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621D" w:rsidRPr="002B7CEC" w:rsidRDefault="003D2FA8" w:rsidP="004A4B11">
      <w:pPr>
        <w:spacing w:after="160" w:line="259" w:lineRule="auto"/>
        <w:jc w:val="both"/>
        <w:rPr>
          <w:rFonts w:ascii="Power Geez Unicode1" w:hAnsi="Power Geez Unicode1"/>
          <w:noProof/>
        </w:rPr>
      </w:pPr>
      <w:r w:rsidRPr="002B7CEC">
        <w:rPr>
          <w:rFonts w:ascii="Power Geez Unicode1" w:hAnsi="Power Geez Unicode1"/>
          <w:noProof/>
        </w:rPr>
        <mc:AlternateContent>
          <mc:Choice Requires="wpg">
            <w:drawing>
              <wp:anchor distT="0" distB="0" distL="114300" distR="114300" simplePos="0" relativeHeight="251655680" behindDoc="0" locked="0" layoutInCell="1" allowOverlap="1">
                <wp:simplePos x="0" y="0"/>
                <wp:positionH relativeFrom="column">
                  <wp:posOffset>-76200</wp:posOffset>
                </wp:positionH>
                <wp:positionV relativeFrom="paragraph">
                  <wp:posOffset>314325</wp:posOffset>
                </wp:positionV>
                <wp:extent cx="6292215" cy="7676515"/>
                <wp:effectExtent l="0" t="0" r="0" b="0"/>
                <wp:wrapNone/>
                <wp:docPr id="3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215" cy="7676515"/>
                          <a:chOff x="737899" y="-80066"/>
                          <a:chExt cx="6186777" cy="4749818"/>
                        </a:xfrm>
                      </wpg:grpSpPr>
                      <pic:pic xmlns:pic="http://schemas.openxmlformats.org/drawingml/2006/picture">
                        <pic:nvPicPr>
                          <pic:cNvPr id="33" name="Picture 33" descr="Description: C:\Users\bbantero\Pictures\HHMI pictures\ATVET Draft_Moment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3019" y="188161"/>
                            <a:ext cx="1821656" cy="117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descr="Description: C:\Users\bbantero\Pictures\HHMI pictures\Agro Dealer Documentary Final_Moment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03019" y="1354971"/>
                            <a:ext cx="1821656" cy="1028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Description: C:\Users\bbantero\Pictures\HHMI pictures\ATVET Draft_Moment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03019" y="2383712"/>
                            <a:ext cx="1821657" cy="1028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Description: C:\Users\bbantero\Pictures\HHMI pictures\Picture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03020" y="3412452"/>
                            <a:ext cx="1821656" cy="1257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7899" y="-80066"/>
                            <a:ext cx="3206038" cy="12548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B46D025" id="Group 8" o:spid="_x0000_s1026" style="position:absolute;margin-left:-6pt;margin-top:24.75pt;width:495.45pt;height:604.45pt;z-index:251655680;mso-width-relative:margin;mso-height-relative:margin" coordorigin="7378,-800" coordsize="61867,474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Description: C:\Users\bbantero\Pictures\HHMI pictures\ATVET Draft_Moment40.jpg" style="position:absolute;left:51030;top:1881;width:18216;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">
                  <v:imagedata r:id="rId13" o:title="ATVET Draft_Moment40"/>
                </v:shape>
                <v:shape id="Picture 34" o:spid="_x0000_s1028" type="#_x0000_t75" alt="Description: C:\Users\bbantero\Pictures\HHMI pictures\Agro Dealer Documentary Final_Moment6.jpg" style="position:absolute;left:51030;top:13549;width:1821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">
                  <v:imagedata r:id="rId14" o:title="Agro Dealer Documentary Final_Moment6"/>
                </v:shape>
                <v:shape id="Picture 35" o:spid="_x0000_s1029" type="#_x0000_t75" alt="Description: C:\Users\bbantero\Pictures\HHMI pictures\ATVET Draft_Moment42.jpg" style="position:absolute;left:51030;top:23837;width:18216;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">
                  <v:imagedata r:id="rId15" o:title="ATVET Draft_Moment42"/>
                </v:shape>
                <v:shape id="Picture 36" o:spid="_x0000_s1030" type="#_x0000_t75" alt="Description: C:\Users\bbantero\Pictures\HHMI pictures\Picture23.jpg" style="position:absolute;left:51030;top:34124;width:18216;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">
                  <v:imagedata r:id="rId16" o:title="Picture23"/>
                </v:shape>
                <v:shape id="Picture 37" o:spid="_x0000_s1031" type="#_x0000_t75" style="position:absolute;left:7378;top:-800;width:32061;height:1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">
                  <v:imagedata r:id="rId17" o:title=""/>
                </v:shape>
              </v:group>
            </w:pict>
          </mc:Fallback>
        </mc:AlternateContent>
      </w: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590981">
      <w:pPr>
        <w:spacing w:after="160" w:line="259" w:lineRule="auto"/>
        <w:ind w:left="1530"/>
        <w:rPr>
          <w:rFonts w:ascii="Power Geez Unicode1" w:hAnsi="Power Geez Unicode1"/>
          <w:noProof/>
        </w:rPr>
      </w:pPr>
    </w:p>
    <w:p w:rsidR="00B1621D" w:rsidRPr="002B7CEC" w:rsidRDefault="003D2FA8" w:rsidP="005E7348">
      <w:pPr>
        <w:ind w:left="-360"/>
        <w:rPr>
          <w:rFonts w:ascii="Power Geez Unicode1" w:hAnsi="Power Geez Unicode1"/>
          <w:b/>
          <w:sz w:val="24"/>
          <w:szCs w:val="28"/>
          <w:highlight w:val="cyan"/>
        </w:rPr>
      </w:pPr>
      <w:r w:rsidRPr="002B7CEC">
        <w:rPr>
          <w:rFonts w:ascii="Power Geez Unicode1" w:hAnsi="Power Geez Unicode1"/>
          <w:noProof/>
        </w:rPr>
        <w:drawing>
          <wp:anchor distT="0" distB="0" distL="114300" distR="114300" simplePos="0" relativeHeight="251657728" behindDoc="0" locked="0" layoutInCell="1" allowOverlap="1">
            <wp:simplePos x="0" y="0"/>
            <wp:positionH relativeFrom="column">
              <wp:posOffset>466725</wp:posOffset>
            </wp:positionH>
            <wp:positionV relativeFrom="paragraph">
              <wp:posOffset>363855</wp:posOffset>
            </wp:positionV>
            <wp:extent cx="3143250" cy="1889125"/>
            <wp:effectExtent l="0" t="0" r="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25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C37" w:rsidRPr="002B7CEC">
        <w:rPr>
          <w:rFonts w:ascii="Power Geez Unicode1" w:hAnsi="Power Geez Unicode1"/>
          <w:b/>
          <w:sz w:val="24"/>
          <w:szCs w:val="28"/>
        </w:rPr>
        <w:t xml:space="preserve">     </w:t>
      </w:r>
      <w:r w:rsidR="005E7348" w:rsidRPr="002B7CEC">
        <w:rPr>
          <w:rFonts w:ascii="Power Geez Unicode1" w:hAnsi="Power Geez Unicode1"/>
          <w:b/>
          <w:sz w:val="24"/>
          <w:szCs w:val="28"/>
        </w:rPr>
        <w:t xml:space="preserve"> </w:t>
      </w:r>
      <w:r w:rsidR="0022446D" w:rsidRPr="002B7CEC">
        <w:rPr>
          <w:rFonts w:ascii="Power Geez Unicode1" w:hAnsi="Power Geez Unicode1" w:cs="Nyala"/>
          <w:b/>
          <w:sz w:val="24"/>
          <w:szCs w:val="28"/>
          <w:lang w:val="am-ET"/>
        </w:rPr>
        <w:t xml:space="preserve">የቤተሰብና ጥቃቅን መስኖ ቴኖሎጂ </w:t>
      </w:r>
      <w:r w:rsidR="005E7348" w:rsidRPr="002B7CEC">
        <w:rPr>
          <w:rFonts w:ascii="Power Geez Unicode1" w:hAnsi="Power Geez Unicode1"/>
          <w:b/>
          <w:sz w:val="24"/>
          <w:szCs w:val="28"/>
        </w:rPr>
        <w:t xml:space="preserve"> (HHMIT) </w:t>
      </w:r>
      <w:r w:rsidR="0022446D" w:rsidRPr="002B7CEC">
        <w:rPr>
          <w:rFonts w:ascii="Power Geez Unicode1" w:hAnsi="Power Geez Unicode1" w:cs="Nyala"/>
          <w:b/>
          <w:sz w:val="24"/>
          <w:szCs w:val="28"/>
          <w:lang w:val="am-ET"/>
        </w:rPr>
        <w:t>ፓኬጅ</w:t>
      </w:r>
    </w:p>
    <w:p w:rsidR="00B1621D" w:rsidRPr="002B7CEC" w:rsidRDefault="003D2FA8" w:rsidP="004A4B11">
      <w:pPr>
        <w:spacing w:after="160" w:line="259" w:lineRule="auto"/>
        <w:jc w:val="both"/>
        <w:rPr>
          <w:rFonts w:ascii="Power Geez Unicode1" w:hAnsi="Power Geez Unicode1"/>
          <w:noProof/>
        </w:rPr>
      </w:pPr>
      <w:r w:rsidRPr="002B7CEC">
        <w:rPr>
          <w:rFonts w:ascii="Power Geez Unicode1" w:hAnsi="Power Geez Unicode1"/>
          <w:noProof/>
        </w:rPr>
        <mc:AlternateContent>
          <mc:Choice Requires="wps">
            <w:drawing>
              <wp:anchor distT="0" distB="0" distL="114300" distR="114300" simplePos="0" relativeHeight="251656704" behindDoc="0" locked="0" layoutInCell="1" allowOverlap="1">
                <wp:simplePos x="0" y="0"/>
                <wp:positionH relativeFrom="column">
                  <wp:posOffset>-180975</wp:posOffset>
                </wp:positionH>
                <wp:positionV relativeFrom="paragraph">
                  <wp:posOffset>1957705</wp:posOffset>
                </wp:positionV>
                <wp:extent cx="4400550" cy="3000375"/>
                <wp:effectExtent l="0" t="0" r="0" b="0"/>
                <wp:wrapNone/>
                <wp:docPr id="2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3000375"/>
                        </a:xfrm>
                        <a:prstGeom prst="rect">
                          <a:avLst/>
                        </a:prstGeom>
                        <a:solidFill>
                          <a:srgbClr val="4F81BD">
                            <a:lumMod val="60000"/>
                            <a:lumOff val="40000"/>
                          </a:srgbClr>
                        </a:solidFill>
                        <a:ln w="9525" cmpd="sng">
                          <a:noFill/>
                        </a:ln>
                        <a:effectLst/>
                      </wps:spPr>
                      <wps:txbx>
                        <w:txbxContent>
                          <w:p w:rsidR="007C7B30" w:rsidRDefault="007C7B30" w:rsidP="007C7B30">
                            <w:pPr>
                              <w:pStyle w:val="NormalWeb"/>
                              <w:spacing w:before="0" w:beforeAutospacing="0" w:after="0" w:afterAutospacing="0"/>
                              <w:rPr>
                                <w:rFonts w:ascii="Nyala" w:hAnsi="Nyala" w:cs="Nyala"/>
                                <w:b/>
                                <w:bCs/>
                                <w:color w:val="000000"/>
                                <w:spacing w:val="10"/>
                                <w:sz w:val="36"/>
                                <w:szCs w:val="56"/>
                                <w:lang w:val="am-ET"/>
                              </w:rPr>
                            </w:pPr>
                            <w:proofErr w:type="spellStart"/>
                            <w:r>
                              <w:rPr>
                                <w:rFonts w:ascii="Nyala" w:hAnsi="Nyala" w:cs="Nyala"/>
                                <w:b/>
                                <w:bCs/>
                                <w:color w:val="000000"/>
                                <w:spacing w:val="10"/>
                                <w:sz w:val="36"/>
                                <w:szCs w:val="56"/>
                              </w:rPr>
                              <w:t>በ</w:t>
                            </w:r>
                            <w:r>
                              <w:rPr>
                                <w:rFonts w:ascii="Nyala" w:hAnsi="Nyala"/>
                                <w:b/>
                                <w:bCs/>
                                <w:color w:val="000000"/>
                                <w:spacing w:val="10"/>
                                <w:sz w:val="36"/>
                                <w:szCs w:val="56"/>
                              </w:rPr>
                              <w:t>ቱቦ</w:t>
                            </w:r>
                            <w:proofErr w:type="spellEnd"/>
                            <w:r>
                              <w:rPr>
                                <w:rFonts w:ascii="Nyala" w:hAnsi="Nyala"/>
                                <w:b/>
                                <w:bCs/>
                                <w:color w:val="000000"/>
                                <w:spacing w:val="10"/>
                                <w:sz w:val="36"/>
                                <w:szCs w:val="56"/>
                              </w:rPr>
                              <w:t xml:space="preserve"> </w:t>
                            </w:r>
                            <w:proofErr w:type="spellStart"/>
                            <w:r>
                              <w:rPr>
                                <w:rFonts w:ascii="Nyala" w:hAnsi="Nyala"/>
                                <w:b/>
                                <w:bCs/>
                                <w:color w:val="000000"/>
                                <w:spacing w:val="10"/>
                                <w:sz w:val="36"/>
                                <w:szCs w:val="56"/>
                              </w:rPr>
                              <w:t>ዘንግ</w:t>
                            </w:r>
                            <w:proofErr w:type="spellEnd"/>
                            <w:r>
                              <w:rPr>
                                <w:rFonts w:ascii="Nyala" w:hAnsi="Nyala" w:cs="Nyala"/>
                                <w:b/>
                                <w:bCs/>
                                <w:color w:val="000000"/>
                                <w:spacing w:val="10"/>
                                <w:sz w:val="36"/>
                                <w:szCs w:val="56"/>
                              </w:rPr>
                              <w:t xml:space="preserve"> </w:t>
                            </w:r>
                            <w:proofErr w:type="spellStart"/>
                            <w:r>
                              <w:rPr>
                                <w:rFonts w:ascii="Nyala" w:hAnsi="Nyala" w:cs="Nyala"/>
                                <w:b/>
                                <w:bCs/>
                                <w:color w:val="000000"/>
                                <w:spacing w:val="10"/>
                                <w:sz w:val="36"/>
                                <w:szCs w:val="56"/>
                              </w:rPr>
                              <w:t>የሚቆፈር</w:t>
                            </w:r>
                            <w:proofErr w:type="spellEnd"/>
                            <w:r>
                              <w:rPr>
                                <w:rFonts w:ascii="Nyala" w:hAnsi="Nyala" w:cs="Nyala"/>
                                <w:b/>
                                <w:bCs/>
                                <w:color w:val="000000"/>
                                <w:spacing w:val="10"/>
                                <w:sz w:val="36"/>
                                <w:szCs w:val="56"/>
                              </w:rPr>
                              <w:t xml:space="preserve"> </w:t>
                            </w:r>
                            <w:proofErr w:type="spellStart"/>
                            <w:r>
                              <w:rPr>
                                <w:rFonts w:ascii="Nyala" w:hAnsi="Nyala" w:cs="Nyala"/>
                                <w:b/>
                                <w:bCs/>
                                <w:color w:val="000000"/>
                                <w:spacing w:val="10"/>
                                <w:sz w:val="36"/>
                                <w:szCs w:val="56"/>
                              </w:rPr>
                              <w:t>የ</w:t>
                            </w:r>
                            <w:r w:rsidRPr="0022446D">
                              <w:rPr>
                                <w:rFonts w:ascii="Nyala" w:hAnsi="Nyala" w:cs="Nyala"/>
                                <w:b/>
                                <w:bCs/>
                                <w:color w:val="000000"/>
                                <w:spacing w:val="10"/>
                                <w:sz w:val="36"/>
                                <w:szCs w:val="56"/>
                              </w:rPr>
                              <w:t>ውኃ</w:t>
                            </w:r>
                            <w:proofErr w:type="spellEnd"/>
                            <w:r w:rsidRPr="0022446D">
                              <w:rPr>
                                <w:rFonts w:ascii="Calibri" w:hAnsi="Calibri"/>
                                <w:b/>
                                <w:bCs/>
                                <w:color w:val="000000"/>
                                <w:spacing w:val="10"/>
                                <w:sz w:val="36"/>
                                <w:szCs w:val="56"/>
                              </w:rPr>
                              <w:t xml:space="preserve"> </w:t>
                            </w:r>
                            <w:proofErr w:type="spellStart"/>
                            <w:r w:rsidRPr="0022446D">
                              <w:rPr>
                                <w:rFonts w:ascii="Nyala" w:hAnsi="Nyala" w:cs="Nyala"/>
                                <w:b/>
                                <w:bCs/>
                                <w:color w:val="000000"/>
                                <w:spacing w:val="10"/>
                                <w:sz w:val="36"/>
                                <w:szCs w:val="56"/>
                              </w:rPr>
                              <w:t>ጉድጓ</w:t>
                            </w:r>
                            <w:proofErr w:type="spellEnd"/>
                            <w:r>
                              <w:rPr>
                                <w:rFonts w:ascii="Nyala" w:hAnsi="Nyala" w:cs="Nyala"/>
                                <w:b/>
                                <w:bCs/>
                                <w:color w:val="000000"/>
                                <w:spacing w:val="10"/>
                                <w:sz w:val="36"/>
                                <w:szCs w:val="56"/>
                                <w:lang w:val="am-ET"/>
                              </w:rPr>
                              <w:t xml:space="preserve">ድ </w:t>
                            </w:r>
                            <w:proofErr w:type="spellStart"/>
                            <w:r w:rsidRPr="0022446D">
                              <w:rPr>
                                <w:rFonts w:ascii="Nyala" w:hAnsi="Nyala" w:cs="Nyala"/>
                                <w:b/>
                                <w:bCs/>
                                <w:color w:val="000000"/>
                                <w:spacing w:val="10"/>
                                <w:sz w:val="36"/>
                                <w:szCs w:val="56"/>
                              </w:rPr>
                              <w:t>ፓኬጅ</w:t>
                            </w:r>
                            <w:proofErr w:type="spellEnd"/>
                          </w:p>
                          <w:p w:rsidR="007C7B30" w:rsidRPr="007C7B30" w:rsidRDefault="007C7B30" w:rsidP="0022446D">
                            <w:pPr>
                              <w:pStyle w:val="NormalWeb"/>
                              <w:spacing w:before="0" w:beforeAutospacing="0" w:after="0" w:afterAutospacing="0"/>
                              <w:jc w:val="center"/>
                              <w:rPr>
                                <w:rFonts w:ascii="Nyala" w:hAnsi="Nyala" w:cs="Nyala"/>
                                <w:b/>
                                <w:bCs/>
                                <w:color w:val="000000"/>
                                <w:spacing w:val="10"/>
                                <w:sz w:val="36"/>
                                <w:szCs w:val="56"/>
                              </w:rPr>
                            </w:pPr>
                            <w:r>
                              <w:rPr>
                                <w:rFonts w:ascii="Nyala" w:hAnsi="Nyala" w:cs="Nyala"/>
                                <w:b/>
                                <w:bCs/>
                                <w:color w:val="000000"/>
                                <w:spacing w:val="10"/>
                                <w:sz w:val="36"/>
                                <w:szCs w:val="56"/>
                              </w:rPr>
                              <w:t>(Manual Tube Well Technology)</w:t>
                            </w:r>
                          </w:p>
                          <w:p w:rsidR="007C7B30" w:rsidRPr="0016153E" w:rsidRDefault="007C7B30" w:rsidP="005E7348">
                            <w:pPr>
                              <w:pStyle w:val="NormalWeb"/>
                              <w:spacing w:before="0" w:beforeAutospacing="0" w:after="0" w:afterAutospacing="0"/>
                              <w:jc w:val="right"/>
                              <w:rPr>
                                <w:rFonts w:ascii="Calibri" w:hAnsi="Calibri"/>
                                <w:b/>
                                <w:bCs/>
                                <w:color w:val="000000"/>
                                <w:spacing w:val="10"/>
                                <w:sz w:val="28"/>
                                <w:szCs w:val="28"/>
                              </w:rPr>
                            </w:pPr>
                          </w:p>
                          <w:p w:rsidR="007C7B30" w:rsidRPr="008F7520" w:rsidRDefault="007C7B30" w:rsidP="008F7520">
                            <w:pPr>
                              <w:pStyle w:val="NormalWeb"/>
                              <w:spacing w:before="0" w:beforeAutospacing="0" w:after="0" w:afterAutospacing="0"/>
                              <w:jc w:val="center"/>
                              <w:rPr>
                                <w:rFonts w:ascii="Nyala" w:hAnsi="Nyala" w:cs="Nyala"/>
                                <w:b/>
                                <w:bCs/>
                                <w:color w:val="000000"/>
                                <w:spacing w:val="10"/>
                                <w:sz w:val="28"/>
                                <w:szCs w:val="28"/>
                                <w:lang w:val="am-ET"/>
                              </w:rPr>
                            </w:pPr>
                            <w:proofErr w:type="spellStart"/>
                            <w:r w:rsidRPr="0022446D">
                              <w:rPr>
                                <w:rFonts w:ascii="Nyala" w:hAnsi="Nyala" w:cs="Nyala"/>
                                <w:b/>
                                <w:bCs/>
                                <w:color w:val="000000"/>
                                <w:spacing w:val="10"/>
                                <w:sz w:val="28"/>
                                <w:szCs w:val="28"/>
                              </w:rPr>
                              <w:t>የቤተሰብ</w:t>
                            </w:r>
                            <w:proofErr w:type="spellEnd"/>
                            <w:r>
                              <w:rPr>
                                <w:rFonts w:ascii="Nyala" w:hAnsi="Nyala" w:cs="Nyala"/>
                                <w:b/>
                                <w:bCs/>
                                <w:color w:val="000000"/>
                                <w:spacing w:val="10"/>
                                <w:sz w:val="28"/>
                                <w:szCs w:val="28"/>
                              </w:rPr>
                              <w:t xml:space="preserve"> </w:t>
                            </w:r>
                            <w:r w:rsidRPr="0022446D">
                              <w:rPr>
                                <w:rFonts w:ascii="Nyala" w:hAnsi="Nyala" w:cs="Nyala"/>
                                <w:b/>
                                <w:bCs/>
                                <w:color w:val="000000"/>
                                <w:spacing w:val="10"/>
                                <w:sz w:val="28"/>
                                <w:szCs w:val="28"/>
                              </w:rPr>
                              <w:t>ና</w:t>
                            </w:r>
                            <w:r w:rsidRPr="0022446D">
                              <w:rPr>
                                <w:rFonts w:ascii="Calibri" w:hAnsi="Calibri"/>
                                <w:b/>
                                <w:bCs/>
                                <w:color w:val="000000"/>
                                <w:spacing w:val="10"/>
                                <w:sz w:val="28"/>
                                <w:szCs w:val="28"/>
                              </w:rPr>
                              <w:t xml:space="preserve"> </w:t>
                            </w:r>
                            <w:proofErr w:type="spellStart"/>
                            <w:r w:rsidRPr="0022446D">
                              <w:rPr>
                                <w:rFonts w:ascii="Nyala" w:hAnsi="Nyala" w:cs="Nyala"/>
                                <w:b/>
                                <w:bCs/>
                                <w:color w:val="000000"/>
                                <w:spacing w:val="10"/>
                                <w:sz w:val="28"/>
                                <w:szCs w:val="28"/>
                              </w:rPr>
                              <w:t>ጥቃቅን</w:t>
                            </w:r>
                            <w:proofErr w:type="spellEnd"/>
                            <w:r w:rsidRPr="0022446D">
                              <w:rPr>
                                <w:rFonts w:ascii="Calibri" w:hAnsi="Calibri"/>
                                <w:b/>
                                <w:bCs/>
                                <w:color w:val="000000"/>
                                <w:spacing w:val="10"/>
                                <w:sz w:val="28"/>
                                <w:szCs w:val="28"/>
                              </w:rPr>
                              <w:t xml:space="preserve"> </w:t>
                            </w:r>
                            <w:proofErr w:type="spellStart"/>
                            <w:r w:rsidRPr="0022446D">
                              <w:rPr>
                                <w:rFonts w:ascii="Nyala" w:hAnsi="Nyala" w:cs="Nyala"/>
                                <w:b/>
                                <w:bCs/>
                                <w:color w:val="000000"/>
                                <w:spacing w:val="10"/>
                                <w:sz w:val="28"/>
                                <w:szCs w:val="28"/>
                              </w:rPr>
                              <w:t>መስኖ</w:t>
                            </w:r>
                            <w:proofErr w:type="spellEnd"/>
                            <w:r w:rsidRPr="0022446D">
                              <w:rPr>
                                <w:rFonts w:ascii="Calibri" w:hAnsi="Calibri"/>
                                <w:b/>
                                <w:bCs/>
                                <w:color w:val="000000"/>
                                <w:spacing w:val="10"/>
                                <w:sz w:val="28"/>
                                <w:szCs w:val="28"/>
                              </w:rPr>
                              <w:t xml:space="preserve"> </w:t>
                            </w:r>
                            <w:r w:rsidRPr="0022446D">
                              <w:rPr>
                                <w:rFonts w:ascii="Nyala" w:hAnsi="Nyala" w:cs="Nyala"/>
                                <w:b/>
                                <w:bCs/>
                                <w:color w:val="000000"/>
                                <w:spacing w:val="10"/>
                                <w:sz w:val="28"/>
                                <w:szCs w:val="28"/>
                              </w:rPr>
                              <w:t>ቴ</w:t>
                            </w:r>
                            <w:r>
                              <w:rPr>
                                <w:rFonts w:ascii="Nyala" w:hAnsi="Nyala" w:cs="Nyala"/>
                                <w:b/>
                                <w:bCs/>
                                <w:color w:val="000000"/>
                                <w:spacing w:val="10"/>
                                <w:sz w:val="28"/>
                                <w:szCs w:val="28"/>
                                <w:lang w:val="am-ET"/>
                              </w:rPr>
                              <w:t>ክ</w:t>
                            </w:r>
                            <w:proofErr w:type="spellStart"/>
                            <w:r w:rsidRPr="0022446D">
                              <w:rPr>
                                <w:rFonts w:ascii="Nyala" w:hAnsi="Nyala" w:cs="Nyala"/>
                                <w:b/>
                                <w:bCs/>
                                <w:color w:val="000000"/>
                                <w:spacing w:val="10"/>
                                <w:sz w:val="28"/>
                                <w:szCs w:val="28"/>
                              </w:rPr>
                              <w:t>ኖሎጂ</w:t>
                            </w:r>
                            <w:proofErr w:type="spellEnd"/>
                            <w:r w:rsidRPr="0022446D">
                              <w:rPr>
                                <w:rFonts w:ascii="Calibri" w:hAnsi="Calibri"/>
                                <w:b/>
                                <w:bCs/>
                                <w:color w:val="000000"/>
                                <w:spacing w:val="10"/>
                                <w:sz w:val="28"/>
                                <w:szCs w:val="28"/>
                              </w:rPr>
                              <w:t xml:space="preserve"> </w:t>
                            </w:r>
                            <w:r>
                              <w:rPr>
                                <w:rFonts w:asciiTheme="minorHAnsi" w:hAnsiTheme="minorHAnsi"/>
                                <w:b/>
                                <w:bCs/>
                                <w:color w:val="000000"/>
                                <w:spacing w:val="10"/>
                                <w:sz w:val="28"/>
                                <w:szCs w:val="28"/>
                                <w:lang w:val="am-ET"/>
                              </w:rPr>
                              <w:t>(</w:t>
                            </w:r>
                            <w:proofErr w:type="spellStart"/>
                            <w:r>
                              <w:rPr>
                                <w:rFonts w:ascii="Nyala" w:hAnsi="Nyala"/>
                                <w:b/>
                                <w:bCs/>
                                <w:color w:val="000000"/>
                                <w:spacing w:val="10"/>
                                <w:sz w:val="28"/>
                                <w:szCs w:val="28"/>
                              </w:rPr>
                              <w:t>የቤጥመቴ</w:t>
                            </w:r>
                            <w:proofErr w:type="spellEnd"/>
                            <w:r w:rsidRPr="0022446D">
                              <w:rPr>
                                <w:rFonts w:ascii="Calibri" w:hAnsi="Calibri"/>
                                <w:b/>
                                <w:bCs/>
                                <w:color w:val="000000"/>
                                <w:spacing w:val="10"/>
                                <w:sz w:val="28"/>
                                <w:szCs w:val="28"/>
                              </w:rPr>
                              <w:t xml:space="preserve">) </w:t>
                            </w:r>
                            <w:r w:rsidRPr="0022446D">
                              <w:rPr>
                                <w:rFonts w:ascii="Nyala" w:hAnsi="Nyala" w:cs="Nyala"/>
                                <w:b/>
                                <w:bCs/>
                                <w:color w:val="000000"/>
                                <w:spacing w:val="10"/>
                                <w:sz w:val="28"/>
                                <w:szCs w:val="28"/>
                              </w:rPr>
                              <w:t>ፓኬጅ</w:t>
                            </w:r>
                            <w:r w:rsidRPr="0016153E">
                              <w:rPr>
                                <w:rFonts w:ascii="Calibri" w:hAnsi="Calibri"/>
                                <w:b/>
                                <w:bCs/>
                                <w:color w:val="000000"/>
                                <w:spacing w:val="10"/>
                                <w:sz w:val="28"/>
                                <w:szCs w:val="28"/>
                              </w:rPr>
                              <w:t>-4</w:t>
                            </w:r>
                          </w:p>
                          <w:p w:rsidR="007C7B30" w:rsidRPr="0016153E" w:rsidRDefault="007C7B30" w:rsidP="005E7348">
                            <w:pPr>
                              <w:pStyle w:val="NormalWeb"/>
                              <w:spacing w:before="0" w:beforeAutospacing="0" w:after="0" w:afterAutospacing="0"/>
                              <w:jc w:val="center"/>
                              <w:rPr>
                                <w:rFonts w:ascii="Calibri" w:hAnsi="Calibri"/>
                                <w:b/>
                                <w:bCs/>
                                <w:color w:val="000000"/>
                                <w:spacing w:val="10"/>
                                <w:sz w:val="28"/>
                                <w:szCs w:val="28"/>
                              </w:rPr>
                            </w:pPr>
                          </w:p>
                          <w:p w:rsidR="007C7B30" w:rsidRDefault="007C7B30" w:rsidP="008F7520">
                            <w:pPr>
                              <w:pStyle w:val="NormalWeb"/>
                              <w:spacing w:before="0" w:beforeAutospacing="0" w:after="0" w:afterAutospacing="0"/>
                              <w:jc w:val="center"/>
                              <w:rPr>
                                <w:rFonts w:ascii="Nyala" w:hAnsi="Nyala"/>
                                <w:b/>
                                <w:bCs/>
                                <w:color w:val="000000"/>
                                <w:spacing w:val="10"/>
                                <w:sz w:val="28"/>
                                <w:szCs w:val="28"/>
                                <w:lang w:val="am-ET"/>
                              </w:rPr>
                            </w:pPr>
                            <w:r>
                              <w:rPr>
                                <w:rFonts w:ascii="Nyala" w:hAnsi="Nyala"/>
                                <w:b/>
                                <w:bCs/>
                                <w:color w:val="000000"/>
                                <w:spacing w:val="10"/>
                                <w:sz w:val="28"/>
                                <w:szCs w:val="28"/>
                                <w:lang w:val="am-ET"/>
                              </w:rPr>
                              <w:t>አነስተኛ መስኖ ማስፋፊያ ዳይሬክቶሬት</w:t>
                            </w:r>
                          </w:p>
                          <w:p w:rsidR="007C7B30" w:rsidRDefault="007C7B30" w:rsidP="008F7520">
                            <w:pPr>
                              <w:pStyle w:val="NormalWeb"/>
                              <w:spacing w:before="0" w:beforeAutospacing="0" w:after="0" w:afterAutospacing="0"/>
                              <w:jc w:val="center"/>
                              <w:rPr>
                                <w:rFonts w:asciiTheme="minorHAnsi" w:hAnsiTheme="minorHAnsi"/>
                                <w:b/>
                                <w:bCs/>
                                <w:color w:val="000000"/>
                                <w:spacing w:val="10"/>
                                <w:sz w:val="28"/>
                                <w:szCs w:val="28"/>
                                <w:lang w:val="am-ET"/>
                              </w:rPr>
                            </w:pPr>
                            <w:r>
                              <w:rPr>
                                <w:rFonts w:ascii="Nyala" w:hAnsi="Nyala"/>
                                <w:b/>
                                <w:bCs/>
                                <w:color w:val="000000"/>
                                <w:spacing w:val="10"/>
                                <w:sz w:val="28"/>
                                <w:szCs w:val="28"/>
                                <w:lang w:val="am-ET"/>
                              </w:rPr>
                              <w:t>ሰኔ</w:t>
                            </w:r>
                            <w:r w:rsidRPr="0016153E">
                              <w:rPr>
                                <w:rFonts w:ascii="Calibri" w:hAnsi="Calibri"/>
                                <w:b/>
                                <w:bCs/>
                                <w:color w:val="000000"/>
                                <w:spacing w:val="10"/>
                                <w:sz w:val="28"/>
                                <w:szCs w:val="28"/>
                              </w:rPr>
                              <w:t>, 20</w:t>
                            </w:r>
                            <w:r w:rsidRPr="008F7520">
                              <w:rPr>
                                <w:rFonts w:ascii="Calibri" w:hAnsi="Calibri"/>
                                <w:b/>
                                <w:bCs/>
                                <w:color w:val="000000"/>
                                <w:spacing w:val="10"/>
                                <w:sz w:val="28"/>
                                <w:szCs w:val="28"/>
                              </w:rPr>
                              <w:t>12</w:t>
                            </w:r>
                          </w:p>
                          <w:p w:rsidR="007C7B30" w:rsidRDefault="007C7B30" w:rsidP="008F7520">
                            <w:pPr>
                              <w:pStyle w:val="NormalWeb"/>
                              <w:spacing w:before="0" w:beforeAutospacing="0" w:after="0" w:afterAutospacing="0"/>
                              <w:jc w:val="center"/>
                              <w:rPr>
                                <w:rFonts w:asciiTheme="minorHAnsi" w:hAnsiTheme="minorHAnsi"/>
                                <w:b/>
                                <w:bCs/>
                                <w:color w:val="000000"/>
                                <w:spacing w:val="10"/>
                                <w:sz w:val="28"/>
                                <w:szCs w:val="28"/>
                                <w:lang w:val="am-ET"/>
                              </w:rPr>
                            </w:pPr>
                          </w:p>
                          <w:p w:rsidR="007C7B30" w:rsidRDefault="007C7B30" w:rsidP="005E7348">
                            <w:pPr>
                              <w:pStyle w:val="NormalWeb"/>
                              <w:spacing w:before="0" w:beforeAutospacing="0" w:after="0" w:afterAutospacing="0"/>
                              <w:jc w:val="center"/>
                              <w:rPr>
                                <w:rFonts w:ascii="Nyala" w:hAnsi="Nyala"/>
                                <w:b/>
                                <w:bCs/>
                                <w:color w:val="000000"/>
                                <w:spacing w:val="10"/>
                                <w:sz w:val="28"/>
                                <w:szCs w:val="28"/>
                                <w:lang w:val="am-ET"/>
                              </w:rPr>
                            </w:pPr>
                            <w:r>
                              <w:rPr>
                                <w:rFonts w:ascii="Nyala" w:hAnsi="Nyala"/>
                                <w:b/>
                                <w:bCs/>
                                <w:color w:val="000000"/>
                                <w:spacing w:val="10"/>
                                <w:sz w:val="28"/>
                                <w:szCs w:val="28"/>
                                <w:lang w:val="am-ET"/>
                              </w:rPr>
                              <w:t>አዲስ አበባ</w:t>
                            </w:r>
                          </w:p>
                          <w:p w:rsidR="007C7B30" w:rsidRPr="008F7520" w:rsidRDefault="007C7B30" w:rsidP="005E7348">
                            <w:pPr>
                              <w:pStyle w:val="NormalWeb"/>
                              <w:spacing w:before="0" w:beforeAutospacing="0" w:after="0" w:afterAutospacing="0"/>
                              <w:jc w:val="center"/>
                              <w:rPr>
                                <w:rFonts w:ascii="Nyala" w:hAnsi="Nyala"/>
                                <w:b/>
                                <w:bCs/>
                                <w:color w:val="000000"/>
                                <w:spacing w:val="10"/>
                                <w:sz w:val="28"/>
                                <w:szCs w:val="28"/>
                                <w:lang w:val="am-ET"/>
                              </w:rPr>
                            </w:pPr>
                          </w:p>
                          <w:p w:rsidR="007C7B30" w:rsidRPr="0016153E" w:rsidRDefault="007C7B30" w:rsidP="005E7348">
                            <w:pPr>
                              <w:pStyle w:val="NormalWeb"/>
                              <w:spacing w:before="0" w:beforeAutospacing="0" w:after="0" w:afterAutospacing="0"/>
                              <w:jc w:val="center"/>
                            </w:pPr>
                          </w:p>
                        </w:txbxContent>
                      </wps:txbx>
                      <wps:bodyPr wrap="square" rtlCol="0" anchor="t">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14.25pt;margin-top:154.15pt;width:346.5pt;height:23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" fillcolor="#95b3d7" stroked="f">
                <v:textbox>
                  <w:txbxContent>
                    <w:p w:rsidR="007C7B30" w:rsidRDefault="007C7B30" w:rsidP="007C7B30">
                      <w:pPr>
                        <w:pStyle w:val="NormalWeb"/>
                        <w:spacing w:before="0" w:beforeAutospacing="0" w:after="0" w:afterAutospacing="0"/>
                        <w:rPr>
                          <w:rFonts w:ascii="Nyala" w:hAnsi="Nyala" w:cs="Nyala"/>
                          <w:b/>
                          <w:bCs/>
                          <w:color w:val="000000"/>
                          <w:spacing w:val="10"/>
                          <w:sz w:val="36"/>
                          <w:szCs w:val="56"/>
                          <w:lang w:val="am-ET"/>
                        </w:rPr>
                      </w:pPr>
                      <w:proofErr w:type="spellStart"/>
                      <w:r>
                        <w:rPr>
                          <w:rFonts w:ascii="Nyala" w:hAnsi="Nyala" w:cs="Nyala"/>
                          <w:b/>
                          <w:bCs/>
                          <w:color w:val="000000"/>
                          <w:spacing w:val="10"/>
                          <w:sz w:val="36"/>
                          <w:szCs w:val="56"/>
                        </w:rPr>
                        <w:t>በ</w:t>
                      </w:r>
                      <w:r>
                        <w:rPr>
                          <w:rFonts w:ascii="Nyala" w:hAnsi="Nyala"/>
                          <w:b/>
                          <w:bCs/>
                          <w:color w:val="000000"/>
                          <w:spacing w:val="10"/>
                          <w:sz w:val="36"/>
                          <w:szCs w:val="56"/>
                        </w:rPr>
                        <w:t>ቱቦ</w:t>
                      </w:r>
                      <w:proofErr w:type="spellEnd"/>
                      <w:r>
                        <w:rPr>
                          <w:rFonts w:ascii="Nyala" w:hAnsi="Nyala"/>
                          <w:b/>
                          <w:bCs/>
                          <w:color w:val="000000"/>
                          <w:spacing w:val="10"/>
                          <w:sz w:val="36"/>
                          <w:szCs w:val="56"/>
                        </w:rPr>
                        <w:t xml:space="preserve"> </w:t>
                      </w:r>
                      <w:proofErr w:type="spellStart"/>
                      <w:r>
                        <w:rPr>
                          <w:rFonts w:ascii="Nyala" w:hAnsi="Nyala"/>
                          <w:b/>
                          <w:bCs/>
                          <w:color w:val="000000"/>
                          <w:spacing w:val="10"/>
                          <w:sz w:val="36"/>
                          <w:szCs w:val="56"/>
                        </w:rPr>
                        <w:t>ዘንግ</w:t>
                      </w:r>
                      <w:proofErr w:type="spellEnd"/>
                      <w:r>
                        <w:rPr>
                          <w:rFonts w:ascii="Nyala" w:hAnsi="Nyala" w:cs="Nyala"/>
                          <w:b/>
                          <w:bCs/>
                          <w:color w:val="000000"/>
                          <w:spacing w:val="10"/>
                          <w:sz w:val="36"/>
                          <w:szCs w:val="56"/>
                        </w:rPr>
                        <w:t xml:space="preserve"> </w:t>
                      </w:r>
                      <w:proofErr w:type="spellStart"/>
                      <w:r>
                        <w:rPr>
                          <w:rFonts w:ascii="Nyala" w:hAnsi="Nyala" w:cs="Nyala"/>
                          <w:b/>
                          <w:bCs/>
                          <w:color w:val="000000"/>
                          <w:spacing w:val="10"/>
                          <w:sz w:val="36"/>
                          <w:szCs w:val="56"/>
                        </w:rPr>
                        <w:t>የሚቆፈር</w:t>
                      </w:r>
                      <w:proofErr w:type="spellEnd"/>
                      <w:r>
                        <w:rPr>
                          <w:rFonts w:ascii="Nyala" w:hAnsi="Nyala" w:cs="Nyala"/>
                          <w:b/>
                          <w:bCs/>
                          <w:color w:val="000000"/>
                          <w:spacing w:val="10"/>
                          <w:sz w:val="36"/>
                          <w:szCs w:val="56"/>
                        </w:rPr>
                        <w:t xml:space="preserve"> </w:t>
                      </w:r>
                      <w:proofErr w:type="spellStart"/>
                      <w:r>
                        <w:rPr>
                          <w:rFonts w:ascii="Nyala" w:hAnsi="Nyala" w:cs="Nyala"/>
                          <w:b/>
                          <w:bCs/>
                          <w:color w:val="000000"/>
                          <w:spacing w:val="10"/>
                          <w:sz w:val="36"/>
                          <w:szCs w:val="56"/>
                        </w:rPr>
                        <w:t>የ</w:t>
                      </w:r>
                      <w:r w:rsidRPr="0022446D">
                        <w:rPr>
                          <w:rFonts w:ascii="Nyala" w:hAnsi="Nyala" w:cs="Nyala"/>
                          <w:b/>
                          <w:bCs/>
                          <w:color w:val="000000"/>
                          <w:spacing w:val="10"/>
                          <w:sz w:val="36"/>
                          <w:szCs w:val="56"/>
                        </w:rPr>
                        <w:t>ውኃ</w:t>
                      </w:r>
                      <w:proofErr w:type="spellEnd"/>
                      <w:r w:rsidRPr="0022446D">
                        <w:rPr>
                          <w:rFonts w:ascii="Calibri" w:hAnsi="Calibri"/>
                          <w:b/>
                          <w:bCs/>
                          <w:color w:val="000000"/>
                          <w:spacing w:val="10"/>
                          <w:sz w:val="36"/>
                          <w:szCs w:val="56"/>
                        </w:rPr>
                        <w:t xml:space="preserve"> </w:t>
                      </w:r>
                      <w:proofErr w:type="spellStart"/>
                      <w:r w:rsidRPr="0022446D">
                        <w:rPr>
                          <w:rFonts w:ascii="Nyala" w:hAnsi="Nyala" w:cs="Nyala"/>
                          <w:b/>
                          <w:bCs/>
                          <w:color w:val="000000"/>
                          <w:spacing w:val="10"/>
                          <w:sz w:val="36"/>
                          <w:szCs w:val="56"/>
                        </w:rPr>
                        <w:t>ጉድጓ</w:t>
                      </w:r>
                      <w:proofErr w:type="spellEnd"/>
                      <w:r>
                        <w:rPr>
                          <w:rFonts w:ascii="Nyala" w:hAnsi="Nyala" w:cs="Nyala"/>
                          <w:b/>
                          <w:bCs/>
                          <w:color w:val="000000"/>
                          <w:spacing w:val="10"/>
                          <w:sz w:val="36"/>
                          <w:szCs w:val="56"/>
                          <w:lang w:val="am-ET"/>
                        </w:rPr>
                        <w:t xml:space="preserve">ድ </w:t>
                      </w:r>
                      <w:proofErr w:type="spellStart"/>
                      <w:r w:rsidRPr="0022446D">
                        <w:rPr>
                          <w:rFonts w:ascii="Nyala" w:hAnsi="Nyala" w:cs="Nyala"/>
                          <w:b/>
                          <w:bCs/>
                          <w:color w:val="000000"/>
                          <w:spacing w:val="10"/>
                          <w:sz w:val="36"/>
                          <w:szCs w:val="56"/>
                        </w:rPr>
                        <w:t>ፓኬጅ</w:t>
                      </w:r>
                      <w:proofErr w:type="spellEnd"/>
                    </w:p>
                    <w:p w:rsidR="007C7B30" w:rsidRPr="007C7B30" w:rsidRDefault="007C7B30" w:rsidP="0022446D">
                      <w:pPr>
                        <w:pStyle w:val="NormalWeb"/>
                        <w:spacing w:before="0" w:beforeAutospacing="0" w:after="0" w:afterAutospacing="0"/>
                        <w:jc w:val="center"/>
                        <w:rPr>
                          <w:rFonts w:ascii="Nyala" w:hAnsi="Nyala" w:cs="Nyala"/>
                          <w:b/>
                          <w:bCs/>
                          <w:color w:val="000000"/>
                          <w:spacing w:val="10"/>
                          <w:sz w:val="36"/>
                          <w:szCs w:val="56"/>
                        </w:rPr>
                      </w:pPr>
                      <w:r>
                        <w:rPr>
                          <w:rFonts w:ascii="Nyala" w:hAnsi="Nyala" w:cs="Nyala"/>
                          <w:b/>
                          <w:bCs/>
                          <w:color w:val="000000"/>
                          <w:spacing w:val="10"/>
                          <w:sz w:val="36"/>
                          <w:szCs w:val="56"/>
                        </w:rPr>
                        <w:t>(Manual Tube Well Technology)</w:t>
                      </w:r>
                    </w:p>
                    <w:p w:rsidR="007C7B30" w:rsidRPr="0016153E" w:rsidRDefault="007C7B30" w:rsidP="005E7348">
                      <w:pPr>
                        <w:pStyle w:val="NormalWeb"/>
                        <w:spacing w:before="0" w:beforeAutospacing="0" w:after="0" w:afterAutospacing="0"/>
                        <w:jc w:val="right"/>
                        <w:rPr>
                          <w:rFonts w:ascii="Calibri" w:hAnsi="Calibri"/>
                          <w:b/>
                          <w:bCs/>
                          <w:color w:val="000000"/>
                          <w:spacing w:val="10"/>
                          <w:sz w:val="28"/>
                          <w:szCs w:val="28"/>
                        </w:rPr>
                      </w:pPr>
                    </w:p>
                    <w:p w:rsidR="007C7B30" w:rsidRPr="008F7520" w:rsidRDefault="007C7B30" w:rsidP="008F7520">
                      <w:pPr>
                        <w:pStyle w:val="NormalWeb"/>
                        <w:spacing w:before="0" w:beforeAutospacing="0" w:after="0" w:afterAutospacing="0"/>
                        <w:jc w:val="center"/>
                        <w:rPr>
                          <w:rFonts w:ascii="Nyala" w:hAnsi="Nyala" w:cs="Nyala"/>
                          <w:b/>
                          <w:bCs/>
                          <w:color w:val="000000"/>
                          <w:spacing w:val="10"/>
                          <w:sz w:val="28"/>
                          <w:szCs w:val="28"/>
                          <w:lang w:val="am-ET"/>
                        </w:rPr>
                      </w:pPr>
                      <w:proofErr w:type="spellStart"/>
                      <w:r w:rsidRPr="0022446D">
                        <w:rPr>
                          <w:rFonts w:ascii="Nyala" w:hAnsi="Nyala" w:cs="Nyala"/>
                          <w:b/>
                          <w:bCs/>
                          <w:color w:val="000000"/>
                          <w:spacing w:val="10"/>
                          <w:sz w:val="28"/>
                          <w:szCs w:val="28"/>
                        </w:rPr>
                        <w:t>የቤተሰብ</w:t>
                      </w:r>
                      <w:proofErr w:type="spellEnd"/>
                      <w:r>
                        <w:rPr>
                          <w:rFonts w:ascii="Nyala" w:hAnsi="Nyala" w:cs="Nyala"/>
                          <w:b/>
                          <w:bCs/>
                          <w:color w:val="000000"/>
                          <w:spacing w:val="10"/>
                          <w:sz w:val="28"/>
                          <w:szCs w:val="28"/>
                        </w:rPr>
                        <w:t xml:space="preserve"> </w:t>
                      </w:r>
                      <w:r w:rsidRPr="0022446D">
                        <w:rPr>
                          <w:rFonts w:ascii="Nyala" w:hAnsi="Nyala" w:cs="Nyala"/>
                          <w:b/>
                          <w:bCs/>
                          <w:color w:val="000000"/>
                          <w:spacing w:val="10"/>
                          <w:sz w:val="28"/>
                          <w:szCs w:val="28"/>
                        </w:rPr>
                        <w:t>ና</w:t>
                      </w:r>
                      <w:r w:rsidRPr="0022446D">
                        <w:rPr>
                          <w:rFonts w:ascii="Calibri" w:hAnsi="Calibri"/>
                          <w:b/>
                          <w:bCs/>
                          <w:color w:val="000000"/>
                          <w:spacing w:val="10"/>
                          <w:sz w:val="28"/>
                          <w:szCs w:val="28"/>
                        </w:rPr>
                        <w:t xml:space="preserve"> </w:t>
                      </w:r>
                      <w:proofErr w:type="spellStart"/>
                      <w:r w:rsidRPr="0022446D">
                        <w:rPr>
                          <w:rFonts w:ascii="Nyala" w:hAnsi="Nyala" w:cs="Nyala"/>
                          <w:b/>
                          <w:bCs/>
                          <w:color w:val="000000"/>
                          <w:spacing w:val="10"/>
                          <w:sz w:val="28"/>
                          <w:szCs w:val="28"/>
                        </w:rPr>
                        <w:t>ጥቃቅን</w:t>
                      </w:r>
                      <w:proofErr w:type="spellEnd"/>
                      <w:r w:rsidRPr="0022446D">
                        <w:rPr>
                          <w:rFonts w:ascii="Calibri" w:hAnsi="Calibri"/>
                          <w:b/>
                          <w:bCs/>
                          <w:color w:val="000000"/>
                          <w:spacing w:val="10"/>
                          <w:sz w:val="28"/>
                          <w:szCs w:val="28"/>
                        </w:rPr>
                        <w:t xml:space="preserve"> </w:t>
                      </w:r>
                      <w:proofErr w:type="spellStart"/>
                      <w:r w:rsidRPr="0022446D">
                        <w:rPr>
                          <w:rFonts w:ascii="Nyala" w:hAnsi="Nyala" w:cs="Nyala"/>
                          <w:b/>
                          <w:bCs/>
                          <w:color w:val="000000"/>
                          <w:spacing w:val="10"/>
                          <w:sz w:val="28"/>
                          <w:szCs w:val="28"/>
                        </w:rPr>
                        <w:t>መስኖ</w:t>
                      </w:r>
                      <w:proofErr w:type="spellEnd"/>
                      <w:r w:rsidRPr="0022446D">
                        <w:rPr>
                          <w:rFonts w:ascii="Calibri" w:hAnsi="Calibri"/>
                          <w:b/>
                          <w:bCs/>
                          <w:color w:val="000000"/>
                          <w:spacing w:val="10"/>
                          <w:sz w:val="28"/>
                          <w:szCs w:val="28"/>
                        </w:rPr>
                        <w:t xml:space="preserve"> </w:t>
                      </w:r>
                      <w:r w:rsidRPr="0022446D">
                        <w:rPr>
                          <w:rFonts w:ascii="Nyala" w:hAnsi="Nyala" w:cs="Nyala"/>
                          <w:b/>
                          <w:bCs/>
                          <w:color w:val="000000"/>
                          <w:spacing w:val="10"/>
                          <w:sz w:val="28"/>
                          <w:szCs w:val="28"/>
                        </w:rPr>
                        <w:t>ቴ</w:t>
                      </w:r>
                      <w:r>
                        <w:rPr>
                          <w:rFonts w:ascii="Nyala" w:hAnsi="Nyala" w:cs="Nyala"/>
                          <w:b/>
                          <w:bCs/>
                          <w:color w:val="000000"/>
                          <w:spacing w:val="10"/>
                          <w:sz w:val="28"/>
                          <w:szCs w:val="28"/>
                          <w:lang w:val="am-ET"/>
                        </w:rPr>
                        <w:t>ክ</w:t>
                      </w:r>
                      <w:proofErr w:type="spellStart"/>
                      <w:r w:rsidRPr="0022446D">
                        <w:rPr>
                          <w:rFonts w:ascii="Nyala" w:hAnsi="Nyala" w:cs="Nyala"/>
                          <w:b/>
                          <w:bCs/>
                          <w:color w:val="000000"/>
                          <w:spacing w:val="10"/>
                          <w:sz w:val="28"/>
                          <w:szCs w:val="28"/>
                        </w:rPr>
                        <w:t>ኖሎጂ</w:t>
                      </w:r>
                      <w:proofErr w:type="spellEnd"/>
                      <w:r w:rsidRPr="0022446D">
                        <w:rPr>
                          <w:rFonts w:ascii="Calibri" w:hAnsi="Calibri"/>
                          <w:b/>
                          <w:bCs/>
                          <w:color w:val="000000"/>
                          <w:spacing w:val="10"/>
                          <w:sz w:val="28"/>
                          <w:szCs w:val="28"/>
                        </w:rPr>
                        <w:t xml:space="preserve"> </w:t>
                      </w:r>
                      <w:r>
                        <w:rPr>
                          <w:rFonts w:asciiTheme="minorHAnsi" w:hAnsiTheme="minorHAnsi"/>
                          <w:b/>
                          <w:bCs/>
                          <w:color w:val="000000"/>
                          <w:spacing w:val="10"/>
                          <w:sz w:val="28"/>
                          <w:szCs w:val="28"/>
                          <w:lang w:val="am-ET"/>
                        </w:rPr>
                        <w:t>(</w:t>
                      </w:r>
                      <w:proofErr w:type="spellStart"/>
                      <w:r>
                        <w:rPr>
                          <w:rFonts w:ascii="Nyala" w:hAnsi="Nyala"/>
                          <w:b/>
                          <w:bCs/>
                          <w:color w:val="000000"/>
                          <w:spacing w:val="10"/>
                          <w:sz w:val="28"/>
                          <w:szCs w:val="28"/>
                        </w:rPr>
                        <w:t>የቤጥመቴ</w:t>
                      </w:r>
                      <w:proofErr w:type="spellEnd"/>
                      <w:r w:rsidRPr="0022446D">
                        <w:rPr>
                          <w:rFonts w:ascii="Calibri" w:hAnsi="Calibri"/>
                          <w:b/>
                          <w:bCs/>
                          <w:color w:val="000000"/>
                          <w:spacing w:val="10"/>
                          <w:sz w:val="28"/>
                          <w:szCs w:val="28"/>
                        </w:rPr>
                        <w:t xml:space="preserve">) </w:t>
                      </w:r>
                      <w:r w:rsidRPr="0022446D">
                        <w:rPr>
                          <w:rFonts w:ascii="Nyala" w:hAnsi="Nyala" w:cs="Nyala"/>
                          <w:b/>
                          <w:bCs/>
                          <w:color w:val="000000"/>
                          <w:spacing w:val="10"/>
                          <w:sz w:val="28"/>
                          <w:szCs w:val="28"/>
                        </w:rPr>
                        <w:t>ፓኬጅ</w:t>
                      </w:r>
                      <w:r w:rsidRPr="0016153E">
                        <w:rPr>
                          <w:rFonts w:ascii="Calibri" w:hAnsi="Calibri"/>
                          <w:b/>
                          <w:bCs/>
                          <w:color w:val="000000"/>
                          <w:spacing w:val="10"/>
                          <w:sz w:val="28"/>
                          <w:szCs w:val="28"/>
                        </w:rPr>
                        <w:t>-4</w:t>
                      </w:r>
                    </w:p>
                    <w:p w:rsidR="007C7B30" w:rsidRPr="0016153E" w:rsidRDefault="007C7B30" w:rsidP="005E7348">
                      <w:pPr>
                        <w:pStyle w:val="NormalWeb"/>
                        <w:spacing w:before="0" w:beforeAutospacing="0" w:after="0" w:afterAutospacing="0"/>
                        <w:jc w:val="center"/>
                        <w:rPr>
                          <w:rFonts w:ascii="Calibri" w:hAnsi="Calibri"/>
                          <w:b/>
                          <w:bCs/>
                          <w:color w:val="000000"/>
                          <w:spacing w:val="10"/>
                          <w:sz w:val="28"/>
                          <w:szCs w:val="28"/>
                        </w:rPr>
                      </w:pPr>
                    </w:p>
                    <w:p w:rsidR="007C7B30" w:rsidRDefault="007C7B30" w:rsidP="008F7520">
                      <w:pPr>
                        <w:pStyle w:val="NormalWeb"/>
                        <w:spacing w:before="0" w:beforeAutospacing="0" w:after="0" w:afterAutospacing="0"/>
                        <w:jc w:val="center"/>
                        <w:rPr>
                          <w:rFonts w:ascii="Nyala" w:hAnsi="Nyala"/>
                          <w:b/>
                          <w:bCs/>
                          <w:color w:val="000000"/>
                          <w:spacing w:val="10"/>
                          <w:sz w:val="28"/>
                          <w:szCs w:val="28"/>
                          <w:lang w:val="am-ET"/>
                        </w:rPr>
                      </w:pPr>
                      <w:r>
                        <w:rPr>
                          <w:rFonts w:ascii="Nyala" w:hAnsi="Nyala"/>
                          <w:b/>
                          <w:bCs/>
                          <w:color w:val="000000"/>
                          <w:spacing w:val="10"/>
                          <w:sz w:val="28"/>
                          <w:szCs w:val="28"/>
                          <w:lang w:val="am-ET"/>
                        </w:rPr>
                        <w:t>አነስተኛ መስኖ ማስፋፊያ ዳይሬክቶሬት</w:t>
                      </w:r>
                    </w:p>
                    <w:p w:rsidR="007C7B30" w:rsidRDefault="007C7B30" w:rsidP="008F7520">
                      <w:pPr>
                        <w:pStyle w:val="NormalWeb"/>
                        <w:spacing w:before="0" w:beforeAutospacing="0" w:after="0" w:afterAutospacing="0"/>
                        <w:jc w:val="center"/>
                        <w:rPr>
                          <w:rFonts w:asciiTheme="minorHAnsi" w:hAnsiTheme="minorHAnsi"/>
                          <w:b/>
                          <w:bCs/>
                          <w:color w:val="000000"/>
                          <w:spacing w:val="10"/>
                          <w:sz w:val="28"/>
                          <w:szCs w:val="28"/>
                          <w:lang w:val="am-ET"/>
                        </w:rPr>
                      </w:pPr>
                      <w:r>
                        <w:rPr>
                          <w:rFonts w:ascii="Nyala" w:hAnsi="Nyala"/>
                          <w:b/>
                          <w:bCs/>
                          <w:color w:val="000000"/>
                          <w:spacing w:val="10"/>
                          <w:sz w:val="28"/>
                          <w:szCs w:val="28"/>
                          <w:lang w:val="am-ET"/>
                        </w:rPr>
                        <w:t>ሰኔ</w:t>
                      </w:r>
                      <w:r w:rsidRPr="0016153E">
                        <w:rPr>
                          <w:rFonts w:ascii="Calibri" w:hAnsi="Calibri"/>
                          <w:b/>
                          <w:bCs/>
                          <w:color w:val="000000"/>
                          <w:spacing w:val="10"/>
                          <w:sz w:val="28"/>
                          <w:szCs w:val="28"/>
                        </w:rPr>
                        <w:t>, 20</w:t>
                      </w:r>
                      <w:r w:rsidRPr="008F7520">
                        <w:rPr>
                          <w:rFonts w:ascii="Calibri" w:hAnsi="Calibri"/>
                          <w:b/>
                          <w:bCs/>
                          <w:color w:val="000000"/>
                          <w:spacing w:val="10"/>
                          <w:sz w:val="28"/>
                          <w:szCs w:val="28"/>
                        </w:rPr>
                        <w:t>12</w:t>
                      </w:r>
                    </w:p>
                    <w:p w:rsidR="007C7B30" w:rsidRDefault="007C7B30" w:rsidP="008F7520">
                      <w:pPr>
                        <w:pStyle w:val="NormalWeb"/>
                        <w:spacing w:before="0" w:beforeAutospacing="0" w:after="0" w:afterAutospacing="0"/>
                        <w:jc w:val="center"/>
                        <w:rPr>
                          <w:rFonts w:asciiTheme="minorHAnsi" w:hAnsiTheme="minorHAnsi"/>
                          <w:b/>
                          <w:bCs/>
                          <w:color w:val="000000"/>
                          <w:spacing w:val="10"/>
                          <w:sz w:val="28"/>
                          <w:szCs w:val="28"/>
                          <w:lang w:val="am-ET"/>
                        </w:rPr>
                      </w:pPr>
                    </w:p>
                    <w:p w:rsidR="007C7B30" w:rsidRDefault="007C7B30" w:rsidP="005E7348">
                      <w:pPr>
                        <w:pStyle w:val="NormalWeb"/>
                        <w:spacing w:before="0" w:beforeAutospacing="0" w:after="0" w:afterAutospacing="0"/>
                        <w:jc w:val="center"/>
                        <w:rPr>
                          <w:rFonts w:ascii="Nyala" w:hAnsi="Nyala"/>
                          <w:b/>
                          <w:bCs/>
                          <w:color w:val="000000"/>
                          <w:spacing w:val="10"/>
                          <w:sz w:val="28"/>
                          <w:szCs w:val="28"/>
                          <w:lang w:val="am-ET"/>
                        </w:rPr>
                      </w:pPr>
                      <w:r>
                        <w:rPr>
                          <w:rFonts w:ascii="Nyala" w:hAnsi="Nyala"/>
                          <w:b/>
                          <w:bCs/>
                          <w:color w:val="000000"/>
                          <w:spacing w:val="10"/>
                          <w:sz w:val="28"/>
                          <w:szCs w:val="28"/>
                          <w:lang w:val="am-ET"/>
                        </w:rPr>
                        <w:t>አዲስ አበባ</w:t>
                      </w:r>
                    </w:p>
                    <w:p w:rsidR="007C7B30" w:rsidRPr="008F7520" w:rsidRDefault="007C7B30" w:rsidP="005E7348">
                      <w:pPr>
                        <w:pStyle w:val="NormalWeb"/>
                        <w:spacing w:before="0" w:beforeAutospacing="0" w:after="0" w:afterAutospacing="0"/>
                        <w:jc w:val="center"/>
                        <w:rPr>
                          <w:rFonts w:ascii="Nyala" w:hAnsi="Nyala"/>
                          <w:b/>
                          <w:bCs/>
                          <w:color w:val="000000"/>
                          <w:spacing w:val="10"/>
                          <w:sz w:val="28"/>
                          <w:szCs w:val="28"/>
                          <w:lang w:val="am-ET"/>
                        </w:rPr>
                      </w:pPr>
                    </w:p>
                    <w:p w:rsidR="007C7B30" w:rsidRPr="0016153E" w:rsidRDefault="007C7B30" w:rsidP="005E7348">
                      <w:pPr>
                        <w:pStyle w:val="NormalWeb"/>
                        <w:spacing w:before="0" w:beforeAutospacing="0" w:after="0" w:afterAutospacing="0"/>
                        <w:jc w:val="center"/>
                      </w:pPr>
                    </w:p>
                  </w:txbxContent>
                </v:textbox>
              </v:shape>
            </w:pict>
          </mc:Fallback>
        </mc:AlternateContent>
      </w: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B1621D" w:rsidRPr="002B7CEC" w:rsidRDefault="00B1621D" w:rsidP="004A4B11">
      <w:pPr>
        <w:spacing w:after="160" w:line="259" w:lineRule="auto"/>
        <w:jc w:val="both"/>
        <w:rPr>
          <w:rFonts w:ascii="Power Geez Unicode1" w:hAnsi="Power Geez Unicode1"/>
          <w:noProof/>
        </w:rPr>
      </w:pPr>
    </w:p>
    <w:p w:rsidR="00EA0661" w:rsidRPr="002B7CEC" w:rsidRDefault="00EA0661" w:rsidP="004A4B11">
      <w:pPr>
        <w:spacing w:after="160" w:line="259" w:lineRule="auto"/>
        <w:jc w:val="both"/>
        <w:rPr>
          <w:rFonts w:ascii="Power Geez Unicode1" w:hAnsi="Power Geez Unicode1"/>
        </w:rPr>
        <w:sectPr w:rsidR="00EA0661" w:rsidRPr="002B7CEC" w:rsidSect="0044766E">
          <w:footerReference w:type="default" r:id="rId19"/>
          <w:footerReference w:type="first" r:id="rId20"/>
          <w:pgSz w:w="12240" w:h="15840"/>
          <w:pgMar w:top="1440" w:right="1440" w:bottom="1440" w:left="1440" w:header="720" w:footer="720" w:gutter="0"/>
          <w:pgNumType w:fmt="lowerRoman" w:start="2"/>
          <w:cols w:space="720"/>
          <w:titlePg/>
          <w:docGrid w:linePitch="360"/>
        </w:sectPr>
      </w:pPr>
    </w:p>
    <w:sdt>
      <w:sdtPr>
        <w:rPr>
          <w:rFonts w:ascii="Power Geez Unicode1" w:eastAsia="Calibri" w:hAnsi="Power Geez Unicode1"/>
          <w:b w:val="0"/>
          <w:bCs w:val="0"/>
          <w:color w:val="auto"/>
          <w:sz w:val="22"/>
          <w:szCs w:val="22"/>
          <w:lang w:eastAsia="en-US"/>
        </w:rPr>
        <w:id w:val="-892422355"/>
        <w:docPartObj>
          <w:docPartGallery w:val="Table of Contents"/>
          <w:docPartUnique/>
        </w:docPartObj>
      </w:sdtPr>
      <w:sdtEndPr>
        <w:rPr>
          <w:noProof/>
        </w:rPr>
      </w:sdtEndPr>
      <w:sdtContent>
        <w:p w:rsidR="008F7520" w:rsidRPr="002B7CEC" w:rsidRDefault="00CD2230">
          <w:pPr>
            <w:pStyle w:val="TOCHeading"/>
            <w:rPr>
              <w:rFonts w:ascii="Power Geez Unicode1" w:hAnsi="Power Geez Unicode1"/>
            </w:rPr>
          </w:pPr>
          <w:r w:rsidRPr="002B7CEC">
            <w:rPr>
              <w:rFonts w:ascii="Power Geez Unicode1" w:hAnsi="Power Geez Unicode1" w:cs="Nyala"/>
              <w:lang w:val="am-ET"/>
            </w:rPr>
            <w:t>ማውጫ</w:t>
          </w:r>
        </w:p>
        <w:p w:rsidR="00647652" w:rsidRDefault="008F7520">
          <w:pPr>
            <w:pStyle w:val="TOC1"/>
            <w:tabs>
              <w:tab w:val="left" w:pos="440"/>
              <w:tab w:val="right" w:leader="dot" w:pos="9350"/>
            </w:tabs>
            <w:rPr>
              <w:rFonts w:asciiTheme="minorHAnsi" w:eastAsiaTheme="minorEastAsia" w:hAnsiTheme="minorHAnsi" w:cstheme="minorBidi"/>
              <w:noProof/>
            </w:rPr>
          </w:pPr>
          <w:r w:rsidRPr="002B7CEC">
            <w:rPr>
              <w:rFonts w:ascii="Power Geez Unicode1" w:hAnsi="Power Geez Unicode1"/>
            </w:rPr>
            <w:fldChar w:fldCharType="begin"/>
          </w:r>
          <w:r w:rsidRPr="002B7CEC">
            <w:rPr>
              <w:rFonts w:ascii="Power Geez Unicode1" w:hAnsi="Power Geez Unicode1"/>
            </w:rPr>
            <w:instrText xml:space="preserve"> TOC \o "1-3" \h \z \u </w:instrText>
          </w:r>
          <w:r w:rsidRPr="002B7CEC">
            <w:rPr>
              <w:rFonts w:ascii="Power Geez Unicode1" w:hAnsi="Power Geez Unicode1"/>
            </w:rPr>
            <w:fldChar w:fldCharType="separate"/>
          </w:r>
          <w:hyperlink w:anchor="_Toc45011994" w:history="1">
            <w:r w:rsidR="00647652" w:rsidRPr="005269D3">
              <w:rPr>
                <w:rStyle w:val="Hyperlink"/>
                <w:rFonts w:ascii="Power Geez Unicode1" w:hAnsi="Power Geez Unicode1"/>
                <w:noProof/>
              </w:rPr>
              <w:t>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መግቢያ</w:t>
            </w:r>
            <w:r w:rsidR="00647652">
              <w:rPr>
                <w:noProof/>
                <w:webHidden/>
              </w:rPr>
              <w:tab/>
            </w:r>
            <w:r w:rsidR="00647652">
              <w:rPr>
                <w:noProof/>
                <w:webHidden/>
              </w:rPr>
              <w:fldChar w:fldCharType="begin"/>
            </w:r>
            <w:r w:rsidR="00647652">
              <w:rPr>
                <w:noProof/>
                <w:webHidden/>
              </w:rPr>
              <w:instrText xml:space="preserve"> PAGEREF _Toc45011994 \h </w:instrText>
            </w:r>
            <w:r w:rsidR="00647652">
              <w:rPr>
                <w:noProof/>
                <w:webHidden/>
              </w:rPr>
            </w:r>
            <w:r w:rsidR="00647652">
              <w:rPr>
                <w:noProof/>
                <w:webHidden/>
              </w:rPr>
              <w:fldChar w:fldCharType="separate"/>
            </w:r>
            <w:r w:rsidR="00647652">
              <w:rPr>
                <w:noProof/>
                <w:webHidden/>
              </w:rPr>
              <w:t>1</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1995" w:history="1">
            <w:r w:rsidR="00647652" w:rsidRPr="005269D3">
              <w:rPr>
                <w:rStyle w:val="Hyperlink"/>
                <w:rFonts w:ascii="Power Geez Unicode1" w:hAnsi="Power Geez Unicode1"/>
                <w:noProof/>
              </w:rPr>
              <w:t>1.1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ዳራ</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ምክንያት</w:t>
            </w:r>
            <w:r w:rsidR="00647652">
              <w:rPr>
                <w:noProof/>
                <w:webHidden/>
              </w:rPr>
              <w:tab/>
            </w:r>
            <w:r w:rsidR="00647652">
              <w:rPr>
                <w:noProof/>
                <w:webHidden/>
              </w:rPr>
              <w:fldChar w:fldCharType="begin"/>
            </w:r>
            <w:r w:rsidR="00647652">
              <w:rPr>
                <w:noProof/>
                <w:webHidden/>
              </w:rPr>
              <w:instrText xml:space="preserve"> PAGEREF _Toc45011995 \h </w:instrText>
            </w:r>
            <w:r w:rsidR="00647652">
              <w:rPr>
                <w:noProof/>
                <w:webHidden/>
              </w:rPr>
            </w:r>
            <w:r w:rsidR="00647652">
              <w:rPr>
                <w:noProof/>
                <w:webHidden/>
              </w:rPr>
              <w:fldChar w:fldCharType="separate"/>
            </w:r>
            <w:r w:rsidR="00647652">
              <w:rPr>
                <w:noProof/>
                <w:webHidden/>
              </w:rPr>
              <w:t>1</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1996" w:history="1">
            <w:r w:rsidR="00647652" w:rsidRPr="005269D3">
              <w:rPr>
                <w:rStyle w:val="Hyperlink"/>
                <w:rFonts w:ascii="Power Geez Unicode1" w:hAnsi="Power Geez Unicode1"/>
                <w:noProof/>
              </w:rPr>
              <w:t>1.2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የቤተሰብና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ጥቃቅን</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መስኖ</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ፓኬጅ</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ዓላማ</w:t>
            </w:r>
            <w:r w:rsidR="00647652">
              <w:rPr>
                <w:noProof/>
                <w:webHidden/>
              </w:rPr>
              <w:tab/>
            </w:r>
            <w:r w:rsidR="00647652">
              <w:rPr>
                <w:noProof/>
                <w:webHidden/>
              </w:rPr>
              <w:fldChar w:fldCharType="begin"/>
            </w:r>
            <w:r w:rsidR="00647652">
              <w:rPr>
                <w:noProof/>
                <w:webHidden/>
              </w:rPr>
              <w:instrText xml:space="preserve"> PAGEREF _Toc45011996 \h </w:instrText>
            </w:r>
            <w:r w:rsidR="00647652">
              <w:rPr>
                <w:noProof/>
                <w:webHidden/>
              </w:rPr>
            </w:r>
            <w:r w:rsidR="00647652">
              <w:rPr>
                <w:noProof/>
                <w:webHidden/>
              </w:rPr>
              <w:fldChar w:fldCharType="separate"/>
            </w:r>
            <w:r w:rsidR="00647652">
              <w:rPr>
                <w:noProof/>
                <w:webHidden/>
              </w:rPr>
              <w:t>2</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1997" w:history="1">
            <w:r w:rsidR="00647652" w:rsidRPr="005269D3">
              <w:rPr>
                <w:rStyle w:val="Hyperlink"/>
                <w:rFonts w:ascii="Power Geez Unicode1" w:hAnsi="Power Geez Unicode1"/>
                <w:noProof/>
              </w:rPr>
              <w:t>1.2.1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አጠቃላይ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ዓላማ</w:t>
            </w:r>
            <w:r w:rsidR="00647652">
              <w:rPr>
                <w:noProof/>
                <w:webHidden/>
              </w:rPr>
              <w:tab/>
            </w:r>
            <w:r w:rsidR="00647652">
              <w:rPr>
                <w:noProof/>
                <w:webHidden/>
              </w:rPr>
              <w:fldChar w:fldCharType="begin"/>
            </w:r>
            <w:r w:rsidR="00647652">
              <w:rPr>
                <w:noProof/>
                <w:webHidden/>
              </w:rPr>
              <w:instrText xml:space="preserve"> PAGEREF _Toc45011997 \h </w:instrText>
            </w:r>
            <w:r w:rsidR="00647652">
              <w:rPr>
                <w:noProof/>
                <w:webHidden/>
              </w:rPr>
            </w:r>
            <w:r w:rsidR="00647652">
              <w:rPr>
                <w:noProof/>
                <w:webHidden/>
              </w:rPr>
              <w:fldChar w:fldCharType="separate"/>
            </w:r>
            <w:r w:rsidR="00647652">
              <w:rPr>
                <w:noProof/>
                <w:webHidden/>
              </w:rPr>
              <w:t>2</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1998" w:history="1">
            <w:r w:rsidR="00647652" w:rsidRPr="005269D3">
              <w:rPr>
                <w:rStyle w:val="Hyperlink"/>
                <w:rFonts w:ascii="Power Geez Unicode1" w:hAnsi="Power Geez Unicode1"/>
                <w:noProof/>
              </w:rPr>
              <w:t>1.2.2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ዝርዝር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ዓላማ</w:t>
            </w:r>
            <w:r w:rsidR="00647652">
              <w:rPr>
                <w:noProof/>
                <w:webHidden/>
              </w:rPr>
              <w:tab/>
            </w:r>
            <w:r w:rsidR="00647652">
              <w:rPr>
                <w:noProof/>
                <w:webHidden/>
              </w:rPr>
              <w:fldChar w:fldCharType="begin"/>
            </w:r>
            <w:r w:rsidR="00647652">
              <w:rPr>
                <w:noProof/>
                <w:webHidden/>
              </w:rPr>
              <w:instrText xml:space="preserve"> PAGEREF _Toc45011998 \h </w:instrText>
            </w:r>
            <w:r w:rsidR="00647652">
              <w:rPr>
                <w:noProof/>
                <w:webHidden/>
              </w:rPr>
            </w:r>
            <w:r w:rsidR="00647652">
              <w:rPr>
                <w:noProof/>
                <w:webHidden/>
              </w:rPr>
              <w:fldChar w:fldCharType="separate"/>
            </w:r>
            <w:r w:rsidR="00647652">
              <w:rPr>
                <w:noProof/>
                <w:webHidden/>
              </w:rPr>
              <w:t>2</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1999" w:history="1">
            <w:r w:rsidR="00647652" w:rsidRPr="005269D3">
              <w:rPr>
                <w:rStyle w:val="Hyperlink"/>
                <w:rFonts w:ascii="Power Geez Unicode1" w:hAnsi="Power Geez Unicode1"/>
                <w:noProof/>
              </w:rPr>
              <w:t>1.3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የፓኬጁ</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ወሰን</w:t>
            </w:r>
            <w:r w:rsidR="00647652">
              <w:rPr>
                <w:noProof/>
                <w:webHidden/>
              </w:rPr>
              <w:tab/>
            </w:r>
            <w:r w:rsidR="00647652">
              <w:rPr>
                <w:noProof/>
                <w:webHidden/>
              </w:rPr>
              <w:fldChar w:fldCharType="begin"/>
            </w:r>
            <w:r w:rsidR="00647652">
              <w:rPr>
                <w:noProof/>
                <w:webHidden/>
              </w:rPr>
              <w:instrText xml:space="preserve"> PAGEREF _Toc45011999 \h </w:instrText>
            </w:r>
            <w:r w:rsidR="00647652">
              <w:rPr>
                <w:noProof/>
                <w:webHidden/>
              </w:rPr>
            </w:r>
            <w:r w:rsidR="00647652">
              <w:rPr>
                <w:noProof/>
                <w:webHidden/>
              </w:rPr>
              <w:fldChar w:fldCharType="separate"/>
            </w:r>
            <w:r w:rsidR="00647652">
              <w:rPr>
                <w:noProof/>
                <w:webHidden/>
              </w:rPr>
              <w:t>2</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00" w:history="1">
            <w:r w:rsidR="00647652" w:rsidRPr="005269D3">
              <w:rPr>
                <w:rStyle w:val="Hyperlink"/>
                <w:rFonts w:ascii="Power Geez Unicode1" w:hAnsi="Power Geez Unicode1"/>
                <w:noProof/>
              </w:rPr>
              <w:t>1.4</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የት</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እንደሚተገበሩ</w:t>
            </w:r>
            <w:r w:rsidR="00647652">
              <w:rPr>
                <w:noProof/>
                <w:webHidden/>
              </w:rPr>
              <w:tab/>
            </w:r>
            <w:r w:rsidR="00647652">
              <w:rPr>
                <w:noProof/>
                <w:webHidden/>
              </w:rPr>
              <w:fldChar w:fldCharType="begin"/>
            </w:r>
            <w:r w:rsidR="00647652">
              <w:rPr>
                <w:noProof/>
                <w:webHidden/>
              </w:rPr>
              <w:instrText xml:space="preserve"> PAGEREF _Toc45012000 \h </w:instrText>
            </w:r>
            <w:r w:rsidR="00647652">
              <w:rPr>
                <w:noProof/>
                <w:webHidden/>
              </w:rPr>
            </w:r>
            <w:r w:rsidR="00647652">
              <w:rPr>
                <w:noProof/>
                <w:webHidden/>
              </w:rPr>
              <w:fldChar w:fldCharType="separate"/>
            </w:r>
            <w:r w:rsidR="00647652">
              <w:rPr>
                <w:noProof/>
                <w:webHidden/>
              </w:rPr>
              <w:t>3</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01" w:history="1">
            <w:r w:rsidR="00647652" w:rsidRPr="005269D3">
              <w:rPr>
                <w:rStyle w:val="Hyperlink"/>
                <w:rFonts w:ascii="Power Geez Unicode1" w:hAnsi="Power Geez Unicode1"/>
                <w:noProof/>
              </w:rPr>
              <w:t>1.5</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ተጠቃሚዎች</w:t>
            </w:r>
            <w:r w:rsidR="00647652">
              <w:rPr>
                <w:noProof/>
                <w:webHidden/>
              </w:rPr>
              <w:tab/>
            </w:r>
            <w:r w:rsidR="00647652">
              <w:rPr>
                <w:noProof/>
                <w:webHidden/>
              </w:rPr>
              <w:fldChar w:fldCharType="begin"/>
            </w:r>
            <w:r w:rsidR="00647652">
              <w:rPr>
                <w:noProof/>
                <w:webHidden/>
              </w:rPr>
              <w:instrText xml:space="preserve"> PAGEREF _Toc45012001 \h </w:instrText>
            </w:r>
            <w:r w:rsidR="00647652">
              <w:rPr>
                <w:noProof/>
                <w:webHidden/>
              </w:rPr>
            </w:r>
            <w:r w:rsidR="00647652">
              <w:rPr>
                <w:noProof/>
                <w:webHidden/>
              </w:rPr>
              <w:fldChar w:fldCharType="separate"/>
            </w:r>
            <w:r w:rsidR="00647652">
              <w:rPr>
                <w:noProof/>
                <w:webHidden/>
              </w:rPr>
              <w:t>3</w:t>
            </w:r>
            <w:r w:rsidR="00647652">
              <w:rPr>
                <w:noProof/>
                <w:webHidden/>
              </w:rPr>
              <w:fldChar w:fldCharType="end"/>
            </w:r>
          </w:hyperlink>
        </w:p>
        <w:p w:rsidR="00647652" w:rsidRDefault="005707B2">
          <w:pPr>
            <w:pStyle w:val="TOC1"/>
            <w:tabs>
              <w:tab w:val="left" w:pos="440"/>
              <w:tab w:val="right" w:leader="dot" w:pos="9350"/>
            </w:tabs>
            <w:rPr>
              <w:rFonts w:asciiTheme="minorHAnsi" w:eastAsiaTheme="minorEastAsia" w:hAnsiTheme="minorHAnsi" w:cstheme="minorBidi"/>
              <w:noProof/>
            </w:rPr>
          </w:pPr>
          <w:hyperlink w:anchor="_Toc45012007" w:history="1">
            <w:r w:rsidR="00647652" w:rsidRPr="005269D3">
              <w:rPr>
                <w:rStyle w:val="Hyperlink"/>
                <w:rFonts w:ascii="Power Geez Unicode1" w:hAnsi="Power Geez Unicode1"/>
                <w:noProof/>
              </w:rPr>
              <w:t>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የቤተሰብና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ጥቃቅን</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መስኖ</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ፓኬጅ</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ክፍሎች</w:t>
            </w:r>
            <w:r w:rsidR="00647652">
              <w:rPr>
                <w:noProof/>
                <w:webHidden/>
              </w:rPr>
              <w:tab/>
            </w:r>
            <w:r w:rsidR="00647652">
              <w:rPr>
                <w:noProof/>
                <w:webHidden/>
              </w:rPr>
              <w:fldChar w:fldCharType="begin"/>
            </w:r>
            <w:r w:rsidR="00647652">
              <w:rPr>
                <w:noProof/>
                <w:webHidden/>
              </w:rPr>
              <w:instrText xml:space="preserve"> PAGEREF _Toc45012007 \h </w:instrText>
            </w:r>
            <w:r w:rsidR="00647652">
              <w:rPr>
                <w:noProof/>
                <w:webHidden/>
              </w:rPr>
            </w:r>
            <w:r w:rsidR="00647652">
              <w:rPr>
                <w:noProof/>
                <w:webHidden/>
              </w:rPr>
              <w:fldChar w:fldCharType="separate"/>
            </w:r>
            <w:r w:rsidR="00647652">
              <w:rPr>
                <w:noProof/>
                <w:webHidden/>
              </w:rPr>
              <w:t>3</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08" w:history="1">
            <w:r w:rsidR="00647652" w:rsidRPr="005269D3">
              <w:rPr>
                <w:rStyle w:val="Hyperlink"/>
                <w:rFonts w:ascii="Power Geez Unicode1" w:hAnsi="Power Geez Unicode1"/>
                <w:noProof/>
              </w:rPr>
              <w:t>2.1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የመስኖ</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አማራጭ</w:t>
            </w:r>
            <w:r w:rsidR="00647652">
              <w:rPr>
                <w:noProof/>
                <w:webHidden/>
              </w:rPr>
              <w:tab/>
            </w:r>
            <w:r w:rsidR="00647652">
              <w:rPr>
                <w:noProof/>
                <w:webHidden/>
              </w:rPr>
              <w:fldChar w:fldCharType="begin"/>
            </w:r>
            <w:r w:rsidR="00647652">
              <w:rPr>
                <w:noProof/>
                <w:webHidden/>
              </w:rPr>
              <w:instrText xml:space="preserve"> PAGEREF _Toc45012008 \h </w:instrText>
            </w:r>
            <w:r w:rsidR="00647652">
              <w:rPr>
                <w:noProof/>
                <w:webHidden/>
              </w:rPr>
            </w:r>
            <w:r w:rsidR="00647652">
              <w:rPr>
                <w:noProof/>
                <w:webHidden/>
              </w:rPr>
              <w:fldChar w:fldCharType="separate"/>
            </w:r>
            <w:r w:rsidR="00647652">
              <w:rPr>
                <w:noProof/>
                <w:webHidden/>
              </w:rPr>
              <w:t>3</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09" w:history="1">
            <w:r w:rsidR="00647652" w:rsidRPr="005269D3">
              <w:rPr>
                <w:rStyle w:val="Hyperlink"/>
                <w:rFonts w:ascii="Power Geez Unicode1" w:hAnsi="Power Geez Unicode1"/>
                <w:noProof/>
              </w:rPr>
              <w:t>2.2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መሳቢያ</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መሳሪያዎች</w:t>
            </w:r>
            <w:r w:rsidR="00647652">
              <w:rPr>
                <w:noProof/>
                <w:webHidden/>
              </w:rPr>
              <w:tab/>
            </w:r>
            <w:r w:rsidR="00647652">
              <w:rPr>
                <w:noProof/>
                <w:webHidden/>
              </w:rPr>
              <w:fldChar w:fldCharType="begin"/>
            </w:r>
            <w:r w:rsidR="00647652">
              <w:rPr>
                <w:noProof/>
                <w:webHidden/>
              </w:rPr>
              <w:instrText xml:space="preserve"> PAGEREF _Toc45012009 \h </w:instrText>
            </w:r>
            <w:r w:rsidR="00647652">
              <w:rPr>
                <w:noProof/>
                <w:webHidden/>
              </w:rPr>
            </w:r>
            <w:r w:rsidR="00647652">
              <w:rPr>
                <w:noProof/>
                <w:webHidden/>
              </w:rPr>
              <w:fldChar w:fldCharType="separate"/>
            </w:r>
            <w:r w:rsidR="00647652">
              <w:rPr>
                <w:noProof/>
                <w:webHidden/>
              </w:rPr>
              <w:t>3</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10" w:history="1">
            <w:r w:rsidR="00647652" w:rsidRPr="005269D3">
              <w:rPr>
                <w:rStyle w:val="Hyperlink"/>
                <w:rFonts w:ascii="Power Geez Unicode1" w:hAnsi="Power Geez Unicode1"/>
                <w:noProof/>
              </w:rPr>
              <w:t>2.3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የመስኖ</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አጠቃቀም</w:t>
            </w:r>
            <w:r w:rsidR="00647652">
              <w:rPr>
                <w:noProof/>
                <w:webHidden/>
              </w:rPr>
              <w:tab/>
            </w:r>
            <w:r w:rsidR="00647652">
              <w:rPr>
                <w:noProof/>
                <w:webHidden/>
              </w:rPr>
              <w:fldChar w:fldCharType="begin"/>
            </w:r>
            <w:r w:rsidR="00647652">
              <w:rPr>
                <w:noProof/>
                <w:webHidden/>
              </w:rPr>
              <w:instrText xml:space="preserve"> PAGEREF _Toc45012010 \h </w:instrText>
            </w:r>
            <w:r w:rsidR="00647652">
              <w:rPr>
                <w:noProof/>
                <w:webHidden/>
              </w:rPr>
            </w:r>
            <w:r w:rsidR="00647652">
              <w:rPr>
                <w:noProof/>
                <w:webHidden/>
              </w:rPr>
              <w:fldChar w:fldCharType="separate"/>
            </w:r>
            <w:r w:rsidR="00647652">
              <w:rPr>
                <w:noProof/>
                <w:webHidden/>
              </w:rPr>
              <w:t>4</w:t>
            </w:r>
            <w:r w:rsidR="00647652">
              <w:rPr>
                <w:noProof/>
                <w:webHidden/>
              </w:rPr>
              <w:fldChar w:fldCharType="end"/>
            </w:r>
          </w:hyperlink>
        </w:p>
        <w:p w:rsidR="00647652" w:rsidRDefault="005707B2">
          <w:pPr>
            <w:pStyle w:val="TOC1"/>
            <w:tabs>
              <w:tab w:val="left" w:pos="440"/>
              <w:tab w:val="right" w:leader="dot" w:pos="9350"/>
            </w:tabs>
            <w:rPr>
              <w:rFonts w:asciiTheme="minorHAnsi" w:eastAsiaTheme="minorEastAsia" w:hAnsiTheme="minorHAnsi" w:cstheme="minorBidi"/>
              <w:noProof/>
            </w:rPr>
          </w:pPr>
          <w:hyperlink w:anchor="_Toc45012014" w:history="1">
            <w:r w:rsidR="00647652" w:rsidRPr="005269D3">
              <w:rPr>
                <w:rStyle w:val="Hyperlink"/>
                <w:rFonts w:ascii="Power Geez Unicode1" w:hAnsi="Power Geez Unicode1"/>
                <w:noProof/>
              </w:rPr>
              <w:t>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በቱቦ ዘንግ</w:t>
            </w:r>
            <w:r w:rsidR="00647652" w:rsidRPr="005269D3">
              <w:rPr>
                <w:rStyle w:val="Hyperlink"/>
                <w:rFonts w:ascii="Power Geez Unicode1" w:hAnsi="Power Geez Unicode1"/>
                <w:noProof/>
              </w:rPr>
              <w:t xml:space="preserve"> የሚቆፈር </w:t>
            </w:r>
            <w:r w:rsidR="00647652" w:rsidRPr="005269D3">
              <w:rPr>
                <w:rStyle w:val="Hyperlink"/>
                <w:rFonts w:ascii="Power Geez Unicode1" w:hAnsi="Power Geez Unicode1" w:cs="Nyala"/>
                <w:noProof/>
              </w:rPr>
              <w:t>የውኃ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ጉድጓድ</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ፓኬጅ</w:t>
            </w:r>
            <w:r w:rsidR="00647652">
              <w:rPr>
                <w:noProof/>
                <w:webHidden/>
              </w:rPr>
              <w:tab/>
            </w:r>
            <w:r w:rsidR="00647652">
              <w:rPr>
                <w:noProof/>
                <w:webHidden/>
              </w:rPr>
              <w:fldChar w:fldCharType="begin"/>
            </w:r>
            <w:r w:rsidR="00647652">
              <w:rPr>
                <w:noProof/>
                <w:webHidden/>
              </w:rPr>
              <w:instrText xml:space="preserve"> PAGEREF _Toc45012014 \h </w:instrText>
            </w:r>
            <w:r w:rsidR="00647652">
              <w:rPr>
                <w:noProof/>
                <w:webHidden/>
              </w:rPr>
            </w:r>
            <w:r w:rsidR="00647652">
              <w:rPr>
                <w:noProof/>
                <w:webHidden/>
              </w:rPr>
              <w:fldChar w:fldCharType="separate"/>
            </w:r>
            <w:r w:rsidR="00647652">
              <w:rPr>
                <w:noProof/>
                <w:webHidden/>
              </w:rPr>
              <w:t>5</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15" w:history="1">
            <w:r w:rsidR="00647652" w:rsidRPr="005269D3">
              <w:rPr>
                <w:rStyle w:val="Hyperlink"/>
                <w:rFonts w:ascii="Power Geez Unicode1" w:hAnsi="Power Geez Unicode1"/>
                <w:noProof/>
              </w:rPr>
              <w:t>3.1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በቱቦ ዘንግ</w:t>
            </w:r>
            <w:r w:rsidR="00647652" w:rsidRPr="005269D3">
              <w:rPr>
                <w:rStyle w:val="Hyperlink"/>
                <w:rFonts w:ascii="Power Geez Unicode1" w:hAnsi="Power Geez Unicode1"/>
                <w:noProof/>
              </w:rPr>
              <w:t xml:space="preserve"> የሚቆፈር </w:t>
            </w:r>
            <w:r w:rsidR="00647652" w:rsidRPr="005269D3">
              <w:rPr>
                <w:rStyle w:val="Hyperlink"/>
                <w:rFonts w:ascii="Power Geez Unicode1" w:hAnsi="Power Geez Unicode1" w:cs="Nyala"/>
                <w:noProof/>
              </w:rPr>
              <w:t>የውኃ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ጉድጓድ</w:t>
            </w:r>
            <w:r w:rsidR="00647652">
              <w:rPr>
                <w:noProof/>
                <w:webHidden/>
              </w:rPr>
              <w:tab/>
            </w:r>
            <w:r w:rsidR="00647652">
              <w:rPr>
                <w:noProof/>
                <w:webHidden/>
              </w:rPr>
              <w:fldChar w:fldCharType="begin"/>
            </w:r>
            <w:r w:rsidR="00647652">
              <w:rPr>
                <w:noProof/>
                <w:webHidden/>
              </w:rPr>
              <w:instrText xml:space="preserve"> PAGEREF _Toc45012015 \h </w:instrText>
            </w:r>
            <w:r w:rsidR="00647652">
              <w:rPr>
                <w:noProof/>
                <w:webHidden/>
              </w:rPr>
            </w:r>
            <w:r w:rsidR="00647652">
              <w:rPr>
                <w:noProof/>
                <w:webHidden/>
              </w:rPr>
              <w:fldChar w:fldCharType="separate"/>
            </w:r>
            <w:r w:rsidR="00647652">
              <w:rPr>
                <w:noProof/>
                <w:webHidden/>
              </w:rPr>
              <w:t>5</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16" w:history="1">
            <w:r w:rsidR="00647652" w:rsidRPr="005269D3">
              <w:rPr>
                <w:rStyle w:val="Hyperlink"/>
                <w:rFonts w:ascii="Power Geez Unicode1" w:hAnsi="Power Geez Unicode1"/>
                <w:noProof/>
              </w:rPr>
              <w:t>3.2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መሳቢያ</w:t>
            </w:r>
            <w:r w:rsidR="00647652">
              <w:rPr>
                <w:noProof/>
                <w:webHidden/>
              </w:rPr>
              <w:tab/>
            </w:r>
            <w:r w:rsidR="00647652">
              <w:rPr>
                <w:noProof/>
                <w:webHidden/>
              </w:rPr>
              <w:fldChar w:fldCharType="begin"/>
            </w:r>
            <w:r w:rsidR="00647652">
              <w:rPr>
                <w:noProof/>
                <w:webHidden/>
              </w:rPr>
              <w:instrText xml:space="preserve"> PAGEREF _Toc45012016 \h </w:instrText>
            </w:r>
            <w:r w:rsidR="00647652">
              <w:rPr>
                <w:noProof/>
                <w:webHidden/>
              </w:rPr>
            </w:r>
            <w:r w:rsidR="00647652">
              <w:rPr>
                <w:noProof/>
                <w:webHidden/>
              </w:rPr>
              <w:fldChar w:fldCharType="separate"/>
            </w:r>
            <w:r w:rsidR="00647652">
              <w:rPr>
                <w:noProof/>
                <w:webHidden/>
              </w:rPr>
              <w:t>6</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17" w:history="1">
            <w:r w:rsidR="00647652" w:rsidRPr="005269D3">
              <w:rPr>
                <w:rStyle w:val="Hyperlink"/>
                <w:rFonts w:ascii="Power Geez Unicode1" w:hAnsi="Power Geez Unicode1"/>
                <w:noProof/>
              </w:rPr>
              <w:t>3.2.1</w:t>
            </w:r>
            <w:r w:rsidR="00647652">
              <w:rPr>
                <w:rFonts w:asciiTheme="minorHAnsi" w:eastAsiaTheme="minorEastAsia" w:hAnsiTheme="minorHAnsi" w:cstheme="minorBidi"/>
                <w:noProof/>
              </w:rPr>
              <w:tab/>
            </w:r>
            <w:r w:rsidR="00647652" w:rsidRPr="005269D3">
              <w:rPr>
                <w:rStyle w:val="Hyperlink"/>
                <w:rFonts w:ascii="Power Geez Unicode1" w:hAnsi="Power Geez Unicode1"/>
                <w:noProof/>
              </w:rPr>
              <w:t>በከራ (Pulley)</w:t>
            </w:r>
            <w:r w:rsidR="00647652">
              <w:rPr>
                <w:noProof/>
                <w:webHidden/>
              </w:rPr>
              <w:tab/>
            </w:r>
            <w:r w:rsidR="00647652">
              <w:rPr>
                <w:noProof/>
                <w:webHidden/>
              </w:rPr>
              <w:fldChar w:fldCharType="begin"/>
            </w:r>
            <w:r w:rsidR="00647652">
              <w:rPr>
                <w:noProof/>
                <w:webHidden/>
              </w:rPr>
              <w:instrText xml:space="preserve"> PAGEREF _Toc45012017 \h </w:instrText>
            </w:r>
            <w:r w:rsidR="00647652">
              <w:rPr>
                <w:noProof/>
                <w:webHidden/>
              </w:rPr>
            </w:r>
            <w:r w:rsidR="00647652">
              <w:rPr>
                <w:noProof/>
                <w:webHidden/>
              </w:rPr>
              <w:fldChar w:fldCharType="separate"/>
            </w:r>
            <w:r w:rsidR="00647652">
              <w:rPr>
                <w:noProof/>
                <w:webHidden/>
              </w:rPr>
              <w:t>7</w:t>
            </w:r>
            <w:r w:rsidR="00647652">
              <w:rPr>
                <w:noProof/>
                <w:webHidden/>
              </w:rPr>
              <w:fldChar w:fldCharType="end"/>
            </w:r>
          </w:hyperlink>
        </w:p>
        <w:p w:rsidR="00647652" w:rsidRDefault="005707B2">
          <w:pPr>
            <w:pStyle w:val="TOC3"/>
            <w:tabs>
              <w:tab w:val="right" w:leader="dot" w:pos="9350"/>
            </w:tabs>
            <w:rPr>
              <w:rFonts w:asciiTheme="minorHAnsi" w:eastAsiaTheme="minorEastAsia" w:hAnsiTheme="minorHAnsi" w:cstheme="minorBidi"/>
              <w:noProof/>
            </w:rPr>
          </w:pPr>
          <w:hyperlink w:anchor="_Toc45012018" w:history="1">
            <w:r w:rsidR="00647652" w:rsidRPr="005269D3">
              <w:rPr>
                <w:rStyle w:val="Hyperlink"/>
                <w:rFonts w:ascii="Power Geez Unicode1" w:hAnsi="Power Geez Unicode1"/>
                <w:noProof/>
              </w:rPr>
              <w:t>missing</w:t>
            </w:r>
            <w:r w:rsidR="00647652">
              <w:rPr>
                <w:noProof/>
                <w:webHidden/>
              </w:rPr>
              <w:tab/>
            </w:r>
            <w:r w:rsidR="00647652">
              <w:rPr>
                <w:noProof/>
                <w:webHidden/>
              </w:rPr>
              <w:fldChar w:fldCharType="begin"/>
            </w:r>
            <w:r w:rsidR="00647652">
              <w:rPr>
                <w:noProof/>
                <w:webHidden/>
              </w:rPr>
              <w:instrText xml:space="preserve"> PAGEREF _Toc45012018 \h </w:instrText>
            </w:r>
            <w:r w:rsidR="00647652">
              <w:rPr>
                <w:noProof/>
                <w:webHidden/>
              </w:rPr>
            </w:r>
            <w:r w:rsidR="00647652">
              <w:rPr>
                <w:noProof/>
                <w:webHidden/>
              </w:rPr>
              <w:fldChar w:fldCharType="separate"/>
            </w:r>
            <w:r w:rsidR="00647652">
              <w:rPr>
                <w:noProof/>
                <w:webHidden/>
              </w:rPr>
              <w:t>7</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19" w:history="1">
            <w:r w:rsidR="00647652" w:rsidRPr="005269D3">
              <w:rPr>
                <w:rStyle w:val="Hyperlink"/>
                <w:rFonts w:ascii="Power Geez Unicode1" w:hAnsi="Power Geez Unicode1"/>
                <w:noProof/>
              </w:rPr>
              <w:t>3.2.2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የገመድ</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ፓምፖች (Rope and washer pumps)</w:t>
            </w:r>
            <w:r w:rsidR="00647652">
              <w:rPr>
                <w:noProof/>
                <w:webHidden/>
              </w:rPr>
              <w:tab/>
            </w:r>
            <w:r w:rsidR="00647652">
              <w:rPr>
                <w:noProof/>
                <w:webHidden/>
              </w:rPr>
              <w:fldChar w:fldCharType="begin"/>
            </w:r>
            <w:r w:rsidR="00647652">
              <w:rPr>
                <w:noProof/>
                <w:webHidden/>
              </w:rPr>
              <w:instrText xml:space="preserve"> PAGEREF _Toc45012019 \h </w:instrText>
            </w:r>
            <w:r w:rsidR="00647652">
              <w:rPr>
                <w:noProof/>
                <w:webHidden/>
              </w:rPr>
            </w:r>
            <w:r w:rsidR="00647652">
              <w:rPr>
                <w:noProof/>
                <w:webHidden/>
              </w:rPr>
              <w:fldChar w:fldCharType="separate"/>
            </w:r>
            <w:r w:rsidR="00647652">
              <w:rPr>
                <w:noProof/>
                <w:webHidden/>
              </w:rPr>
              <w:t>7</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0" w:history="1">
            <w:r w:rsidR="00647652" w:rsidRPr="005269D3">
              <w:rPr>
                <w:rStyle w:val="Hyperlink"/>
                <w:rFonts w:ascii="Power Geez Unicode1" w:hAnsi="Power Geez Unicode1"/>
                <w:noProof/>
              </w:rPr>
              <w:t>3.2.3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የፔዳል</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ፓምፕ</w:t>
            </w:r>
            <w:r w:rsidR="00647652">
              <w:rPr>
                <w:noProof/>
                <w:webHidden/>
              </w:rPr>
              <w:tab/>
            </w:r>
            <w:r w:rsidR="00647652">
              <w:rPr>
                <w:noProof/>
                <w:webHidden/>
              </w:rPr>
              <w:fldChar w:fldCharType="begin"/>
            </w:r>
            <w:r w:rsidR="00647652">
              <w:rPr>
                <w:noProof/>
                <w:webHidden/>
              </w:rPr>
              <w:instrText xml:space="preserve"> PAGEREF _Toc45012020 \h </w:instrText>
            </w:r>
            <w:r w:rsidR="00647652">
              <w:rPr>
                <w:noProof/>
                <w:webHidden/>
              </w:rPr>
            </w:r>
            <w:r w:rsidR="00647652">
              <w:rPr>
                <w:noProof/>
                <w:webHidden/>
              </w:rPr>
              <w:fldChar w:fldCharType="separate"/>
            </w:r>
            <w:r w:rsidR="00647652">
              <w:rPr>
                <w:noProof/>
                <w:webHidden/>
              </w:rPr>
              <w:t>9</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1" w:history="1">
            <w:r w:rsidR="00647652" w:rsidRPr="005269D3">
              <w:rPr>
                <w:rStyle w:val="Hyperlink"/>
                <w:rFonts w:ascii="Power Geez Unicode1" w:hAnsi="Power Geez Unicode1"/>
                <w:noProof/>
              </w:rPr>
              <w:t>3.2.4</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የእጅ</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ፓምፕ</w:t>
            </w:r>
            <w:r w:rsidR="00647652">
              <w:rPr>
                <w:noProof/>
                <w:webHidden/>
              </w:rPr>
              <w:tab/>
            </w:r>
            <w:r w:rsidR="00647652">
              <w:rPr>
                <w:noProof/>
                <w:webHidden/>
              </w:rPr>
              <w:fldChar w:fldCharType="begin"/>
            </w:r>
            <w:r w:rsidR="00647652">
              <w:rPr>
                <w:noProof/>
                <w:webHidden/>
              </w:rPr>
              <w:instrText xml:space="preserve"> PAGEREF _Toc45012021 \h </w:instrText>
            </w:r>
            <w:r w:rsidR="00647652">
              <w:rPr>
                <w:noProof/>
                <w:webHidden/>
              </w:rPr>
            </w:r>
            <w:r w:rsidR="00647652">
              <w:rPr>
                <w:noProof/>
                <w:webHidden/>
              </w:rPr>
              <w:fldChar w:fldCharType="separate"/>
            </w:r>
            <w:r w:rsidR="00647652">
              <w:rPr>
                <w:noProof/>
                <w:webHidden/>
              </w:rPr>
              <w:t>10</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2" w:history="1">
            <w:r w:rsidR="00647652" w:rsidRPr="005269D3">
              <w:rPr>
                <w:rStyle w:val="Hyperlink"/>
                <w:rFonts w:ascii="Power Geez Unicode1" w:hAnsi="Power Geez Unicode1"/>
                <w:noProof/>
              </w:rPr>
              <w:t>3.2.5</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የሞተር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ፓምፕ</w:t>
            </w:r>
            <w:r w:rsidR="00647652">
              <w:rPr>
                <w:noProof/>
                <w:webHidden/>
              </w:rPr>
              <w:tab/>
            </w:r>
            <w:r w:rsidR="00647652">
              <w:rPr>
                <w:noProof/>
                <w:webHidden/>
              </w:rPr>
              <w:fldChar w:fldCharType="begin"/>
            </w:r>
            <w:r w:rsidR="00647652">
              <w:rPr>
                <w:noProof/>
                <w:webHidden/>
              </w:rPr>
              <w:instrText xml:space="preserve"> PAGEREF _Toc45012022 \h </w:instrText>
            </w:r>
            <w:r w:rsidR="00647652">
              <w:rPr>
                <w:noProof/>
                <w:webHidden/>
              </w:rPr>
            </w:r>
            <w:r w:rsidR="00647652">
              <w:rPr>
                <w:noProof/>
                <w:webHidden/>
              </w:rPr>
              <w:fldChar w:fldCharType="separate"/>
            </w:r>
            <w:r w:rsidR="00647652">
              <w:rPr>
                <w:noProof/>
                <w:webHidden/>
              </w:rPr>
              <w:t>11</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3" w:history="1">
            <w:r w:rsidR="00647652" w:rsidRPr="005269D3">
              <w:rPr>
                <w:rStyle w:val="Hyperlink"/>
                <w:rFonts w:ascii="Power Geez Unicode1" w:hAnsi="Power Geez Unicode1"/>
                <w:noProof/>
              </w:rPr>
              <w:t>3.2.6</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የፀሐይ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ፓምፕ</w:t>
            </w:r>
            <w:r w:rsidR="00647652">
              <w:rPr>
                <w:noProof/>
                <w:webHidden/>
              </w:rPr>
              <w:tab/>
            </w:r>
            <w:r w:rsidR="00647652">
              <w:rPr>
                <w:noProof/>
                <w:webHidden/>
              </w:rPr>
              <w:fldChar w:fldCharType="begin"/>
            </w:r>
            <w:r w:rsidR="00647652">
              <w:rPr>
                <w:noProof/>
                <w:webHidden/>
              </w:rPr>
              <w:instrText xml:space="preserve"> PAGEREF _Toc45012023 \h </w:instrText>
            </w:r>
            <w:r w:rsidR="00647652">
              <w:rPr>
                <w:noProof/>
                <w:webHidden/>
              </w:rPr>
            </w:r>
            <w:r w:rsidR="00647652">
              <w:rPr>
                <w:noProof/>
                <w:webHidden/>
              </w:rPr>
              <w:fldChar w:fldCharType="separate"/>
            </w:r>
            <w:r w:rsidR="00647652">
              <w:rPr>
                <w:noProof/>
                <w:webHidden/>
              </w:rPr>
              <w:t>12</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24" w:history="1">
            <w:r w:rsidR="00647652" w:rsidRPr="005269D3">
              <w:rPr>
                <w:rStyle w:val="Hyperlink"/>
                <w:rFonts w:ascii="Power Geez Unicode1" w:hAnsi="Power Geez Unicode1"/>
                <w:noProof/>
              </w:rPr>
              <w:t>3.3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አጠቃቀም</w:t>
            </w:r>
            <w:r w:rsidR="00647652">
              <w:rPr>
                <w:noProof/>
                <w:webHidden/>
              </w:rPr>
              <w:tab/>
            </w:r>
            <w:r w:rsidR="00647652">
              <w:rPr>
                <w:noProof/>
                <w:webHidden/>
              </w:rPr>
              <w:fldChar w:fldCharType="begin"/>
            </w:r>
            <w:r w:rsidR="00647652">
              <w:rPr>
                <w:noProof/>
                <w:webHidden/>
              </w:rPr>
              <w:instrText xml:space="preserve"> PAGEREF _Toc45012024 \h </w:instrText>
            </w:r>
            <w:r w:rsidR="00647652">
              <w:rPr>
                <w:noProof/>
                <w:webHidden/>
              </w:rPr>
            </w:r>
            <w:r w:rsidR="00647652">
              <w:rPr>
                <w:noProof/>
                <w:webHidden/>
              </w:rPr>
              <w:fldChar w:fldCharType="separate"/>
            </w:r>
            <w:r w:rsidR="00647652">
              <w:rPr>
                <w:noProof/>
                <w:webHidden/>
              </w:rPr>
              <w:t>13</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5" w:history="1">
            <w:r w:rsidR="00647652" w:rsidRPr="005269D3">
              <w:rPr>
                <w:rStyle w:val="Hyperlink"/>
                <w:rFonts w:ascii="Power Geez Unicode1" w:hAnsi="Power Geez Unicode1"/>
                <w:noProof/>
              </w:rPr>
              <w:t>3.3.1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የውሃ</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ማጠጫ/</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ባሊ</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መስኖ</w:t>
            </w:r>
            <w:r w:rsidR="00647652">
              <w:rPr>
                <w:noProof/>
                <w:webHidden/>
              </w:rPr>
              <w:tab/>
            </w:r>
            <w:r w:rsidR="00647652">
              <w:rPr>
                <w:noProof/>
                <w:webHidden/>
              </w:rPr>
              <w:fldChar w:fldCharType="begin"/>
            </w:r>
            <w:r w:rsidR="00647652">
              <w:rPr>
                <w:noProof/>
                <w:webHidden/>
              </w:rPr>
              <w:instrText xml:space="preserve"> PAGEREF _Toc45012025 \h </w:instrText>
            </w:r>
            <w:r w:rsidR="00647652">
              <w:rPr>
                <w:noProof/>
                <w:webHidden/>
              </w:rPr>
            </w:r>
            <w:r w:rsidR="00647652">
              <w:rPr>
                <w:noProof/>
                <w:webHidden/>
              </w:rPr>
              <w:fldChar w:fldCharType="separate"/>
            </w:r>
            <w:r w:rsidR="00647652">
              <w:rPr>
                <w:noProof/>
                <w:webHidden/>
              </w:rPr>
              <w:t>13</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6" w:history="1">
            <w:r w:rsidR="00647652" w:rsidRPr="005269D3">
              <w:rPr>
                <w:rStyle w:val="Hyperlink"/>
                <w:rFonts w:ascii="Power Geez Unicode1" w:hAnsi="Power Geez Unicode1"/>
                <w:noProof/>
              </w:rPr>
              <w:t>3.3.2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lang w:val="am-ET"/>
              </w:rPr>
              <w:t>ባለ</w:t>
            </w:r>
            <w:r w:rsidR="00647652" w:rsidRPr="005269D3">
              <w:rPr>
                <w:rStyle w:val="Hyperlink"/>
                <w:rFonts w:ascii="Power Geez Unicode1" w:hAnsi="Power Geez Unicode1" w:cs="Nyala"/>
                <w:noProof/>
              </w:rPr>
              <w:t>አነስተኛ</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ዋጋ</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የጠብታ</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መስኖ</w:t>
            </w:r>
            <w:r w:rsidR="00647652">
              <w:rPr>
                <w:noProof/>
                <w:webHidden/>
              </w:rPr>
              <w:tab/>
            </w:r>
            <w:r w:rsidR="00647652">
              <w:rPr>
                <w:noProof/>
                <w:webHidden/>
              </w:rPr>
              <w:fldChar w:fldCharType="begin"/>
            </w:r>
            <w:r w:rsidR="00647652">
              <w:rPr>
                <w:noProof/>
                <w:webHidden/>
              </w:rPr>
              <w:instrText xml:space="preserve"> PAGEREF _Toc45012026 \h </w:instrText>
            </w:r>
            <w:r w:rsidR="00647652">
              <w:rPr>
                <w:noProof/>
                <w:webHidden/>
              </w:rPr>
            </w:r>
            <w:r w:rsidR="00647652">
              <w:rPr>
                <w:noProof/>
                <w:webHidden/>
              </w:rPr>
              <w:fldChar w:fldCharType="separate"/>
            </w:r>
            <w:r w:rsidR="00647652">
              <w:rPr>
                <w:noProof/>
                <w:webHidden/>
              </w:rPr>
              <w:t>14</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7" w:history="1">
            <w:r w:rsidR="00647652" w:rsidRPr="005269D3">
              <w:rPr>
                <w:rStyle w:val="Hyperlink"/>
                <w:rFonts w:ascii="Power Geez Unicode1" w:hAnsi="Power Geez Unicode1"/>
                <w:noProof/>
              </w:rPr>
              <w:t>3.3.3</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lang w:val="am-ET"/>
              </w:rPr>
              <w:t>የገጸ</w:t>
            </w:r>
            <w:r w:rsidR="00647652" w:rsidRPr="005269D3">
              <w:rPr>
                <w:rStyle w:val="Hyperlink"/>
                <w:rFonts w:ascii="Power Geez Unicode1" w:hAnsi="Power Geez Unicode1"/>
                <w:noProof/>
                <w:lang w:val="am-ET"/>
              </w:rPr>
              <w:t xml:space="preserve"> </w:t>
            </w:r>
            <w:r w:rsidR="00647652" w:rsidRPr="005269D3">
              <w:rPr>
                <w:rStyle w:val="Hyperlink"/>
                <w:rFonts w:ascii="Power Geez Unicode1" w:hAnsi="Power Geez Unicode1" w:cs="Nyala"/>
                <w:noProof/>
                <w:lang w:val="am-ET"/>
              </w:rPr>
              <w:t>ምድር</w:t>
            </w:r>
            <w:r w:rsidR="00647652" w:rsidRPr="005269D3">
              <w:rPr>
                <w:rStyle w:val="Hyperlink"/>
                <w:rFonts w:ascii="Power Geez Unicode1" w:hAnsi="Power Geez Unicode1"/>
                <w:noProof/>
                <w:lang w:val="am-ET"/>
              </w:rPr>
              <w:t xml:space="preserve"> </w:t>
            </w:r>
            <w:r w:rsidR="00647652" w:rsidRPr="005269D3">
              <w:rPr>
                <w:rStyle w:val="Hyperlink"/>
                <w:rFonts w:ascii="Power Geez Unicode1" w:hAnsi="Power Geez Unicode1" w:cs="Nyala"/>
                <w:noProof/>
                <w:lang w:val="am-ET"/>
              </w:rPr>
              <w:t>መስኖ</w:t>
            </w:r>
            <w:r w:rsidR="00647652">
              <w:rPr>
                <w:noProof/>
                <w:webHidden/>
              </w:rPr>
              <w:tab/>
            </w:r>
            <w:r w:rsidR="00647652">
              <w:rPr>
                <w:noProof/>
                <w:webHidden/>
              </w:rPr>
              <w:fldChar w:fldCharType="begin"/>
            </w:r>
            <w:r w:rsidR="00647652">
              <w:rPr>
                <w:noProof/>
                <w:webHidden/>
              </w:rPr>
              <w:instrText xml:space="preserve"> PAGEREF _Toc45012027 \h </w:instrText>
            </w:r>
            <w:r w:rsidR="00647652">
              <w:rPr>
                <w:noProof/>
                <w:webHidden/>
              </w:rPr>
            </w:r>
            <w:r w:rsidR="00647652">
              <w:rPr>
                <w:noProof/>
                <w:webHidden/>
              </w:rPr>
              <w:fldChar w:fldCharType="separate"/>
            </w:r>
            <w:r w:rsidR="00647652">
              <w:rPr>
                <w:noProof/>
                <w:webHidden/>
              </w:rPr>
              <w:t>15</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28" w:history="1">
            <w:r w:rsidR="00647652" w:rsidRPr="005269D3">
              <w:rPr>
                <w:rStyle w:val="Hyperlink"/>
                <w:rFonts w:ascii="Power Geez Unicode1" w:hAnsi="Power Geez Unicode1"/>
                <w:noProof/>
              </w:rPr>
              <w:t>3.4</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የሰብል</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ምርጫ</w:t>
            </w:r>
            <w:r w:rsidR="00647652">
              <w:rPr>
                <w:noProof/>
                <w:webHidden/>
              </w:rPr>
              <w:tab/>
            </w:r>
            <w:r w:rsidR="00647652">
              <w:rPr>
                <w:noProof/>
                <w:webHidden/>
              </w:rPr>
              <w:fldChar w:fldCharType="begin"/>
            </w:r>
            <w:r w:rsidR="00647652">
              <w:rPr>
                <w:noProof/>
                <w:webHidden/>
              </w:rPr>
              <w:instrText xml:space="preserve"> PAGEREF _Toc45012028 \h </w:instrText>
            </w:r>
            <w:r w:rsidR="00647652">
              <w:rPr>
                <w:noProof/>
                <w:webHidden/>
              </w:rPr>
            </w:r>
            <w:r w:rsidR="00647652">
              <w:rPr>
                <w:noProof/>
                <w:webHidden/>
              </w:rPr>
              <w:fldChar w:fldCharType="separate"/>
            </w:r>
            <w:r w:rsidR="00647652">
              <w:rPr>
                <w:noProof/>
                <w:webHidden/>
              </w:rPr>
              <w:t>17</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29" w:history="1">
            <w:r w:rsidR="00647652" w:rsidRPr="005269D3">
              <w:rPr>
                <w:rStyle w:val="Hyperlink"/>
                <w:rFonts w:ascii="Power Geez Unicode1" w:hAnsi="Power Geez Unicode1"/>
                <w:noProof/>
              </w:rPr>
              <w:t>3.4.1</w:t>
            </w:r>
            <w:r w:rsidR="00647652">
              <w:rPr>
                <w:rFonts w:asciiTheme="minorHAnsi" w:eastAsiaTheme="minorEastAsia" w:hAnsiTheme="minorHAnsi" w:cstheme="minorBidi"/>
                <w:noProof/>
              </w:rPr>
              <w:tab/>
            </w:r>
            <w:r w:rsidR="00123951">
              <w:rPr>
                <w:rStyle w:val="Hyperlink"/>
                <w:rFonts w:ascii="Power Geez Unicode1" w:hAnsi="Power Geez Unicode1" w:cs="Nyala"/>
                <w:noProof/>
              </w:rPr>
              <w:t>ቁጥብ</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አማራጭ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መስኖ</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ርብራብ (Mulch)</w:t>
            </w:r>
            <w:r w:rsidR="00647652">
              <w:rPr>
                <w:noProof/>
                <w:webHidden/>
              </w:rPr>
              <w:tab/>
            </w:r>
            <w:r w:rsidR="00647652">
              <w:rPr>
                <w:noProof/>
                <w:webHidden/>
              </w:rPr>
              <w:fldChar w:fldCharType="begin"/>
            </w:r>
            <w:r w:rsidR="00647652">
              <w:rPr>
                <w:noProof/>
                <w:webHidden/>
              </w:rPr>
              <w:instrText xml:space="preserve"> PAGEREF _Toc45012029 \h </w:instrText>
            </w:r>
            <w:r w:rsidR="00647652">
              <w:rPr>
                <w:noProof/>
                <w:webHidden/>
              </w:rPr>
            </w:r>
            <w:r w:rsidR="00647652">
              <w:rPr>
                <w:noProof/>
                <w:webHidden/>
              </w:rPr>
              <w:fldChar w:fldCharType="separate"/>
            </w:r>
            <w:r w:rsidR="00647652">
              <w:rPr>
                <w:noProof/>
                <w:webHidden/>
              </w:rPr>
              <w:t>18</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30" w:history="1">
            <w:r w:rsidR="00647652" w:rsidRPr="005269D3">
              <w:rPr>
                <w:rStyle w:val="Hyperlink"/>
                <w:rFonts w:ascii="Power Geez Unicode1" w:hAnsi="Power Geez Unicode1"/>
                <w:noProof/>
              </w:rPr>
              <w:t>3.5</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የገበያ፣</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የብድር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የቴክኖሎጂ</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ኤክስቴንሽን ስትራቴጂ</w:t>
            </w:r>
            <w:r w:rsidR="00647652">
              <w:rPr>
                <w:noProof/>
                <w:webHidden/>
              </w:rPr>
              <w:tab/>
            </w:r>
            <w:r w:rsidR="00647652">
              <w:rPr>
                <w:noProof/>
                <w:webHidden/>
              </w:rPr>
              <w:fldChar w:fldCharType="begin"/>
            </w:r>
            <w:r w:rsidR="00647652">
              <w:rPr>
                <w:noProof/>
                <w:webHidden/>
              </w:rPr>
              <w:instrText xml:space="preserve"> PAGEREF _Toc45012030 \h </w:instrText>
            </w:r>
            <w:r w:rsidR="00647652">
              <w:rPr>
                <w:noProof/>
                <w:webHidden/>
              </w:rPr>
            </w:r>
            <w:r w:rsidR="00647652">
              <w:rPr>
                <w:noProof/>
                <w:webHidden/>
              </w:rPr>
              <w:fldChar w:fldCharType="separate"/>
            </w:r>
            <w:r w:rsidR="00647652">
              <w:rPr>
                <w:noProof/>
                <w:webHidden/>
              </w:rPr>
              <w:t>21</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31" w:history="1">
            <w:r w:rsidR="00647652" w:rsidRPr="005269D3">
              <w:rPr>
                <w:rStyle w:val="Hyperlink"/>
                <w:rFonts w:ascii="Power Geez Unicode1" w:hAnsi="Power Geez Unicode1"/>
                <w:noProof/>
              </w:rPr>
              <w:t>3.5.1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የኤክስቴንሽን</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ስትራቴጂ</w:t>
            </w:r>
            <w:r w:rsidR="00647652">
              <w:rPr>
                <w:noProof/>
                <w:webHidden/>
              </w:rPr>
              <w:tab/>
            </w:r>
            <w:r w:rsidR="00647652">
              <w:rPr>
                <w:noProof/>
                <w:webHidden/>
              </w:rPr>
              <w:fldChar w:fldCharType="begin"/>
            </w:r>
            <w:r w:rsidR="00647652">
              <w:rPr>
                <w:noProof/>
                <w:webHidden/>
              </w:rPr>
              <w:instrText xml:space="preserve"> PAGEREF _Toc45012031 \h </w:instrText>
            </w:r>
            <w:r w:rsidR="00647652">
              <w:rPr>
                <w:noProof/>
                <w:webHidden/>
              </w:rPr>
            </w:r>
            <w:r w:rsidR="00647652">
              <w:rPr>
                <w:noProof/>
                <w:webHidden/>
              </w:rPr>
              <w:fldChar w:fldCharType="separate"/>
            </w:r>
            <w:r w:rsidR="00647652">
              <w:rPr>
                <w:noProof/>
                <w:webHidden/>
              </w:rPr>
              <w:t>21</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32" w:history="1">
            <w:r w:rsidR="00647652" w:rsidRPr="005269D3">
              <w:rPr>
                <w:rStyle w:val="Hyperlink"/>
                <w:rFonts w:ascii="Power Geez Unicode1" w:hAnsi="Power Geez Unicode1"/>
                <w:noProof/>
              </w:rPr>
              <w:t>3.5.2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የብድር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የገበያ</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ስትራቴጂ</w:t>
            </w:r>
            <w:r w:rsidR="00647652">
              <w:rPr>
                <w:noProof/>
                <w:webHidden/>
              </w:rPr>
              <w:tab/>
            </w:r>
            <w:r w:rsidR="00647652">
              <w:rPr>
                <w:noProof/>
                <w:webHidden/>
              </w:rPr>
              <w:fldChar w:fldCharType="begin"/>
            </w:r>
            <w:r w:rsidR="00647652">
              <w:rPr>
                <w:noProof/>
                <w:webHidden/>
              </w:rPr>
              <w:instrText xml:space="preserve"> PAGEREF _Toc45012032 \h </w:instrText>
            </w:r>
            <w:r w:rsidR="00647652">
              <w:rPr>
                <w:noProof/>
                <w:webHidden/>
              </w:rPr>
            </w:r>
            <w:r w:rsidR="00647652">
              <w:rPr>
                <w:noProof/>
                <w:webHidden/>
              </w:rPr>
              <w:fldChar w:fldCharType="separate"/>
            </w:r>
            <w:r w:rsidR="00647652">
              <w:rPr>
                <w:noProof/>
                <w:webHidden/>
              </w:rPr>
              <w:t>23</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33" w:history="1">
            <w:r w:rsidR="00647652" w:rsidRPr="005269D3">
              <w:rPr>
                <w:rStyle w:val="Hyperlink"/>
                <w:rFonts w:ascii="Power Geez Unicode1" w:hAnsi="Power Geez Unicode1"/>
                <w:noProof/>
              </w:rPr>
              <w:t>3.6</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ኢኮኖሚያዊ</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እና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ገንዘብ</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ነክ</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ትንተናዎች</w:t>
            </w:r>
            <w:r w:rsidR="00647652">
              <w:rPr>
                <w:noProof/>
                <w:webHidden/>
              </w:rPr>
              <w:tab/>
            </w:r>
            <w:r w:rsidR="00647652">
              <w:rPr>
                <w:noProof/>
                <w:webHidden/>
              </w:rPr>
              <w:fldChar w:fldCharType="begin"/>
            </w:r>
            <w:r w:rsidR="00647652">
              <w:rPr>
                <w:noProof/>
                <w:webHidden/>
              </w:rPr>
              <w:instrText xml:space="preserve"> PAGEREF _Toc45012033 \h </w:instrText>
            </w:r>
            <w:r w:rsidR="00647652">
              <w:rPr>
                <w:noProof/>
                <w:webHidden/>
              </w:rPr>
            </w:r>
            <w:r w:rsidR="00647652">
              <w:rPr>
                <w:noProof/>
                <w:webHidden/>
              </w:rPr>
              <w:fldChar w:fldCharType="separate"/>
            </w:r>
            <w:r w:rsidR="00647652">
              <w:rPr>
                <w:noProof/>
                <w:webHidden/>
              </w:rPr>
              <w:t>23</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34" w:history="1">
            <w:r w:rsidR="00647652" w:rsidRPr="005269D3">
              <w:rPr>
                <w:rStyle w:val="Hyperlink"/>
                <w:rFonts w:ascii="Power Geez Unicode1" w:hAnsi="Power Geez Unicode1"/>
                <w:noProof/>
              </w:rPr>
              <w:t>3.6.1</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ትንታኔ</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ለምን</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አስፈለገ</w:t>
            </w:r>
            <w:r w:rsidR="00647652" w:rsidRPr="005269D3">
              <w:rPr>
                <w:rStyle w:val="Hyperlink"/>
                <w:rFonts w:ascii="Power Geez Unicode1" w:hAnsi="Power Geez Unicode1"/>
                <w:noProof/>
              </w:rPr>
              <w:t>?</w:t>
            </w:r>
            <w:r w:rsidR="00647652">
              <w:rPr>
                <w:noProof/>
                <w:webHidden/>
              </w:rPr>
              <w:tab/>
            </w:r>
            <w:r w:rsidR="00647652">
              <w:rPr>
                <w:noProof/>
                <w:webHidden/>
              </w:rPr>
              <w:fldChar w:fldCharType="begin"/>
            </w:r>
            <w:r w:rsidR="00647652">
              <w:rPr>
                <w:noProof/>
                <w:webHidden/>
              </w:rPr>
              <w:instrText xml:space="preserve"> PAGEREF _Toc45012034 \h </w:instrText>
            </w:r>
            <w:r w:rsidR="00647652">
              <w:rPr>
                <w:noProof/>
                <w:webHidden/>
              </w:rPr>
            </w:r>
            <w:r w:rsidR="00647652">
              <w:rPr>
                <w:noProof/>
                <w:webHidden/>
              </w:rPr>
              <w:fldChar w:fldCharType="separate"/>
            </w:r>
            <w:r w:rsidR="00647652">
              <w:rPr>
                <w:noProof/>
                <w:webHidden/>
              </w:rPr>
              <w:t>25</w:t>
            </w:r>
            <w:r w:rsidR="00647652">
              <w:rPr>
                <w:noProof/>
                <w:webHidden/>
              </w:rPr>
              <w:fldChar w:fldCharType="end"/>
            </w:r>
          </w:hyperlink>
        </w:p>
        <w:p w:rsidR="00647652" w:rsidRDefault="005707B2">
          <w:pPr>
            <w:pStyle w:val="TOC3"/>
            <w:tabs>
              <w:tab w:val="left" w:pos="1320"/>
              <w:tab w:val="right" w:leader="dot" w:pos="9350"/>
            </w:tabs>
            <w:rPr>
              <w:rFonts w:asciiTheme="minorHAnsi" w:eastAsiaTheme="minorEastAsia" w:hAnsiTheme="minorHAnsi" w:cstheme="minorBidi"/>
              <w:noProof/>
            </w:rPr>
          </w:pPr>
          <w:hyperlink w:anchor="_Toc45012035" w:history="1">
            <w:r w:rsidR="00647652" w:rsidRPr="005269D3">
              <w:rPr>
                <w:rStyle w:val="Hyperlink"/>
                <w:rFonts w:ascii="Power Geez Unicode1" w:hAnsi="Power Geez Unicode1"/>
                <w:noProof/>
              </w:rPr>
              <w:t>3.6.2</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lang w:val="am-ET"/>
              </w:rPr>
              <w:t>የገንዘብና ኢኮኖሚ ትንታኔ</w:t>
            </w:r>
            <w:r w:rsidR="00647652">
              <w:rPr>
                <w:noProof/>
                <w:webHidden/>
              </w:rPr>
              <w:tab/>
            </w:r>
            <w:r w:rsidR="00647652">
              <w:rPr>
                <w:noProof/>
                <w:webHidden/>
              </w:rPr>
              <w:fldChar w:fldCharType="begin"/>
            </w:r>
            <w:r w:rsidR="00647652">
              <w:rPr>
                <w:noProof/>
                <w:webHidden/>
              </w:rPr>
              <w:instrText xml:space="preserve"> PAGEREF _Toc45012035 \h </w:instrText>
            </w:r>
            <w:r w:rsidR="00647652">
              <w:rPr>
                <w:noProof/>
                <w:webHidden/>
              </w:rPr>
            </w:r>
            <w:r w:rsidR="00647652">
              <w:rPr>
                <w:noProof/>
                <w:webHidden/>
              </w:rPr>
              <w:fldChar w:fldCharType="separate"/>
            </w:r>
            <w:r w:rsidR="00647652">
              <w:rPr>
                <w:noProof/>
                <w:webHidden/>
              </w:rPr>
              <w:t>26</w:t>
            </w:r>
            <w:r w:rsidR="00647652">
              <w:rPr>
                <w:noProof/>
                <w:webHidden/>
              </w:rPr>
              <w:fldChar w:fldCharType="end"/>
            </w:r>
          </w:hyperlink>
        </w:p>
        <w:p w:rsidR="00647652" w:rsidRDefault="005707B2">
          <w:pPr>
            <w:pStyle w:val="TOC2"/>
            <w:tabs>
              <w:tab w:val="left" w:pos="880"/>
              <w:tab w:val="right" w:leader="dot" w:pos="9350"/>
            </w:tabs>
            <w:rPr>
              <w:rFonts w:asciiTheme="minorHAnsi" w:eastAsiaTheme="minorEastAsia" w:hAnsiTheme="minorHAnsi" w:cstheme="minorBidi"/>
              <w:noProof/>
            </w:rPr>
          </w:pPr>
          <w:hyperlink w:anchor="_Toc45012036" w:history="1">
            <w:r w:rsidR="00647652" w:rsidRPr="005269D3">
              <w:rPr>
                <w:rStyle w:val="Hyperlink"/>
                <w:rFonts w:ascii="Power Geez Unicode1" w:hAnsi="Power Geez Unicode1"/>
                <w:noProof/>
              </w:rPr>
              <w:t>3.7</w:t>
            </w:r>
            <w:r w:rsidR="00647652">
              <w:rPr>
                <w:rFonts w:asciiTheme="minorHAnsi" w:eastAsiaTheme="minorEastAsia" w:hAnsiTheme="minorHAnsi" w:cstheme="minorBidi"/>
                <w:noProof/>
              </w:rPr>
              <w:tab/>
            </w:r>
            <w:r w:rsidR="00647652" w:rsidRPr="005269D3">
              <w:rPr>
                <w:rStyle w:val="Hyperlink"/>
                <w:rFonts w:ascii="Power Geez Unicode1" w:hAnsi="Power Geez Unicode1" w:cs="Nyala"/>
                <w:noProof/>
              </w:rPr>
              <w:t>ክትትልና</w:t>
            </w:r>
            <w:r w:rsidR="00647652" w:rsidRPr="005269D3">
              <w:rPr>
                <w:rStyle w:val="Hyperlink"/>
                <w:rFonts w:ascii="Power Geez Unicode1" w:hAnsi="Power Geez Unicode1"/>
                <w:noProof/>
              </w:rPr>
              <w:t xml:space="preserve"> </w:t>
            </w:r>
            <w:r w:rsidR="00647652" w:rsidRPr="005269D3">
              <w:rPr>
                <w:rStyle w:val="Hyperlink"/>
                <w:rFonts w:ascii="Power Geez Unicode1" w:hAnsi="Power Geez Unicode1" w:cs="Nyala"/>
                <w:noProof/>
              </w:rPr>
              <w:t>ግምገማ</w:t>
            </w:r>
            <w:r w:rsidR="00647652">
              <w:rPr>
                <w:noProof/>
                <w:webHidden/>
              </w:rPr>
              <w:tab/>
            </w:r>
            <w:r w:rsidR="00647652">
              <w:rPr>
                <w:noProof/>
                <w:webHidden/>
              </w:rPr>
              <w:fldChar w:fldCharType="begin"/>
            </w:r>
            <w:r w:rsidR="00647652">
              <w:rPr>
                <w:noProof/>
                <w:webHidden/>
              </w:rPr>
              <w:instrText xml:space="preserve"> PAGEREF _Toc45012036 \h </w:instrText>
            </w:r>
            <w:r w:rsidR="00647652">
              <w:rPr>
                <w:noProof/>
                <w:webHidden/>
              </w:rPr>
            </w:r>
            <w:r w:rsidR="00647652">
              <w:rPr>
                <w:noProof/>
                <w:webHidden/>
              </w:rPr>
              <w:fldChar w:fldCharType="separate"/>
            </w:r>
            <w:r w:rsidR="00647652">
              <w:rPr>
                <w:noProof/>
                <w:webHidden/>
              </w:rPr>
              <w:t>30</w:t>
            </w:r>
            <w:r w:rsidR="00647652">
              <w:rPr>
                <w:noProof/>
                <w:webHidden/>
              </w:rPr>
              <w:fldChar w:fldCharType="end"/>
            </w:r>
          </w:hyperlink>
        </w:p>
        <w:p w:rsidR="008F7520" w:rsidRPr="002B7CEC" w:rsidRDefault="008F7520">
          <w:pPr>
            <w:rPr>
              <w:rFonts w:ascii="Power Geez Unicode1" w:hAnsi="Power Geez Unicode1"/>
            </w:rPr>
          </w:pPr>
          <w:r w:rsidRPr="002B7CEC">
            <w:rPr>
              <w:rFonts w:ascii="Power Geez Unicode1" w:hAnsi="Power Geez Unicode1"/>
              <w:b/>
              <w:bCs/>
              <w:noProof/>
            </w:rPr>
            <w:fldChar w:fldCharType="end"/>
          </w:r>
        </w:p>
      </w:sdtContent>
    </w:sdt>
    <w:p w:rsidR="00297E62" w:rsidRPr="002B7CEC" w:rsidRDefault="00C95AE4" w:rsidP="004A4B11">
      <w:pPr>
        <w:spacing w:after="160" w:line="259" w:lineRule="auto"/>
        <w:jc w:val="both"/>
        <w:rPr>
          <w:rFonts w:ascii="Power Geez Unicode1" w:hAnsi="Power Geez Unicode1"/>
          <w:sz w:val="28"/>
          <w:szCs w:val="28"/>
          <w:lang w:val="am-ET"/>
        </w:rPr>
      </w:pPr>
      <w:r w:rsidRPr="002B7CEC">
        <w:rPr>
          <w:rFonts w:ascii="Power Geez Unicode1" w:hAnsi="Power Geez Unicode1"/>
          <w:sz w:val="28"/>
          <w:szCs w:val="28"/>
          <w:lang w:val="am-ET"/>
        </w:rPr>
        <w:t>የ</w:t>
      </w:r>
      <w:r w:rsidRPr="002B7CEC">
        <w:rPr>
          <w:rFonts w:ascii="Power Geez Unicode1" w:hAnsi="Power Geez Unicode1"/>
          <w:sz w:val="28"/>
          <w:szCs w:val="28"/>
        </w:rPr>
        <w:t>ሠ</w:t>
      </w:r>
      <w:r w:rsidRPr="002B7CEC">
        <w:rPr>
          <w:rFonts w:ascii="Power Geez Unicode1" w:hAnsi="Power Geez Unicode1" w:cs="Nyala"/>
          <w:sz w:val="28"/>
          <w:szCs w:val="28"/>
          <w:lang w:val="am-ET"/>
        </w:rPr>
        <w:t xml:space="preserve">ንጠረዦች ዝርዝር </w:t>
      </w:r>
    </w:p>
    <w:p w:rsidR="00647652" w:rsidRDefault="008F7520">
      <w:pPr>
        <w:pStyle w:val="TableofFigures"/>
        <w:tabs>
          <w:tab w:val="right" w:leader="dot" w:pos="9350"/>
        </w:tabs>
        <w:rPr>
          <w:rFonts w:asciiTheme="minorHAnsi" w:eastAsiaTheme="minorEastAsia" w:hAnsiTheme="minorHAnsi" w:cstheme="minorBidi"/>
          <w:noProof/>
        </w:rPr>
      </w:pPr>
      <w:r w:rsidRPr="002B7CEC">
        <w:rPr>
          <w:rFonts w:ascii="Power Geez Unicode1" w:hAnsi="Power Geez Unicode1"/>
          <w:sz w:val="28"/>
          <w:szCs w:val="28"/>
        </w:rPr>
        <w:fldChar w:fldCharType="begin"/>
      </w:r>
      <w:r w:rsidRPr="002B7CEC">
        <w:rPr>
          <w:rFonts w:ascii="Power Geez Unicode1" w:hAnsi="Power Geez Unicode1"/>
          <w:sz w:val="28"/>
          <w:szCs w:val="28"/>
        </w:rPr>
        <w:instrText xml:space="preserve"> TOC \h \z \c "ሠንጠረዥ" </w:instrText>
      </w:r>
      <w:r w:rsidRPr="002B7CEC">
        <w:rPr>
          <w:rFonts w:ascii="Power Geez Unicode1" w:hAnsi="Power Geez Unicode1"/>
          <w:sz w:val="28"/>
          <w:szCs w:val="28"/>
        </w:rPr>
        <w:fldChar w:fldCharType="separate"/>
      </w:r>
      <w:hyperlink w:anchor="_Toc45012037"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w:t>
        </w:r>
        <w:r w:rsidR="00647652" w:rsidRPr="003D53B9">
          <w:rPr>
            <w:rStyle w:val="Hyperlink"/>
            <w:rFonts w:ascii="Power Geez Unicode1" w:hAnsi="Power Geez Unicode1"/>
            <w:noProof/>
            <w:lang w:val="am-ET"/>
          </w:rPr>
          <w:t xml:space="preserve"> </w:t>
        </w:r>
        <w:r w:rsidR="00647652" w:rsidRPr="003D53B9">
          <w:rPr>
            <w:rStyle w:val="Hyperlink"/>
            <w:rFonts w:ascii="Power Geez Unicode1" w:hAnsi="Power Geez Unicode1" w:cs="Nyala"/>
            <w:noProof/>
          </w:rPr>
          <w:t>ለቱቦ ዘንግ የውኃ ጉድጓድ ቁፋሮ የሚያስፈልግ</w:t>
        </w:r>
        <w:r w:rsidR="00647652" w:rsidRPr="003D53B9">
          <w:rPr>
            <w:rStyle w:val="Hyperlink"/>
            <w:rFonts w:ascii="Power Geez Unicode1" w:hAnsi="Power Geez Unicode1"/>
            <w:noProof/>
          </w:rPr>
          <w:t xml:space="preserve"> ግምታዊ </w:t>
        </w:r>
        <w:r w:rsidR="00647652" w:rsidRPr="003D53B9">
          <w:rPr>
            <w:rStyle w:val="Hyperlink"/>
            <w:rFonts w:ascii="Power Geez Unicode1" w:hAnsi="Power Geez Unicode1" w:cs="Nyala"/>
            <w:noProof/>
          </w:rPr>
          <w:t>ኬዚንግ(casing)</w:t>
        </w:r>
        <w:r w:rsidR="00647652" w:rsidRPr="003D53B9">
          <w:rPr>
            <w:rStyle w:val="Hyperlink"/>
            <w:rFonts w:ascii="Power Geez Unicode1" w:hAnsi="Power Geez Unicode1"/>
            <w:noProof/>
          </w:rPr>
          <w:t xml:space="preserve"> </w:t>
        </w:r>
        <w:r w:rsidR="00647652" w:rsidRPr="003D53B9">
          <w:rPr>
            <w:rStyle w:val="Hyperlink"/>
            <w:rFonts w:ascii="Power Geez Unicode1" w:hAnsi="Power Geez Unicode1" w:cs="Nyala"/>
            <w:noProof/>
          </w:rPr>
          <w:t>እና</w:t>
        </w:r>
        <w:r w:rsidR="00647652" w:rsidRPr="003D53B9">
          <w:rPr>
            <w:rStyle w:val="Hyperlink"/>
            <w:rFonts w:ascii="Power Geez Unicode1" w:hAnsi="Power Geez Unicode1"/>
            <w:noProof/>
          </w:rPr>
          <w:t xml:space="preserve"> </w:t>
        </w:r>
        <w:r w:rsidR="00647652" w:rsidRPr="003D53B9">
          <w:rPr>
            <w:rStyle w:val="Hyperlink"/>
            <w:rFonts w:ascii="Power Geez Unicode1" w:hAnsi="Power Geez Unicode1" w:cs="Nyala"/>
            <w:noProof/>
          </w:rPr>
          <w:t>ጠጠር</w:t>
        </w:r>
        <w:r w:rsidR="00647652">
          <w:rPr>
            <w:noProof/>
            <w:webHidden/>
          </w:rPr>
          <w:tab/>
        </w:r>
        <w:r w:rsidR="00647652">
          <w:rPr>
            <w:noProof/>
            <w:webHidden/>
          </w:rPr>
          <w:fldChar w:fldCharType="begin"/>
        </w:r>
        <w:r w:rsidR="00647652">
          <w:rPr>
            <w:noProof/>
            <w:webHidden/>
          </w:rPr>
          <w:instrText xml:space="preserve"> PAGEREF _Toc45012037 \h </w:instrText>
        </w:r>
        <w:r w:rsidR="00647652">
          <w:rPr>
            <w:noProof/>
            <w:webHidden/>
          </w:rPr>
        </w:r>
        <w:r w:rsidR="00647652">
          <w:rPr>
            <w:noProof/>
            <w:webHidden/>
          </w:rPr>
          <w:fldChar w:fldCharType="separate"/>
        </w:r>
        <w:r w:rsidR="00647652">
          <w:rPr>
            <w:noProof/>
            <w:webHidden/>
          </w:rPr>
          <w:t>6</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38"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2</w:t>
        </w:r>
        <w:r w:rsidR="00647652" w:rsidRPr="003D53B9">
          <w:rPr>
            <w:rStyle w:val="Hyperlink"/>
            <w:rFonts w:ascii="Power Geez Unicode1" w:hAnsi="Power Geez Unicode1"/>
            <w:noProof/>
            <w:lang w:val="am-ET"/>
          </w:rPr>
          <w:t>፡ የገመድ ፓመፐ</w:t>
        </w:r>
        <w:r w:rsidR="00647652">
          <w:rPr>
            <w:noProof/>
            <w:webHidden/>
          </w:rPr>
          <w:tab/>
        </w:r>
        <w:r w:rsidR="00647652">
          <w:rPr>
            <w:noProof/>
            <w:webHidden/>
          </w:rPr>
          <w:fldChar w:fldCharType="begin"/>
        </w:r>
        <w:r w:rsidR="00647652">
          <w:rPr>
            <w:noProof/>
            <w:webHidden/>
          </w:rPr>
          <w:instrText xml:space="preserve"> PAGEREF _Toc45012038 \h </w:instrText>
        </w:r>
        <w:r w:rsidR="00647652">
          <w:rPr>
            <w:noProof/>
            <w:webHidden/>
          </w:rPr>
        </w:r>
        <w:r w:rsidR="00647652">
          <w:rPr>
            <w:noProof/>
            <w:webHidden/>
          </w:rPr>
          <w:fldChar w:fldCharType="separate"/>
        </w:r>
        <w:r w:rsidR="00647652">
          <w:rPr>
            <w:noProof/>
            <w:webHidden/>
          </w:rPr>
          <w:t>8</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39"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3</w:t>
        </w:r>
        <w:r w:rsidR="00647652" w:rsidRPr="003D53B9">
          <w:rPr>
            <w:rStyle w:val="Hyperlink"/>
            <w:rFonts w:ascii="Power Geez Unicode1" w:hAnsi="Power Geez Unicode1"/>
            <w:noProof/>
            <w:lang w:val="am-ET"/>
          </w:rPr>
          <w:t xml:space="preserve"> የግፊት ፔዳል ፓምፐ</w:t>
        </w:r>
        <w:r w:rsidR="00647652">
          <w:rPr>
            <w:noProof/>
            <w:webHidden/>
          </w:rPr>
          <w:tab/>
        </w:r>
        <w:r w:rsidR="00647652">
          <w:rPr>
            <w:noProof/>
            <w:webHidden/>
          </w:rPr>
          <w:fldChar w:fldCharType="begin"/>
        </w:r>
        <w:r w:rsidR="00647652">
          <w:rPr>
            <w:noProof/>
            <w:webHidden/>
          </w:rPr>
          <w:instrText xml:space="preserve"> PAGEREF _Toc45012039 \h </w:instrText>
        </w:r>
        <w:r w:rsidR="00647652">
          <w:rPr>
            <w:noProof/>
            <w:webHidden/>
          </w:rPr>
        </w:r>
        <w:r w:rsidR="00647652">
          <w:rPr>
            <w:noProof/>
            <w:webHidden/>
          </w:rPr>
          <w:fldChar w:fldCharType="separate"/>
        </w:r>
        <w:r w:rsidR="00647652">
          <w:rPr>
            <w:noProof/>
            <w:webHidden/>
          </w:rPr>
          <w:t>9</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0"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4</w:t>
        </w:r>
        <w:r w:rsidR="00647652" w:rsidRPr="003D53B9">
          <w:rPr>
            <w:rStyle w:val="Hyperlink"/>
            <w:rFonts w:ascii="Power Geez Unicode1" w:hAnsi="Power Geez Unicode1"/>
            <w:noProof/>
            <w:lang w:val="am-ET"/>
          </w:rPr>
          <w:t xml:space="preserve"> የሴክሽን ፔዳል ፓምፕ</w:t>
        </w:r>
        <w:r w:rsidR="00647652">
          <w:rPr>
            <w:noProof/>
            <w:webHidden/>
          </w:rPr>
          <w:tab/>
        </w:r>
        <w:r w:rsidR="00647652">
          <w:rPr>
            <w:noProof/>
            <w:webHidden/>
          </w:rPr>
          <w:fldChar w:fldCharType="begin"/>
        </w:r>
        <w:r w:rsidR="00647652">
          <w:rPr>
            <w:noProof/>
            <w:webHidden/>
          </w:rPr>
          <w:instrText xml:space="preserve"> PAGEREF _Toc45012040 \h </w:instrText>
        </w:r>
        <w:r w:rsidR="00647652">
          <w:rPr>
            <w:noProof/>
            <w:webHidden/>
          </w:rPr>
        </w:r>
        <w:r w:rsidR="00647652">
          <w:rPr>
            <w:noProof/>
            <w:webHidden/>
          </w:rPr>
          <w:fldChar w:fldCharType="separate"/>
        </w:r>
        <w:r w:rsidR="00647652">
          <w:rPr>
            <w:noProof/>
            <w:webHidden/>
          </w:rPr>
          <w:t>10</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1"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w:t>
        </w:r>
        <w:r w:rsidR="00647652" w:rsidRPr="007C7B30">
          <w:rPr>
            <w:rStyle w:val="Hyperlink"/>
            <w:rFonts w:ascii="Power Geez Unicode1" w:hAnsi="Power Geez Unicode1"/>
            <w:noProof/>
          </w:rPr>
          <w:t>5</w:t>
        </w:r>
        <w:r w:rsidR="00647652" w:rsidRPr="003D53B9">
          <w:rPr>
            <w:rStyle w:val="Hyperlink"/>
            <w:rFonts w:ascii="Power Geez Unicode1" w:hAnsi="Power Geez Unicode1"/>
            <w:noProof/>
            <w:lang w:val="am-ET"/>
          </w:rPr>
          <w:t xml:space="preserve"> የሞተር ፓምፕ</w:t>
        </w:r>
        <w:r w:rsidR="00647652">
          <w:rPr>
            <w:noProof/>
            <w:webHidden/>
          </w:rPr>
          <w:tab/>
        </w:r>
        <w:r w:rsidR="00647652">
          <w:rPr>
            <w:noProof/>
            <w:webHidden/>
          </w:rPr>
          <w:fldChar w:fldCharType="begin"/>
        </w:r>
        <w:r w:rsidR="00647652">
          <w:rPr>
            <w:noProof/>
            <w:webHidden/>
          </w:rPr>
          <w:instrText xml:space="preserve"> PAGEREF _Toc45012041 \h </w:instrText>
        </w:r>
        <w:r w:rsidR="00647652">
          <w:rPr>
            <w:noProof/>
            <w:webHidden/>
          </w:rPr>
        </w:r>
        <w:r w:rsidR="00647652">
          <w:rPr>
            <w:noProof/>
            <w:webHidden/>
          </w:rPr>
          <w:fldChar w:fldCharType="separate"/>
        </w:r>
        <w:r w:rsidR="00647652">
          <w:rPr>
            <w:noProof/>
            <w:webHidden/>
          </w:rPr>
          <w:t>12</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2"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6</w:t>
        </w:r>
        <w:r w:rsidR="00647652" w:rsidRPr="003D53B9">
          <w:rPr>
            <w:rStyle w:val="Hyperlink"/>
            <w:rFonts w:ascii="Power Geez Unicode1" w:hAnsi="Power Geez Unicode1" w:cs="Nyala"/>
            <w:noProof/>
            <w:lang w:val="am-ET"/>
          </w:rPr>
          <w:t>፡ በፀሐይ ኃይል የሚሰራ ፓምፕ መለዋወጫ</w:t>
        </w:r>
        <w:r w:rsidR="00647652">
          <w:rPr>
            <w:noProof/>
            <w:webHidden/>
          </w:rPr>
          <w:tab/>
        </w:r>
        <w:r w:rsidR="00647652">
          <w:rPr>
            <w:noProof/>
            <w:webHidden/>
          </w:rPr>
          <w:fldChar w:fldCharType="begin"/>
        </w:r>
        <w:r w:rsidR="00647652">
          <w:rPr>
            <w:noProof/>
            <w:webHidden/>
          </w:rPr>
          <w:instrText xml:space="preserve"> PAGEREF _Toc45012042 \h </w:instrText>
        </w:r>
        <w:r w:rsidR="00647652">
          <w:rPr>
            <w:noProof/>
            <w:webHidden/>
          </w:rPr>
        </w:r>
        <w:r w:rsidR="00647652">
          <w:rPr>
            <w:noProof/>
            <w:webHidden/>
          </w:rPr>
          <w:fldChar w:fldCharType="separate"/>
        </w:r>
        <w:r w:rsidR="00647652">
          <w:rPr>
            <w:noProof/>
            <w:webHidden/>
          </w:rPr>
          <w:t>13</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3"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7</w:t>
        </w:r>
        <w:r w:rsidR="00647652" w:rsidRPr="003D53B9">
          <w:rPr>
            <w:rStyle w:val="Hyperlink"/>
            <w:rFonts w:ascii="Power Geez Unicode1" w:hAnsi="Power Geez Unicode1"/>
            <w:noProof/>
            <w:lang w:val="am-ET"/>
          </w:rPr>
          <w:t xml:space="preserve"> የውሃ እጥረት ለአትክልታዊ ሰብሎች የእድገት ጊዜ</w:t>
        </w:r>
        <w:r w:rsidR="00647652">
          <w:rPr>
            <w:noProof/>
            <w:webHidden/>
          </w:rPr>
          <w:tab/>
        </w:r>
        <w:r w:rsidR="00647652">
          <w:rPr>
            <w:noProof/>
            <w:webHidden/>
          </w:rPr>
          <w:fldChar w:fldCharType="begin"/>
        </w:r>
        <w:r w:rsidR="00647652">
          <w:rPr>
            <w:noProof/>
            <w:webHidden/>
          </w:rPr>
          <w:instrText xml:space="preserve"> PAGEREF _Toc45012043 \h </w:instrText>
        </w:r>
        <w:r w:rsidR="00647652">
          <w:rPr>
            <w:noProof/>
            <w:webHidden/>
          </w:rPr>
        </w:r>
        <w:r w:rsidR="00647652">
          <w:rPr>
            <w:noProof/>
            <w:webHidden/>
          </w:rPr>
          <w:fldChar w:fldCharType="separate"/>
        </w:r>
        <w:r w:rsidR="00647652">
          <w:rPr>
            <w:noProof/>
            <w:webHidden/>
          </w:rPr>
          <w:t>17</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4"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8</w:t>
        </w:r>
        <w:r w:rsidR="00647652" w:rsidRPr="003D53B9">
          <w:rPr>
            <w:rStyle w:val="Hyperlink"/>
            <w:rFonts w:ascii="Power Geez Unicode1" w:hAnsi="Power Geez Unicode1"/>
            <w:noProof/>
            <w:lang w:val="am-ET"/>
          </w:rPr>
          <w:t xml:space="preserve"> </w:t>
        </w:r>
        <w:r w:rsidR="00647652" w:rsidRPr="003D53B9">
          <w:rPr>
            <w:rStyle w:val="Hyperlink"/>
            <w:rFonts w:ascii="Power Geez Unicode1" w:hAnsi="Power Geez Unicode1"/>
            <w:noProof/>
          </w:rPr>
          <w:t xml:space="preserve">የባልዲ መስኖ </w:t>
        </w:r>
        <w:r w:rsidR="00647652" w:rsidRPr="003D53B9">
          <w:rPr>
            <w:rStyle w:val="Hyperlink"/>
            <w:rFonts w:ascii="Power Geez Unicode1" w:hAnsi="Power Geez Unicode1"/>
            <w:noProof/>
            <w:lang w:val="am-ET"/>
          </w:rPr>
          <w:t xml:space="preserve">በመጠቀም የቲማቲም ችግኝ ማምረት </w:t>
        </w:r>
        <w:r w:rsidR="00647652" w:rsidRPr="003D53B9">
          <w:rPr>
            <w:rStyle w:val="Hyperlink"/>
            <w:rFonts w:ascii="Power Geez Unicode1" w:hAnsi="Power Geez Unicode1"/>
            <w:noProof/>
          </w:rPr>
          <w:t>የአመራረት ምክረ</w:t>
        </w:r>
        <w:r w:rsidR="00647652" w:rsidRPr="003D53B9">
          <w:rPr>
            <w:rStyle w:val="Hyperlink"/>
            <w:rFonts w:ascii="Power Geez Unicode1" w:hAnsi="Power Geez Unicode1"/>
            <w:noProof/>
            <w:lang w:val="am-ET"/>
          </w:rPr>
          <w:t xml:space="preserve"> ሃሳብ</w:t>
        </w:r>
        <w:r w:rsidR="00647652">
          <w:rPr>
            <w:noProof/>
            <w:webHidden/>
          </w:rPr>
          <w:tab/>
        </w:r>
        <w:r w:rsidR="00647652">
          <w:rPr>
            <w:noProof/>
            <w:webHidden/>
          </w:rPr>
          <w:fldChar w:fldCharType="begin"/>
        </w:r>
        <w:r w:rsidR="00647652">
          <w:rPr>
            <w:noProof/>
            <w:webHidden/>
          </w:rPr>
          <w:instrText xml:space="preserve"> PAGEREF _Toc45012044 \h </w:instrText>
        </w:r>
        <w:r w:rsidR="00647652">
          <w:rPr>
            <w:noProof/>
            <w:webHidden/>
          </w:rPr>
        </w:r>
        <w:r w:rsidR="00647652">
          <w:rPr>
            <w:noProof/>
            <w:webHidden/>
          </w:rPr>
          <w:fldChar w:fldCharType="separate"/>
        </w:r>
        <w:r w:rsidR="00647652">
          <w:rPr>
            <w:noProof/>
            <w:webHidden/>
          </w:rPr>
          <w:t>18</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5"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9</w:t>
        </w:r>
        <w:r w:rsidR="00647652" w:rsidRPr="003D53B9">
          <w:rPr>
            <w:rStyle w:val="Hyperlink"/>
            <w:rFonts w:ascii="Power Geez Unicode1" w:hAnsi="Power Geez Unicode1"/>
            <w:noProof/>
            <w:lang w:val="am-ET"/>
          </w:rPr>
          <w:t xml:space="preserve"> </w:t>
        </w:r>
        <w:r w:rsidR="00647652" w:rsidRPr="003D53B9">
          <w:rPr>
            <w:rStyle w:val="Hyperlink"/>
            <w:rFonts w:ascii="Power Geez Unicode1" w:hAnsi="Power Geez Unicode1"/>
            <w:noProof/>
          </w:rPr>
          <w:t xml:space="preserve">ወይናደጋ  </w:t>
        </w:r>
        <w:r w:rsidR="00647652" w:rsidRPr="003D53B9">
          <w:rPr>
            <w:rStyle w:val="Hyperlink"/>
            <w:rFonts w:ascii="Power Geez Unicode1" w:hAnsi="Power Geez Unicode1"/>
            <w:noProof/>
            <w:lang w:val="am-ET"/>
          </w:rPr>
          <w:t xml:space="preserve">እና </w:t>
        </w:r>
        <w:r w:rsidR="00647652" w:rsidRPr="003D53B9">
          <w:rPr>
            <w:rStyle w:val="Hyperlink"/>
            <w:rFonts w:ascii="Power Geez Unicode1" w:hAnsi="Power Geez Unicode1"/>
            <w:noProof/>
          </w:rPr>
          <w:t>ቆላ</w:t>
        </w:r>
        <w:r w:rsidR="00647652" w:rsidRPr="003D53B9">
          <w:rPr>
            <w:rStyle w:val="Hyperlink"/>
            <w:rFonts w:ascii="Power Geez Unicode1" w:hAnsi="Power Geez Unicode1"/>
            <w:noProof/>
            <w:lang w:val="am-ET"/>
          </w:rPr>
          <w:t xml:space="preserve">  </w:t>
        </w:r>
        <w:r w:rsidR="00647652" w:rsidRPr="003D53B9">
          <w:rPr>
            <w:rStyle w:val="Hyperlink"/>
            <w:rFonts w:ascii="Power Geez Unicode1" w:hAnsi="Power Geez Unicode1"/>
            <w:noProof/>
          </w:rPr>
          <w:t>ላይ በትልምና በጠብታ መስኖ የጎመን አመራረት</w:t>
        </w:r>
        <w:r w:rsidR="00647652">
          <w:rPr>
            <w:noProof/>
            <w:webHidden/>
          </w:rPr>
          <w:tab/>
        </w:r>
        <w:r w:rsidR="00647652">
          <w:rPr>
            <w:noProof/>
            <w:webHidden/>
          </w:rPr>
          <w:fldChar w:fldCharType="begin"/>
        </w:r>
        <w:r w:rsidR="00647652">
          <w:rPr>
            <w:noProof/>
            <w:webHidden/>
          </w:rPr>
          <w:instrText xml:space="preserve"> PAGEREF _Toc45012045 \h </w:instrText>
        </w:r>
        <w:r w:rsidR="00647652">
          <w:rPr>
            <w:noProof/>
            <w:webHidden/>
          </w:rPr>
        </w:r>
        <w:r w:rsidR="00647652">
          <w:rPr>
            <w:noProof/>
            <w:webHidden/>
          </w:rPr>
          <w:fldChar w:fldCharType="separate"/>
        </w:r>
        <w:r w:rsidR="00647652">
          <w:rPr>
            <w:noProof/>
            <w:webHidden/>
          </w:rPr>
          <w:t>19</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6"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10</w:t>
        </w:r>
        <w:r w:rsidR="00647652" w:rsidRPr="003D53B9">
          <w:rPr>
            <w:rStyle w:val="Hyperlink"/>
            <w:rFonts w:ascii="Power Geez Unicode1" w:hAnsi="Power Geez Unicode1"/>
            <w:noProof/>
            <w:lang w:val="am-ET"/>
          </w:rPr>
          <w:t xml:space="preserve"> የሽንኩርት</w:t>
        </w:r>
        <w:r w:rsidR="00647652" w:rsidRPr="003D53B9">
          <w:rPr>
            <w:rStyle w:val="Hyperlink"/>
            <w:rFonts w:ascii="Power Geez Unicode1" w:hAnsi="Power Geez Unicode1"/>
            <w:noProof/>
          </w:rPr>
          <w:t xml:space="preserve"> አመራረት ምክረ</w:t>
        </w:r>
        <w:r w:rsidR="00647652" w:rsidRPr="003D53B9">
          <w:rPr>
            <w:rStyle w:val="Hyperlink"/>
            <w:rFonts w:ascii="Power Geez Unicode1" w:hAnsi="Power Geez Unicode1"/>
            <w:noProof/>
            <w:lang w:val="am-ET"/>
          </w:rPr>
          <w:t xml:space="preserve"> ሃሳብ</w:t>
        </w:r>
        <w:r w:rsidR="00647652">
          <w:rPr>
            <w:noProof/>
            <w:webHidden/>
          </w:rPr>
          <w:tab/>
        </w:r>
        <w:r w:rsidR="00647652">
          <w:rPr>
            <w:noProof/>
            <w:webHidden/>
          </w:rPr>
          <w:fldChar w:fldCharType="begin"/>
        </w:r>
        <w:r w:rsidR="00647652">
          <w:rPr>
            <w:noProof/>
            <w:webHidden/>
          </w:rPr>
          <w:instrText xml:space="preserve"> PAGEREF _Toc45012046 \h </w:instrText>
        </w:r>
        <w:r w:rsidR="00647652">
          <w:rPr>
            <w:noProof/>
            <w:webHidden/>
          </w:rPr>
        </w:r>
        <w:r w:rsidR="00647652">
          <w:rPr>
            <w:noProof/>
            <w:webHidden/>
          </w:rPr>
          <w:fldChar w:fldCharType="separate"/>
        </w:r>
        <w:r w:rsidR="00647652">
          <w:rPr>
            <w:noProof/>
            <w:webHidden/>
          </w:rPr>
          <w:t>20</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7" w:history="1">
        <w:r w:rsidR="00647652" w:rsidRPr="003D53B9">
          <w:rPr>
            <w:rStyle w:val="Hyperlink"/>
            <w:rFonts w:ascii="Power Geez Unicode1" w:hAnsi="Power Geez Unicode1"/>
            <w:noProof/>
          </w:rPr>
          <w:t xml:space="preserve">ሠንጠረዥ 11 </w:t>
        </w:r>
        <w:r w:rsidR="00647652" w:rsidRPr="003D53B9">
          <w:rPr>
            <w:rStyle w:val="Hyperlink"/>
            <w:rFonts w:ascii="Power Geez Unicode1" w:hAnsi="Power Geez Unicode1" w:cs="Nyala"/>
            <w:noProof/>
          </w:rPr>
          <w:t>የኤክስቴንሽን</w:t>
        </w:r>
        <w:r w:rsidR="00647652" w:rsidRPr="003D53B9">
          <w:rPr>
            <w:rStyle w:val="Hyperlink"/>
            <w:rFonts w:ascii="Power Geez Unicode1" w:hAnsi="Power Geez Unicode1"/>
            <w:noProof/>
          </w:rPr>
          <w:t xml:space="preserve"> </w:t>
        </w:r>
        <w:r w:rsidR="00647652" w:rsidRPr="003D53B9">
          <w:rPr>
            <w:rStyle w:val="Hyperlink"/>
            <w:rFonts w:ascii="Power Geez Unicode1" w:hAnsi="Power Geez Unicode1" w:cs="Nyala"/>
            <w:noProof/>
          </w:rPr>
          <w:t>አቀራረቦች</w:t>
        </w:r>
        <w:r w:rsidR="00647652">
          <w:rPr>
            <w:noProof/>
            <w:webHidden/>
          </w:rPr>
          <w:tab/>
        </w:r>
        <w:r w:rsidR="00647652">
          <w:rPr>
            <w:noProof/>
            <w:webHidden/>
          </w:rPr>
          <w:fldChar w:fldCharType="begin"/>
        </w:r>
        <w:r w:rsidR="00647652">
          <w:rPr>
            <w:noProof/>
            <w:webHidden/>
          </w:rPr>
          <w:instrText xml:space="preserve"> PAGEREF _Toc45012047 \h </w:instrText>
        </w:r>
        <w:r w:rsidR="00647652">
          <w:rPr>
            <w:noProof/>
            <w:webHidden/>
          </w:rPr>
        </w:r>
        <w:r w:rsidR="00647652">
          <w:rPr>
            <w:noProof/>
            <w:webHidden/>
          </w:rPr>
          <w:fldChar w:fldCharType="separate"/>
        </w:r>
        <w:r w:rsidR="00647652">
          <w:rPr>
            <w:noProof/>
            <w:webHidden/>
          </w:rPr>
          <w:t>21</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8"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12</w:t>
        </w:r>
        <w:r w:rsidR="00647652" w:rsidRPr="003D53B9">
          <w:rPr>
            <w:rStyle w:val="Hyperlink"/>
            <w:rFonts w:ascii="Power Geez Unicode1" w:hAnsi="Power Geez Unicode1"/>
            <w:noProof/>
            <w:lang w:val="am-ET"/>
          </w:rPr>
          <w:t xml:space="preserve"> አነስተኛ ስፋት ያለው የውኃ ጉድጓድ የቴክኖሎጂ ፓኬጅ</w:t>
        </w:r>
        <w:r w:rsidR="00647652">
          <w:rPr>
            <w:noProof/>
            <w:webHidden/>
          </w:rPr>
          <w:tab/>
        </w:r>
        <w:r w:rsidR="00647652">
          <w:rPr>
            <w:noProof/>
            <w:webHidden/>
          </w:rPr>
          <w:fldChar w:fldCharType="begin"/>
        </w:r>
        <w:r w:rsidR="00647652">
          <w:rPr>
            <w:noProof/>
            <w:webHidden/>
          </w:rPr>
          <w:instrText xml:space="preserve"> PAGEREF _Toc45012048 \h </w:instrText>
        </w:r>
        <w:r w:rsidR="00647652">
          <w:rPr>
            <w:noProof/>
            <w:webHidden/>
          </w:rPr>
        </w:r>
        <w:r w:rsidR="00647652">
          <w:rPr>
            <w:noProof/>
            <w:webHidden/>
          </w:rPr>
          <w:fldChar w:fldCharType="separate"/>
        </w:r>
        <w:r w:rsidR="00647652">
          <w:rPr>
            <w:noProof/>
            <w:webHidden/>
          </w:rPr>
          <w:t>26</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49"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13</w:t>
        </w:r>
        <w:r w:rsidR="00647652" w:rsidRPr="003D53B9">
          <w:rPr>
            <w:rStyle w:val="Hyperlink"/>
            <w:rFonts w:ascii="Power Geez Unicode1" w:hAnsi="Power Geez Unicode1"/>
            <w:noProof/>
            <w:lang w:val="am-ET"/>
          </w:rPr>
          <w:t xml:space="preserve"> ለኢኮኖሚያዊ ትንተና </w:t>
        </w:r>
        <w:r w:rsidR="00647652" w:rsidRPr="003D53B9">
          <w:rPr>
            <w:rStyle w:val="Hyperlink"/>
            <w:rFonts w:ascii="Power Geez Unicode1" w:hAnsi="Power Geez Unicode1"/>
            <w:noProof/>
          </w:rPr>
          <w:t>የሁኔታ ትንተና</w:t>
        </w:r>
        <w:r w:rsidR="00647652" w:rsidRPr="003D53B9">
          <w:rPr>
            <w:rStyle w:val="Hyperlink"/>
            <w:rFonts w:ascii="Power Geez Unicode1" w:hAnsi="Power Geez Unicode1"/>
            <w:noProof/>
            <w:lang w:val="am-ET"/>
          </w:rPr>
          <w:t xml:space="preserve"> ቴክኖሎ</w:t>
        </w:r>
        <w:r w:rsidR="00647652" w:rsidRPr="003D53B9">
          <w:rPr>
            <w:rStyle w:val="Hyperlink"/>
            <w:rFonts w:ascii="Power Geez Unicode1" w:hAnsi="Power Geez Unicode1"/>
            <w:noProof/>
          </w:rPr>
          <w:t>ጂ ፓኬጆች</w:t>
        </w:r>
        <w:r w:rsidR="00647652" w:rsidRPr="003D53B9">
          <w:rPr>
            <w:rStyle w:val="Hyperlink"/>
            <w:rFonts w:ascii="Power Geez Unicode1" w:hAnsi="Power Geez Unicode1"/>
            <w:noProof/>
            <w:lang w:val="am-ET"/>
          </w:rPr>
          <w:t xml:space="preserve"> ማጠቃለያ</w:t>
        </w:r>
        <w:r w:rsidR="00647652">
          <w:rPr>
            <w:noProof/>
            <w:webHidden/>
          </w:rPr>
          <w:tab/>
        </w:r>
        <w:r w:rsidR="00647652">
          <w:rPr>
            <w:noProof/>
            <w:webHidden/>
          </w:rPr>
          <w:fldChar w:fldCharType="begin"/>
        </w:r>
        <w:r w:rsidR="00647652">
          <w:rPr>
            <w:noProof/>
            <w:webHidden/>
          </w:rPr>
          <w:instrText xml:space="preserve"> PAGEREF _Toc45012049 \h </w:instrText>
        </w:r>
        <w:r w:rsidR="00647652">
          <w:rPr>
            <w:noProof/>
            <w:webHidden/>
          </w:rPr>
        </w:r>
        <w:r w:rsidR="00647652">
          <w:rPr>
            <w:noProof/>
            <w:webHidden/>
          </w:rPr>
          <w:fldChar w:fldCharType="separate"/>
        </w:r>
        <w:r w:rsidR="00647652">
          <w:rPr>
            <w:noProof/>
            <w:webHidden/>
          </w:rPr>
          <w:t>27</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50"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14</w:t>
        </w:r>
        <w:r w:rsidR="00647652" w:rsidRPr="003D53B9">
          <w:rPr>
            <w:rStyle w:val="Hyperlink"/>
            <w:rFonts w:ascii="Power Geez Unicode1" w:hAnsi="Power Geez Unicode1"/>
            <w:noProof/>
            <w:lang w:val="am-ET"/>
          </w:rPr>
          <w:t xml:space="preserve"> የፋይናንስ የአዋጭነት ትንተና ( የውኃ ጉድጓድ + የፀሐይ ፓምፕ + ባለ አነስተኛ ዋጋ ጠብታ መስኖ</w:t>
        </w:r>
        <w:r w:rsidR="00647652" w:rsidRPr="003D53B9">
          <w:rPr>
            <w:rStyle w:val="Hyperlink"/>
            <w:rFonts w:ascii="Power Geez Unicode1" w:hAnsi="Power Geez Unicode1"/>
            <w:noProof/>
          </w:rPr>
          <w:t>)</w:t>
        </w:r>
        <w:r w:rsidR="00647652">
          <w:rPr>
            <w:noProof/>
            <w:webHidden/>
          </w:rPr>
          <w:tab/>
        </w:r>
        <w:r w:rsidR="00647652">
          <w:rPr>
            <w:noProof/>
            <w:webHidden/>
          </w:rPr>
          <w:fldChar w:fldCharType="begin"/>
        </w:r>
        <w:r w:rsidR="00647652">
          <w:rPr>
            <w:noProof/>
            <w:webHidden/>
          </w:rPr>
          <w:instrText xml:space="preserve"> PAGEREF _Toc45012050 \h </w:instrText>
        </w:r>
        <w:r w:rsidR="00647652">
          <w:rPr>
            <w:noProof/>
            <w:webHidden/>
          </w:rPr>
        </w:r>
        <w:r w:rsidR="00647652">
          <w:rPr>
            <w:noProof/>
            <w:webHidden/>
          </w:rPr>
          <w:fldChar w:fldCharType="separate"/>
        </w:r>
        <w:r w:rsidR="00647652">
          <w:rPr>
            <w:noProof/>
            <w:webHidden/>
          </w:rPr>
          <w:t>28</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51"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15</w:t>
        </w:r>
        <w:r w:rsidR="00647652" w:rsidRPr="003D53B9">
          <w:rPr>
            <w:rStyle w:val="Hyperlink"/>
            <w:rFonts w:ascii="Power Geez Unicode1" w:hAnsi="Power Geez Unicode1"/>
            <w:noProof/>
            <w:lang w:val="am-ET"/>
          </w:rPr>
          <w:t xml:space="preserve"> የክትትልና ግምገማ መሳሪያዎች </w:t>
        </w:r>
        <w:r w:rsidR="00647652" w:rsidRPr="003D53B9">
          <w:rPr>
            <w:rStyle w:val="Hyperlink"/>
            <w:rFonts w:ascii="Power Geez Unicode1" w:hAnsi="Power Geez Unicode1"/>
            <w:noProof/>
          </w:rPr>
          <w:t xml:space="preserve">የቱቦ ዘንግ </w:t>
        </w:r>
        <w:r w:rsidR="00647652" w:rsidRPr="003D53B9">
          <w:rPr>
            <w:rStyle w:val="Hyperlink"/>
            <w:rFonts w:ascii="Power Geez Unicode1" w:hAnsi="Power Geez Unicode1"/>
            <w:noProof/>
            <w:lang w:val="am-ET"/>
          </w:rPr>
          <w:t xml:space="preserve"> የውኃ ጉድጓድ (የውሃ ምንጭ)</w:t>
        </w:r>
        <w:r w:rsidR="00647652">
          <w:rPr>
            <w:noProof/>
            <w:webHidden/>
          </w:rPr>
          <w:tab/>
        </w:r>
        <w:r w:rsidR="00647652">
          <w:rPr>
            <w:noProof/>
            <w:webHidden/>
          </w:rPr>
          <w:fldChar w:fldCharType="begin"/>
        </w:r>
        <w:r w:rsidR="00647652">
          <w:rPr>
            <w:noProof/>
            <w:webHidden/>
          </w:rPr>
          <w:instrText xml:space="preserve"> PAGEREF _Toc45012051 \h </w:instrText>
        </w:r>
        <w:r w:rsidR="00647652">
          <w:rPr>
            <w:noProof/>
            <w:webHidden/>
          </w:rPr>
        </w:r>
        <w:r w:rsidR="00647652">
          <w:rPr>
            <w:noProof/>
            <w:webHidden/>
          </w:rPr>
          <w:fldChar w:fldCharType="separate"/>
        </w:r>
        <w:r w:rsidR="00647652">
          <w:rPr>
            <w:noProof/>
            <w:webHidden/>
          </w:rPr>
          <w:t>30</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52"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16</w:t>
        </w:r>
        <w:r w:rsidR="00647652" w:rsidRPr="003D53B9">
          <w:rPr>
            <w:rStyle w:val="Hyperlink"/>
            <w:rFonts w:ascii="Power Geez Unicode1" w:hAnsi="Power Geez Unicode1"/>
            <w:noProof/>
            <w:lang w:val="am-ET"/>
          </w:rPr>
          <w:t xml:space="preserve"> የውሃ መሳቢያ ቴክኖሎጂዎች </w:t>
        </w:r>
        <w:r w:rsidR="00647652" w:rsidRPr="003D53B9">
          <w:rPr>
            <w:rStyle w:val="Hyperlink"/>
            <w:rFonts w:ascii="Power Geez Unicode1" w:hAnsi="Power Geez Unicode1"/>
            <w:noProof/>
          </w:rPr>
          <w:t>-pulley is missing in the table</w:t>
        </w:r>
        <w:r w:rsidR="00647652">
          <w:rPr>
            <w:noProof/>
            <w:webHidden/>
          </w:rPr>
          <w:tab/>
        </w:r>
        <w:r w:rsidR="00647652">
          <w:rPr>
            <w:noProof/>
            <w:webHidden/>
          </w:rPr>
          <w:fldChar w:fldCharType="begin"/>
        </w:r>
        <w:r w:rsidR="00647652">
          <w:rPr>
            <w:noProof/>
            <w:webHidden/>
          </w:rPr>
          <w:instrText xml:space="preserve"> PAGEREF _Toc45012052 \h </w:instrText>
        </w:r>
        <w:r w:rsidR="00647652">
          <w:rPr>
            <w:noProof/>
            <w:webHidden/>
          </w:rPr>
        </w:r>
        <w:r w:rsidR="00647652">
          <w:rPr>
            <w:noProof/>
            <w:webHidden/>
          </w:rPr>
          <w:fldChar w:fldCharType="separate"/>
        </w:r>
        <w:r w:rsidR="00647652">
          <w:rPr>
            <w:noProof/>
            <w:webHidden/>
          </w:rPr>
          <w:t>32</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w:anchor="_Toc45012053" w:history="1">
        <w:r w:rsidR="00647652" w:rsidRPr="003D53B9">
          <w:rPr>
            <w:rStyle w:val="Hyperlink"/>
            <w:rFonts w:ascii="Power Geez Unicode1" w:hAnsi="Power Geez Unicode1" w:cs="Nyala"/>
            <w:noProof/>
          </w:rPr>
          <w:t>ሠንጠረዥ</w:t>
        </w:r>
        <w:r w:rsidR="00647652" w:rsidRPr="003D53B9">
          <w:rPr>
            <w:rStyle w:val="Hyperlink"/>
            <w:rFonts w:ascii="Power Geez Unicode1" w:hAnsi="Power Geez Unicode1"/>
            <w:noProof/>
          </w:rPr>
          <w:t xml:space="preserve"> 17 </w:t>
        </w:r>
        <w:r w:rsidR="00647652" w:rsidRPr="003D53B9">
          <w:rPr>
            <w:rStyle w:val="Hyperlink"/>
            <w:rFonts w:ascii="Power Geez Unicode1" w:hAnsi="Power Geez Unicode1" w:cs="Nyala"/>
            <w:noProof/>
          </w:rPr>
          <w:t>የውሃ</w:t>
        </w:r>
        <w:r w:rsidR="00647652" w:rsidRPr="003D53B9">
          <w:rPr>
            <w:rStyle w:val="Hyperlink"/>
            <w:rFonts w:ascii="Power Geez Unicode1" w:hAnsi="Power Geez Unicode1"/>
            <w:noProof/>
          </w:rPr>
          <w:t xml:space="preserve"> </w:t>
        </w:r>
        <w:r w:rsidR="00647652" w:rsidRPr="003D53B9">
          <w:rPr>
            <w:rStyle w:val="Hyperlink"/>
            <w:rFonts w:ascii="Power Geez Unicode1" w:hAnsi="Power Geez Unicode1" w:cs="Nyala"/>
            <w:noProof/>
          </w:rPr>
          <w:t>አጠቃቀም</w:t>
        </w:r>
        <w:r w:rsidR="00647652" w:rsidRPr="003D53B9">
          <w:rPr>
            <w:rStyle w:val="Hyperlink"/>
            <w:rFonts w:ascii="Power Geez Unicode1" w:hAnsi="Power Geez Unicode1"/>
            <w:noProof/>
          </w:rPr>
          <w:t xml:space="preserve"> </w:t>
        </w:r>
        <w:r w:rsidR="00647652" w:rsidRPr="003D53B9">
          <w:rPr>
            <w:rStyle w:val="Hyperlink"/>
            <w:rFonts w:ascii="Power Geez Unicode1" w:hAnsi="Power Geez Unicode1" w:cs="Nyala"/>
            <w:noProof/>
          </w:rPr>
          <w:t>ቴክኖሎጂ</w:t>
        </w:r>
        <w:r w:rsidR="00647652">
          <w:rPr>
            <w:noProof/>
            <w:webHidden/>
          </w:rPr>
          <w:tab/>
        </w:r>
        <w:r w:rsidR="00647652">
          <w:rPr>
            <w:noProof/>
            <w:webHidden/>
          </w:rPr>
          <w:fldChar w:fldCharType="begin"/>
        </w:r>
        <w:r w:rsidR="00647652">
          <w:rPr>
            <w:noProof/>
            <w:webHidden/>
          </w:rPr>
          <w:instrText xml:space="preserve"> PAGEREF _Toc45012053 \h </w:instrText>
        </w:r>
        <w:r w:rsidR="00647652">
          <w:rPr>
            <w:noProof/>
            <w:webHidden/>
          </w:rPr>
        </w:r>
        <w:r w:rsidR="00647652">
          <w:rPr>
            <w:noProof/>
            <w:webHidden/>
          </w:rPr>
          <w:fldChar w:fldCharType="separate"/>
        </w:r>
        <w:r w:rsidR="00647652">
          <w:rPr>
            <w:noProof/>
            <w:webHidden/>
          </w:rPr>
          <w:t>36</w:t>
        </w:r>
        <w:r w:rsidR="00647652">
          <w:rPr>
            <w:noProof/>
            <w:webHidden/>
          </w:rPr>
          <w:fldChar w:fldCharType="end"/>
        </w:r>
      </w:hyperlink>
    </w:p>
    <w:p w:rsidR="00297E62" w:rsidRPr="002B7CEC" w:rsidRDefault="008F7520" w:rsidP="0095659B">
      <w:pPr>
        <w:spacing w:before="240" w:after="160" w:line="259" w:lineRule="auto"/>
        <w:jc w:val="both"/>
        <w:rPr>
          <w:rFonts w:ascii="Power Geez Unicode1" w:hAnsi="Power Geez Unicode1"/>
          <w:sz w:val="28"/>
          <w:szCs w:val="28"/>
          <w:lang w:val="am-ET"/>
        </w:rPr>
      </w:pPr>
      <w:r w:rsidRPr="002B7CEC">
        <w:rPr>
          <w:rFonts w:ascii="Power Geez Unicode1" w:hAnsi="Power Geez Unicode1"/>
          <w:sz w:val="28"/>
          <w:szCs w:val="28"/>
        </w:rPr>
        <w:fldChar w:fldCharType="end"/>
      </w:r>
      <w:r w:rsidR="00C95AE4" w:rsidRPr="002B7CEC">
        <w:rPr>
          <w:rFonts w:ascii="Power Geez Unicode1" w:hAnsi="Power Geez Unicode1" w:cs="Nyala"/>
          <w:sz w:val="28"/>
          <w:szCs w:val="28"/>
          <w:lang w:val="am-ET"/>
        </w:rPr>
        <w:t xml:space="preserve">የምስሎች ዝርዝር </w:t>
      </w:r>
    </w:p>
    <w:p w:rsidR="00647652" w:rsidRDefault="008F7520">
      <w:pPr>
        <w:pStyle w:val="TableofFigures"/>
        <w:tabs>
          <w:tab w:val="right" w:leader="dot" w:pos="9350"/>
        </w:tabs>
        <w:rPr>
          <w:rFonts w:asciiTheme="minorHAnsi" w:eastAsiaTheme="minorEastAsia" w:hAnsiTheme="minorHAnsi" w:cstheme="minorBidi"/>
          <w:noProof/>
        </w:rPr>
      </w:pPr>
      <w:r w:rsidRPr="002B7CEC">
        <w:rPr>
          <w:rFonts w:ascii="Power Geez Unicode1" w:hAnsi="Power Geez Unicode1"/>
          <w:b/>
          <w:sz w:val="28"/>
          <w:szCs w:val="28"/>
          <w:u w:val="single"/>
        </w:rPr>
        <w:fldChar w:fldCharType="begin"/>
      </w:r>
      <w:r w:rsidRPr="002B7CEC">
        <w:rPr>
          <w:rFonts w:ascii="Power Geez Unicode1" w:hAnsi="Power Geez Unicode1"/>
          <w:b/>
          <w:sz w:val="28"/>
          <w:szCs w:val="28"/>
          <w:u w:val="single"/>
        </w:rPr>
        <w:instrText xml:space="preserve"> TOC \h \z \c "ምስል " </w:instrText>
      </w:r>
      <w:r w:rsidRPr="002B7CEC">
        <w:rPr>
          <w:rFonts w:ascii="Power Geez Unicode1" w:hAnsi="Power Geez Unicode1"/>
          <w:b/>
          <w:sz w:val="28"/>
          <w:szCs w:val="28"/>
          <w:u w:val="single"/>
        </w:rPr>
        <w:fldChar w:fldCharType="separate"/>
      </w:r>
      <w:hyperlink w:anchor="_Toc45012054" w:history="1">
        <w:r w:rsidR="00647652" w:rsidRPr="00420993">
          <w:rPr>
            <w:rStyle w:val="Hyperlink"/>
            <w:rFonts w:ascii="Power Geez Unicode1" w:hAnsi="Power Geez Unicode1" w:cs="Nyala"/>
            <w:noProof/>
          </w:rPr>
          <w:t>ምስል</w:t>
        </w:r>
        <w:r w:rsidR="00647652" w:rsidRPr="00420993">
          <w:rPr>
            <w:rStyle w:val="Hyperlink"/>
            <w:rFonts w:ascii="Power Geez Unicode1" w:hAnsi="Power Geez Unicode1"/>
            <w:noProof/>
          </w:rPr>
          <w:t xml:space="preserve">  1</w:t>
        </w:r>
        <w:r w:rsidR="00647652" w:rsidRPr="00420993">
          <w:rPr>
            <w:rStyle w:val="Hyperlink"/>
            <w:rFonts w:ascii="Power Geez Unicode1" w:hAnsi="Power Geez Unicode1" w:cs="Nyala"/>
            <w:noProof/>
          </w:rPr>
          <w:t>አማራጭ</w:t>
        </w:r>
        <w:r w:rsidR="00647652" w:rsidRPr="00420993">
          <w:rPr>
            <w:rStyle w:val="Hyperlink"/>
            <w:rFonts w:ascii="Power Geez Unicode1" w:hAnsi="Power Geez Unicode1"/>
            <w:noProof/>
          </w:rPr>
          <w:t xml:space="preserve"> </w:t>
        </w:r>
        <w:r w:rsidR="00647652" w:rsidRPr="00420993">
          <w:rPr>
            <w:rStyle w:val="Hyperlink"/>
            <w:rFonts w:ascii="Power Geez Unicode1" w:hAnsi="Power Geez Unicode1" w:cs="Nyala"/>
            <w:noProof/>
          </w:rPr>
          <w:t>መስኖ</w:t>
        </w:r>
        <w:r w:rsidR="00647652">
          <w:rPr>
            <w:noProof/>
            <w:webHidden/>
          </w:rPr>
          <w:tab/>
        </w:r>
        <w:r w:rsidR="00647652">
          <w:rPr>
            <w:noProof/>
            <w:webHidden/>
          </w:rPr>
          <w:fldChar w:fldCharType="begin"/>
        </w:r>
        <w:r w:rsidR="00647652">
          <w:rPr>
            <w:noProof/>
            <w:webHidden/>
          </w:rPr>
          <w:instrText xml:space="preserve"> PAGEREF _Toc45012054 \h </w:instrText>
        </w:r>
        <w:r w:rsidR="00647652">
          <w:rPr>
            <w:noProof/>
            <w:webHidden/>
          </w:rPr>
        </w:r>
        <w:r w:rsidR="00647652">
          <w:rPr>
            <w:noProof/>
            <w:webHidden/>
          </w:rPr>
          <w:fldChar w:fldCharType="separate"/>
        </w:r>
        <w:r w:rsidR="00647652">
          <w:rPr>
            <w:noProof/>
            <w:webHidden/>
          </w:rPr>
          <w:t>18</w:t>
        </w:r>
        <w:r w:rsidR="00647652">
          <w:rPr>
            <w:noProof/>
            <w:webHidden/>
          </w:rPr>
          <w:fldChar w:fldCharType="end"/>
        </w:r>
      </w:hyperlink>
    </w:p>
    <w:p w:rsidR="00647652" w:rsidRDefault="005707B2">
      <w:pPr>
        <w:pStyle w:val="TableofFigures"/>
        <w:tabs>
          <w:tab w:val="right" w:leader="dot" w:pos="9350"/>
        </w:tabs>
        <w:rPr>
          <w:rFonts w:asciiTheme="minorHAnsi" w:eastAsiaTheme="minorEastAsia" w:hAnsiTheme="minorHAnsi" w:cstheme="minorBidi"/>
          <w:noProof/>
        </w:rPr>
      </w:pPr>
      <w:hyperlink r:id="rId21" w:anchor="_Toc45012055" w:history="1">
        <w:r w:rsidR="00647652" w:rsidRPr="00420993">
          <w:rPr>
            <w:rStyle w:val="Hyperlink"/>
            <w:rFonts w:ascii="Nyala" w:hAnsi="Nyala" w:cs="Nyala"/>
            <w:noProof/>
          </w:rPr>
          <w:t>ምስል</w:t>
        </w:r>
        <w:r w:rsidR="00647652" w:rsidRPr="00420993">
          <w:rPr>
            <w:rStyle w:val="Hyperlink"/>
            <w:noProof/>
          </w:rPr>
          <w:t xml:space="preserve">  2</w:t>
        </w:r>
        <w:r w:rsidR="00647652" w:rsidRPr="00420993">
          <w:rPr>
            <w:rStyle w:val="Hyperlink"/>
            <w:noProof/>
            <w:lang w:val="am-ET"/>
          </w:rPr>
          <w:t xml:space="preserve"> </w:t>
        </w:r>
        <w:r w:rsidR="00647652" w:rsidRPr="00420993">
          <w:rPr>
            <w:rStyle w:val="Hyperlink"/>
            <w:rFonts w:ascii="Nyala" w:hAnsi="Nyala" w:cs="Nyala"/>
            <w:noProof/>
          </w:rPr>
          <w:t>ለሁለቱም</w:t>
        </w:r>
        <w:r w:rsidR="00647652" w:rsidRPr="00420993">
          <w:rPr>
            <w:rStyle w:val="Hyperlink"/>
            <w:noProof/>
          </w:rPr>
          <w:t xml:space="preserve"> </w:t>
        </w:r>
        <w:r w:rsidR="00647652" w:rsidRPr="00420993">
          <w:rPr>
            <w:rStyle w:val="Hyperlink"/>
            <w:rFonts w:ascii="Nyala" w:hAnsi="Nyala" w:cs="Nyala"/>
            <w:noProof/>
          </w:rPr>
          <w:t>የገንዘብ</w:t>
        </w:r>
        <w:r w:rsidR="00647652" w:rsidRPr="00420993">
          <w:rPr>
            <w:rStyle w:val="Hyperlink"/>
            <w:noProof/>
          </w:rPr>
          <w:t xml:space="preserve"> </w:t>
        </w:r>
        <w:r w:rsidR="00647652" w:rsidRPr="00420993">
          <w:rPr>
            <w:rStyle w:val="Hyperlink"/>
            <w:rFonts w:ascii="Nyala" w:hAnsi="Nyala" w:cs="Nyala"/>
            <w:noProof/>
          </w:rPr>
          <w:t>ትንተና</w:t>
        </w:r>
        <w:r w:rsidR="00647652" w:rsidRPr="00420993">
          <w:rPr>
            <w:rStyle w:val="Hyperlink"/>
            <w:noProof/>
          </w:rPr>
          <w:t xml:space="preserve"> </w:t>
        </w:r>
        <w:r w:rsidR="00647652" w:rsidRPr="00420993">
          <w:rPr>
            <w:rStyle w:val="Hyperlink"/>
            <w:rFonts w:ascii="Nyala" w:hAnsi="Nyala" w:cs="Nyala"/>
            <w:noProof/>
          </w:rPr>
          <w:t>አጠቃላይ</w:t>
        </w:r>
        <w:r w:rsidR="00647652" w:rsidRPr="00420993">
          <w:rPr>
            <w:rStyle w:val="Hyperlink"/>
            <w:noProof/>
          </w:rPr>
          <w:t xml:space="preserve"> </w:t>
        </w:r>
        <w:r w:rsidR="00647652" w:rsidRPr="00420993">
          <w:rPr>
            <w:rStyle w:val="Hyperlink"/>
            <w:rFonts w:ascii="Nyala" w:hAnsi="Nyala" w:cs="Nyala"/>
            <w:noProof/>
          </w:rPr>
          <w:t>ጽንሰ</w:t>
        </w:r>
        <w:r w:rsidR="00647652" w:rsidRPr="00420993">
          <w:rPr>
            <w:rStyle w:val="Hyperlink"/>
            <w:noProof/>
          </w:rPr>
          <w:t>-</w:t>
        </w:r>
        <w:r w:rsidR="00647652" w:rsidRPr="00420993">
          <w:rPr>
            <w:rStyle w:val="Hyperlink"/>
            <w:rFonts w:ascii="Nyala" w:hAnsi="Nyala" w:cs="Nyala"/>
            <w:noProof/>
          </w:rPr>
          <w:t>ሀሳቦች</w:t>
        </w:r>
        <w:r w:rsidR="00647652" w:rsidRPr="00420993">
          <w:rPr>
            <w:rStyle w:val="Hyperlink"/>
            <w:noProof/>
          </w:rPr>
          <w:t xml:space="preserve"> </w:t>
        </w:r>
        <w:r w:rsidR="00647652" w:rsidRPr="00420993">
          <w:rPr>
            <w:rStyle w:val="Hyperlink"/>
            <w:rFonts w:ascii="Nyala" w:hAnsi="Nyala" w:cs="Nyala"/>
            <w:noProof/>
          </w:rPr>
          <w:t>እና</w:t>
        </w:r>
        <w:r w:rsidR="00647652" w:rsidRPr="00420993">
          <w:rPr>
            <w:rStyle w:val="Hyperlink"/>
            <w:noProof/>
          </w:rPr>
          <w:t xml:space="preserve"> </w:t>
        </w:r>
        <w:r w:rsidR="00647652" w:rsidRPr="00420993">
          <w:rPr>
            <w:rStyle w:val="Hyperlink"/>
            <w:rFonts w:ascii="Nyala" w:hAnsi="Nyala" w:cs="Nyala"/>
            <w:noProof/>
          </w:rPr>
          <w:t>ማዕቀፎች</w:t>
        </w:r>
        <w:r w:rsidR="00647652">
          <w:rPr>
            <w:noProof/>
            <w:webHidden/>
          </w:rPr>
          <w:tab/>
        </w:r>
        <w:r w:rsidR="00647652">
          <w:rPr>
            <w:noProof/>
            <w:webHidden/>
          </w:rPr>
          <w:fldChar w:fldCharType="begin"/>
        </w:r>
        <w:r w:rsidR="00647652">
          <w:rPr>
            <w:noProof/>
            <w:webHidden/>
          </w:rPr>
          <w:instrText xml:space="preserve"> PAGEREF _Toc45012055 \h </w:instrText>
        </w:r>
        <w:r w:rsidR="00647652">
          <w:rPr>
            <w:noProof/>
            <w:webHidden/>
          </w:rPr>
        </w:r>
        <w:r w:rsidR="00647652">
          <w:rPr>
            <w:noProof/>
            <w:webHidden/>
          </w:rPr>
          <w:fldChar w:fldCharType="separate"/>
        </w:r>
        <w:r w:rsidR="00647652">
          <w:rPr>
            <w:noProof/>
            <w:webHidden/>
          </w:rPr>
          <w:t>26</w:t>
        </w:r>
        <w:r w:rsidR="00647652">
          <w:rPr>
            <w:noProof/>
            <w:webHidden/>
          </w:rPr>
          <w:fldChar w:fldCharType="end"/>
        </w:r>
      </w:hyperlink>
    </w:p>
    <w:p w:rsidR="00297E62" w:rsidRPr="002B7CEC" w:rsidRDefault="008F7520" w:rsidP="004A4B11">
      <w:pPr>
        <w:spacing w:after="160" w:line="259" w:lineRule="auto"/>
        <w:jc w:val="both"/>
        <w:rPr>
          <w:rFonts w:ascii="Power Geez Unicode1" w:hAnsi="Power Geez Unicode1"/>
          <w:b/>
          <w:sz w:val="28"/>
          <w:szCs w:val="28"/>
          <w:u w:val="single"/>
        </w:rPr>
        <w:sectPr w:rsidR="00297E62" w:rsidRPr="002B7CEC" w:rsidSect="00436663">
          <w:pgSz w:w="12240" w:h="15840"/>
          <w:pgMar w:top="1440" w:right="1440" w:bottom="1440" w:left="1440" w:header="720" w:footer="720" w:gutter="0"/>
          <w:pgNumType w:fmt="lowerRoman" w:start="2"/>
          <w:cols w:space="720"/>
          <w:docGrid w:linePitch="360"/>
        </w:sectPr>
      </w:pPr>
      <w:r w:rsidRPr="002B7CEC">
        <w:rPr>
          <w:rFonts w:ascii="Power Geez Unicode1" w:hAnsi="Power Geez Unicode1"/>
          <w:b/>
          <w:sz w:val="28"/>
          <w:szCs w:val="28"/>
          <w:u w:val="single"/>
        </w:rPr>
        <w:fldChar w:fldCharType="end"/>
      </w:r>
    </w:p>
    <w:p w:rsidR="006E158D" w:rsidRPr="002B7CEC" w:rsidRDefault="00B21BCF" w:rsidP="00665E81">
      <w:pPr>
        <w:pStyle w:val="Heading1"/>
        <w:numPr>
          <w:ilvl w:val="0"/>
          <w:numId w:val="33"/>
        </w:numPr>
        <w:rPr>
          <w:rFonts w:ascii="Power Geez Unicode1" w:hAnsi="Power Geez Unicode1"/>
        </w:rPr>
      </w:pPr>
      <w:bookmarkStart w:id="0" w:name="_Toc45011994"/>
      <w:proofErr w:type="spellStart"/>
      <w:r w:rsidRPr="002B7CEC">
        <w:rPr>
          <w:rFonts w:ascii="Power Geez Unicode1" w:hAnsi="Power Geez Unicode1" w:cs="Nyala"/>
        </w:rPr>
        <w:lastRenderedPageBreak/>
        <w:t>መግቢያ</w:t>
      </w:r>
      <w:bookmarkEnd w:id="0"/>
      <w:proofErr w:type="spellEnd"/>
    </w:p>
    <w:p w:rsidR="00B21BCF" w:rsidRPr="002B7CEC" w:rsidRDefault="00322283" w:rsidP="00665E81">
      <w:pPr>
        <w:pStyle w:val="Heading2"/>
        <w:rPr>
          <w:rFonts w:ascii="Power Geez Unicode1" w:hAnsi="Power Geez Unicode1"/>
        </w:rPr>
      </w:pPr>
      <w:bookmarkStart w:id="1" w:name="_Toc21885765"/>
      <w:bookmarkStart w:id="2" w:name="_Toc26000130"/>
      <w:bookmarkStart w:id="3" w:name="_Toc45011995"/>
      <w:proofErr w:type="spellStart"/>
      <w:r w:rsidRPr="002B7CEC">
        <w:rPr>
          <w:rFonts w:ascii="Power Geez Unicode1" w:hAnsi="Power Geez Unicode1" w:cs="Nyala"/>
        </w:rPr>
        <w:t>ዳራ</w:t>
      </w:r>
      <w:proofErr w:type="spellEnd"/>
      <w:r w:rsidRPr="002B7CEC">
        <w:rPr>
          <w:rFonts w:ascii="Power Geez Unicode1" w:hAnsi="Power Geez Unicode1"/>
        </w:rPr>
        <w:t xml:space="preserve"> </w:t>
      </w:r>
      <w:proofErr w:type="spellStart"/>
      <w:r w:rsidRPr="002B7CEC">
        <w:rPr>
          <w:rFonts w:ascii="Power Geez Unicode1" w:hAnsi="Power Geez Unicode1" w:cs="Nyala"/>
        </w:rPr>
        <w:t>እና</w:t>
      </w:r>
      <w:proofErr w:type="spellEnd"/>
      <w:r w:rsidRPr="002B7CEC">
        <w:rPr>
          <w:rFonts w:ascii="Power Geez Unicode1" w:hAnsi="Power Geez Unicode1"/>
        </w:rPr>
        <w:t xml:space="preserve"> </w:t>
      </w:r>
      <w:proofErr w:type="spellStart"/>
      <w:r w:rsidRPr="002B7CEC">
        <w:rPr>
          <w:rFonts w:ascii="Power Geez Unicode1" w:hAnsi="Power Geez Unicode1" w:cs="Nyala"/>
        </w:rPr>
        <w:t>ምክንያት</w:t>
      </w:r>
      <w:bookmarkEnd w:id="1"/>
      <w:bookmarkEnd w:id="2"/>
      <w:bookmarkEnd w:id="3"/>
      <w:proofErr w:type="spellEnd"/>
      <w:r w:rsidR="00B21BCF" w:rsidRPr="002B7CEC">
        <w:rPr>
          <w:rFonts w:ascii="Power Geez Unicode1" w:hAnsi="Power Geez Unicode1"/>
        </w:rPr>
        <w:t xml:space="preserve"> </w:t>
      </w:r>
    </w:p>
    <w:p w:rsidR="00B21BCF" w:rsidRPr="002B7CEC" w:rsidRDefault="0016153E" w:rsidP="007E7DE0">
      <w:pPr>
        <w:spacing w:before="100" w:beforeAutospacing="1" w:after="0" w:afterAutospacing="1"/>
        <w:jc w:val="both"/>
        <w:rPr>
          <w:rFonts w:ascii="Power Geez Unicode1" w:eastAsia="Times New Roman" w:hAnsi="Power Geez Unicode1"/>
          <w:color w:val="000000"/>
          <w:kern w:val="24"/>
          <w:sz w:val="24"/>
          <w:szCs w:val="24"/>
          <w:lang w:val="am-ET"/>
        </w:rPr>
      </w:pPr>
      <w:r w:rsidRPr="002B7CEC">
        <w:rPr>
          <w:rFonts w:ascii="Power Geez Unicode1" w:eastAsia="Times New Roman" w:hAnsi="Power Geez Unicode1" w:cs="Nyala"/>
          <w:color w:val="000000"/>
          <w:kern w:val="24"/>
          <w:sz w:val="24"/>
          <w:szCs w:val="24"/>
          <w:lang w:val="am-ET"/>
        </w:rPr>
        <w:t>የ</w:t>
      </w:r>
      <w:proofErr w:type="spellStart"/>
      <w:r w:rsidR="00B21BCF" w:rsidRPr="002B7CEC">
        <w:rPr>
          <w:rFonts w:ascii="Power Geez Unicode1" w:eastAsia="Times New Roman" w:hAnsi="Power Geez Unicode1" w:cs="Nyala"/>
          <w:color w:val="000000"/>
          <w:kern w:val="24"/>
          <w:sz w:val="24"/>
          <w:szCs w:val="24"/>
        </w:rPr>
        <w:t>እርሻ</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ልማት</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ምርት</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እና</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ምርታማነትን</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ለማሳደግ</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በኢትዮጵያ</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ቅድሚያ</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ከሚሰጣቸው</w:t>
      </w:r>
      <w:proofErr w:type="spellEnd"/>
      <w:r w:rsidR="00B21BCF" w:rsidRPr="002B7CEC">
        <w:rPr>
          <w:rFonts w:ascii="Power Geez Unicode1" w:eastAsia="Times New Roman" w:hAnsi="Power Geez Unicode1"/>
          <w:color w:val="000000"/>
          <w:kern w:val="24"/>
          <w:sz w:val="24"/>
          <w:szCs w:val="24"/>
        </w:rPr>
        <w:t xml:space="preserve"> </w:t>
      </w:r>
      <w:proofErr w:type="spellStart"/>
      <w:r w:rsidR="00005949" w:rsidRPr="002B7CEC">
        <w:rPr>
          <w:rFonts w:ascii="Power Geez Unicode1" w:eastAsia="Times New Roman" w:hAnsi="Power Geez Unicode1" w:cs="Nyala"/>
          <w:color w:val="000000"/>
          <w:kern w:val="24"/>
          <w:sz w:val="24"/>
          <w:szCs w:val="24"/>
        </w:rPr>
        <w:t>ቁልፍ</w:t>
      </w:r>
      <w:proofErr w:type="spellEnd"/>
      <w:r w:rsidR="00005949" w:rsidRPr="002B7CEC">
        <w:rPr>
          <w:rFonts w:ascii="Power Geez Unicode1" w:eastAsia="Times New Roman" w:hAnsi="Power Geez Unicode1" w:cs="Nyala"/>
          <w:color w:val="000000"/>
          <w:kern w:val="24"/>
          <w:sz w:val="24"/>
          <w:szCs w:val="24"/>
        </w:rPr>
        <w:t xml:space="preserve"> </w:t>
      </w:r>
      <w:proofErr w:type="spellStart"/>
      <w:r w:rsidR="00005949" w:rsidRPr="002B7CEC">
        <w:rPr>
          <w:rFonts w:ascii="Power Geez Unicode1" w:eastAsia="Times New Roman" w:hAnsi="Power Geez Unicode1" w:cs="Nyala"/>
          <w:color w:val="000000"/>
          <w:kern w:val="24"/>
          <w:sz w:val="24"/>
          <w:szCs w:val="24"/>
        </w:rPr>
        <w:t>ተግባራት</w:t>
      </w:r>
      <w:proofErr w:type="spellEnd"/>
      <w:r w:rsidR="00005949" w:rsidRPr="002B7CEC">
        <w:rPr>
          <w:rFonts w:ascii="Power Geez Unicode1" w:eastAsia="Times New Roman" w:hAnsi="Power Geez Unicode1" w:cs="Nyala"/>
          <w:color w:val="000000"/>
          <w:kern w:val="24"/>
          <w:sz w:val="24"/>
          <w:szCs w:val="24"/>
        </w:rPr>
        <w:t xml:space="preserve"> </w:t>
      </w:r>
      <w:r w:rsidRPr="002B7CEC">
        <w:rPr>
          <w:rFonts w:ascii="Power Geez Unicode1" w:eastAsia="Times New Roman" w:hAnsi="Power Geez Unicode1" w:cs="Nyala"/>
          <w:color w:val="000000"/>
          <w:kern w:val="24"/>
          <w:sz w:val="24"/>
          <w:szCs w:val="24"/>
          <w:lang w:val="am-ET"/>
        </w:rPr>
        <w:t xml:space="preserve"> </w:t>
      </w:r>
      <w:proofErr w:type="spellStart"/>
      <w:r w:rsidRPr="002B7CEC">
        <w:rPr>
          <w:rFonts w:ascii="Power Geez Unicode1" w:eastAsia="Times New Roman" w:hAnsi="Power Geez Unicode1" w:cs="Nyala"/>
          <w:color w:val="000000"/>
          <w:kern w:val="24"/>
          <w:sz w:val="24"/>
          <w:szCs w:val="24"/>
        </w:rPr>
        <w:t>አንዱ</w:t>
      </w:r>
      <w:proofErr w:type="spellEnd"/>
      <w:r w:rsidRPr="002B7CEC">
        <w:rPr>
          <w:rFonts w:ascii="Power Geez Unicode1" w:eastAsia="Times New Roman" w:hAnsi="Power Geez Unicode1" w:cs="Nyala"/>
          <w:color w:val="000000"/>
          <w:kern w:val="24"/>
          <w:sz w:val="24"/>
          <w:szCs w:val="24"/>
          <w:lang w:val="am-ET"/>
        </w:rPr>
        <w:t xml:space="preserve"> </w:t>
      </w:r>
      <w:r w:rsidR="00B21BCF"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ልማት</w:t>
      </w:r>
      <w:proofErr w:type="spellEnd"/>
      <w:r w:rsidRPr="002B7CEC">
        <w:rPr>
          <w:rFonts w:ascii="Power Geez Unicode1" w:eastAsia="Times New Roman" w:hAnsi="Power Geez Unicode1"/>
          <w:color w:val="000000"/>
          <w:kern w:val="24"/>
          <w:sz w:val="24"/>
          <w:szCs w:val="24"/>
        </w:rPr>
        <w:t xml:space="preserve"> </w:t>
      </w:r>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ነው</w:t>
      </w:r>
      <w:proofErr w:type="spellEnd"/>
      <w:r w:rsidR="00B21BCF" w:rsidRPr="002B7CEC">
        <w:rPr>
          <w:rFonts w:ascii="Power Geez Unicode1" w:eastAsia="Times New Roman" w:hAnsi="Power Geez Unicode1" w:cs="Nyala"/>
          <w:color w:val="000000"/>
          <w:kern w:val="24"/>
          <w:sz w:val="24"/>
          <w:szCs w:val="24"/>
        </w:rPr>
        <w:t>፡፡</w:t>
      </w:r>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እንደ</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መስኖ</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ልማት</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አካል</w:t>
      </w:r>
      <w:proofErr w:type="spellEnd"/>
      <w:r w:rsidR="00B21BCF" w:rsidRPr="002B7CEC">
        <w:rPr>
          <w:rFonts w:ascii="Power Geez Unicode1" w:eastAsia="Times New Roman" w:hAnsi="Power Geez Unicode1"/>
          <w:color w:val="000000"/>
          <w:kern w:val="24"/>
          <w:sz w:val="24"/>
          <w:szCs w:val="24"/>
        </w:rPr>
        <w:t xml:space="preserve"> </w:t>
      </w:r>
      <w:proofErr w:type="spellStart"/>
      <w:r w:rsidR="00005949" w:rsidRPr="002B7CEC">
        <w:rPr>
          <w:rFonts w:ascii="Power Geez Unicode1" w:eastAsia="Times New Roman" w:hAnsi="Power Geez Unicode1" w:cs="Nyala"/>
          <w:color w:val="000000"/>
          <w:kern w:val="24"/>
          <w:sz w:val="24"/>
          <w:szCs w:val="24"/>
        </w:rPr>
        <w:t>የ</w:t>
      </w:r>
      <w:r w:rsidR="00A27020" w:rsidRPr="002B7CEC">
        <w:rPr>
          <w:rFonts w:ascii="Power Geez Unicode1" w:eastAsia="Times New Roman" w:hAnsi="Power Geez Unicode1" w:cs="Nyala"/>
          <w:color w:val="000000"/>
          <w:kern w:val="24"/>
          <w:sz w:val="24"/>
          <w:szCs w:val="24"/>
        </w:rPr>
        <w:t>ቤተሰብ</w:t>
      </w:r>
      <w:proofErr w:type="spellEnd"/>
      <w:r w:rsidR="00005949" w:rsidRPr="002B7CEC">
        <w:rPr>
          <w:rFonts w:ascii="Power Geez Unicode1" w:eastAsia="Times New Roman" w:hAnsi="Power Geez Unicode1"/>
          <w:color w:val="000000"/>
          <w:kern w:val="24"/>
          <w:sz w:val="24"/>
          <w:szCs w:val="24"/>
        </w:rPr>
        <w:t xml:space="preserve"> </w:t>
      </w:r>
      <w:proofErr w:type="spellStart"/>
      <w:r w:rsidR="00005949" w:rsidRPr="002B7CEC">
        <w:rPr>
          <w:rFonts w:ascii="Power Geez Unicode1" w:eastAsia="Times New Roman" w:hAnsi="Power Geez Unicode1"/>
          <w:color w:val="000000"/>
          <w:kern w:val="24"/>
          <w:sz w:val="24"/>
          <w:szCs w:val="24"/>
        </w:rPr>
        <w:t>እና</w:t>
      </w:r>
      <w:proofErr w:type="spellEnd"/>
      <w:r w:rsidR="00005949" w:rsidRPr="002B7CEC">
        <w:rPr>
          <w:rFonts w:ascii="Power Geez Unicode1" w:eastAsia="Times New Roman" w:hAnsi="Power Geez Unicode1"/>
          <w:color w:val="000000"/>
          <w:kern w:val="24"/>
          <w:sz w:val="24"/>
          <w:szCs w:val="24"/>
        </w:rPr>
        <w:t xml:space="preserve"> </w:t>
      </w:r>
      <w:proofErr w:type="spellStart"/>
      <w:r w:rsidR="00005949" w:rsidRPr="002B7CEC">
        <w:rPr>
          <w:rFonts w:ascii="Power Geez Unicode1" w:eastAsia="Times New Roman" w:hAnsi="Power Geez Unicode1"/>
          <w:color w:val="000000"/>
          <w:kern w:val="24"/>
          <w:sz w:val="24"/>
          <w:szCs w:val="24"/>
        </w:rPr>
        <w:t>ጥቃቅን</w:t>
      </w:r>
      <w:proofErr w:type="spellEnd"/>
      <w:r w:rsidR="00005949" w:rsidRPr="002B7CEC">
        <w:rPr>
          <w:rFonts w:ascii="Power Geez Unicode1" w:eastAsia="Times New Roman" w:hAnsi="Power Geez Unicode1"/>
          <w:color w:val="000000"/>
          <w:kern w:val="24"/>
          <w:sz w:val="24"/>
          <w:szCs w:val="24"/>
        </w:rPr>
        <w:t xml:space="preserve"> </w:t>
      </w:r>
      <w:proofErr w:type="spellStart"/>
      <w:r w:rsidR="00005949" w:rsidRPr="002B7CEC">
        <w:rPr>
          <w:rFonts w:ascii="Power Geez Unicode1" w:eastAsia="Times New Roman" w:hAnsi="Power Geez Unicode1"/>
          <w:color w:val="000000"/>
          <w:kern w:val="24"/>
          <w:sz w:val="24"/>
          <w:szCs w:val="24"/>
        </w:rPr>
        <w:t>መስኖ</w:t>
      </w:r>
      <w:proofErr w:type="spellEnd"/>
      <w:r w:rsidR="00005949"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የአነስተኛ</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ገበሬዎችን</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ሕይወት</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ለመለወጥ</w:t>
      </w:r>
      <w:proofErr w:type="spellEnd"/>
      <w:r w:rsidR="00B21BCF" w:rsidRPr="002B7CEC">
        <w:rPr>
          <w:rFonts w:ascii="Power Geez Unicode1" w:eastAsia="Times New Roman" w:hAnsi="Power Geez Unicode1"/>
          <w:color w:val="000000"/>
          <w:kern w:val="24"/>
          <w:sz w:val="24"/>
          <w:szCs w:val="24"/>
        </w:rPr>
        <w:t xml:space="preserve"> </w:t>
      </w:r>
      <w:r w:rsidR="00B21BCF" w:rsidRPr="002B7CEC">
        <w:rPr>
          <w:rFonts w:ascii="Power Geez Unicode1" w:eastAsia="Times New Roman" w:hAnsi="Power Geez Unicode1" w:cs="Nyala"/>
          <w:color w:val="000000"/>
          <w:kern w:val="24"/>
          <w:sz w:val="24"/>
          <w:szCs w:val="24"/>
        </w:rPr>
        <w:t>፣</w:t>
      </w:r>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ገቢ</w:t>
      </w:r>
      <w:r w:rsidR="00005949" w:rsidRPr="002B7CEC">
        <w:rPr>
          <w:rFonts w:ascii="Power Geez Unicode1" w:eastAsia="Times New Roman" w:hAnsi="Power Geez Unicode1" w:cs="Nyala"/>
          <w:color w:val="000000"/>
          <w:kern w:val="24"/>
          <w:sz w:val="24"/>
          <w:szCs w:val="24"/>
        </w:rPr>
        <w:t>ያቸውን</w:t>
      </w:r>
      <w:proofErr w:type="spellEnd"/>
      <w:r w:rsidR="00005949" w:rsidRPr="002B7CEC">
        <w:rPr>
          <w:rFonts w:ascii="Power Geez Unicode1" w:eastAsia="Times New Roman" w:hAnsi="Power Geez Unicode1" w:cs="Nyala"/>
          <w:color w:val="000000"/>
          <w:kern w:val="24"/>
          <w:sz w:val="24"/>
          <w:szCs w:val="24"/>
        </w:rPr>
        <w:t xml:space="preserve"> </w:t>
      </w:r>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ለመጨመር</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እና</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በቤተሰብ</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ደረጃ</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የምግብ</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ዋስትናን</w:t>
      </w:r>
      <w:proofErr w:type="spellEnd"/>
      <w:r w:rsidR="00B21BCF" w:rsidRPr="002B7CEC">
        <w:rPr>
          <w:rFonts w:ascii="Power Geez Unicode1" w:eastAsia="Times New Roman" w:hAnsi="Power Geez Unicode1"/>
          <w:color w:val="000000"/>
          <w:kern w:val="24"/>
          <w:sz w:val="24"/>
          <w:szCs w:val="24"/>
        </w:rPr>
        <w:t xml:space="preserve"> </w:t>
      </w:r>
      <w:proofErr w:type="spellStart"/>
      <w:r w:rsidR="00B21BCF" w:rsidRPr="002B7CEC">
        <w:rPr>
          <w:rFonts w:ascii="Power Geez Unicode1" w:eastAsia="Times New Roman" w:hAnsi="Power Geez Unicode1" w:cs="Nyala"/>
          <w:color w:val="000000"/>
          <w:kern w:val="24"/>
          <w:sz w:val="24"/>
          <w:szCs w:val="24"/>
        </w:rPr>
        <w:t>ለማረጋገጥ</w:t>
      </w:r>
      <w:proofErr w:type="spellEnd"/>
      <w:r w:rsidR="00B21BCF" w:rsidRPr="002B7CEC">
        <w:rPr>
          <w:rFonts w:ascii="Power Geez Unicode1" w:eastAsia="Times New Roman" w:hAnsi="Power Geez Unicode1"/>
          <w:color w:val="000000"/>
          <w:kern w:val="24"/>
          <w:sz w:val="24"/>
          <w:szCs w:val="24"/>
        </w:rPr>
        <w:t xml:space="preserve">  </w:t>
      </w:r>
      <w:proofErr w:type="spellStart"/>
      <w:r w:rsidR="00E86704">
        <w:rPr>
          <w:rFonts w:ascii="Power Geez Unicode1" w:eastAsia="Times New Roman" w:hAnsi="Power Geez Unicode1" w:cs="Nyala"/>
          <w:color w:val="000000"/>
          <w:kern w:val="24"/>
          <w:sz w:val="24"/>
          <w:szCs w:val="24"/>
        </w:rPr>
        <w:t>ጥሩ</w:t>
      </w:r>
      <w:proofErr w:type="spellEnd"/>
      <w:r w:rsidR="00626160">
        <w:rPr>
          <w:rFonts w:ascii="Power Geez Unicode1" w:eastAsia="Times New Roman" w:hAnsi="Power Geez Unicode1" w:cs="Nyala"/>
          <w:color w:val="000000"/>
          <w:kern w:val="24"/>
          <w:sz w:val="24"/>
          <w:szCs w:val="24"/>
        </w:rPr>
        <w:t xml:space="preserve">  </w:t>
      </w:r>
      <w:proofErr w:type="spellStart"/>
      <w:r w:rsidR="00626160">
        <w:rPr>
          <w:rFonts w:ascii="Power Geez Unicode1" w:eastAsia="Times New Roman" w:hAnsi="Power Geez Unicode1" w:cs="Nyala"/>
          <w:color w:val="000000"/>
          <w:kern w:val="24"/>
          <w:sz w:val="24"/>
          <w:szCs w:val="24"/>
        </w:rPr>
        <w:t>አማራጭ</w:t>
      </w:r>
      <w:proofErr w:type="spellEnd"/>
      <w:r w:rsidR="00626160">
        <w:rPr>
          <w:rFonts w:ascii="Power Geez Unicode1" w:eastAsia="Times New Roman" w:hAnsi="Power Geez Unicode1" w:cs="Nyala"/>
          <w:color w:val="000000"/>
          <w:kern w:val="24"/>
          <w:sz w:val="24"/>
          <w:szCs w:val="24"/>
        </w:rPr>
        <w:t xml:space="preserve"> </w:t>
      </w:r>
      <w:proofErr w:type="spellStart"/>
      <w:r w:rsidR="00626160">
        <w:rPr>
          <w:rFonts w:ascii="Power Geez Unicode1" w:eastAsia="Times New Roman" w:hAnsi="Power Geez Unicode1" w:cs="Nyala"/>
          <w:color w:val="000000"/>
          <w:kern w:val="24"/>
          <w:sz w:val="24"/>
          <w:szCs w:val="24"/>
        </w:rPr>
        <w:t>ነዉ</w:t>
      </w:r>
      <w:proofErr w:type="spellEnd"/>
      <w:r w:rsidR="00B21BCF" w:rsidRPr="002B7CEC">
        <w:rPr>
          <w:rFonts w:ascii="Power Geez Unicode1" w:eastAsia="Times New Roman" w:hAnsi="Power Geez Unicode1" w:cs="Nyala"/>
          <w:color w:val="000000"/>
          <w:kern w:val="24"/>
          <w:sz w:val="24"/>
          <w:szCs w:val="24"/>
        </w:rPr>
        <w:t>፡፡</w:t>
      </w:r>
    </w:p>
    <w:p w:rsidR="00484D16" w:rsidRPr="002B7CEC" w:rsidRDefault="00A27020" w:rsidP="007E7DE0">
      <w:pPr>
        <w:jc w:val="both"/>
        <w:rPr>
          <w:rFonts w:ascii="Power Geez Unicode1" w:hAnsi="Power Geez Unicode1"/>
          <w:sz w:val="24"/>
          <w:szCs w:val="24"/>
        </w:rPr>
      </w:pPr>
      <w:proofErr w:type="spellStart"/>
      <w:r w:rsidRPr="002B7CEC">
        <w:rPr>
          <w:rFonts w:ascii="Power Geez Unicode1" w:hAnsi="Power Geez Unicode1" w:cs="Nyala"/>
          <w:sz w:val="24"/>
          <w:szCs w:val="24"/>
        </w:rPr>
        <w:t>የ</w:t>
      </w:r>
      <w:r w:rsidR="004B53E1" w:rsidRPr="002B7CEC">
        <w:rPr>
          <w:rFonts w:ascii="Power Geez Unicode1" w:hAnsi="Power Geez Unicode1" w:cs="Nyala"/>
          <w:sz w:val="24"/>
          <w:szCs w:val="24"/>
        </w:rPr>
        <w:t>ቤተሰብና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ቴክኖሎጂ</w:t>
      </w:r>
      <w:proofErr w:type="spellEnd"/>
      <w:r w:rsidRPr="002B7CEC">
        <w:rPr>
          <w:rFonts w:ascii="Power Geez Unicode1" w:hAnsi="Power Geez Unicode1" w:cs="Nyala"/>
          <w:sz w:val="24"/>
          <w:szCs w:val="24"/>
        </w:rPr>
        <w:t xml:space="preserve"> </w:t>
      </w:r>
      <w:proofErr w:type="spellStart"/>
      <w:r w:rsidR="00484D16" w:rsidRPr="002B7CEC">
        <w:rPr>
          <w:rFonts w:ascii="Power Geez Unicode1" w:hAnsi="Power Geez Unicode1" w:cs="Nyala"/>
          <w:sz w:val="24"/>
          <w:szCs w:val="24"/>
        </w:rPr>
        <w:t>አጠቃላይ</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ዓላማ</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ዘላቂ</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w:t>
      </w:r>
      <w:r w:rsidR="00FC5F84" w:rsidRPr="002B7CEC">
        <w:rPr>
          <w:rFonts w:ascii="Power Geez Unicode1" w:hAnsi="Power Geez Unicode1" w:cs="Nyala"/>
          <w:sz w:val="24"/>
          <w:szCs w:val="24"/>
        </w:rPr>
        <w:t>መስኖ</w:t>
      </w:r>
      <w:proofErr w:type="spellEnd"/>
      <w:r w:rsidR="00FC5F84" w:rsidRPr="002B7CEC">
        <w:rPr>
          <w:rFonts w:ascii="Power Geez Unicode1" w:hAnsi="Power Geez Unicode1" w:cs="Nyala"/>
          <w:sz w:val="24"/>
          <w:szCs w:val="24"/>
        </w:rPr>
        <w:t xml:space="preserve"> </w:t>
      </w:r>
      <w:proofErr w:type="spellStart"/>
      <w:r w:rsidR="00484D16" w:rsidRPr="002B7CEC">
        <w:rPr>
          <w:rFonts w:ascii="Power Geez Unicode1" w:hAnsi="Power Geez Unicode1" w:cs="Nyala"/>
          <w:sz w:val="24"/>
          <w:szCs w:val="24"/>
        </w:rPr>
        <w:t>ውሃ</w:t>
      </w:r>
      <w:proofErr w:type="spellEnd"/>
      <w:r w:rsidR="00484D16" w:rsidRPr="002B7CEC">
        <w:rPr>
          <w:rFonts w:ascii="Power Geez Unicode1" w:hAnsi="Power Geez Unicode1"/>
          <w:sz w:val="24"/>
          <w:szCs w:val="24"/>
        </w:rPr>
        <w:t xml:space="preserve"> </w:t>
      </w:r>
      <w:proofErr w:type="spellStart"/>
      <w:r w:rsidR="00FC5F84" w:rsidRPr="002B7CEC">
        <w:rPr>
          <w:rFonts w:ascii="Power Geez Unicode1" w:hAnsi="Power Geez Unicode1" w:cs="Nyala"/>
          <w:sz w:val="24"/>
          <w:szCs w:val="24"/>
        </w:rPr>
        <w:t>አማራጭ</w:t>
      </w:r>
      <w:proofErr w:type="spellEnd"/>
      <w:r w:rsidR="00484D16" w:rsidRPr="002B7CEC">
        <w:rPr>
          <w:rFonts w:ascii="Power Geez Unicode1" w:hAnsi="Power Geez Unicode1" w:cs="Nyala"/>
          <w:sz w:val="24"/>
          <w:szCs w:val="24"/>
        </w:rPr>
        <w:t>፣</w:t>
      </w:r>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አነስተኛ</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ወጪ</w:t>
      </w:r>
      <w:proofErr w:type="spellEnd"/>
      <w:r w:rsidR="00E41090">
        <w:rPr>
          <w:rFonts w:ascii="Power Geez Unicode1" w:hAnsi="Power Geez Unicode1"/>
          <w:sz w:val="24"/>
          <w:szCs w:val="24"/>
        </w:rPr>
        <w:t xml:space="preserve"> </w:t>
      </w:r>
      <w:proofErr w:type="spellStart"/>
      <w:r w:rsidR="00E41090">
        <w:rPr>
          <w:rFonts w:ascii="Power Geez Unicode1" w:hAnsi="Power Geez Unicode1"/>
          <w:sz w:val="24"/>
          <w:szCs w:val="24"/>
        </w:rPr>
        <w:t>ያላቸዉ</w:t>
      </w:r>
      <w:proofErr w:type="spellEnd"/>
      <w:r w:rsidR="00E41090">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እና</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ውጤታማ</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የውሃ</w:t>
      </w:r>
      <w:proofErr w:type="spellEnd"/>
      <w:r w:rsidR="00484D16" w:rsidRPr="002B7CEC">
        <w:rPr>
          <w:rFonts w:ascii="Power Geez Unicode1" w:hAnsi="Power Geez Unicode1"/>
          <w:sz w:val="24"/>
          <w:szCs w:val="24"/>
        </w:rPr>
        <w:t xml:space="preserve"> </w:t>
      </w:r>
      <w:proofErr w:type="spellStart"/>
      <w:r w:rsidR="0031384C" w:rsidRPr="002B7CEC">
        <w:rPr>
          <w:rFonts w:ascii="Power Geez Unicode1" w:hAnsi="Power Geez Unicode1" w:cs="Nyala"/>
          <w:sz w:val="24"/>
          <w:szCs w:val="24"/>
        </w:rPr>
        <w:t>መሳቢያ</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እና</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የመስኖ</w:t>
      </w:r>
      <w:proofErr w:type="spellEnd"/>
      <w:r w:rsidR="00484D16" w:rsidRPr="002B7CEC">
        <w:rPr>
          <w:rFonts w:ascii="Power Geez Unicode1" w:hAnsi="Power Geez Unicode1"/>
          <w:sz w:val="24"/>
          <w:szCs w:val="24"/>
        </w:rPr>
        <w:t xml:space="preserve"> </w:t>
      </w:r>
      <w:proofErr w:type="spellStart"/>
      <w:r w:rsidR="0031384C" w:rsidRPr="002B7CEC">
        <w:rPr>
          <w:rFonts w:ascii="Power Geez Unicode1" w:hAnsi="Power Geez Unicode1" w:cs="Nyala"/>
          <w:sz w:val="24"/>
          <w:szCs w:val="24"/>
        </w:rPr>
        <w:t>አጠቃቀም</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ቴክኖሎጂዎችን</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ጨምሮ</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ተስማሚ</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የቤ</w:t>
      </w:r>
      <w:r w:rsidR="0031384C" w:rsidRPr="002B7CEC">
        <w:rPr>
          <w:rFonts w:ascii="Power Geez Unicode1" w:hAnsi="Power Geez Unicode1" w:cs="Nyala"/>
          <w:sz w:val="24"/>
          <w:szCs w:val="24"/>
        </w:rPr>
        <w:t>ተሰብና</w:t>
      </w:r>
      <w:proofErr w:type="spellEnd"/>
      <w:r w:rsidR="0031384C" w:rsidRPr="002B7CEC">
        <w:rPr>
          <w:rFonts w:ascii="Power Geez Unicode1" w:hAnsi="Power Geez Unicode1" w:cs="Nyala"/>
          <w:sz w:val="24"/>
          <w:szCs w:val="24"/>
        </w:rPr>
        <w:t xml:space="preserve"> </w:t>
      </w:r>
      <w:proofErr w:type="spellStart"/>
      <w:r w:rsidR="0031384C" w:rsidRPr="002B7CEC">
        <w:rPr>
          <w:rFonts w:ascii="Power Geez Unicode1" w:hAnsi="Power Geez Unicode1" w:cs="Nyala"/>
          <w:sz w:val="24"/>
          <w:szCs w:val="24"/>
        </w:rPr>
        <w:t>ጥቃቅን</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መስኖ</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ስርዓቶችን</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በማስተዋወቅ</w:t>
      </w:r>
      <w:proofErr w:type="spellEnd"/>
      <w:r w:rsidR="00484D16" w:rsidRPr="002B7CEC">
        <w:rPr>
          <w:rFonts w:ascii="Power Geez Unicode1" w:hAnsi="Power Geez Unicode1"/>
          <w:sz w:val="24"/>
          <w:szCs w:val="24"/>
        </w:rPr>
        <w:t xml:space="preserve"> </w:t>
      </w:r>
      <w:proofErr w:type="spellStart"/>
      <w:r w:rsidR="00BA0376" w:rsidRPr="002B7CEC">
        <w:rPr>
          <w:rFonts w:ascii="Power Geez Unicode1" w:hAnsi="Power Geez Unicode1" w:cs="Nyala"/>
          <w:sz w:val="24"/>
          <w:szCs w:val="24"/>
        </w:rPr>
        <w:t>በቤተሰብ</w:t>
      </w:r>
      <w:proofErr w:type="spellEnd"/>
      <w:r w:rsidR="00BA0376" w:rsidRPr="002B7CEC">
        <w:rPr>
          <w:rFonts w:ascii="Power Geez Unicode1" w:hAnsi="Power Geez Unicode1" w:cs="Nyala"/>
          <w:sz w:val="24"/>
          <w:szCs w:val="24"/>
        </w:rPr>
        <w:t xml:space="preserve"> </w:t>
      </w:r>
      <w:proofErr w:type="spellStart"/>
      <w:r w:rsidR="00BA0376" w:rsidRPr="002B7CEC">
        <w:rPr>
          <w:rFonts w:ascii="Power Geez Unicode1" w:hAnsi="Power Geez Unicode1" w:cs="Nyala"/>
          <w:sz w:val="24"/>
          <w:szCs w:val="24"/>
        </w:rPr>
        <w:t>ደረጃ</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የመስኖ</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እርሻን</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ማስፋፋት</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ነው</w:t>
      </w:r>
      <w:proofErr w:type="spellEnd"/>
      <w:r w:rsidR="00484D16" w:rsidRPr="002B7CEC">
        <w:rPr>
          <w:rFonts w:ascii="Power Geez Unicode1" w:hAnsi="Power Geez Unicode1" w:cs="Nyala"/>
          <w:sz w:val="24"/>
          <w:szCs w:val="24"/>
        </w:rPr>
        <w:t>፡</w:t>
      </w:r>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w:t>
      </w:r>
      <w:r w:rsidR="00BA0376" w:rsidRPr="002B7CEC">
        <w:rPr>
          <w:rFonts w:ascii="Power Geez Unicode1" w:hAnsi="Power Geez Unicode1" w:cs="Nyala"/>
          <w:sz w:val="24"/>
          <w:szCs w:val="24"/>
        </w:rPr>
        <w:t>ቤተሰብና</w:t>
      </w:r>
      <w:proofErr w:type="spellEnd"/>
      <w:r w:rsidR="00BA0376" w:rsidRPr="002B7CEC">
        <w:rPr>
          <w:rFonts w:ascii="Power Geez Unicode1" w:hAnsi="Power Geez Unicode1" w:cs="Nyala"/>
          <w:sz w:val="24"/>
          <w:szCs w:val="24"/>
        </w:rPr>
        <w:t xml:space="preserve"> </w:t>
      </w:r>
      <w:proofErr w:type="spellStart"/>
      <w:r w:rsidR="00BA0376" w:rsidRPr="002B7CEC">
        <w:rPr>
          <w:rFonts w:ascii="Power Geez Unicode1" w:hAnsi="Power Geez Unicode1" w:cs="Nyala"/>
          <w:sz w:val="24"/>
          <w:szCs w:val="24"/>
        </w:rPr>
        <w:t>ጥቃቅን</w:t>
      </w:r>
      <w:proofErr w:type="spellEnd"/>
      <w:r w:rsidR="00BA0376" w:rsidRPr="002B7CEC">
        <w:rPr>
          <w:rFonts w:ascii="Power Geez Unicode1" w:hAnsi="Power Geez Unicode1" w:cs="Nyala"/>
          <w:sz w:val="24"/>
          <w:szCs w:val="24"/>
        </w:rPr>
        <w:t xml:space="preserve"> </w:t>
      </w:r>
      <w:proofErr w:type="spellStart"/>
      <w:r w:rsidR="00E41090" w:rsidRPr="002B7CEC">
        <w:rPr>
          <w:rFonts w:ascii="Power Geez Unicode1" w:hAnsi="Power Geez Unicode1" w:cs="Nyala"/>
          <w:sz w:val="24"/>
          <w:szCs w:val="24"/>
        </w:rPr>
        <w:t>መስኖ</w:t>
      </w:r>
      <w:proofErr w:type="spellEnd"/>
      <w:r w:rsidR="00E41090" w:rsidRPr="002B7CEC">
        <w:rPr>
          <w:rFonts w:ascii="Power Geez Unicode1" w:hAnsi="Power Geez Unicode1"/>
          <w:sz w:val="24"/>
          <w:szCs w:val="24"/>
        </w:rPr>
        <w:t xml:space="preserve"> </w:t>
      </w:r>
      <w:proofErr w:type="spellStart"/>
      <w:r w:rsidR="00E41090" w:rsidRPr="002B7CEC">
        <w:rPr>
          <w:rFonts w:ascii="Power Geez Unicode1" w:hAnsi="Power Geez Unicode1"/>
          <w:sz w:val="24"/>
          <w:szCs w:val="24"/>
        </w:rPr>
        <w:t>በአንድ</w:t>
      </w:r>
      <w:proofErr w:type="spellEnd"/>
      <w:r w:rsidR="004D56A0" w:rsidRPr="002B7CEC">
        <w:rPr>
          <w:rFonts w:ascii="Power Geez Unicode1" w:hAnsi="Power Geez Unicode1" w:cs="Nyala"/>
          <w:sz w:val="24"/>
          <w:szCs w:val="24"/>
        </w:rPr>
        <w:t xml:space="preserve"> </w:t>
      </w:r>
      <w:proofErr w:type="spellStart"/>
      <w:r w:rsidR="00E41090">
        <w:rPr>
          <w:rFonts w:ascii="Power Geez Unicode1" w:hAnsi="Power Geez Unicode1" w:cs="Nyala"/>
          <w:sz w:val="24"/>
          <w:szCs w:val="24"/>
        </w:rPr>
        <w:t>በ</w:t>
      </w:r>
      <w:r w:rsidR="004D56A0" w:rsidRPr="002B7CEC">
        <w:rPr>
          <w:rFonts w:ascii="Power Geez Unicode1" w:hAnsi="Power Geez Unicode1" w:cs="Nyala"/>
          <w:sz w:val="24"/>
          <w:szCs w:val="24"/>
        </w:rPr>
        <w:t>ቤተሰብ</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ደረጃ</w:t>
      </w:r>
      <w:proofErr w:type="spellEnd"/>
      <w:r w:rsidR="004D56A0" w:rsidRPr="002B7CEC">
        <w:rPr>
          <w:rFonts w:ascii="Power Geez Unicode1" w:hAnsi="Power Geez Unicode1" w:cs="Nyala"/>
          <w:sz w:val="24"/>
          <w:szCs w:val="24"/>
        </w:rPr>
        <w:t xml:space="preserve"> </w:t>
      </w:r>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እስከ</w:t>
      </w:r>
      <w:proofErr w:type="spellEnd"/>
      <w:r w:rsidR="00484D16" w:rsidRPr="002B7CEC">
        <w:rPr>
          <w:rFonts w:ascii="Power Geez Unicode1" w:hAnsi="Power Geez Unicode1"/>
          <w:sz w:val="24"/>
          <w:szCs w:val="24"/>
        </w:rPr>
        <w:t xml:space="preserve"> 0.5</w:t>
      </w:r>
      <w:r w:rsidR="00484D16" w:rsidRPr="002B7CEC">
        <w:rPr>
          <w:rFonts w:ascii="Power Geez Unicode1" w:hAnsi="Power Geez Unicode1" w:cs="Nyala"/>
          <w:sz w:val="24"/>
          <w:szCs w:val="24"/>
        </w:rPr>
        <w:t>ሄ</w:t>
      </w:r>
      <w:r w:rsidR="00484D16" w:rsidRPr="002B7CEC">
        <w:rPr>
          <w:rFonts w:ascii="Power Geez Unicode1" w:hAnsi="Power Geez Unicode1"/>
          <w:sz w:val="24"/>
          <w:szCs w:val="24"/>
        </w:rPr>
        <w:t>/</w:t>
      </w:r>
      <w:r w:rsidR="00484D16" w:rsidRPr="002B7CEC">
        <w:rPr>
          <w:rFonts w:ascii="Power Geez Unicode1" w:hAnsi="Power Geez Unicode1" w:cs="Nyala"/>
          <w:sz w:val="24"/>
          <w:szCs w:val="24"/>
        </w:rPr>
        <w:t>ር</w:t>
      </w:r>
      <w:r w:rsidR="004D56A0" w:rsidRPr="002B7CEC">
        <w:rPr>
          <w:rFonts w:ascii="Power Geez Unicode1" w:hAnsi="Power Geez Unicode1"/>
          <w:sz w:val="24"/>
          <w:szCs w:val="24"/>
        </w:rPr>
        <w:t xml:space="preserve"> </w:t>
      </w:r>
      <w:r w:rsidR="00484D16" w:rsidRPr="002B7CEC">
        <w:rPr>
          <w:rFonts w:ascii="Power Geez Unicode1" w:hAnsi="Power Geez Unicode1"/>
          <w:sz w:val="24"/>
          <w:szCs w:val="24"/>
        </w:rPr>
        <w:t xml:space="preserve"> </w:t>
      </w:r>
      <w:proofErr w:type="spellStart"/>
      <w:r w:rsidR="004D56A0" w:rsidRPr="002B7CEC">
        <w:rPr>
          <w:rFonts w:ascii="Power Geez Unicode1" w:hAnsi="Power Geez Unicode1" w:cs="Nyala"/>
          <w:sz w:val="24"/>
          <w:szCs w:val="24"/>
        </w:rPr>
        <w:t>ወይም</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በባለአነስተኛ</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ይዞታ</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ቤተሰቦች</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በጋራ</w:t>
      </w:r>
      <w:proofErr w:type="spellEnd"/>
      <w:r w:rsidR="004D56A0" w:rsidRPr="002B7CEC">
        <w:rPr>
          <w:rFonts w:ascii="Power Geez Unicode1" w:hAnsi="Power Geez Unicode1" w:cs="Nyala"/>
          <w:sz w:val="24"/>
          <w:szCs w:val="24"/>
        </w:rPr>
        <w:t xml:space="preserve"> </w:t>
      </w:r>
      <w:proofErr w:type="spellStart"/>
      <w:r w:rsidR="00484D16" w:rsidRPr="002B7CEC">
        <w:rPr>
          <w:rFonts w:ascii="Power Geez Unicode1" w:hAnsi="Power Geez Unicode1" w:cs="Nyala"/>
          <w:sz w:val="24"/>
          <w:szCs w:val="24"/>
        </w:rPr>
        <w:t>እስከ</w:t>
      </w:r>
      <w:proofErr w:type="spellEnd"/>
      <w:r w:rsidR="00484D16" w:rsidRPr="002B7CEC">
        <w:rPr>
          <w:rFonts w:ascii="Power Geez Unicode1" w:hAnsi="Power Geez Unicode1"/>
          <w:sz w:val="24"/>
          <w:szCs w:val="24"/>
        </w:rPr>
        <w:t xml:space="preserve"> 5 </w:t>
      </w:r>
      <w:proofErr w:type="spellStart"/>
      <w:r w:rsidR="00484D16" w:rsidRPr="002B7CEC">
        <w:rPr>
          <w:rFonts w:ascii="Power Geez Unicode1" w:hAnsi="Power Geez Unicode1" w:cs="Nyala"/>
          <w:sz w:val="24"/>
          <w:szCs w:val="24"/>
        </w:rPr>
        <w:t>ሄክታር</w:t>
      </w:r>
      <w:proofErr w:type="spellEnd"/>
      <w:r w:rsidR="00484D16" w:rsidRPr="002B7CEC">
        <w:rPr>
          <w:rFonts w:ascii="Power Geez Unicode1" w:hAnsi="Power Geez Unicode1"/>
          <w:sz w:val="24"/>
          <w:szCs w:val="24"/>
        </w:rPr>
        <w:t xml:space="preserve"> </w:t>
      </w:r>
      <w:proofErr w:type="spellStart"/>
      <w:r w:rsidR="00484D16" w:rsidRPr="002B7CEC">
        <w:rPr>
          <w:rFonts w:ascii="Power Geez Unicode1" w:hAnsi="Power Geez Unicode1" w:cs="Nyala"/>
          <w:sz w:val="24"/>
          <w:szCs w:val="24"/>
        </w:rPr>
        <w:t>የሚሸፍ</w:t>
      </w:r>
      <w:r w:rsidR="004D56A0" w:rsidRPr="002B7CEC">
        <w:rPr>
          <w:rFonts w:ascii="Power Geez Unicode1" w:hAnsi="Power Geez Unicode1" w:cs="Nyala"/>
          <w:sz w:val="24"/>
          <w:szCs w:val="24"/>
        </w:rPr>
        <w:t>ን</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የመስኖ</w:t>
      </w:r>
      <w:proofErr w:type="spellEnd"/>
      <w:r w:rsidR="004D56A0" w:rsidRPr="002B7CEC">
        <w:rPr>
          <w:rFonts w:ascii="Power Geez Unicode1" w:hAnsi="Power Geez Unicode1" w:cs="Nyala"/>
          <w:sz w:val="24"/>
          <w:szCs w:val="24"/>
        </w:rPr>
        <w:t xml:space="preserve"> </w:t>
      </w:r>
      <w:proofErr w:type="spellStart"/>
      <w:r w:rsidR="004D56A0" w:rsidRPr="002B7CEC">
        <w:rPr>
          <w:rFonts w:ascii="Power Geez Unicode1" w:hAnsi="Power Geez Unicode1" w:cs="Nyala"/>
          <w:sz w:val="24"/>
          <w:szCs w:val="24"/>
        </w:rPr>
        <w:t>እርሻን</w:t>
      </w:r>
      <w:proofErr w:type="spellEnd"/>
      <w:r w:rsidR="004D56A0" w:rsidRPr="002B7CEC">
        <w:rPr>
          <w:rFonts w:ascii="Power Geez Unicode1" w:hAnsi="Power Geez Unicode1" w:cs="Nyala"/>
          <w:sz w:val="24"/>
          <w:szCs w:val="24"/>
        </w:rPr>
        <w:t xml:space="preserve"> </w:t>
      </w:r>
      <w:proofErr w:type="spellStart"/>
      <w:r w:rsidR="00484D16" w:rsidRPr="002B7CEC">
        <w:rPr>
          <w:rFonts w:ascii="Power Geez Unicode1" w:hAnsi="Power Geez Unicode1" w:cs="Nyala"/>
          <w:sz w:val="24"/>
          <w:szCs w:val="24"/>
        </w:rPr>
        <w:t>ያመለክታል</w:t>
      </w:r>
      <w:proofErr w:type="spellEnd"/>
      <w:r w:rsidR="00484D16" w:rsidRPr="002B7CEC">
        <w:rPr>
          <w:rFonts w:ascii="Power Geez Unicode1" w:hAnsi="Power Geez Unicode1"/>
          <w:sz w:val="24"/>
          <w:szCs w:val="24"/>
        </w:rPr>
        <w:t xml:space="preserve"> </w:t>
      </w:r>
      <w:r w:rsidR="00484D16" w:rsidRPr="002B7CEC">
        <w:rPr>
          <w:rFonts w:ascii="Power Geez Unicode1" w:hAnsi="Power Geez Unicode1" w:cs="Nyala"/>
          <w:sz w:val="24"/>
          <w:szCs w:val="24"/>
        </w:rPr>
        <w:t>፡፡</w:t>
      </w:r>
      <w:r w:rsidR="00484D16" w:rsidRPr="002B7CEC">
        <w:rPr>
          <w:rFonts w:ascii="Power Geez Unicode1" w:hAnsi="Power Geez Unicode1"/>
          <w:sz w:val="24"/>
          <w:szCs w:val="24"/>
        </w:rPr>
        <w:t xml:space="preserve"> </w:t>
      </w:r>
      <w:proofErr w:type="spellStart"/>
      <w:r w:rsidR="00C72957" w:rsidRPr="002B7CEC">
        <w:rPr>
          <w:rFonts w:ascii="Power Geez Unicode1" w:hAnsi="Power Geez Unicode1" w:cs="Nyala"/>
          <w:sz w:val="24"/>
          <w:szCs w:val="24"/>
        </w:rPr>
        <w:t>የሚመረቱ</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ሰብሎች</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ለቤት</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ፍጆታ</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የሚውሉ</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አሊያም</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ለገቢያ</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የሚቀርቡ</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ሊሆኑ</w:t>
      </w:r>
      <w:proofErr w:type="spellEnd"/>
      <w:r w:rsidR="00C72957" w:rsidRPr="002B7CEC">
        <w:rPr>
          <w:rFonts w:ascii="Power Geez Unicode1" w:hAnsi="Power Geez Unicode1" w:cs="Nyala"/>
          <w:sz w:val="24"/>
          <w:szCs w:val="24"/>
        </w:rPr>
        <w:t xml:space="preserve"> </w:t>
      </w:r>
      <w:proofErr w:type="spellStart"/>
      <w:r w:rsidR="00C72957" w:rsidRPr="002B7CEC">
        <w:rPr>
          <w:rFonts w:ascii="Power Geez Unicode1" w:hAnsi="Power Geez Unicode1" w:cs="Nyala"/>
          <w:sz w:val="24"/>
          <w:szCs w:val="24"/>
        </w:rPr>
        <w:t>ይችላሉ</w:t>
      </w:r>
      <w:proofErr w:type="spellEnd"/>
      <w:r w:rsidR="00C72957" w:rsidRPr="002B7CEC">
        <w:rPr>
          <w:rFonts w:ascii="Power Geez Unicode1" w:hAnsi="Power Geez Unicode1" w:cs="Nyala"/>
          <w:sz w:val="24"/>
          <w:szCs w:val="24"/>
        </w:rPr>
        <w:t xml:space="preserve">፡፡ </w:t>
      </w:r>
    </w:p>
    <w:p w:rsidR="00484D16" w:rsidRPr="002B7CEC" w:rsidRDefault="00484D16" w:rsidP="00484D16">
      <w:p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ይህ</w:t>
      </w:r>
      <w:proofErr w:type="spellEnd"/>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ፓኬጅ</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አማራጮችን</w:t>
      </w:r>
      <w:proofErr w:type="spellEnd"/>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መሳቢያ</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መሳሪያዎች</w:t>
      </w:r>
      <w:r w:rsidR="00796025" w:rsidRPr="002B7CEC">
        <w:rPr>
          <w:rFonts w:ascii="Power Geez Unicode1" w:eastAsia="Times New Roman" w:hAnsi="Power Geez Unicode1" w:cs="Nyala"/>
          <w:color w:val="000000"/>
          <w:kern w:val="24"/>
          <w:sz w:val="24"/>
          <w:szCs w:val="24"/>
        </w:rPr>
        <w:t>ን</w:t>
      </w:r>
      <w:proofErr w:type="spellEnd"/>
      <w:r w:rsidRPr="002B7CEC">
        <w:rPr>
          <w:rFonts w:ascii="Power Geez Unicode1" w:eastAsia="Times New Roman" w:hAnsi="Power Geez Unicode1"/>
          <w:color w:val="000000"/>
          <w:kern w:val="24"/>
          <w:sz w:val="24"/>
          <w:szCs w:val="24"/>
        </w:rPr>
        <w:t xml:space="preserve"> </w:t>
      </w:r>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ዘዴዎች</w:t>
      </w:r>
      <w:r w:rsidR="00796025" w:rsidRPr="002B7CEC">
        <w:rPr>
          <w:rFonts w:ascii="Power Geez Unicode1" w:eastAsia="Times New Roman" w:hAnsi="Power Geez Unicode1" w:cs="Nyala"/>
          <w:color w:val="000000"/>
          <w:kern w:val="24"/>
          <w:sz w:val="24"/>
          <w:szCs w:val="24"/>
        </w:rPr>
        <w:t>ን</w:t>
      </w:r>
      <w:proofErr w:type="spellEnd"/>
      <w:r w:rsidRPr="002B7CEC">
        <w:rPr>
          <w:rFonts w:ascii="Power Geez Unicode1" w:eastAsia="Times New Roman" w:hAnsi="Power Geez Unicode1"/>
          <w:color w:val="000000"/>
          <w:kern w:val="24"/>
          <w:sz w:val="24"/>
          <w:szCs w:val="24"/>
        </w:rPr>
        <w:t xml:space="preserve"> </w:t>
      </w:r>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የሚበቅ</w:t>
      </w:r>
      <w:r w:rsidR="00796025" w:rsidRPr="002B7CEC">
        <w:rPr>
          <w:rFonts w:ascii="Power Geez Unicode1" w:eastAsia="Times New Roman" w:hAnsi="Power Geez Unicode1" w:cs="Nyala"/>
          <w:color w:val="000000"/>
          <w:kern w:val="24"/>
          <w:sz w:val="24"/>
          <w:szCs w:val="24"/>
        </w:rPr>
        <w:t>ሉ</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ሰብ</w:t>
      </w:r>
      <w:r w:rsidR="00796025" w:rsidRPr="002B7CEC">
        <w:rPr>
          <w:rFonts w:ascii="Power Geez Unicode1" w:eastAsia="Times New Roman" w:hAnsi="Power Geez Unicode1" w:cs="Nyala"/>
          <w:color w:val="000000"/>
          <w:kern w:val="24"/>
          <w:sz w:val="24"/>
          <w:szCs w:val="24"/>
        </w:rPr>
        <w:t>ሎ</w:t>
      </w:r>
      <w:r w:rsidR="00796025" w:rsidRPr="002B7CEC">
        <w:rPr>
          <w:rFonts w:ascii="Power Geez Unicode1" w:eastAsia="Times New Roman" w:hAnsi="Power Geez Unicode1"/>
          <w:color w:val="000000"/>
          <w:kern w:val="24"/>
          <w:sz w:val="24"/>
          <w:szCs w:val="24"/>
        </w:rPr>
        <w:t>ችን</w:t>
      </w:r>
      <w:proofErr w:type="spellEnd"/>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olor w:val="000000"/>
          <w:kern w:val="24"/>
          <w:sz w:val="24"/>
          <w:szCs w:val="24"/>
        </w:rPr>
        <w:t>በ</w:t>
      </w:r>
      <w:r w:rsidRPr="002B7CEC">
        <w:rPr>
          <w:rFonts w:ascii="Power Geez Unicode1" w:eastAsia="Times New Roman" w:hAnsi="Power Geez Unicode1" w:cs="Nyala"/>
          <w:color w:val="000000"/>
          <w:kern w:val="24"/>
          <w:sz w:val="24"/>
          <w:szCs w:val="24"/>
        </w:rPr>
        <w:t>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የሚ</w:t>
      </w:r>
      <w:r w:rsidR="00796025" w:rsidRPr="002B7CEC">
        <w:rPr>
          <w:rFonts w:ascii="Power Geez Unicode1" w:eastAsia="Times New Roman" w:hAnsi="Power Geez Unicode1" w:cs="Nyala"/>
          <w:color w:val="000000"/>
          <w:kern w:val="24"/>
          <w:sz w:val="24"/>
          <w:szCs w:val="24"/>
        </w:rPr>
        <w:t>ለሙ</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አካባቢዎችን</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እ</w:t>
      </w:r>
      <w:r w:rsidRPr="002B7CEC">
        <w:rPr>
          <w:rFonts w:ascii="Power Geez Unicode1" w:eastAsia="Times New Roman" w:hAnsi="Power Geez Unicode1" w:cs="Nyala"/>
          <w:color w:val="000000"/>
          <w:kern w:val="24"/>
          <w:sz w:val="24"/>
          <w:szCs w:val="24"/>
        </w:rPr>
        <w:t>ና</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የቴክኖሎጅ</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ማሰራጨት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ዘዴ</w:t>
      </w:r>
      <w:r w:rsidR="00796025" w:rsidRPr="002B7CEC">
        <w:rPr>
          <w:rFonts w:ascii="Power Geez Unicode1" w:eastAsia="Times New Roman" w:hAnsi="Power Geez Unicode1" w:cs="Nyala"/>
          <w:color w:val="000000"/>
          <w:kern w:val="24"/>
          <w:sz w:val="24"/>
          <w:szCs w:val="24"/>
        </w:rPr>
        <w:t>ዎችን</w:t>
      </w:r>
      <w:proofErr w:type="spellEnd"/>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ከ</w:t>
      </w:r>
      <w:r w:rsidRPr="002B7CEC">
        <w:rPr>
          <w:rFonts w:ascii="Power Geez Unicode1" w:eastAsia="Times New Roman" w:hAnsi="Power Geez Unicode1" w:cs="Nyala"/>
          <w:color w:val="000000"/>
          <w:kern w:val="24"/>
          <w:sz w:val="24"/>
          <w:szCs w:val="24"/>
        </w:rPr>
        <w:t>ማህበራዊ</w:t>
      </w:r>
      <w:proofErr w:type="spellEnd"/>
      <w:r w:rsidR="00796025"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ኢኮኖሚያዊ</w:t>
      </w:r>
      <w:proofErr w:type="spellEnd"/>
      <w:r w:rsidRPr="002B7CEC">
        <w:rPr>
          <w:rFonts w:ascii="Power Geez Unicode1" w:eastAsia="Times New Roman" w:hAnsi="Power Geez Unicode1"/>
          <w:color w:val="000000"/>
          <w:kern w:val="24"/>
          <w:sz w:val="24"/>
          <w:szCs w:val="24"/>
        </w:rPr>
        <w:t xml:space="preserve"> </w:t>
      </w:r>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አከባ</w:t>
      </w:r>
      <w:r w:rsidR="00796025" w:rsidRPr="002B7CEC">
        <w:rPr>
          <w:rFonts w:ascii="Power Geez Unicode1" w:eastAsia="Times New Roman" w:hAnsi="Power Geez Unicode1" w:cs="Nyala"/>
          <w:color w:val="000000"/>
          <w:kern w:val="24"/>
          <w:sz w:val="24"/>
          <w:szCs w:val="24"/>
        </w:rPr>
        <w:t>ቢያዊ</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እና</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ጾታ</w:t>
      </w:r>
      <w:r w:rsidR="003E6873" w:rsidRPr="002B7CEC">
        <w:rPr>
          <w:rFonts w:ascii="Power Geez Unicode1" w:eastAsia="Times New Roman" w:hAnsi="Power Geez Unicode1" w:cs="Nyala"/>
          <w:color w:val="000000"/>
          <w:kern w:val="24"/>
          <w:sz w:val="24"/>
          <w:szCs w:val="24"/>
        </w:rPr>
        <w:t>ዊ</w:t>
      </w:r>
      <w:proofErr w:type="spellEnd"/>
      <w:r w:rsidR="003E6873" w:rsidRPr="002B7CEC">
        <w:rPr>
          <w:rFonts w:ascii="Power Geez Unicode1" w:eastAsia="Times New Roman" w:hAnsi="Power Geez Unicode1" w:cs="Nyala"/>
          <w:color w:val="000000"/>
          <w:kern w:val="24"/>
          <w:sz w:val="24"/>
          <w:szCs w:val="24"/>
        </w:rPr>
        <w:t xml:space="preserve"> </w:t>
      </w:r>
      <w:proofErr w:type="spellStart"/>
      <w:r w:rsidR="003E6873" w:rsidRPr="002B7CEC">
        <w:rPr>
          <w:rFonts w:ascii="Power Geez Unicode1" w:eastAsia="Times New Roman" w:hAnsi="Power Geez Unicode1"/>
          <w:color w:val="000000"/>
          <w:kern w:val="24"/>
          <w:sz w:val="24"/>
          <w:szCs w:val="24"/>
        </w:rPr>
        <w:t>ጉዳዮች</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ጋር</w:t>
      </w:r>
      <w:proofErr w:type="spellEnd"/>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ግልጽ</w:t>
      </w:r>
      <w:proofErr w:type="spellEnd"/>
      <w:r w:rsidR="00796025"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አድርጎ</w:t>
      </w:r>
      <w:proofErr w:type="spellEnd"/>
      <w:r w:rsidRPr="002B7CEC">
        <w:rPr>
          <w:rFonts w:ascii="Power Geez Unicode1" w:eastAsia="Times New Roman" w:hAnsi="Power Geez Unicode1"/>
          <w:color w:val="000000"/>
          <w:kern w:val="24"/>
          <w:sz w:val="24"/>
          <w:szCs w:val="24"/>
        </w:rPr>
        <w:t xml:space="preserve"> </w:t>
      </w:r>
      <w:proofErr w:type="spellStart"/>
      <w:r w:rsidR="00796025" w:rsidRPr="002B7CEC">
        <w:rPr>
          <w:rFonts w:ascii="Power Geez Unicode1" w:eastAsia="Times New Roman" w:hAnsi="Power Geez Unicode1" w:cs="Nyala"/>
          <w:color w:val="000000"/>
          <w:kern w:val="24"/>
          <w:sz w:val="24"/>
          <w:szCs w:val="24"/>
        </w:rPr>
        <w:t>ያብራራል</w:t>
      </w:r>
      <w:proofErr w:type="spellEnd"/>
      <w:r w:rsidRPr="002B7CEC">
        <w:rPr>
          <w:rFonts w:ascii="Power Geez Unicode1" w:eastAsia="Times New Roman" w:hAnsi="Power Geez Unicode1" w:cs="Nyala"/>
          <w:color w:val="000000"/>
          <w:kern w:val="24"/>
          <w:sz w:val="24"/>
          <w:szCs w:val="24"/>
        </w:rPr>
        <w:t>፡፡</w:t>
      </w:r>
    </w:p>
    <w:p w:rsidR="00484D16" w:rsidRPr="002B7CEC" w:rsidRDefault="00484D16" w:rsidP="00484D16">
      <w:p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እንዲሁም</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የምግብ</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ዋስትና</w:t>
      </w:r>
      <w:r w:rsidR="003E6873" w:rsidRPr="002B7CEC">
        <w:rPr>
          <w:rFonts w:ascii="Power Geez Unicode1" w:eastAsia="Times New Roman" w:hAnsi="Power Geez Unicode1" w:cs="Nyala"/>
          <w:color w:val="000000"/>
          <w:kern w:val="24"/>
          <w:sz w:val="24"/>
          <w:szCs w:val="24"/>
        </w:rPr>
        <w:t>ን</w:t>
      </w:r>
      <w:proofErr w:type="spellEnd"/>
      <w:r w:rsidR="003E6873"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ለማሻሻል</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እና</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ቤተሰብ</w:t>
      </w:r>
      <w:proofErr w:type="spellEnd"/>
      <w:r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s="Nyala"/>
          <w:color w:val="000000"/>
          <w:kern w:val="24"/>
          <w:sz w:val="24"/>
          <w:szCs w:val="24"/>
        </w:rPr>
        <w:t>ደረጃ</w:t>
      </w:r>
      <w:proofErr w:type="spellEnd"/>
      <w:r w:rsidR="003E6873" w:rsidRPr="002B7CEC">
        <w:rPr>
          <w:rFonts w:ascii="Power Geez Unicode1" w:eastAsia="Times New Roman" w:hAnsi="Power Geez Unicode1" w:cs="Nyala"/>
          <w:color w:val="000000"/>
          <w:kern w:val="24"/>
          <w:sz w:val="24"/>
          <w:szCs w:val="24"/>
        </w:rPr>
        <w:t xml:space="preserve"> </w:t>
      </w:r>
      <w:proofErr w:type="spellStart"/>
      <w:r w:rsidR="003E6873" w:rsidRPr="002B7CEC">
        <w:rPr>
          <w:rFonts w:ascii="Power Geez Unicode1" w:eastAsia="Times New Roman" w:hAnsi="Power Geez Unicode1" w:cs="Nyala"/>
          <w:color w:val="000000"/>
          <w:kern w:val="24"/>
          <w:sz w:val="24"/>
          <w:szCs w:val="24"/>
        </w:rPr>
        <w:t>ገቢን</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ለማሳደግ</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እያንዳንዱ</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ቤተሰብ</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ቢያንስ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አንድ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s="Nyala"/>
          <w:color w:val="000000"/>
          <w:kern w:val="24"/>
          <w:sz w:val="24"/>
          <w:szCs w:val="24"/>
        </w:rPr>
        <w:t>አማራጭ</w:t>
      </w:r>
      <w:proofErr w:type="spellEnd"/>
      <w:r w:rsidR="003E6873"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እንዲኖረ</w:t>
      </w:r>
      <w:r w:rsidR="003E6873" w:rsidRPr="002B7CEC">
        <w:rPr>
          <w:rFonts w:ascii="Power Geez Unicode1" w:eastAsia="Times New Roman" w:hAnsi="Power Geez Unicode1" w:cs="Nyala"/>
          <w:color w:val="000000"/>
          <w:kern w:val="24"/>
          <w:sz w:val="24"/>
          <w:szCs w:val="24"/>
        </w:rPr>
        <w:t>ው</w:t>
      </w:r>
      <w:proofErr w:type="spellEnd"/>
      <w:r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olor w:val="000000"/>
          <w:kern w:val="24"/>
          <w:sz w:val="24"/>
          <w:szCs w:val="24"/>
        </w:rPr>
        <w:t>ከሚለው</w:t>
      </w:r>
      <w:proofErr w:type="spellEnd"/>
      <w:r w:rsidR="003E6873"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olor w:val="000000"/>
          <w:kern w:val="24"/>
          <w:sz w:val="24"/>
          <w:szCs w:val="24"/>
        </w:rPr>
        <w:t>የ</w:t>
      </w:r>
      <w:r w:rsidRPr="002B7CEC">
        <w:rPr>
          <w:rFonts w:ascii="Power Geez Unicode1" w:eastAsia="Times New Roman" w:hAnsi="Power Geez Unicode1" w:cs="Nyala"/>
          <w:color w:val="000000"/>
          <w:kern w:val="24"/>
          <w:sz w:val="24"/>
          <w:szCs w:val="24"/>
        </w:rPr>
        <w:t>መንግስት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ፖሊሲ</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ጋር</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የተጣጣመ</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ነው</w:t>
      </w:r>
      <w:proofErr w:type="spellEnd"/>
      <w:r w:rsidRPr="002B7CEC">
        <w:rPr>
          <w:rFonts w:ascii="Power Geez Unicode1" w:eastAsia="Times New Roman" w:hAnsi="Power Geez Unicode1" w:cs="Nyala"/>
          <w:color w:val="000000"/>
          <w:kern w:val="24"/>
          <w:sz w:val="24"/>
          <w:szCs w:val="24"/>
        </w:rPr>
        <w:t>፡፡</w:t>
      </w:r>
    </w:p>
    <w:p w:rsidR="00484D16" w:rsidRPr="002B7CEC" w:rsidRDefault="00E227F4" w:rsidP="00484D16">
      <w:pPr>
        <w:spacing w:before="100" w:beforeAutospacing="1" w:after="0" w:afterAutospacing="1"/>
        <w:jc w:val="both"/>
        <w:rPr>
          <w:rFonts w:ascii="Power Geez Unicode1" w:eastAsia="Times New Roman" w:hAnsi="Power Geez Unicode1"/>
          <w:color w:val="000000"/>
          <w:kern w:val="24"/>
          <w:sz w:val="24"/>
          <w:szCs w:val="24"/>
        </w:rPr>
      </w:pPr>
      <w:proofErr w:type="spellStart"/>
      <w:r>
        <w:rPr>
          <w:rFonts w:ascii="Power Geez Unicode1" w:eastAsia="Times New Roman" w:hAnsi="Power Geez Unicode1" w:cs="Nyala"/>
          <w:color w:val="000000"/>
          <w:kern w:val="24"/>
          <w:sz w:val="24"/>
          <w:szCs w:val="24"/>
        </w:rPr>
        <w:t>ይህ</w:t>
      </w:r>
      <w:proofErr w:type="spellEnd"/>
      <w:r>
        <w:rPr>
          <w:rFonts w:ascii="Power Geez Unicode1" w:eastAsia="Times New Roman" w:hAnsi="Power Geez Unicode1" w:cs="Nyala"/>
          <w:color w:val="000000"/>
          <w:kern w:val="24"/>
          <w:sz w:val="24"/>
          <w:szCs w:val="24"/>
        </w:rPr>
        <w:t xml:space="preserve"> </w:t>
      </w:r>
      <w:proofErr w:type="spellStart"/>
      <w:r>
        <w:rPr>
          <w:rFonts w:ascii="Power Geez Unicode1" w:eastAsia="Times New Roman" w:hAnsi="Power Geez Unicode1" w:cs="Nyala"/>
          <w:color w:val="000000"/>
          <w:kern w:val="24"/>
          <w:sz w:val="24"/>
          <w:szCs w:val="24"/>
        </w:rPr>
        <w:t>ፓኬጅ</w:t>
      </w:r>
      <w:proofErr w:type="spellEnd"/>
      <w:r w:rsidR="00986AB4">
        <w:rPr>
          <w:rFonts w:ascii="Power Geez Unicode1" w:eastAsia="Times New Roman" w:hAnsi="Power Geez Unicode1" w:cs="Nyala"/>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በእቅድ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እና</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በአተገባበር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ወቅት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እንዲሁም</w:t>
      </w:r>
      <w:proofErr w:type="spellEnd"/>
      <w:r w:rsidR="00484D16"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olor w:val="000000"/>
          <w:kern w:val="24"/>
          <w:sz w:val="24"/>
          <w:szCs w:val="24"/>
        </w:rPr>
        <w:t>በ</w:t>
      </w:r>
      <w:r w:rsidR="00484D16" w:rsidRPr="002B7CEC">
        <w:rPr>
          <w:rFonts w:ascii="Power Geez Unicode1" w:eastAsia="Times New Roman" w:hAnsi="Power Geez Unicode1" w:cs="Nyala"/>
          <w:color w:val="000000"/>
          <w:kern w:val="24"/>
          <w:sz w:val="24"/>
          <w:szCs w:val="24"/>
        </w:rPr>
        <w:t>እሴት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ሰንሰለቱ</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ላይ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በተደጋጋሚ</w:t>
      </w:r>
      <w:proofErr w:type="spellEnd"/>
      <w:r w:rsidR="00484D16" w:rsidRPr="002B7CEC">
        <w:rPr>
          <w:rFonts w:ascii="Power Geez Unicode1" w:eastAsia="Times New Roman" w:hAnsi="Power Geez Unicode1"/>
          <w:color w:val="000000"/>
          <w:kern w:val="24"/>
          <w:sz w:val="24"/>
          <w:szCs w:val="24"/>
        </w:rPr>
        <w:t xml:space="preserve"> </w:t>
      </w:r>
      <w:proofErr w:type="spellStart"/>
      <w:r>
        <w:rPr>
          <w:rFonts w:ascii="Power Geez Unicode1" w:eastAsia="Times New Roman" w:hAnsi="Power Geez Unicode1" w:cs="Nyala"/>
          <w:color w:val="000000"/>
          <w:kern w:val="24"/>
          <w:sz w:val="24"/>
          <w:szCs w:val="24"/>
        </w:rPr>
        <w:t>ለ</w:t>
      </w:r>
      <w:r w:rsidR="00484D16" w:rsidRPr="002B7CEC">
        <w:rPr>
          <w:rFonts w:ascii="Power Geez Unicode1" w:eastAsia="Times New Roman" w:hAnsi="Power Geez Unicode1" w:cs="Nyala"/>
          <w:color w:val="000000"/>
          <w:kern w:val="24"/>
          <w:sz w:val="24"/>
          <w:szCs w:val="24"/>
        </w:rPr>
        <w:t>ሚጠየቁ</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ጥያቄዎች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እና</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ተግዳሮቶች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መልስ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ሊሰ</w:t>
      </w:r>
      <w:r w:rsidR="00986AB4">
        <w:rPr>
          <w:rFonts w:ascii="Power Geez Unicode1" w:eastAsia="Times New Roman" w:hAnsi="Power Geez Unicode1" w:cs="Nyala"/>
          <w:color w:val="000000"/>
          <w:kern w:val="24"/>
          <w:sz w:val="24"/>
          <w:szCs w:val="24"/>
        </w:rPr>
        <w:t>ጥ</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እንደሚች</w:t>
      </w:r>
      <w:r w:rsidR="00986AB4">
        <w:rPr>
          <w:rFonts w:ascii="Power Geez Unicode1" w:eastAsia="Times New Roman" w:hAnsi="Power Geez Unicode1" w:cs="Nyala"/>
          <w:color w:val="000000"/>
          <w:kern w:val="24"/>
          <w:sz w:val="24"/>
          <w:szCs w:val="24"/>
        </w:rPr>
        <w:t>ል</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ይታመናል</w:t>
      </w:r>
      <w:proofErr w:type="spellEnd"/>
      <w:r w:rsidR="00484D16" w:rsidRPr="002B7CEC">
        <w:rPr>
          <w:rFonts w:ascii="Power Geez Unicode1" w:eastAsia="Times New Roman" w:hAnsi="Power Geez Unicode1" w:cs="Nyala"/>
          <w:color w:val="000000"/>
          <w:kern w:val="24"/>
          <w:sz w:val="24"/>
          <w:szCs w:val="24"/>
        </w:rPr>
        <w:t>፡፡</w:t>
      </w:r>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እነዚህ</w:t>
      </w:r>
      <w:r w:rsidR="003E6873" w:rsidRPr="002B7CEC">
        <w:rPr>
          <w:rFonts w:ascii="Power Geez Unicode1" w:eastAsia="Times New Roman" w:hAnsi="Power Geez Unicode1" w:cs="Nyala"/>
          <w:color w:val="000000"/>
          <w:kern w:val="24"/>
          <w:sz w:val="24"/>
          <w:szCs w:val="24"/>
        </w:rPr>
        <w:t>ም</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የሚከተሉት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ናቸው</w:t>
      </w:r>
      <w:proofErr w:type="spellEnd"/>
      <w:r w:rsidR="00484D16" w:rsidRPr="002B7CEC">
        <w:rPr>
          <w:rFonts w:ascii="Power Geez Unicode1" w:eastAsia="Times New Roman" w:hAnsi="Power Geez Unicode1"/>
          <w:color w:val="000000"/>
          <w:kern w:val="24"/>
          <w:sz w:val="24"/>
          <w:szCs w:val="24"/>
        </w:rPr>
        <w:t xml:space="preserve"> </w:t>
      </w:r>
      <w:proofErr w:type="spellStart"/>
      <w:r w:rsidR="003E6873" w:rsidRPr="002B7CEC">
        <w:rPr>
          <w:rFonts w:ascii="Power Geez Unicode1" w:eastAsia="Times New Roman" w:hAnsi="Power Geez Unicode1"/>
          <w:color w:val="000000"/>
          <w:kern w:val="24"/>
          <w:sz w:val="24"/>
          <w:szCs w:val="24"/>
        </w:rPr>
        <w:t>ነገር</w:t>
      </w:r>
      <w:proofErr w:type="spellEnd"/>
      <w:r w:rsidR="003E6873"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ግን</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በእነዚህ</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አይገደቡም</w:t>
      </w:r>
      <w:proofErr w:type="spellEnd"/>
      <w:r w:rsidR="003E6873" w:rsidRPr="002B7CEC">
        <w:rPr>
          <w:rFonts w:ascii="Power Geez Unicode1" w:eastAsia="Times New Roman" w:hAnsi="Power Geez Unicode1" w:cs="Nyala"/>
          <w:color w:val="000000"/>
          <w:kern w:val="24"/>
          <w:sz w:val="24"/>
          <w:szCs w:val="24"/>
        </w:rPr>
        <w:t>፡፡</w:t>
      </w:r>
    </w:p>
    <w:p w:rsidR="00484D16" w:rsidRPr="002B7CEC" w:rsidRDefault="00484D16" w:rsidP="00322283">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ለቤ</w:t>
      </w:r>
      <w:r w:rsidR="00CB2F57" w:rsidRPr="002B7CEC">
        <w:rPr>
          <w:rFonts w:ascii="Power Geez Unicode1" w:eastAsia="Times New Roman" w:hAnsi="Power Geez Unicode1" w:cs="Nyala"/>
          <w:color w:val="000000"/>
          <w:kern w:val="24"/>
          <w:sz w:val="24"/>
          <w:szCs w:val="24"/>
        </w:rPr>
        <w:t>ተሰብ</w:t>
      </w:r>
      <w:proofErr w:type="spellEnd"/>
      <w:r w:rsidR="00CB2F57"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የመስኖ</w:t>
      </w:r>
      <w:proofErr w:type="spellEnd"/>
      <w:r w:rsidRPr="002B7CEC">
        <w:rPr>
          <w:rFonts w:ascii="Power Geez Unicode1" w:eastAsia="Times New Roman" w:hAnsi="Power Geez Unicode1"/>
          <w:color w:val="000000"/>
          <w:kern w:val="24"/>
          <w:sz w:val="24"/>
          <w:szCs w:val="24"/>
        </w:rPr>
        <w:t xml:space="preserve"> </w:t>
      </w:r>
      <w:proofErr w:type="spellStart"/>
      <w:r w:rsidR="007C7B30" w:rsidRPr="002B7CEC">
        <w:rPr>
          <w:rFonts w:ascii="Power Geez Unicode1" w:eastAsia="Times New Roman" w:hAnsi="Power Geez Unicode1" w:cs="Nyala"/>
          <w:color w:val="000000"/>
          <w:kern w:val="24"/>
          <w:sz w:val="24"/>
          <w:szCs w:val="24"/>
        </w:rPr>
        <w:t>ልማት</w:t>
      </w:r>
      <w:proofErr w:type="spellEnd"/>
      <w:r w:rsidR="007C7B30" w:rsidRPr="002B7CEC">
        <w:rPr>
          <w:rFonts w:ascii="Power Geez Unicode1" w:eastAsia="Times New Roman" w:hAnsi="Power Geez Unicode1"/>
          <w:color w:val="000000"/>
          <w:kern w:val="24"/>
          <w:sz w:val="24"/>
          <w:szCs w:val="24"/>
        </w:rPr>
        <w:t xml:space="preserve"> </w:t>
      </w:r>
      <w:proofErr w:type="spellStart"/>
      <w:r w:rsidR="007C7B30" w:rsidRPr="002B7CEC">
        <w:rPr>
          <w:rFonts w:ascii="Power Geez Unicode1" w:eastAsia="Times New Roman" w:hAnsi="Power Geez Unicode1"/>
          <w:color w:val="000000"/>
          <w:kern w:val="24"/>
          <w:sz w:val="24"/>
          <w:szCs w:val="24"/>
        </w:rPr>
        <w:t>በብዛት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ጥቅም</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ላይ</w:t>
      </w:r>
      <w:proofErr w:type="spellEnd"/>
      <w:r w:rsidRPr="002B7CEC">
        <w:rPr>
          <w:rFonts w:ascii="Power Geez Unicode1" w:eastAsia="Times New Roman" w:hAnsi="Power Geez Unicode1"/>
          <w:color w:val="000000"/>
          <w:kern w:val="24"/>
          <w:sz w:val="24"/>
          <w:szCs w:val="24"/>
        </w:rPr>
        <w:t xml:space="preserve"> </w:t>
      </w:r>
      <w:proofErr w:type="spellStart"/>
      <w:r w:rsidR="00CB2F57" w:rsidRPr="002B7CEC">
        <w:rPr>
          <w:rFonts w:ascii="Power Geez Unicode1" w:eastAsia="Times New Roman" w:hAnsi="Power Geez Unicode1"/>
          <w:color w:val="000000"/>
          <w:kern w:val="24"/>
          <w:sz w:val="24"/>
          <w:szCs w:val="24"/>
        </w:rPr>
        <w:t>እየዋሉ</w:t>
      </w:r>
      <w:proofErr w:type="spellEnd"/>
      <w:r w:rsidR="00CB2F57" w:rsidRPr="002B7CEC">
        <w:rPr>
          <w:rFonts w:ascii="Power Geez Unicode1" w:eastAsia="Times New Roman" w:hAnsi="Power Geez Unicode1"/>
          <w:color w:val="000000"/>
          <w:kern w:val="24"/>
          <w:sz w:val="24"/>
          <w:szCs w:val="24"/>
        </w:rPr>
        <w:t xml:space="preserve"> </w:t>
      </w:r>
      <w:proofErr w:type="spellStart"/>
      <w:r w:rsidR="00CB2F57" w:rsidRPr="002B7CEC">
        <w:rPr>
          <w:rFonts w:ascii="Power Geez Unicode1" w:eastAsia="Times New Roman" w:hAnsi="Power Geez Unicode1"/>
          <w:color w:val="000000"/>
          <w:kern w:val="24"/>
          <w:sz w:val="24"/>
          <w:szCs w:val="24"/>
        </w:rPr>
        <w:t>ያ</w:t>
      </w:r>
      <w:r w:rsidRPr="002B7CEC">
        <w:rPr>
          <w:rFonts w:ascii="Power Geez Unicode1" w:eastAsia="Times New Roman" w:hAnsi="Power Geez Unicode1" w:cs="Nyala"/>
          <w:color w:val="000000"/>
          <w:kern w:val="24"/>
          <w:sz w:val="24"/>
          <w:szCs w:val="24"/>
        </w:rPr>
        <w:t>ሉት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Pr="002B7CEC">
        <w:rPr>
          <w:rFonts w:ascii="Power Geez Unicode1" w:eastAsia="Times New Roman" w:hAnsi="Power Geez Unicode1"/>
          <w:color w:val="000000"/>
          <w:kern w:val="24"/>
          <w:sz w:val="24"/>
          <w:szCs w:val="24"/>
        </w:rPr>
        <w:t xml:space="preserve"> </w:t>
      </w:r>
      <w:proofErr w:type="spellStart"/>
      <w:r w:rsidR="00513A41">
        <w:rPr>
          <w:rFonts w:ascii="Power Geez Unicode1" w:eastAsia="Times New Roman" w:hAnsi="Power Geez Unicode1" w:cs="Nyala"/>
          <w:color w:val="000000"/>
          <w:kern w:val="24"/>
          <w:sz w:val="24"/>
          <w:szCs w:val="24"/>
        </w:rPr>
        <w:t>ምን</w:t>
      </w:r>
      <w:r w:rsidR="00513A41" w:rsidRPr="002B7CEC">
        <w:rPr>
          <w:rFonts w:ascii="Power Geez Unicode1" w:eastAsia="Times New Roman" w:hAnsi="Power Geez Unicode1" w:cs="Nyala"/>
          <w:color w:val="000000"/>
          <w:kern w:val="24"/>
          <w:sz w:val="24"/>
          <w:szCs w:val="24"/>
        </w:rPr>
        <w:t>ጮች</w:t>
      </w:r>
      <w:proofErr w:type="spellEnd"/>
      <w:r w:rsidR="00513A41"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ምንድ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ናቸው</w:t>
      </w:r>
      <w:proofErr w:type="spellEnd"/>
      <w:r w:rsidRPr="002B7CEC">
        <w:rPr>
          <w:rFonts w:ascii="Power Geez Unicode1" w:eastAsia="Times New Roman" w:hAnsi="Power Geez Unicode1"/>
          <w:color w:val="000000"/>
          <w:kern w:val="24"/>
          <w:sz w:val="24"/>
          <w:szCs w:val="24"/>
        </w:rPr>
        <w:t>?</w:t>
      </w:r>
    </w:p>
    <w:p w:rsidR="00484D16" w:rsidRPr="002B7CEC" w:rsidRDefault="006324C3" w:rsidP="00322283">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Pr>
          <w:rFonts w:ascii="Power Geez Unicode1" w:eastAsia="Times New Roman" w:hAnsi="Power Geez Unicode1" w:cs="Nyala"/>
          <w:color w:val="000000"/>
          <w:kern w:val="24"/>
          <w:sz w:val="24"/>
          <w:szCs w:val="24"/>
        </w:rPr>
        <w:t>ባለዉ</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የውሃ</w:t>
      </w:r>
      <w:proofErr w:type="spellEnd"/>
      <w:r w:rsidR="00484D16" w:rsidRPr="002B7CEC">
        <w:rPr>
          <w:rFonts w:ascii="Power Geez Unicode1" w:eastAsia="Times New Roman" w:hAnsi="Power Geez Unicode1"/>
          <w:color w:val="000000"/>
          <w:kern w:val="24"/>
          <w:sz w:val="24"/>
          <w:szCs w:val="24"/>
        </w:rPr>
        <w:t xml:space="preserve"> </w:t>
      </w:r>
      <w:proofErr w:type="spellStart"/>
      <w:r w:rsidR="00CB2F57" w:rsidRPr="002B7CEC">
        <w:rPr>
          <w:rFonts w:ascii="Power Geez Unicode1" w:eastAsia="Times New Roman" w:hAnsi="Power Geez Unicode1" w:cs="Nyala"/>
          <w:color w:val="000000"/>
          <w:kern w:val="24"/>
          <w:sz w:val="24"/>
          <w:szCs w:val="24"/>
        </w:rPr>
        <w:t>አማራጮች</w:t>
      </w:r>
      <w:proofErr w:type="spellEnd"/>
      <w:r w:rsidR="00CB2F57" w:rsidRPr="002B7CEC">
        <w:rPr>
          <w:rFonts w:ascii="Power Geez Unicode1" w:eastAsia="Times New Roman" w:hAnsi="Power Geez Unicode1" w:cs="Nyala"/>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ላይ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በመመስረት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ለ</w:t>
      </w:r>
      <w:r w:rsidR="00CB2F57" w:rsidRPr="002B7CEC">
        <w:rPr>
          <w:rFonts w:ascii="Power Geez Unicode1" w:eastAsia="Times New Roman" w:hAnsi="Power Geez Unicode1" w:cs="Nyala"/>
          <w:color w:val="000000"/>
          <w:kern w:val="24"/>
          <w:sz w:val="24"/>
          <w:szCs w:val="24"/>
        </w:rPr>
        <w:t>ቤተሰብ</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መስኖ</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ልማት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7C7B30" w:rsidRPr="002B7CEC">
        <w:rPr>
          <w:rFonts w:ascii="Power Geez Unicode1" w:eastAsia="Times New Roman" w:hAnsi="Power Geez Unicode1" w:cs="Nyala"/>
          <w:color w:val="000000"/>
          <w:kern w:val="24"/>
          <w:sz w:val="24"/>
          <w:szCs w:val="24"/>
        </w:rPr>
        <w:t>የሚረዱ</w:t>
      </w:r>
      <w:proofErr w:type="spellEnd"/>
      <w:r w:rsidR="007C7B30" w:rsidRPr="002B7CEC">
        <w:rPr>
          <w:rFonts w:ascii="Power Geez Unicode1" w:eastAsia="Times New Roman" w:hAnsi="Power Geez Unicode1"/>
          <w:color w:val="000000"/>
          <w:kern w:val="24"/>
          <w:sz w:val="24"/>
          <w:szCs w:val="24"/>
        </w:rPr>
        <w:t xml:space="preserve"> </w:t>
      </w:r>
      <w:proofErr w:type="spellStart"/>
      <w:r w:rsidR="007C7B30" w:rsidRPr="002B7CEC">
        <w:rPr>
          <w:rFonts w:ascii="Power Geez Unicode1" w:eastAsia="Times New Roman" w:hAnsi="Power Geez Unicode1"/>
          <w:color w:val="000000"/>
          <w:kern w:val="24"/>
          <w:sz w:val="24"/>
          <w:szCs w:val="24"/>
        </w:rPr>
        <w:t>አዋጪ</w:t>
      </w:r>
      <w:proofErr w:type="spellEnd"/>
      <w:r>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የውሃ</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w:t>
      </w:r>
      <w:r w:rsidR="00561F3F" w:rsidRPr="002B7CEC">
        <w:rPr>
          <w:rFonts w:ascii="Power Geez Unicode1" w:eastAsia="Times New Roman" w:hAnsi="Power Geez Unicode1" w:cs="Nyala"/>
          <w:color w:val="000000"/>
          <w:kern w:val="24"/>
          <w:sz w:val="24"/>
          <w:szCs w:val="24"/>
        </w:rPr>
        <w:t>ሳቢያ</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መሳሪያዎች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ምንድ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ናቸው</w:t>
      </w:r>
      <w:proofErr w:type="spellEnd"/>
      <w:r w:rsidR="00484D16" w:rsidRPr="002B7CEC">
        <w:rPr>
          <w:rFonts w:ascii="Power Geez Unicode1" w:eastAsia="Times New Roman" w:hAnsi="Power Geez Unicode1"/>
          <w:color w:val="000000"/>
          <w:kern w:val="24"/>
          <w:sz w:val="24"/>
          <w:szCs w:val="24"/>
        </w:rPr>
        <w:t>?</w:t>
      </w:r>
    </w:p>
    <w:p w:rsidR="00484D16" w:rsidRPr="002B7CEC" w:rsidRDefault="006324C3" w:rsidP="00322283">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Pr>
          <w:rFonts w:ascii="Power Geez Unicode1" w:eastAsia="Times New Roman" w:hAnsi="Power Geez Unicode1" w:cs="Nyala"/>
          <w:color w:val="000000"/>
          <w:kern w:val="24"/>
          <w:sz w:val="24"/>
          <w:szCs w:val="24"/>
        </w:rPr>
        <w:t>በ</w:t>
      </w:r>
      <w:r w:rsidR="00484D16" w:rsidRPr="002B7CEC">
        <w:rPr>
          <w:rFonts w:ascii="Power Geez Unicode1" w:eastAsia="Times New Roman" w:hAnsi="Power Geez Unicode1" w:cs="Nyala"/>
          <w:color w:val="000000"/>
          <w:kern w:val="24"/>
          <w:sz w:val="24"/>
          <w:szCs w:val="24"/>
        </w:rPr>
        <w:t>ውሃ</w:t>
      </w:r>
      <w:proofErr w:type="spellEnd"/>
      <w:r w:rsidR="00484D16" w:rsidRPr="002B7CEC">
        <w:rPr>
          <w:rFonts w:ascii="Power Geez Unicode1" w:eastAsia="Times New Roman" w:hAnsi="Power Geez Unicode1"/>
          <w:color w:val="000000"/>
          <w:kern w:val="24"/>
          <w:sz w:val="24"/>
          <w:szCs w:val="24"/>
        </w:rPr>
        <w:t xml:space="preserve"> </w:t>
      </w:r>
      <w:proofErr w:type="spellStart"/>
      <w:r w:rsidR="00561F3F" w:rsidRPr="002B7CEC">
        <w:rPr>
          <w:rFonts w:ascii="Power Geez Unicode1" w:eastAsia="Times New Roman" w:hAnsi="Power Geez Unicode1" w:cs="Nyala"/>
          <w:color w:val="000000"/>
          <w:kern w:val="24"/>
          <w:sz w:val="24"/>
          <w:szCs w:val="24"/>
        </w:rPr>
        <w:t>አማራጮችና</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እና</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የውሃ</w:t>
      </w:r>
      <w:proofErr w:type="spellEnd"/>
      <w:r w:rsidR="00484D16" w:rsidRPr="002B7CEC">
        <w:rPr>
          <w:rFonts w:ascii="Power Geez Unicode1" w:eastAsia="Times New Roman" w:hAnsi="Power Geez Unicode1"/>
          <w:color w:val="000000"/>
          <w:kern w:val="24"/>
          <w:sz w:val="24"/>
          <w:szCs w:val="24"/>
        </w:rPr>
        <w:t xml:space="preserve"> </w:t>
      </w:r>
      <w:proofErr w:type="spellStart"/>
      <w:r w:rsidR="00561F3F" w:rsidRPr="002B7CEC">
        <w:rPr>
          <w:rFonts w:ascii="Power Geez Unicode1" w:eastAsia="Times New Roman" w:hAnsi="Power Geez Unicode1" w:cs="Nyala"/>
          <w:color w:val="000000"/>
          <w:kern w:val="24"/>
          <w:sz w:val="24"/>
          <w:szCs w:val="24"/>
        </w:rPr>
        <w:t>መሳቢያ</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መሳሪያዎች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ላይ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በመመርኮዝ</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ለቤ</w:t>
      </w:r>
      <w:r w:rsidR="00561F3F" w:rsidRPr="002B7CEC">
        <w:rPr>
          <w:rFonts w:ascii="Power Geez Unicode1" w:eastAsia="Times New Roman" w:hAnsi="Power Geez Unicode1" w:cs="Nyala"/>
          <w:color w:val="000000"/>
          <w:kern w:val="24"/>
          <w:sz w:val="24"/>
          <w:szCs w:val="24"/>
        </w:rPr>
        <w:t>ተሰብ</w:t>
      </w:r>
      <w:proofErr w:type="spellEnd"/>
      <w:r w:rsidR="00561F3F" w:rsidRPr="002B7CEC">
        <w:rPr>
          <w:rFonts w:ascii="Power Geez Unicode1" w:eastAsia="Times New Roman" w:hAnsi="Power Geez Unicode1" w:cs="Nyala"/>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መስኖ</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ልማት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ሊውሉ</w:t>
      </w:r>
      <w:proofErr w:type="spellEnd"/>
      <w:r w:rsidR="003675B9"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የሚችሉ</w:t>
      </w:r>
      <w:proofErr w:type="spellEnd"/>
      <w:r w:rsidR="003675B9"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አዋጪ</w:t>
      </w:r>
      <w:proofErr w:type="spellEnd"/>
      <w:r w:rsidR="003675B9"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የመስኖ</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ልማት</w:t>
      </w:r>
      <w:proofErr w:type="spellEnd"/>
      <w:r>
        <w:rPr>
          <w:rFonts w:ascii="Power Geez Unicode1" w:eastAsia="Times New Roman" w:hAnsi="Power Geez Unicode1" w:cs="Nyala"/>
          <w:color w:val="000000"/>
          <w:kern w:val="24"/>
          <w:sz w:val="24"/>
          <w:szCs w:val="24"/>
        </w:rPr>
        <w:t xml:space="preserve"> </w:t>
      </w:r>
      <w:proofErr w:type="spellStart"/>
      <w:r>
        <w:rPr>
          <w:rFonts w:ascii="Power Geez Unicode1" w:eastAsia="Times New Roman" w:hAnsi="Power Geez Unicode1" w:cs="Nyala"/>
          <w:color w:val="000000"/>
          <w:kern w:val="24"/>
          <w:sz w:val="24"/>
          <w:szCs w:val="24"/>
        </w:rPr>
        <w:t>መተግበሪያ</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ቴክኖሎጂዎች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ምንድናቸው</w:t>
      </w:r>
      <w:proofErr w:type="spellEnd"/>
      <w:r w:rsidR="00484D16" w:rsidRPr="002B7CEC">
        <w:rPr>
          <w:rFonts w:ascii="Power Geez Unicode1" w:eastAsia="Times New Roman" w:hAnsi="Power Geez Unicode1"/>
          <w:color w:val="000000"/>
          <w:kern w:val="24"/>
          <w:sz w:val="24"/>
          <w:szCs w:val="24"/>
        </w:rPr>
        <w:t>?</w:t>
      </w:r>
    </w:p>
    <w:p w:rsidR="00484D16" w:rsidRPr="002B7CEC" w:rsidRDefault="00484D16" w:rsidP="00322283">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አንድ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ነጠላ</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ቤተሰብ</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ወይም</w:t>
      </w:r>
      <w:proofErr w:type="spellEnd"/>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ቤተሰብ</w:t>
      </w:r>
      <w:proofErr w:type="spellEnd"/>
      <w:r w:rsidR="003675B9" w:rsidRPr="002B7CEC">
        <w:rPr>
          <w:rFonts w:ascii="Power Geez Unicode1" w:eastAsia="Times New Roman" w:hAnsi="Power Geez Unicode1" w:cs="Nyala"/>
          <w:color w:val="000000"/>
          <w:kern w:val="24"/>
          <w:sz w:val="24"/>
          <w:szCs w:val="24"/>
        </w:rPr>
        <w:t xml:space="preserve"> </w:t>
      </w:r>
      <w:proofErr w:type="spellStart"/>
      <w:r w:rsidR="00F578F6">
        <w:rPr>
          <w:rFonts w:ascii="Power Geez Unicode1" w:eastAsia="Times New Roman" w:hAnsi="Power Geez Unicode1" w:cs="Nyala"/>
          <w:color w:val="000000"/>
          <w:kern w:val="24"/>
          <w:sz w:val="24"/>
          <w:szCs w:val="24"/>
        </w:rPr>
        <w:t>በ</w:t>
      </w:r>
      <w:r w:rsidR="003675B9" w:rsidRPr="002B7CEC">
        <w:rPr>
          <w:rFonts w:ascii="Power Geez Unicode1" w:eastAsia="Times New Roman" w:hAnsi="Power Geez Unicode1" w:cs="Nyala"/>
          <w:color w:val="000000"/>
          <w:kern w:val="24"/>
          <w:sz w:val="24"/>
          <w:szCs w:val="24"/>
        </w:rPr>
        <w:t>ቡድን</w:t>
      </w:r>
      <w:proofErr w:type="spellEnd"/>
      <w:r w:rsidR="003675B9" w:rsidRPr="002B7CEC">
        <w:rPr>
          <w:rFonts w:ascii="Power Geez Unicode1" w:eastAsia="Times New Roman" w:hAnsi="Power Geez Unicode1" w:cs="Nyala"/>
          <w:color w:val="000000"/>
          <w:kern w:val="24"/>
          <w:sz w:val="24"/>
          <w:szCs w:val="24"/>
        </w:rPr>
        <w:t xml:space="preserve"> </w:t>
      </w:r>
      <w:proofErr w:type="spellStart"/>
      <w:r w:rsidR="00F578F6">
        <w:rPr>
          <w:rFonts w:ascii="Power Geez Unicode1" w:eastAsia="Times New Roman" w:hAnsi="Power Geez Unicode1" w:cs="Nyala"/>
          <w:color w:val="000000"/>
          <w:kern w:val="24"/>
          <w:sz w:val="24"/>
          <w:szCs w:val="24"/>
        </w:rPr>
        <w:t>በተለያየ</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አማራጭ</w:t>
      </w:r>
      <w:proofErr w:type="spellEnd"/>
      <w:r w:rsidRPr="002B7CEC">
        <w:rPr>
          <w:rFonts w:ascii="Power Geez Unicode1" w:eastAsia="Times New Roman" w:hAnsi="Power Geez Unicode1" w:cs="Nyala"/>
          <w:color w:val="000000"/>
          <w:kern w:val="24"/>
          <w:sz w:val="24"/>
          <w:szCs w:val="24"/>
        </w:rPr>
        <w:t>፣</w:t>
      </w:r>
      <w:r w:rsidR="003675B9"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የውሃ</w:t>
      </w:r>
      <w:proofErr w:type="spellEnd"/>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መሳቢያ</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መሳሪያ</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ዓይነት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እና</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በተስማሚ</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ዘዴ</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ዓይነት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ላይ</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ተመስርቶ</w:t>
      </w:r>
      <w:proofErr w:type="spellEnd"/>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ምን</w:t>
      </w:r>
      <w:proofErr w:type="spellEnd"/>
      <w:r w:rsidR="003675B9"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ያክል</w:t>
      </w:r>
      <w:proofErr w:type="spellEnd"/>
      <w:r w:rsidR="00F578F6">
        <w:rPr>
          <w:rFonts w:ascii="Power Geez Unicode1" w:eastAsia="Times New Roman" w:hAnsi="Power Geez Unicode1"/>
          <w:color w:val="000000"/>
          <w:kern w:val="24"/>
          <w:sz w:val="24"/>
          <w:szCs w:val="24"/>
        </w:rPr>
        <w:t xml:space="preserve"> </w:t>
      </w:r>
      <w:proofErr w:type="spellStart"/>
      <w:r w:rsidR="007C7B30">
        <w:rPr>
          <w:rFonts w:ascii="Power Geez Unicode1" w:eastAsia="Times New Roman" w:hAnsi="Power Geez Unicode1"/>
          <w:color w:val="000000"/>
          <w:kern w:val="24"/>
          <w:sz w:val="24"/>
          <w:szCs w:val="24"/>
        </w:rPr>
        <w:t>መሬት</w:t>
      </w:r>
      <w:proofErr w:type="spellEnd"/>
      <w:r w:rsidR="007C7B30">
        <w:rPr>
          <w:rFonts w:ascii="Power Geez Unicode1" w:eastAsia="Times New Roman" w:hAnsi="Power Geez Unicode1"/>
          <w:color w:val="000000"/>
          <w:kern w:val="24"/>
          <w:sz w:val="24"/>
          <w:szCs w:val="24"/>
        </w:rPr>
        <w:t xml:space="preserve"> </w:t>
      </w:r>
      <w:proofErr w:type="spellStart"/>
      <w:r w:rsidR="007C7B30" w:rsidRPr="002B7CEC">
        <w:rPr>
          <w:rFonts w:ascii="Power Geez Unicode1" w:eastAsia="Times New Roman" w:hAnsi="Power Geez Unicode1"/>
          <w:color w:val="000000"/>
          <w:kern w:val="24"/>
          <w:sz w:val="24"/>
          <w:szCs w:val="24"/>
        </w:rPr>
        <w:t>በመስኖ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ሊ</w:t>
      </w:r>
      <w:r w:rsidR="00F578F6">
        <w:rPr>
          <w:rFonts w:ascii="Power Geez Unicode1" w:eastAsia="Times New Roman" w:hAnsi="Power Geez Unicode1" w:cs="Nyala"/>
          <w:color w:val="000000"/>
          <w:kern w:val="24"/>
          <w:sz w:val="24"/>
          <w:szCs w:val="24"/>
        </w:rPr>
        <w:t>ያለ</w:t>
      </w:r>
      <w:r w:rsidRPr="002B7CEC">
        <w:rPr>
          <w:rFonts w:ascii="Power Geez Unicode1" w:eastAsia="Times New Roman" w:hAnsi="Power Geez Unicode1" w:cs="Nyala"/>
          <w:color w:val="000000"/>
          <w:kern w:val="24"/>
          <w:sz w:val="24"/>
          <w:szCs w:val="24"/>
        </w:rPr>
        <w:t>ማ</w:t>
      </w:r>
      <w:proofErr w:type="spellEnd"/>
      <w:r w:rsidR="00F578F6">
        <w:rPr>
          <w:rFonts w:ascii="Power Geez Unicode1" w:eastAsia="Times New Roman" w:hAnsi="Power Geez Unicode1" w:cs="Nyala"/>
          <w:color w:val="000000"/>
          <w:kern w:val="24"/>
          <w:sz w:val="24"/>
          <w:szCs w:val="24"/>
        </w:rPr>
        <w:t>/ሙ</w:t>
      </w:r>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ይችላል</w:t>
      </w:r>
      <w:proofErr w:type="spellEnd"/>
      <w:r w:rsidR="00F578F6">
        <w:rPr>
          <w:rFonts w:ascii="Power Geez Unicode1" w:eastAsia="Times New Roman" w:hAnsi="Power Geez Unicode1" w:cs="Nyala"/>
          <w:color w:val="000000"/>
          <w:kern w:val="24"/>
          <w:sz w:val="24"/>
          <w:szCs w:val="24"/>
        </w:rPr>
        <w:t>/ሉ</w:t>
      </w:r>
      <w:r w:rsidRPr="002B7CEC">
        <w:rPr>
          <w:rFonts w:ascii="Power Geez Unicode1" w:eastAsia="Times New Roman" w:hAnsi="Power Geez Unicode1"/>
          <w:color w:val="000000"/>
          <w:kern w:val="24"/>
          <w:sz w:val="24"/>
          <w:szCs w:val="24"/>
        </w:rPr>
        <w:t>?</w:t>
      </w:r>
    </w:p>
    <w:p w:rsidR="00484D16" w:rsidRPr="002B7CEC" w:rsidRDefault="00484D16" w:rsidP="00322283">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የ</w:t>
      </w:r>
      <w:r w:rsidR="003675B9" w:rsidRPr="002B7CEC">
        <w:rPr>
          <w:rFonts w:ascii="Power Geez Unicode1" w:eastAsia="Times New Roman" w:hAnsi="Power Geez Unicode1" w:cs="Nyala"/>
          <w:color w:val="000000"/>
          <w:kern w:val="24"/>
          <w:sz w:val="24"/>
          <w:szCs w:val="24"/>
        </w:rPr>
        <w:t>ቤተሰብና</w:t>
      </w:r>
      <w:proofErr w:type="spellEnd"/>
      <w:r w:rsidR="00CE7E7F" w:rsidRPr="002B7CEC">
        <w:rPr>
          <w:rFonts w:ascii="Power Geez Unicode1" w:eastAsia="Times New Roman" w:hAnsi="Power Geez Unicode1" w:cs="Nyala"/>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ጥቃቅን</w:t>
      </w:r>
      <w:proofErr w:type="spellEnd"/>
      <w:r w:rsidR="003675B9" w:rsidRPr="002B7CEC">
        <w:rPr>
          <w:rFonts w:ascii="Power Geez Unicode1" w:eastAsia="Times New Roman" w:hAnsi="Power Geez Unicode1" w:cs="Nyala"/>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መስኖ</w:t>
      </w:r>
      <w:proofErr w:type="spellEnd"/>
      <w:r w:rsidR="003675B9" w:rsidRPr="002B7CEC">
        <w:rPr>
          <w:rFonts w:ascii="Power Geez Unicode1" w:eastAsia="Times New Roman" w:hAnsi="Power Geez Unicode1" w:cs="Nyala"/>
          <w:color w:val="000000"/>
          <w:kern w:val="24"/>
          <w:sz w:val="24"/>
          <w:szCs w:val="24"/>
        </w:rPr>
        <w:t xml:space="preserve"> </w:t>
      </w:r>
      <w:proofErr w:type="spellStart"/>
      <w:r w:rsidR="003675B9" w:rsidRPr="002B7CEC">
        <w:rPr>
          <w:rFonts w:ascii="Power Geez Unicode1" w:eastAsia="Times New Roman" w:hAnsi="Power Geez Unicode1" w:cs="Nyala"/>
          <w:color w:val="000000"/>
          <w:kern w:val="24"/>
          <w:sz w:val="24"/>
          <w:szCs w:val="24"/>
        </w:rPr>
        <w:t>ልማት</w:t>
      </w:r>
      <w:proofErr w:type="spellEnd"/>
      <w:r w:rsidRPr="002B7CEC">
        <w:rPr>
          <w:rFonts w:ascii="Power Geez Unicode1" w:eastAsia="Times New Roman" w:hAnsi="Power Geez Unicode1"/>
          <w:color w:val="000000"/>
          <w:kern w:val="24"/>
          <w:sz w:val="24"/>
          <w:szCs w:val="24"/>
        </w:rPr>
        <w:t xml:space="preserve"> </w:t>
      </w:r>
      <w:proofErr w:type="spellStart"/>
      <w:r w:rsidR="003675B9" w:rsidRPr="002B7CEC">
        <w:rPr>
          <w:rFonts w:ascii="Power Geez Unicode1" w:eastAsia="Times New Roman" w:hAnsi="Power Geez Unicode1"/>
          <w:color w:val="000000"/>
          <w:kern w:val="24"/>
          <w:sz w:val="24"/>
          <w:szCs w:val="24"/>
        </w:rPr>
        <w:t>አዋጪ</w:t>
      </w:r>
      <w:proofErr w:type="spellEnd"/>
      <w:r w:rsidR="003675B9"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እንዲሆን</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የትኛውን</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ሰብል</w:t>
      </w:r>
      <w:proofErr w:type="spellEnd"/>
      <w:r w:rsidRPr="002B7CEC">
        <w:rPr>
          <w:rFonts w:ascii="Power Geez Unicode1" w:eastAsia="Times New Roman" w:hAnsi="Power Geez Unicode1"/>
          <w:color w:val="000000"/>
          <w:kern w:val="24"/>
          <w:sz w:val="24"/>
          <w:szCs w:val="24"/>
        </w:rPr>
        <w:t>/</w:t>
      </w:r>
      <w:proofErr w:type="spellStart"/>
      <w:r w:rsidRPr="002B7CEC">
        <w:rPr>
          <w:rFonts w:ascii="Power Geez Unicode1" w:eastAsia="Times New Roman" w:hAnsi="Power Geez Unicode1" w:cs="Nyala"/>
          <w:color w:val="000000"/>
          <w:kern w:val="24"/>
          <w:sz w:val="24"/>
          <w:szCs w:val="24"/>
        </w:rPr>
        <w:t>ሰብሎች</w:t>
      </w:r>
      <w:proofErr w:type="spellEnd"/>
      <w:r w:rsidRPr="002B7CEC">
        <w:rPr>
          <w:rFonts w:ascii="Power Geez Unicode1" w:eastAsia="Times New Roman" w:hAnsi="Power Geez Unicode1"/>
          <w:color w:val="000000"/>
          <w:kern w:val="24"/>
          <w:sz w:val="24"/>
          <w:szCs w:val="24"/>
        </w:rPr>
        <w:t xml:space="preserve"> </w:t>
      </w:r>
      <w:proofErr w:type="spellStart"/>
      <w:r w:rsidR="00CE7E7F" w:rsidRPr="002B7CEC">
        <w:rPr>
          <w:rFonts w:ascii="Power Geez Unicode1" w:eastAsia="Times New Roman" w:hAnsi="Power Geez Unicode1"/>
          <w:color w:val="000000"/>
          <w:kern w:val="24"/>
          <w:sz w:val="24"/>
          <w:szCs w:val="24"/>
        </w:rPr>
        <w:t>ታሳቢ</w:t>
      </w:r>
      <w:proofErr w:type="spellEnd"/>
      <w:r w:rsidR="00CE7E7F" w:rsidRPr="002B7CEC">
        <w:rPr>
          <w:rFonts w:ascii="Power Geez Unicode1" w:eastAsia="Times New Roman" w:hAnsi="Power Geez Unicode1"/>
          <w:color w:val="000000"/>
          <w:kern w:val="24"/>
          <w:sz w:val="24"/>
          <w:szCs w:val="24"/>
        </w:rPr>
        <w:t xml:space="preserve"> </w:t>
      </w:r>
      <w:proofErr w:type="spellStart"/>
      <w:r w:rsidR="00CE7E7F" w:rsidRPr="002B7CEC">
        <w:rPr>
          <w:rFonts w:ascii="Power Geez Unicode1" w:eastAsia="Times New Roman" w:hAnsi="Power Geez Unicode1"/>
          <w:color w:val="000000"/>
          <w:kern w:val="24"/>
          <w:sz w:val="24"/>
          <w:szCs w:val="24"/>
        </w:rPr>
        <w:t>ማድረግ</w:t>
      </w:r>
      <w:proofErr w:type="spellEnd"/>
      <w:r w:rsidR="00CE7E7F"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ያስፈልጋ</w:t>
      </w:r>
      <w:r w:rsidR="00CE7E7F" w:rsidRPr="002B7CEC">
        <w:rPr>
          <w:rFonts w:ascii="Power Geez Unicode1" w:eastAsia="Times New Roman" w:hAnsi="Power Geez Unicode1" w:cs="Nyala"/>
          <w:color w:val="000000"/>
          <w:kern w:val="24"/>
          <w:sz w:val="24"/>
          <w:szCs w:val="24"/>
        </w:rPr>
        <w:t>ል</w:t>
      </w:r>
      <w:proofErr w:type="spellEnd"/>
      <w:r w:rsidRPr="002B7CEC">
        <w:rPr>
          <w:rFonts w:ascii="Power Geez Unicode1" w:eastAsia="Times New Roman" w:hAnsi="Power Geez Unicode1"/>
          <w:color w:val="000000"/>
          <w:kern w:val="24"/>
          <w:sz w:val="24"/>
          <w:szCs w:val="24"/>
        </w:rPr>
        <w:t>?</w:t>
      </w:r>
    </w:p>
    <w:p w:rsidR="0044766E" w:rsidRPr="002B7CEC" w:rsidRDefault="00CE7E7F" w:rsidP="0044766E">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የቤተሰብና</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ጥቃቅን</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መስኖ</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ልማት</w:t>
      </w:r>
      <w:proofErr w:type="spellEnd"/>
      <w:r w:rsidR="00484D16"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ከገቢ</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አንፃር</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አዋጪ</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ነው</w:t>
      </w:r>
      <w:r w:rsidR="00924CF4">
        <w:rPr>
          <w:rFonts w:ascii="Power Geez Unicode1" w:eastAsia="Times New Roman" w:hAnsi="Power Geez Unicode1" w:cs="Nyala"/>
          <w:color w:val="000000"/>
          <w:kern w:val="24"/>
          <w:sz w:val="24"/>
          <w:szCs w:val="24"/>
        </w:rPr>
        <w:t>ን</w:t>
      </w:r>
      <w:proofErr w:type="spellEnd"/>
      <w:r w:rsidR="00484D16" w:rsidRPr="002B7CEC">
        <w:rPr>
          <w:rFonts w:ascii="Power Geez Unicode1" w:eastAsia="Times New Roman" w:hAnsi="Power Geez Unicode1"/>
          <w:color w:val="000000"/>
          <w:kern w:val="24"/>
          <w:sz w:val="24"/>
          <w:szCs w:val="24"/>
        </w:rPr>
        <w:t xml:space="preserve">?  </w:t>
      </w:r>
      <w:proofErr w:type="spellStart"/>
      <w:r w:rsidR="00CD4685" w:rsidRPr="002B7CEC">
        <w:rPr>
          <w:rFonts w:ascii="Power Geez Unicode1" w:eastAsia="Times New Roman" w:hAnsi="Power Geez Unicode1"/>
          <w:color w:val="000000"/>
          <w:kern w:val="24"/>
          <w:sz w:val="24"/>
          <w:szCs w:val="24"/>
        </w:rPr>
        <w:t>ምን</w:t>
      </w:r>
      <w:proofErr w:type="spellEnd"/>
      <w:r w:rsidR="00CD4685" w:rsidRPr="002B7CEC">
        <w:rPr>
          <w:rFonts w:ascii="Power Geez Unicode1" w:eastAsia="Times New Roman" w:hAnsi="Power Geez Unicode1"/>
          <w:color w:val="000000"/>
          <w:kern w:val="24"/>
          <w:sz w:val="24"/>
          <w:szCs w:val="24"/>
        </w:rPr>
        <w:t xml:space="preserve"> </w:t>
      </w:r>
      <w:proofErr w:type="spellStart"/>
      <w:r w:rsidR="00CD4685" w:rsidRPr="002B7CEC">
        <w:rPr>
          <w:rFonts w:ascii="Power Geez Unicode1" w:eastAsia="Times New Roman" w:hAnsi="Power Geez Unicode1"/>
          <w:color w:val="000000"/>
          <w:kern w:val="24"/>
          <w:sz w:val="24"/>
          <w:szCs w:val="24"/>
        </w:rPr>
        <w:t>አይነት</w:t>
      </w:r>
      <w:proofErr w:type="spellEnd"/>
      <w:r w:rsidR="00CD4685" w:rsidRPr="002B7CEC">
        <w:rPr>
          <w:rFonts w:ascii="Power Geez Unicode1" w:eastAsia="Times New Roman" w:hAnsi="Power Geez Unicode1"/>
          <w:color w:val="000000"/>
          <w:kern w:val="24"/>
          <w:sz w:val="24"/>
          <w:szCs w:val="24"/>
        </w:rPr>
        <w:t xml:space="preserve"> </w:t>
      </w:r>
      <w:proofErr w:type="spellStart"/>
      <w:r w:rsidR="00CD4685" w:rsidRPr="002B7CEC">
        <w:rPr>
          <w:rFonts w:ascii="Power Geez Unicode1" w:eastAsia="Times New Roman" w:hAnsi="Power Geez Unicode1"/>
          <w:color w:val="000000"/>
          <w:kern w:val="24"/>
          <w:sz w:val="24"/>
          <w:szCs w:val="24"/>
        </w:rPr>
        <w:t>የ</w:t>
      </w:r>
      <w:r w:rsidRPr="002B7CEC">
        <w:rPr>
          <w:rFonts w:ascii="Power Geez Unicode1" w:eastAsia="Times New Roman" w:hAnsi="Power Geez Unicode1" w:cs="Nyala"/>
          <w:color w:val="000000"/>
          <w:kern w:val="24"/>
          <w:sz w:val="24"/>
          <w:szCs w:val="24"/>
        </w:rPr>
        <w:t>አዋጪ</w:t>
      </w:r>
      <w:r w:rsidR="00CD4685" w:rsidRPr="002B7CEC">
        <w:rPr>
          <w:rFonts w:ascii="Power Geez Unicode1" w:eastAsia="Times New Roman" w:hAnsi="Power Geez Unicode1" w:cs="Nyala"/>
          <w:color w:val="000000"/>
          <w:kern w:val="24"/>
          <w:sz w:val="24"/>
          <w:szCs w:val="24"/>
        </w:rPr>
        <w:t>ነት</w:t>
      </w:r>
      <w:proofErr w:type="spellEnd"/>
      <w:r w:rsidR="00CD4685" w:rsidRPr="002B7CEC">
        <w:rPr>
          <w:rFonts w:ascii="Power Geez Unicode1" w:eastAsia="Times New Roman" w:hAnsi="Power Geez Unicode1" w:cs="Nyala"/>
          <w:color w:val="000000"/>
          <w:kern w:val="24"/>
          <w:sz w:val="24"/>
          <w:szCs w:val="24"/>
        </w:rPr>
        <w:t xml:space="preserve"> </w:t>
      </w:r>
      <w:proofErr w:type="spellStart"/>
      <w:r w:rsidR="00CD4685" w:rsidRPr="002B7CEC">
        <w:rPr>
          <w:rFonts w:ascii="Power Geez Unicode1" w:eastAsia="Times New Roman" w:hAnsi="Power Geez Unicode1" w:cs="Nyala"/>
          <w:color w:val="000000"/>
          <w:kern w:val="24"/>
          <w:sz w:val="24"/>
          <w:szCs w:val="24"/>
        </w:rPr>
        <w:t>አመላካቾችን</w:t>
      </w:r>
      <w:proofErr w:type="spellEnd"/>
      <w:r w:rsidR="00CD4685" w:rsidRPr="002B7CEC">
        <w:rPr>
          <w:rFonts w:ascii="Power Geez Unicode1" w:eastAsia="Times New Roman" w:hAnsi="Power Geez Unicode1" w:cs="Nyala"/>
          <w:color w:val="000000"/>
          <w:kern w:val="24"/>
          <w:sz w:val="24"/>
          <w:szCs w:val="24"/>
        </w:rPr>
        <w:t xml:space="preserve"> </w:t>
      </w:r>
      <w:proofErr w:type="spellStart"/>
      <w:r w:rsidR="00CD4685" w:rsidRPr="002B7CEC">
        <w:rPr>
          <w:rFonts w:ascii="Power Geez Unicode1" w:eastAsia="Times New Roman" w:hAnsi="Power Geez Unicode1" w:cs="Nyala"/>
          <w:color w:val="000000"/>
          <w:kern w:val="24"/>
          <w:sz w:val="24"/>
          <w:szCs w:val="24"/>
        </w:rPr>
        <w:t>የቤተሰብና</w:t>
      </w:r>
      <w:proofErr w:type="spellEnd"/>
      <w:r w:rsidR="00CD4685" w:rsidRPr="002B7CEC">
        <w:rPr>
          <w:rFonts w:ascii="Power Geez Unicode1" w:eastAsia="Times New Roman" w:hAnsi="Power Geez Unicode1" w:cs="Nyala"/>
          <w:color w:val="000000"/>
          <w:kern w:val="24"/>
          <w:sz w:val="24"/>
          <w:szCs w:val="24"/>
        </w:rPr>
        <w:t xml:space="preserve"> </w:t>
      </w:r>
      <w:proofErr w:type="spellStart"/>
      <w:r w:rsidR="00CD4685" w:rsidRPr="002B7CEC">
        <w:rPr>
          <w:rFonts w:ascii="Power Geez Unicode1" w:eastAsia="Times New Roman" w:hAnsi="Power Geez Unicode1" w:cs="Nyala"/>
          <w:color w:val="000000"/>
          <w:kern w:val="24"/>
          <w:sz w:val="24"/>
          <w:szCs w:val="24"/>
        </w:rPr>
        <w:t>ጥቃቅን</w:t>
      </w:r>
      <w:proofErr w:type="spellEnd"/>
      <w:r w:rsidR="00CD4685" w:rsidRPr="002B7CEC">
        <w:rPr>
          <w:rFonts w:ascii="Power Geez Unicode1" w:eastAsia="Times New Roman" w:hAnsi="Power Geez Unicode1" w:cs="Nyala"/>
          <w:color w:val="000000"/>
          <w:kern w:val="24"/>
          <w:sz w:val="24"/>
          <w:szCs w:val="24"/>
        </w:rPr>
        <w:t xml:space="preserve"> </w:t>
      </w:r>
      <w:proofErr w:type="spellStart"/>
      <w:r w:rsidR="00CD4685" w:rsidRPr="002B7CEC">
        <w:rPr>
          <w:rFonts w:ascii="Power Geez Unicode1" w:eastAsia="Times New Roman" w:hAnsi="Power Geez Unicode1" w:cs="Nyala"/>
          <w:color w:val="000000"/>
          <w:kern w:val="24"/>
          <w:sz w:val="24"/>
          <w:szCs w:val="24"/>
        </w:rPr>
        <w:t>መስኖ</w:t>
      </w:r>
      <w:proofErr w:type="spellEnd"/>
      <w:r w:rsidR="00CD4685" w:rsidRPr="002B7CEC">
        <w:rPr>
          <w:rFonts w:ascii="Power Geez Unicode1" w:eastAsia="Times New Roman" w:hAnsi="Power Geez Unicode1" w:cs="Nyala"/>
          <w:color w:val="000000"/>
          <w:kern w:val="24"/>
          <w:sz w:val="24"/>
          <w:szCs w:val="24"/>
        </w:rPr>
        <w:t xml:space="preserve"> </w:t>
      </w:r>
      <w:proofErr w:type="spellStart"/>
      <w:r w:rsidR="00CD4685" w:rsidRPr="002B7CEC">
        <w:rPr>
          <w:rFonts w:ascii="Power Geez Unicode1" w:eastAsia="Times New Roman" w:hAnsi="Power Geez Unicode1" w:cs="Nyala"/>
          <w:color w:val="000000"/>
          <w:kern w:val="24"/>
          <w:sz w:val="24"/>
          <w:szCs w:val="24"/>
        </w:rPr>
        <w:t>ልማት</w:t>
      </w:r>
      <w:proofErr w:type="spellEnd"/>
      <w:r w:rsidR="00CD4685" w:rsidRPr="002B7CEC">
        <w:rPr>
          <w:rFonts w:ascii="Power Geez Unicode1" w:eastAsia="Times New Roman" w:hAnsi="Power Geez Unicode1"/>
          <w:color w:val="000000"/>
          <w:kern w:val="24"/>
          <w:sz w:val="24"/>
          <w:szCs w:val="24"/>
        </w:rPr>
        <w:t xml:space="preserve"> </w:t>
      </w:r>
      <w:proofErr w:type="spellStart"/>
      <w:r w:rsidR="00CD4685" w:rsidRPr="002B7CEC">
        <w:rPr>
          <w:rFonts w:ascii="Power Geez Unicode1" w:eastAsia="Times New Roman" w:hAnsi="Power Geez Unicode1"/>
          <w:color w:val="000000"/>
          <w:kern w:val="24"/>
          <w:sz w:val="24"/>
          <w:szCs w:val="24"/>
        </w:rPr>
        <w:t>በምናስፋፋበት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ጊዜ</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ከግምት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ማስገባት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አለብን</w:t>
      </w:r>
      <w:proofErr w:type="spellEnd"/>
      <w:r w:rsidR="00484D16" w:rsidRPr="002B7CEC">
        <w:rPr>
          <w:rFonts w:ascii="Power Geez Unicode1" w:eastAsia="Times New Roman" w:hAnsi="Power Geez Unicode1"/>
          <w:color w:val="000000"/>
          <w:kern w:val="24"/>
          <w:sz w:val="24"/>
          <w:szCs w:val="24"/>
        </w:rPr>
        <w:t>?</w:t>
      </w:r>
    </w:p>
    <w:p w:rsidR="0044766E" w:rsidRPr="002B7CEC" w:rsidRDefault="0051471B" w:rsidP="0044766E">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lastRenderedPageBreak/>
        <w:t>የቤተሰብና</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ጥቃቅን</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መስኖ</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ልማት</w:t>
      </w:r>
      <w:proofErr w:type="spellEnd"/>
      <w:r w:rsidR="00032490" w:rsidRPr="002B7CEC">
        <w:rPr>
          <w:rFonts w:ascii="Power Geez Unicode1" w:eastAsia="Times New Roman" w:hAnsi="Power Geez Unicode1" w:cs="Nyala"/>
          <w:color w:val="000000"/>
          <w:kern w:val="24"/>
          <w:sz w:val="24"/>
          <w:szCs w:val="24"/>
        </w:rPr>
        <w:t xml:space="preserve"> </w:t>
      </w:r>
      <w:proofErr w:type="spellStart"/>
      <w:r w:rsidR="00032490" w:rsidRPr="002B7CEC">
        <w:rPr>
          <w:rFonts w:ascii="Power Geez Unicode1" w:eastAsia="Times New Roman" w:hAnsi="Power Geez Unicode1" w:cs="Nyala"/>
          <w:color w:val="000000"/>
          <w:kern w:val="24"/>
          <w:sz w:val="24"/>
          <w:szCs w:val="24"/>
        </w:rPr>
        <w:t>ቴክኖሎጂዎችን</w:t>
      </w:r>
      <w:proofErr w:type="spellEnd"/>
      <w:r w:rsidR="006D578D">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ለማስፋት</w:t>
      </w:r>
      <w:proofErr w:type="spellEnd"/>
      <w:r w:rsidR="006D578D">
        <w:rPr>
          <w:rFonts w:ascii="Power Geez Unicode1" w:eastAsia="Times New Roman" w:hAnsi="Power Geez Unicode1" w:cs="Nyala"/>
          <w:color w:val="000000"/>
          <w:kern w:val="24"/>
          <w:sz w:val="24"/>
          <w:szCs w:val="24"/>
        </w:rPr>
        <w:t>፤</w:t>
      </w:r>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ምን</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የመስኖ</w:t>
      </w:r>
      <w:proofErr w:type="spellEnd"/>
      <w:r w:rsidR="00484D16" w:rsidRPr="002B7CEC">
        <w:rPr>
          <w:rFonts w:ascii="Power Geez Unicode1" w:eastAsia="Times New Roman" w:hAnsi="Power Geez Unicode1"/>
          <w:color w:val="000000"/>
          <w:kern w:val="24"/>
          <w:sz w:val="24"/>
          <w:szCs w:val="24"/>
        </w:rPr>
        <w:t xml:space="preserve"> </w:t>
      </w:r>
      <w:proofErr w:type="spellStart"/>
      <w:r w:rsidR="00032490" w:rsidRPr="002B7CEC">
        <w:rPr>
          <w:rFonts w:ascii="Power Geez Unicode1" w:eastAsia="Times New Roman" w:hAnsi="Power Geez Unicode1" w:cs="Nyala"/>
          <w:color w:val="000000"/>
          <w:kern w:val="24"/>
          <w:sz w:val="24"/>
          <w:szCs w:val="24"/>
        </w:rPr>
        <w:t>ኤክስቴንሽን</w:t>
      </w:r>
      <w:proofErr w:type="spellEnd"/>
      <w:r w:rsidR="00032490" w:rsidRPr="002B7CEC">
        <w:rPr>
          <w:rFonts w:ascii="Power Geez Unicode1" w:eastAsia="Times New Roman" w:hAnsi="Power Geez Unicode1" w:cs="Nyala"/>
          <w:color w:val="000000"/>
          <w:kern w:val="24"/>
          <w:sz w:val="24"/>
          <w:szCs w:val="24"/>
        </w:rPr>
        <w:t xml:space="preserve"> </w:t>
      </w:r>
      <w:proofErr w:type="spellStart"/>
      <w:r w:rsidR="00032490" w:rsidRPr="002B7CEC">
        <w:rPr>
          <w:rFonts w:ascii="Power Geez Unicode1" w:eastAsia="Times New Roman" w:hAnsi="Power Geez Unicode1" w:cs="Nyala"/>
          <w:color w:val="000000"/>
          <w:kern w:val="24"/>
          <w:sz w:val="24"/>
          <w:szCs w:val="24"/>
        </w:rPr>
        <w:t>ዘዴን</w:t>
      </w:r>
      <w:proofErr w:type="spellEnd"/>
      <w:r w:rsidR="00032490" w:rsidRPr="002B7CEC">
        <w:rPr>
          <w:rFonts w:ascii="Power Geez Unicode1" w:eastAsia="Times New Roman" w:hAnsi="Power Geez Unicode1" w:cs="Nyala"/>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መከተል</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አስፈልጓል</w:t>
      </w:r>
      <w:proofErr w:type="spellEnd"/>
      <w:r w:rsidR="00032490" w:rsidRPr="002B7CEC">
        <w:rPr>
          <w:rFonts w:ascii="Power Geez Unicode1" w:eastAsia="Times New Roman" w:hAnsi="Power Geez Unicode1"/>
          <w:color w:val="000000"/>
          <w:kern w:val="24"/>
          <w:sz w:val="24"/>
          <w:szCs w:val="24"/>
        </w:rPr>
        <w:t xml:space="preserve">? </w:t>
      </w:r>
    </w:p>
    <w:p w:rsidR="0044766E" w:rsidRPr="002B7CEC" w:rsidRDefault="00032490" w:rsidP="0044766E">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olor w:val="000000"/>
          <w:kern w:val="24"/>
          <w:sz w:val="24"/>
          <w:szCs w:val="24"/>
        </w:rPr>
        <w:t>ከ</w:t>
      </w:r>
      <w:r w:rsidRPr="002B7CEC">
        <w:rPr>
          <w:rFonts w:ascii="Power Geez Unicode1" w:eastAsia="Times New Roman" w:hAnsi="Power Geez Unicode1" w:cs="Nyala"/>
          <w:color w:val="000000"/>
          <w:kern w:val="24"/>
          <w:sz w:val="24"/>
          <w:szCs w:val="24"/>
        </w:rPr>
        <w:t>ቤተሰብና</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ጥቃቅን</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መስኖ</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ልማት</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ቴክኖሎጂዎችን</w:t>
      </w:r>
      <w:proofErr w:type="spellEnd"/>
      <w:r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አንፃር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የግብይት</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ዘዴዎች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የትኞቹ</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ናቸው</w:t>
      </w:r>
      <w:proofErr w:type="spellEnd"/>
      <w:r w:rsidR="00484D16" w:rsidRPr="002B7CEC">
        <w:rPr>
          <w:rFonts w:ascii="Power Geez Unicode1" w:eastAsia="Times New Roman" w:hAnsi="Power Geez Unicode1"/>
          <w:color w:val="000000"/>
          <w:kern w:val="24"/>
          <w:sz w:val="24"/>
          <w:szCs w:val="24"/>
        </w:rPr>
        <w:t>?</w:t>
      </w:r>
    </w:p>
    <w:p w:rsidR="00484D16" w:rsidRPr="002B7CEC" w:rsidRDefault="00112F7F" w:rsidP="0044766E">
      <w:pPr>
        <w:pStyle w:val="ListParagraph"/>
        <w:numPr>
          <w:ilvl w:val="0"/>
          <w:numId w:val="26"/>
        </w:numPr>
        <w:spacing w:before="100" w:beforeAutospacing="1" w:after="0" w:afterAutospacing="1"/>
        <w:jc w:val="both"/>
        <w:rPr>
          <w:rFonts w:ascii="Power Geez Unicode1" w:eastAsia="Times New Roman" w:hAnsi="Power Geez Unicode1"/>
          <w:color w:val="000000"/>
          <w:kern w:val="24"/>
          <w:sz w:val="24"/>
          <w:szCs w:val="24"/>
        </w:rPr>
      </w:pPr>
      <w:proofErr w:type="spellStart"/>
      <w:r w:rsidRPr="002B7CEC">
        <w:rPr>
          <w:rFonts w:ascii="Power Geez Unicode1" w:eastAsia="Times New Roman" w:hAnsi="Power Geez Unicode1" w:cs="Nyala"/>
          <w:color w:val="000000"/>
          <w:kern w:val="24"/>
          <w:sz w:val="24"/>
          <w:szCs w:val="24"/>
        </w:rPr>
        <w:t>እነዚህ</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ቴክኖሎጂዎች</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ከማስፋፋት</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አንፃር</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ጥቅም</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ላይ</w:t>
      </w:r>
      <w:proofErr w:type="spellEnd"/>
      <w:r w:rsidR="00484D16"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ሊውሉ</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የሚችሉ</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የክትትልና</w:t>
      </w:r>
      <w:proofErr w:type="spellEnd"/>
      <w:r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ግምገማ</w:t>
      </w:r>
      <w:proofErr w:type="spellEnd"/>
      <w:r w:rsidRPr="002B7CEC">
        <w:rPr>
          <w:rFonts w:ascii="Power Geez Unicode1" w:eastAsia="Times New Roman" w:hAnsi="Power Geez Unicode1" w:cs="Nyala"/>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መሳሪያዎች</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የትኞቹ</w:t>
      </w:r>
      <w:proofErr w:type="spellEnd"/>
      <w:r w:rsidR="00484D16" w:rsidRPr="002B7CEC">
        <w:rPr>
          <w:rFonts w:ascii="Power Geez Unicode1" w:eastAsia="Times New Roman" w:hAnsi="Power Geez Unicode1"/>
          <w:color w:val="000000"/>
          <w:kern w:val="24"/>
          <w:sz w:val="24"/>
          <w:szCs w:val="24"/>
        </w:rPr>
        <w:t xml:space="preserve"> </w:t>
      </w:r>
      <w:proofErr w:type="spellStart"/>
      <w:r w:rsidR="00484D16" w:rsidRPr="002B7CEC">
        <w:rPr>
          <w:rFonts w:ascii="Power Geez Unicode1" w:eastAsia="Times New Roman" w:hAnsi="Power Geez Unicode1" w:cs="Nyala"/>
          <w:color w:val="000000"/>
          <w:kern w:val="24"/>
          <w:sz w:val="24"/>
          <w:szCs w:val="24"/>
        </w:rPr>
        <w:t>ናቸው</w:t>
      </w:r>
      <w:proofErr w:type="spellEnd"/>
      <w:r w:rsidR="00484D16" w:rsidRPr="002B7CEC">
        <w:rPr>
          <w:rFonts w:ascii="Power Geez Unicode1" w:eastAsia="Times New Roman" w:hAnsi="Power Geez Unicode1"/>
          <w:color w:val="000000"/>
          <w:kern w:val="24"/>
          <w:sz w:val="24"/>
          <w:szCs w:val="24"/>
        </w:rPr>
        <w:t>?</w:t>
      </w:r>
    </w:p>
    <w:p w:rsidR="00484D16" w:rsidRPr="002B7CEC" w:rsidRDefault="00484D16" w:rsidP="007E7DE0">
      <w:pPr>
        <w:spacing w:before="100" w:beforeAutospacing="1" w:after="0" w:afterAutospacing="1"/>
        <w:jc w:val="both"/>
        <w:rPr>
          <w:rFonts w:ascii="Power Geez Unicode1" w:eastAsia="Times New Roman" w:hAnsi="Power Geez Unicode1"/>
          <w:color w:val="000000"/>
          <w:kern w:val="24"/>
          <w:sz w:val="24"/>
          <w:szCs w:val="24"/>
        </w:rPr>
      </w:pPr>
      <w:bookmarkStart w:id="4" w:name="_2jxsxqh" w:colFirst="0" w:colLast="0"/>
      <w:bookmarkEnd w:id="4"/>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ስለዚህ</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ይህ</w:t>
      </w:r>
      <w:proofErr w:type="spellEnd"/>
      <w:r w:rsidRPr="002B7CEC">
        <w:rPr>
          <w:rFonts w:ascii="Power Geez Unicode1" w:eastAsia="Times New Roman" w:hAnsi="Power Geez Unicode1"/>
          <w:color w:val="000000"/>
          <w:kern w:val="24"/>
          <w:sz w:val="24"/>
          <w:szCs w:val="24"/>
        </w:rPr>
        <w:t xml:space="preserve"> </w:t>
      </w:r>
      <w:proofErr w:type="spellStart"/>
      <w:r w:rsidR="007E053C" w:rsidRPr="002B7CEC">
        <w:rPr>
          <w:rFonts w:ascii="Power Geez Unicode1" w:eastAsia="Times New Roman" w:hAnsi="Power Geez Unicode1" w:cs="Nyala"/>
          <w:color w:val="000000"/>
          <w:kern w:val="24"/>
          <w:sz w:val="24"/>
          <w:szCs w:val="24"/>
        </w:rPr>
        <w:t>ፓኬጅ</w:t>
      </w:r>
      <w:proofErr w:type="spellEnd"/>
      <w:r w:rsidR="007E053C" w:rsidRPr="002B7CEC">
        <w:rPr>
          <w:rFonts w:ascii="Power Geez Unicode1" w:eastAsia="Times New Roman" w:hAnsi="Power Geez Unicode1" w:cs="Nyala"/>
          <w:color w:val="000000"/>
          <w:kern w:val="24"/>
          <w:sz w:val="24"/>
          <w:szCs w:val="24"/>
        </w:rPr>
        <w:t xml:space="preserve"> </w:t>
      </w:r>
      <w:proofErr w:type="spellStart"/>
      <w:r w:rsidR="007E053C" w:rsidRPr="002B7CEC">
        <w:rPr>
          <w:rFonts w:ascii="Power Geez Unicode1" w:eastAsia="Times New Roman" w:hAnsi="Power Geez Unicode1" w:cs="Nyala"/>
          <w:color w:val="000000"/>
          <w:kern w:val="24"/>
          <w:sz w:val="24"/>
          <w:szCs w:val="24"/>
        </w:rPr>
        <w:t>የተዘጋጀው</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የተለያዩ</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የቤ</w:t>
      </w:r>
      <w:r w:rsidR="00837BD1" w:rsidRPr="002B7CEC">
        <w:rPr>
          <w:rFonts w:ascii="Power Geez Unicode1" w:eastAsia="Times New Roman" w:hAnsi="Power Geez Unicode1" w:cs="Nyala"/>
          <w:color w:val="000000"/>
          <w:kern w:val="24"/>
          <w:sz w:val="24"/>
          <w:szCs w:val="24"/>
        </w:rPr>
        <w:t>ተሰብና</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ጥቃቅን</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መስኖ</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ቴክኖሎጂዎችን</w:t>
      </w:r>
      <w:proofErr w:type="spellEnd"/>
      <w:r w:rsidRPr="002B7CEC">
        <w:rPr>
          <w:rFonts w:ascii="Power Geez Unicode1" w:eastAsia="Times New Roman" w:hAnsi="Power Geez Unicode1"/>
          <w:color w:val="000000"/>
          <w:kern w:val="24"/>
          <w:sz w:val="24"/>
          <w:szCs w:val="24"/>
        </w:rPr>
        <w:t xml:space="preserve"> </w:t>
      </w:r>
      <w:proofErr w:type="spellStart"/>
      <w:r w:rsidR="002F289D" w:rsidRPr="002B7CEC">
        <w:rPr>
          <w:rFonts w:ascii="Power Geez Unicode1" w:eastAsia="Times New Roman" w:hAnsi="Power Geez Unicode1"/>
          <w:color w:val="000000"/>
          <w:kern w:val="24"/>
          <w:sz w:val="24"/>
          <w:szCs w:val="24"/>
        </w:rPr>
        <w:t>ከ</w:t>
      </w:r>
      <w:r w:rsidR="002F289D" w:rsidRPr="002B7CEC">
        <w:rPr>
          <w:rFonts w:ascii="Power Geez Unicode1" w:eastAsia="Times New Roman" w:hAnsi="Power Geez Unicode1" w:cs="Nyala"/>
          <w:color w:val="000000"/>
          <w:kern w:val="24"/>
          <w:sz w:val="24"/>
          <w:szCs w:val="24"/>
        </w:rPr>
        <w:t>ኤክስቴንሽን</w:t>
      </w:r>
      <w:proofErr w:type="spellEnd"/>
      <w:r w:rsidR="002F289D" w:rsidRPr="002B7CEC">
        <w:rPr>
          <w:rFonts w:ascii="Power Geez Unicode1" w:eastAsia="Times New Roman" w:hAnsi="Power Geez Unicode1" w:cs="Nyala"/>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አገልግሎት</w:t>
      </w:r>
      <w:proofErr w:type="spellEnd"/>
      <w:r w:rsidR="002F289D" w:rsidRPr="002B7CEC">
        <w:rPr>
          <w:rFonts w:ascii="Power Geez Unicode1" w:eastAsia="Times New Roman" w:hAnsi="Power Geez Unicode1" w:cs="Nyala"/>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ጋር</w:t>
      </w:r>
      <w:proofErr w:type="spellEnd"/>
      <w:r w:rsidR="002F289D" w:rsidRPr="002B7CEC">
        <w:rPr>
          <w:rFonts w:ascii="Power Geez Unicode1" w:eastAsia="Times New Roman" w:hAnsi="Power Geez Unicode1" w:cs="Nyala"/>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በማቀናጀት</w:t>
      </w:r>
      <w:proofErr w:type="spellEnd"/>
      <w:r w:rsidR="002F289D"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ዘላቂ</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ለሆነ</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ልማት</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እንዴት</w:t>
      </w:r>
      <w:proofErr w:type="spellEnd"/>
      <w:r w:rsidR="002F289D" w:rsidRPr="002B7CEC">
        <w:rPr>
          <w:rFonts w:ascii="Power Geez Unicode1" w:eastAsia="Times New Roman" w:hAnsi="Power Geez Unicode1" w:cs="Nyala"/>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ማዋል</w:t>
      </w:r>
      <w:proofErr w:type="spellEnd"/>
      <w:r w:rsidR="002F289D" w:rsidRPr="002B7CEC">
        <w:rPr>
          <w:rFonts w:ascii="Power Geez Unicode1" w:eastAsia="Times New Roman" w:hAnsi="Power Geez Unicode1" w:cs="Nyala"/>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እንደሚቻል</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በተገቢው</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ሁኔታ</w:t>
      </w:r>
      <w:proofErr w:type="spellEnd"/>
      <w:r w:rsidRPr="002B7CEC">
        <w:rPr>
          <w:rFonts w:ascii="Power Geez Unicode1" w:eastAsia="Times New Roman" w:hAnsi="Power Geez Unicode1"/>
          <w:color w:val="000000"/>
          <w:kern w:val="24"/>
          <w:sz w:val="24"/>
          <w:szCs w:val="24"/>
        </w:rPr>
        <w:t xml:space="preserve"> </w:t>
      </w:r>
      <w:proofErr w:type="spellStart"/>
      <w:r w:rsidR="002F289D" w:rsidRPr="002B7CEC">
        <w:rPr>
          <w:rFonts w:ascii="Power Geez Unicode1" w:eastAsia="Times New Roman" w:hAnsi="Power Geez Unicode1"/>
          <w:color w:val="000000"/>
          <w:kern w:val="24"/>
          <w:sz w:val="24"/>
          <w:szCs w:val="24"/>
        </w:rPr>
        <w:t>ለ</w:t>
      </w:r>
      <w:r w:rsidRPr="002B7CEC">
        <w:rPr>
          <w:rFonts w:ascii="Power Geez Unicode1" w:eastAsia="Times New Roman" w:hAnsi="Power Geez Unicode1" w:cs="Nyala"/>
          <w:color w:val="000000"/>
          <w:kern w:val="24"/>
          <w:sz w:val="24"/>
          <w:szCs w:val="24"/>
        </w:rPr>
        <w:t>ተጠቃሚዎች</w:t>
      </w:r>
      <w:proofErr w:type="spellEnd"/>
      <w:r w:rsidR="004E00D9" w:rsidRPr="002B7CEC">
        <w:rPr>
          <w:rFonts w:ascii="Power Geez Unicode1" w:eastAsia="Times New Roman" w:hAnsi="Power Geez Unicode1" w:cs="Nyala"/>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ለማስተዋወቅ</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እና</w:t>
      </w:r>
      <w:proofErr w:type="spellEnd"/>
      <w:r w:rsidRPr="002B7CEC">
        <w:rPr>
          <w:rFonts w:ascii="Power Geez Unicode1" w:eastAsia="Times New Roman" w:hAnsi="Power Geez Unicode1"/>
          <w:color w:val="000000"/>
          <w:kern w:val="24"/>
          <w:sz w:val="24"/>
          <w:szCs w:val="24"/>
        </w:rPr>
        <w:t xml:space="preserve"> </w:t>
      </w:r>
      <w:proofErr w:type="spellStart"/>
      <w:r w:rsidR="002F289D" w:rsidRPr="002B7CEC">
        <w:rPr>
          <w:rFonts w:ascii="Power Geez Unicode1" w:eastAsia="Times New Roman" w:hAnsi="Power Geez Unicode1" w:cs="Nyala"/>
          <w:color w:val="000000"/>
          <w:kern w:val="24"/>
          <w:sz w:val="24"/>
          <w:szCs w:val="24"/>
        </w:rPr>
        <w:t>መመሪያ</w:t>
      </w:r>
      <w:proofErr w:type="spellEnd"/>
      <w:r w:rsidR="002F289D"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ለማቅረብ</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ነው</w:t>
      </w:r>
      <w:proofErr w:type="spellEnd"/>
      <w:r w:rsidRPr="002B7CEC">
        <w:rPr>
          <w:rFonts w:ascii="Power Geez Unicode1" w:eastAsia="Times New Roman" w:hAnsi="Power Geez Unicode1" w:cs="Nyala"/>
          <w:color w:val="000000"/>
          <w:kern w:val="24"/>
          <w:sz w:val="24"/>
          <w:szCs w:val="24"/>
        </w:rPr>
        <w:t>፡፡</w:t>
      </w:r>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ጥረቱም</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አነስተኛ</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ገቢ</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ያላቸውን</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ገበሬዎች</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የኑሮ</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ደረጃ</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ለማሻሻል</w:t>
      </w:r>
      <w:proofErr w:type="spellEnd"/>
      <w:r w:rsidRPr="002B7CEC">
        <w:rPr>
          <w:rFonts w:ascii="Power Geez Unicode1" w:eastAsia="Times New Roman" w:hAnsi="Power Geez Unicode1"/>
          <w:color w:val="000000"/>
          <w:kern w:val="24"/>
          <w:sz w:val="24"/>
          <w:szCs w:val="24"/>
        </w:rPr>
        <w:t xml:space="preserve"> </w:t>
      </w:r>
      <w:proofErr w:type="spellStart"/>
      <w:r w:rsidR="002F289D" w:rsidRPr="002B7CEC">
        <w:rPr>
          <w:rFonts w:ascii="Power Geez Unicode1" w:eastAsia="Times New Roman" w:hAnsi="Power Geez Unicode1"/>
          <w:color w:val="000000"/>
          <w:kern w:val="24"/>
          <w:sz w:val="24"/>
          <w:szCs w:val="24"/>
        </w:rPr>
        <w:t>እና</w:t>
      </w:r>
      <w:proofErr w:type="spellEnd"/>
      <w:r w:rsidR="002F289D" w:rsidRPr="002B7CEC">
        <w:rPr>
          <w:rFonts w:ascii="Power Geez Unicode1" w:eastAsia="Times New Roman" w:hAnsi="Power Geez Unicode1"/>
          <w:color w:val="000000"/>
          <w:kern w:val="24"/>
          <w:sz w:val="24"/>
          <w:szCs w:val="24"/>
        </w:rPr>
        <w:t xml:space="preserve"> </w:t>
      </w:r>
      <w:proofErr w:type="spellStart"/>
      <w:r w:rsidR="002F289D" w:rsidRPr="002B7CEC">
        <w:rPr>
          <w:rFonts w:ascii="Power Geez Unicode1" w:eastAsia="Times New Roman" w:hAnsi="Power Geez Unicode1"/>
          <w:color w:val="000000"/>
          <w:kern w:val="24"/>
          <w:sz w:val="24"/>
          <w:szCs w:val="24"/>
        </w:rPr>
        <w:t>ኢትዮጲያ</w:t>
      </w:r>
      <w:proofErr w:type="spellEnd"/>
      <w:r w:rsidR="002F289D" w:rsidRPr="002B7CEC">
        <w:rPr>
          <w:rFonts w:ascii="Power Geez Unicode1" w:eastAsia="Times New Roman" w:hAnsi="Power Geez Unicode1"/>
          <w:color w:val="000000"/>
          <w:kern w:val="24"/>
          <w:sz w:val="24"/>
          <w:szCs w:val="24"/>
        </w:rPr>
        <w:t xml:space="preserve"> </w:t>
      </w:r>
      <w:r w:rsidRPr="002B7CEC">
        <w:rPr>
          <w:rFonts w:ascii="Power Geez Unicode1" w:eastAsia="Times New Roman" w:hAnsi="Power Geez Unicode1" w:cs="Nyala"/>
          <w:color w:val="000000"/>
          <w:kern w:val="24"/>
          <w:sz w:val="24"/>
          <w:szCs w:val="24"/>
        </w:rPr>
        <w:t>በ</w:t>
      </w:r>
      <w:r w:rsidRPr="002B7CEC">
        <w:rPr>
          <w:rFonts w:ascii="Power Geez Unicode1" w:eastAsia="Times New Roman" w:hAnsi="Power Geez Unicode1"/>
          <w:color w:val="000000"/>
          <w:kern w:val="24"/>
          <w:sz w:val="24"/>
          <w:szCs w:val="24"/>
        </w:rPr>
        <w:t xml:space="preserve">2025 </w:t>
      </w:r>
      <w:proofErr w:type="spellStart"/>
      <w:r w:rsidRPr="002B7CEC">
        <w:rPr>
          <w:rFonts w:ascii="Power Geez Unicode1" w:eastAsia="Times New Roman" w:hAnsi="Power Geez Unicode1" w:cs="Nyala"/>
          <w:color w:val="000000"/>
          <w:kern w:val="24"/>
          <w:sz w:val="24"/>
          <w:szCs w:val="24"/>
        </w:rPr>
        <w:t>መካከለኛ</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ገቢ</w:t>
      </w:r>
      <w:proofErr w:type="spellEnd"/>
      <w:r w:rsidRPr="002B7CEC">
        <w:rPr>
          <w:rFonts w:ascii="Power Geez Unicode1" w:eastAsia="Times New Roman" w:hAnsi="Power Geez Unicode1"/>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ካላቸው</w:t>
      </w:r>
      <w:proofErr w:type="spellEnd"/>
      <w:r w:rsidR="004E00D9" w:rsidRPr="002B7CEC">
        <w:rPr>
          <w:rFonts w:ascii="Power Geez Unicode1" w:eastAsia="Times New Roman" w:hAnsi="Power Geez Unicode1" w:cs="Nyala"/>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አገሮች</w:t>
      </w:r>
      <w:proofErr w:type="spellEnd"/>
      <w:r w:rsidR="004E00D9" w:rsidRPr="002B7CEC">
        <w:rPr>
          <w:rFonts w:ascii="Power Geez Unicode1" w:eastAsia="Times New Roman" w:hAnsi="Power Geez Unicode1" w:cs="Nyala"/>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ተርታ</w:t>
      </w:r>
      <w:proofErr w:type="spellEnd"/>
      <w:r w:rsidRPr="002B7CEC">
        <w:rPr>
          <w:rFonts w:ascii="Power Geez Unicode1" w:eastAsia="Times New Roman" w:hAnsi="Power Geez Unicode1"/>
          <w:color w:val="000000"/>
          <w:kern w:val="24"/>
          <w:sz w:val="24"/>
          <w:szCs w:val="24"/>
        </w:rPr>
        <w:t xml:space="preserve"> </w:t>
      </w:r>
      <w:proofErr w:type="spellStart"/>
      <w:r w:rsidR="004E00D9" w:rsidRPr="002B7CEC">
        <w:rPr>
          <w:rFonts w:ascii="Power Geez Unicode1" w:eastAsia="Times New Roman" w:hAnsi="Power Geez Unicode1"/>
          <w:color w:val="000000"/>
          <w:kern w:val="24"/>
          <w:sz w:val="24"/>
          <w:szCs w:val="24"/>
        </w:rPr>
        <w:t>ለ</w:t>
      </w:r>
      <w:r w:rsidRPr="002B7CEC">
        <w:rPr>
          <w:rFonts w:ascii="Power Geez Unicode1" w:eastAsia="Times New Roman" w:hAnsi="Power Geez Unicode1" w:cs="Nyala"/>
          <w:color w:val="000000"/>
          <w:kern w:val="24"/>
          <w:sz w:val="24"/>
          <w:szCs w:val="24"/>
        </w:rPr>
        <w:t>መድረስ</w:t>
      </w:r>
      <w:proofErr w:type="spellEnd"/>
      <w:r w:rsidRPr="002B7CEC">
        <w:rPr>
          <w:rFonts w:ascii="Power Geez Unicode1" w:eastAsia="Times New Roman" w:hAnsi="Power Geez Unicode1"/>
          <w:color w:val="000000"/>
          <w:kern w:val="24"/>
          <w:sz w:val="24"/>
          <w:szCs w:val="24"/>
        </w:rPr>
        <w:t xml:space="preserve"> </w:t>
      </w:r>
      <w:proofErr w:type="spellStart"/>
      <w:r w:rsidR="004E00D9" w:rsidRPr="002B7CEC">
        <w:rPr>
          <w:rFonts w:ascii="Power Geez Unicode1" w:eastAsia="Times New Roman" w:hAnsi="Power Geez Unicode1"/>
          <w:color w:val="000000"/>
          <w:kern w:val="24"/>
          <w:sz w:val="24"/>
          <w:szCs w:val="24"/>
        </w:rPr>
        <w:t>የያዘችውን</w:t>
      </w:r>
      <w:proofErr w:type="spellEnd"/>
      <w:r w:rsidR="004E00D9"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አጠቃላይ</w:t>
      </w:r>
      <w:proofErr w:type="spellEnd"/>
      <w:r w:rsidRPr="002B7CEC">
        <w:rPr>
          <w:rFonts w:ascii="Power Geez Unicode1" w:eastAsia="Times New Roman" w:hAnsi="Power Geez Unicode1"/>
          <w:color w:val="000000"/>
          <w:kern w:val="24"/>
          <w:sz w:val="24"/>
          <w:szCs w:val="24"/>
        </w:rPr>
        <w:t xml:space="preserve"> </w:t>
      </w:r>
      <w:proofErr w:type="spellStart"/>
      <w:r w:rsidRPr="002B7CEC">
        <w:rPr>
          <w:rFonts w:ascii="Power Geez Unicode1" w:eastAsia="Times New Roman" w:hAnsi="Power Geez Unicode1" w:cs="Nyala"/>
          <w:color w:val="000000"/>
          <w:kern w:val="24"/>
          <w:sz w:val="24"/>
          <w:szCs w:val="24"/>
        </w:rPr>
        <w:t>ራዕይን</w:t>
      </w:r>
      <w:proofErr w:type="spellEnd"/>
      <w:r w:rsidRPr="002B7CEC">
        <w:rPr>
          <w:rFonts w:ascii="Power Geez Unicode1" w:eastAsia="Times New Roman" w:hAnsi="Power Geez Unicode1"/>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ለማሳካት</w:t>
      </w:r>
      <w:proofErr w:type="spellEnd"/>
      <w:r w:rsidR="004E00D9" w:rsidRPr="002B7CEC">
        <w:rPr>
          <w:rFonts w:ascii="Power Geez Unicode1" w:eastAsia="Times New Roman" w:hAnsi="Power Geez Unicode1" w:cs="Nyala"/>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የሚያግዝ</w:t>
      </w:r>
      <w:proofErr w:type="spellEnd"/>
      <w:r w:rsidR="004E00D9" w:rsidRPr="002B7CEC">
        <w:rPr>
          <w:rFonts w:ascii="Power Geez Unicode1" w:eastAsia="Times New Roman" w:hAnsi="Power Geez Unicode1" w:cs="Nyala"/>
          <w:color w:val="000000"/>
          <w:kern w:val="24"/>
          <w:sz w:val="24"/>
          <w:szCs w:val="24"/>
        </w:rPr>
        <w:t xml:space="preserve"> </w:t>
      </w:r>
      <w:proofErr w:type="spellStart"/>
      <w:r w:rsidR="004E00D9" w:rsidRPr="002B7CEC">
        <w:rPr>
          <w:rFonts w:ascii="Power Geez Unicode1" w:eastAsia="Times New Roman" w:hAnsi="Power Geez Unicode1" w:cs="Nyala"/>
          <w:color w:val="000000"/>
          <w:kern w:val="24"/>
          <w:sz w:val="24"/>
          <w:szCs w:val="24"/>
        </w:rPr>
        <w:t>ነው</w:t>
      </w:r>
      <w:proofErr w:type="spellEnd"/>
      <w:r w:rsidR="004E00D9" w:rsidRPr="002B7CEC">
        <w:rPr>
          <w:rFonts w:ascii="Power Geez Unicode1" w:eastAsia="Times New Roman" w:hAnsi="Power Geez Unicode1" w:cs="Nyala"/>
          <w:color w:val="000000"/>
          <w:kern w:val="24"/>
          <w:sz w:val="24"/>
          <w:szCs w:val="24"/>
        </w:rPr>
        <w:t xml:space="preserve">፡፡ </w:t>
      </w:r>
    </w:p>
    <w:p w:rsidR="006E158D" w:rsidRPr="002B7CEC" w:rsidRDefault="0044766E" w:rsidP="009765A4">
      <w:pPr>
        <w:pStyle w:val="Heading2"/>
        <w:rPr>
          <w:rFonts w:ascii="Power Geez Unicode1" w:hAnsi="Power Geez Unicode1"/>
        </w:rPr>
      </w:pPr>
      <w:bookmarkStart w:id="5" w:name="_Toc21885766"/>
      <w:bookmarkStart w:id="6" w:name="_Toc26000131"/>
      <w:bookmarkStart w:id="7" w:name="_Toc45011996"/>
      <w:proofErr w:type="spellStart"/>
      <w:r w:rsidRPr="002B7CEC">
        <w:rPr>
          <w:rFonts w:ascii="Power Geez Unicode1" w:hAnsi="Power Geez Unicode1" w:cs="Nyala"/>
        </w:rPr>
        <w:t>የቤተሰብና</w:t>
      </w:r>
      <w:proofErr w:type="spellEnd"/>
      <w:r w:rsidRPr="002B7CEC">
        <w:rPr>
          <w:rFonts w:ascii="Power Geez Unicode1" w:hAnsi="Power Geez Unicode1"/>
        </w:rPr>
        <w:t xml:space="preserve"> </w:t>
      </w:r>
      <w:proofErr w:type="spellStart"/>
      <w:r w:rsidRPr="002B7CEC">
        <w:rPr>
          <w:rFonts w:ascii="Power Geez Unicode1" w:hAnsi="Power Geez Unicode1" w:cs="Nyala"/>
        </w:rPr>
        <w:t>ጥቃቅን</w:t>
      </w:r>
      <w:proofErr w:type="spellEnd"/>
      <w:r w:rsidRPr="002B7CEC">
        <w:rPr>
          <w:rFonts w:ascii="Power Geez Unicode1" w:hAnsi="Power Geez Unicode1"/>
        </w:rPr>
        <w:t xml:space="preserve"> </w:t>
      </w:r>
      <w:proofErr w:type="spellStart"/>
      <w:r w:rsidRPr="002B7CEC">
        <w:rPr>
          <w:rFonts w:ascii="Power Geez Unicode1" w:hAnsi="Power Geez Unicode1" w:cs="Nyala"/>
        </w:rPr>
        <w:t>መስኖ</w:t>
      </w:r>
      <w:proofErr w:type="spellEnd"/>
      <w:r w:rsidRPr="002B7CEC">
        <w:rPr>
          <w:rFonts w:ascii="Power Geez Unicode1" w:hAnsi="Power Geez Unicode1"/>
        </w:rPr>
        <w:t xml:space="preserve"> </w:t>
      </w:r>
      <w:proofErr w:type="spellStart"/>
      <w:r w:rsidRPr="002B7CEC">
        <w:rPr>
          <w:rFonts w:ascii="Power Geez Unicode1" w:hAnsi="Power Geez Unicode1" w:cs="Nyala"/>
        </w:rPr>
        <w:t>ፓኬጅ</w:t>
      </w:r>
      <w:proofErr w:type="spellEnd"/>
      <w:r w:rsidRPr="002B7CEC">
        <w:rPr>
          <w:rFonts w:ascii="Power Geez Unicode1" w:hAnsi="Power Geez Unicode1"/>
        </w:rPr>
        <w:t xml:space="preserve"> </w:t>
      </w:r>
      <w:proofErr w:type="spellStart"/>
      <w:r w:rsidRPr="002B7CEC">
        <w:rPr>
          <w:rFonts w:ascii="Power Geez Unicode1" w:hAnsi="Power Geez Unicode1" w:cs="Nyala"/>
        </w:rPr>
        <w:t>ዓላማ</w:t>
      </w:r>
      <w:bookmarkEnd w:id="5"/>
      <w:bookmarkEnd w:id="6"/>
      <w:bookmarkEnd w:id="7"/>
      <w:proofErr w:type="spellEnd"/>
      <w:r w:rsidR="00484D16" w:rsidRPr="002B7CEC">
        <w:rPr>
          <w:rFonts w:ascii="Power Geez Unicode1" w:hAnsi="Power Geez Unicode1"/>
        </w:rPr>
        <w:t xml:space="preserve"> </w:t>
      </w:r>
    </w:p>
    <w:p w:rsidR="006E158D" w:rsidRPr="002B7CEC" w:rsidRDefault="0044766E" w:rsidP="009765A4">
      <w:pPr>
        <w:pStyle w:val="Heading3"/>
        <w:rPr>
          <w:rFonts w:ascii="Power Geez Unicode1" w:hAnsi="Power Geez Unicode1"/>
        </w:rPr>
      </w:pPr>
      <w:bookmarkStart w:id="8" w:name="_Toc21885767"/>
      <w:bookmarkStart w:id="9" w:name="_Toc26000132"/>
      <w:bookmarkStart w:id="10" w:name="_Toc45011997"/>
      <w:proofErr w:type="spellStart"/>
      <w:r w:rsidRPr="002B7CEC">
        <w:rPr>
          <w:rFonts w:ascii="Power Geez Unicode1" w:hAnsi="Power Geez Unicode1" w:cs="Nyala"/>
        </w:rPr>
        <w:t>አጠቃላይ</w:t>
      </w:r>
      <w:proofErr w:type="spellEnd"/>
      <w:r w:rsidRPr="002B7CEC">
        <w:rPr>
          <w:rFonts w:ascii="Power Geez Unicode1" w:hAnsi="Power Geez Unicode1"/>
        </w:rPr>
        <w:t xml:space="preserve"> </w:t>
      </w:r>
      <w:proofErr w:type="spellStart"/>
      <w:r w:rsidRPr="002B7CEC">
        <w:rPr>
          <w:rFonts w:ascii="Power Geez Unicode1" w:hAnsi="Power Geez Unicode1" w:cs="Nyala"/>
        </w:rPr>
        <w:t>ዓላማ</w:t>
      </w:r>
      <w:bookmarkEnd w:id="8"/>
      <w:bookmarkEnd w:id="9"/>
      <w:bookmarkEnd w:id="10"/>
      <w:proofErr w:type="spellEnd"/>
      <w:r w:rsidR="00484D16" w:rsidRPr="002B7CEC">
        <w:rPr>
          <w:rFonts w:ascii="Power Geez Unicode1" w:hAnsi="Power Geez Unicode1"/>
        </w:rPr>
        <w:t xml:space="preserve"> </w:t>
      </w:r>
    </w:p>
    <w:p w:rsidR="006E158D" w:rsidRPr="002B7CEC" w:rsidRDefault="00484D16" w:rsidP="007E7DE0">
      <w:pPr>
        <w:spacing w:before="240" w:after="0"/>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የግብርና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ምርታማነትን</w:t>
      </w:r>
      <w:proofErr w:type="spellEnd"/>
      <w:r w:rsidRPr="002B7CEC">
        <w:rPr>
          <w:rFonts w:ascii="Power Geez Unicode1" w:eastAsia="Times New Roman" w:hAnsi="Power Geez Unicode1"/>
          <w:bCs/>
          <w:sz w:val="24"/>
          <w:szCs w:val="24"/>
        </w:rPr>
        <w:t xml:space="preserve"> </w:t>
      </w:r>
      <w:proofErr w:type="spellStart"/>
      <w:r w:rsidR="004E00D9" w:rsidRPr="002B7CEC">
        <w:rPr>
          <w:rFonts w:ascii="Power Geez Unicode1" w:eastAsia="Times New Roman" w:hAnsi="Power Geez Unicode1"/>
          <w:bCs/>
          <w:sz w:val="24"/>
          <w:szCs w:val="24"/>
        </w:rPr>
        <w:t>ለማሻሻልና</w:t>
      </w:r>
      <w:proofErr w:type="spellEnd"/>
      <w:r w:rsidR="004E00D9"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w:t>
      </w:r>
      <w:r w:rsidR="00EA25B6" w:rsidRPr="002B7CEC">
        <w:rPr>
          <w:rFonts w:ascii="Power Geez Unicode1" w:eastAsia="Times New Roman" w:hAnsi="Power Geez Unicode1" w:cs="Nyala"/>
          <w:bCs/>
          <w:sz w:val="24"/>
          <w:szCs w:val="24"/>
        </w:rPr>
        <w:t>ባለ</w:t>
      </w:r>
      <w:r w:rsidRPr="002B7CEC">
        <w:rPr>
          <w:rFonts w:ascii="Power Geez Unicode1" w:eastAsia="Times New Roman" w:hAnsi="Power Geez Unicode1" w:cs="Nyala"/>
          <w:bCs/>
          <w:sz w:val="24"/>
          <w:szCs w:val="24"/>
        </w:rPr>
        <w:t>አነስተኛ</w:t>
      </w:r>
      <w:proofErr w:type="spellEnd"/>
      <w:r w:rsidRPr="002B7CEC">
        <w:rPr>
          <w:rFonts w:ascii="Power Geez Unicode1" w:eastAsia="Times New Roman" w:hAnsi="Power Geez Unicode1"/>
          <w:bCs/>
          <w:sz w:val="24"/>
          <w:szCs w:val="24"/>
        </w:rPr>
        <w:t xml:space="preserve"> </w:t>
      </w:r>
      <w:proofErr w:type="spellStart"/>
      <w:r w:rsidR="00EA25B6" w:rsidRPr="002B7CEC">
        <w:rPr>
          <w:rFonts w:ascii="Power Geez Unicode1" w:eastAsia="Times New Roman" w:hAnsi="Power Geez Unicode1"/>
          <w:bCs/>
          <w:sz w:val="24"/>
          <w:szCs w:val="24"/>
        </w:rPr>
        <w:t>ይዞታ</w:t>
      </w:r>
      <w:proofErr w:type="spellEnd"/>
      <w:r w:rsidR="00EA25B6"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ገበሬዎችን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የኑሮ</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ደረጃ</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ለማሻሻል</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በኢትዮጵያ</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ውስጥ</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የተሻሉ</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w:t>
      </w:r>
      <w:r w:rsidR="003E7E03" w:rsidRPr="002B7CEC">
        <w:rPr>
          <w:rFonts w:ascii="Power Geez Unicode1" w:eastAsia="Times New Roman" w:hAnsi="Power Geez Unicode1" w:cs="Nyala"/>
          <w:bCs/>
          <w:sz w:val="24"/>
          <w:szCs w:val="24"/>
        </w:rPr>
        <w:t>ቤተሰብና</w:t>
      </w:r>
      <w:proofErr w:type="spellEnd"/>
      <w:r w:rsidR="003E7E03" w:rsidRPr="002B7CEC">
        <w:rPr>
          <w:rFonts w:ascii="Power Geez Unicode1" w:eastAsia="Times New Roman" w:hAnsi="Power Geez Unicode1" w:cs="Nyala"/>
          <w:bCs/>
          <w:sz w:val="24"/>
          <w:szCs w:val="24"/>
        </w:rPr>
        <w:t xml:space="preserve"> </w:t>
      </w:r>
      <w:proofErr w:type="spellStart"/>
      <w:r w:rsidR="003E7E03" w:rsidRPr="002B7CEC">
        <w:rPr>
          <w:rFonts w:ascii="Power Geez Unicode1" w:eastAsia="Times New Roman" w:hAnsi="Power Geez Unicode1" w:cs="Nyala"/>
          <w:bCs/>
          <w:sz w:val="24"/>
          <w:szCs w:val="24"/>
        </w:rPr>
        <w:t>ጥቃቅን</w:t>
      </w:r>
      <w:proofErr w:type="spellEnd"/>
      <w:r w:rsidR="003E7E03" w:rsidRPr="002B7CEC">
        <w:rPr>
          <w:rFonts w:ascii="Power Geez Unicode1" w:eastAsia="Times New Roman" w:hAnsi="Power Geez Unicode1" w:cs="Nyala"/>
          <w:bCs/>
          <w:sz w:val="24"/>
          <w:szCs w:val="24"/>
        </w:rPr>
        <w:t xml:space="preserve"> </w:t>
      </w:r>
      <w:proofErr w:type="spellStart"/>
      <w:r w:rsidR="003E7E03" w:rsidRPr="002B7CEC">
        <w:rPr>
          <w:rFonts w:ascii="Power Geez Unicode1" w:eastAsia="Times New Roman" w:hAnsi="Power Geez Unicode1" w:cs="Nyala"/>
          <w:bCs/>
          <w:sz w:val="24"/>
          <w:szCs w:val="24"/>
        </w:rPr>
        <w:t>የመስኖ</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ቴክኖሎጂዎችን</w:t>
      </w:r>
      <w:proofErr w:type="spellEnd"/>
      <w:r w:rsidR="00F72C1A">
        <w:rPr>
          <w:rFonts w:ascii="Power Geez Unicode1" w:eastAsia="Times New Roman" w:hAnsi="Power Geez Unicode1" w:cs="Nyala"/>
          <w:bCs/>
          <w:sz w:val="24"/>
          <w:szCs w:val="24"/>
        </w:rPr>
        <w:t xml:space="preserve"> </w:t>
      </w:r>
      <w:proofErr w:type="spellStart"/>
      <w:r w:rsidR="00F72C1A">
        <w:rPr>
          <w:rFonts w:ascii="Power Geez Unicode1" w:eastAsia="Times New Roman" w:hAnsi="Power Geez Unicode1" w:cs="Nyala"/>
          <w:bCs/>
          <w:sz w:val="24"/>
          <w:szCs w:val="24"/>
        </w:rPr>
        <w:t>ጥምረት</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ማስተዋወቅ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መተግበር</w:t>
      </w:r>
      <w:proofErr w:type="spellEnd"/>
      <w:r w:rsidRPr="002B7CEC">
        <w:rPr>
          <w:rFonts w:ascii="Power Geez Unicode1" w:eastAsia="Times New Roman" w:hAnsi="Power Geez Unicode1" w:cs="Nyala"/>
          <w:bCs/>
          <w:sz w:val="24"/>
          <w:szCs w:val="24"/>
        </w:rPr>
        <w:t>፡፡</w:t>
      </w:r>
    </w:p>
    <w:p w:rsidR="006E158D" w:rsidRPr="002B7CEC" w:rsidRDefault="0044766E" w:rsidP="009765A4">
      <w:pPr>
        <w:pStyle w:val="Heading3"/>
        <w:rPr>
          <w:rFonts w:ascii="Power Geez Unicode1" w:hAnsi="Power Geez Unicode1"/>
        </w:rPr>
      </w:pPr>
      <w:bookmarkStart w:id="11" w:name="_Toc21885768"/>
      <w:bookmarkStart w:id="12" w:name="_Toc26000133"/>
      <w:bookmarkStart w:id="13" w:name="_Toc45011998"/>
      <w:proofErr w:type="spellStart"/>
      <w:r w:rsidRPr="002B7CEC">
        <w:rPr>
          <w:rFonts w:ascii="Power Geez Unicode1" w:hAnsi="Power Geez Unicode1" w:cs="Nyala"/>
        </w:rPr>
        <w:t>ዝርዝር</w:t>
      </w:r>
      <w:proofErr w:type="spellEnd"/>
      <w:r w:rsidRPr="002B7CEC">
        <w:rPr>
          <w:rFonts w:ascii="Power Geez Unicode1" w:hAnsi="Power Geez Unicode1"/>
        </w:rPr>
        <w:t xml:space="preserve"> </w:t>
      </w:r>
      <w:proofErr w:type="spellStart"/>
      <w:r w:rsidRPr="002B7CEC">
        <w:rPr>
          <w:rFonts w:ascii="Power Geez Unicode1" w:hAnsi="Power Geez Unicode1" w:cs="Nyala"/>
        </w:rPr>
        <w:t>ዓላማ</w:t>
      </w:r>
      <w:bookmarkEnd w:id="11"/>
      <w:bookmarkEnd w:id="12"/>
      <w:bookmarkEnd w:id="13"/>
      <w:proofErr w:type="spellEnd"/>
      <w:r w:rsidR="00484D16" w:rsidRPr="002B7CEC">
        <w:rPr>
          <w:rFonts w:ascii="Power Geez Unicode1" w:hAnsi="Power Geez Unicode1"/>
        </w:rPr>
        <w:t xml:space="preserve"> </w:t>
      </w:r>
    </w:p>
    <w:p w:rsidR="00484D16" w:rsidRPr="002B7CEC" w:rsidRDefault="00484D16" w:rsidP="007C7B30">
      <w:pPr>
        <w:spacing w:after="0"/>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w:t>
      </w:r>
      <w:r w:rsidR="002D0A10" w:rsidRPr="002B7CEC">
        <w:rPr>
          <w:rFonts w:ascii="Power Geez Unicode1" w:eastAsia="Times New Roman" w:hAnsi="Power Geez Unicode1" w:cs="Nyala"/>
          <w:bCs/>
          <w:sz w:val="24"/>
          <w:szCs w:val="24"/>
        </w:rPr>
        <w:t>ፓኬጁ</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ልዩ</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ዓላማ</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የሚከተሉትን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ያጠቃልላል</w:t>
      </w:r>
      <w:proofErr w:type="spellEnd"/>
      <w:r w:rsidRPr="002B7CEC">
        <w:rPr>
          <w:rFonts w:ascii="Power Geez Unicode1" w:eastAsia="Times New Roman" w:hAnsi="Power Geez Unicode1"/>
          <w:bCs/>
          <w:sz w:val="24"/>
          <w:szCs w:val="24"/>
        </w:rPr>
        <w:t>-</w:t>
      </w:r>
    </w:p>
    <w:p w:rsidR="00484D16" w:rsidRPr="002B7CEC" w:rsidRDefault="00484D16" w:rsidP="00484D16">
      <w:pPr>
        <w:numPr>
          <w:ilvl w:val="0"/>
          <w:numId w:val="10"/>
        </w:numPr>
        <w:spacing w:after="0"/>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ለበለጠ</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ውጤት</w:t>
      </w:r>
      <w:proofErr w:type="spellEnd"/>
      <w:r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የቤተሰብ</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እና</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ጥቃቅን</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መስኖ</w:t>
      </w:r>
      <w:proofErr w:type="spellEnd"/>
      <w:r w:rsidR="007D1AF0"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ስርዓቶችን</w:t>
      </w:r>
      <w:proofErr w:type="spellEnd"/>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w:t>
      </w:r>
      <w:r w:rsidR="007D1AF0"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ቴክኖሎጂዎችን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ልምዶችን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ማስተዋወቅ</w:t>
      </w:r>
      <w:proofErr w:type="spellEnd"/>
      <w:r w:rsidRPr="002B7CEC">
        <w:rPr>
          <w:rFonts w:ascii="Power Geez Unicode1" w:eastAsia="Times New Roman" w:hAnsi="Power Geez Unicode1"/>
          <w:bCs/>
          <w:sz w:val="24"/>
          <w:szCs w:val="24"/>
        </w:rPr>
        <w:t xml:space="preserve"> </w:t>
      </w:r>
    </w:p>
    <w:p w:rsidR="00484D16" w:rsidRPr="002B7CEC" w:rsidRDefault="00F72C1A" w:rsidP="00484D16">
      <w:pPr>
        <w:numPr>
          <w:ilvl w:val="0"/>
          <w:numId w:val="10"/>
        </w:numPr>
        <w:spacing w:after="0"/>
        <w:contextualSpacing/>
        <w:jc w:val="both"/>
        <w:rPr>
          <w:rFonts w:ascii="Power Geez Unicode1" w:eastAsia="Times New Roman" w:hAnsi="Power Geez Unicode1"/>
          <w:bCs/>
          <w:sz w:val="24"/>
          <w:szCs w:val="24"/>
        </w:rPr>
      </w:pPr>
      <w:proofErr w:type="spellStart"/>
      <w:r>
        <w:rPr>
          <w:rFonts w:ascii="Power Geez Unicode1" w:eastAsia="Times New Roman" w:hAnsi="Power Geez Unicode1"/>
          <w:bCs/>
          <w:sz w:val="24"/>
          <w:szCs w:val="24"/>
        </w:rPr>
        <w:t>በ</w:t>
      </w:r>
      <w:r w:rsidR="00484D16" w:rsidRPr="002B7CEC">
        <w:rPr>
          <w:rFonts w:ascii="Power Geez Unicode1" w:eastAsia="Times New Roman" w:hAnsi="Power Geez Unicode1" w:cs="Nyala"/>
          <w:bCs/>
          <w:sz w:val="24"/>
          <w:szCs w:val="24"/>
        </w:rPr>
        <w:t>ብሄራዊ</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ደረጃ</w:t>
      </w:r>
      <w:proofErr w:type="spellEnd"/>
      <w:r w:rsidR="00484D16"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የቤተሰብ</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እና</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ጥቃቅን</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መስኖ</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ቴክኖሎጂዎች</w:t>
      </w:r>
      <w:proofErr w:type="spellEnd"/>
      <w:r w:rsidR="007D1AF0"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ኤክስቴንሽን</w:t>
      </w:r>
      <w:proofErr w:type="spellEnd"/>
      <w:r w:rsidR="00484D16" w:rsidRPr="002B7CEC">
        <w:rPr>
          <w:rFonts w:ascii="Power Geez Unicode1" w:eastAsia="Times New Roman" w:hAnsi="Power Geez Unicode1"/>
          <w:bCs/>
          <w:sz w:val="24"/>
          <w:szCs w:val="24"/>
        </w:rPr>
        <w:t xml:space="preserve"> </w:t>
      </w:r>
      <w:proofErr w:type="spellStart"/>
      <w:r w:rsidR="007D1AF0" w:rsidRPr="002B7CEC">
        <w:rPr>
          <w:rFonts w:ascii="Power Geez Unicode1" w:eastAsia="Times New Roman" w:hAnsi="Power Geez Unicode1"/>
          <w:bCs/>
          <w:sz w:val="24"/>
          <w:szCs w:val="24"/>
        </w:rPr>
        <w:t>ስርጽት</w:t>
      </w:r>
      <w:proofErr w:type="spellEnd"/>
      <w:r w:rsidR="007D1AF0"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እና</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የ</w:t>
      </w:r>
      <w:r w:rsidR="007D1AF0" w:rsidRPr="002B7CEC">
        <w:rPr>
          <w:rFonts w:ascii="Power Geez Unicode1" w:eastAsia="Times New Roman" w:hAnsi="Power Geez Unicode1" w:cs="Nyala"/>
          <w:bCs/>
          <w:sz w:val="24"/>
          <w:szCs w:val="24"/>
        </w:rPr>
        <w:t>ክትትል</w:t>
      </w:r>
      <w:proofErr w:type="spellEnd"/>
      <w:r w:rsidR="007D1AF0" w:rsidRPr="002B7CEC">
        <w:rPr>
          <w:rFonts w:ascii="Power Geez Unicode1" w:eastAsia="Times New Roman" w:hAnsi="Power Geez Unicode1" w:cs="Nyala"/>
          <w:bCs/>
          <w:sz w:val="24"/>
          <w:szCs w:val="24"/>
        </w:rPr>
        <w:t xml:space="preserve"> </w:t>
      </w:r>
      <w:proofErr w:type="spellStart"/>
      <w:r w:rsidR="00484D16" w:rsidRPr="002B7CEC">
        <w:rPr>
          <w:rFonts w:ascii="Power Geez Unicode1" w:eastAsia="Times New Roman" w:hAnsi="Power Geez Unicode1" w:cs="Nyala"/>
          <w:bCs/>
          <w:sz w:val="24"/>
          <w:szCs w:val="24"/>
        </w:rPr>
        <w:t>መሳሪያዎችን</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ማዘጋጀት</w:t>
      </w:r>
      <w:proofErr w:type="spellEnd"/>
    </w:p>
    <w:p w:rsidR="00484D16" w:rsidRPr="002B7CEC" w:rsidRDefault="007D1AF0" w:rsidP="00484D16">
      <w:pPr>
        <w:numPr>
          <w:ilvl w:val="0"/>
          <w:numId w:val="10"/>
        </w:numPr>
        <w:spacing w:after="0"/>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bCs/>
          <w:sz w:val="24"/>
          <w:szCs w:val="24"/>
        </w:rPr>
        <w:t>የቤተሰብ</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bCs/>
          <w:sz w:val="24"/>
          <w:szCs w:val="24"/>
        </w:rPr>
        <w:t>ጥቃቅን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bCs/>
          <w:sz w:val="24"/>
          <w:szCs w:val="24"/>
        </w:rPr>
        <w:t>መስኖ</w:t>
      </w:r>
      <w:proofErr w:type="spellEnd"/>
      <w:r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ማህበራዊ</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እና</w:t>
      </w:r>
      <w:proofErr w:type="spellEnd"/>
      <w:r w:rsidR="00484D16"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ኢኮኖሚያዊ</w:t>
      </w:r>
      <w:proofErr w:type="spellEnd"/>
      <w:r w:rsidRPr="002B7CEC">
        <w:rPr>
          <w:rFonts w:ascii="Power Geez Unicode1" w:eastAsia="Times New Roman" w:hAnsi="Power Geez Unicode1" w:cs="Nyala"/>
          <w:bCs/>
          <w:sz w:val="24"/>
          <w:szCs w:val="24"/>
        </w:rPr>
        <w:t xml:space="preserve"> </w:t>
      </w:r>
      <w:proofErr w:type="spellStart"/>
      <w:r w:rsidR="00484D16" w:rsidRPr="002B7CEC">
        <w:rPr>
          <w:rFonts w:ascii="Power Geez Unicode1" w:eastAsia="Times New Roman" w:hAnsi="Power Geez Unicode1" w:cs="Nyala"/>
          <w:bCs/>
          <w:sz w:val="24"/>
          <w:szCs w:val="24"/>
        </w:rPr>
        <w:t>ግምገማ</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መሳሪያዎችን</w:t>
      </w:r>
      <w:proofErr w:type="spellEnd"/>
      <w:r w:rsidR="00484D16" w:rsidRPr="002B7CEC">
        <w:rPr>
          <w:rFonts w:ascii="Power Geez Unicode1" w:eastAsia="Times New Roman" w:hAnsi="Power Geez Unicode1"/>
          <w:bCs/>
          <w:sz w:val="24"/>
          <w:szCs w:val="24"/>
        </w:rPr>
        <w:t xml:space="preserve"> </w:t>
      </w:r>
      <w:proofErr w:type="spellStart"/>
      <w:r w:rsidR="00484D16" w:rsidRPr="002B7CEC">
        <w:rPr>
          <w:rFonts w:ascii="Power Geez Unicode1" w:eastAsia="Times New Roman" w:hAnsi="Power Geez Unicode1" w:cs="Nyala"/>
          <w:bCs/>
          <w:sz w:val="24"/>
          <w:szCs w:val="24"/>
        </w:rPr>
        <w:t>ማዘጋጀት</w:t>
      </w:r>
      <w:proofErr w:type="spellEnd"/>
      <w:r w:rsidRPr="002B7CEC">
        <w:rPr>
          <w:rFonts w:ascii="Power Geez Unicode1" w:eastAsia="Times New Roman" w:hAnsi="Power Geez Unicode1" w:cs="Nyala"/>
          <w:bCs/>
          <w:sz w:val="24"/>
          <w:szCs w:val="24"/>
        </w:rPr>
        <w:t xml:space="preserve"> </w:t>
      </w:r>
    </w:p>
    <w:p w:rsidR="006E158D" w:rsidRPr="002B7CEC" w:rsidRDefault="0044766E" w:rsidP="003775AD">
      <w:pPr>
        <w:pStyle w:val="Heading2"/>
        <w:rPr>
          <w:rFonts w:ascii="Power Geez Unicode1" w:hAnsi="Power Geez Unicode1"/>
        </w:rPr>
      </w:pPr>
      <w:bookmarkStart w:id="14" w:name="_Toc45011999"/>
      <w:bookmarkStart w:id="15" w:name="_Toc21885769"/>
      <w:bookmarkStart w:id="16" w:name="_Toc26000134"/>
      <w:proofErr w:type="spellStart"/>
      <w:r w:rsidRPr="002B7CEC">
        <w:rPr>
          <w:rFonts w:ascii="Power Geez Unicode1" w:hAnsi="Power Geez Unicode1" w:cs="Nyala"/>
        </w:rPr>
        <w:t>የፓኬጁ</w:t>
      </w:r>
      <w:proofErr w:type="spellEnd"/>
      <w:r w:rsidRPr="002B7CEC">
        <w:rPr>
          <w:rFonts w:ascii="Power Geez Unicode1" w:hAnsi="Power Geez Unicode1"/>
        </w:rPr>
        <w:t xml:space="preserve"> </w:t>
      </w:r>
      <w:proofErr w:type="spellStart"/>
      <w:r w:rsidRPr="002B7CEC">
        <w:rPr>
          <w:rFonts w:ascii="Power Geez Unicode1" w:hAnsi="Power Geez Unicode1" w:cs="Nyala"/>
        </w:rPr>
        <w:t>ወሰን</w:t>
      </w:r>
      <w:bookmarkEnd w:id="14"/>
      <w:proofErr w:type="spellEnd"/>
      <w:r w:rsidRPr="002B7CEC">
        <w:rPr>
          <w:rFonts w:ascii="Power Geez Unicode1" w:hAnsi="Power Geez Unicode1"/>
        </w:rPr>
        <w:t xml:space="preserve"> </w:t>
      </w:r>
      <w:bookmarkEnd w:id="15"/>
      <w:bookmarkEnd w:id="16"/>
    </w:p>
    <w:p w:rsidR="003D2FA8" w:rsidRPr="002B7CEC" w:rsidRDefault="003D2FA8" w:rsidP="003D2FA8">
      <w:pPr>
        <w:jc w:val="both"/>
        <w:rPr>
          <w:rFonts w:ascii="Power Geez Unicode1" w:hAnsi="Power Geez Unicode1"/>
          <w:sz w:val="24"/>
          <w:szCs w:val="24"/>
        </w:rPr>
      </w:pPr>
      <w:proofErr w:type="spellStart"/>
      <w:r w:rsidRPr="002B7CEC">
        <w:rPr>
          <w:rFonts w:ascii="Power Geez Unicode1" w:hAnsi="Power Geez Unicode1" w:cs="Nyala"/>
          <w:sz w:val="24"/>
          <w:szCs w:val="24"/>
        </w:rPr>
        <w:t>ይህ</w:t>
      </w:r>
      <w:proofErr w:type="spellEnd"/>
      <w:r w:rsidRPr="002B7CEC">
        <w:rPr>
          <w:rFonts w:ascii="Power Geez Unicode1" w:hAnsi="Power Geez Unicode1"/>
          <w:sz w:val="24"/>
          <w:szCs w:val="24"/>
        </w:rPr>
        <w:t xml:space="preserve"> </w:t>
      </w:r>
      <w:proofErr w:type="spellStart"/>
      <w:r w:rsidR="008C7B61" w:rsidRPr="002B7CEC">
        <w:rPr>
          <w:rFonts w:ascii="Power Geez Unicode1" w:hAnsi="Power Geez Unicode1" w:cs="Nyala"/>
          <w:sz w:val="24"/>
          <w:szCs w:val="24"/>
        </w:rPr>
        <w:t>ፓኬጅ</w:t>
      </w:r>
      <w:proofErr w:type="spellEnd"/>
      <w:r w:rsidRPr="002B7CEC">
        <w:rPr>
          <w:rFonts w:ascii="Power Geez Unicode1" w:hAnsi="Power Geez Unicode1"/>
          <w:sz w:val="24"/>
          <w:szCs w:val="24"/>
        </w:rPr>
        <w:t xml:space="preserve"> </w:t>
      </w:r>
      <w:proofErr w:type="spellStart"/>
      <w:r w:rsidR="008C7B61" w:rsidRPr="002B7CEC">
        <w:rPr>
          <w:rFonts w:ascii="Power Geez Unicode1" w:hAnsi="Power Geez Unicode1"/>
          <w:sz w:val="24"/>
          <w:szCs w:val="24"/>
        </w:rPr>
        <w:t>የቤተሰብና</w:t>
      </w:r>
      <w:proofErr w:type="spellEnd"/>
      <w:r w:rsidR="008C7B61" w:rsidRPr="002B7CEC">
        <w:rPr>
          <w:rFonts w:ascii="Power Geez Unicode1" w:hAnsi="Power Geez Unicode1"/>
          <w:sz w:val="24"/>
          <w:szCs w:val="24"/>
        </w:rPr>
        <w:t xml:space="preserve"> </w:t>
      </w:r>
      <w:proofErr w:type="spellStart"/>
      <w:r w:rsidR="008C7B61" w:rsidRPr="002B7CEC">
        <w:rPr>
          <w:rFonts w:ascii="Power Geez Unicode1" w:hAnsi="Power Geez Unicode1"/>
          <w:sz w:val="24"/>
          <w:szCs w:val="24"/>
        </w:rPr>
        <w:t>ጥቃቅን</w:t>
      </w:r>
      <w:proofErr w:type="spellEnd"/>
      <w:r w:rsidR="008C7B61" w:rsidRPr="002B7CEC">
        <w:rPr>
          <w:rFonts w:ascii="Power Geez Unicode1" w:hAnsi="Power Geez Unicode1"/>
          <w:sz w:val="24"/>
          <w:szCs w:val="24"/>
        </w:rPr>
        <w:t xml:space="preserve"> </w:t>
      </w:r>
      <w:proofErr w:type="spellStart"/>
      <w:r w:rsidR="008C7B61" w:rsidRPr="002B7CEC">
        <w:rPr>
          <w:rFonts w:ascii="Power Geez Unicode1" w:hAnsi="Power Geez Unicode1"/>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ቴክኖሎጂዎችን</w:t>
      </w:r>
      <w:proofErr w:type="spellEnd"/>
      <w:r w:rsidRPr="002B7CEC">
        <w:rPr>
          <w:rFonts w:ascii="Power Geez Unicode1" w:hAnsi="Power Geez Unicode1"/>
          <w:sz w:val="24"/>
          <w:szCs w:val="24"/>
        </w:rPr>
        <w:t xml:space="preserve"> </w:t>
      </w:r>
      <w:proofErr w:type="spellStart"/>
      <w:r w:rsidR="008C7B61" w:rsidRPr="002B7CEC">
        <w:rPr>
          <w:rFonts w:ascii="Power Geez Unicode1" w:hAnsi="Power Geez Unicode1"/>
          <w:sz w:val="24"/>
          <w:szCs w:val="24"/>
        </w:rPr>
        <w:t>በ</w:t>
      </w:r>
      <w:r w:rsidRPr="002B7CEC">
        <w:rPr>
          <w:rFonts w:ascii="Power Geez Unicode1" w:hAnsi="Power Geez Unicode1" w:cs="Nyala"/>
          <w:sz w:val="24"/>
          <w:szCs w:val="24"/>
        </w:rPr>
        <w:t>ቤተሰ</w:t>
      </w:r>
      <w:r w:rsidR="008C7B61" w:rsidRPr="002B7CEC">
        <w:rPr>
          <w:rFonts w:ascii="Power Geez Unicode1" w:hAnsi="Power Geez Unicode1" w:cs="Nyala"/>
          <w:sz w:val="24"/>
          <w:szCs w:val="24"/>
        </w:rPr>
        <w:t>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8C7B61" w:rsidRPr="002B7CEC">
        <w:rPr>
          <w:rFonts w:ascii="Power Geez Unicode1" w:hAnsi="Power Geez Unicode1" w:cs="Nyala"/>
          <w:sz w:val="24"/>
          <w:szCs w:val="24"/>
        </w:rPr>
        <w:t>በቤተሰብ</w:t>
      </w:r>
      <w:proofErr w:type="spellEnd"/>
      <w:r w:rsidR="008C7B61" w:rsidRPr="002B7CEC">
        <w:rPr>
          <w:rFonts w:ascii="Power Geez Unicode1" w:hAnsi="Power Geez Unicode1" w:cs="Nyala"/>
          <w:sz w:val="24"/>
          <w:szCs w:val="24"/>
        </w:rPr>
        <w:t xml:space="preserve"> </w:t>
      </w:r>
      <w:proofErr w:type="spellStart"/>
      <w:r w:rsidR="008C7B61" w:rsidRPr="002B7CEC">
        <w:rPr>
          <w:rFonts w:ascii="Power Geez Unicode1" w:hAnsi="Power Geez Unicode1" w:cs="Nyala"/>
          <w:sz w:val="24"/>
          <w:szCs w:val="24"/>
        </w:rPr>
        <w:t>ቡድኖች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እንዴት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እንደሚተገበር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ያሳያል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ረገድ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ፓኬጁ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በኢትዮጵያ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በብዛት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w:t>
      </w:r>
      <w:r w:rsidR="008C7B61" w:rsidRPr="002B7CEC">
        <w:rPr>
          <w:rFonts w:ascii="Power Geez Unicode1" w:hAnsi="Power Geez Unicode1" w:cs="Nyala"/>
          <w:sz w:val="24"/>
          <w:szCs w:val="24"/>
        </w:rPr>
        <w:t>ተገበሩ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ጥምረ</w:t>
      </w:r>
      <w:r w:rsidR="008C7B61" w:rsidRPr="002B7CEC">
        <w:rPr>
          <w:rFonts w:ascii="Power Geez Unicode1" w:hAnsi="Power Geez Unicode1" w:cs="Nyala"/>
          <w:sz w:val="24"/>
          <w:szCs w:val="24"/>
        </w:rPr>
        <w:t>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ያሳያል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እነዚህ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ጥምረ</w:t>
      </w:r>
      <w:r w:rsidR="00623195" w:rsidRPr="002B7CEC">
        <w:rPr>
          <w:rFonts w:ascii="Power Geez Unicode1" w:hAnsi="Power Geez Unicode1" w:cs="Nyala"/>
          <w:sz w:val="24"/>
          <w:szCs w:val="24"/>
        </w:rPr>
        <w:t>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የቤ</w:t>
      </w:r>
      <w:r w:rsidR="00623195" w:rsidRPr="002B7CEC">
        <w:rPr>
          <w:rFonts w:ascii="Power Geez Unicode1" w:hAnsi="Power Geez Unicode1" w:cs="Nyala"/>
          <w:sz w:val="24"/>
          <w:szCs w:val="24"/>
        </w:rPr>
        <w:t>ተሰብ</w:t>
      </w:r>
      <w:proofErr w:type="spellEnd"/>
      <w:r w:rsidR="00623195"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አማራጭ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ተገቢ</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ወጪ</w:t>
      </w:r>
      <w:proofErr w:type="spellEnd"/>
      <w:r w:rsidR="00623195" w:rsidRPr="002B7CEC">
        <w:rPr>
          <w:rFonts w:ascii="Power Geez Unicode1" w:hAnsi="Power Geez Unicode1" w:cs="Nyala"/>
          <w:sz w:val="24"/>
          <w:szCs w:val="24"/>
        </w:rPr>
        <w:t xml:space="preserve"> </w:t>
      </w:r>
      <w:proofErr w:type="spellStart"/>
      <w:r w:rsidR="00623195" w:rsidRPr="002B7CEC">
        <w:rPr>
          <w:rFonts w:ascii="Power Geez Unicode1" w:hAnsi="Power Geez Unicode1" w:cs="Nyala"/>
          <w:sz w:val="24"/>
          <w:szCs w:val="24"/>
        </w:rPr>
        <w:t>ቆጣቢ</w:t>
      </w:r>
      <w:proofErr w:type="spellEnd"/>
      <w:r w:rsidR="00623195"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w:t>
      </w:r>
      <w:r w:rsidR="00623195" w:rsidRPr="002B7CEC">
        <w:rPr>
          <w:rFonts w:ascii="Power Geez Unicode1" w:hAnsi="Power Geez Unicode1" w:cs="Nyala"/>
          <w:sz w:val="24"/>
          <w:szCs w:val="24"/>
        </w:rPr>
        <w:t>ጠቃቀም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r w:rsidR="00623195" w:rsidRPr="002B7CEC">
        <w:rPr>
          <w:rFonts w:ascii="Power Geez Unicode1" w:hAnsi="Power Geez Unicode1" w:cs="Nyala"/>
          <w:sz w:val="24"/>
          <w:szCs w:val="24"/>
        </w:rPr>
        <w:t>ን</w:t>
      </w:r>
      <w:proofErr w:type="spellEnd"/>
      <w:r w:rsidR="00623195" w:rsidRPr="002B7CEC">
        <w:rPr>
          <w:rFonts w:ascii="Power Geez Unicode1" w:hAnsi="Power Geez Unicode1" w:cs="Nyala"/>
          <w:sz w:val="24"/>
          <w:szCs w:val="24"/>
        </w:rPr>
        <w:t xml:space="preserve"> </w:t>
      </w:r>
      <w:proofErr w:type="spellStart"/>
      <w:r w:rsidR="00623195" w:rsidRPr="002B7CEC">
        <w:rPr>
          <w:rFonts w:ascii="Power Geez Unicode1" w:hAnsi="Power Geez Unicode1" w:cs="Nyala"/>
          <w:sz w:val="24"/>
          <w:szCs w:val="24"/>
        </w:rPr>
        <w:t>ያካትታሉ</w:t>
      </w:r>
      <w:proofErr w:type="spellEnd"/>
      <w:r w:rsidRPr="002B7CEC">
        <w:rPr>
          <w:rFonts w:ascii="Power Geez Unicode1" w:hAnsi="Power Geez Unicode1" w:cs="Nyala"/>
          <w:sz w:val="24"/>
          <w:szCs w:val="24"/>
        </w:rPr>
        <w:t>፡፡</w:t>
      </w:r>
    </w:p>
    <w:p w:rsidR="003D2FA8" w:rsidRPr="002B7CEC" w:rsidRDefault="003D2FA8" w:rsidP="003D2FA8">
      <w:pPr>
        <w:jc w:val="both"/>
        <w:rPr>
          <w:rFonts w:ascii="Power Geez Unicode1" w:hAnsi="Power Geez Unicode1"/>
          <w:sz w:val="24"/>
          <w:szCs w:val="24"/>
        </w:rPr>
      </w:pPr>
      <w:proofErr w:type="spellStart"/>
      <w:r w:rsidRPr="002B7CEC">
        <w:rPr>
          <w:rFonts w:ascii="Power Geez Unicode1" w:hAnsi="Power Geez Unicode1" w:cs="Nyala"/>
          <w:sz w:val="24"/>
          <w:szCs w:val="24"/>
        </w:rPr>
        <w:t>በእነዚህ</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ጥምረቶች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መሠረት</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ፓኬጁ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ለመስኖ</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ልማት</w:t>
      </w:r>
      <w:proofErr w:type="spellEnd"/>
      <w:r w:rsidR="00623195"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ሊውል</w:t>
      </w:r>
      <w:proofErr w:type="spellEnd"/>
      <w:r w:rsidR="00623195"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የሚችል</w:t>
      </w:r>
      <w:proofErr w:type="spellEnd"/>
      <w:r w:rsidR="00623195"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መሬትና</w:t>
      </w:r>
      <w:proofErr w:type="spellEnd"/>
      <w:r w:rsidR="00623195"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የሚለሙ</w:t>
      </w:r>
      <w:proofErr w:type="spellEnd"/>
      <w:r w:rsidR="00623195"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r w:rsidR="00A4578E">
        <w:rPr>
          <w:rFonts w:ascii="Power Geez Unicode1" w:hAnsi="Power Geez Unicode1" w:cs="Nyala"/>
          <w:sz w:val="24"/>
          <w:szCs w:val="24"/>
        </w:rPr>
        <w:t xml:space="preserve"> </w:t>
      </w:r>
      <w:proofErr w:type="spellStart"/>
      <w:r w:rsidR="00A4578E">
        <w:rPr>
          <w:rFonts w:ascii="Power Geez Unicode1" w:hAnsi="Power Geez Unicode1" w:cs="Nyala"/>
          <w:sz w:val="24"/>
          <w:szCs w:val="24"/>
        </w:rPr>
        <w:t>ላይ</w:t>
      </w:r>
      <w:proofErr w:type="spellEnd"/>
      <w:r w:rsidR="00623195"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ምክረ</w:t>
      </w:r>
      <w:proofErr w:type="spellEnd"/>
      <w:r w:rsidR="00623195" w:rsidRPr="002B7CEC">
        <w:rPr>
          <w:rFonts w:ascii="Power Geez Unicode1" w:hAnsi="Power Geez Unicode1"/>
          <w:sz w:val="24"/>
          <w:szCs w:val="24"/>
        </w:rPr>
        <w:t xml:space="preserve"> </w:t>
      </w:r>
      <w:proofErr w:type="spellStart"/>
      <w:r w:rsidR="00A4578E">
        <w:rPr>
          <w:rFonts w:ascii="Power Geez Unicode1" w:hAnsi="Power Geez Unicode1"/>
          <w:sz w:val="24"/>
          <w:szCs w:val="24"/>
        </w:rPr>
        <w:t>ሀ</w:t>
      </w:r>
      <w:r w:rsidR="00623195" w:rsidRPr="002B7CEC">
        <w:rPr>
          <w:rFonts w:ascii="Power Geez Unicode1" w:hAnsi="Power Geez Unicode1"/>
          <w:sz w:val="24"/>
          <w:szCs w:val="24"/>
        </w:rPr>
        <w:t>ሳብ</w:t>
      </w:r>
      <w:proofErr w:type="spellEnd"/>
      <w:r w:rsidR="00623195" w:rsidRPr="002B7CEC">
        <w:rPr>
          <w:rFonts w:ascii="Power Geez Unicode1" w:hAnsi="Power Geez Unicode1"/>
          <w:sz w:val="24"/>
          <w:szCs w:val="24"/>
        </w:rPr>
        <w:t xml:space="preserve"> </w:t>
      </w:r>
      <w:proofErr w:type="spellStart"/>
      <w:r w:rsidR="00623195" w:rsidRPr="002B7CEC">
        <w:rPr>
          <w:rFonts w:ascii="Power Geez Unicode1" w:hAnsi="Power Geez Unicode1"/>
          <w:sz w:val="24"/>
          <w:szCs w:val="24"/>
        </w:rPr>
        <w:t>ይሰጣል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ፓኬጁ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አስፈላጊ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00623195" w:rsidRPr="002B7CEC">
        <w:rPr>
          <w:rFonts w:ascii="Power Geez Unicode1" w:hAnsi="Power Geez Unicode1" w:cs="Nyala"/>
          <w:sz w:val="24"/>
          <w:szCs w:val="24"/>
        </w:rPr>
        <w:t>ኤክስቴንሽን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መሳሪያዎችን</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የግብይት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ስትራቴጂን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ማህበራዊና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ኢኮኖሚያዊ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ትንታኔዎችን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ያካትታል</w:t>
      </w:r>
      <w:proofErr w:type="spellEnd"/>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ፓኬጁ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004C2BCA" w:rsidRPr="002B7CEC">
        <w:rPr>
          <w:rFonts w:ascii="Power Geez Unicode1" w:hAnsi="Power Geez Unicode1" w:cs="Nyala"/>
          <w:sz w:val="24"/>
          <w:szCs w:val="24"/>
        </w:rPr>
        <w:t>ቤተሰብና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ሥራን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w:t>
      </w:r>
      <w:r w:rsidR="004C2BCA" w:rsidRPr="002B7CEC">
        <w:rPr>
          <w:rFonts w:ascii="Power Geez Unicode1" w:hAnsi="Power Geez Unicode1" w:cs="Nyala"/>
          <w:sz w:val="24"/>
          <w:szCs w:val="24"/>
        </w:rPr>
        <w:t>ከታተልና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ለመገምገም</w:t>
      </w:r>
      <w:proofErr w:type="spellEnd"/>
      <w:r w:rsidRPr="002B7CEC">
        <w:rPr>
          <w:rFonts w:ascii="Power Geez Unicode1" w:hAnsi="Power Geez Unicode1"/>
          <w:sz w:val="24"/>
          <w:szCs w:val="24"/>
        </w:rPr>
        <w:t xml:space="preserve"> </w:t>
      </w:r>
      <w:proofErr w:type="spellStart"/>
      <w:r w:rsidR="009E7423">
        <w:rPr>
          <w:rFonts w:ascii="Power Geez Unicode1" w:hAnsi="Power Geez Unicode1"/>
          <w:sz w:val="24"/>
          <w:szCs w:val="24"/>
        </w:rPr>
        <w:t>የሚያስችሉ</w:t>
      </w:r>
      <w:proofErr w:type="spellEnd"/>
      <w:r w:rsidR="003253FB">
        <w:rPr>
          <w:rFonts w:ascii="Power Geez Unicode1" w:hAnsi="Power Geez Unicode1"/>
          <w:sz w:val="24"/>
          <w:szCs w:val="24"/>
        </w:rPr>
        <w:t xml:space="preserve"> </w:t>
      </w:r>
      <w:proofErr w:type="spellStart"/>
      <w:r w:rsidRPr="002B7CEC">
        <w:rPr>
          <w:rFonts w:ascii="Power Geez Unicode1" w:hAnsi="Power Geez Unicode1" w:cs="Nyala"/>
          <w:sz w:val="24"/>
          <w:szCs w:val="24"/>
        </w:rPr>
        <w:t>አመላካቾችን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መሳሪያዎችን</w:t>
      </w:r>
      <w:proofErr w:type="spellEnd"/>
      <w:r w:rsidRPr="002B7CEC">
        <w:rPr>
          <w:rFonts w:ascii="Power Geez Unicode1" w:hAnsi="Power Geez Unicode1"/>
          <w:sz w:val="24"/>
          <w:szCs w:val="24"/>
        </w:rPr>
        <w:t xml:space="preserve"> </w:t>
      </w:r>
      <w:proofErr w:type="spellStart"/>
      <w:r w:rsidR="004C2BCA" w:rsidRPr="002B7CEC">
        <w:rPr>
          <w:rFonts w:ascii="Power Geez Unicode1" w:hAnsi="Power Geez Unicode1" w:cs="Nyala"/>
          <w:sz w:val="24"/>
          <w:szCs w:val="24"/>
        </w:rPr>
        <w:t>ያካትታል</w:t>
      </w:r>
      <w:proofErr w:type="spellEnd"/>
      <w:r w:rsidRPr="002B7CEC">
        <w:rPr>
          <w:rFonts w:ascii="Power Geez Unicode1" w:hAnsi="Power Geez Unicode1" w:cs="Nyala"/>
          <w:sz w:val="24"/>
          <w:szCs w:val="24"/>
        </w:rPr>
        <w:t>፡፡</w:t>
      </w:r>
    </w:p>
    <w:p w:rsidR="006E158D" w:rsidRPr="002B7CEC" w:rsidRDefault="0044766E" w:rsidP="003775AD">
      <w:pPr>
        <w:pStyle w:val="Heading2"/>
        <w:rPr>
          <w:rFonts w:ascii="Power Geez Unicode1" w:hAnsi="Power Geez Unicode1"/>
        </w:rPr>
      </w:pPr>
      <w:bookmarkStart w:id="17" w:name="_Toc21885770"/>
      <w:bookmarkStart w:id="18" w:name="_Toc26000135"/>
      <w:bookmarkStart w:id="19" w:name="_Toc45012000"/>
      <w:proofErr w:type="spellStart"/>
      <w:r w:rsidRPr="002B7CEC">
        <w:rPr>
          <w:rFonts w:ascii="Power Geez Unicode1" w:hAnsi="Power Geez Unicode1" w:cs="Nyala"/>
        </w:rPr>
        <w:lastRenderedPageBreak/>
        <w:t>የት</w:t>
      </w:r>
      <w:proofErr w:type="spellEnd"/>
      <w:r w:rsidRPr="002B7CEC">
        <w:rPr>
          <w:rFonts w:ascii="Power Geez Unicode1" w:hAnsi="Power Geez Unicode1"/>
        </w:rPr>
        <w:t xml:space="preserve"> </w:t>
      </w:r>
      <w:proofErr w:type="spellStart"/>
      <w:r w:rsidRPr="002B7CEC">
        <w:rPr>
          <w:rFonts w:ascii="Power Geez Unicode1" w:hAnsi="Power Geez Unicode1" w:cs="Nyala"/>
        </w:rPr>
        <w:t>እንደሚተገበሩ</w:t>
      </w:r>
      <w:bookmarkEnd w:id="17"/>
      <w:bookmarkEnd w:id="18"/>
      <w:bookmarkEnd w:id="19"/>
      <w:proofErr w:type="spellEnd"/>
      <w:r w:rsidRPr="002B7CEC">
        <w:rPr>
          <w:rFonts w:ascii="Power Geez Unicode1" w:hAnsi="Power Geez Unicode1"/>
        </w:rPr>
        <w:t xml:space="preserve"> </w:t>
      </w:r>
      <w:r w:rsidR="003D2FA8" w:rsidRPr="002B7CEC">
        <w:rPr>
          <w:rFonts w:ascii="Power Geez Unicode1" w:hAnsi="Power Geez Unicode1"/>
        </w:rPr>
        <w:t xml:space="preserve"> </w:t>
      </w:r>
    </w:p>
    <w:p w:rsidR="003D2FA8" w:rsidRPr="002B7CEC" w:rsidRDefault="003D2FA8" w:rsidP="007E7DE0">
      <w:pPr>
        <w:spacing w:after="0"/>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w:t>
      </w:r>
      <w:r w:rsidR="00357698" w:rsidRPr="002B7CEC">
        <w:rPr>
          <w:rFonts w:ascii="Power Geez Unicode1" w:eastAsia="Times New Roman" w:hAnsi="Power Geez Unicode1" w:cs="Nyala"/>
          <w:bCs/>
          <w:sz w:val="24"/>
          <w:szCs w:val="24"/>
        </w:rPr>
        <w:t>ቤተሰብና</w:t>
      </w:r>
      <w:proofErr w:type="spellEnd"/>
      <w:r w:rsidR="00357698" w:rsidRPr="002B7CEC">
        <w:rPr>
          <w:rFonts w:ascii="Power Geez Unicode1" w:eastAsia="Times New Roman" w:hAnsi="Power Geez Unicode1" w:cs="Nyala"/>
          <w:bCs/>
          <w:sz w:val="24"/>
          <w:szCs w:val="24"/>
        </w:rPr>
        <w:t xml:space="preserve"> </w:t>
      </w:r>
      <w:proofErr w:type="spellStart"/>
      <w:r w:rsidR="00357698" w:rsidRPr="002B7CEC">
        <w:rPr>
          <w:rFonts w:ascii="Power Geez Unicode1" w:eastAsia="Times New Roman" w:hAnsi="Power Geez Unicode1" w:cs="Nyala"/>
          <w:bCs/>
          <w:sz w:val="24"/>
          <w:szCs w:val="24"/>
        </w:rPr>
        <w:t>ጥቃቅን</w:t>
      </w:r>
      <w:proofErr w:type="spellEnd"/>
      <w:r w:rsidR="00357698" w:rsidRPr="002B7CEC">
        <w:rPr>
          <w:rFonts w:ascii="Power Geez Unicode1" w:eastAsia="Times New Roman" w:hAnsi="Power Geez Unicode1" w:cs="Nyala"/>
          <w:bCs/>
          <w:sz w:val="24"/>
          <w:szCs w:val="24"/>
        </w:rPr>
        <w:t xml:space="preserve"> </w:t>
      </w:r>
      <w:proofErr w:type="spellStart"/>
      <w:r w:rsidR="00357698" w:rsidRPr="002B7CEC">
        <w:rPr>
          <w:rFonts w:ascii="Power Geez Unicode1" w:eastAsia="Times New Roman" w:hAnsi="Power Geez Unicode1" w:cs="Nyala"/>
          <w:bCs/>
          <w:sz w:val="24"/>
          <w:szCs w:val="24"/>
        </w:rPr>
        <w:t>መስኖ</w:t>
      </w:r>
      <w:proofErr w:type="spellEnd"/>
      <w:r w:rsidR="00357698" w:rsidRPr="002B7CEC">
        <w:rPr>
          <w:rFonts w:ascii="Power Geez Unicode1" w:eastAsia="Times New Roman" w:hAnsi="Power Geez Unicode1" w:cs="Nyala"/>
          <w:bCs/>
          <w:sz w:val="24"/>
          <w:szCs w:val="24"/>
        </w:rPr>
        <w:t xml:space="preserve"> </w:t>
      </w:r>
      <w:proofErr w:type="spellStart"/>
      <w:r w:rsidR="00357698" w:rsidRPr="002B7CEC">
        <w:rPr>
          <w:rFonts w:ascii="Power Geez Unicode1" w:eastAsia="Times New Roman" w:hAnsi="Power Geez Unicode1" w:cs="Nyala"/>
          <w:bCs/>
          <w:sz w:val="24"/>
          <w:szCs w:val="24"/>
        </w:rPr>
        <w:t>ፓኬጅ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መስኖ</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ሊከናወን</w:t>
      </w:r>
      <w:proofErr w:type="spellEnd"/>
      <w:r w:rsidRPr="002B7CEC">
        <w:rPr>
          <w:rFonts w:ascii="Power Geez Unicode1" w:eastAsia="Times New Roman" w:hAnsi="Power Geez Unicode1"/>
          <w:bCs/>
          <w:sz w:val="24"/>
          <w:szCs w:val="24"/>
        </w:rPr>
        <w:t xml:space="preserve"> </w:t>
      </w:r>
      <w:proofErr w:type="spellStart"/>
      <w:r w:rsidR="00357698" w:rsidRPr="002B7CEC">
        <w:rPr>
          <w:rFonts w:ascii="Power Geez Unicode1" w:eastAsia="Times New Roman" w:hAnsi="Power Geez Unicode1" w:cs="Nyala"/>
          <w:bCs/>
          <w:sz w:val="24"/>
          <w:szCs w:val="24"/>
        </w:rPr>
        <w:t>በሚችልበትና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የመስኖ</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ውሃ</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ሀብቶች</w:t>
      </w:r>
      <w:proofErr w:type="spellEnd"/>
      <w:r w:rsidR="006D5D00" w:rsidRPr="002B7CEC">
        <w:rPr>
          <w:rFonts w:ascii="Power Geez Unicode1" w:eastAsia="Times New Roman" w:hAnsi="Power Geez Unicode1" w:cs="Nyala"/>
          <w:bCs/>
          <w:sz w:val="24"/>
          <w:szCs w:val="24"/>
        </w:rPr>
        <w:t xml:space="preserve"> </w:t>
      </w:r>
      <w:proofErr w:type="spellStart"/>
      <w:r w:rsidR="006D5D00" w:rsidRPr="002B7CEC">
        <w:rPr>
          <w:rFonts w:ascii="Power Geez Unicode1" w:eastAsia="Times New Roman" w:hAnsi="Power Geez Unicode1" w:cs="Nyala"/>
          <w:bCs/>
          <w:sz w:val="24"/>
          <w:szCs w:val="24"/>
        </w:rPr>
        <w:t>ማለትም</w:t>
      </w:r>
      <w:proofErr w:type="spellEnd"/>
      <w:r w:rsidR="006D5D00" w:rsidRPr="002B7CEC">
        <w:rPr>
          <w:rFonts w:ascii="Power Geez Unicode1" w:eastAsia="Times New Roman" w:hAnsi="Power Geez Unicode1" w:cs="Nyala"/>
          <w:bCs/>
          <w:sz w:val="24"/>
          <w:szCs w:val="24"/>
        </w:rPr>
        <w:t xml:space="preserve"> </w:t>
      </w:r>
      <w:proofErr w:type="spellStart"/>
      <w:r w:rsidR="006D5D00" w:rsidRPr="002B7CEC">
        <w:rPr>
          <w:rFonts w:ascii="Power Geez Unicode1" w:eastAsia="Times New Roman" w:hAnsi="Power Geez Unicode1"/>
          <w:bCs/>
          <w:sz w:val="24"/>
          <w:szCs w:val="24"/>
        </w:rPr>
        <w:t>የገጸ</w:t>
      </w:r>
      <w:proofErr w:type="spellEnd"/>
      <w:r w:rsidR="006D5D00"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bCs/>
          <w:sz w:val="24"/>
          <w:szCs w:val="24"/>
        </w:rPr>
        <w:t>ምድር</w:t>
      </w:r>
      <w:proofErr w:type="spellEnd"/>
      <w:r w:rsidR="006D5D00" w:rsidRPr="002B7CEC">
        <w:rPr>
          <w:rFonts w:ascii="Power Geez Unicode1" w:eastAsia="Times New Roman" w:hAnsi="Power Geez Unicode1"/>
          <w:bCs/>
          <w:sz w:val="24"/>
          <w:szCs w:val="24"/>
        </w:rPr>
        <w:t xml:space="preserve"> </w:t>
      </w:r>
      <w:r w:rsidRPr="002B7CEC">
        <w:rPr>
          <w:rFonts w:ascii="Power Geez Unicode1" w:eastAsia="Times New Roman" w:hAnsi="Power Geez Unicode1"/>
          <w:bCs/>
          <w:sz w:val="24"/>
          <w:szCs w:val="24"/>
        </w:rPr>
        <w:t>(</w:t>
      </w:r>
      <w:proofErr w:type="spellStart"/>
      <w:r w:rsidRPr="002B7CEC">
        <w:rPr>
          <w:rFonts w:ascii="Power Geez Unicode1" w:eastAsia="Times New Roman" w:hAnsi="Power Geez Unicode1" w:cs="Nyala"/>
          <w:bCs/>
          <w:sz w:val="24"/>
          <w:szCs w:val="24"/>
        </w:rPr>
        <w:t>ወንዝ</w:t>
      </w:r>
      <w:proofErr w:type="spellEnd"/>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w:t>
      </w:r>
      <w:r w:rsidRPr="002B7CEC">
        <w:rPr>
          <w:rFonts w:ascii="Power Geez Unicode1" w:eastAsia="Times New Roman" w:hAnsi="Power Geez Unicode1"/>
          <w:bCs/>
          <w:sz w:val="24"/>
          <w:szCs w:val="24"/>
        </w:rPr>
        <w:t xml:space="preserve"> </w:t>
      </w:r>
      <w:proofErr w:type="spellStart"/>
      <w:r w:rsidR="003253FB">
        <w:rPr>
          <w:rFonts w:ascii="Power Geez Unicode1" w:eastAsia="Times New Roman" w:hAnsi="Power Geez Unicode1" w:cs="Nyala"/>
          <w:bCs/>
          <w:sz w:val="24"/>
          <w:szCs w:val="24"/>
        </w:rPr>
        <w:t>ምንጭ</w:t>
      </w:r>
      <w:proofErr w:type="spellEnd"/>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w:t>
      </w:r>
      <w:proofErr w:type="spellStart"/>
      <w:r w:rsidRPr="002B7CEC">
        <w:rPr>
          <w:rFonts w:ascii="Power Geez Unicode1" w:eastAsia="Times New Roman" w:hAnsi="Power Geez Unicode1" w:cs="Nyala"/>
          <w:bCs/>
          <w:sz w:val="24"/>
          <w:szCs w:val="24"/>
        </w:rPr>
        <w:t>ሐይቅ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ዝናብ</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የከርሰ</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ምድር</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ውሃ</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በቀላሉ</w:t>
      </w:r>
      <w:proofErr w:type="spellEnd"/>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cs="Nyala"/>
          <w:bCs/>
          <w:sz w:val="24"/>
          <w:szCs w:val="24"/>
        </w:rPr>
        <w:t>በሚወጣበት</w:t>
      </w:r>
      <w:proofErr w:type="spellEnd"/>
      <w:r w:rsidR="006D5D00" w:rsidRPr="002B7CEC">
        <w:rPr>
          <w:rFonts w:ascii="Power Geez Unicode1" w:eastAsia="Times New Roman" w:hAnsi="Power Geez Unicode1" w:cs="Nyala"/>
          <w:bCs/>
          <w:sz w:val="24"/>
          <w:szCs w:val="24"/>
        </w:rPr>
        <w:t xml:space="preserve"> </w:t>
      </w:r>
      <w:proofErr w:type="spellStart"/>
      <w:r w:rsidR="006D5D00" w:rsidRPr="002B7CEC">
        <w:rPr>
          <w:rFonts w:ascii="Power Geez Unicode1" w:eastAsia="Times New Roman" w:hAnsi="Power Geez Unicode1" w:cs="Nyala"/>
          <w:bCs/>
          <w:sz w:val="24"/>
          <w:szCs w:val="24"/>
        </w:rPr>
        <w:t>በማንኛውም</w:t>
      </w:r>
      <w:proofErr w:type="spellEnd"/>
      <w:r w:rsidR="006D5D00" w:rsidRPr="002B7CEC">
        <w:rPr>
          <w:rFonts w:ascii="Power Geez Unicode1" w:eastAsia="Times New Roman" w:hAnsi="Power Geez Unicode1" w:cs="Nyala"/>
          <w:bCs/>
          <w:sz w:val="24"/>
          <w:szCs w:val="24"/>
        </w:rPr>
        <w:t xml:space="preserve"> </w:t>
      </w:r>
      <w:proofErr w:type="spellStart"/>
      <w:r w:rsidR="006D5D00" w:rsidRPr="002B7CEC">
        <w:rPr>
          <w:rFonts w:ascii="Power Geez Unicode1" w:eastAsia="Times New Roman" w:hAnsi="Power Geez Unicode1" w:cs="Nyala"/>
          <w:bCs/>
          <w:sz w:val="24"/>
          <w:szCs w:val="24"/>
        </w:rPr>
        <w:t>የኢትዮጲያ</w:t>
      </w:r>
      <w:proofErr w:type="spellEnd"/>
      <w:r w:rsidR="006D5D00" w:rsidRPr="002B7CEC">
        <w:rPr>
          <w:rFonts w:ascii="Power Geez Unicode1" w:eastAsia="Times New Roman" w:hAnsi="Power Geez Unicode1" w:cs="Nyala"/>
          <w:bCs/>
          <w:sz w:val="24"/>
          <w:szCs w:val="24"/>
        </w:rPr>
        <w:t xml:space="preserve"> </w:t>
      </w:r>
      <w:proofErr w:type="spellStart"/>
      <w:r w:rsidR="006D5D00" w:rsidRPr="002B7CEC">
        <w:rPr>
          <w:rFonts w:ascii="Power Geez Unicode1" w:eastAsia="Times New Roman" w:hAnsi="Power Geez Unicode1" w:cs="Nyala"/>
          <w:bCs/>
          <w:sz w:val="24"/>
          <w:szCs w:val="24"/>
        </w:rPr>
        <w:t>ክፍል</w:t>
      </w:r>
      <w:proofErr w:type="spellEnd"/>
      <w:r w:rsidR="003253FB">
        <w:rPr>
          <w:rFonts w:ascii="Power Geez Unicode1" w:eastAsia="Times New Roman" w:hAnsi="Power Geez Unicode1" w:cs="Nyala"/>
          <w:bCs/>
          <w:sz w:val="24"/>
          <w:szCs w:val="24"/>
        </w:rPr>
        <w:t xml:space="preserve"> </w:t>
      </w:r>
      <w:proofErr w:type="spellStart"/>
      <w:r w:rsidR="003253FB">
        <w:rPr>
          <w:rFonts w:ascii="Power Geez Unicode1" w:eastAsia="Times New Roman" w:hAnsi="Power Geez Unicode1" w:cs="Nyala"/>
          <w:bCs/>
          <w:sz w:val="24"/>
          <w:szCs w:val="24"/>
        </w:rPr>
        <w:t>በቤተሰብ</w:t>
      </w:r>
      <w:proofErr w:type="spellEnd"/>
      <w:r w:rsidR="003253FB">
        <w:rPr>
          <w:rFonts w:ascii="Power Geez Unicode1" w:eastAsia="Times New Roman" w:hAnsi="Power Geez Unicode1" w:cs="Nyala"/>
          <w:bCs/>
          <w:sz w:val="24"/>
          <w:szCs w:val="24"/>
        </w:rPr>
        <w:t xml:space="preserve"> </w:t>
      </w:r>
      <w:proofErr w:type="spellStart"/>
      <w:r w:rsidR="007C7B30">
        <w:rPr>
          <w:rFonts w:ascii="Power Geez Unicode1" w:eastAsia="Times New Roman" w:hAnsi="Power Geez Unicode1" w:cs="Nyala"/>
          <w:bCs/>
          <w:sz w:val="24"/>
          <w:szCs w:val="24"/>
        </w:rPr>
        <w:t>ደረጃ</w:t>
      </w:r>
      <w:proofErr w:type="spellEnd"/>
      <w:r w:rsidR="007C7B30">
        <w:rPr>
          <w:rFonts w:ascii="Power Geez Unicode1" w:eastAsia="Times New Roman" w:hAnsi="Power Geez Unicode1" w:cs="Nyala"/>
          <w:bCs/>
          <w:sz w:val="24"/>
          <w:szCs w:val="24"/>
        </w:rPr>
        <w:t xml:space="preserve"> </w:t>
      </w:r>
      <w:proofErr w:type="spellStart"/>
      <w:r w:rsidR="007C7B30" w:rsidRPr="002B7CEC">
        <w:rPr>
          <w:rFonts w:ascii="Power Geez Unicode1" w:eastAsia="Times New Roman" w:hAnsi="Power Geez Unicode1"/>
          <w:bCs/>
          <w:sz w:val="24"/>
          <w:szCs w:val="24"/>
        </w:rPr>
        <w:t>በግል</w:t>
      </w:r>
      <w:proofErr w:type="spellEnd"/>
      <w:r w:rsidR="003253FB"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ወይም</w:t>
      </w:r>
      <w:proofErr w:type="spellEnd"/>
      <w:r w:rsidRPr="002B7CEC">
        <w:rPr>
          <w:rFonts w:ascii="Power Geez Unicode1" w:eastAsia="Times New Roman" w:hAnsi="Power Geez Unicode1"/>
          <w:bCs/>
          <w:sz w:val="24"/>
          <w:szCs w:val="24"/>
        </w:rPr>
        <w:t xml:space="preserve"> </w:t>
      </w:r>
      <w:proofErr w:type="spellStart"/>
      <w:r w:rsidR="003253FB">
        <w:rPr>
          <w:rFonts w:ascii="Power Geez Unicode1" w:eastAsia="Times New Roman" w:hAnsi="Power Geez Unicode1"/>
          <w:bCs/>
          <w:sz w:val="24"/>
          <w:szCs w:val="24"/>
        </w:rPr>
        <w:t>በቡድን</w:t>
      </w:r>
      <w:proofErr w:type="spellEnd"/>
      <w:r w:rsidR="006D5D00"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bCs/>
          <w:sz w:val="24"/>
          <w:szCs w:val="24"/>
        </w:rPr>
        <w:t>ሊተገበር</w:t>
      </w:r>
      <w:proofErr w:type="spellEnd"/>
      <w:r w:rsidR="006D5D00"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ይችላል</w:t>
      </w:r>
      <w:proofErr w:type="spellEnd"/>
      <w:r w:rsidRPr="002B7CEC">
        <w:rPr>
          <w:rFonts w:ascii="Power Geez Unicode1" w:eastAsia="Times New Roman" w:hAnsi="Power Geez Unicode1" w:cs="Nyala"/>
          <w:bCs/>
          <w:sz w:val="24"/>
          <w:szCs w:val="24"/>
        </w:rPr>
        <w:t>፡፡</w:t>
      </w:r>
      <w:r w:rsidR="008C7B61" w:rsidRPr="002B7CEC">
        <w:rPr>
          <w:rFonts w:ascii="Power Geez Unicode1" w:eastAsia="Times New Roman" w:hAnsi="Power Geez Unicode1" w:cs="Nyala"/>
          <w:bCs/>
          <w:sz w:val="24"/>
          <w:szCs w:val="24"/>
        </w:rPr>
        <w:t xml:space="preserve"> </w:t>
      </w:r>
    </w:p>
    <w:p w:rsidR="006E158D" w:rsidRPr="002B7CEC" w:rsidRDefault="003D2FA8" w:rsidP="003775AD">
      <w:pPr>
        <w:pStyle w:val="Heading2"/>
        <w:rPr>
          <w:rFonts w:ascii="Power Geez Unicode1" w:hAnsi="Power Geez Unicode1"/>
        </w:rPr>
      </w:pPr>
      <w:bookmarkStart w:id="20" w:name="_Toc45012001"/>
      <w:proofErr w:type="spellStart"/>
      <w:r w:rsidRPr="002B7CEC">
        <w:rPr>
          <w:rFonts w:ascii="Power Geez Unicode1" w:hAnsi="Power Geez Unicode1" w:cs="Nyala"/>
        </w:rPr>
        <w:t>ተጠቃሚዎች</w:t>
      </w:r>
      <w:bookmarkEnd w:id="20"/>
      <w:proofErr w:type="spellEnd"/>
    </w:p>
    <w:p w:rsidR="003D2FA8" w:rsidRPr="002B7CEC" w:rsidRDefault="003D2FA8" w:rsidP="007E7DE0">
      <w:pPr>
        <w:spacing w:after="0"/>
        <w:jc w:val="both"/>
        <w:rPr>
          <w:rFonts w:ascii="Power Geez Unicode1" w:eastAsia="Times New Roman" w:hAnsi="Power Geez Unicode1" w:cs="Nyala"/>
          <w:bCs/>
          <w:sz w:val="24"/>
          <w:szCs w:val="24"/>
        </w:rPr>
      </w:pPr>
      <w:proofErr w:type="spellStart"/>
      <w:r w:rsidRPr="002B7CEC">
        <w:rPr>
          <w:rFonts w:ascii="Power Geez Unicode1" w:eastAsia="Times New Roman" w:hAnsi="Power Geez Unicode1" w:cs="Nyala"/>
          <w:bCs/>
          <w:sz w:val="24"/>
          <w:szCs w:val="24"/>
        </w:rPr>
        <w:t>በቀጥታም</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ሆነ</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በተዘዋዋሪ</w:t>
      </w:r>
      <w:proofErr w:type="spellEnd"/>
      <w:r w:rsidRPr="002B7CEC">
        <w:rPr>
          <w:rFonts w:ascii="Power Geez Unicode1" w:eastAsia="Times New Roman" w:hAnsi="Power Geez Unicode1" w:cs="Nyala"/>
          <w:bCs/>
          <w:sz w:val="24"/>
          <w:szCs w:val="24"/>
        </w:rPr>
        <w:t>፣</w:t>
      </w:r>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bCs/>
          <w:sz w:val="24"/>
          <w:szCs w:val="24"/>
        </w:rPr>
        <w:t>በ</w:t>
      </w:r>
      <w:r w:rsidRPr="002B7CEC">
        <w:rPr>
          <w:rFonts w:ascii="Power Geez Unicode1" w:eastAsia="Times New Roman" w:hAnsi="Power Geez Unicode1" w:cs="Nyala"/>
          <w:bCs/>
          <w:sz w:val="24"/>
          <w:szCs w:val="24"/>
        </w:rPr>
        <w:t>ሁሉም</w:t>
      </w:r>
      <w:proofErr w:type="spellEnd"/>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cs="Nyala"/>
          <w:bCs/>
          <w:sz w:val="24"/>
          <w:szCs w:val="24"/>
        </w:rPr>
        <w:t>የ</w:t>
      </w:r>
      <w:r w:rsidRPr="002B7CEC">
        <w:rPr>
          <w:rFonts w:ascii="Power Geez Unicode1" w:eastAsia="Times New Roman" w:hAnsi="Power Geez Unicode1" w:cs="Nyala"/>
          <w:bCs/>
          <w:sz w:val="24"/>
          <w:szCs w:val="24"/>
        </w:rPr>
        <w:t>ኢትዮጵያ</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የግብርና</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ሥነ</w:t>
      </w:r>
      <w:r w:rsidRPr="002B7CEC">
        <w:rPr>
          <w:rFonts w:ascii="Power Geez Unicode1" w:eastAsia="Times New Roman" w:hAnsi="Power Geez Unicode1"/>
          <w:bCs/>
          <w:sz w:val="24"/>
          <w:szCs w:val="24"/>
        </w:rPr>
        <w:t>-</w:t>
      </w:r>
      <w:r w:rsidRPr="002B7CEC">
        <w:rPr>
          <w:rFonts w:ascii="Power Geez Unicode1" w:eastAsia="Times New Roman" w:hAnsi="Power Geez Unicode1" w:cs="Nyala"/>
          <w:bCs/>
          <w:sz w:val="24"/>
          <w:szCs w:val="24"/>
        </w:rPr>
        <w:t>ምህዳር</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ውስጥ</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የሚኖሩ</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እና</w:t>
      </w:r>
      <w:proofErr w:type="spellEnd"/>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bCs/>
          <w:sz w:val="24"/>
          <w:szCs w:val="24"/>
        </w:rPr>
        <w:t>በ</w:t>
      </w:r>
      <w:r w:rsidRPr="002B7CEC">
        <w:rPr>
          <w:rFonts w:ascii="Power Geez Unicode1" w:eastAsia="Times New Roman" w:hAnsi="Power Geez Unicode1" w:cs="Nyala"/>
          <w:bCs/>
          <w:sz w:val="24"/>
          <w:szCs w:val="24"/>
        </w:rPr>
        <w:t>ሰብል</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ምርት</w:t>
      </w:r>
      <w:proofErr w:type="spellEnd"/>
      <w:r w:rsidRPr="002B7CEC">
        <w:rPr>
          <w:rFonts w:ascii="Power Geez Unicode1" w:eastAsia="Times New Roman" w:hAnsi="Power Geez Unicode1"/>
          <w:bCs/>
          <w:sz w:val="24"/>
          <w:szCs w:val="24"/>
        </w:rPr>
        <w:t xml:space="preserve"> </w:t>
      </w:r>
      <w:r w:rsidRPr="002B7CEC">
        <w:rPr>
          <w:rFonts w:ascii="Power Geez Unicode1" w:eastAsia="Times New Roman" w:hAnsi="Power Geez Unicode1" w:cs="Nyala"/>
          <w:bCs/>
          <w:sz w:val="24"/>
          <w:szCs w:val="24"/>
        </w:rPr>
        <w:t>፣</w:t>
      </w:r>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cs="Nyala"/>
          <w:bCs/>
          <w:sz w:val="24"/>
          <w:szCs w:val="24"/>
        </w:rPr>
        <w:t>በ</w:t>
      </w:r>
      <w:r w:rsidRPr="002B7CEC">
        <w:rPr>
          <w:rFonts w:ascii="Power Geez Unicode1" w:eastAsia="Times New Roman" w:hAnsi="Power Geez Unicode1" w:cs="Nyala"/>
          <w:bCs/>
          <w:sz w:val="24"/>
          <w:szCs w:val="24"/>
        </w:rPr>
        <w:t>ከብት</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ልማት</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ወይም</w:t>
      </w:r>
      <w:proofErr w:type="spellEnd"/>
      <w:r w:rsidRPr="002B7CEC">
        <w:rPr>
          <w:rFonts w:ascii="Power Geez Unicode1" w:eastAsia="Times New Roman" w:hAnsi="Power Geez Unicode1"/>
          <w:bCs/>
          <w:sz w:val="24"/>
          <w:szCs w:val="24"/>
        </w:rPr>
        <w:t xml:space="preserve"> </w:t>
      </w:r>
      <w:proofErr w:type="spellStart"/>
      <w:r w:rsidR="006D5D00" w:rsidRPr="002B7CEC">
        <w:rPr>
          <w:rFonts w:ascii="Power Geez Unicode1" w:eastAsia="Times New Roman" w:hAnsi="Power Geez Unicode1" w:cs="Nyala"/>
          <w:bCs/>
          <w:sz w:val="24"/>
          <w:szCs w:val="24"/>
        </w:rPr>
        <w:t>በጥምር</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እርሻ</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ውስጥ</w:t>
      </w:r>
      <w:proofErr w:type="spellEnd"/>
      <w:r w:rsidRPr="002B7CEC">
        <w:rPr>
          <w:rFonts w:ascii="Power Geez Unicode1" w:eastAsia="Times New Roman" w:hAnsi="Power Geez Unicode1"/>
          <w:bCs/>
          <w:sz w:val="24"/>
          <w:szCs w:val="24"/>
        </w:rPr>
        <w:t xml:space="preserve"> </w:t>
      </w:r>
      <w:proofErr w:type="spellStart"/>
      <w:r w:rsidR="007C7B30" w:rsidRPr="002B7CEC">
        <w:rPr>
          <w:rFonts w:ascii="Power Geez Unicode1" w:eastAsia="Times New Roman" w:hAnsi="Power Geez Unicode1" w:cs="Nyala"/>
          <w:bCs/>
          <w:sz w:val="24"/>
          <w:szCs w:val="24"/>
        </w:rPr>
        <w:t>የተሰማሩ</w:t>
      </w:r>
      <w:proofErr w:type="spellEnd"/>
      <w:r w:rsidR="007C7B30" w:rsidRPr="002B7CEC">
        <w:rPr>
          <w:rFonts w:ascii="Power Geez Unicode1" w:eastAsia="Times New Roman" w:hAnsi="Power Geez Unicode1"/>
          <w:bCs/>
          <w:sz w:val="24"/>
          <w:szCs w:val="24"/>
        </w:rPr>
        <w:t xml:space="preserve"> </w:t>
      </w:r>
      <w:proofErr w:type="spellStart"/>
      <w:r w:rsidR="007C7B30" w:rsidRPr="002B7CEC">
        <w:rPr>
          <w:rFonts w:ascii="Power Geez Unicode1" w:eastAsia="Times New Roman" w:hAnsi="Power Geez Unicode1" w:cs="Nyala"/>
          <w:bCs/>
          <w:sz w:val="24"/>
          <w:szCs w:val="24"/>
        </w:rPr>
        <w:t>ቤተሰቦች</w:t>
      </w:r>
      <w:proofErr w:type="spellEnd"/>
      <w:r w:rsidRPr="002B7CEC">
        <w:rPr>
          <w:rFonts w:ascii="Power Geez Unicode1" w:eastAsia="Times New Roman" w:hAnsi="Power Geez Unicode1"/>
          <w:bCs/>
          <w:sz w:val="24"/>
          <w:szCs w:val="24"/>
        </w:rPr>
        <w:t xml:space="preserve"> </w:t>
      </w:r>
      <w:proofErr w:type="spellStart"/>
      <w:r w:rsidR="0005779F">
        <w:rPr>
          <w:rFonts w:ascii="Power Geez Unicode1" w:eastAsia="Times New Roman" w:hAnsi="Power Geez Unicode1" w:cs="Nyala"/>
          <w:bCs/>
          <w:sz w:val="24"/>
          <w:szCs w:val="24"/>
        </w:rPr>
        <w:t>በግል</w:t>
      </w:r>
      <w:proofErr w:type="spellEnd"/>
      <w:r w:rsidR="0005779F">
        <w:rPr>
          <w:rFonts w:ascii="Power Geez Unicode1" w:eastAsia="Times New Roman" w:hAnsi="Power Geez Unicode1" w:cs="Nyala"/>
          <w:bCs/>
          <w:sz w:val="24"/>
          <w:szCs w:val="24"/>
        </w:rPr>
        <w:t xml:space="preserve"> </w:t>
      </w:r>
      <w:proofErr w:type="spellStart"/>
      <w:r w:rsidR="0005779F">
        <w:rPr>
          <w:rFonts w:ascii="Power Geez Unicode1" w:eastAsia="Times New Roman" w:hAnsi="Power Geez Unicode1" w:cs="Nyala"/>
          <w:bCs/>
          <w:sz w:val="24"/>
          <w:szCs w:val="24"/>
        </w:rPr>
        <w:t>እና</w:t>
      </w:r>
      <w:proofErr w:type="spellEnd"/>
      <w:r w:rsidR="00FB7C41" w:rsidRPr="002B7CEC">
        <w:rPr>
          <w:rFonts w:ascii="Power Geez Unicode1" w:eastAsia="Times New Roman" w:hAnsi="Power Geez Unicode1"/>
          <w:bCs/>
          <w:sz w:val="24"/>
          <w:szCs w:val="24"/>
        </w:rPr>
        <w:t xml:space="preserve"> </w:t>
      </w:r>
      <w:proofErr w:type="spellStart"/>
      <w:r w:rsidR="0005779F">
        <w:rPr>
          <w:rFonts w:ascii="Power Geez Unicode1" w:eastAsia="Times New Roman" w:hAnsi="Power Geez Unicode1" w:cs="Nyala"/>
          <w:bCs/>
          <w:sz w:val="24"/>
          <w:szCs w:val="24"/>
        </w:rPr>
        <w:t>በቡድን</w:t>
      </w:r>
      <w:proofErr w:type="spellEnd"/>
      <w:r w:rsidR="00FB7C41" w:rsidRPr="002B7CEC">
        <w:rPr>
          <w:rFonts w:ascii="Power Geez Unicode1" w:eastAsia="Times New Roman" w:hAnsi="Power Geez Unicode1" w:cs="Nyala"/>
          <w:bCs/>
          <w:sz w:val="24"/>
          <w:szCs w:val="24"/>
        </w:rPr>
        <w:t xml:space="preserve"> </w:t>
      </w:r>
      <w:proofErr w:type="spellStart"/>
      <w:r w:rsidR="00FB7C41" w:rsidRPr="002B7CEC">
        <w:rPr>
          <w:rFonts w:ascii="Power Geez Unicode1" w:eastAsia="Times New Roman" w:hAnsi="Power Geez Unicode1" w:cs="Nyala"/>
          <w:bCs/>
          <w:sz w:val="24"/>
          <w:szCs w:val="24"/>
        </w:rPr>
        <w:t>ተጠቃሚ</w:t>
      </w:r>
      <w:proofErr w:type="spellEnd"/>
      <w:r w:rsidR="00FB7C41" w:rsidRPr="002B7CEC">
        <w:rPr>
          <w:rFonts w:ascii="Power Geez Unicode1" w:eastAsia="Times New Roman" w:hAnsi="Power Geez Unicode1" w:cs="Nyala"/>
          <w:bCs/>
          <w:sz w:val="24"/>
          <w:szCs w:val="24"/>
        </w:rPr>
        <w:t xml:space="preserve"> </w:t>
      </w:r>
      <w:proofErr w:type="spellStart"/>
      <w:r w:rsidR="00FB7C41" w:rsidRPr="002B7CEC">
        <w:rPr>
          <w:rFonts w:ascii="Power Geez Unicode1" w:eastAsia="Times New Roman" w:hAnsi="Power Geez Unicode1" w:cs="Nyala"/>
          <w:bCs/>
          <w:sz w:val="24"/>
          <w:szCs w:val="24"/>
        </w:rPr>
        <w:t>ናቸው</w:t>
      </w:r>
      <w:proofErr w:type="spellEnd"/>
      <w:r w:rsidRPr="002B7CEC">
        <w:rPr>
          <w:rFonts w:ascii="Power Geez Unicode1" w:eastAsia="Times New Roman" w:hAnsi="Power Geez Unicode1" w:cs="Nyala"/>
          <w:bCs/>
          <w:sz w:val="24"/>
          <w:szCs w:val="24"/>
        </w:rPr>
        <w:t>።</w:t>
      </w:r>
    </w:p>
    <w:p w:rsidR="003775AD" w:rsidRPr="002B7CEC" w:rsidRDefault="003775AD" w:rsidP="007E7DE0">
      <w:pPr>
        <w:spacing w:after="0"/>
        <w:jc w:val="both"/>
        <w:rPr>
          <w:rFonts w:ascii="Power Geez Unicode1" w:eastAsia="Times New Roman" w:hAnsi="Power Geez Unicode1"/>
          <w:bCs/>
          <w:sz w:val="24"/>
          <w:szCs w:val="24"/>
        </w:rPr>
      </w:pPr>
    </w:p>
    <w:p w:rsidR="006E158D" w:rsidRPr="002B7CEC" w:rsidRDefault="0044766E" w:rsidP="009765A4">
      <w:pPr>
        <w:pStyle w:val="Heading1"/>
        <w:rPr>
          <w:rFonts w:ascii="Power Geez Unicode1" w:hAnsi="Power Geez Unicode1"/>
        </w:rPr>
      </w:pPr>
      <w:bookmarkStart w:id="21" w:name="_Toc44670047"/>
      <w:bookmarkStart w:id="22" w:name="_Toc45012002"/>
      <w:bookmarkStart w:id="23" w:name="_Toc44670048"/>
      <w:bookmarkStart w:id="24" w:name="_Toc45012003"/>
      <w:bookmarkStart w:id="25" w:name="_Toc44670049"/>
      <w:bookmarkStart w:id="26" w:name="_Toc45012004"/>
      <w:bookmarkStart w:id="27" w:name="_Toc44670050"/>
      <w:bookmarkStart w:id="28" w:name="_Toc45012005"/>
      <w:bookmarkStart w:id="29" w:name="_Toc44670051"/>
      <w:bookmarkStart w:id="30" w:name="_Toc45012006"/>
      <w:bookmarkStart w:id="31" w:name="_Toc45012007"/>
      <w:bookmarkStart w:id="32" w:name="_Toc21885772"/>
      <w:bookmarkStart w:id="33" w:name="_Toc26000137"/>
      <w:bookmarkEnd w:id="21"/>
      <w:bookmarkEnd w:id="22"/>
      <w:bookmarkEnd w:id="23"/>
      <w:bookmarkEnd w:id="24"/>
      <w:bookmarkEnd w:id="25"/>
      <w:bookmarkEnd w:id="26"/>
      <w:bookmarkEnd w:id="27"/>
      <w:bookmarkEnd w:id="28"/>
      <w:bookmarkEnd w:id="29"/>
      <w:bookmarkEnd w:id="30"/>
      <w:proofErr w:type="spellStart"/>
      <w:r w:rsidRPr="002B7CEC">
        <w:rPr>
          <w:rFonts w:ascii="Power Geez Unicode1" w:hAnsi="Power Geez Unicode1" w:cs="Nyala"/>
        </w:rPr>
        <w:t>የቤተሰብና</w:t>
      </w:r>
      <w:proofErr w:type="spellEnd"/>
      <w:r w:rsidRPr="002B7CEC">
        <w:rPr>
          <w:rFonts w:ascii="Power Geez Unicode1" w:hAnsi="Power Geez Unicode1"/>
        </w:rPr>
        <w:t xml:space="preserve"> </w:t>
      </w:r>
      <w:proofErr w:type="spellStart"/>
      <w:r w:rsidRPr="002B7CEC">
        <w:rPr>
          <w:rFonts w:ascii="Power Geez Unicode1" w:hAnsi="Power Geez Unicode1" w:cs="Nyala"/>
        </w:rPr>
        <w:t>ጥቃቅን</w:t>
      </w:r>
      <w:proofErr w:type="spellEnd"/>
      <w:r w:rsidRPr="002B7CEC">
        <w:rPr>
          <w:rFonts w:ascii="Power Geez Unicode1" w:hAnsi="Power Geez Unicode1"/>
        </w:rPr>
        <w:t xml:space="preserve"> </w:t>
      </w:r>
      <w:proofErr w:type="spellStart"/>
      <w:r w:rsidRPr="002B7CEC">
        <w:rPr>
          <w:rFonts w:ascii="Power Geez Unicode1" w:hAnsi="Power Geez Unicode1" w:cs="Nyala"/>
        </w:rPr>
        <w:t>መስኖ</w:t>
      </w:r>
      <w:proofErr w:type="spellEnd"/>
      <w:r w:rsidRPr="002B7CEC">
        <w:rPr>
          <w:rFonts w:ascii="Power Geez Unicode1" w:hAnsi="Power Geez Unicode1"/>
        </w:rPr>
        <w:t xml:space="preserve"> </w:t>
      </w:r>
      <w:proofErr w:type="spellStart"/>
      <w:r w:rsidRPr="002B7CEC">
        <w:rPr>
          <w:rFonts w:ascii="Power Geez Unicode1" w:hAnsi="Power Geez Unicode1" w:cs="Nyala"/>
        </w:rPr>
        <w:t>ፓኬጅ</w:t>
      </w:r>
      <w:proofErr w:type="spellEnd"/>
      <w:r w:rsidRPr="002B7CEC">
        <w:rPr>
          <w:rFonts w:ascii="Power Geez Unicode1" w:hAnsi="Power Geez Unicode1"/>
        </w:rPr>
        <w:t xml:space="preserve"> </w:t>
      </w:r>
      <w:proofErr w:type="spellStart"/>
      <w:r w:rsidRPr="002B7CEC">
        <w:rPr>
          <w:rFonts w:ascii="Power Geez Unicode1" w:hAnsi="Power Geez Unicode1" w:cs="Nyala"/>
        </w:rPr>
        <w:t>ክፍሎች</w:t>
      </w:r>
      <w:bookmarkEnd w:id="31"/>
      <w:proofErr w:type="spellEnd"/>
      <w:r w:rsidRPr="002B7CEC">
        <w:rPr>
          <w:rFonts w:ascii="Power Geez Unicode1" w:hAnsi="Power Geez Unicode1"/>
        </w:rPr>
        <w:t xml:space="preserve"> </w:t>
      </w:r>
      <w:bookmarkEnd w:id="32"/>
      <w:bookmarkEnd w:id="33"/>
    </w:p>
    <w:p w:rsidR="0044766E" w:rsidRPr="002B7CEC" w:rsidRDefault="0044766E" w:rsidP="0044766E">
      <w:pPr>
        <w:numPr>
          <w:ilvl w:val="0"/>
          <w:numId w:val="11"/>
        </w:numPr>
        <w:spacing w:after="0"/>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የቤተሰብና</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ጥቃቅን</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መስኖ</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ቴክኖሎጂ</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ፓኬጅ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የሚከተሉትን</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ሦስት</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መሰረታዊ</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ክፍሎች</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ይዟል</w:t>
      </w:r>
      <w:proofErr w:type="spellEnd"/>
      <w:r w:rsidRPr="002B7CEC">
        <w:rPr>
          <w:rFonts w:ascii="Power Geez Unicode1" w:eastAsia="Times New Roman" w:hAnsi="Power Geez Unicode1" w:cs="Nyala"/>
          <w:bCs/>
          <w:sz w:val="24"/>
          <w:szCs w:val="24"/>
        </w:rPr>
        <w:t>፡፡</w:t>
      </w:r>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ስለዚህ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ይህ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ፓኬጅ</w:t>
      </w:r>
      <w:proofErr w:type="spellEnd"/>
      <w:r w:rsidRPr="002B7CEC">
        <w:rPr>
          <w:rFonts w:ascii="Power Geez Unicode1" w:eastAsia="Times New Roman" w:hAnsi="Power Geez Unicode1" w:cs="Nyala"/>
          <w:bCs/>
          <w:sz w:val="24"/>
          <w:szCs w:val="24"/>
        </w:rPr>
        <w:t xml:space="preserve"> </w:t>
      </w:r>
      <w:proofErr w:type="spellStart"/>
      <w:r w:rsidR="0085276B">
        <w:rPr>
          <w:rFonts w:ascii="Power Geez Unicode1" w:eastAsia="Times New Roman" w:hAnsi="Power Geez Unicode1" w:cs="Nyala"/>
          <w:bCs/>
          <w:sz w:val="24"/>
          <w:szCs w:val="24"/>
        </w:rPr>
        <w:t>በቱቦ</w:t>
      </w:r>
      <w:proofErr w:type="spellEnd"/>
      <w:r w:rsidR="0085276B">
        <w:rPr>
          <w:rFonts w:ascii="Power Geez Unicode1" w:eastAsia="Times New Roman" w:hAnsi="Power Geez Unicode1" w:cs="Nyala"/>
          <w:bCs/>
          <w:sz w:val="24"/>
          <w:szCs w:val="24"/>
        </w:rPr>
        <w:t xml:space="preserve"> </w:t>
      </w:r>
      <w:proofErr w:type="spellStart"/>
      <w:r w:rsidR="0085276B">
        <w:rPr>
          <w:rFonts w:ascii="Power Geez Unicode1" w:eastAsia="Times New Roman" w:hAnsi="Power Geez Unicode1" w:cs="Nyala"/>
          <w:bCs/>
          <w:sz w:val="24"/>
          <w:szCs w:val="24"/>
        </w:rPr>
        <w:t>ዘንግ</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የሚቆፈር</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የውሃ</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ጉድጓድ</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ቴክኖሎጂ</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ፓኬጅ</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ነው</w:t>
      </w:r>
      <w:proofErr w:type="spellEnd"/>
      <w:r w:rsidRPr="002B7CEC">
        <w:rPr>
          <w:rFonts w:ascii="Power Geez Unicode1" w:eastAsia="Times New Roman" w:hAnsi="Power Geez Unicode1" w:cs="Nyala"/>
          <w:bCs/>
          <w:sz w:val="24"/>
          <w:szCs w:val="24"/>
        </w:rPr>
        <w:t>፡፡</w:t>
      </w:r>
    </w:p>
    <w:p w:rsidR="006E158D" w:rsidRPr="002B7CEC" w:rsidRDefault="0044766E" w:rsidP="00E71632">
      <w:pPr>
        <w:pStyle w:val="Heading2"/>
        <w:rPr>
          <w:rFonts w:ascii="Power Geez Unicode1" w:hAnsi="Power Geez Unicode1"/>
        </w:rPr>
      </w:pPr>
      <w:bookmarkStart w:id="34" w:name="_Toc45012008"/>
      <w:bookmarkStart w:id="35" w:name="_Toc21885773"/>
      <w:bookmarkStart w:id="36" w:name="_Toc26000138"/>
      <w:proofErr w:type="spellStart"/>
      <w:r w:rsidRPr="002B7CEC">
        <w:rPr>
          <w:rFonts w:ascii="Power Geez Unicode1" w:hAnsi="Power Geez Unicode1" w:cs="Nyala"/>
        </w:rPr>
        <w:t>የመስኖ</w:t>
      </w:r>
      <w:proofErr w:type="spellEnd"/>
      <w:r w:rsidRPr="002B7CEC">
        <w:rPr>
          <w:rFonts w:ascii="Power Geez Unicode1" w:hAnsi="Power Geez Unicode1"/>
        </w:rPr>
        <w:t xml:space="preserve"> </w:t>
      </w:r>
      <w:proofErr w:type="spellStart"/>
      <w:r w:rsidRPr="002B7CEC">
        <w:rPr>
          <w:rFonts w:ascii="Power Geez Unicode1" w:hAnsi="Power Geez Unicode1" w:cs="Nyala"/>
        </w:rPr>
        <w:t>ውሃ</w:t>
      </w:r>
      <w:proofErr w:type="spellEnd"/>
      <w:r w:rsidRPr="002B7CEC">
        <w:rPr>
          <w:rFonts w:ascii="Power Geez Unicode1" w:hAnsi="Power Geez Unicode1"/>
        </w:rPr>
        <w:t xml:space="preserve"> </w:t>
      </w:r>
      <w:proofErr w:type="spellStart"/>
      <w:r w:rsidRPr="002B7CEC">
        <w:rPr>
          <w:rFonts w:ascii="Power Geez Unicode1" w:hAnsi="Power Geez Unicode1" w:cs="Nyala"/>
        </w:rPr>
        <w:t>አማራጭ</w:t>
      </w:r>
      <w:bookmarkEnd w:id="34"/>
      <w:proofErr w:type="spellEnd"/>
      <w:r w:rsidRPr="002B7CEC">
        <w:rPr>
          <w:rFonts w:ascii="Power Geez Unicode1" w:hAnsi="Power Geez Unicode1"/>
        </w:rPr>
        <w:t xml:space="preserve"> </w:t>
      </w:r>
      <w:bookmarkEnd w:id="35"/>
      <w:bookmarkEnd w:id="36"/>
    </w:p>
    <w:p w:rsidR="003D2FA8" w:rsidRPr="002B7CEC" w:rsidRDefault="003D2FA8" w:rsidP="0044766E">
      <w:pPr>
        <w:spacing w:after="0" w:line="360" w:lineRule="auto"/>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የሚከተሉት</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የውሃ</w:t>
      </w:r>
      <w:proofErr w:type="spellEnd"/>
      <w:r w:rsidRPr="002B7CEC">
        <w:rPr>
          <w:rFonts w:ascii="Power Geez Unicode1" w:eastAsia="Times New Roman" w:hAnsi="Power Geez Unicode1"/>
          <w:bCs/>
          <w:sz w:val="24"/>
          <w:szCs w:val="24"/>
        </w:rPr>
        <w:t xml:space="preserve"> </w:t>
      </w:r>
      <w:proofErr w:type="spellStart"/>
      <w:r w:rsidR="002E23FF" w:rsidRPr="002B7CEC">
        <w:rPr>
          <w:rFonts w:ascii="Power Geez Unicode1" w:eastAsia="Times New Roman" w:hAnsi="Power Geez Unicode1" w:cs="Nyala"/>
          <w:bCs/>
          <w:sz w:val="24"/>
          <w:szCs w:val="24"/>
        </w:rPr>
        <w:t>አማራጮች</w:t>
      </w:r>
      <w:proofErr w:type="spellEnd"/>
      <w:r w:rsidRPr="002B7CEC">
        <w:rPr>
          <w:rFonts w:ascii="Power Geez Unicode1" w:eastAsia="Times New Roman" w:hAnsi="Power Geez Unicode1"/>
          <w:bCs/>
          <w:sz w:val="24"/>
          <w:szCs w:val="24"/>
        </w:rPr>
        <w:t xml:space="preserve"> </w:t>
      </w:r>
      <w:proofErr w:type="spellStart"/>
      <w:r w:rsidR="005952C0">
        <w:rPr>
          <w:rFonts w:ascii="Power Geez Unicode1" w:eastAsia="Times New Roman" w:hAnsi="Power Geez Unicode1" w:cs="Nyala"/>
          <w:bCs/>
          <w:sz w:val="24"/>
          <w:szCs w:val="24"/>
        </w:rPr>
        <w:t>ታሳቢ</w:t>
      </w:r>
      <w:proofErr w:type="spellEnd"/>
      <w:r w:rsidR="005952C0">
        <w:rPr>
          <w:rFonts w:ascii="Power Geez Unicode1" w:eastAsia="Times New Roman" w:hAnsi="Power Geez Unicode1" w:cs="Nyala"/>
          <w:bCs/>
          <w:sz w:val="24"/>
          <w:szCs w:val="24"/>
        </w:rPr>
        <w:t xml:space="preserve"> </w:t>
      </w:r>
      <w:proofErr w:type="spellStart"/>
      <w:r w:rsidR="005952C0">
        <w:rPr>
          <w:rFonts w:ascii="Power Geez Unicode1" w:eastAsia="Times New Roman" w:hAnsi="Power Geez Unicode1" w:cs="Nyala"/>
          <w:bCs/>
          <w:sz w:val="24"/>
          <w:szCs w:val="24"/>
        </w:rPr>
        <w:t>ናቸዉ</w:t>
      </w:r>
      <w:proofErr w:type="spellEnd"/>
      <w:r w:rsidRPr="002B7CEC">
        <w:rPr>
          <w:rFonts w:ascii="Power Geez Unicode1" w:eastAsia="Times New Roman" w:hAnsi="Power Geez Unicode1"/>
          <w:bCs/>
          <w:sz w:val="24"/>
          <w:szCs w:val="24"/>
        </w:rPr>
        <w:t>:</w:t>
      </w:r>
    </w:p>
    <w:p w:rsidR="0085276B" w:rsidRPr="0085276B" w:rsidRDefault="0085276B" w:rsidP="003D2FA8">
      <w:pPr>
        <w:numPr>
          <w:ilvl w:val="0"/>
          <w:numId w:val="11"/>
        </w:numPr>
        <w:spacing w:after="0" w:line="360" w:lineRule="auto"/>
        <w:contextualSpacing/>
        <w:jc w:val="both"/>
        <w:rPr>
          <w:rFonts w:ascii="Power Geez Unicode1" w:eastAsia="Times New Roman" w:hAnsi="Power Geez Unicode1"/>
          <w:bCs/>
          <w:sz w:val="24"/>
          <w:szCs w:val="24"/>
        </w:rPr>
      </w:pPr>
      <w:proofErr w:type="spellStart"/>
      <w:r>
        <w:rPr>
          <w:rFonts w:ascii="Power Geez Unicode1" w:eastAsia="Times New Roman" w:hAnsi="Power Geez Unicode1" w:cs="Nyala"/>
          <w:bCs/>
          <w:sz w:val="24"/>
          <w:szCs w:val="24"/>
        </w:rPr>
        <w:t>የእርሻ</w:t>
      </w:r>
      <w:proofErr w:type="spellEnd"/>
      <w:r>
        <w:rPr>
          <w:rFonts w:ascii="Power Geez Unicode1" w:eastAsia="Times New Roman" w:hAnsi="Power Geez Unicode1" w:cs="Nyala"/>
          <w:bCs/>
          <w:sz w:val="24"/>
          <w:szCs w:val="24"/>
        </w:rPr>
        <w:t xml:space="preserve"> </w:t>
      </w:r>
      <w:proofErr w:type="spellStart"/>
      <w:r>
        <w:rPr>
          <w:rFonts w:ascii="Power Geez Unicode1" w:eastAsia="Times New Roman" w:hAnsi="Power Geez Unicode1" w:cs="Nyala"/>
          <w:bCs/>
          <w:sz w:val="24"/>
          <w:szCs w:val="24"/>
        </w:rPr>
        <w:t>ኩሬ</w:t>
      </w:r>
      <w:proofErr w:type="spellEnd"/>
    </w:p>
    <w:p w:rsidR="003D2FA8" w:rsidRPr="002B7CEC" w:rsidRDefault="003D2FA8" w:rsidP="003D2FA8">
      <w:pPr>
        <w:numPr>
          <w:ilvl w:val="0"/>
          <w:numId w:val="11"/>
        </w:numPr>
        <w:spacing w:after="0" w:line="360" w:lineRule="auto"/>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የጣራ</w:t>
      </w:r>
      <w:proofErr w:type="spellEnd"/>
      <w:r w:rsidRPr="002B7CEC">
        <w:rPr>
          <w:rFonts w:ascii="Power Geez Unicode1" w:eastAsia="Times New Roman" w:hAnsi="Power Geez Unicode1"/>
          <w:bCs/>
          <w:sz w:val="24"/>
          <w:szCs w:val="24"/>
        </w:rPr>
        <w:t xml:space="preserve"> </w:t>
      </w:r>
      <w:proofErr w:type="spellStart"/>
      <w:r w:rsidR="002E23FF" w:rsidRPr="002B7CEC">
        <w:rPr>
          <w:rFonts w:ascii="Power Geez Unicode1" w:eastAsia="Times New Roman" w:hAnsi="Power Geez Unicode1" w:cs="Nyala"/>
          <w:bCs/>
          <w:sz w:val="24"/>
          <w:szCs w:val="24"/>
        </w:rPr>
        <w:t>ላይ</w:t>
      </w:r>
      <w:proofErr w:type="spellEnd"/>
      <w:r w:rsidR="002E23FF"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የዝናብ</w:t>
      </w:r>
      <w:proofErr w:type="spellEnd"/>
      <w:r w:rsidRPr="002B7CEC">
        <w:rPr>
          <w:rFonts w:ascii="Power Geez Unicode1" w:eastAsia="Times New Roman" w:hAnsi="Power Geez Unicode1"/>
          <w:bCs/>
          <w:sz w:val="24"/>
          <w:szCs w:val="24"/>
        </w:rPr>
        <w:t xml:space="preserve"> </w:t>
      </w:r>
      <w:proofErr w:type="spellStart"/>
      <w:r w:rsidRPr="002B7CEC">
        <w:rPr>
          <w:rFonts w:ascii="Power Geez Unicode1" w:eastAsia="Times New Roman" w:hAnsi="Power Geez Unicode1" w:cs="Nyala"/>
          <w:bCs/>
          <w:sz w:val="24"/>
          <w:szCs w:val="24"/>
        </w:rPr>
        <w:t>ውሃ</w:t>
      </w:r>
      <w:proofErr w:type="spellEnd"/>
      <w:r w:rsidRPr="002B7CEC">
        <w:rPr>
          <w:rFonts w:ascii="Power Geez Unicode1" w:eastAsia="Times New Roman" w:hAnsi="Power Geez Unicode1"/>
          <w:bCs/>
          <w:sz w:val="24"/>
          <w:szCs w:val="24"/>
        </w:rPr>
        <w:t xml:space="preserve"> </w:t>
      </w:r>
      <w:proofErr w:type="spellStart"/>
      <w:r w:rsidR="002E23FF" w:rsidRPr="002B7CEC">
        <w:rPr>
          <w:rFonts w:ascii="Power Geez Unicode1" w:eastAsia="Times New Roman" w:hAnsi="Power Geez Unicode1" w:cs="Nyala"/>
          <w:bCs/>
          <w:sz w:val="24"/>
          <w:szCs w:val="24"/>
        </w:rPr>
        <w:t>ማሰባሰብ</w:t>
      </w:r>
      <w:proofErr w:type="spellEnd"/>
    </w:p>
    <w:p w:rsidR="003D2FA8" w:rsidRPr="002B7CEC" w:rsidRDefault="0085276B" w:rsidP="003D2FA8">
      <w:pPr>
        <w:numPr>
          <w:ilvl w:val="0"/>
          <w:numId w:val="11"/>
        </w:numPr>
        <w:spacing w:after="0" w:line="360" w:lineRule="auto"/>
        <w:contextualSpacing/>
        <w:jc w:val="both"/>
        <w:rPr>
          <w:rFonts w:ascii="Power Geez Unicode1" w:eastAsia="Times New Roman" w:hAnsi="Power Geez Unicode1"/>
          <w:bCs/>
          <w:sz w:val="24"/>
          <w:szCs w:val="24"/>
        </w:rPr>
      </w:pPr>
      <w:proofErr w:type="spellStart"/>
      <w:r>
        <w:rPr>
          <w:rFonts w:ascii="Power Geez Unicode1" w:eastAsia="Times New Roman" w:hAnsi="Power Geez Unicode1" w:cs="Nyala"/>
          <w:bCs/>
          <w:sz w:val="24"/>
          <w:szCs w:val="24"/>
        </w:rPr>
        <w:t>በእጅ</w:t>
      </w:r>
      <w:proofErr w:type="spellEnd"/>
      <w:r w:rsidR="002E23FF" w:rsidRPr="002B7CEC">
        <w:rPr>
          <w:rFonts w:ascii="Power Geez Unicode1" w:eastAsia="Times New Roman" w:hAnsi="Power Geez Unicode1" w:cs="Nyala"/>
          <w:bCs/>
          <w:sz w:val="24"/>
          <w:szCs w:val="24"/>
        </w:rPr>
        <w:t xml:space="preserve"> </w:t>
      </w:r>
      <w:proofErr w:type="spellStart"/>
      <w:r w:rsidR="002E23FF" w:rsidRPr="002B7CEC">
        <w:rPr>
          <w:rFonts w:ascii="Power Geez Unicode1" w:eastAsia="Times New Roman" w:hAnsi="Power Geez Unicode1" w:cs="Nyala"/>
          <w:bCs/>
          <w:sz w:val="24"/>
          <w:szCs w:val="24"/>
        </w:rPr>
        <w:t>የሚቆፈር</w:t>
      </w:r>
      <w:proofErr w:type="spellEnd"/>
      <w:r w:rsidR="002E23FF" w:rsidRPr="002B7CEC">
        <w:rPr>
          <w:rFonts w:ascii="Power Geez Unicode1" w:eastAsia="Times New Roman" w:hAnsi="Power Geez Unicode1" w:cs="Nyala"/>
          <w:bCs/>
          <w:sz w:val="24"/>
          <w:szCs w:val="24"/>
        </w:rPr>
        <w:t xml:space="preserve"> </w:t>
      </w:r>
      <w:proofErr w:type="spellStart"/>
      <w:r w:rsidR="002E23FF" w:rsidRPr="002B7CEC">
        <w:rPr>
          <w:rFonts w:ascii="Power Geez Unicode1" w:eastAsia="Times New Roman" w:hAnsi="Power Geez Unicode1" w:cs="Nyala"/>
          <w:bCs/>
          <w:sz w:val="24"/>
          <w:szCs w:val="24"/>
        </w:rPr>
        <w:t>የ</w:t>
      </w:r>
      <w:r w:rsidR="00EF0290" w:rsidRPr="002B7CEC">
        <w:rPr>
          <w:rFonts w:ascii="Power Geez Unicode1" w:eastAsia="Times New Roman" w:hAnsi="Power Geez Unicode1" w:cs="Nyala"/>
          <w:bCs/>
          <w:sz w:val="24"/>
          <w:szCs w:val="24"/>
        </w:rPr>
        <w:t>ጉድጓድ</w:t>
      </w:r>
      <w:proofErr w:type="spellEnd"/>
      <w:r w:rsidR="00EF0290">
        <w:rPr>
          <w:rFonts w:ascii="Power Geez Unicode1" w:eastAsia="Times New Roman" w:hAnsi="Power Geez Unicode1" w:cs="Nyala"/>
          <w:bCs/>
          <w:sz w:val="24"/>
          <w:szCs w:val="24"/>
        </w:rPr>
        <w:t xml:space="preserve"> </w:t>
      </w:r>
      <w:proofErr w:type="spellStart"/>
      <w:r w:rsidR="002E23FF" w:rsidRPr="002B7CEC">
        <w:rPr>
          <w:rFonts w:ascii="Power Geez Unicode1" w:eastAsia="Times New Roman" w:hAnsi="Power Geez Unicode1" w:cs="Nyala"/>
          <w:bCs/>
          <w:sz w:val="24"/>
          <w:szCs w:val="24"/>
        </w:rPr>
        <w:t>ውሀ</w:t>
      </w:r>
      <w:proofErr w:type="spellEnd"/>
      <w:r w:rsidR="002E23FF" w:rsidRPr="002B7CEC">
        <w:rPr>
          <w:rFonts w:ascii="Power Geez Unicode1" w:eastAsia="Times New Roman" w:hAnsi="Power Geez Unicode1" w:cs="Nyala"/>
          <w:bCs/>
          <w:sz w:val="24"/>
          <w:szCs w:val="24"/>
        </w:rPr>
        <w:t xml:space="preserve"> </w:t>
      </w:r>
    </w:p>
    <w:p w:rsidR="003D2FA8" w:rsidRPr="0085276B" w:rsidRDefault="0085276B" w:rsidP="0085276B">
      <w:pPr>
        <w:numPr>
          <w:ilvl w:val="0"/>
          <w:numId w:val="11"/>
        </w:numPr>
        <w:spacing w:after="0" w:line="360" w:lineRule="auto"/>
        <w:contextualSpacing/>
        <w:jc w:val="both"/>
        <w:rPr>
          <w:rFonts w:ascii="Power Geez Unicode1" w:eastAsia="Times New Roman" w:hAnsi="Power Geez Unicode1" w:cs="Nyala"/>
          <w:bCs/>
          <w:sz w:val="24"/>
          <w:szCs w:val="24"/>
        </w:rPr>
      </w:pPr>
      <w:proofErr w:type="spellStart"/>
      <w:r w:rsidRPr="007C7B30">
        <w:rPr>
          <w:rFonts w:ascii="Power Geez Unicode1" w:eastAsia="Times New Roman" w:hAnsi="Power Geez Unicode1" w:cs="Nyala"/>
          <w:bCs/>
          <w:sz w:val="24"/>
          <w:szCs w:val="24"/>
        </w:rPr>
        <w:t>በቱቦጅ</w:t>
      </w:r>
      <w:proofErr w:type="spellEnd"/>
      <w:r w:rsidRPr="007C7B30">
        <w:rPr>
          <w:rFonts w:ascii="Power Geez Unicode1" w:eastAsia="Times New Roman" w:hAnsi="Power Geez Unicode1" w:cs="Nyala"/>
          <w:bCs/>
          <w:sz w:val="24"/>
          <w:szCs w:val="24"/>
        </w:rPr>
        <w:t xml:space="preserve"> </w:t>
      </w:r>
      <w:proofErr w:type="spellStart"/>
      <w:r w:rsidRPr="007C7B30">
        <w:rPr>
          <w:rFonts w:ascii="Power Geez Unicode1" w:eastAsia="Times New Roman" w:hAnsi="Power Geez Unicode1" w:cs="Nyala"/>
          <w:bCs/>
          <w:sz w:val="24"/>
          <w:szCs w:val="24"/>
        </w:rPr>
        <w:t>የሚ</w:t>
      </w:r>
      <w:proofErr w:type="spellEnd"/>
      <w:r w:rsidRPr="007C7B30">
        <w:rPr>
          <w:rFonts w:ascii="Power Geez Unicode1" w:eastAsia="Times New Roman" w:hAnsi="Power Geez Unicode1" w:cs="Nyala"/>
          <w:bCs/>
          <w:sz w:val="24"/>
          <w:szCs w:val="24"/>
        </w:rPr>
        <w:t xml:space="preserve"> </w:t>
      </w:r>
      <w:proofErr w:type="spellStart"/>
      <w:r w:rsidRPr="007C7B30">
        <w:rPr>
          <w:rFonts w:ascii="Power Geez Unicode1" w:eastAsia="Times New Roman" w:hAnsi="Power Geez Unicode1" w:cs="Nyala"/>
          <w:bCs/>
          <w:sz w:val="24"/>
          <w:szCs w:val="24"/>
        </w:rPr>
        <w:t>የሚቆፈርሚየ</w:t>
      </w:r>
      <w:r w:rsidR="00EF0290" w:rsidRPr="00724F97">
        <w:rPr>
          <w:rFonts w:ascii="Power Geez Unicode1" w:eastAsia="Times New Roman" w:hAnsi="Power Geez Unicode1" w:cs="Nyala"/>
          <w:bCs/>
          <w:sz w:val="24"/>
          <w:szCs w:val="24"/>
        </w:rPr>
        <w:t>ጉድጓድ</w:t>
      </w:r>
      <w:proofErr w:type="spellEnd"/>
      <w:r w:rsidR="00EF0290">
        <w:rPr>
          <w:rFonts w:ascii="Power Geez Unicode1" w:eastAsia="Times New Roman" w:hAnsi="Power Geez Unicode1" w:cs="Nyala"/>
          <w:bCs/>
          <w:sz w:val="24"/>
          <w:szCs w:val="24"/>
        </w:rPr>
        <w:t xml:space="preserve"> </w:t>
      </w:r>
      <w:proofErr w:type="spellStart"/>
      <w:r w:rsidRPr="007C7B30">
        <w:rPr>
          <w:rFonts w:ascii="Power Geez Unicode1" w:eastAsia="Times New Roman" w:hAnsi="Power Geez Unicode1" w:cs="Nyala"/>
          <w:bCs/>
          <w:sz w:val="24"/>
          <w:szCs w:val="24"/>
        </w:rPr>
        <w:t>ውኃ</w:t>
      </w:r>
      <w:proofErr w:type="spellEnd"/>
      <w:r w:rsidRPr="007C7B30">
        <w:rPr>
          <w:rFonts w:ascii="Power Geez Unicode1" w:eastAsia="Times New Roman" w:hAnsi="Power Geez Unicode1" w:cs="Nyala"/>
          <w:bCs/>
          <w:sz w:val="24"/>
          <w:szCs w:val="24"/>
        </w:rPr>
        <w:t xml:space="preserve"> </w:t>
      </w:r>
    </w:p>
    <w:p w:rsidR="003D2FA8" w:rsidRPr="002B7CEC" w:rsidRDefault="002E23FF" w:rsidP="003D2FA8">
      <w:pPr>
        <w:numPr>
          <w:ilvl w:val="0"/>
          <w:numId w:val="11"/>
        </w:numPr>
        <w:spacing w:after="0" w:line="360" w:lineRule="auto"/>
        <w:contextualSpacing/>
        <w:jc w:val="both"/>
        <w:rPr>
          <w:rFonts w:ascii="Power Geez Unicode1" w:eastAsia="Times New Roman" w:hAnsi="Power Geez Unicode1"/>
          <w:bCs/>
          <w:sz w:val="24"/>
          <w:szCs w:val="24"/>
        </w:rPr>
      </w:pPr>
      <w:proofErr w:type="spellStart"/>
      <w:r w:rsidRPr="002B7CEC">
        <w:rPr>
          <w:rFonts w:ascii="Power Geez Unicode1" w:eastAsia="Times New Roman" w:hAnsi="Power Geez Unicode1" w:cs="Nyala"/>
          <w:bCs/>
          <w:sz w:val="24"/>
          <w:szCs w:val="24"/>
        </w:rPr>
        <w:t>ምንጭ</w:t>
      </w:r>
      <w:proofErr w:type="spellEnd"/>
      <w:r w:rsidRPr="002B7CEC">
        <w:rPr>
          <w:rFonts w:ascii="Power Geez Unicode1" w:eastAsia="Times New Roman" w:hAnsi="Power Geez Unicode1" w:cs="Nyala"/>
          <w:bCs/>
          <w:sz w:val="24"/>
          <w:szCs w:val="24"/>
        </w:rPr>
        <w:t xml:space="preserve"> </w:t>
      </w:r>
      <w:proofErr w:type="spellStart"/>
      <w:r w:rsidRPr="002B7CEC">
        <w:rPr>
          <w:rFonts w:ascii="Power Geez Unicode1" w:eastAsia="Times New Roman" w:hAnsi="Power Geez Unicode1" w:cs="Nyala"/>
          <w:bCs/>
          <w:sz w:val="24"/>
          <w:szCs w:val="24"/>
        </w:rPr>
        <w:t>ማጎልበት</w:t>
      </w:r>
      <w:proofErr w:type="spellEnd"/>
      <w:r w:rsidRPr="002B7CEC">
        <w:rPr>
          <w:rFonts w:ascii="Power Geez Unicode1" w:eastAsia="Times New Roman" w:hAnsi="Power Geez Unicode1" w:cs="Nyala"/>
          <w:bCs/>
          <w:sz w:val="24"/>
          <w:szCs w:val="24"/>
        </w:rPr>
        <w:t xml:space="preserve"> </w:t>
      </w:r>
    </w:p>
    <w:p w:rsidR="003D2FA8" w:rsidRPr="008C3606" w:rsidRDefault="003D2FA8" w:rsidP="003D2FA8">
      <w:pPr>
        <w:numPr>
          <w:ilvl w:val="0"/>
          <w:numId w:val="11"/>
        </w:numPr>
        <w:spacing w:after="0" w:line="360" w:lineRule="auto"/>
        <w:contextualSpacing/>
        <w:jc w:val="both"/>
        <w:rPr>
          <w:rFonts w:ascii="Power Geez Unicode1" w:eastAsia="Times New Roman" w:hAnsi="Power Geez Unicode1"/>
          <w:bCs/>
          <w:sz w:val="24"/>
          <w:szCs w:val="24"/>
        </w:rPr>
      </w:pPr>
      <w:r w:rsidRPr="002B7CEC">
        <w:rPr>
          <w:rFonts w:ascii="Power Geez Unicode1" w:eastAsia="Times New Roman" w:hAnsi="Power Geez Unicode1"/>
          <w:bCs/>
          <w:sz w:val="24"/>
          <w:szCs w:val="24"/>
        </w:rPr>
        <w:t xml:space="preserve"> </w:t>
      </w:r>
      <w:proofErr w:type="spellStart"/>
      <w:r w:rsidR="00102511">
        <w:rPr>
          <w:rFonts w:ascii="Power Geez Unicode1" w:eastAsia="Times New Roman" w:hAnsi="Power Geez Unicode1" w:cs="Nyala"/>
          <w:bCs/>
          <w:sz w:val="24"/>
          <w:szCs w:val="24"/>
        </w:rPr>
        <w:t>ከ</w:t>
      </w:r>
      <w:r w:rsidRPr="002B7CEC">
        <w:rPr>
          <w:rFonts w:ascii="Power Geez Unicode1" w:eastAsia="Times New Roman" w:hAnsi="Power Geez Unicode1" w:cs="Nyala"/>
          <w:bCs/>
          <w:sz w:val="24"/>
          <w:szCs w:val="24"/>
        </w:rPr>
        <w:t>ወንዝ</w:t>
      </w:r>
      <w:proofErr w:type="spellEnd"/>
      <w:r w:rsidRPr="002B7CEC">
        <w:rPr>
          <w:rFonts w:ascii="Power Geez Unicode1" w:eastAsia="Times New Roman" w:hAnsi="Power Geez Unicode1"/>
          <w:bCs/>
          <w:sz w:val="24"/>
          <w:szCs w:val="24"/>
        </w:rPr>
        <w:t xml:space="preserve"> </w:t>
      </w:r>
      <w:proofErr w:type="spellStart"/>
      <w:r w:rsidR="00102511">
        <w:rPr>
          <w:rFonts w:ascii="Power Geez Unicode1" w:eastAsia="Times New Roman" w:hAnsi="Power Geez Unicode1"/>
          <w:bCs/>
          <w:sz w:val="24"/>
          <w:szCs w:val="24"/>
        </w:rPr>
        <w:t>ዉሃ</w:t>
      </w:r>
      <w:proofErr w:type="spellEnd"/>
      <w:r w:rsidR="00102511">
        <w:rPr>
          <w:rFonts w:ascii="Power Geez Unicode1" w:eastAsia="Times New Roman" w:hAnsi="Power Geez Unicode1"/>
          <w:bCs/>
          <w:sz w:val="24"/>
          <w:szCs w:val="24"/>
        </w:rPr>
        <w:t xml:space="preserve"> </w:t>
      </w:r>
      <w:proofErr w:type="spellStart"/>
      <w:r w:rsidR="00102511">
        <w:rPr>
          <w:rFonts w:ascii="Power Geez Unicode1" w:eastAsia="Times New Roman" w:hAnsi="Power Geez Unicode1"/>
          <w:bCs/>
          <w:sz w:val="24"/>
          <w:szCs w:val="24"/>
        </w:rPr>
        <w:t>በ</w:t>
      </w:r>
      <w:r w:rsidRPr="002B7CEC">
        <w:rPr>
          <w:rFonts w:ascii="Power Geez Unicode1" w:eastAsia="Times New Roman" w:hAnsi="Power Geez Unicode1" w:cs="Nyala"/>
          <w:bCs/>
          <w:sz w:val="24"/>
          <w:szCs w:val="24"/>
        </w:rPr>
        <w:t>ፓምፕ</w:t>
      </w:r>
      <w:proofErr w:type="spellEnd"/>
      <w:r w:rsidR="00102511">
        <w:rPr>
          <w:rFonts w:ascii="Power Geez Unicode1" w:eastAsia="Times New Roman" w:hAnsi="Power Geez Unicode1" w:cs="Nyala"/>
          <w:bCs/>
          <w:sz w:val="24"/>
          <w:szCs w:val="24"/>
        </w:rPr>
        <w:t xml:space="preserve"> </w:t>
      </w:r>
      <w:proofErr w:type="spellStart"/>
      <w:r w:rsidR="00102511">
        <w:rPr>
          <w:rFonts w:ascii="Power Geez Unicode1" w:eastAsia="Times New Roman" w:hAnsi="Power Geez Unicode1" w:cs="Nyala"/>
          <w:bCs/>
          <w:sz w:val="24"/>
          <w:szCs w:val="24"/>
        </w:rPr>
        <w:t>ማዉጣት</w:t>
      </w:r>
      <w:proofErr w:type="spellEnd"/>
    </w:p>
    <w:p w:rsidR="006E158D" w:rsidRPr="002B7CEC" w:rsidRDefault="0044766E" w:rsidP="00E71632">
      <w:pPr>
        <w:pStyle w:val="Heading2"/>
        <w:rPr>
          <w:rFonts w:ascii="Power Geez Unicode1" w:hAnsi="Power Geez Unicode1"/>
        </w:rPr>
      </w:pPr>
      <w:bookmarkStart w:id="37" w:name="_Toc45012009"/>
      <w:bookmarkStart w:id="38" w:name="_Toc21885774"/>
      <w:bookmarkStart w:id="39" w:name="_Toc26000139"/>
      <w:proofErr w:type="spellStart"/>
      <w:r w:rsidRPr="002B7CEC">
        <w:rPr>
          <w:rFonts w:ascii="Power Geez Unicode1" w:hAnsi="Power Geez Unicode1" w:cs="Nyala"/>
        </w:rPr>
        <w:t>የውሃ</w:t>
      </w:r>
      <w:proofErr w:type="spellEnd"/>
      <w:r w:rsidRPr="002B7CEC">
        <w:rPr>
          <w:rFonts w:ascii="Power Geez Unicode1" w:hAnsi="Power Geez Unicode1"/>
        </w:rPr>
        <w:t xml:space="preserve"> </w:t>
      </w:r>
      <w:proofErr w:type="spellStart"/>
      <w:r w:rsidRPr="002B7CEC">
        <w:rPr>
          <w:rFonts w:ascii="Power Geez Unicode1" w:hAnsi="Power Geez Unicode1" w:cs="Nyala"/>
        </w:rPr>
        <w:t>መሳቢያ</w:t>
      </w:r>
      <w:proofErr w:type="spellEnd"/>
      <w:r w:rsidRPr="002B7CEC">
        <w:rPr>
          <w:rFonts w:ascii="Power Geez Unicode1" w:hAnsi="Power Geez Unicode1"/>
        </w:rPr>
        <w:t xml:space="preserve"> </w:t>
      </w:r>
      <w:proofErr w:type="spellStart"/>
      <w:r w:rsidRPr="002B7CEC">
        <w:rPr>
          <w:rFonts w:ascii="Power Geez Unicode1" w:hAnsi="Power Geez Unicode1" w:cs="Nyala"/>
        </w:rPr>
        <w:t>መሳሪያዎች</w:t>
      </w:r>
      <w:bookmarkEnd w:id="37"/>
      <w:proofErr w:type="spellEnd"/>
      <w:r w:rsidRPr="002B7CEC">
        <w:rPr>
          <w:rFonts w:ascii="Power Geez Unicode1" w:hAnsi="Power Geez Unicode1"/>
        </w:rPr>
        <w:t xml:space="preserve"> </w:t>
      </w:r>
      <w:bookmarkEnd w:id="38"/>
      <w:bookmarkEnd w:id="39"/>
    </w:p>
    <w:p w:rsidR="003D2FA8" w:rsidRPr="002B7CEC" w:rsidRDefault="003D2FA8" w:rsidP="0044766E">
      <w:pPr>
        <w:jc w:val="both"/>
        <w:rPr>
          <w:rFonts w:ascii="Power Geez Unicode1" w:hAnsi="Power Geez Unicode1"/>
          <w:sz w:val="24"/>
          <w:szCs w:val="24"/>
        </w:rPr>
      </w:pPr>
      <w:proofErr w:type="spellStart"/>
      <w:r w:rsidRPr="002B7CEC">
        <w:rPr>
          <w:rFonts w:ascii="Power Geez Unicode1" w:hAnsi="Power Geez Unicode1" w:cs="Nyala"/>
          <w:sz w:val="24"/>
          <w:szCs w:val="24"/>
        </w:rPr>
        <w:t>የሚከተሉት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002E23FF"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Pr="002B7CEC">
        <w:rPr>
          <w:rFonts w:ascii="Power Geez Unicode1" w:hAnsi="Power Geez Unicode1"/>
          <w:sz w:val="24"/>
          <w:szCs w:val="24"/>
        </w:rPr>
        <w:t xml:space="preserve"> </w:t>
      </w:r>
      <w:proofErr w:type="spellStart"/>
      <w:r w:rsidR="005952C0">
        <w:rPr>
          <w:rFonts w:ascii="Power Geez Unicode1" w:eastAsia="Times New Roman" w:hAnsi="Power Geez Unicode1" w:cs="Nyala"/>
          <w:bCs/>
          <w:sz w:val="24"/>
          <w:szCs w:val="24"/>
        </w:rPr>
        <w:t>ታሳቢ</w:t>
      </w:r>
      <w:proofErr w:type="spellEnd"/>
      <w:r w:rsidR="005952C0">
        <w:rPr>
          <w:rFonts w:ascii="Power Geez Unicode1" w:eastAsia="Times New Roman" w:hAnsi="Power Geez Unicode1" w:cs="Nyala"/>
          <w:bCs/>
          <w:sz w:val="24"/>
          <w:szCs w:val="24"/>
        </w:rPr>
        <w:t xml:space="preserve"> </w:t>
      </w:r>
      <w:proofErr w:type="spellStart"/>
      <w:r w:rsidR="005952C0">
        <w:rPr>
          <w:rFonts w:ascii="Power Geez Unicode1" w:eastAsia="Times New Roman" w:hAnsi="Power Geez Unicode1" w:cs="Nyala"/>
          <w:bCs/>
          <w:sz w:val="24"/>
          <w:szCs w:val="24"/>
        </w:rPr>
        <w:t>ናቸዉ</w:t>
      </w:r>
      <w:proofErr w:type="spellEnd"/>
      <w:r w:rsidRPr="002B7CEC">
        <w:rPr>
          <w:rFonts w:ascii="Power Geez Unicode1" w:hAnsi="Power Geez Unicode1" w:cs="Nyala"/>
          <w:sz w:val="24"/>
          <w:szCs w:val="24"/>
        </w:rPr>
        <w:t>፡፡</w:t>
      </w:r>
    </w:p>
    <w:p w:rsidR="00EF0290" w:rsidRPr="00572429" w:rsidRDefault="00EF0290" w:rsidP="00EF0290">
      <w:pPr>
        <w:numPr>
          <w:ilvl w:val="0"/>
          <w:numId w:val="12"/>
        </w:numPr>
        <w:spacing w:after="0"/>
        <w:jc w:val="both"/>
        <w:rPr>
          <w:rFonts w:ascii="Power Geez Unicode1" w:hAnsi="Power Geez Unicode1"/>
          <w:sz w:val="24"/>
          <w:szCs w:val="24"/>
        </w:rPr>
      </w:pPr>
      <w:proofErr w:type="spellStart"/>
      <w:r w:rsidRPr="00572429">
        <w:rPr>
          <w:rFonts w:ascii="Power Geez Unicode1" w:hAnsi="Power Geez Unicode1"/>
          <w:sz w:val="24"/>
          <w:szCs w:val="24"/>
        </w:rPr>
        <w:t>የእግር</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ፔዳል</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ፓምፕ</w:t>
      </w:r>
      <w:proofErr w:type="spellEnd"/>
      <w:r w:rsidRPr="00572429">
        <w:rPr>
          <w:rFonts w:ascii="Power Geez Unicode1" w:hAnsi="Power Geez Unicode1"/>
          <w:sz w:val="24"/>
          <w:szCs w:val="24"/>
        </w:rPr>
        <w:t xml:space="preserve"> </w:t>
      </w:r>
    </w:p>
    <w:p w:rsidR="00EF0290" w:rsidRPr="00572429" w:rsidRDefault="00EF0290" w:rsidP="00EF0290">
      <w:pPr>
        <w:numPr>
          <w:ilvl w:val="0"/>
          <w:numId w:val="12"/>
        </w:numPr>
        <w:spacing w:after="0"/>
        <w:jc w:val="both"/>
        <w:rPr>
          <w:rFonts w:ascii="Power Geez Unicode1" w:hAnsi="Power Geez Unicode1"/>
          <w:sz w:val="24"/>
          <w:szCs w:val="24"/>
        </w:rPr>
      </w:pPr>
      <w:proofErr w:type="spellStart"/>
      <w:r w:rsidRPr="00572429">
        <w:rPr>
          <w:rFonts w:ascii="Power Geez Unicode1" w:hAnsi="Power Geez Unicode1"/>
          <w:sz w:val="24"/>
          <w:szCs w:val="24"/>
        </w:rPr>
        <w:t>የውሃ</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ሞ</w:t>
      </w:r>
      <w:r>
        <w:rPr>
          <w:rFonts w:ascii="Power Geez Unicode1" w:hAnsi="Power Geez Unicode1"/>
          <w:sz w:val="24"/>
          <w:szCs w:val="24"/>
        </w:rPr>
        <w:t>ተ</w:t>
      </w:r>
      <w:r w:rsidRPr="00572429">
        <w:rPr>
          <w:rFonts w:ascii="Power Geez Unicode1" w:hAnsi="Power Geez Unicode1"/>
          <w:sz w:val="24"/>
          <w:szCs w:val="24"/>
        </w:rPr>
        <w:t>ር</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ፓምፕ</w:t>
      </w:r>
      <w:proofErr w:type="spellEnd"/>
    </w:p>
    <w:p w:rsidR="00EF0290" w:rsidRPr="00572429" w:rsidRDefault="00EF0290" w:rsidP="00EF0290">
      <w:pPr>
        <w:numPr>
          <w:ilvl w:val="0"/>
          <w:numId w:val="12"/>
        </w:numPr>
        <w:spacing w:after="0"/>
        <w:jc w:val="both"/>
        <w:rPr>
          <w:rFonts w:ascii="Power Geez Unicode1" w:hAnsi="Power Geez Unicode1"/>
          <w:sz w:val="24"/>
          <w:szCs w:val="24"/>
        </w:rPr>
      </w:pPr>
      <w:proofErr w:type="spellStart"/>
      <w:r w:rsidRPr="00572429">
        <w:rPr>
          <w:rFonts w:ascii="Power Geez Unicode1" w:hAnsi="Power Geez Unicode1"/>
          <w:sz w:val="24"/>
          <w:szCs w:val="24"/>
        </w:rPr>
        <w:t>የገመድ</w:t>
      </w:r>
      <w:proofErr w:type="spellEnd"/>
      <w:r>
        <w:rPr>
          <w:rFonts w:ascii="Power Geez Unicode1" w:hAnsi="Power Geez Unicode1"/>
          <w:sz w:val="24"/>
          <w:szCs w:val="24"/>
        </w:rPr>
        <w:t xml:space="preserve"> </w:t>
      </w:r>
      <w:proofErr w:type="spellStart"/>
      <w:r w:rsidRPr="00572429">
        <w:rPr>
          <w:rFonts w:ascii="Power Geez Unicode1" w:hAnsi="Power Geez Unicode1"/>
          <w:sz w:val="24"/>
          <w:szCs w:val="24"/>
        </w:rPr>
        <w:t>ፓምፕ</w:t>
      </w:r>
      <w:proofErr w:type="spellEnd"/>
      <w:r w:rsidRPr="00572429">
        <w:rPr>
          <w:rFonts w:ascii="Power Geez Unicode1" w:hAnsi="Power Geez Unicode1"/>
          <w:sz w:val="24"/>
          <w:szCs w:val="24"/>
        </w:rPr>
        <w:t xml:space="preserve"> </w:t>
      </w:r>
    </w:p>
    <w:p w:rsidR="00EF0290" w:rsidRPr="00572429" w:rsidRDefault="00EF0290" w:rsidP="00EF0290">
      <w:pPr>
        <w:numPr>
          <w:ilvl w:val="0"/>
          <w:numId w:val="12"/>
        </w:numPr>
        <w:spacing w:after="0"/>
        <w:jc w:val="both"/>
        <w:rPr>
          <w:rFonts w:ascii="Power Geez Unicode1" w:hAnsi="Power Geez Unicode1"/>
          <w:sz w:val="24"/>
          <w:szCs w:val="24"/>
        </w:rPr>
      </w:pPr>
      <w:proofErr w:type="spellStart"/>
      <w:r w:rsidRPr="00572429">
        <w:rPr>
          <w:rFonts w:ascii="Power Geez Unicode1" w:hAnsi="Power Geez Unicode1"/>
          <w:sz w:val="24"/>
          <w:szCs w:val="24"/>
        </w:rPr>
        <w:t>በገመድ</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የባልዲ</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ውሃ</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ማውጫ</w:t>
      </w:r>
      <w:proofErr w:type="spellEnd"/>
      <w:r w:rsidRPr="00572429">
        <w:rPr>
          <w:rFonts w:ascii="Power Geez Unicode1" w:hAnsi="Power Geez Unicode1"/>
          <w:sz w:val="24"/>
          <w:szCs w:val="24"/>
        </w:rPr>
        <w:t xml:space="preserve"> </w:t>
      </w:r>
    </w:p>
    <w:p w:rsidR="00EF0290" w:rsidRDefault="00EF0290" w:rsidP="00EF0290">
      <w:pPr>
        <w:numPr>
          <w:ilvl w:val="0"/>
          <w:numId w:val="12"/>
        </w:numPr>
        <w:spacing w:after="0"/>
        <w:jc w:val="both"/>
        <w:rPr>
          <w:rFonts w:ascii="Power Geez Unicode1" w:hAnsi="Power Geez Unicode1"/>
          <w:sz w:val="24"/>
          <w:szCs w:val="24"/>
        </w:rPr>
      </w:pPr>
      <w:proofErr w:type="spellStart"/>
      <w:r w:rsidRPr="00572429">
        <w:rPr>
          <w:rFonts w:ascii="Power Geez Unicode1" w:hAnsi="Power Geez Unicode1"/>
          <w:sz w:val="24"/>
          <w:szCs w:val="24"/>
        </w:rPr>
        <w:t>የበከራ</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ውሃ</w:t>
      </w:r>
      <w:proofErr w:type="spellEnd"/>
      <w:r w:rsidRPr="00572429">
        <w:rPr>
          <w:rFonts w:ascii="Power Geez Unicode1" w:hAnsi="Power Geez Unicode1"/>
          <w:sz w:val="24"/>
          <w:szCs w:val="24"/>
        </w:rPr>
        <w:t xml:space="preserve"> </w:t>
      </w:r>
      <w:proofErr w:type="spellStart"/>
      <w:r w:rsidRPr="00572429">
        <w:rPr>
          <w:rFonts w:ascii="Power Geez Unicode1" w:hAnsi="Power Geez Unicode1"/>
          <w:sz w:val="24"/>
          <w:szCs w:val="24"/>
        </w:rPr>
        <w:t>መሳቢያ</w:t>
      </w:r>
      <w:proofErr w:type="spellEnd"/>
      <w:r w:rsidRPr="00572429">
        <w:rPr>
          <w:rFonts w:ascii="Power Geez Unicode1" w:hAnsi="Power Geez Unicode1"/>
          <w:sz w:val="24"/>
          <w:szCs w:val="24"/>
        </w:rPr>
        <w:t>/</w:t>
      </w:r>
      <w:proofErr w:type="spellStart"/>
      <w:r w:rsidRPr="00572429">
        <w:rPr>
          <w:rFonts w:ascii="Power Geez Unicode1" w:hAnsi="Power Geez Unicode1"/>
          <w:sz w:val="24"/>
          <w:szCs w:val="24"/>
        </w:rPr>
        <w:t>ማውጪያ</w:t>
      </w:r>
      <w:proofErr w:type="spellEnd"/>
      <w:r w:rsidRPr="00572429">
        <w:rPr>
          <w:rFonts w:ascii="Power Geez Unicode1" w:hAnsi="Power Geez Unicode1"/>
          <w:sz w:val="24"/>
          <w:szCs w:val="24"/>
        </w:rPr>
        <w:t xml:space="preserve"> </w:t>
      </w:r>
    </w:p>
    <w:p w:rsidR="003D2FA8" w:rsidRPr="002B7CEC" w:rsidRDefault="002E23FF" w:rsidP="003D2FA8">
      <w:pPr>
        <w:numPr>
          <w:ilvl w:val="0"/>
          <w:numId w:val="12"/>
        </w:numPr>
        <w:jc w:val="both"/>
        <w:rPr>
          <w:rFonts w:ascii="Power Geez Unicode1" w:hAnsi="Power Geez Unicode1"/>
          <w:sz w:val="24"/>
          <w:szCs w:val="24"/>
        </w:rPr>
      </w:pPr>
      <w:proofErr w:type="spellStart"/>
      <w:r w:rsidRPr="002B7CEC">
        <w:rPr>
          <w:rFonts w:ascii="Power Geez Unicode1" w:hAnsi="Power Geez Unicode1" w:cs="Nyala"/>
          <w:sz w:val="24"/>
          <w:szCs w:val="24"/>
        </w:rPr>
        <w:t>በፀሀይ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ሀይል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የሚንቀሳቀስ</w:t>
      </w:r>
      <w:proofErr w:type="spellEnd"/>
      <w:r w:rsidRPr="002B7CEC">
        <w:rPr>
          <w:rFonts w:ascii="Power Geez Unicode1" w:hAnsi="Power Geez Unicode1"/>
          <w:sz w:val="24"/>
          <w:szCs w:val="24"/>
        </w:rPr>
        <w:t xml:space="preserve"> </w:t>
      </w:r>
      <w:proofErr w:type="spellStart"/>
      <w:r w:rsidR="0044766E" w:rsidRPr="002B7CEC">
        <w:rPr>
          <w:rFonts w:ascii="Power Geez Unicode1" w:hAnsi="Power Geez Unicode1"/>
          <w:sz w:val="24"/>
          <w:szCs w:val="24"/>
        </w:rPr>
        <w:t>የ</w:t>
      </w:r>
      <w:r w:rsidRPr="002B7CEC">
        <w:rPr>
          <w:rFonts w:ascii="Power Geez Unicode1" w:hAnsi="Power Geez Unicode1" w:cs="Nyala"/>
          <w:sz w:val="24"/>
          <w:szCs w:val="24"/>
        </w:rPr>
        <w:t>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ፓምፕ</w:t>
      </w:r>
      <w:proofErr w:type="spellEnd"/>
    </w:p>
    <w:p w:rsidR="006E158D" w:rsidRPr="002B7CEC" w:rsidRDefault="0044766E" w:rsidP="00E71632">
      <w:pPr>
        <w:pStyle w:val="Heading2"/>
        <w:rPr>
          <w:rFonts w:ascii="Power Geez Unicode1" w:hAnsi="Power Geez Unicode1"/>
        </w:rPr>
      </w:pPr>
      <w:bookmarkStart w:id="40" w:name="_Toc45012010"/>
      <w:bookmarkStart w:id="41" w:name="_Toc21885775"/>
      <w:bookmarkStart w:id="42" w:name="_Toc26000140"/>
      <w:proofErr w:type="spellStart"/>
      <w:r w:rsidRPr="002B7CEC">
        <w:rPr>
          <w:rFonts w:ascii="Power Geez Unicode1" w:hAnsi="Power Geez Unicode1" w:cs="Nyala"/>
        </w:rPr>
        <w:t>የመስኖ</w:t>
      </w:r>
      <w:proofErr w:type="spellEnd"/>
      <w:r w:rsidRPr="002B7CEC">
        <w:rPr>
          <w:rFonts w:ascii="Power Geez Unicode1" w:hAnsi="Power Geez Unicode1"/>
        </w:rPr>
        <w:t xml:space="preserve"> </w:t>
      </w:r>
      <w:proofErr w:type="spellStart"/>
      <w:r w:rsidRPr="002B7CEC">
        <w:rPr>
          <w:rFonts w:ascii="Power Geez Unicode1" w:hAnsi="Power Geez Unicode1" w:cs="Nyala"/>
        </w:rPr>
        <w:t>ውሃ</w:t>
      </w:r>
      <w:proofErr w:type="spellEnd"/>
      <w:r w:rsidRPr="002B7CEC">
        <w:rPr>
          <w:rFonts w:ascii="Power Geez Unicode1" w:hAnsi="Power Geez Unicode1"/>
        </w:rPr>
        <w:t xml:space="preserve"> </w:t>
      </w:r>
      <w:proofErr w:type="spellStart"/>
      <w:r w:rsidRPr="002B7CEC">
        <w:rPr>
          <w:rFonts w:ascii="Power Geez Unicode1" w:hAnsi="Power Geez Unicode1" w:cs="Nyala"/>
        </w:rPr>
        <w:t>አጠቃቀም</w:t>
      </w:r>
      <w:bookmarkEnd w:id="40"/>
      <w:proofErr w:type="spellEnd"/>
      <w:r w:rsidRPr="002B7CEC">
        <w:rPr>
          <w:rFonts w:ascii="Power Geez Unicode1" w:hAnsi="Power Geez Unicode1"/>
        </w:rPr>
        <w:t xml:space="preserve"> </w:t>
      </w:r>
      <w:bookmarkEnd w:id="41"/>
      <w:bookmarkEnd w:id="42"/>
    </w:p>
    <w:p w:rsidR="003D2FA8" w:rsidRPr="002B7CEC" w:rsidRDefault="003D2FA8" w:rsidP="003D2FA8">
      <w:pPr>
        <w:spacing w:after="0"/>
        <w:jc w:val="both"/>
        <w:rPr>
          <w:rFonts w:ascii="Power Geez Unicode1" w:hAnsi="Power Geez Unicode1"/>
          <w:sz w:val="24"/>
          <w:szCs w:val="24"/>
        </w:rPr>
      </w:pPr>
      <w:proofErr w:type="spellStart"/>
      <w:r w:rsidRPr="002B7CEC">
        <w:rPr>
          <w:rFonts w:ascii="Power Geez Unicode1" w:hAnsi="Power Geez Unicode1" w:cs="Nyala"/>
          <w:sz w:val="24"/>
          <w:szCs w:val="24"/>
        </w:rPr>
        <w:t>የሚከተሉት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002E23FF" w:rsidRPr="002B7CEC">
        <w:rPr>
          <w:rFonts w:ascii="Power Geez Unicode1" w:hAnsi="Power Geez Unicode1" w:cs="Nyala"/>
          <w:sz w:val="24"/>
          <w:szCs w:val="24"/>
        </w:rPr>
        <w:t>አጠቃቀሞች</w:t>
      </w:r>
      <w:proofErr w:type="spellEnd"/>
      <w:r w:rsidRPr="002B7CEC">
        <w:rPr>
          <w:rFonts w:ascii="Power Geez Unicode1" w:hAnsi="Power Geez Unicode1"/>
          <w:sz w:val="24"/>
          <w:szCs w:val="24"/>
        </w:rPr>
        <w:t xml:space="preserve"> </w:t>
      </w:r>
      <w:proofErr w:type="spellStart"/>
      <w:r w:rsidR="005952C0">
        <w:rPr>
          <w:rFonts w:ascii="Power Geez Unicode1" w:eastAsia="Times New Roman" w:hAnsi="Power Geez Unicode1" w:cs="Nyala"/>
          <w:bCs/>
          <w:sz w:val="24"/>
          <w:szCs w:val="24"/>
        </w:rPr>
        <w:t>ታሳቢ</w:t>
      </w:r>
      <w:proofErr w:type="spellEnd"/>
      <w:r w:rsidR="005952C0">
        <w:rPr>
          <w:rFonts w:ascii="Power Geez Unicode1" w:eastAsia="Times New Roman" w:hAnsi="Power Geez Unicode1" w:cs="Nyala"/>
          <w:bCs/>
          <w:sz w:val="24"/>
          <w:szCs w:val="24"/>
        </w:rPr>
        <w:t xml:space="preserve"> </w:t>
      </w:r>
      <w:proofErr w:type="spellStart"/>
      <w:r w:rsidR="005952C0">
        <w:rPr>
          <w:rFonts w:ascii="Power Geez Unicode1" w:eastAsia="Times New Roman" w:hAnsi="Power Geez Unicode1" w:cs="Nyala"/>
          <w:bCs/>
          <w:sz w:val="24"/>
          <w:szCs w:val="24"/>
        </w:rPr>
        <w:t>ናቸዉ</w:t>
      </w:r>
      <w:proofErr w:type="spellEnd"/>
      <w:r w:rsidRPr="002B7CEC">
        <w:rPr>
          <w:rFonts w:ascii="Power Geez Unicode1" w:hAnsi="Power Geez Unicode1" w:cs="Nyala"/>
          <w:sz w:val="24"/>
          <w:szCs w:val="24"/>
        </w:rPr>
        <w:t>፡፡</w:t>
      </w:r>
    </w:p>
    <w:p w:rsidR="003D2FA8" w:rsidRPr="002B7CEC" w:rsidRDefault="003D2FA8" w:rsidP="003D2FA8">
      <w:pPr>
        <w:spacing w:after="0"/>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005C268B" w:rsidRPr="002B7CEC">
        <w:rPr>
          <w:rFonts w:ascii="Power Geez Unicode1" w:hAnsi="Power Geez Unicode1" w:cs="Nyala"/>
          <w:sz w:val="24"/>
          <w:szCs w:val="24"/>
        </w:rPr>
        <w:t>የጠብታ</w:t>
      </w:r>
      <w:proofErr w:type="spellEnd"/>
      <w:r w:rsidR="005C268B"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p>
    <w:p w:rsidR="003D2FA8" w:rsidRPr="002B7CEC" w:rsidRDefault="003D2FA8" w:rsidP="003D2FA8">
      <w:pPr>
        <w:spacing w:after="0"/>
        <w:jc w:val="both"/>
        <w:rPr>
          <w:rFonts w:ascii="Power Geez Unicode1" w:hAnsi="Power Geez Unicode1"/>
          <w:sz w:val="24"/>
          <w:szCs w:val="24"/>
        </w:rPr>
      </w:pPr>
      <w:r w:rsidRPr="002B7CEC">
        <w:rPr>
          <w:rFonts w:ascii="Power Geez Unicode1" w:hAnsi="Power Geez Unicode1"/>
          <w:sz w:val="24"/>
          <w:szCs w:val="24"/>
        </w:rPr>
        <w:lastRenderedPageBreak/>
        <w:t xml:space="preserve">• </w:t>
      </w:r>
      <w:proofErr w:type="spellStart"/>
      <w:r w:rsidRPr="002B7CEC">
        <w:rPr>
          <w:rFonts w:ascii="Power Geez Unicode1" w:hAnsi="Power Geez Unicode1" w:cs="Nyala"/>
          <w:sz w:val="24"/>
          <w:szCs w:val="24"/>
        </w:rPr>
        <w:t>የ</w:t>
      </w:r>
      <w:r w:rsidR="005C268B" w:rsidRPr="002B7CEC">
        <w:rPr>
          <w:rFonts w:ascii="Power Geez Unicode1" w:hAnsi="Power Geez Unicode1" w:cs="Nyala"/>
          <w:sz w:val="24"/>
          <w:szCs w:val="24"/>
        </w:rPr>
        <w:t>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p>
    <w:p w:rsidR="003D2FA8" w:rsidRPr="002B7CEC" w:rsidRDefault="003D2FA8" w:rsidP="003D2FA8">
      <w:pPr>
        <w:spacing w:after="0"/>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005C268B" w:rsidRPr="002B7CEC">
        <w:rPr>
          <w:rFonts w:ascii="Power Geez Unicode1" w:hAnsi="Power Geez Unicode1"/>
          <w:sz w:val="24"/>
          <w:szCs w:val="24"/>
        </w:rPr>
        <w:t>በባልዲ</w:t>
      </w:r>
      <w:proofErr w:type="spellEnd"/>
      <w:r w:rsidR="005C268B" w:rsidRPr="002B7CEC">
        <w:rPr>
          <w:rFonts w:ascii="Power Geez Unicode1" w:hAnsi="Power Geez Unicode1"/>
          <w:sz w:val="24"/>
          <w:szCs w:val="24"/>
        </w:rPr>
        <w:t xml:space="preserve"> </w:t>
      </w:r>
      <w:proofErr w:type="spellStart"/>
      <w:r w:rsidR="005C268B" w:rsidRPr="002B7CEC">
        <w:rPr>
          <w:rFonts w:ascii="Power Geez Unicode1" w:hAnsi="Power Geez Unicode1"/>
          <w:sz w:val="24"/>
          <w:szCs w:val="24"/>
        </w:rPr>
        <w:t>ማጠጣት</w:t>
      </w:r>
      <w:proofErr w:type="spellEnd"/>
      <w:r w:rsidR="005C268B" w:rsidRPr="002B7CEC">
        <w:rPr>
          <w:rFonts w:ascii="Power Geez Unicode1" w:hAnsi="Power Geez Unicode1"/>
          <w:sz w:val="24"/>
          <w:szCs w:val="24"/>
        </w:rPr>
        <w:t xml:space="preserve"> </w:t>
      </w:r>
    </w:p>
    <w:p w:rsidR="006E158D" w:rsidRPr="002B7CEC" w:rsidRDefault="003D2FA8" w:rsidP="004A4B11">
      <w:pPr>
        <w:spacing w:after="0"/>
        <w:jc w:val="both"/>
        <w:rPr>
          <w:rFonts w:ascii="Power Geez Unicode1" w:hAnsi="Power Geez Unicode1" w:cs="Nyala"/>
          <w:sz w:val="24"/>
          <w:szCs w:val="24"/>
        </w:rPr>
      </w:pPr>
      <w:proofErr w:type="spellStart"/>
      <w:r w:rsidRPr="002B7CEC">
        <w:rPr>
          <w:rFonts w:ascii="Power Geez Unicode1" w:hAnsi="Power Geez Unicode1" w:cs="Nyala"/>
          <w:sz w:val="24"/>
          <w:szCs w:val="24"/>
        </w:rPr>
        <w:t>ተጠቃሚዎች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ከተዘረዘሩት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005C268B" w:rsidRPr="002B7CEC">
        <w:rPr>
          <w:rFonts w:ascii="Power Geez Unicode1" w:hAnsi="Power Geez Unicode1" w:cs="Nyala"/>
          <w:sz w:val="24"/>
          <w:szCs w:val="24"/>
        </w:rPr>
        <w:t>ፓኬጅ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ክፍሎች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ተገቢውን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አማራጮችን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እንዲጠቀሙ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ለማስቻል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በቀጣይ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ክፍሎች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በውሃ</w:t>
      </w:r>
      <w:proofErr w:type="spellEnd"/>
      <w:r w:rsidRPr="002B7CEC">
        <w:rPr>
          <w:rFonts w:ascii="Power Geez Unicode1" w:hAnsi="Power Geez Unicode1"/>
          <w:sz w:val="24"/>
          <w:szCs w:val="24"/>
        </w:rPr>
        <w:t xml:space="preserve"> </w:t>
      </w:r>
      <w:proofErr w:type="spellStart"/>
      <w:r w:rsidR="005C268B" w:rsidRPr="002B7CEC">
        <w:rPr>
          <w:rFonts w:ascii="Power Geez Unicode1" w:hAnsi="Power Geez Unicode1" w:cs="Nyala"/>
          <w:sz w:val="24"/>
          <w:szCs w:val="24"/>
        </w:rPr>
        <w:t>አማራጮች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የተመሠረተ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የጥቅል</w:t>
      </w:r>
      <w:proofErr w:type="spellEnd"/>
      <w:r w:rsidRPr="002B7CEC">
        <w:rPr>
          <w:rFonts w:ascii="Power Geez Unicode1" w:hAnsi="Power Geez Unicode1"/>
          <w:sz w:val="24"/>
          <w:szCs w:val="24"/>
        </w:rPr>
        <w:t xml:space="preserve"> </w:t>
      </w:r>
      <w:proofErr w:type="spellStart"/>
      <w:r w:rsidR="00D0549F" w:rsidRPr="002B7CEC">
        <w:rPr>
          <w:rFonts w:ascii="Power Geez Unicode1" w:hAnsi="Power Geez Unicode1" w:cs="Nyala"/>
          <w:sz w:val="24"/>
          <w:szCs w:val="24"/>
        </w:rPr>
        <w:t>ጥምረት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ቀርቧል</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000A29DF" w:rsidRPr="002B7CEC">
        <w:rPr>
          <w:rFonts w:ascii="Power Geez Unicode1" w:hAnsi="Power Geez Unicode1" w:cs="Nyala"/>
          <w:sz w:val="24"/>
          <w:szCs w:val="24"/>
        </w:rPr>
        <w:t xml:space="preserve"> </w:t>
      </w:r>
    </w:p>
    <w:p w:rsidR="009765A4" w:rsidRPr="002B7CEC" w:rsidRDefault="009765A4" w:rsidP="004A4B11">
      <w:pPr>
        <w:spacing w:after="0"/>
        <w:jc w:val="both"/>
        <w:rPr>
          <w:rFonts w:ascii="Power Geez Unicode1" w:hAnsi="Power Geez Unicode1" w:cs="Nyala"/>
          <w:sz w:val="24"/>
          <w:szCs w:val="24"/>
        </w:rPr>
      </w:pPr>
    </w:p>
    <w:p w:rsidR="005952C0" w:rsidRDefault="005952C0">
      <w:pPr>
        <w:spacing w:after="0" w:line="240" w:lineRule="auto"/>
        <w:rPr>
          <w:rFonts w:ascii="Power Geez Unicode1" w:hAnsi="Power Geez Unicode1" w:cs="Nyala"/>
          <w:sz w:val="24"/>
          <w:szCs w:val="24"/>
        </w:rPr>
      </w:pPr>
      <w:r>
        <w:rPr>
          <w:rFonts w:ascii="Power Geez Unicode1" w:hAnsi="Power Geez Unicode1" w:cs="Nyala"/>
          <w:sz w:val="24"/>
          <w:szCs w:val="24"/>
        </w:rPr>
        <w:br w:type="page"/>
      </w:r>
    </w:p>
    <w:p w:rsidR="00D8532F" w:rsidRPr="002B7CEC" w:rsidRDefault="00D9652B" w:rsidP="009765A4">
      <w:pPr>
        <w:pStyle w:val="Heading1"/>
        <w:rPr>
          <w:rFonts w:ascii="Power Geez Unicode1" w:eastAsia="Calibri" w:hAnsi="Power Geez Unicode1"/>
        </w:rPr>
      </w:pPr>
      <w:bookmarkStart w:id="43" w:name="_Toc44670056"/>
      <w:bookmarkStart w:id="44" w:name="_Toc45012011"/>
      <w:bookmarkStart w:id="45" w:name="_Toc44670057"/>
      <w:bookmarkStart w:id="46" w:name="_Toc45012012"/>
      <w:bookmarkStart w:id="47" w:name="_Toc44670058"/>
      <w:bookmarkStart w:id="48" w:name="_Toc45012013"/>
      <w:bookmarkStart w:id="49" w:name="_Toc26000141"/>
      <w:bookmarkStart w:id="50" w:name="_Toc45012014"/>
      <w:bookmarkEnd w:id="43"/>
      <w:bookmarkEnd w:id="44"/>
      <w:bookmarkEnd w:id="45"/>
      <w:bookmarkEnd w:id="46"/>
      <w:bookmarkEnd w:id="47"/>
      <w:bookmarkEnd w:id="48"/>
      <w:proofErr w:type="spellStart"/>
      <w:r>
        <w:rPr>
          <w:rFonts w:ascii="Power Geez Unicode1" w:eastAsia="Calibri" w:hAnsi="Power Geez Unicode1" w:cs="Nyala"/>
        </w:rPr>
        <w:lastRenderedPageBreak/>
        <w:t>በቱቦ</w:t>
      </w:r>
      <w:proofErr w:type="spellEnd"/>
      <w:r>
        <w:rPr>
          <w:rFonts w:ascii="Power Geez Unicode1" w:eastAsia="Calibri" w:hAnsi="Power Geez Unicode1" w:cs="Nyala"/>
        </w:rPr>
        <w:t xml:space="preserve"> </w:t>
      </w:r>
      <w:proofErr w:type="spellStart"/>
      <w:r>
        <w:rPr>
          <w:rFonts w:ascii="Power Geez Unicode1" w:eastAsia="Calibri" w:hAnsi="Power Geez Unicode1" w:cs="Nyala"/>
        </w:rPr>
        <w:t>ዘንግ</w:t>
      </w:r>
      <w:proofErr w:type="spellEnd"/>
      <w:r w:rsidR="00665E81" w:rsidRPr="002B7CEC">
        <w:rPr>
          <w:rFonts w:ascii="Power Geez Unicode1" w:eastAsia="Calibri" w:hAnsi="Power Geez Unicode1"/>
        </w:rPr>
        <w:t xml:space="preserve"> </w:t>
      </w:r>
      <w:proofErr w:type="spellStart"/>
      <w:r>
        <w:rPr>
          <w:rFonts w:ascii="Power Geez Unicode1" w:eastAsia="Calibri" w:hAnsi="Power Geez Unicode1"/>
        </w:rPr>
        <w:t>የሚቆፈር</w:t>
      </w:r>
      <w:proofErr w:type="spellEnd"/>
      <w:r>
        <w:rPr>
          <w:rFonts w:ascii="Power Geez Unicode1" w:eastAsia="Calibri" w:hAnsi="Power Geez Unicode1"/>
        </w:rPr>
        <w:t xml:space="preserve"> </w:t>
      </w:r>
      <w:proofErr w:type="spellStart"/>
      <w:r w:rsidR="0044766E" w:rsidRPr="002B7CEC">
        <w:rPr>
          <w:rFonts w:ascii="Power Geez Unicode1" w:eastAsia="Calibri" w:hAnsi="Power Geez Unicode1" w:cs="Nyala"/>
        </w:rPr>
        <w:t>የውኃ</w:t>
      </w:r>
      <w:proofErr w:type="spellEnd"/>
      <w:r w:rsidR="0044766E" w:rsidRPr="002B7CEC">
        <w:rPr>
          <w:rFonts w:ascii="Power Geez Unicode1" w:eastAsia="Calibri" w:hAnsi="Power Geez Unicode1"/>
        </w:rPr>
        <w:t xml:space="preserve"> </w:t>
      </w:r>
      <w:proofErr w:type="spellStart"/>
      <w:r w:rsidR="0044766E" w:rsidRPr="002B7CEC">
        <w:rPr>
          <w:rFonts w:ascii="Power Geez Unicode1" w:eastAsia="Calibri" w:hAnsi="Power Geez Unicode1" w:cs="Nyala"/>
        </w:rPr>
        <w:t>ጉድጓድ</w:t>
      </w:r>
      <w:proofErr w:type="spellEnd"/>
      <w:r w:rsidR="0044766E" w:rsidRPr="002B7CEC">
        <w:rPr>
          <w:rFonts w:ascii="Power Geez Unicode1" w:eastAsia="Calibri" w:hAnsi="Power Geez Unicode1"/>
        </w:rPr>
        <w:t xml:space="preserve"> </w:t>
      </w:r>
      <w:bookmarkEnd w:id="49"/>
      <w:proofErr w:type="spellStart"/>
      <w:r w:rsidR="00453BCD" w:rsidRPr="002B7CEC">
        <w:rPr>
          <w:rFonts w:ascii="Power Geez Unicode1" w:eastAsia="Calibri" w:hAnsi="Power Geez Unicode1" w:cs="Nyala"/>
        </w:rPr>
        <w:t>ፓኬጅ</w:t>
      </w:r>
      <w:bookmarkEnd w:id="50"/>
      <w:proofErr w:type="spellEnd"/>
    </w:p>
    <w:p w:rsidR="00106A29" w:rsidRPr="002B7CEC" w:rsidRDefault="00D9652B" w:rsidP="009765A4">
      <w:pPr>
        <w:pStyle w:val="Heading2"/>
        <w:rPr>
          <w:rFonts w:ascii="Power Geez Unicode1" w:eastAsia="Calibri" w:hAnsi="Power Geez Unicode1"/>
        </w:rPr>
      </w:pPr>
      <w:bookmarkStart w:id="51" w:name="_Toc45012015"/>
      <w:bookmarkStart w:id="52" w:name="_Toc26000142"/>
      <w:proofErr w:type="spellStart"/>
      <w:r>
        <w:rPr>
          <w:rFonts w:ascii="Power Geez Unicode1" w:hAnsi="Power Geez Unicode1" w:cs="Nyala"/>
        </w:rPr>
        <w:t>በቱቦ</w:t>
      </w:r>
      <w:proofErr w:type="spellEnd"/>
      <w:r>
        <w:rPr>
          <w:rFonts w:ascii="Power Geez Unicode1" w:hAnsi="Power Geez Unicode1" w:cs="Nyala"/>
        </w:rPr>
        <w:t xml:space="preserve"> </w:t>
      </w:r>
      <w:proofErr w:type="spellStart"/>
      <w:r>
        <w:rPr>
          <w:rFonts w:ascii="Power Geez Unicode1" w:hAnsi="Power Geez Unicode1" w:cs="Nyala"/>
        </w:rPr>
        <w:t>ዘንግ</w:t>
      </w:r>
      <w:proofErr w:type="spellEnd"/>
      <w:r w:rsidR="00665E81" w:rsidRPr="002B7CEC">
        <w:rPr>
          <w:rFonts w:ascii="Power Geez Unicode1" w:hAnsi="Power Geez Unicode1"/>
        </w:rPr>
        <w:t xml:space="preserve"> </w:t>
      </w:r>
      <w:proofErr w:type="spellStart"/>
      <w:r>
        <w:rPr>
          <w:rFonts w:ascii="Power Geez Unicode1" w:hAnsi="Power Geez Unicode1"/>
        </w:rPr>
        <w:t>የሚቆፈር</w:t>
      </w:r>
      <w:proofErr w:type="spellEnd"/>
      <w:r>
        <w:rPr>
          <w:rFonts w:ascii="Power Geez Unicode1" w:hAnsi="Power Geez Unicode1"/>
        </w:rPr>
        <w:t xml:space="preserve"> </w:t>
      </w:r>
      <w:proofErr w:type="spellStart"/>
      <w:r w:rsidR="00665E81" w:rsidRPr="002B7CEC">
        <w:rPr>
          <w:rFonts w:ascii="Power Geez Unicode1" w:hAnsi="Power Geez Unicode1" w:cs="Nyala"/>
        </w:rPr>
        <w:t>የውኃ</w:t>
      </w:r>
      <w:proofErr w:type="spellEnd"/>
      <w:r w:rsidR="00665E81" w:rsidRPr="002B7CEC">
        <w:rPr>
          <w:rFonts w:ascii="Power Geez Unicode1" w:hAnsi="Power Geez Unicode1"/>
        </w:rPr>
        <w:t xml:space="preserve"> </w:t>
      </w:r>
      <w:proofErr w:type="spellStart"/>
      <w:r w:rsidR="00665E81" w:rsidRPr="002B7CEC">
        <w:rPr>
          <w:rFonts w:ascii="Power Geez Unicode1" w:hAnsi="Power Geez Unicode1" w:cs="Nyala"/>
        </w:rPr>
        <w:t>ጉድጓድ</w:t>
      </w:r>
      <w:bookmarkEnd w:id="51"/>
      <w:proofErr w:type="spellEnd"/>
      <w:r w:rsidR="00665E81" w:rsidRPr="002B7CEC">
        <w:rPr>
          <w:rFonts w:ascii="Power Geez Unicode1" w:hAnsi="Power Geez Unicode1"/>
        </w:rPr>
        <w:t xml:space="preserve"> </w:t>
      </w:r>
      <w:bookmarkEnd w:id="52"/>
    </w:p>
    <w:p w:rsidR="00453BCD" w:rsidRPr="002B7CEC" w:rsidRDefault="00EF4AA9" w:rsidP="0044766E">
      <w:pPr>
        <w:spacing w:after="0"/>
        <w:jc w:val="both"/>
        <w:rPr>
          <w:rFonts w:ascii="Power Geez Unicode1" w:hAnsi="Power Geez Unicode1" w:cs="Nyala"/>
          <w:sz w:val="24"/>
          <w:szCs w:val="24"/>
        </w:rPr>
      </w:pPr>
      <w:proofErr w:type="spellStart"/>
      <w:r>
        <w:rPr>
          <w:rFonts w:ascii="Power Geez Unicode1" w:hAnsi="Power Geez Unicode1" w:cs="Nyala"/>
          <w:bCs/>
          <w:sz w:val="24"/>
          <w:szCs w:val="24"/>
        </w:rPr>
        <w:t>የቱቦ</w:t>
      </w:r>
      <w:proofErr w:type="spellEnd"/>
      <w:r>
        <w:rPr>
          <w:rFonts w:ascii="Power Geez Unicode1" w:hAnsi="Power Geez Unicode1" w:cs="Nyala"/>
          <w:bCs/>
          <w:sz w:val="24"/>
          <w:szCs w:val="24"/>
        </w:rPr>
        <w:t xml:space="preserve"> </w:t>
      </w:r>
      <w:proofErr w:type="spellStart"/>
      <w:r>
        <w:rPr>
          <w:rFonts w:ascii="Power Geez Unicode1" w:hAnsi="Power Geez Unicode1" w:cs="Nyala"/>
          <w:bCs/>
          <w:sz w:val="24"/>
          <w:szCs w:val="24"/>
        </w:rPr>
        <w:t>ዘንግ</w:t>
      </w:r>
      <w:proofErr w:type="spellEnd"/>
      <w:r>
        <w:rPr>
          <w:rFonts w:ascii="Power Geez Unicode1" w:hAnsi="Power Geez Unicode1" w:cs="Nyala"/>
          <w:bCs/>
          <w:sz w:val="24"/>
          <w:szCs w:val="24"/>
        </w:rPr>
        <w:t xml:space="preserve"> </w:t>
      </w:r>
      <w:r w:rsidR="00665E81" w:rsidRPr="002B7CEC">
        <w:rPr>
          <w:rFonts w:ascii="Power Geez Unicode1" w:hAnsi="Power Geez Unicode1" w:cs="Nyala"/>
          <w:bCs/>
          <w:sz w:val="24"/>
          <w:szCs w:val="24"/>
        </w:rPr>
        <w:t xml:space="preserve"> </w:t>
      </w:r>
      <w:proofErr w:type="spellStart"/>
      <w:r w:rsidR="00665E81" w:rsidRPr="002B7CEC">
        <w:rPr>
          <w:rFonts w:ascii="Power Geez Unicode1" w:hAnsi="Power Geez Unicode1" w:cs="Nyala"/>
          <w:bCs/>
          <w:sz w:val="24"/>
          <w:szCs w:val="24"/>
        </w:rPr>
        <w:t>የውኃ</w:t>
      </w:r>
      <w:proofErr w:type="spellEnd"/>
      <w:r w:rsidR="00665E81" w:rsidRPr="002B7CEC">
        <w:rPr>
          <w:rFonts w:ascii="Power Geez Unicode1" w:hAnsi="Power Geez Unicode1" w:cs="Nyala"/>
          <w:bCs/>
          <w:sz w:val="24"/>
          <w:szCs w:val="24"/>
        </w:rPr>
        <w:t xml:space="preserve"> </w:t>
      </w:r>
      <w:proofErr w:type="spellStart"/>
      <w:r w:rsidR="00665E81" w:rsidRPr="002B7CEC">
        <w:rPr>
          <w:rFonts w:ascii="Power Geez Unicode1" w:hAnsi="Power Geez Unicode1" w:cs="Nyala"/>
          <w:bCs/>
          <w:sz w:val="24"/>
          <w:szCs w:val="24"/>
        </w:rPr>
        <w:t>ጉድጓድ</w:t>
      </w:r>
      <w:proofErr w:type="spellEnd"/>
      <w:r w:rsidR="00665E81" w:rsidRPr="002B7CEC">
        <w:rPr>
          <w:rFonts w:ascii="Power Geez Unicode1" w:hAnsi="Power Geez Unicode1"/>
        </w:rPr>
        <w:t xml:space="preserve"> </w:t>
      </w:r>
      <w:proofErr w:type="spellStart"/>
      <w:r>
        <w:rPr>
          <w:rFonts w:ascii="Power Geez Unicode1" w:hAnsi="Power Geez Unicode1"/>
        </w:rPr>
        <w:t>ቁፋሮ</w:t>
      </w:r>
      <w:proofErr w:type="spellEnd"/>
      <w:r>
        <w:rPr>
          <w:rFonts w:ascii="Power Geez Unicode1" w:hAnsi="Power Geez Unicode1"/>
        </w:rPr>
        <w:t xml:space="preserve"> </w:t>
      </w:r>
      <w:proofErr w:type="spellStart"/>
      <w:r w:rsidR="00453BCD" w:rsidRPr="002B7CEC">
        <w:rPr>
          <w:rFonts w:ascii="Power Geez Unicode1" w:hAnsi="Power Geez Unicode1" w:cs="Nyala"/>
          <w:sz w:val="24"/>
          <w:szCs w:val="24"/>
        </w:rPr>
        <w:t>በባህላዊ</w:t>
      </w:r>
      <w:proofErr w:type="spellEnd"/>
      <w:r w:rsidR="00453BCD"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መንገድ</w:t>
      </w:r>
      <w:proofErr w:type="spellEnd"/>
      <w:r w:rsidR="00102204" w:rsidRPr="002B7CEC">
        <w:rPr>
          <w:rFonts w:ascii="Power Geez Unicode1" w:hAnsi="Power Geez Unicode1" w:cs="Nyala"/>
          <w:sz w:val="24"/>
          <w:szCs w:val="24"/>
        </w:rPr>
        <w:t xml:space="preserve"> </w:t>
      </w:r>
      <w:proofErr w:type="spellStart"/>
      <w:r>
        <w:rPr>
          <w:rFonts w:ascii="Power Geez Unicode1" w:hAnsi="Power Geez Unicode1" w:cs="Nyala"/>
          <w:sz w:val="24"/>
          <w:szCs w:val="24"/>
        </w:rPr>
        <w:t>በእጅ</w:t>
      </w:r>
      <w:proofErr w:type="spellEnd"/>
      <w:r>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ከሚቆፈሩት</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eastAsia="Times New Roman" w:hAnsi="Power Geez Unicode1" w:cs="Nyala"/>
          <w:bCs/>
          <w:sz w:val="24"/>
          <w:szCs w:val="24"/>
        </w:rPr>
        <w:t>አነስተኛ</w:t>
      </w:r>
      <w:proofErr w:type="spellEnd"/>
      <w:r w:rsidR="00102204" w:rsidRPr="002B7CEC">
        <w:rPr>
          <w:rFonts w:ascii="Power Geez Unicode1" w:eastAsia="Times New Roman" w:hAnsi="Power Geez Unicode1" w:cs="Nyala"/>
          <w:bCs/>
          <w:sz w:val="24"/>
          <w:szCs w:val="24"/>
        </w:rPr>
        <w:t xml:space="preserve"> </w:t>
      </w:r>
      <w:proofErr w:type="spellStart"/>
      <w:r w:rsidR="00102204" w:rsidRPr="002B7CEC">
        <w:rPr>
          <w:rFonts w:ascii="Power Geez Unicode1" w:eastAsia="Times New Roman" w:hAnsi="Power Geez Unicode1" w:cs="Nyala"/>
          <w:bCs/>
          <w:sz w:val="24"/>
          <w:szCs w:val="24"/>
        </w:rPr>
        <w:t>ስፋት</w:t>
      </w:r>
      <w:proofErr w:type="spellEnd"/>
      <w:r w:rsidR="00102204" w:rsidRPr="002B7CEC">
        <w:rPr>
          <w:rFonts w:ascii="Power Geez Unicode1" w:eastAsia="Times New Roman" w:hAnsi="Power Geez Unicode1" w:cs="Nyala"/>
          <w:bCs/>
          <w:sz w:val="24"/>
          <w:szCs w:val="24"/>
        </w:rPr>
        <w:t xml:space="preserve"> </w:t>
      </w:r>
      <w:proofErr w:type="spellStart"/>
      <w:r w:rsidR="00102204" w:rsidRPr="002B7CEC">
        <w:rPr>
          <w:rFonts w:ascii="Power Geez Unicode1" w:eastAsia="Times New Roman" w:hAnsi="Power Geez Unicode1" w:cs="Nyala"/>
          <w:bCs/>
          <w:sz w:val="24"/>
          <w:szCs w:val="24"/>
        </w:rPr>
        <w:t>ካላቸው</w:t>
      </w:r>
      <w:proofErr w:type="spellEnd"/>
      <w:r w:rsidR="00102204" w:rsidRPr="002B7CEC">
        <w:rPr>
          <w:rFonts w:ascii="Power Geez Unicode1" w:eastAsia="Times New Roman" w:hAnsi="Power Geez Unicode1" w:cs="Nyala"/>
          <w:bCs/>
          <w:sz w:val="24"/>
          <w:szCs w:val="24"/>
        </w:rPr>
        <w:t xml:space="preserve"> </w:t>
      </w:r>
      <w:proofErr w:type="spellStart"/>
      <w:r w:rsidR="00102204" w:rsidRPr="002B7CEC">
        <w:rPr>
          <w:rFonts w:ascii="Power Geez Unicode1" w:eastAsia="Times New Roman" w:hAnsi="Power Geez Unicode1" w:cs="Nyala"/>
          <w:bCs/>
          <w:sz w:val="24"/>
          <w:szCs w:val="24"/>
        </w:rPr>
        <w:t>የውሀ</w:t>
      </w:r>
      <w:proofErr w:type="spellEnd"/>
      <w:r w:rsidR="00102204" w:rsidRPr="002B7CEC">
        <w:rPr>
          <w:rFonts w:ascii="Power Geez Unicode1" w:eastAsia="Times New Roman" w:hAnsi="Power Geez Unicode1" w:cs="Nyala"/>
          <w:bCs/>
          <w:sz w:val="24"/>
          <w:szCs w:val="24"/>
        </w:rPr>
        <w:t xml:space="preserve"> </w:t>
      </w:r>
      <w:proofErr w:type="spellStart"/>
      <w:r w:rsidR="00102204" w:rsidRPr="002B7CEC">
        <w:rPr>
          <w:rFonts w:ascii="Power Geez Unicode1" w:eastAsia="Times New Roman" w:hAnsi="Power Geez Unicode1" w:cs="Nyala"/>
          <w:bCs/>
          <w:sz w:val="24"/>
          <w:szCs w:val="24"/>
        </w:rPr>
        <w:t>ጉድጓድች</w:t>
      </w:r>
      <w:proofErr w:type="spellEnd"/>
      <w:r w:rsidR="00102204" w:rsidRPr="002B7CEC">
        <w:rPr>
          <w:rFonts w:ascii="Power Geez Unicode1" w:eastAsia="Times New Roman" w:hAnsi="Power Geez Unicode1" w:cs="Nyala"/>
          <w:bCs/>
          <w:sz w:val="24"/>
          <w:szCs w:val="24"/>
        </w:rPr>
        <w:t xml:space="preserve"> </w:t>
      </w:r>
      <w:proofErr w:type="spellStart"/>
      <w:r>
        <w:rPr>
          <w:rFonts w:ascii="Power Geez Unicode1" w:eastAsia="Times New Roman" w:hAnsi="Power Geez Unicode1" w:cs="Nyala"/>
          <w:bCs/>
          <w:sz w:val="24"/>
          <w:szCs w:val="24"/>
        </w:rPr>
        <w:t>ቁፋሮ</w:t>
      </w:r>
      <w:proofErr w:type="spellEnd"/>
      <w:r>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የተሻለ</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እና</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የተረጋገጠ</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የቁፋሮ</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ብልሀት</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ያሉት</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ሲሆን</w:t>
      </w:r>
      <w:proofErr w:type="spellEnd"/>
      <w:r w:rsidR="00861585">
        <w:rPr>
          <w:rFonts w:ascii="Power Geez Unicode1" w:eastAsia="Times New Roman" w:hAnsi="Power Geez Unicode1" w:cs="Nyala"/>
          <w:bCs/>
          <w:sz w:val="24"/>
          <w:szCs w:val="24"/>
        </w:rPr>
        <w:t xml:space="preserve"> </w:t>
      </w:r>
      <w:proofErr w:type="spellStart"/>
      <w:r w:rsidR="00861585">
        <w:rPr>
          <w:rFonts w:ascii="Power Geez Unicode1" w:eastAsia="Times New Roman" w:hAnsi="Power Geez Unicode1" w:cs="Nyala"/>
          <w:bCs/>
          <w:sz w:val="24"/>
          <w:szCs w:val="24"/>
        </w:rPr>
        <w:t>በተጨማሪም</w:t>
      </w:r>
      <w:proofErr w:type="spellEnd"/>
      <w:r w:rsidR="00861585">
        <w:rPr>
          <w:rFonts w:ascii="Power Geez Unicode1" w:eastAsia="Times New Roman" w:hAnsi="Power Geez Unicode1" w:cs="Nyala"/>
          <w:bCs/>
          <w:sz w:val="24"/>
          <w:szCs w:val="24"/>
        </w:rPr>
        <w:t xml:space="preserve"> </w:t>
      </w:r>
      <w:r w:rsidR="00102204" w:rsidRPr="002B7CEC">
        <w:rPr>
          <w:rFonts w:ascii="Power Geez Unicode1" w:eastAsia="Times New Roman" w:hAnsi="Power Geez Unicode1" w:cs="Nyala"/>
          <w:bCs/>
          <w:sz w:val="24"/>
          <w:szCs w:val="24"/>
        </w:rPr>
        <w:t xml:space="preserve"> </w:t>
      </w:r>
      <w:proofErr w:type="spellStart"/>
      <w:r w:rsidR="00453BCD" w:rsidRPr="002B7CEC">
        <w:rPr>
          <w:rFonts w:ascii="Power Geez Unicode1" w:hAnsi="Power Geez Unicode1" w:cs="Nyala"/>
          <w:sz w:val="24"/>
          <w:szCs w:val="24"/>
        </w:rPr>
        <w:t>ብዙ</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ጥቅሞች</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አሉት</w:t>
      </w:r>
      <w:proofErr w:type="spellEnd"/>
      <w:r w:rsidR="00BE745F" w:rsidRPr="002B7CEC">
        <w:rPr>
          <w:rFonts w:ascii="Power Geez Unicode1" w:hAnsi="Power Geez Unicode1" w:cs="Nyala"/>
          <w:sz w:val="24"/>
          <w:szCs w:val="24"/>
        </w:rPr>
        <w:t>፡፡</w:t>
      </w:r>
      <w:r w:rsidR="00102204" w:rsidRPr="002B7CEC">
        <w:rPr>
          <w:rFonts w:ascii="Power Geez Unicode1" w:hAnsi="Power Geez Unicode1" w:cs="Nyala"/>
          <w:sz w:val="24"/>
          <w:szCs w:val="24"/>
        </w:rPr>
        <w:t xml:space="preserve"> </w:t>
      </w:r>
      <w:r w:rsidR="00453BCD"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የቁፋሮ</w:t>
      </w:r>
      <w:r w:rsidR="00BE745F">
        <w:rPr>
          <w:rFonts w:ascii="Power Geez Unicode1" w:hAnsi="Power Geez Unicode1" w:cs="Nyala"/>
          <w:sz w:val="24"/>
          <w:szCs w:val="24"/>
        </w:rPr>
        <w:t>ዉ</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ወጭ</w:t>
      </w:r>
      <w:proofErr w:type="spellEnd"/>
      <w:r w:rsidR="00BE745F">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ደግሞ</w:t>
      </w:r>
      <w:proofErr w:type="spellEnd"/>
      <w:r w:rsidR="00BE745F">
        <w:rPr>
          <w:rFonts w:ascii="Power Geez Unicode1" w:hAnsi="Power Geez Unicode1" w:cs="Nyala"/>
          <w:sz w:val="24"/>
          <w:szCs w:val="24"/>
        </w:rPr>
        <w:t xml:space="preserve"> </w:t>
      </w:r>
      <w:r w:rsidR="00102204"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ከማሽነ</w:t>
      </w:r>
      <w:r w:rsidR="00BE745F">
        <w:rPr>
          <w:rFonts w:ascii="Power Geez Unicode1" w:hAnsi="Power Geez Unicode1" w:cs="Nyala"/>
          <w:sz w:val="24"/>
          <w:szCs w:val="24"/>
        </w:rPr>
        <w:t>ሪ</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ቁፋሮ</w:t>
      </w:r>
      <w:proofErr w:type="spellEnd"/>
      <w:r w:rsidR="00453BCD" w:rsidRPr="002B7CEC">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በ</w:t>
      </w:r>
      <w:r w:rsidR="00453BCD" w:rsidRPr="002B7CEC">
        <w:rPr>
          <w:rFonts w:ascii="Power Geez Unicode1" w:hAnsi="Power Geez Unicode1" w:cs="Nyala"/>
          <w:sz w:val="24"/>
          <w:szCs w:val="24"/>
        </w:rPr>
        <w:t>አስር</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እጥፍ</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ያነሰ</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ነው</w:t>
      </w:r>
      <w:proofErr w:type="spellEnd"/>
      <w:r w:rsidR="00453BCD" w:rsidRPr="002B7CEC">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የቱቦ</w:t>
      </w:r>
      <w:proofErr w:type="spellEnd"/>
      <w:r w:rsidR="00BE745F">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ዘንግ</w:t>
      </w:r>
      <w:proofErr w:type="spellEnd"/>
      <w:r w:rsidR="00BE745F" w:rsidRPr="002B7CEC">
        <w:rPr>
          <w:rFonts w:ascii="Power Geez Unicode1" w:hAnsi="Power Geez Unicode1" w:cs="Nyala"/>
          <w:sz w:val="24"/>
          <w:szCs w:val="24"/>
        </w:rPr>
        <w:t xml:space="preserve"> </w:t>
      </w:r>
      <w:proofErr w:type="spellStart"/>
      <w:r w:rsidR="002A4D0E" w:rsidRPr="002B7CEC">
        <w:rPr>
          <w:rFonts w:ascii="Power Geez Unicode1" w:hAnsi="Power Geez Unicode1" w:cs="Nyala"/>
          <w:sz w:val="24"/>
          <w:szCs w:val="24"/>
        </w:rPr>
        <w:t>የውሃ</w:t>
      </w:r>
      <w:proofErr w:type="spellEnd"/>
      <w:r w:rsidR="002A4D0E" w:rsidRPr="002B7CEC">
        <w:rPr>
          <w:rFonts w:ascii="Power Geez Unicode1" w:hAnsi="Power Geez Unicode1" w:cs="Nyala"/>
          <w:sz w:val="24"/>
          <w:szCs w:val="24"/>
        </w:rPr>
        <w:t xml:space="preserve"> </w:t>
      </w:r>
      <w:proofErr w:type="spellStart"/>
      <w:r w:rsidR="002A4D0E" w:rsidRPr="002B7CEC">
        <w:rPr>
          <w:rFonts w:ascii="Power Geez Unicode1" w:hAnsi="Power Geez Unicode1" w:cs="Nyala"/>
          <w:sz w:val="24"/>
          <w:szCs w:val="24"/>
        </w:rPr>
        <w:t>ጉድጓድ</w:t>
      </w:r>
      <w:proofErr w:type="spellEnd"/>
      <w:r w:rsidR="002A4D0E" w:rsidRPr="002B7CEC">
        <w:rPr>
          <w:rFonts w:ascii="Power Geez Unicode1" w:hAnsi="Power Geez Unicode1" w:cs="Nyala"/>
          <w:sz w:val="24"/>
          <w:szCs w:val="24"/>
        </w:rPr>
        <w:t xml:space="preserve"> </w:t>
      </w:r>
      <w:proofErr w:type="spellStart"/>
      <w:r w:rsidR="002A4D0E" w:rsidRPr="002B7CEC">
        <w:rPr>
          <w:rFonts w:ascii="Power Geez Unicode1" w:hAnsi="Power Geez Unicode1" w:cs="Nyala"/>
          <w:sz w:val="24"/>
          <w:szCs w:val="24"/>
        </w:rPr>
        <w:t>ቁፋ</w:t>
      </w:r>
      <w:r w:rsidR="00206939" w:rsidRPr="002B7CEC">
        <w:rPr>
          <w:rFonts w:ascii="Power Geez Unicode1" w:hAnsi="Power Geez Unicode1" w:cs="Nyala"/>
          <w:sz w:val="24"/>
          <w:szCs w:val="24"/>
        </w:rPr>
        <w:t>ሮ</w:t>
      </w:r>
      <w:proofErr w:type="spellEnd"/>
      <w:r w:rsidR="00206939"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ዋነኛው</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ጠቀሜታ</w:t>
      </w:r>
      <w:proofErr w:type="spellEnd"/>
      <w:r w:rsidR="00206939"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ወደ</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ከርሰ</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ምድር</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ውሃ</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ወሰን</w:t>
      </w:r>
      <w:proofErr w:type="spellEnd"/>
      <w:r w:rsidR="00206939" w:rsidRPr="002B7CEC">
        <w:rPr>
          <w:rFonts w:ascii="Power Geez Unicode1" w:hAnsi="Power Geez Unicode1" w:cs="Nyala"/>
          <w:sz w:val="24"/>
          <w:szCs w:val="24"/>
        </w:rPr>
        <w:t xml:space="preserve"> /</w:t>
      </w:r>
      <w:r w:rsidR="00206939" w:rsidRPr="002B7CEC">
        <w:rPr>
          <w:rFonts w:ascii="Power Geez Unicode1" w:hAnsi="Power Geez Unicode1"/>
          <w:sz w:val="24"/>
          <w:szCs w:val="24"/>
          <w:lang w:bidi="en-US"/>
        </w:rPr>
        <w:t xml:space="preserve">water table/ </w:t>
      </w:r>
      <w:proofErr w:type="spellStart"/>
      <w:r w:rsidR="00A437EF" w:rsidRPr="002B7CEC">
        <w:rPr>
          <w:rFonts w:ascii="Power Geez Unicode1" w:hAnsi="Power Geez Unicode1"/>
          <w:sz w:val="24"/>
          <w:szCs w:val="24"/>
          <w:lang w:bidi="en-US"/>
        </w:rPr>
        <w:t>ዘልቆ</w:t>
      </w:r>
      <w:proofErr w:type="spellEnd"/>
      <w:r w:rsidR="00206939" w:rsidRPr="002B7CEC">
        <w:rPr>
          <w:rFonts w:ascii="Power Geez Unicode1" w:hAnsi="Power Geez Unicode1"/>
          <w:sz w:val="24"/>
          <w:szCs w:val="24"/>
          <w:lang w:bidi="en-US"/>
        </w:rPr>
        <w:t xml:space="preserve"> </w:t>
      </w:r>
      <w:proofErr w:type="spellStart"/>
      <w:r w:rsidR="00206939" w:rsidRPr="002B7CEC">
        <w:rPr>
          <w:rFonts w:ascii="Power Geez Unicode1" w:hAnsi="Power Geez Unicode1"/>
          <w:sz w:val="24"/>
          <w:szCs w:val="24"/>
          <w:lang w:bidi="en-US"/>
        </w:rPr>
        <w:t>በመግባት</w:t>
      </w:r>
      <w:proofErr w:type="spellEnd"/>
      <w:r w:rsidR="00206939" w:rsidRPr="002B7CEC">
        <w:rPr>
          <w:rFonts w:ascii="Power Geez Unicode1" w:hAnsi="Power Geez Unicode1"/>
          <w:sz w:val="24"/>
          <w:szCs w:val="24"/>
          <w:lang w:bidi="en-US"/>
        </w:rPr>
        <w:t xml:space="preserve"> </w:t>
      </w:r>
      <w:proofErr w:type="spellStart"/>
      <w:r w:rsidR="00206939" w:rsidRPr="002B7CEC">
        <w:rPr>
          <w:rFonts w:ascii="Power Geez Unicode1" w:hAnsi="Power Geez Unicode1"/>
          <w:sz w:val="24"/>
          <w:szCs w:val="24"/>
          <w:lang w:bidi="en-US"/>
        </w:rPr>
        <w:t>ከፍተኛ</w:t>
      </w:r>
      <w:proofErr w:type="spellEnd"/>
      <w:r w:rsidR="00206939" w:rsidRPr="002B7CEC">
        <w:rPr>
          <w:rFonts w:ascii="Power Geez Unicode1" w:hAnsi="Power Geez Unicode1"/>
          <w:sz w:val="24"/>
          <w:szCs w:val="24"/>
          <w:lang w:bidi="en-US"/>
        </w:rPr>
        <w:t xml:space="preserve"> </w:t>
      </w:r>
      <w:proofErr w:type="spellStart"/>
      <w:r w:rsidR="00206939" w:rsidRPr="002B7CEC">
        <w:rPr>
          <w:rFonts w:ascii="Power Geez Unicode1" w:hAnsi="Power Geez Unicode1"/>
          <w:sz w:val="24"/>
          <w:szCs w:val="24"/>
          <w:lang w:bidi="en-US"/>
        </w:rPr>
        <w:t>ምርት</w:t>
      </w:r>
      <w:proofErr w:type="spellEnd"/>
      <w:r w:rsidR="00206939" w:rsidRPr="002B7CEC">
        <w:rPr>
          <w:rFonts w:ascii="Power Geez Unicode1" w:hAnsi="Power Geez Unicode1"/>
          <w:sz w:val="24"/>
          <w:szCs w:val="24"/>
          <w:lang w:bidi="en-US"/>
        </w:rPr>
        <w:t xml:space="preserve"> </w:t>
      </w:r>
      <w:proofErr w:type="spellStart"/>
      <w:r w:rsidR="00206939" w:rsidRPr="002B7CEC">
        <w:rPr>
          <w:rFonts w:ascii="Power Geez Unicode1" w:hAnsi="Power Geez Unicode1"/>
          <w:sz w:val="24"/>
          <w:szCs w:val="24"/>
          <w:lang w:bidi="en-US"/>
        </w:rPr>
        <w:t>ወደሚሰጠው</w:t>
      </w:r>
      <w:proofErr w:type="spellEnd"/>
      <w:r w:rsidR="00206939"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አሸዋ</w:t>
      </w:r>
      <w:proofErr w:type="spellEnd"/>
      <w:r w:rsidR="00206939"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ጠጠር</w:t>
      </w:r>
      <w:proofErr w:type="spellEnd"/>
      <w:r w:rsidR="00206939" w:rsidRPr="002B7CEC">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ዉሃ</w:t>
      </w:r>
      <w:proofErr w:type="spellEnd"/>
      <w:r w:rsidR="00BE745F">
        <w:rPr>
          <w:rFonts w:ascii="Power Geez Unicode1" w:hAnsi="Power Geez Unicode1" w:cs="Nyala"/>
          <w:sz w:val="24"/>
          <w:szCs w:val="24"/>
        </w:rPr>
        <w:t xml:space="preserve"> </w:t>
      </w:r>
      <w:proofErr w:type="spellStart"/>
      <w:r w:rsidR="00BE745F">
        <w:rPr>
          <w:rFonts w:ascii="Power Geez Unicode1" w:hAnsi="Power Geez Unicode1" w:cs="Nyala"/>
          <w:sz w:val="24"/>
          <w:szCs w:val="24"/>
        </w:rPr>
        <w:t>ያዠነብር</w:t>
      </w:r>
      <w:proofErr w:type="spellEnd"/>
      <w:r w:rsidR="00BE745F">
        <w:rPr>
          <w:rFonts w:ascii="Power Geez Unicode1" w:hAnsi="Power Geez Unicode1" w:cs="Nyala"/>
          <w:sz w:val="24"/>
          <w:szCs w:val="24"/>
        </w:rPr>
        <w:t xml:space="preserve"> (aquifer)</w:t>
      </w:r>
      <w:r w:rsidR="00206939"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ውስጥ</w:t>
      </w:r>
      <w:proofErr w:type="spellEnd"/>
      <w:r w:rsidR="00206939"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ሰብሮ</w:t>
      </w:r>
      <w:proofErr w:type="spellEnd"/>
      <w:r w:rsidR="00206939"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በመግባት</w:t>
      </w:r>
      <w:proofErr w:type="spellEnd"/>
      <w:r w:rsidR="00453BCD" w:rsidRPr="002B7CEC">
        <w:rPr>
          <w:rFonts w:ascii="Power Geez Unicode1" w:hAnsi="Power Geez Unicode1" w:cs="Nyala"/>
          <w:sz w:val="24"/>
          <w:szCs w:val="24"/>
        </w:rPr>
        <w:t xml:space="preserve"> </w:t>
      </w:r>
      <w:proofErr w:type="spellStart"/>
      <w:r w:rsidR="00206939" w:rsidRPr="002B7CEC">
        <w:rPr>
          <w:rFonts w:ascii="Power Geez Unicode1" w:eastAsia="Times New Roman" w:hAnsi="Power Geez Unicode1" w:cs="Nyala"/>
          <w:bCs/>
          <w:sz w:val="24"/>
          <w:szCs w:val="24"/>
        </w:rPr>
        <w:t>አነስተኛ</w:t>
      </w:r>
      <w:proofErr w:type="spellEnd"/>
      <w:r w:rsidR="00206939" w:rsidRPr="002B7CEC">
        <w:rPr>
          <w:rFonts w:ascii="Power Geez Unicode1" w:eastAsia="Times New Roman" w:hAnsi="Power Geez Unicode1" w:cs="Nyala"/>
          <w:bCs/>
          <w:sz w:val="24"/>
          <w:szCs w:val="24"/>
        </w:rPr>
        <w:t xml:space="preserve"> </w:t>
      </w:r>
      <w:proofErr w:type="spellStart"/>
      <w:r w:rsidR="00206939" w:rsidRPr="002B7CEC">
        <w:rPr>
          <w:rFonts w:ascii="Power Geez Unicode1" w:eastAsia="Times New Roman" w:hAnsi="Power Geez Unicode1" w:cs="Nyala"/>
          <w:bCs/>
          <w:sz w:val="24"/>
          <w:szCs w:val="24"/>
        </w:rPr>
        <w:t>ስፋት</w:t>
      </w:r>
      <w:proofErr w:type="spellEnd"/>
      <w:r w:rsidR="00206939" w:rsidRPr="002B7CEC">
        <w:rPr>
          <w:rFonts w:ascii="Power Geez Unicode1" w:eastAsia="Times New Roman" w:hAnsi="Power Geez Unicode1" w:cs="Nyala"/>
          <w:bCs/>
          <w:sz w:val="24"/>
          <w:szCs w:val="24"/>
        </w:rPr>
        <w:t xml:space="preserve"> </w:t>
      </w:r>
      <w:proofErr w:type="spellStart"/>
      <w:r w:rsidR="00206939" w:rsidRPr="002B7CEC">
        <w:rPr>
          <w:rFonts w:ascii="Power Geez Unicode1" w:eastAsia="Times New Roman" w:hAnsi="Power Geez Unicode1" w:cs="Nyala"/>
          <w:bCs/>
          <w:sz w:val="24"/>
          <w:szCs w:val="24"/>
        </w:rPr>
        <w:t>ካላቸው</w:t>
      </w:r>
      <w:proofErr w:type="spellEnd"/>
      <w:r w:rsidR="00890248">
        <w:rPr>
          <w:rFonts w:ascii="Power Geez Unicode1" w:eastAsia="Times New Roman" w:hAnsi="Power Geez Unicode1" w:cs="Nyala"/>
          <w:bCs/>
          <w:sz w:val="24"/>
          <w:szCs w:val="24"/>
        </w:rPr>
        <w:t xml:space="preserve"> </w:t>
      </w:r>
      <w:proofErr w:type="spellStart"/>
      <w:r w:rsidR="00890248">
        <w:rPr>
          <w:rFonts w:ascii="Power Geez Unicode1" w:eastAsia="Times New Roman" w:hAnsi="Power Geez Unicode1" w:cs="Nyala"/>
          <w:bCs/>
          <w:sz w:val="24"/>
          <w:szCs w:val="24"/>
        </w:rPr>
        <w:t>በእጅ</w:t>
      </w:r>
      <w:proofErr w:type="spellEnd"/>
      <w:r w:rsidR="00206939" w:rsidRPr="002B7CEC">
        <w:rPr>
          <w:rFonts w:ascii="Power Geez Unicode1" w:eastAsia="Times New Roman" w:hAnsi="Power Geez Unicode1" w:cs="Nyala"/>
          <w:bCs/>
          <w:sz w:val="24"/>
          <w:szCs w:val="24"/>
        </w:rPr>
        <w:t xml:space="preserve"> </w:t>
      </w:r>
      <w:proofErr w:type="spellStart"/>
      <w:r w:rsidR="00206939" w:rsidRPr="002B7CEC">
        <w:rPr>
          <w:rFonts w:ascii="Power Geez Unicode1" w:eastAsia="Times New Roman" w:hAnsi="Power Geez Unicode1" w:cs="Nyala"/>
          <w:bCs/>
          <w:sz w:val="24"/>
          <w:szCs w:val="24"/>
        </w:rPr>
        <w:t>ከሚቆፈሩ</w:t>
      </w:r>
      <w:proofErr w:type="spellEnd"/>
      <w:r w:rsidR="00206939" w:rsidRPr="002B7CEC">
        <w:rPr>
          <w:rFonts w:ascii="Power Geez Unicode1" w:eastAsia="Times New Roman" w:hAnsi="Power Geez Unicode1" w:cs="Nyala"/>
          <w:bCs/>
          <w:sz w:val="24"/>
          <w:szCs w:val="24"/>
        </w:rPr>
        <w:t xml:space="preserve"> </w:t>
      </w:r>
      <w:proofErr w:type="spellStart"/>
      <w:r w:rsidR="00206939" w:rsidRPr="002B7CEC">
        <w:rPr>
          <w:rFonts w:ascii="Power Geez Unicode1" w:eastAsia="Times New Roman" w:hAnsi="Power Geez Unicode1" w:cs="Nyala"/>
          <w:bCs/>
          <w:sz w:val="24"/>
          <w:szCs w:val="24"/>
        </w:rPr>
        <w:t>የውሀ</w:t>
      </w:r>
      <w:proofErr w:type="spellEnd"/>
      <w:r w:rsidR="00206939" w:rsidRPr="002B7CEC">
        <w:rPr>
          <w:rFonts w:ascii="Power Geez Unicode1" w:eastAsia="Times New Roman" w:hAnsi="Power Geez Unicode1" w:cs="Nyala"/>
          <w:bCs/>
          <w:sz w:val="24"/>
          <w:szCs w:val="24"/>
        </w:rPr>
        <w:t xml:space="preserve"> </w:t>
      </w:r>
      <w:proofErr w:type="spellStart"/>
      <w:r w:rsidR="00206939" w:rsidRPr="002B7CEC">
        <w:rPr>
          <w:rFonts w:ascii="Power Geez Unicode1" w:eastAsia="Times New Roman" w:hAnsi="Power Geez Unicode1" w:cs="Nyala"/>
          <w:bCs/>
          <w:sz w:val="24"/>
          <w:szCs w:val="24"/>
        </w:rPr>
        <w:t>ጉድጓድች</w:t>
      </w:r>
      <w:proofErr w:type="spellEnd"/>
      <w:r w:rsidR="00206939" w:rsidRPr="002B7CEC">
        <w:rPr>
          <w:rFonts w:ascii="Power Geez Unicode1" w:eastAsia="Times New Roman" w:hAnsi="Power Geez Unicode1" w:cs="Nyala"/>
          <w:bCs/>
          <w:sz w:val="24"/>
          <w:szCs w:val="24"/>
        </w:rPr>
        <w:t xml:space="preserve"> </w:t>
      </w:r>
      <w:proofErr w:type="spellStart"/>
      <w:r w:rsidR="00453BCD" w:rsidRPr="002B7CEC">
        <w:rPr>
          <w:rFonts w:ascii="Power Geez Unicode1" w:hAnsi="Power Geez Unicode1" w:cs="Nyala"/>
          <w:sz w:val="24"/>
          <w:szCs w:val="24"/>
        </w:rPr>
        <w:t>በላይ</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ከፍ</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ያለና</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አስተማማኝ</w:t>
      </w:r>
      <w:proofErr w:type="spellEnd"/>
      <w:r w:rsidR="00453BCD" w:rsidRPr="002B7CEC">
        <w:rPr>
          <w:rFonts w:ascii="Power Geez Unicode1" w:hAnsi="Power Geez Unicode1" w:cs="Nyala"/>
          <w:sz w:val="24"/>
          <w:szCs w:val="24"/>
        </w:rPr>
        <w:t xml:space="preserve"> </w:t>
      </w:r>
      <w:proofErr w:type="spellStart"/>
      <w:r w:rsidR="00453BCD" w:rsidRPr="002B7CEC">
        <w:rPr>
          <w:rFonts w:ascii="Power Geez Unicode1" w:hAnsi="Power Geez Unicode1" w:cs="Nyala"/>
          <w:sz w:val="24"/>
          <w:szCs w:val="24"/>
        </w:rPr>
        <w:t>ውሃ</w:t>
      </w:r>
      <w:proofErr w:type="spellEnd"/>
      <w:r w:rsidR="00453BCD"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መስጠቱ</w:t>
      </w:r>
      <w:proofErr w:type="spellEnd"/>
      <w:r w:rsidR="00206939" w:rsidRPr="002B7CEC">
        <w:rPr>
          <w:rFonts w:ascii="Power Geez Unicode1" w:hAnsi="Power Geez Unicode1" w:cs="Nyala"/>
          <w:sz w:val="24"/>
          <w:szCs w:val="24"/>
        </w:rPr>
        <w:t xml:space="preserve"> </w:t>
      </w:r>
      <w:proofErr w:type="spellStart"/>
      <w:r w:rsidR="00206939" w:rsidRPr="002B7CEC">
        <w:rPr>
          <w:rFonts w:ascii="Power Geez Unicode1" w:hAnsi="Power Geez Unicode1" w:cs="Nyala"/>
          <w:sz w:val="24"/>
          <w:szCs w:val="24"/>
        </w:rPr>
        <w:t>ነው</w:t>
      </w:r>
      <w:proofErr w:type="spellEnd"/>
      <w:r w:rsidR="00206939" w:rsidRPr="002B7CEC">
        <w:rPr>
          <w:rFonts w:ascii="Power Geez Unicode1" w:hAnsi="Power Geez Unicode1" w:cs="Nyala"/>
          <w:sz w:val="24"/>
          <w:szCs w:val="24"/>
        </w:rPr>
        <w:t xml:space="preserve">፡፡ </w:t>
      </w:r>
    </w:p>
    <w:p w:rsidR="00453BCD" w:rsidRPr="002B7CEC" w:rsidRDefault="00453BCD" w:rsidP="007E7DE0">
      <w:pPr>
        <w:spacing w:after="0"/>
        <w:jc w:val="both"/>
        <w:rPr>
          <w:rFonts w:ascii="Power Geez Unicode1" w:hAnsi="Power Geez Unicode1"/>
          <w:sz w:val="24"/>
          <w:szCs w:val="24"/>
          <w:lang w:bidi="en-US"/>
        </w:rPr>
      </w:pPr>
    </w:p>
    <w:p w:rsidR="00453BCD" w:rsidRPr="002B7CEC" w:rsidRDefault="006E4EC6" w:rsidP="007E7DE0">
      <w:pPr>
        <w:spacing w:after="0"/>
        <w:jc w:val="both"/>
        <w:rPr>
          <w:rFonts w:ascii="Power Geez Unicode1" w:eastAsia="Times New Roman" w:hAnsi="Power Geez Unicode1"/>
          <w:sz w:val="24"/>
          <w:szCs w:val="24"/>
          <w:lang w:bidi="en-US"/>
        </w:rPr>
      </w:pPr>
      <w:proofErr w:type="spellStart"/>
      <w:r>
        <w:rPr>
          <w:rFonts w:ascii="Power Geez Unicode1" w:eastAsia="Times New Roman" w:hAnsi="Power Geez Unicode1" w:cs="Nyala"/>
          <w:sz w:val="24"/>
          <w:szCs w:val="24"/>
          <w:lang w:bidi="en-US"/>
        </w:rPr>
        <w:t>ይህ</w:t>
      </w:r>
      <w:proofErr w:type="spellEnd"/>
      <w:r>
        <w:rPr>
          <w:rFonts w:ascii="Power Geez Unicode1" w:eastAsia="Times New Roman" w:hAnsi="Power Geez Unicode1" w:cs="Nyala"/>
          <w:sz w:val="24"/>
          <w:szCs w:val="24"/>
          <w:lang w:bidi="en-US"/>
        </w:rPr>
        <w:t xml:space="preserve"> </w:t>
      </w:r>
      <w:proofErr w:type="spellStart"/>
      <w:r>
        <w:rPr>
          <w:rFonts w:ascii="Power Geez Unicode1" w:eastAsia="Times New Roman" w:hAnsi="Power Geez Unicode1" w:cs="Nyala"/>
          <w:sz w:val="24"/>
          <w:szCs w:val="24"/>
          <w:lang w:bidi="en-US"/>
        </w:rPr>
        <w:t>ቴክኒክ</w:t>
      </w:r>
      <w:proofErr w:type="spellEnd"/>
      <w:r>
        <w:rPr>
          <w:rFonts w:ascii="Power Geez Unicode1" w:eastAsia="Times New Roman" w:hAnsi="Power Geez Unicode1" w:cs="Nyala"/>
          <w:sz w:val="24"/>
          <w:szCs w:val="24"/>
          <w:lang w:bidi="en-US"/>
        </w:rPr>
        <w:t xml:space="preserve"> </w:t>
      </w:r>
      <w:r w:rsidR="00453BCD" w:rsidRPr="002B7CEC">
        <w:rPr>
          <w:rFonts w:ascii="Power Geez Unicode1" w:eastAsia="Times New Roman" w:hAnsi="Power Geez Unicode1"/>
          <w:sz w:val="24"/>
          <w:szCs w:val="24"/>
          <w:lang w:bidi="en-US"/>
        </w:rPr>
        <w:t xml:space="preserve"> </w:t>
      </w:r>
      <w:proofErr w:type="spellStart"/>
      <w:r>
        <w:rPr>
          <w:rFonts w:ascii="Power Geez Unicode1" w:eastAsia="Times New Roman" w:hAnsi="Power Geez Unicode1" w:cs="Nyala"/>
          <w:sz w:val="24"/>
          <w:szCs w:val="24"/>
          <w:lang w:bidi="en-US"/>
        </w:rPr>
        <w:t>በ</w:t>
      </w:r>
      <w:r w:rsidRPr="002B7CEC">
        <w:rPr>
          <w:rFonts w:ascii="Power Geez Unicode1" w:eastAsia="Times New Roman" w:hAnsi="Power Geez Unicode1" w:cs="Nyala"/>
          <w:sz w:val="24"/>
          <w:szCs w:val="24"/>
          <w:lang w:bidi="en-US"/>
        </w:rPr>
        <w:t>ባለአነስተኛ</w:t>
      </w:r>
      <w:proofErr w:type="spellEnd"/>
      <w:r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ይዞታ</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አርሶ</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አደሮች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ላይ</w:t>
      </w:r>
      <w:proofErr w:type="spellEnd"/>
      <w:r w:rsidR="00453BCD" w:rsidRPr="002B7CEC">
        <w:rPr>
          <w:rFonts w:ascii="Power Geez Unicode1" w:eastAsia="Times New Roman" w:hAnsi="Power Geez Unicode1"/>
          <w:sz w:val="24"/>
          <w:szCs w:val="24"/>
          <w:lang w:bidi="en-US"/>
        </w:rPr>
        <w:t xml:space="preserve"> </w:t>
      </w:r>
      <w:proofErr w:type="spellStart"/>
      <w:r>
        <w:rPr>
          <w:rFonts w:ascii="Power Geez Unicode1" w:eastAsia="Times New Roman" w:hAnsi="Power Geez Unicode1" w:cs="Nyala"/>
          <w:sz w:val="24"/>
          <w:szCs w:val="24"/>
          <w:lang w:bidi="en-US"/>
        </w:rPr>
        <w:t>በ</w:t>
      </w:r>
      <w:r w:rsidR="00453BCD" w:rsidRPr="002B7CEC">
        <w:rPr>
          <w:rFonts w:ascii="Power Geez Unicode1" w:eastAsia="Times New Roman" w:hAnsi="Power Geez Unicode1" w:cs="Nyala"/>
          <w:sz w:val="24"/>
          <w:szCs w:val="24"/>
          <w:lang w:bidi="en-US"/>
        </w:rPr>
        <w:t>ውሃ</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እጥረት</w:t>
      </w:r>
      <w:r w:rsidR="00E3127A" w:rsidRPr="002B7CEC">
        <w:rPr>
          <w:rFonts w:ascii="Power Geez Unicode1" w:eastAsia="Times New Roman" w:hAnsi="Power Geez Unicode1" w:cs="Nyala"/>
          <w:sz w:val="24"/>
          <w:szCs w:val="24"/>
          <w:lang w:bidi="en-US"/>
        </w:rPr>
        <w:t>ን</w:t>
      </w:r>
      <w:proofErr w:type="spellEnd"/>
      <w:r w:rsidR="00453BCD" w:rsidRPr="002B7CEC">
        <w:rPr>
          <w:rFonts w:ascii="Power Geez Unicode1" w:eastAsia="Times New Roman" w:hAnsi="Power Geez Unicode1"/>
          <w:sz w:val="24"/>
          <w:szCs w:val="24"/>
          <w:lang w:bidi="en-US"/>
        </w:rPr>
        <w:t xml:space="preserve"> </w:t>
      </w:r>
      <w:proofErr w:type="spellStart"/>
      <w:r>
        <w:rPr>
          <w:rFonts w:ascii="Power Geez Unicode1" w:eastAsia="Times New Roman" w:hAnsi="Power Geez Unicode1"/>
          <w:sz w:val="24"/>
          <w:szCs w:val="24"/>
          <w:lang w:bidi="en-US"/>
        </w:rPr>
        <w:t>ምክንያት</w:t>
      </w:r>
      <w:proofErr w:type="spellEnd"/>
      <w:r>
        <w:rPr>
          <w:rFonts w:ascii="Power Geez Unicode1" w:eastAsia="Times New Roman" w:hAnsi="Power Geez Unicode1"/>
          <w:sz w:val="24"/>
          <w:szCs w:val="24"/>
          <w:lang w:bidi="en-US"/>
        </w:rPr>
        <w:t xml:space="preserve"> </w:t>
      </w:r>
      <w:proofErr w:type="spellStart"/>
      <w:r>
        <w:rPr>
          <w:rFonts w:ascii="Power Geez Unicode1" w:eastAsia="Times New Roman" w:hAnsi="Power Geez Unicode1"/>
          <w:sz w:val="24"/>
          <w:szCs w:val="24"/>
          <w:lang w:bidi="en-US"/>
        </w:rPr>
        <w:t>የሚመጣዉን</w:t>
      </w:r>
      <w:proofErr w:type="spellEnd"/>
      <w:r>
        <w:rPr>
          <w:rFonts w:ascii="Power Geez Unicode1" w:eastAsia="Times New Roman" w:hAnsi="Power Geez Unicode1"/>
          <w:sz w:val="24"/>
          <w:szCs w:val="24"/>
          <w:lang w:bidi="en-US"/>
        </w:rPr>
        <w:t xml:space="preserve"> </w:t>
      </w:r>
      <w:proofErr w:type="spellStart"/>
      <w:r>
        <w:rPr>
          <w:rFonts w:ascii="Power Geez Unicode1" w:eastAsia="Times New Roman" w:hAnsi="Power Geez Unicode1"/>
          <w:sz w:val="24"/>
          <w:szCs w:val="24"/>
          <w:lang w:bidi="en-US"/>
        </w:rPr>
        <w:t>የ</w:t>
      </w:r>
      <w:r w:rsidRPr="002B7CEC">
        <w:rPr>
          <w:rFonts w:ascii="Power Geez Unicode1" w:eastAsia="Times New Roman" w:hAnsi="Power Geez Unicode1" w:cs="Nyala"/>
          <w:sz w:val="24"/>
          <w:szCs w:val="24"/>
          <w:lang w:bidi="en-US"/>
        </w:rPr>
        <w:t>ሕይወት</w:t>
      </w:r>
      <w:proofErr w:type="spellEnd"/>
      <w:r>
        <w:rPr>
          <w:rFonts w:ascii="Power Geez Unicode1" w:eastAsia="Times New Roman" w:hAnsi="Power Geez Unicode1" w:cs="Nyala"/>
          <w:sz w:val="24"/>
          <w:szCs w:val="24"/>
          <w:lang w:bidi="en-US"/>
        </w:rPr>
        <w:t xml:space="preserve"> </w:t>
      </w:r>
      <w:proofErr w:type="spellStart"/>
      <w:r>
        <w:rPr>
          <w:rFonts w:ascii="Power Geez Unicode1" w:eastAsia="Times New Roman" w:hAnsi="Power Geez Unicode1" w:cs="Nyala"/>
          <w:sz w:val="24"/>
          <w:szCs w:val="24"/>
          <w:lang w:bidi="en-US"/>
        </w:rPr>
        <w:t>ሸክም</w:t>
      </w:r>
      <w:proofErr w:type="spellEnd"/>
      <w:r>
        <w:rPr>
          <w:rFonts w:ascii="Power Geez Unicode1" w:eastAsia="Times New Roman" w:hAnsi="Power Geez Unicode1" w:cs="Nyala"/>
          <w:sz w:val="24"/>
          <w:szCs w:val="24"/>
          <w:lang w:bidi="en-US"/>
        </w:rPr>
        <w:t xml:space="preserve"> </w:t>
      </w:r>
      <w:proofErr w:type="spellStart"/>
      <w:r w:rsidRPr="002B7CEC">
        <w:rPr>
          <w:rFonts w:ascii="Power Geez Unicode1" w:eastAsia="Times New Roman" w:hAnsi="Power Geez Unicode1" w:cs="Nyala"/>
          <w:sz w:val="24"/>
          <w:szCs w:val="24"/>
          <w:lang w:bidi="en-US"/>
        </w:rPr>
        <w:t>ለ</w:t>
      </w:r>
      <w:r>
        <w:rPr>
          <w:rFonts w:ascii="Power Geez Unicode1" w:eastAsia="Times New Roman" w:hAnsi="Power Geez Unicode1" w:cs="Nyala"/>
          <w:sz w:val="24"/>
          <w:szCs w:val="24"/>
          <w:lang w:bidi="en-US"/>
        </w:rPr>
        <w:t>ማቅለል</w:t>
      </w:r>
      <w:proofErr w:type="spellEnd"/>
      <w:r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እንደ</w:t>
      </w:r>
      <w:proofErr w:type="spellEnd"/>
      <w:r w:rsidR="00453BCD" w:rsidRPr="002B7CEC">
        <w:rPr>
          <w:rFonts w:ascii="Power Geez Unicode1" w:eastAsia="Times New Roman" w:hAnsi="Power Geez Unicode1"/>
          <w:sz w:val="24"/>
          <w:szCs w:val="24"/>
          <w:lang w:bidi="en-US"/>
        </w:rPr>
        <w:t xml:space="preserve"> </w:t>
      </w:r>
      <w:proofErr w:type="spellStart"/>
      <w:r w:rsidR="00E3127A" w:rsidRPr="002B7CEC">
        <w:rPr>
          <w:rFonts w:ascii="Power Geez Unicode1" w:eastAsia="Times New Roman" w:hAnsi="Power Geez Unicode1" w:cs="Nyala"/>
          <w:sz w:val="24"/>
          <w:szCs w:val="24"/>
          <w:lang w:bidi="en-US"/>
        </w:rPr>
        <w:t>አዋጭ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መፍትሄ</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ሆኖ</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የሚያገለግል</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ነው</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የውሃ</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ጉድጓዱ</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በሚቆፈርበት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ጊዜ</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የተለያዩ</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የጂ</w:t>
      </w:r>
      <w:r w:rsidR="008B2D4A">
        <w:rPr>
          <w:rFonts w:ascii="Power Geez Unicode1" w:eastAsia="Times New Roman" w:hAnsi="Power Geez Unicode1" w:cs="Nyala"/>
          <w:sz w:val="24"/>
          <w:szCs w:val="24"/>
          <w:lang w:bidi="en-US"/>
        </w:rPr>
        <w:t>ኦ</w:t>
      </w:r>
      <w:r w:rsidR="00453BCD" w:rsidRPr="002B7CEC">
        <w:rPr>
          <w:rFonts w:ascii="Power Geez Unicode1" w:eastAsia="Times New Roman" w:hAnsi="Power Geez Unicode1" w:cs="Nyala"/>
          <w:sz w:val="24"/>
          <w:szCs w:val="24"/>
          <w:lang w:bidi="en-US"/>
        </w:rPr>
        <w:t>ሎጂ</w:t>
      </w:r>
      <w:proofErr w:type="spellEnd"/>
      <w:r w:rsidR="00453BCD" w:rsidRPr="002B7CEC">
        <w:rPr>
          <w:rFonts w:ascii="Power Geez Unicode1" w:eastAsia="Times New Roman" w:hAnsi="Power Geez Unicode1"/>
          <w:sz w:val="24"/>
          <w:szCs w:val="24"/>
          <w:lang w:bidi="en-US"/>
        </w:rPr>
        <w:t xml:space="preserve"> </w:t>
      </w:r>
      <w:proofErr w:type="spellStart"/>
      <w:r w:rsidR="00E3127A" w:rsidRPr="002B7CEC">
        <w:rPr>
          <w:rFonts w:ascii="Power Geez Unicode1" w:eastAsia="Times New Roman" w:hAnsi="Power Geez Unicode1" w:cs="Nyala"/>
          <w:sz w:val="24"/>
          <w:szCs w:val="24"/>
          <w:lang w:bidi="en-US"/>
        </w:rPr>
        <w:t>ስርቶች</w:t>
      </w:r>
      <w:proofErr w:type="spellEnd"/>
      <w:r w:rsidR="00E3127A" w:rsidRPr="002B7CEC">
        <w:rPr>
          <w:rFonts w:ascii="Power Geez Unicode1" w:eastAsia="Times New Roman" w:hAnsi="Power Geez Unicode1" w:cs="Nyala"/>
          <w:sz w:val="24"/>
          <w:szCs w:val="24"/>
          <w:lang w:bidi="en-US"/>
        </w:rPr>
        <w:t xml:space="preserve"> </w:t>
      </w:r>
      <w:proofErr w:type="spellStart"/>
      <w:r w:rsidR="00E3127A" w:rsidRPr="002B7CEC">
        <w:rPr>
          <w:rFonts w:ascii="Power Geez Unicode1" w:eastAsia="Times New Roman" w:hAnsi="Power Geez Unicode1" w:cs="Nyala"/>
          <w:sz w:val="24"/>
          <w:szCs w:val="24"/>
          <w:lang w:bidi="en-US"/>
        </w:rPr>
        <w:t>ሊያጋጥሙ</w:t>
      </w:r>
      <w:proofErr w:type="spellEnd"/>
      <w:r w:rsidR="00E3127A"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ይችላሉ</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በእ</w:t>
      </w:r>
      <w:r w:rsidR="00453BCD" w:rsidRPr="002B7CEC">
        <w:rPr>
          <w:rFonts w:ascii="Power Geez Unicode1" w:eastAsia="Times New Roman" w:hAnsi="Power Geez Unicode1" w:cs="Nyala"/>
          <w:sz w:val="24"/>
          <w:szCs w:val="24"/>
          <w:lang w:bidi="en-US"/>
        </w:rPr>
        <w:t>ነዚህን</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ሁሉ</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የተለያዩ</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ዓይነ</w:t>
      </w:r>
      <w:r w:rsidR="00C05DB5" w:rsidRPr="002B7CEC">
        <w:rPr>
          <w:rFonts w:ascii="Power Geez Unicode1" w:eastAsia="Times New Roman" w:hAnsi="Power Geez Unicode1" w:cs="Nyala"/>
          <w:sz w:val="24"/>
          <w:szCs w:val="24"/>
          <w:lang w:bidi="en-US"/>
        </w:rPr>
        <w:t>ነት</w:t>
      </w:r>
      <w:proofErr w:type="spellEnd"/>
      <w:r w:rsidR="00C05DB5" w:rsidRPr="002B7CEC">
        <w:rPr>
          <w:rFonts w:ascii="Power Geez Unicode1" w:eastAsia="Times New Roman" w:hAnsi="Power Geez Unicode1" w:cs="Nyala"/>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የጂ</w:t>
      </w:r>
      <w:r w:rsidR="008B2D4A">
        <w:rPr>
          <w:rFonts w:ascii="Power Geez Unicode1" w:eastAsia="Times New Roman" w:hAnsi="Power Geez Unicode1" w:cs="Nyala"/>
          <w:sz w:val="24"/>
          <w:szCs w:val="24"/>
          <w:lang w:bidi="en-US"/>
        </w:rPr>
        <w:t>ኦ</w:t>
      </w:r>
      <w:r w:rsidR="00C05DB5" w:rsidRPr="002B7CEC">
        <w:rPr>
          <w:rFonts w:ascii="Power Geez Unicode1" w:eastAsia="Times New Roman" w:hAnsi="Power Geez Unicode1" w:cs="Nyala"/>
          <w:sz w:val="24"/>
          <w:szCs w:val="24"/>
          <w:lang w:bidi="en-US"/>
        </w:rPr>
        <w:t>ሎጂ</w:t>
      </w:r>
      <w:proofErr w:type="spellEnd"/>
      <w:r w:rsidR="00C05DB5"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ስርቶች</w:t>
      </w:r>
      <w:proofErr w:type="spellEnd"/>
      <w:r w:rsidR="00C05DB5" w:rsidRPr="002B7CEC">
        <w:rPr>
          <w:rFonts w:ascii="Power Geez Unicode1" w:eastAsia="Times New Roman" w:hAnsi="Power Geez Unicode1" w:cs="Nyala"/>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ቁፋሮ</w:t>
      </w:r>
      <w:proofErr w:type="spellEnd"/>
      <w:r w:rsidR="00C05DB5" w:rsidRPr="002B7CEC">
        <w:rPr>
          <w:rFonts w:ascii="Power Geez Unicode1" w:eastAsia="Times New Roman" w:hAnsi="Power Geez Unicode1" w:cs="Nyala"/>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ለማካሄድ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የተለያዩ</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የጉልበት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ቁፋሮ</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ቴክኒኮች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ተዘጋጅተዋል</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ስለሆነም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ሁለት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ወይም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ከዚያ</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በላይ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የተለያዩ</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የቁፋሮ</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ቴክኒኮች</w:t>
      </w:r>
      <w:proofErr w:type="spellEnd"/>
      <w:r w:rsidR="00453BCD"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sz w:val="24"/>
          <w:szCs w:val="24"/>
          <w:lang w:bidi="en-US"/>
        </w:rPr>
        <w:t>የተለያዩ</w:t>
      </w:r>
      <w:proofErr w:type="spellEnd"/>
      <w:r w:rsidR="00C05DB5"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የጂ</w:t>
      </w:r>
      <w:r w:rsidR="008B2D4A">
        <w:rPr>
          <w:rFonts w:ascii="Power Geez Unicode1" w:eastAsia="Times New Roman" w:hAnsi="Power Geez Unicode1" w:cs="Nyala"/>
          <w:sz w:val="24"/>
          <w:szCs w:val="24"/>
          <w:lang w:bidi="en-US"/>
        </w:rPr>
        <w:t>ኦ</w:t>
      </w:r>
      <w:r w:rsidR="00C05DB5" w:rsidRPr="002B7CEC">
        <w:rPr>
          <w:rFonts w:ascii="Power Geez Unicode1" w:eastAsia="Times New Roman" w:hAnsi="Power Geez Unicode1" w:cs="Nyala"/>
          <w:sz w:val="24"/>
          <w:szCs w:val="24"/>
          <w:lang w:bidi="en-US"/>
        </w:rPr>
        <w:t>ሎጂ</w:t>
      </w:r>
      <w:proofErr w:type="spellEnd"/>
      <w:r w:rsidR="00C05DB5"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ስርቶች</w:t>
      </w:r>
      <w:proofErr w:type="spellEnd"/>
      <w:r w:rsidR="00C05DB5" w:rsidRPr="002B7CEC">
        <w:rPr>
          <w:rFonts w:ascii="Power Geez Unicode1" w:eastAsia="Times New Roman" w:hAnsi="Power Geez Unicode1" w:cs="Nyala"/>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እርስ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በእርስ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ከተጋጠሙ</w:t>
      </w:r>
      <w:proofErr w:type="spellEnd"/>
      <w:r w:rsidR="00C05DB5" w:rsidRPr="002B7CEC">
        <w:rPr>
          <w:rFonts w:ascii="Power Geez Unicode1" w:eastAsia="Times New Roman" w:hAnsi="Power Geez Unicode1" w:cs="Nyala"/>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ጥቅም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ላይ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ሊውሉ</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ይችላሉ</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እያንዳንዳቸው</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ጥቅሞች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እና</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ጉዳቶች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ቢኖ</w:t>
      </w:r>
      <w:r w:rsidR="00C05DB5" w:rsidRPr="002B7CEC">
        <w:rPr>
          <w:rFonts w:ascii="Power Geez Unicode1" w:eastAsia="Times New Roman" w:hAnsi="Power Geez Unicode1" w:cs="Nyala"/>
          <w:sz w:val="24"/>
          <w:szCs w:val="24"/>
          <w:lang w:bidi="en-US"/>
        </w:rPr>
        <w:t>ሯቸውም</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ሁለት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ወይም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ከዚያ</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በላይ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ቴክኒኮች</w:t>
      </w:r>
      <w:proofErr w:type="spellEnd"/>
      <w:r w:rsidR="00453BCD" w:rsidRPr="002B7CEC">
        <w:rPr>
          <w:rFonts w:ascii="Power Geez Unicode1" w:eastAsia="Times New Roman" w:hAnsi="Power Geez Unicode1"/>
          <w:sz w:val="24"/>
          <w:szCs w:val="24"/>
          <w:lang w:bidi="en-US"/>
        </w:rPr>
        <w:t xml:space="preserve"> </w:t>
      </w:r>
      <w:proofErr w:type="spellStart"/>
      <w:r w:rsidR="00C05DB5" w:rsidRPr="002B7CEC">
        <w:rPr>
          <w:rFonts w:ascii="Power Geez Unicode1" w:eastAsia="Times New Roman" w:hAnsi="Power Geez Unicode1" w:cs="Nyala"/>
          <w:sz w:val="24"/>
          <w:szCs w:val="24"/>
          <w:lang w:bidi="en-US"/>
        </w:rPr>
        <w:t>ሲጣመሩ</w:t>
      </w:r>
      <w:proofErr w:type="spellEnd"/>
      <w:r w:rsidR="008B7D10">
        <w:rPr>
          <w:rFonts w:ascii="Power Geez Unicode1" w:eastAsia="Times New Roman" w:hAnsi="Power Geez Unicode1" w:cs="Nyala"/>
          <w:sz w:val="24"/>
          <w:szCs w:val="24"/>
          <w:lang w:bidi="en-US"/>
        </w:rPr>
        <w:t xml:space="preserve"> </w:t>
      </w:r>
      <w:proofErr w:type="spellStart"/>
      <w:r w:rsidR="008B7D10">
        <w:rPr>
          <w:rFonts w:ascii="Power Geez Unicode1" w:eastAsia="Times New Roman" w:hAnsi="Power Geez Unicode1" w:cs="Nyala"/>
          <w:sz w:val="24"/>
          <w:szCs w:val="24"/>
          <w:lang w:bidi="en-US"/>
        </w:rPr>
        <w:t>ከቴክኒክ</w:t>
      </w:r>
      <w:proofErr w:type="spellEnd"/>
      <w:r w:rsidR="008B7D10">
        <w:rPr>
          <w:rFonts w:ascii="Power Geez Unicode1" w:eastAsia="Times New Roman" w:hAnsi="Power Geez Unicode1" w:cs="Nyala"/>
          <w:sz w:val="24"/>
          <w:szCs w:val="24"/>
          <w:lang w:bidi="en-US"/>
        </w:rPr>
        <w:t xml:space="preserve"> </w:t>
      </w:r>
      <w:proofErr w:type="spellStart"/>
      <w:r w:rsidR="008B7D10">
        <w:rPr>
          <w:rFonts w:ascii="Power Geez Unicode1" w:eastAsia="Times New Roman" w:hAnsi="Power Geez Unicode1" w:cs="Nyala"/>
          <w:sz w:val="24"/>
          <w:szCs w:val="24"/>
          <w:lang w:bidi="en-US"/>
        </w:rPr>
        <w:t>ወይንም</w:t>
      </w:r>
      <w:proofErr w:type="spellEnd"/>
      <w:r w:rsidR="008B7D10">
        <w:rPr>
          <w:rFonts w:ascii="Power Geez Unicode1" w:eastAsia="Times New Roman" w:hAnsi="Power Geez Unicode1" w:cs="Nyala"/>
          <w:sz w:val="24"/>
          <w:szCs w:val="24"/>
          <w:lang w:bidi="en-US"/>
        </w:rPr>
        <w:t xml:space="preserve"> </w:t>
      </w:r>
      <w:proofErr w:type="spellStart"/>
      <w:r w:rsidR="00DA1A7B">
        <w:rPr>
          <w:rFonts w:ascii="Power Geez Unicode1" w:eastAsia="Times New Roman" w:hAnsi="Power Geez Unicode1" w:cs="Nyala"/>
          <w:sz w:val="24"/>
          <w:szCs w:val="24"/>
          <w:lang w:bidi="en-US"/>
        </w:rPr>
        <w:t>ከ</w:t>
      </w:r>
      <w:r w:rsidR="008B7D10">
        <w:rPr>
          <w:rFonts w:ascii="Power Geez Unicode1" w:eastAsia="Times New Roman" w:hAnsi="Power Geez Unicode1" w:cs="Nyala"/>
          <w:sz w:val="24"/>
          <w:szCs w:val="24"/>
          <w:lang w:bidi="en-US"/>
        </w:rPr>
        <w:t>ጂኦሎጂዉ</w:t>
      </w:r>
      <w:proofErr w:type="spellEnd"/>
      <w:r w:rsidR="008B7D10">
        <w:rPr>
          <w:rFonts w:ascii="Power Geez Unicode1" w:eastAsia="Times New Roman" w:hAnsi="Power Geez Unicode1" w:cs="Nyala"/>
          <w:sz w:val="24"/>
          <w:szCs w:val="24"/>
          <w:lang w:bidi="en-US"/>
        </w:rPr>
        <w:t xml:space="preserve"> </w:t>
      </w:r>
      <w:proofErr w:type="spellStart"/>
      <w:r w:rsidR="008B7D10">
        <w:rPr>
          <w:rFonts w:ascii="Power Geez Unicode1" w:eastAsia="Times New Roman" w:hAnsi="Power Geez Unicode1" w:cs="Nyala"/>
          <w:sz w:val="24"/>
          <w:szCs w:val="24"/>
          <w:lang w:bidi="en-US"/>
        </w:rPr>
        <w:t>ጋር</w:t>
      </w:r>
      <w:proofErr w:type="spellEnd"/>
      <w:r w:rsidR="008B7D10">
        <w:rPr>
          <w:rFonts w:ascii="Power Geez Unicode1" w:eastAsia="Times New Roman" w:hAnsi="Power Geez Unicode1" w:cs="Nyala"/>
          <w:sz w:val="24"/>
          <w:szCs w:val="24"/>
          <w:lang w:bidi="en-US"/>
        </w:rPr>
        <w:t xml:space="preserve"> </w:t>
      </w:r>
      <w:proofErr w:type="spellStart"/>
      <w:r w:rsidR="008B7D10">
        <w:rPr>
          <w:rFonts w:ascii="Power Geez Unicode1" w:eastAsia="Times New Roman" w:hAnsi="Power Geez Unicode1" w:cs="Nyala"/>
          <w:sz w:val="24"/>
          <w:szCs w:val="24"/>
          <w:lang w:bidi="en-US"/>
        </w:rPr>
        <w:t>ተያያዠነት</w:t>
      </w:r>
      <w:proofErr w:type="spellEnd"/>
      <w:r w:rsidR="008B7D10">
        <w:rPr>
          <w:rFonts w:ascii="Power Geez Unicode1" w:eastAsia="Times New Roman" w:hAnsi="Power Geez Unicode1" w:cs="Nyala"/>
          <w:sz w:val="24"/>
          <w:szCs w:val="24"/>
          <w:lang w:bidi="en-US"/>
        </w:rPr>
        <w:t xml:space="preserve"> </w:t>
      </w:r>
      <w:proofErr w:type="spellStart"/>
      <w:r w:rsidR="008B7D10">
        <w:rPr>
          <w:rFonts w:ascii="Power Geez Unicode1" w:eastAsia="Times New Roman" w:hAnsi="Power Geez Unicode1" w:cs="Nyala"/>
          <w:sz w:val="24"/>
          <w:szCs w:val="24"/>
          <w:lang w:bidi="en-US"/>
        </w:rPr>
        <w:t>ያላቸዉ</w:t>
      </w:r>
      <w:proofErr w:type="spellEnd"/>
      <w:r w:rsidR="00C05DB5" w:rsidRPr="002B7CEC">
        <w:rPr>
          <w:rFonts w:ascii="Power Geez Unicode1" w:eastAsia="Times New Roman" w:hAnsi="Power Geez Unicode1" w:cs="Nyala"/>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በው</w:t>
      </w:r>
      <w:r w:rsidR="00737B6A" w:rsidRPr="002B7CEC">
        <w:rPr>
          <w:rFonts w:ascii="Power Geez Unicode1" w:eastAsia="Times New Roman" w:hAnsi="Power Geez Unicode1" w:cs="Nyala"/>
          <w:sz w:val="24"/>
          <w:szCs w:val="24"/>
          <w:lang w:bidi="en-US"/>
        </w:rPr>
        <w:t>ስጣዊም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ሆነ</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በውጫዊ</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ሁኔታዎች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የተዘረዘሩትን</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ገደቦች</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በማለፍ</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ረገድ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በጣም</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ውጤታማ</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መሆ</w:t>
      </w:r>
      <w:r w:rsidR="00737B6A" w:rsidRPr="002B7CEC">
        <w:rPr>
          <w:rFonts w:ascii="Power Geez Unicode1" w:eastAsia="Times New Roman" w:hAnsi="Power Geez Unicode1" w:cs="Nyala"/>
          <w:sz w:val="24"/>
          <w:szCs w:val="24"/>
          <w:lang w:bidi="en-US"/>
        </w:rPr>
        <w:t>ናቸውን</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አሳይተዋል</w:t>
      </w:r>
      <w:proofErr w:type="spellEnd"/>
      <w:r w:rsidR="00453BCD" w:rsidRPr="002B7CEC">
        <w:rPr>
          <w:rFonts w:ascii="Power Geez Unicode1" w:eastAsia="Times New Roman" w:hAnsi="Power Geez Unicode1" w:cs="Nyala"/>
          <w:sz w:val="24"/>
          <w:szCs w:val="24"/>
          <w:lang w:bidi="en-US"/>
        </w:rPr>
        <w:t>፡፡</w:t>
      </w:r>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w:t>
      </w:r>
      <w:r w:rsidR="00737B6A" w:rsidRPr="002B7CEC">
        <w:rPr>
          <w:rFonts w:ascii="Power Geez Unicode1" w:eastAsia="Times New Roman" w:hAnsi="Power Geez Unicode1" w:cs="Nyala"/>
          <w:sz w:val="24"/>
          <w:szCs w:val="24"/>
          <w:lang w:bidi="en-US"/>
        </w:rPr>
        <w:t>ውሃ</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ጉድጓዶ</w:t>
      </w:r>
      <w:r w:rsidR="00737B6A" w:rsidRPr="002B7CEC">
        <w:rPr>
          <w:rFonts w:ascii="Power Geez Unicode1" w:eastAsia="Times New Roman" w:hAnsi="Power Geez Unicode1" w:cs="Nyala"/>
          <w:sz w:val="24"/>
          <w:szCs w:val="24"/>
          <w:lang w:bidi="en-US"/>
        </w:rPr>
        <w:t>ቹ</w:t>
      </w:r>
      <w:proofErr w:type="spellEnd"/>
      <w:r w:rsidR="00453BCD" w:rsidRPr="002B7CEC">
        <w:rPr>
          <w:rFonts w:ascii="Power Geez Unicode1" w:eastAsia="Times New Roman" w:hAnsi="Power Geez Unicode1"/>
          <w:sz w:val="24"/>
          <w:szCs w:val="24"/>
          <w:lang w:bidi="en-US"/>
        </w:rPr>
        <w:t xml:space="preserve"> </w:t>
      </w:r>
      <w:r w:rsidR="00453BCD" w:rsidRPr="002B7CEC">
        <w:rPr>
          <w:rFonts w:ascii="Power Geez Unicode1" w:eastAsia="Times New Roman" w:hAnsi="Power Geez Unicode1" w:cs="Nyala"/>
          <w:sz w:val="24"/>
          <w:szCs w:val="24"/>
          <w:lang w:bidi="en-US"/>
        </w:rPr>
        <w:t>ከ</w:t>
      </w:r>
      <w:r w:rsidR="00453BCD" w:rsidRPr="002B7CEC">
        <w:rPr>
          <w:rFonts w:ascii="Power Geez Unicode1" w:eastAsia="Times New Roman" w:hAnsi="Power Geez Unicode1"/>
          <w:sz w:val="24"/>
          <w:szCs w:val="24"/>
          <w:lang w:bidi="en-US"/>
        </w:rPr>
        <w:t xml:space="preserve"> 4 </w:t>
      </w:r>
      <w:proofErr w:type="spellStart"/>
      <w:r w:rsidR="00453BCD" w:rsidRPr="002B7CEC">
        <w:rPr>
          <w:rFonts w:ascii="Power Geez Unicode1" w:eastAsia="Times New Roman" w:hAnsi="Power Geez Unicode1" w:cs="Nyala"/>
          <w:sz w:val="24"/>
          <w:szCs w:val="24"/>
          <w:lang w:bidi="en-US"/>
        </w:rPr>
        <w:t>ሜትር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እስከ</w:t>
      </w:r>
      <w:proofErr w:type="spellEnd"/>
      <w:r w:rsidR="00453BCD" w:rsidRPr="002B7CEC">
        <w:rPr>
          <w:rFonts w:ascii="Power Geez Unicode1" w:eastAsia="Times New Roman" w:hAnsi="Power Geez Unicode1"/>
          <w:sz w:val="24"/>
          <w:szCs w:val="24"/>
          <w:lang w:bidi="en-US"/>
        </w:rPr>
        <w:t xml:space="preserve"> 30 </w:t>
      </w:r>
      <w:proofErr w:type="spellStart"/>
      <w:r w:rsidR="00453BCD" w:rsidRPr="002B7CEC">
        <w:rPr>
          <w:rFonts w:ascii="Power Geez Unicode1" w:eastAsia="Times New Roman" w:hAnsi="Power Geez Unicode1" w:cs="Nyala"/>
          <w:sz w:val="24"/>
          <w:szCs w:val="24"/>
          <w:lang w:bidi="en-US"/>
        </w:rPr>
        <w:t>ሜትር</w:t>
      </w:r>
      <w:proofErr w:type="spellEnd"/>
      <w:r w:rsidR="00453BCD" w:rsidRPr="002B7CEC">
        <w:rPr>
          <w:rFonts w:ascii="Power Geez Unicode1" w:eastAsia="Times New Roman" w:hAnsi="Power Geez Unicode1"/>
          <w:sz w:val="24"/>
          <w:szCs w:val="24"/>
          <w:lang w:bidi="en-US"/>
        </w:rPr>
        <w:t xml:space="preserve"> </w:t>
      </w:r>
      <w:proofErr w:type="spellStart"/>
      <w:r w:rsidR="00737B6A" w:rsidRPr="002B7CEC">
        <w:rPr>
          <w:rFonts w:ascii="Power Geez Unicode1" w:eastAsia="Times New Roman" w:hAnsi="Power Geez Unicode1"/>
          <w:sz w:val="24"/>
          <w:szCs w:val="24"/>
          <w:lang w:bidi="en-US"/>
        </w:rPr>
        <w:t>ባለ</w:t>
      </w:r>
      <w:proofErr w:type="spellEnd"/>
      <w:r w:rsidR="00737B6A"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ጥልቀት</w:t>
      </w:r>
      <w:proofErr w:type="spellEnd"/>
      <w:r w:rsidR="00453BCD" w:rsidRPr="002B7CEC">
        <w:rPr>
          <w:rFonts w:ascii="Power Geez Unicode1" w:eastAsia="Times New Roman" w:hAnsi="Power Geez Unicode1"/>
          <w:sz w:val="24"/>
          <w:szCs w:val="24"/>
          <w:lang w:bidi="en-US"/>
        </w:rPr>
        <w:t xml:space="preserve"> </w:t>
      </w:r>
      <w:r w:rsidR="00453BCD" w:rsidRPr="002B7CEC">
        <w:rPr>
          <w:rFonts w:ascii="Power Geez Unicode1" w:eastAsia="Times New Roman" w:hAnsi="Power Geez Unicode1" w:cs="Nyala"/>
          <w:sz w:val="24"/>
          <w:szCs w:val="24"/>
          <w:lang w:bidi="en-US"/>
        </w:rPr>
        <w:t>ከ</w:t>
      </w:r>
      <w:r w:rsidR="00453BCD" w:rsidRPr="002B7CEC">
        <w:rPr>
          <w:rFonts w:ascii="Power Geez Unicode1" w:eastAsia="Times New Roman" w:hAnsi="Power Geez Unicode1"/>
          <w:sz w:val="24"/>
          <w:szCs w:val="24"/>
          <w:lang w:bidi="en-US"/>
        </w:rPr>
        <w:t xml:space="preserve"> 0.1 </w:t>
      </w:r>
      <w:proofErr w:type="spellStart"/>
      <w:r w:rsidR="00453BCD" w:rsidRPr="002B7CEC">
        <w:rPr>
          <w:rFonts w:ascii="Power Geez Unicode1" w:eastAsia="Times New Roman" w:hAnsi="Power Geez Unicode1" w:cs="Nyala"/>
          <w:sz w:val="24"/>
          <w:szCs w:val="24"/>
          <w:lang w:bidi="en-US"/>
        </w:rPr>
        <w:t>እስከ</w:t>
      </w:r>
      <w:proofErr w:type="spellEnd"/>
      <w:r w:rsidR="00453BCD" w:rsidRPr="002B7CEC">
        <w:rPr>
          <w:rFonts w:ascii="Power Geez Unicode1" w:eastAsia="Times New Roman" w:hAnsi="Power Geez Unicode1"/>
          <w:sz w:val="24"/>
          <w:szCs w:val="24"/>
          <w:lang w:bidi="en-US"/>
        </w:rPr>
        <w:t xml:space="preserve"> 1 </w:t>
      </w:r>
      <w:proofErr w:type="spellStart"/>
      <w:r w:rsidR="00453BCD" w:rsidRPr="002B7CEC">
        <w:rPr>
          <w:rFonts w:ascii="Power Geez Unicode1" w:eastAsia="Times New Roman" w:hAnsi="Power Geez Unicode1" w:cs="Nyala"/>
          <w:sz w:val="24"/>
          <w:szCs w:val="24"/>
          <w:lang w:bidi="en-US"/>
        </w:rPr>
        <w:t>ሊት</w:t>
      </w:r>
      <w:r w:rsidR="00DA1A7B">
        <w:rPr>
          <w:rFonts w:ascii="Power Geez Unicode1" w:eastAsia="Times New Roman" w:hAnsi="Power Geez Unicode1" w:cs="Nyala"/>
          <w:sz w:val="24"/>
          <w:szCs w:val="24"/>
          <w:lang w:bidi="en-US"/>
        </w:rPr>
        <w:t>ር</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ሴ</w:t>
      </w:r>
      <w:r w:rsidR="00DA1A7B">
        <w:rPr>
          <w:rFonts w:ascii="Power Geez Unicode1" w:eastAsia="Times New Roman" w:hAnsi="Power Geez Unicode1" w:cs="Nyala"/>
          <w:sz w:val="24"/>
          <w:szCs w:val="24"/>
          <w:lang w:bidi="en-US"/>
        </w:rPr>
        <w:t>ኮንድ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ድረስ</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የውሃ</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መጠን</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ሊሰጡ</w:t>
      </w:r>
      <w:proofErr w:type="spellEnd"/>
      <w:r w:rsidR="00453BCD" w:rsidRPr="002B7CEC">
        <w:rPr>
          <w:rFonts w:ascii="Power Geez Unicode1" w:eastAsia="Times New Roman" w:hAnsi="Power Geez Unicode1"/>
          <w:sz w:val="24"/>
          <w:szCs w:val="24"/>
          <w:lang w:bidi="en-US"/>
        </w:rPr>
        <w:t xml:space="preserve"> </w:t>
      </w:r>
      <w:proofErr w:type="spellStart"/>
      <w:r w:rsidR="00453BCD" w:rsidRPr="002B7CEC">
        <w:rPr>
          <w:rFonts w:ascii="Power Geez Unicode1" w:eastAsia="Times New Roman" w:hAnsi="Power Geez Unicode1" w:cs="Nyala"/>
          <w:sz w:val="24"/>
          <w:szCs w:val="24"/>
          <w:lang w:bidi="en-US"/>
        </w:rPr>
        <w:t>ይችላሉ</w:t>
      </w:r>
      <w:proofErr w:type="spellEnd"/>
      <w:r w:rsidR="00453BCD" w:rsidRPr="002B7CEC">
        <w:rPr>
          <w:rFonts w:ascii="Power Geez Unicode1" w:eastAsia="Times New Roman" w:hAnsi="Power Geez Unicode1"/>
          <w:sz w:val="24"/>
          <w:szCs w:val="24"/>
          <w:lang w:bidi="en-US"/>
        </w:rPr>
        <w:t xml:space="preserve"> </w:t>
      </w:r>
      <w:r w:rsidR="00453BCD" w:rsidRPr="002B7CEC">
        <w:rPr>
          <w:rFonts w:ascii="Power Geez Unicode1" w:eastAsia="Times New Roman" w:hAnsi="Power Geez Unicode1" w:cs="Nyala"/>
          <w:sz w:val="24"/>
          <w:szCs w:val="24"/>
          <w:lang w:bidi="en-US"/>
        </w:rPr>
        <w:t>፡፡</w:t>
      </w:r>
    </w:p>
    <w:p w:rsidR="00B760E0" w:rsidRPr="002B7CEC" w:rsidRDefault="00B760E0" w:rsidP="007E7DE0">
      <w:pPr>
        <w:spacing w:after="0"/>
        <w:jc w:val="both"/>
        <w:rPr>
          <w:rFonts w:ascii="Power Geez Unicode1" w:eastAsia="Times New Roman" w:hAnsi="Power Geez Unicode1"/>
          <w:sz w:val="24"/>
          <w:szCs w:val="24"/>
          <w:lang w:bidi="en-US"/>
        </w:rPr>
      </w:pPr>
    </w:p>
    <w:p w:rsidR="00665E81" w:rsidRPr="002B7CEC" w:rsidRDefault="00453BCD" w:rsidP="00665E81">
      <w:pPr>
        <w:spacing w:after="0"/>
        <w:jc w:val="both"/>
        <w:rPr>
          <w:rFonts w:ascii="Power Geez Unicode1" w:eastAsia="Times New Roman" w:hAnsi="Power Geez Unicode1" w:cs="Nyala"/>
          <w:sz w:val="24"/>
          <w:szCs w:val="24"/>
          <w:lang w:bidi="en-US"/>
        </w:rPr>
      </w:pPr>
      <w:proofErr w:type="spellStart"/>
      <w:r w:rsidRPr="002B7CEC">
        <w:rPr>
          <w:rFonts w:ascii="Power Geez Unicode1" w:eastAsia="Times New Roman" w:hAnsi="Power Geez Unicode1" w:cs="Nyala"/>
          <w:sz w:val="24"/>
          <w:szCs w:val="24"/>
          <w:lang w:bidi="en-US"/>
        </w:rPr>
        <w:t>ለአነስተኛ</w:t>
      </w:r>
      <w:r w:rsidRPr="002B7CEC">
        <w:rPr>
          <w:rFonts w:ascii="Power Geez Unicode1" w:eastAsia="Times New Roman" w:hAnsi="Power Geez Unicode1"/>
          <w:sz w:val="24"/>
          <w:szCs w:val="24"/>
          <w:lang w:bidi="en-US"/>
        </w:rPr>
        <w:t>-</w:t>
      </w:r>
      <w:r w:rsidRPr="002B7CEC">
        <w:rPr>
          <w:rFonts w:ascii="Power Geez Unicode1" w:eastAsia="Times New Roman" w:hAnsi="Power Geez Unicode1" w:cs="Nyala"/>
          <w:sz w:val="24"/>
          <w:szCs w:val="24"/>
          <w:lang w:bidi="en-US"/>
        </w:rPr>
        <w:t>መስኖ</w:t>
      </w:r>
      <w:proofErr w:type="spellEnd"/>
      <w:r w:rsidR="00BD70DA" w:rsidRPr="002B7CEC">
        <w:rPr>
          <w:rFonts w:ascii="Power Geez Unicode1" w:eastAsia="Times New Roman" w:hAnsi="Power Geez Unicode1"/>
          <w:sz w:val="24"/>
          <w:szCs w:val="24"/>
          <w:lang w:bidi="en-US"/>
        </w:rPr>
        <w:t xml:space="preserve"> </w:t>
      </w:r>
      <w:proofErr w:type="spellStart"/>
      <w:r w:rsidR="00BD70DA" w:rsidRPr="002B7CEC">
        <w:rPr>
          <w:rFonts w:ascii="Power Geez Unicode1" w:eastAsia="Times New Roman" w:hAnsi="Power Geez Unicode1"/>
          <w:sz w:val="24"/>
          <w:szCs w:val="24"/>
          <w:lang w:bidi="en-US"/>
        </w:rPr>
        <w:t>ልማት</w:t>
      </w:r>
      <w:proofErr w:type="spellEnd"/>
      <w:r w:rsidR="00BD70DA"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ዓላማ</w:t>
      </w:r>
      <w:proofErr w:type="spellEnd"/>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ቀለል</w:t>
      </w:r>
      <w:proofErr w:type="spellEnd"/>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ያለ</w:t>
      </w:r>
      <w:proofErr w:type="spellEnd"/>
      <w:r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cs="Nyala"/>
          <w:sz w:val="24"/>
          <w:szCs w:val="24"/>
          <w:lang w:bidi="en-US"/>
        </w:rPr>
        <w:t>የእጅ</w:t>
      </w:r>
      <w:proofErr w:type="spellEnd"/>
      <w:r w:rsidR="007137CD" w:rsidRPr="002B7CEC">
        <w:rPr>
          <w:rFonts w:ascii="Power Geez Unicode1" w:eastAsia="Times New Roman" w:hAnsi="Power Geez Unicode1" w:cs="Nyala"/>
          <w:sz w:val="24"/>
          <w:szCs w:val="24"/>
          <w:lang w:bidi="en-US"/>
        </w:rPr>
        <w:t xml:space="preserve"> </w:t>
      </w:r>
      <w:proofErr w:type="spellStart"/>
      <w:r w:rsidR="007137CD" w:rsidRPr="002B7CEC">
        <w:rPr>
          <w:rFonts w:ascii="Power Geez Unicode1" w:eastAsia="Times New Roman" w:hAnsi="Power Geez Unicode1" w:cs="Nyala"/>
          <w:sz w:val="24"/>
          <w:szCs w:val="24"/>
          <w:lang w:bidi="en-US"/>
        </w:rPr>
        <w:t>ጉድጓድ</w:t>
      </w:r>
      <w:proofErr w:type="spellEnd"/>
      <w:r w:rsidR="007137CD" w:rsidRPr="002B7CEC">
        <w:rPr>
          <w:rFonts w:ascii="Power Geez Unicode1" w:eastAsia="Times New Roman" w:hAnsi="Power Geez Unicode1" w:cs="Nyala"/>
          <w:sz w:val="24"/>
          <w:szCs w:val="24"/>
          <w:lang w:bidi="en-US"/>
        </w:rPr>
        <w:t xml:space="preserve"> </w:t>
      </w:r>
      <w:proofErr w:type="spellStart"/>
      <w:r w:rsidR="007137CD" w:rsidRPr="002B7CEC">
        <w:rPr>
          <w:rFonts w:ascii="Power Geez Unicode1" w:eastAsia="Times New Roman" w:hAnsi="Power Geez Unicode1" w:cs="Nyala"/>
          <w:sz w:val="24"/>
          <w:szCs w:val="24"/>
          <w:lang w:bidi="en-US"/>
        </w:rPr>
        <w:t>ውሃ</w:t>
      </w:r>
      <w:proofErr w:type="spellEnd"/>
      <w:r w:rsidR="007137CD" w:rsidRPr="002B7CEC">
        <w:rPr>
          <w:rFonts w:ascii="Power Geez Unicode1" w:eastAsia="Times New Roman" w:hAnsi="Power Geez Unicode1" w:cs="Nyala"/>
          <w:sz w:val="24"/>
          <w:szCs w:val="24"/>
          <w:lang w:bidi="en-US"/>
        </w:rPr>
        <w:t xml:space="preserve"> </w:t>
      </w:r>
      <w:proofErr w:type="spellStart"/>
      <w:r w:rsidR="007137CD" w:rsidRPr="002B7CEC">
        <w:rPr>
          <w:rFonts w:ascii="Power Geez Unicode1" w:eastAsia="Times New Roman" w:hAnsi="Power Geez Unicode1" w:cs="Nyala"/>
          <w:sz w:val="24"/>
          <w:szCs w:val="24"/>
          <w:lang w:bidi="en-US"/>
        </w:rPr>
        <w:t>ቁፋሮ</w:t>
      </w:r>
      <w:proofErr w:type="spellEnd"/>
      <w:r w:rsidR="007137CD" w:rsidRPr="002B7CEC">
        <w:rPr>
          <w:rFonts w:ascii="Power Geez Unicode1" w:eastAsia="Times New Roman" w:hAnsi="Power Geez Unicode1" w:cs="Nyala"/>
          <w:sz w:val="24"/>
          <w:szCs w:val="24"/>
          <w:lang w:bidi="en-US"/>
        </w:rPr>
        <w:t>፤</w:t>
      </w:r>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በግለሰብ</w:t>
      </w:r>
      <w:proofErr w:type="spellEnd"/>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ደረጃ</w:t>
      </w:r>
      <w:proofErr w:type="spellEnd"/>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ወይም</w:t>
      </w:r>
      <w:proofErr w:type="spellEnd"/>
      <w:r w:rsidRPr="002B7CEC">
        <w:rPr>
          <w:rFonts w:ascii="Power Geez Unicode1" w:eastAsia="Times New Roman" w:hAnsi="Power Geez Unicode1"/>
          <w:sz w:val="24"/>
          <w:szCs w:val="24"/>
          <w:lang w:bidi="en-US"/>
        </w:rPr>
        <w:t xml:space="preserve"> </w:t>
      </w:r>
      <w:r w:rsidRPr="002B7CEC">
        <w:rPr>
          <w:rFonts w:ascii="Power Geez Unicode1" w:eastAsia="Times New Roman" w:hAnsi="Power Geez Unicode1" w:cs="Nyala"/>
          <w:sz w:val="24"/>
          <w:szCs w:val="24"/>
          <w:lang w:bidi="en-US"/>
        </w:rPr>
        <w:t>ከ</w:t>
      </w:r>
      <w:r w:rsidRPr="002B7CEC">
        <w:rPr>
          <w:rFonts w:ascii="Power Geez Unicode1" w:eastAsia="Times New Roman" w:hAnsi="Power Geez Unicode1"/>
          <w:sz w:val="24"/>
          <w:szCs w:val="24"/>
          <w:lang w:bidi="en-US"/>
        </w:rPr>
        <w:t>6</w:t>
      </w:r>
      <w:r w:rsidR="007137CD"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ያልበለጠ</w:t>
      </w:r>
      <w:proofErr w:type="spellEnd"/>
      <w:r w:rsidR="007137CD" w:rsidRPr="002B7CEC">
        <w:rPr>
          <w:rFonts w:ascii="Power Geez Unicode1" w:eastAsia="Times New Roman" w:hAnsi="Power Geez Unicode1" w:cs="Nyala"/>
          <w:sz w:val="24"/>
          <w:szCs w:val="24"/>
          <w:lang w:bidi="en-US"/>
        </w:rPr>
        <w:t xml:space="preserve"> </w:t>
      </w:r>
      <w:proofErr w:type="spellStart"/>
      <w:r w:rsidR="007137CD" w:rsidRPr="002B7CEC">
        <w:rPr>
          <w:rFonts w:ascii="Power Geez Unicode1" w:eastAsia="Times New Roman" w:hAnsi="Power Geez Unicode1"/>
          <w:sz w:val="24"/>
          <w:szCs w:val="24"/>
          <w:lang w:bidi="en-US"/>
        </w:rPr>
        <w:t>የቤተሰብ</w:t>
      </w:r>
      <w:proofErr w:type="spellEnd"/>
      <w:r w:rsidR="007137CD" w:rsidRPr="002B7CEC">
        <w:rPr>
          <w:rFonts w:ascii="Power Geez Unicode1" w:eastAsia="Times New Roman" w:hAnsi="Power Geez Unicode1"/>
          <w:sz w:val="24"/>
          <w:szCs w:val="24"/>
          <w:lang w:bidi="en-US"/>
        </w:rPr>
        <w:t xml:space="preserve"> </w:t>
      </w:r>
      <w:proofErr w:type="spellStart"/>
      <w:r w:rsidR="007C7B30" w:rsidRPr="002B7CEC">
        <w:rPr>
          <w:rFonts w:ascii="Power Geez Unicode1" w:eastAsia="Times New Roman" w:hAnsi="Power Geez Unicode1"/>
          <w:sz w:val="24"/>
          <w:szCs w:val="24"/>
          <w:lang w:bidi="en-US"/>
        </w:rPr>
        <w:t>ቡድን</w:t>
      </w:r>
      <w:proofErr w:type="spellEnd"/>
      <w:r w:rsidR="007C7B30" w:rsidRPr="002B7CEC">
        <w:rPr>
          <w:rFonts w:ascii="Power Geez Unicode1" w:eastAsia="Times New Roman" w:hAnsi="Power Geez Unicode1"/>
          <w:sz w:val="24"/>
          <w:szCs w:val="24"/>
          <w:lang w:bidi="en-US"/>
        </w:rPr>
        <w:t xml:space="preserve"> </w:t>
      </w:r>
      <w:proofErr w:type="spellStart"/>
      <w:r w:rsidR="007C7B30" w:rsidRPr="002B7CEC">
        <w:rPr>
          <w:rFonts w:ascii="Power Geez Unicode1" w:eastAsia="Times New Roman" w:hAnsi="Power Geez Unicode1"/>
          <w:sz w:val="24"/>
          <w:szCs w:val="24"/>
          <w:lang w:bidi="en-US"/>
        </w:rPr>
        <w:t>ባላቸው</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sz w:val="24"/>
          <w:szCs w:val="24"/>
          <w:lang w:bidi="en-US"/>
        </w:rPr>
        <w:t>የአ</w:t>
      </w:r>
      <w:proofErr w:type="spellEnd"/>
      <w:r w:rsidR="007137CD" w:rsidRPr="002B7CEC">
        <w:rPr>
          <w:rFonts w:ascii="Power Geez Unicode1" w:eastAsia="Times New Roman" w:hAnsi="Power Geez Unicode1"/>
          <w:sz w:val="24"/>
          <w:szCs w:val="24"/>
          <w:lang w:bidi="en-US"/>
        </w:rPr>
        <w:t>/</w:t>
      </w:r>
      <w:proofErr w:type="spellStart"/>
      <w:r w:rsidR="007137CD" w:rsidRPr="002B7CEC">
        <w:rPr>
          <w:rFonts w:ascii="Power Geez Unicode1" w:eastAsia="Times New Roman" w:hAnsi="Power Geez Unicode1"/>
          <w:sz w:val="24"/>
          <w:szCs w:val="24"/>
          <w:lang w:bidi="en-US"/>
        </w:rPr>
        <w:t>አደሮች</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sz w:val="24"/>
          <w:szCs w:val="24"/>
          <w:lang w:bidi="en-US"/>
        </w:rPr>
        <w:t>ስብስብና</w:t>
      </w:r>
      <w:proofErr w:type="spellEnd"/>
      <w:r w:rsidR="007137CD"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እና</w:t>
      </w:r>
      <w:proofErr w:type="spellEnd"/>
      <w:r w:rsidRPr="002B7CEC">
        <w:rPr>
          <w:rFonts w:ascii="Power Geez Unicode1" w:eastAsia="Times New Roman" w:hAnsi="Power Geez Unicode1"/>
          <w:sz w:val="24"/>
          <w:szCs w:val="24"/>
          <w:lang w:bidi="en-US"/>
        </w:rPr>
        <w:t xml:space="preserve"> </w:t>
      </w:r>
      <w:r w:rsidRPr="002B7CEC">
        <w:rPr>
          <w:rFonts w:ascii="Power Geez Unicode1" w:eastAsia="Times New Roman" w:hAnsi="Power Geez Unicode1" w:cs="Nyala"/>
          <w:sz w:val="24"/>
          <w:szCs w:val="24"/>
          <w:lang w:bidi="en-US"/>
        </w:rPr>
        <w:t>ከ</w:t>
      </w:r>
      <w:r w:rsidRPr="002B7CEC">
        <w:rPr>
          <w:rFonts w:ascii="Power Geez Unicode1" w:eastAsia="Times New Roman" w:hAnsi="Power Geez Unicode1"/>
          <w:sz w:val="24"/>
          <w:szCs w:val="24"/>
          <w:lang w:bidi="en-US"/>
        </w:rPr>
        <w:t>2.5</w:t>
      </w:r>
      <w:r w:rsidRPr="002B7CEC">
        <w:rPr>
          <w:rFonts w:ascii="Power Geez Unicode1" w:eastAsia="Times New Roman" w:hAnsi="Power Geez Unicode1" w:cs="Nyala"/>
          <w:sz w:val="24"/>
          <w:szCs w:val="24"/>
          <w:lang w:bidi="en-US"/>
        </w:rPr>
        <w:t>ሄ</w:t>
      </w:r>
      <w:r w:rsidRPr="002B7CEC">
        <w:rPr>
          <w:rFonts w:ascii="Power Geez Unicode1" w:eastAsia="Times New Roman" w:hAnsi="Power Geez Unicode1"/>
          <w:sz w:val="24"/>
          <w:szCs w:val="24"/>
          <w:lang w:bidi="en-US"/>
        </w:rPr>
        <w:t>/</w:t>
      </w:r>
      <w:r w:rsidRPr="002B7CEC">
        <w:rPr>
          <w:rFonts w:ascii="Power Geez Unicode1" w:eastAsia="Times New Roman" w:hAnsi="Power Geez Unicode1" w:cs="Nyala"/>
          <w:sz w:val="24"/>
          <w:szCs w:val="24"/>
          <w:lang w:bidi="en-US"/>
        </w:rPr>
        <w:t>ር</w:t>
      </w:r>
      <w:r w:rsidRPr="002B7CEC">
        <w:rPr>
          <w:rFonts w:ascii="Power Geez Unicode1" w:eastAsia="Times New Roman" w:hAnsi="Power Geez Unicode1"/>
          <w:sz w:val="24"/>
          <w:szCs w:val="24"/>
          <w:lang w:bidi="en-US"/>
        </w:rPr>
        <w:t xml:space="preserve"> </w:t>
      </w:r>
      <w:proofErr w:type="spellStart"/>
      <w:r w:rsidR="00D37FAC" w:rsidRPr="002B7CEC">
        <w:rPr>
          <w:rFonts w:ascii="Power Geez Unicode1" w:eastAsia="Times New Roman" w:hAnsi="Power Geez Unicode1" w:cs="Nyala"/>
          <w:sz w:val="24"/>
          <w:szCs w:val="24"/>
          <w:lang w:bidi="en-US"/>
        </w:rPr>
        <w:t>ያልበለጠ</w:t>
      </w:r>
      <w:proofErr w:type="spellEnd"/>
      <w:r w:rsidR="00D37FAC" w:rsidRPr="002B7CEC">
        <w:rPr>
          <w:rFonts w:ascii="Power Geez Unicode1" w:eastAsia="Times New Roman" w:hAnsi="Power Geez Unicode1"/>
          <w:sz w:val="24"/>
          <w:szCs w:val="24"/>
          <w:lang w:bidi="en-US"/>
        </w:rPr>
        <w:t xml:space="preserve"> </w:t>
      </w:r>
      <w:proofErr w:type="spellStart"/>
      <w:r w:rsidR="00D37FAC" w:rsidRPr="002B7CEC">
        <w:rPr>
          <w:rFonts w:ascii="Power Geez Unicode1" w:eastAsia="Times New Roman" w:hAnsi="Power Geez Unicode1"/>
          <w:sz w:val="24"/>
          <w:szCs w:val="24"/>
          <w:lang w:bidi="en-US"/>
        </w:rPr>
        <w:t>የሚለማ</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sz w:val="24"/>
          <w:szCs w:val="24"/>
          <w:lang w:bidi="en-US"/>
        </w:rPr>
        <w:t>መሬት</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sz w:val="24"/>
          <w:szCs w:val="24"/>
          <w:lang w:bidi="en-US"/>
        </w:rPr>
        <w:t>ባላቸው</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sz w:val="24"/>
          <w:szCs w:val="24"/>
          <w:lang w:bidi="en-US"/>
        </w:rPr>
        <w:t>አካባቢዎች</w:t>
      </w:r>
      <w:proofErr w:type="spellEnd"/>
      <w:r w:rsidR="007137CD" w:rsidRPr="002B7CEC">
        <w:rPr>
          <w:rFonts w:ascii="Power Geez Unicode1" w:eastAsia="Times New Roman" w:hAnsi="Power Geez Unicode1"/>
          <w:sz w:val="24"/>
          <w:szCs w:val="24"/>
          <w:lang w:bidi="en-US"/>
        </w:rPr>
        <w:t xml:space="preserve"> </w:t>
      </w:r>
      <w:proofErr w:type="spellStart"/>
      <w:r w:rsidR="007137CD" w:rsidRPr="002B7CEC">
        <w:rPr>
          <w:rFonts w:ascii="Power Geez Unicode1" w:eastAsia="Times New Roman" w:hAnsi="Power Geez Unicode1" w:cs="Nyala"/>
          <w:sz w:val="24"/>
          <w:szCs w:val="24"/>
          <w:lang w:bidi="en-US"/>
        </w:rPr>
        <w:t>እንዲተገበር</w:t>
      </w:r>
      <w:proofErr w:type="spellEnd"/>
      <w:r w:rsidRPr="002B7CEC">
        <w:rPr>
          <w:rFonts w:ascii="Power Geez Unicode1" w:eastAsia="Times New Roman" w:hAnsi="Power Geez Unicode1"/>
          <w:sz w:val="24"/>
          <w:szCs w:val="24"/>
          <w:lang w:bidi="en-US"/>
        </w:rPr>
        <w:t xml:space="preserve"> </w:t>
      </w:r>
      <w:proofErr w:type="spellStart"/>
      <w:r w:rsidRPr="002B7CEC">
        <w:rPr>
          <w:rFonts w:ascii="Power Geez Unicode1" w:eastAsia="Times New Roman" w:hAnsi="Power Geez Unicode1" w:cs="Nyala"/>
          <w:sz w:val="24"/>
          <w:szCs w:val="24"/>
          <w:lang w:bidi="en-US"/>
        </w:rPr>
        <w:t>ይጠበቃል</w:t>
      </w:r>
      <w:proofErr w:type="spellEnd"/>
    </w:p>
    <w:p w:rsidR="00102204" w:rsidRPr="002B7CEC" w:rsidRDefault="00102204" w:rsidP="00665E81">
      <w:pPr>
        <w:spacing w:before="240" w:after="0"/>
        <w:jc w:val="both"/>
        <w:rPr>
          <w:rFonts w:ascii="Power Geez Unicode1" w:eastAsia="Times New Roman" w:hAnsi="Power Geez Unicode1"/>
          <w:sz w:val="24"/>
          <w:szCs w:val="24"/>
          <w:lang w:bidi="en-US"/>
        </w:rPr>
      </w:pPr>
      <w:proofErr w:type="spellStart"/>
      <w:r w:rsidRPr="002B7CEC">
        <w:rPr>
          <w:rFonts w:ascii="Power Geez Unicode1" w:hAnsi="Power Geez Unicode1" w:cs="Nyala"/>
          <w:sz w:val="24"/>
          <w:szCs w:val="24"/>
        </w:rPr>
        <w:t>ለአነስተኛ</w:t>
      </w:r>
      <w:proofErr w:type="spellEnd"/>
      <w:r w:rsidR="00665E81"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00CB4927"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00F568B3">
        <w:rPr>
          <w:rFonts w:ascii="Power Geez Unicode1" w:hAnsi="Power Geez Unicode1" w:cs="Nyala"/>
          <w:bCs/>
          <w:sz w:val="24"/>
          <w:szCs w:val="24"/>
        </w:rPr>
        <w:t>የቱቦ</w:t>
      </w:r>
      <w:proofErr w:type="spellEnd"/>
      <w:r w:rsidR="00F568B3">
        <w:rPr>
          <w:rFonts w:ascii="Power Geez Unicode1" w:hAnsi="Power Geez Unicode1" w:cs="Nyala"/>
          <w:bCs/>
          <w:sz w:val="24"/>
          <w:szCs w:val="24"/>
        </w:rPr>
        <w:t xml:space="preserve"> </w:t>
      </w:r>
      <w:proofErr w:type="spellStart"/>
      <w:r w:rsidR="00F568B3">
        <w:rPr>
          <w:rFonts w:ascii="Power Geez Unicode1" w:hAnsi="Power Geez Unicode1" w:cs="Nyala"/>
          <w:bCs/>
          <w:sz w:val="24"/>
          <w:szCs w:val="24"/>
        </w:rPr>
        <w:t>ዘንግ</w:t>
      </w:r>
      <w:proofErr w:type="spellEnd"/>
      <w:r w:rsidR="00665E81" w:rsidRPr="002B7CEC">
        <w:rPr>
          <w:rFonts w:ascii="Power Geez Unicode1" w:hAnsi="Power Geez Unicode1" w:cs="Nyala"/>
          <w:bCs/>
          <w:sz w:val="24"/>
          <w:szCs w:val="24"/>
        </w:rPr>
        <w:t xml:space="preserve"> </w:t>
      </w:r>
      <w:proofErr w:type="spellStart"/>
      <w:r w:rsidR="00665E81" w:rsidRPr="002B7CEC">
        <w:rPr>
          <w:rFonts w:ascii="Power Geez Unicode1" w:hAnsi="Power Geez Unicode1" w:cs="Nyala"/>
          <w:bCs/>
          <w:sz w:val="24"/>
          <w:szCs w:val="24"/>
        </w:rPr>
        <w:t>የውኃ</w:t>
      </w:r>
      <w:proofErr w:type="spellEnd"/>
      <w:r w:rsidR="00665E81" w:rsidRPr="002B7CEC">
        <w:rPr>
          <w:rFonts w:ascii="Power Geez Unicode1" w:hAnsi="Power Geez Unicode1" w:cs="Nyala"/>
          <w:bCs/>
          <w:sz w:val="24"/>
          <w:szCs w:val="24"/>
        </w:rPr>
        <w:t xml:space="preserve"> </w:t>
      </w:r>
      <w:proofErr w:type="spellStart"/>
      <w:r w:rsidR="00665E81" w:rsidRPr="002B7CEC">
        <w:rPr>
          <w:rFonts w:ascii="Power Geez Unicode1" w:hAnsi="Power Geez Unicode1" w:cs="Nyala"/>
          <w:bCs/>
          <w:sz w:val="24"/>
          <w:szCs w:val="24"/>
        </w:rPr>
        <w:t>ጉድጓድ</w:t>
      </w:r>
      <w:proofErr w:type="spellEnd"/>
      <w:r w:rsidR="00665E81" w:rsidRPr="002B7CEC">
        <w:rPr>
          <w:rFonts w:ascii="Power Geez Unicode1" w:hAnsi="Power Geez Unicode1" w:cs="Nyala"/>
          <w:bCs/>
          <w:sz w:val="24"/>
          <w:szCs w:val="24"/>
        </w:rPr>
        <w:t xml:space="preserve"> </w:t>
      </w:r>
      <w:proofErr w:type="spellStart"/>
      <w:r w:rsidR="00CB4927" w:rsidRPr="002B7CEC">
        <w:rPr>
          <w:rFonts w:ascii="Power Geez Unicode1" w:eastAsia="Times New Roman" w:hAnsi="Power Geez Unicode1" w:cs="Nyala"/>
          <w:sz w:val="24"/>
          <w:szCs w:val="24"/>
          <w:lang w:bidi="en-US"/>
        </w:rPr>
        <w:t>ቁፋሮ</w:t>
      </w:r>
      <w:proofErr w:type="spellEnd"/>
      <w:r w:rsidR="00665E81" w:rsidRPr="002B7CEC">
        <w:rPr>
          <w:rFonts w:ascii="Power Geez Unicode1" w:eastAsia="Times New Roman" w:hAnsi="Power Geez Unicode1" w:cs="Nyala"/>
          <w:sz w:val="24"/>
          <w:szCs w:val="24"/>
          <w:lang w:bidi="en-US"/>
        </w:rPr>
        <w:t xml:space="preserve"> </w:t>
      </w:r>
      <w:proofErr w:type="spellStart"/>
      <w:r w:rsidRPr="002B7CEC">
        <w:rPr>
          <w:rFonts w:ascii="Power Geez Unicode1" w:hAnsi="Power Geez Unicode1" w:cs="Nyala"/>
          <w:sz w:val="24"/>
          <w:szCs w:val="24"/>
        </w:rPr>
        <w:t>የታቀደ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የሚከተሉትን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መስፈርቶች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ማሟላት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አለበ</w:t>
      </w:r>
      <w:r w:rsidR="00665E81" w:rsidRPr="002B7CEC">
        <w:rPr>
          <w:rFonts w:ascii="Power Geez Unicode1" w:hAnsi="Power Geez Unicode1" w:cs="Nyala"/>
          <w:sz w:val="24"/>
          <w:szCs w:val="24"/>
        </w:rPr>
        <w:t>ት</w:t>
      </w:r>
      <w:proofErr w:type="spellEnd"/>
      <w:r w:rsidR="00665E81" w:rsidRPr="002B7CEC">
        <w:rPr>
          <w:rFonts w:ascii="Power Geez Unicode1" w:hAnsi="Power Geez Unicode1" w:cs="Nyala"/>
          <w:sz w:val="24"/>
          <w:szCs w:val="24"/>
        </w:rPr>
        <w:t>።</w:t>
      </w:r>
    </w:p>
    <w:p w:rsidR="0095659B" w:rsidRPr="002B7CEC" w:rsidRDefault="00102204"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የከርሰ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w:t>
      </w:r>
      <w:r w:rsidR="00307A40" w:rsidRPr="002B7CEC">
        <w:rPr>
          <w:rFonts w:ascii="Power Geez Unicode1" w:hAnsi="Power Geez Unicode1" w:cs="Nyala"/>
          <w:sz w:val="24"/>
          <w:szCs w:val="24"/>
        </w:rPr>
        <w:t>ገፀ</w:t>
      </w:r>
      <w:proofErr w:type="spellEnd"/>
      <w:r w:rsidR="00307A40" w:rsidRPr="002B7CEC">
        <w:rPr>
          <w:rFonts w:ascii="Power Geez Unicode1" w:hAnsi="Power Geez Unicode1" w:cs="Nyala"/>
          <w:sz w:val="24"/>
          <w:szCs w:val="24"/>
        </w:rPr>
        <w:t xml:space="preserve"> </w:t>
      </w:r>
      <w:proofErr w:type="spellStart"/>
      <w:r w:rsidR="00307A40" w:rsidRPr="002B7CEC">
        <w:rPr>
          <w:rFonts w:ascii="Power Geez Unicode1" w:hAnsi="Power Geez Unicode1" w:cs="Nyala"/>
          <w:sz w:val="24"/>
          <w:szCs w:val="24"/>
        </w:rPr>
        <w:t>ምድር</w:t>
      </w:r>
      <w:proofErr w:type="spellEnd"/>
      <w:r w:rsidR="00307A40" w:rsidRPr="002B7CEC">
        <w:rPr>
          <w:rFonts w:ascii="Power Geez Unicode1" w:hAnsi="Power Geez Unicode1" w:cs="Nyala"/>
          <w:sz w:val="24"/>
          <w:szCs w:val="24"/>
        </w:rPr>
        <w:t xml:space="preserve"> </w:t>
      </w:r>
      <w:proofErr w:type="spellStart"/>
      <w:r w:rsidR="00307A40" w:rsidRPr="002B7CEC">
        <w:rPr>
          <w:rFonts w:ascii="Power Geez Unicode1" w:hAnsi="Power Geez Unicode1" w:cs="Nyala"/>
          <w:sz w:val="24"/>
          <w:szCs w:val="24"/>
        </w:rPr>
        <w:t>ውሃ</w:t>
      </w:r>
      <w:proofErr w:type="spellEnd"/>
      <w:r w:rsidR="00307A40"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ሲነፃፀር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በአንፃራዊነት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ቀላል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ርካሽ</w:t>
      </w:r>
      <w:proofErr w:type="spellEnd"/>
      <w:r w:rsidRPr="002B7CEC">
        <w:rPr>
          <w:rFonts w:ascii="Power Geez Unicode1" w:hAnsi="Power Geez Unicode1"/>
          <w:sz w:val="24"/>
          <w:szCs w:val="24"/>
        </w:rPr>
        <w:t xml:space="preserve"> </w:t>
      </w:r>
      <w:proofErr w:type="spellStart"/>
      <w:r w:rsidR="00307A40" w:rsidRPr="002B7CEC">
        <w:rPr>
          <w:rFonts w:ascii="Power Geez Unicode1" w:hAnsi="Power Geez Unicode1" w:cs="Nyala"/>
          <w:sz w:val="24"/>
          <w:szCs w:val="24"/>
        </w:rPr>
        <w:t>ሲሆን</w:t>
      </w:r>
      <w:proofErr w:type="spellEnd"/>
    </w:p>
    <w:p w:rsidR="0095659B" w:rsidRPr="002B7CEC" w:rsidRDefault="00307A40"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በ</w:t>
      </w:r>
      <w:r w:rsidR="00102204" w:rsidRPr="002B7CEC">
        <w:rPr>
          <w:rFonts w:ascii="Power Geez Unicode1" w:hAnsi="Power Geez Unicode1" w:cs="Nyala"/>
          <w:sz w:val="24"/>
          <w:szCs w:val="24"/>
        </w:rPr>
        <w:t>መስኖ</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ሊለማ</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የሚችል</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መሬት</w:t>
      </w:r>
      <w:proofErr w:type="spellEnd"/>
      <w:r w:rsidR="00102204" w:rsidRPr="002B7CEC">
        <w:rPr>
          <w:rFonts w:ascii="Power Geez Unicode1" w:hAnsi="Power Geez Unicode1"/>
          <w:sz w:val="24"/>
          <w:szCs w:val="24"/>
        </w:rPr>
        <w:t xml:space="preserve"> </w:t>
      </w:r>
      <w:r w:rsidR="00102204" w:rsidRPr="002B7CEC">
        <w:rPr>
          <w:rFonts w:ascii="Power Geez Unicode1" w:hAnsi="Power Geez Unicode1" w:cs="Nyala"/>
          <w:sz w:val="24"/>
          <w:szCs w:val="24"/>
        </w:rPr>
        <w:t>ከ</w:t>
      </w:r>
      <w:r w:rsidR="00102204" w:rsidRPr="002B7CEC">
        <w:rPr>
          <w:rFonts w:ascii="Power Geez Unicode1" w:hAnsi="Power Geez Unicode1"/>
          <w:sz w:val="24"/>
          <w:szCs w:val="24"/>
        </w:rPr>
        <w:t xml:space="preserve"> 0.25 </w:t>
      </w:r>
      <w:r w:rsidRPr="002B7CEC">
        <w:rPr>
          <w:rFonts w:ascii="Power Geez Unicode1" w:hAnsi="Power Geez Unicode1" w:cs="Nyala"/>
          <w:sz w:val="24"/>
          <w:szCs w:val="24"/>
        </w:rPr>
        <w:t xml:space="preserve">ሄ/ር </w:t>
      </w:r>
      <w:proofErr w:type="spellStart"/>
      <w:r w:rsidRPr="002B7CEC">
        <w:rPr>
          <w:rFonts w:ascii="Power Geez Unicode1" w:hAnsi="Power Geez Unicode1" w:cs="Nyala"/>
          <w:sz w:val="24"/>
          <w:szCs w:val="24"/>
        </w:rPr>
        <w:t>ያላነሰ</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cs="Nyala"/>
          <w:sz w:val="24"/>
          <w:szCs w:val="24"/>
        </w:rPr>
        <w:t xml:space="preserve"> </w:t>
      </w:r>
    </w:p>
    <w:p w:rsidR="0095659B" w:rsidRPr="002B7CEC" w:rsidRDefault="00102204" w:rsidP="00102204">
      <w:pPr>
        <w:pStyle w:val="ListParagraph"/>
        <w:numPr>
          <w:ilvl w:val="1"/>
          <w:numId w:val="12"/>
        </w:numPr>
        <w:spacing w:before="240" w:after="120"/>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00F568B3">
        <w:rPr>
          <w:rFonts w:ascii="Power Geez Unicode1" w:hAnsi="Power Geez Unicode1"/>
          <w:sz w:val="24"/>
          <w:szCs w:val="24"/>
        </w:rPr>
        <w:t>ሊፍት</w:t>
      </w:r>
      <w:proofErr w:type="spellEnd"/>
      <w:r w:rsidR="00F568B3">
        <w:rPr>
          <w:rFonts w:ascii="Power Geez Unicode1" w:hAnsi="Power Geez Unicode1"/>
          <w:sz w:val="24"/>
          <w:szCs w:val="24"/>
        </w:rPr>
        <w:t xml:space="preserve"> (Lift)</w:t>
      </w:r>
      <w:proofErr w:type="spellStart"/>
      <w:r w:rsidR="00B31B32" w:rsidRPr="002B7CEC">
        <w:rPr>
          <w:rFonts w:ascii="Power Geez Unicode1" w:hAnsi="Power Geez Unicode1" w:cs="Nyala"/>
          <w:sz w:val="24"/>
          <w:szCs w:val="24"/>
        </w:rPr>
        <w:t>የውሃ</w:t>
      </w:r>
      <w:proofErr w:type="spellEnd"/>
      <w:r w:rsidR="00B31B32"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ፓምፖችን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ለመጠቀም</w:t>
      </w:r>
      <w:proofErr w:type="spellEnd"/>
      <w:r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የከርሰ</w:t>
      </w:r>
      <w:proofErr w:type="spellEnd"/>
      <w:r w:rsidR="00B31B32"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ምድር</w:t>
      </w:r>
      <w:proofErr w:type="spellEnd"/>
      <w:r w:rsidR="00B31B32"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ውሃ</w:t>
      </w:r>
      <w:proofErr w:type="spellEnd"/>
      <w:r w:rsidR="00B31B32"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የማይንቀሳቀስ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00A437EF" w:rsidRPr="002B7CEC">
        <w:rPr>
          <w:rFonts w:ascii="Power Geez Unicode1" w:hAnsi="Power Geez Unicode1" w:cs="Nyala"/>
          <w:sz w:val="24"/>
          <w:szCs w:val="24"/>
        </w:rPr>
        <w:t>ወሰን</w:t>
      </w:r>
      <w:proofErr w:type="spellEnd"/>
      <w:r w:rsidRPr="002B7CEC">
        <w:rPr>
          <w:rFonts w:ascii="Power Geez Unicode1" w:hAnsi="Power Geez Unicode1"/>
          <w:sz w:val="24"/>
          <w:szCs w:val="24"/>
        </w:rPr>
        <w:t xml:space="preserve"> (SWL) </w:t>
      </w:r>
      <w:proofErr w:type="spellStart"/>
      <w:r w:rsidR="00B31B32" w:rsidRPr="002B7CEC">
        <w:rPr>
          <w:rFonts w:ascii="Power Geez Unicode1" w:hAnsi="Power Geez Unicode1"/>
          <w:sz w:val="24"/>
          <w:szCs w:val="24"/>
        </w:rPr>
        <w:t>ስእከ</w:t>
      </w:r>
      <w:proofErr w:type="spellEnd"/>
      <w:r w:rsidR="00B31B32" w:rsidRPr="002B7CEC">
        <w:rPr>
          <w:rFonts w:ascii="Power Geez Unicode1" w:hAnsi="Power Geez Unicode1"/>
          <w:sz w:val="24"/>
          <w:szCs w:val="24"/>
        </w:rPr>
        <w:t xml:space="preserve"> 20 </w:t>
      </w:r>
      <w:proofErr w:type="spellStart"/>
      <w:r w:rsidR="00B31B32" w:rsidRPr="002B7CEC">
        <w:rPr>
          <w:rFonts w:ascii="Power Geez Unicode1" w:hAnsi="Power Geez Unicode1" w:cs="Nyala"/>
          <w:sz w:val="24"/>
          <w:szCs w:val="24"/>
        </w:rPr>
        <w:t>ሜትር</w:t>
      </w:r>
      <w:proofErr w:type="spellEnd"/>
      <w:r w:rsidR="00B31B32"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ጥልቀት</w:t>
      </w:r>
      <w:proofErr w:type="spellEnd"/>
      <w:r w:rsidR="00B31B32"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ድረስ</w:t>
      </w:r>
      <w:proofErr w:type="spellEnd"/>
      <w:r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ሲሆን</w:t>
      </w:r>
      <w:proofErr w:type="spellEnd"/>
      <w:r w:rsidRPr="002B7CEC">
        <w:rPr>
          <w:rFonts w:ascii="Power Geez Unicode1" w:hAnsi="Power Geez Unicode1" w:cs="Nyala"/>
          <w:sz w:val="24"/>
          <w:szCs w:val="24"/>
        </w:rPr>
        <w:t>፣</w:t>
      </w:r>
    </w:p>
    <w:p w:rsidR="0095659B" w:rsidRPr="002B7CEC" w:rsidRDefault="00B31B32"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የከርሰ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የማይንቀሳቀስ</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የውሃ</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መጠን</w:t>
      </w:r>
      <w:proofErr w:type="spellEnd"/>
      <w:r w:rsidR="00102204" w:rsidRPr="002B7CEC">
        <w:rPr>
          <w:rFonts w:ascii="Power Geez Unicode1" w:hAnsi="Power Geez Unicode1"/>
          <w:sz w:val="24"/>
          <w:szCs w:val="24"/>
        </w:rPr>
        <w:t xml:space="preserve"> </w:t>
      </w:r>
      <w:r w:rsidR="00102204" w:rsidRPr="002B7CEC">
        <w:rPr>
          <w:rFonts w:ascii="Power Geez Unicode1" w:hAnsi="Power Geez Unicode1" w:cs="Nyala"/>
          <w:sz w:val="24"/>
          <w:szCs w:val="24"/>
        </w:rPr>
        <w:t>ከ</w:t>
      </w:r>
      <w:r w:rsidR="00102204" w:rsidRPr="002B7CEC">
        <w:rPr>
          <w:rFonts w:ascii="Power Geez Unicode1" w:hAnsi="Power Geez Unicode1"/>
          <w:sz w:val="24"/>
          <w:szCs w:val="24"/>
        </w:rPr>
        <w:t xml:space="preserve"> 8 </w:t>
      </w:r>
      <w:proofErr w:type="spellStart"/>
      <w:r w:rsidR="00102204" w:rsidRPr="002B7CEC">
        <w:rPr>
          <w:rFonts w:ascii="Power Geez Unicode1" w:hAnsi="Power Geez Unicode1" w:cs="Nyala"/>
          <w:sz w:val="24"/>
          <w:szCs w:val="24"/>
        </w:rPr>
        <w:t>ሜትር</w:t>
      </w:r>
      <w:proofErr w:type="spellEnd"/>
      <w:r w:rsidR="00102204" w:rsidRPr="002B7CEC">
        <w:rPr>
          <w:rFonts w:ascii="Power Geez Unicode1" w:hAnsi="Power Geez Unicode1"/>
          <w:sz w:val="24"/>
          <w:szCs w:val="24"/>
        </w:rPr>
        <w:t xml:space="preserve"> </w:t>
      </w:r>
      <w:proofErr w:type="spellStart"/>
      <w:r w:rsidR="007C7B30" w:rsidRPr="002B7CEC">
        <w:rPr>
          <w:rFonts w:ascii="Power Geez Unicode1" w:hAnsi="Power Geez Unicode1" w:cs="Nyala"/>
          <w:sz w:val="24"/>
          <w:szCs w:val="24"/>
        </w:rPr>
        <w:t>ያልበለጠ</w:t>
      </w:r>
      <w:proofErr w:type="spellEnd"/>
      <w:r w:rsidR="007C7B3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ሰከሽን</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ፓምፕ</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ከታቀ</w:t>
      </w:r>
      <w:r w:rsidRPr="002B7CEC">
        <w:rPr>
          <w:rFonts w:ascii="Power Geez Unicode1" w:hAnsi="Power Geez Unicode1" w:cs="Nyala"/>
          <w:sz w:val="24"/>
          <w:szCs w:val="24"/>
        </w:rPr>
        <w:t>ደ</w:t>
      </w:r>
      <w:proofErr w:type="spellEnd"/>
      <w:r w:rsidR="00102204" w:rsidRPr="002B7CEC">
        <w:rPr>
          <w:rFonts w:ascii="Power Geez Unicode1" w:hAnsi="Power Geez Unicode1"/>
          <w:sz w:val="24"/>
          <w:szCs w:val="24"/>
        </w:rPr>
        <w:t>)</w:t>
      </w:r>
      <w:r w:rsidRPr="002B7CEC">
        <w:rPr>
          <w:rFonts w:ascii="Power Geez Unicode1" w:hAnsi="Power Geez Unicode1"/>
          <w:sz w:val="24"/>
          <w:szCs w:val="24"/>
        </w:rPr>
        <w:t xml:space="preserve"> </w:t>
      </w:r>
    </w:p>
    <w:p w:rsidR="0095659B" w:rsidRPr="002B7CEC" w:rsidRDefault="00102204"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ፍላጎት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00B31B32" w:rsidRPr="002B7CEC">
        <w:rPr>
          <w:rFonts w:ascii="Power Geez Unicode1" w:hAnsi="Power Geez Unicode1" w:cs="Nyala"/>
          <w:sz w:val="24"/>
          <w:szCs w:val="24"/>
        </w:rPr>
        <w:t>ሲሆን</w:t>
      </w:r>
      <w:proofErr w:type="spellEnd"/>
    </w:p>
    <w:p w:rsidR="0095659B" w:rsidRPr="002B7CEC" w:rsidRDefault="00102204"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መሰረታዊ</w:t>
      </w:r>
      <w:proofErr w:type="spellEnd"/>
      <w:r w:rsidRPr="002B7CEC">
        <w:rPr>
          <w:rFonts w:ascii="Power Geez Unicode1" w:hAnsi="Power Geez Unicode1"/>
          <w:sz w:val="24"/>
          <w:szCs w:val="24"/>
        </w:rPr>
        <w:t xml:space="preserve"> </w:t>
      </w:r>
      <w:proofErr w:type="spellStart"/>
      <w:r w:rsidR="00C65257" w:rsidRPr="002B7CEC">
        <w:rPr>
          <w:rFonts w:ascii="Power Geez Unicode1" w:hAnsi="Power Geez Unicode1" w:cs="Nyala"/>
          <w:sz w:val="24"/>
          <w:szCs w:val="24"/>
        </w:rPr>
        <w:t>የቁፋሮ</w:t>
      </w:r>
      <w:proofErr w:type="spellEnd"/>
      <w:r w:rsidR="00C65257"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መሣሪያዎች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ቁሳቁሶች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በአከባቢው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ገበያ</w:t>
      </w:r>
      <w:proofErr w:type="spellEnd"/>
      <w:r w:rsidRPr="002B7CEC">
        <w:rPr>
          <w:rFonts w:ascii="Power Geez Unicode1" w:hAnsi="Power Geez Unicode1"/>
          <w:sz w:val="24"/>
          <w:szCs w:val="24"/>
        </w:rPr>
        <w:t xml:space="preserve"> </w:t>
      </w:r>
      <w:proofErr w:type="spellStart"/>
      <w:r w:rsidR="00C65257" w:rsidRPr="002B7CEC">
        <w:rPr>
          <w:rFonts w:ascii="Power Geez Unicode1" w:hAnsi="Power Geez Unicode1" w:cs="Nyala"/>
          <w:sz w:val="24"/>
          <w:szCs w:val="24"/>
        </w:rPr>
        <w:t>ሲገኙ</w:t>
      </w:r>
      <w:proofErr w:type="spellEnd"/>
    </w:p>
    <w:p w:rsidR="0095659B" w:rsidRPr="002B7CEC" w:rsidRDefault="00102204"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ለጉድጓድ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ቁፋሮ</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w:t>
      </w:r>
      <w:r w:rsidR="00C65257" w:rsidRPr="002B7CEC">
        <w:rPr>
          <w:rFonts w:ascii="Power Geez Unicode1" w:hAnsi="Power Geez Unicode1" w:cs="Nyala"/>
          <w:sz w:val="24"/>
          <w:szCs w:val="24"/>
        </w:rPr>
        <w:t>ፓ</w:t>
      </w:r>
      <w:r w:rsidR="00001850">
        <w:rPr>
          <w:rFonts w:ascii="Power Geez Unicode1" w:hAnsi="Power Geez Unicode1" w:cs="Nyala"/>
          <w:sz w:val="24"/>
          <w:szCs w:val="24"/>
        </w:rPr>
        <w:t>ም</w:t>
      </w:r>
      <w:r w:rsidR="00C65257" w:rsidRPr="002B7CEC">
        <w:rPr>
          <w:rFonts w:ascii="Power Geez Unicode1" w:hAnsi="Power Geez Unicode1" w:cs="Nyala"/>
          <w:sz w:val="24"/>
          <w:szCs w:val="24"/>
        </w:rPr>
        <w:t>ፕ</w:t>
      </w:r>
      <w:proofErr w:type="spellEnd"/>
      <w:r w:rsidR="00C65257"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ቤት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ቁፋሮ</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00C65257" w:rsidRPr="002B7CEC">
        <w:rPr>
          <w:rFonts w:ascii="Power Geez Unicode1" w:hAnsi="Power Geez Unicode1"/>
          <w:sz w:val="24"/>
          <w:szCs w:val="24"/>
        </w:rPr>
        <w:t>የሰው</w:t>
      </w:r>
      <w:proofErr w:type="spellEnd"/>
      <w:r w:rsidR="00C6525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ጉልበት</w:t>
      </w:r>
      <w:proofErr w:type="spellEnd"/>
      <w:r w:rsidRPr="002B7CEC">
        <w:rPr>
          <w:rFonts w:ascii="Power Geez Unicode1" w:hAnsi="Power Geez Unicode1"/>
          <w:sz w:val="24"/>
          <w:szCs w:val="24"/>
        </w:rPr>
        <w:t xml:space="preserve"> </w:t>
      </w:r>
      <w:proofErr w:type="spellStart"/>
      <w:r w:rsidR="00C90CDD" w:rsidRPr="002B7CEC">
        <w:rPr>
          <w:rFonts w:ascii="Power Geez Unicode1" w:hAnsi="Power Geez Unicode1" w:cs="Nyala"/>
          <w:sz w:val="24"/>
          <w:szCs w:val="24"/>
        </w:rPr>
        <w:t>ሲኖር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ቢያንስ</w:t>
      </w:r>
      <w:proofErr w:type="spellEnd"/>
      <w:r w:rsidRPr="002B7CEC">
        <w:rPr>
          <w:rFonts w:ascii="Power Geez Unicode1" w:hAnsi="Power Geez Unicode1"/>
          <w:sz w:val="24"/>
          <w:szCs w:val="24"/>
        </w:rPr>
        <w:t xml:space="preserve"> 4</w:t>
      </w:r>
      <w:r w:rsidR="00C90CDD" w:rsidRPr="002B7CEC">
        <w:rPr>
          <w:rFonts w:ascii="Power Geez Unicode1" w:hAnsi="Power Geez Unicode1"/>
          <w:sz w:val="24"/>
          <w:szCs w:val="24"/>
        </w:rPr>
        <w:t xml:space="preserve"> </w:t>
      </w:r>
      <w:r w:rsidR="00C90CDD" w:rsidRPr="002B7CEC">
        <w:rPr>
          <w:rFonts w:ascii="Power Geez Unicode1" w:hAnsi="Power Geez Unicode1" w:cs="Nyala"/>
          <w:sz w:val="24"/>
          <w:szCs w:val="24"/>
        </w:rPr>
        <w:t>ሰው</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በአንድ</w:t>
      </w:r>
      <w:proofErr w:type="spellEnd"/>
      <w:r w:rsidR="00C90CDD" w:rsidRPr="002B7CEC">
        <w:rPr>
          <w:rFonts w:ascii="Power Geez Unicode1" w:hAnsi="Power Geez Unicode1" w:cs="Nyala"/>
          <w:sz w:val="24"/>
          <w:szCs w:val="24"/>
        </w:rPr>
        <w:t xml:space="preserve"> </w:t>
      </w:r>
      <w:proofErr w:type="spellStart"/>
      <w:r w:rsidR="00C90CDD" w:rsidRPr="002B7CEC">
        <w:rPr>
          <w:rFonts w:ascii="Power Geez Unicode1" w:hAnsi="Power Geez Unicode1" w:cs="Nyala"/>
          <w:sz w:val="24"/>
          <w:szCs w:val="24"/>
        </w:rPr>
        <w:t>ጉድጓድ</w:t>
      </w:r>
      <w:proofErr w:type="spellEnd"/>
      <w:r w:rsidRPr="002B7CEC">
        <w:rPr>
          <w:rFonts w:ascii="Power Geez Unicode1" w:hAnsi="Power Geez Unicode1"/>
          <w:sz w:val="24"/>
          <w:szCs w:val="24"/>
        </w:rPr>
        <w:t>)</w:t>
      </w:r>
    </w:p>
    <w:p w:rsidR="0095659B" w:rsidRPr="002B7CEC" w:rsidRDefault="00102204" w:rsidP="0046014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t>ለታሰበው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ጉድጓድ</w:t>
      </w:r>
      <w:proofErr w:type="spellEnd"/>
      <w:r w:rsidRPr="002B7CEC">
        <w:rPr>
          <w:rFonts w:ascii="Power Geez Unicode1" w:hAnsi="Power Geez Unicode1"/>
          <w:sz w:val="24"/>
          <w:szCs w:val="24"/>
        </w:rPr>
        <w:t xml:space="preserve"> </w:t>
      </w:r>
      <w:proofErr w:type="spellStart"/>
      <w:r w:rsidR="00137F1D" w:rsidRPr="002B7CEC">
        <w:rPr>
          <w:rFonts w:ascii="Power Geez Unicode1" w:hAnsi="Power Geez Unicode1"/>
          <w:sz w:val="24"/>
          <w:szCs w:val="24"/>
        </w:rPr>
        <w:t>ቁፋሮ</w:t>
      </w:r>
      <w:proofErr w:type="spellEnd"/>
      <w:r w:rsidR="00137F1D"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ቅርብ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አቅርቦት</w:t>
      </w:r>
      <w:proofErr w:type="spellEnd"/>
      <w:r w:rsidRPr="002B7CEC">
        <w:rPr>
          <w:rFonts w:ascii="Power Geez Unicode1" w:hAnsi="Power Geez Unicode1"/>
          <w:sz w:val="24"/>
          <w:szCs w:val="24"/>
        </w:rPr>
        <w:t xml:space="preserve"> </w:t>
      </w:r>
      <w:proofErr w:type="spellStart"/>
      <w:r w:rsidR="00137F1D" w:rsidRPr="002B7CEC">
        <w:rPr>
          <w:rFonts w:ascii="Power Geez Unicode1" w:hAnsi="Power Geez Unicode1" w:cs="Nyala"/>
          <w:sz w:val="24"/>
          <w:szCs w:val="24"/>
        </w:rPr>
        <w:t>በአካባቢው</w:t>
      </w:r>
      <w:proofErr w:type="spellEnd"/>
      <w:r w:rsidR="00137F1D" w:rsidRPr="002B7CEC">
        <w:rPr>
          <w:rFonts w:ascii="Power Geez Unicode1" w:hAnsi="Power Geez Unicode1" w:cs="Nyala"/>
          <w:sz w:val="24"/>
          <w:szCs w:val="24"/>
        </w:rPr>
        <w:t xml:space="preserve"> </w:t>
      </w:r>
      <w:proofErr w:type="spellStart"/>
      <w:r w:rsidR="00137F1D" w:rsidRPr="002B7CEC">
        <w:rPr>
          <w:rFonts w:ascii="Power Geez Unicode1" w:hAnsi="Power Geez Unicode1" w:cs="Nyala"/>
          <w:sz w:val="24"/>
          <w:szCs w:val="24"/>
        </w:rPr>
        <w:t>መገኘት</w:t>
      </w:r>
      <w:proofErr w:type="spellEnd"/>
      <w:r w:rsidR="00137F1D" w:rsidRPr="002B7CEC">
        <w:rPr>
          <w:rFonts w:ascii="Power Geez Unicode1" w:hAnsi="Power Geez Unicode1" w:cs="Nyala"/>
          <w:sz w:val="24"/>
          <w:szCs w:val="24"/>
        </w:rPr>
        <w:t xml:space="preserve"> </w:t>
      </w:r>
    </w:p>
    <w:p w:rsidR="0095659B" w:rsidRPr="002B7CEC" w:rsidRDefault="00137F1D" w:rsidP="00102204">
      <w:pPr>
        <w:pStyle w:val="ListParagraph"/>
        <w:numPr>
          <w:ilvl w:val="1"/>
          <w:numId w:val="12"/>
        </w:numPr>
        <w:spacing w:before="240" w:after="120"/>
        <w:jc w:val="both"/>
        <w:rPr>
          <w:rFonts w:ascii="Power Geez Unicode1" w:hAnsi="Power Geez Unicode1"/>
          <w:sz w:val="24"/>
          <w:szCs w:val="24"/>
        </w:rPr>
      </w:pPr>
      <w:proofErr w:type="spellStart"/>
      <w:r w:rsidRPr="002B7CEC">
        <w:rPr>
          <w:rFonts w:ascii="Power Geez Unicode1" w:hAnsi="Power Geez Unicode1" w:cs="Nyala"/>
          <w:sz w:val="24"/>
          <w:szCs w:val="24"/>
        </w:rPr>
        <w:lastRenderedPageBreak/>
        <w:t>የከርሰ</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ምድሩ</w:t>
      </w:r>
      <w:proofErr w:type="spellEnd"/>
      <w:r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ንጣፍ</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ሁኔታ</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የድንጋይ</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ንጣፍ</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አለመ</w:t>
      </w:r>
      <w:r w:rsidR="00460144" w:rsidRPr="002B7CEC">
        <w:rPr>
          <w:rFonts w:ascii="Power Geez Unicode1" w:hAnsi="Power Geez Unicode1" w:cs="Nyala"/>
          <w:sz w:val="24"/>
          <w:szCs w:val="24"/>
        </w:rPr>
        <w:t>ሆን</w:t>
      </w:r>
      <w:proofErr w:type="spellEnd"/>
      <w:r w:rsidR="00102204" w:rsidRPr="002B7CEC">
        <w:rPr>
          <w:rFonts w:ascii="Power Geez Unicode1" w:hAnsi="Power Geez Unicode1" w:cs="Nyala"/>
          <w:sz w:val="24"/>
          <w:szCs w:val="24"/>
        </w:rPr>
        <w:t xml:space="preserve"> (</w:t>
      </w:r>
      <w:proofErr w:type="spellStart"/>
      <w:r w:rsidR="00102204" w:rsidRPr="002B7CEC">
        <w:rPr>
          <w:rFonts w:ascii="Power Geez Unicode1" w:hAnsi="Power Geez Unicode1" w:cs="Nyala"/>
          <w:sz w:val="24"/>
          <w:szCs w:val="24"/>
        </w:rPr>
        <w:t>ወይም</w:t>
      </w:r>
      <w:proofErr w:type="spellEnd"/>
      <w:r w:rsidR="00102204" w:rsidRPr="002B7CEC">
        <w:rPr>
          <w:rFonts w:ascii="Power Geez Unicode1" w:hAnsi="Power Geez Unicode1" w:cs="Nyala"/>
          <w:sz w:val="24"/>
          <w:szCs w:val="24"/>
        </w:rPr>
        <w:t xml:space="preserve"> </w:t>
      </w:r>
      <w:proofErr w:type="spellStart"/>
      <w:r w:rsidR="00460144" w:rsidRPr="002B7CEC">
        <w:rPr>
          <w:rFonts w:ascii="Power Geez Unicode1" w:hAnsi="Power Geez Unicode1" w:cs="Nyala"/>
          <w:sz w:val="24"/>
          <w:szCs w:val="24"/>
        </w:rPr>
        <w:t>የቁፋሮ</w:t>
      </w:r>
      <w:proofErr w:type="spellEnd"/>
      <w:r w:rsidR="00460144" w:rsidRPr="002B7CEC">
        <w:rPr>
          <w:rFonts w:ascii="Power Geez Unicode1" w:hAnsi="Power Geez Unicode1" w:cs="Nyala"/>
          <w:sz w:val="24"/>
          <w:szCs w:val="24"/>
        </w:rPr>
        <w:t xml:space="preserve"> </w:t>
      </w:r>
      <w:proofErr w:type="spellStart"/>
      <w:r w:rsidR="00460144" w:rsidRPr="002B7CEC">
        <w:rPr>
          <w:rFonts w:ascii="Power Geez Unicode1" w:hAnsi="Power Geez Unicode1" w:cs="Nyala"/>
          <w:sz w:val="24"/>
          <w:szCs w:val="24"/>
        </w:rPr>
        <w:t>ባለሙያው</w:t>
      </w:r>
      <w:proofErr w:type="spellEnd"/>
      <w:r w:rsidR="00460144" w:rsidRPr="002B7CEC">
        <w:rPr>
          <w:rFonts w:ascii="Power Geez Unicode1" w:hAnsi="Power Geez Unicode1" w:cs="Nyala"/>
          <w:sz w:val="24"/>
          <w:szCs w:val="24"/>
        </w:rPr>
        <w:t xml:space="preserve"> </w:t>
      </w:r>
      <w:proofErr w:type="spellStart"/>
      <w:r w:rsidR="00460144" w:rsidRPr="002B7CEC">
        <w:rPr>
          <w:rFonts w:ascii="Power Geez Unicode1" w:hAnsi="Power Geez Unicode1" w:cs="Nyala"/>
          <w:sz w:val="24"/>
          <w:szCs w:val="24"/>
        </w:rPr>
        <w:t>ፕረከሽን</w:t>
      </w:r>
      <w:proofErr w:type="spellEnd"/>
      <w:r w:rsidR="00460144" w:rsidRPr="002B7CEC">
        <w:rPr>
          <w:rFonts w:ascii="Power Geez Unicode1" w:hAnsi="Power Geez Unicode1" w:cs="Nyala"/>
          <w:sz w:val="24"/>
          <w:szCs w:val="24"/>
        </w:rPr>
        <w:t xml:space="preserve"> (</w:t>
      </w:r>
      <w:r w:rsidR="00460144" w:rsidRPr="002B7CEC">
        <w:rPr>
          <w:rFonts w:ascii="Power Geez Unicode1" w:hAnsi="Power Geez Unicode1"/>
          <w:sz w:val="24"/>
          <w:szCs w:val="24"/>
          <w:lang w:bidi="en-US"/>
        </w:rPr>
        <w:t>percussion</w:t>
      </w:r>
      <w:r w:rsidR="00460144" w:rsidRPr="002B7CEC">
        <w:rPr>
          <w:rFonts w:ascii="Power Geez Unicode1" w:hAnsi="Power Geez Unicode1" w:cs="Nyala"/>
          <w:sz w:val="24"/>
          <w:szCs w:val="24"/>
        </w:rPr>
        <w:t xml:space="preserve">) </w:t>
      </w:r>
      <w:proofErr w:type="spellStart"/>
      <w:r w:rsidR="00460144" w:rsidRPr="002B7CEC">
        <w:rPr>
          <w:rFonts w:ascii="Power Geez Unicode1" w:hAnsi="Power Geez Unicode1" w:cs="Nyala"/>
          <w:sz w:val="24"/>
          <w:szCs w:val="24"/>
        </w:rPr>
        <w:t>ሊኖረው</w:t>
      </w:r>
      <w:proofErr w:type="spellEnd"/>
      <w:r w:rsidR="00460144" w:rsidRPr="002B7CEC">
        <w:rPr>
          <w:rFonts w:ascii="Power Geez Unicode1" w:hAnsi="Power Geez Unicode1" w:cs="Nyala"/>
          <w:sz w:val="24"/>
          <w:szCs w:val="24"/>
        </w:rPr>
        <w:t xml:space="preserve"> </w:t>
      </w:r>
      <w:proofErr w:type="spellStart"/>
      <w:r w:rsidR="00460144" w:rsidRPr="002B7CEC">
        <w:rPr>
          <w:rFonts w:ascii="Power Geez Unicode1" w:hAnsi="Power Geez Unicode1" w:cs="Nyala"/>
          <w:sz w:val="24"/>
          <w:szCs w:val="24"/>
        </w:rPr>
        <w:t>ይገባል</w:t>
      </w:r>
      <w:proofErr w:type="spellEnd"/>
      <w:r w:rsidR="00460144" w:rsidRPr="002B7CEC">
        <w:rPr>
          <w:rFonts w:ascii="Power Geez Unicode1" w:hAnsi="Power Geez Unicode1" w:cs="Nyala"/>
          <w:sz w:val="24"/>
          <w:szCs w:val="24"/>
        </w:rPr>
        <w:t>)</w:t>
      </w:r>
    </w:p>
    <w:p w:rsidR="00102204" w:rsidRPr="002B7CEC" w:rsidRDefault="00102204" w:rsidP="00102204">
      <w:pPr>
        <w:pStyle w:val="ListParagraph"/>
        <w:numPr>
          <w:ilvl w:val="1"/>
          <w:numId w:val="12"/>
        </w:numPr>
        <w:spacing w:before="240" w:after="120"/>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ኃላፊነት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ከተ</w:t>
      </w:r>
      <w:r w:rsidR="00460144" w:rsidRPr="002B7CEC">
        <w:rPr>
          <w:rFonts w:ascii="Power Geez Unicode1" w:hAnsi="Power Geez Unicode1" w:cs="Nyala"/>
          <w:sz w:val="24"/>
          <w:szCs w:val="24"/>
        </w:rPr>
        <w:t>ሰጠው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የመንግስት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ተቋም</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001850">
        <w:rPr>
          <w:rFonts w:ascii="Power Geez Unicode1" w:hAnsi="Power Geez Unicode1" w:cs="Nyala"/>
          <w:sz w:val="24"/>
          <w:szCs w:val="24"/>
        </w:rPr>
        <w:t>በ</w:t>
      </w:r>
      <w:r w:rsidR="00001850" w:rsidRPr="002B7CEC">
        <w:rPr>
          <w:rFonts w:ascii="Power Geez Unicode1" w:hAnsi="Power Geez Unicode1" w:cs="Nyala"/>
          <w:sz w:val="24"/>
          <w:szCs w:val="24"/>
        </w:rPr>
        <w:t>አከባቢው</w:t>
      </w:r>
      <w:proofErr w:type="spellEnd"/>
      <w:r w:rsidR="0000185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ማህበረሰብ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የፀደቀ</w:t>
      </w:r>
      <w:proofErr w:type="spellEnd"/>
      <w:r w:rsidRPr="002B7CEC">
        <w:rPr>
          <w:rFonts w:ascii="Power Geez Unicode1" w:hAnsi="Power Geez Unicode1"/>
          <w:sz w:val="24"/>
          <w:szCs w:val="24"/>
        </w:rPr>
        <w:t xml:space="preserve"> </w:t>
      </w:r>
      <w:proofErr w:type="spellStart"/>
      <w:r w:rsidR="007C7B30">
        <w:rPr>
          <w:rFonts w:ascii="Power Geez Unicode1" w:hAnsi="Power Geez Unicode1"/>
          <w:sz w:val="24"/>
          <w:szCs w:val="24"/>
        </w:rPr>
        <w:t>የቁፋሮ</w:t>
      </w:r>
      <w:proofErr w:type="spellEnd"/>
      <w:r w:rsidR="007C7B30">
        <w:rPr>
          <w:rFonts w:ascii="Power Geez Unicode1" w:hAnsi="Power Geez Unicode1"/>
          <w:sz w:val="24"/>
          <w:szCs w:val="24"/>
        </w:rPr>
        <w:t xml:space="preserve"> </w:t>
      </w:r>
      <w:proofErr w:type="spellStart"/>
      <w:r w:rsidR="007C7B30" w:rsidRPr="002B7CEC">
        <w:rPr>
          <w:rFonts w:ascii="Power Geez Unicode1" w:hAnsi="Power Geez Unicode1"/>
          <w:sz w:val="24"/>
          <w:szCs w:val="24"/>
        </w:rPr>
        <w:t>ፈቃድ</w:t>
      </w:r>
      <w:proofErr w:type="spellEnd"/>
      <w:r w:rsidRPr="002B7CEC">
        <w:rPr>
          <w:rFonts w:ascii="Power Geez Unicode1" w:hAnsi="Power Geez Unicode1" w:cs="Nyala"/>
          <w:sz w:val="24"/>
          <w:szCs w:val="24"/>
        </w:rPr>
        <w:t>፡፡</w:t>
      </w:r>
    </w:p>
    <w:p w:rsidR="00DD2D06" w:rsidRPr="002B7CEC" w:rsidRDefault="00102204" w:rsidP="00102204">
      <w:pPr>
        <w:spacing w:after="120"/>
        <w:jc w:val="both"/>
        <w:rPr>
          <w:rFonts w:ascii="Power Geez Unicode1" w:hAnsi="Power Geez Unicode1"/>
          <w:sz w:val="24"/>
          <w:szCs w:val="24"/>
        </w:rPr>
      </w:pP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007C7B30">
        <w:rPr>
          <w:rFonts w:ascii="Power Geez Unicode1" w:hAnsi="Power Geez Unicode1"/>
          <w:sz w:val="24"/>
          <w:szCs w:val="24"/>
        </w:rPr>
        <w:t>እንደየአመቱ</w:t>
      </w:r>
      <w:proofErr w:type="spellEnd"/>
      <w:r w:rsidR="007C7B30">
        <w:rPr>
          <w:rFonts w:ascii="Power Geez Unicode1" w:hAnsi="Power Geez Unicode1"/>
          <w:sz w:val="24"/>
          <w:szCs w:val="24"/>
        </w:rPr>
        <w:t xml:space="preserve"> </w:t>
      </w:r>
      <w:proofErr w:type="spellStart"/>
      <w:r w:rsidR="007C7B30" w:rsidRPr="002B7CEC">
        <w:rPr>
          <w:rFonts w:ascii="Power Geez Unicode1" w:hAnsi="Power Geez Unicode1"/>
          <w:sz w:val="24"/>
          <w:szCs w:val="24"/>
        </w:rPr>
        <w:t>ወቅቶች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EE0CD9">
        <w:rPr>
          <w:rFonts w:ascii="Power Geez Unicode1" w:hAnsi="Power Geez Unicode1" w:cs="Nyala"/>
          <w:sz w:val="24"/>
          <w:szCs w:val="24"/>
        </w:rPr>
        <w:t>እነደ</w:t>
      </w:r>
      <w:proofErr w:type="spellEnd"/>
      <w:r w:rsidR="00EE0CD9">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ሰዎች</w:t>
      </w:r>
      <w:proofErr w:type="spellEnd"/>
      <w:r w:rsidRPr="002B7CEC">
        <w:rPr>
          <w:rFonts w:ascii="Power Geez Unicode1" w:hAnsi="Power Geez Unicode1"/>
          <w:sz w:val="24"/>
          <w:szCs w:val="24"/>
        </w:rPr>
        <w:t xml:space="preserve"> </w:t>
      </w:r>
      <w:proofErr w:type="spellStart"/>
      <w:r w:rsidR="00EE0CD9" w:rsidRPr="002B7CEC">
        <w:rPr>
          <w:rFonts w:ascii="Power Geez Unicode1" w:hAnsi="Power Geez Unicode1" w:cs="Nyala"/>
          <w:sz w:val="24"/>
          <w:szCs w:val="24"/>
        </w:rPr>
        <w:t>አጠቃቀ</w:t>
      </w:r>
      <w:r w:rsidR="00EE0CD9">
        <w:rPr>
          <w:rFonts w:ascii="Power Geez Unicode1" w:hAnsi="Power Geez Unicode1" w:cs="Nyala"/>
          <w:sz w:val="24"/>
          <w:szCs w:val="24"/>
        </w:rPr>
        <w:t>ም</w:t>
      </w:r>
      <w:proofErr w:type="spellEnd"/>
      <w:r w:rsidR="00EE0CD9"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ስለሚለያይ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00A437EF" w:rsidRPr="002B7CEC">
        <w:rPr>
          <w:rFonts w:ascii="Power Geez Unicode1" w:hAnsi="Power Geez Unicode1" w:cs="Nyala"/>
          <w:sz w:val="24"/>
          <w:szCs w:val="24"/>
        </w:rPr>
        <w:t>ከርሰ</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ምድር</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ውሃ</w:t>
      </w:r>
      <w:proofErr w:type="spellEnd"/>
      <w:r w:rsidR="00A437EF" w:rsidRPr="002B7CEC">
        <w:rPr>
          <w:rFonts w:ascii="Power Geez Unicode1" w:hAnsi="Power Geez Unicode1" w:cs="Nyala"/>
          <w:sz w:val="24"/>
          <w:szCs w:val="24"/>
        </w:rPr>
        <w:t xml:space="preserve"> </w:t>
      </w:r>
      <w:proofErr w:type="spellStart"/>
      <w:r w:rsidR="00EE0CD9">
        <w:rPr>
          <w:rFonts w:ascii="Power Geez Unicode1" w:hAnsi="Power Geez Unicode1" w:cs="Nyala"/>
          <w:sz w:val="24"/>
          <w:szCs w:val="24"/>
        </w:rPr>
        <w:t>ጠለል</w:t>
      </w:r>
      <w:proofErr w:type="spellEnd"/>
      <w:r w:rsidR="00A437EF" w:rsidRPr="002B7CEC">
        <w:rPr>
          <w:rFonts w:ascii="Power Geez Unicode1" w:hAnsi="Power Geez Unicode1" w:cs="Nyala"/>
          <w:sz w:val="24"/>
          <w:szCs w:val="24"/>
        </w:rPr>
        <w:t xml:space="preserve"> /</w:t>
      </w:r>
      <w:r w:rsidR="00A437EF" w:rsidRPr="002B7CEC">
        <w:rPr>
          <w:rFonts w:ascii="Power Geez Unicode1" w:hAnsi="Power Geez Unicode1"/>
          <w:sz w:val="24"/>
          <w:szCs w:val="24"/>
          <w:lang w:bidi="en-US"/>
        </w:rPr>
        <w:t>water table</w:t>
      </w:r>
      <w:r w:rsidR="00EE0CD9">
        <w:rPr>
          <w:rFonts w:ascii="Power Geez Unicode1" w:hAnsi="Power Geez Unicode1"/>
          <w:sz w:val="24"/>
          <w:szCs w:val="24"/>
          <w:lang w:bidi="en-US"/>
        </w:rPr>
        <w:t xml:space="preserve"> level</w:t>
      </w:r>
      <w:r w:rsidR="00D37FAC" w:rsidRPr="002B7CEC">
        <w:rPr>
          <w:rFonts w:ascii="Power Geez Unicode1" w:hAnsi="Power Geez Unicode1"/>
          <w:sz w:val="24"/>
          <w:szCs w:val="24"/>
          <w:lang w:bidi="en-US"/>
        </w:rPr>
        <w:t>/</w:t>
      </w:r>
      <w:r w:rsidR="00D37FAC" w:rsidRPr="002B7CEC">
        <w:rPr>
          <w:rFonts w:ascii="Power Geez Unicode1" w:hAnsi="Power Geez Unicode1"/>
          <w:sz w:val="24"/>
          <w:szCs w:val="24"/>
        </w:rPr>
        <w:t xml:space="preserve"> </w:t>
      </w:r>
      <w:proofErr w:type="spellStart"/>
      <w:r w:rsidR="00D37FAC" w:rsidRPr="002B7CEC">
        <w:rPr>
          <w:rFonts w:ascii="Power Geez Unicode1" w:hAnsi="Power Geez Unicode1"/>
          <w:sz w:val="24"/>
          <w:szCs w:val="24"/>
        </w:rPr>
        <w:t>ይለዋወጣል</w:t>
      </w:r>
      <w:proofErr w:type="spellEnd"/>
      <w:r w:rsidR="00A437EF" w:rsidRPr="002B7CEC">
        <w:rPr>
          <w:rFonts w:ascii="Power Geez Unicode1" w:hAnsi="Power Geez Unicode1" w:cs="Nyala"/>
          <w:sz w:val="24"/>
          <w:szCs w:val="24"/>
        </w:rPr>
        <w:t>፡</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ስለሆነም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የወረዳ</w:t>
      </w:r>
      <w:proofErr w:type="spellEnd"/>
      <w:r w:rsidRPr="002B7CEC">
        <w:rPr>
          <w:rFonts w:ascii="Power Geez Unicode1" w:hAnsi="Power Geez Unicode1"/>
          <w:sz w:val="24"/>
          <w:szCs w:val="24"/>
        </w:rPr>
        <w:t xml:space="preserve"> </w:t>
      </w:r>
      <w:proofErr w:type="spellStart"/>
      <w:r w:rsidR="00C01458" w:rsidRPr="002B7CEC">
        <w:rPr>
          <w:rFonts w:ascii="Power Geez Unicode1" w:hAnsi="Power Geez Unicode1" w:cs="Nyala"/>
          <w:sz w:val="24"/>
          <w:szCs w:val="24"/>
        </w:rPr>
        <w:t>ባለ</w:t>
      </w:r>
      <w:r w:rsidR="00C01458">
        <w:rPr>
          <w:rFonts w:ascii="Power Geez Unicode1" w:hAnsi="Power Geez Unicode1" w:cs="Nyala"/>
          <w:sz w:val="24"/>
          <w:szCs w:val="24"/>
        </w:rPr>
        <w:t>ሙ</w:t>
      </w:r>
      <w:r w:rsidR="00C01458" w:rsidRPr="002B7CEC">
        <w:rPr>
          <w:rFonts w:ascii="Power Geez Unicode1" w:hAnsi="Power Geez Unicode1" w:cs="Nyala"/>
          <w:sz w:val="24"/>
          <w:szCs w:val="24"/>
        </w:rPr>
        <w:t>ያዎችን</w:t>
      </w:r>
      <w:proofErr w:type="spellEnd"/>
      <w:r w:rsidR="00C01458"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00A437EF" w:rsidRPr="002B7CEC">
        <w:rPr>
          <w:rFonts w:ascii="Power Geez Unicode1" w:hAnsi="Power Geez Unicode1" w:cs="Nyala"/>
          <w:sz w:val="24"/>
          <w:szCs w:val="24"/>
        </w:rPr>
        <w:t>ልማት</w:t>
      </w:r>
      <w:proofErr w:type="spellEnd"/>
      <w:r w:rsidR="00A437EF" w:rsidRPr="002B7CEC">
        <w:rPr>
          <w:rFonts w:ascii="Power Geez Unicode1" w:hAnsi="Power Geez Unicode1" w:cs="Nyala"/>
          <w:sz w:val="24"/>
          <w:szCs w:val="24"/>
        </w:rPr>
        <w:t xml:space="preserve"> </w:t>
      </w:r>
      <w:proofErr w:type="spellStart"/>
      <w:r w:rsidR="00A437EF" w:rsidRPr="002B7CEC">
        <w:rPr>
          <w:rFonts w:ascii="Power Geez Unicode1" w:hAnsi="Power Geez Unicode1" w:cs="Nyala"/>
          <w:sz w:val="24"/>
          <w:szCs w:val="24"/>
        </w:rPr>
        <w:t>ጣቢያ</w:t>
      </w:r>
      <w:proofErr w:type="spellEnd"/>
      <w:r w:rsidRPr="002B7CEC">
        <w:rPr>
          <w:rFonts w:ascii="Power Geez Unicode1" w:hAnsi="Power Geez Unicode1"/>
          <w:sz w:val="24"/>
          <w:szCs w:val="24"/>
        </w:rPr>
        <w:t xml:space="preserve"> </w:t>
      </w:r>
      <w:proofErr w:type="spellStart"/>
      <w:r w:rsidR="00C01458">
        <w:rPr>
          <w:rFonts w:ascii="Power Geez Unicode1" w:hAnsi="Power Geez Unicode1"/>
          <w:sz w:val="24"/>
          <w:szCs w:val="24"/>
        </w:rPr>
        <w:t>ሰራተኞችን</w:t>
      </w:r>
      <w:proofErr w:type="spellEnd"/>
      <w:r w:rsidR="00C01458" w:rsidRPr="002B7CEC">
        <w:rPr>
          <w:rFonts w:ascii="Power Geez Unicode1" w:hAnsi="Power Geez Unicode1"/>
          <w:sz w:val="24"/>
          <w:szCs w:val="24"/>
        </w:rPr>
        <w:t xml:space="preserve"> </w:t>
      </w:r>
      <w:proofErr w:type="spellStart"/>
      <w:r w:rsidR="00C01458">
        <w:rPr>
          <w:rFonts w:ascii="Power Geez Unicode1" w:hAnsi="Power Geez Unicode1"/>
          <w:sz w:val="24"/>
          <w:szCs w:val="24"/>
        </w:rPr>
        <w:t>በቱቦ</w:t>
      </w:r>
      <w:proofErr w:type="spellEnd"/>
      <w:r w:rsidR="00C01458">
        <w:rPr>
          <w:rFonts w:ascii="Power Geez Unicode1" w:hAnsi="Power Geez Unicode1"/>
          <w:sz w:val="24"/>
          <w:szCs w:val="24"/>
        </w:rPr>
        <w:t xml:space="preserve"> </w:t>
      </w:r>
      <w:proofErr w:type="spellStart"/>
      <w:r w:rsidR="00C01458">
        <w:rPr>
          <w:rFonts w:ascii="Power Geez Unicode1" w:hAnsi="Power Geez Unicode1"/>
          <w:sz w:val="24"/>
          <w:szCs w:val="24"/>
        </w:rPr>
        <w:t>ዘንግ</w:t>
      </w:r>
      <w:proofErr w:type="spellEnd"/>
      <w:r w:rsidR="00C01458" w:rsidRPr="002B7CEC">
        <w:rPr>
          <w:rFonts w:ascii="Power Geez Unicode1" w:hAnsi="Power Geez Unicode1"/>
          <w:sz w:val="24"/>
          <w:szCs w:val="24"/>
        </w:rPr>
        <w:t xml:space="preserve"> </w:t>
      </w:r>
      <w:proofErr w:type="spellStart"/>
      <w:r w:rsidR="009917A5" w:rsidRPr="002B7CEC">
        <w:rPr>
          <w:rFonts w:ascii="Power Geez Unicode1" w:hAnsi="Power Geez Unicode1"/>
          <w:sz w:val="24"/>
          <w:szCs w:val="24"/>
        </w:rPr>
        <w:t>ጉድጓድ</w:t>
      </w:r>
      <w:proofErr w:type="spellEnd"/>
      <w:r w:rsidR="009917A5" w:rsidRPr="002B7CEC">
        <w:rPr>
          <w:rFonts w:ascii="Power Geez Unicode1" w:hAnsi="Power Geez Unicode1"/>
          <w:sz w:val="24"/>
          <w:szCs w:val="24"/>
        </w:rPr>
        <w:t xml:space="preserve"> </w:t>
      </w:r>
      <w:proofErr w:type="spellStart"/>
      <w:r w:rsidR="009917A5" w:rsidRPr="002B7CEC">
        <w:rPr>
          <w:rFonts w:ascii="Power Geez Unicode1" w:hAnsi="Power Geez Unicode1"/>
          <w:sz w:val="24"/>
          <w:szCs w:val="24"/>
        </w:rPr>
        <w:t>ውሃ</w:t>
      </w:r>
      <w:proofErr w:type="spellEnd"/>
      <w:r w:rsidR="009917A5" w:rsidRPr="002B7CEC">
        <w:rPr>
          <w:rFonts w:ascii="Power Geez Unicode1" w:hAnsi="Power Geez Unicode1"/>
          <w:sz w:val="24"/>
          <w:szCs w:val="24"/>
        </w:rPr>
        <w:t xml:space="preserve"> </w:t>
      </w:r>
      <w:proofErr w:type="spellStart"/>
      <w:r w:rsidR="009917A5" w:rsidRPr="002B7CEC">
        <w:rPr>
          <w:rFonts w:ascii="Power Geez Unicode1" w:hAnsi="Power Geez Unicode1"/>
          <w:sz w:val="24"/>
          <w:szCs w:val="24"/>
        </w:rPr>
        <w:t>ቁፋሮ</w:t>
      </w:r>
      <w:proofErr w:type="spellEnd"/>
      <w:r w:rsidR="009917A5"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እውቀትና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ችሎታ</w:t>
      </w:r>
      <w:proofErr w:type="spellEnd"/>
      <w:r w:rsidRPr="002B7CEC">
        <w:rPr>
          <w:rFonts w:ascii="Power Geez Unicode1" w:hAnsi="Power Geez Unicode1"/>
          <w:sz w:val="24"/>
          <w:szCs w:val="24"/>
        </w:rPr>
        <w:t xml:space="preserve"> </w:t>
      </w:r>
      <w:proofErr w:type="spellStart"/>
      <w:r w:rsidR="009917A5" w:rsidRPr="002B7CEC">
        <w:rPr>
          <w:rFonts w:ascii="Power Geez Unicode1" w:hAnsi="Power Geez Unicode1" w:cs="Nyala"/>
          <w:sz w:val="24"/>
          <w:szCs w:val="24"/>
        </w:rPr>
        <w:t>ስለሚያ</w:t>
      </w:r>
      <w:r w:rsidRPr="002B7CEC">
        <w:rPr>
          <w:rFonts w:ascii="Power Geez Unicode1" w:hAnsi="Power Geez Unicode1" w:cs="Nyala"/>
          <w:sz w:val="24"/>
          <w:szCs w:val="24"/>
        </w:rPr>
        <w:t>ዳብ</w:t>
      </w:r>
      <w:r w:rsidR="009917A5" w:rsidRPr="002B7CEC">
        <w:rPr>
          <w:rFonts w:ascii="Power Geez Unicode1" w:hAnsi="Power Geez Unicode1" w:cs="Nyala"/>
          <w:sz w:val="24"/>
          <w:szCs w:val="24"/>
        </w:rPr>
        <w:t>ር</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9917A5" w:rsidRPr="002B7CEC">
        <w:rPr>
          <w:rFonts w:ascii="Power Geez Unicode1" w:hAnsi="Power Geez Unicode1" w:cs="Nyala"/>
          <w:sz w:val="24"/>
          <w:szCs w:val="24"/>
        </w:rPr>
        <w:t>በ</w:t>
      </w:r>
      <w:r w:rsidRPr="002B7CEC">
        <w:rPr>
          <w:rFonts w:ascii="Power Geez Unicode1" w:hAnsi="Power Geez Unicode1" w:cs="Nyala"/>
          <w:sz w:val="24"/>
          <w:szCs w:val="24"/>
        </w:rPr>
        <w:t>ወረዳ</w:t>
      </w:r>
      <w:proofErr w:type="spellEnd"/>
      <w:r w:rsidR="009917A5"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ጂኦሎጂስት</w:t>
      </w:r>
      <w:proofErr w:type="spellEnd"/>
      <w:r w:rsidRPr="002B7CEC">
        <w:rPr>
          <w:rFonts w:ascii="Power Geez Unicode1" w:hAnsi="Power Geez Unicode1"/>
          <w:sz w:val="24"/>
          <w:szCs w:val="24"/>
        </w:rPr>
        <w:t xml:space="preserve"> </w:t>
      </w:r>
      <w:proofErr w:type="spellStart"/>
      <w:r w:rsidR="009917A5" w:rsidRPr="002B7CEC">
        <w:rPr>
          <w:rFonts w:ascii="Power Geez Unicode1" w:hAnsi="Power Geez Unicode1"/>
          <w:sz w:val="24"/>
          <w:szCs w:val="24"/>
        </w:rPr>
        <w:t>ያልሆኑ</w:t>
      </w:r>
      <w:proofErr w:type="spellEnd"/>
      <w:r w:rsidR="009917A5" w:rsidRPr="002B7CEC">
        <w:rPr>
          <w:rFonts w:ascii="Power Geez Unicode1" w:hAnsi="Power Geez Unicode1"/>
          <w:sz w:val="24"/>
          <w:szCs w:val="24"/>
        </w:rPr>
        <w:t xml:space="preserve"> </w:t>
      </w:r>
      <w:proofErr w:type="spellStart"/>
      <w:r w:rsidR="00C01458" w:rsidRPr="002B7CEC">
        <w:rPr>
          <w:rFonts w:ascii="Power Geez Unicode1" w:hAnsi="Power Geez Unicode1" w:cs="Nyala"/>
          <w:sz w:val="24"/>
          <w:szCs w:val="24"/>
        </w:rPr>
        <w:t>ባለ</w:t>
      </w:r>
      <w:r w:rsidR="00C01458">
        <w:rPr>
          <w:rFonts w:ascii="Power Geez Unicode1" w:hAnsi="Power Geez Unicode1" w:cs="Nyala"/>
          <w:sz w:val="24"/>
          <w:szCs w:val="24"/>
        </w:rPr>
        <w:t>ሙ</w:t>
      </w:r>
      <w:r w:rsidR="00C01458" w:rsidRPr="002B7CEC">
        <w:rPr>
          <w:rFonts w:ascii="Power Geez Unicode1" w:hAnsi="Power Geez Unicode1" w:cs="Nyala"/>
          <w:sz w:val="24"/>
          <w:szCs w:val="24"/>
        </w:rPr>
        <w:t>ያዎች</w:t>
      </w:r>
      <w:proofErr w:type="spellEnd"/>
      <w:r w:rsidR="00C01458" w:rsidRPr="002B7CEC">
        <w:rPr>
          <w:rFonts w:ascii="Power Geez Unicode1" w:hAnsi="Power Geez Unicode1"/>
          <w:sz w:val="24"/>
          <w:szCs w:val="24"/>
        </w:rPr>
        <w:t xml:space="preserve"> </w:t>
      </w:r>
      <w:proofErr w:type="spellStart"/>
      <w:r w:rsidR="00DD2D06" w:rsidRPr="002B7CEC">
        <w:rPr>
          <w:rFonts w:ascii="Power Geez Unicode1" w:hAnsi="Power Geez Unicode1"/>
          <w:sz w:val="24"/>
          <w:szCs w:val="24"/>
        </w:rPr>
        <w:t>ቦታዎችን</w:t>
      </w:r>
      <w:proofErr w:type="spellEnd"/>
      <w:r w:rsidR="00DD2D06"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እንዲመረጡ</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r w:rsidR="00C01458">
        <w:rPr>
          <w:rFonts w:ascii="Power Geez Unicode1" w:hAnsi="Power Geez Unicode1" w:cs="Nyala"/>
          <w:sz w:val="24"/>
          <w:szCs w:val="24"/>
        </w:rPr>
        <w:t>የ</w:t>
      </w:r>
      <w:r w:rsidR="00C01458" w:rsidRPr="002B7CEC">
        <w:rPr>
          <w:rFonts w:ascii="Power Geez Unicode1" w:hAnsi="Power Geez Unicode1" w:cs="Nyala"/>
          <w:sz w:val="24"/>
          <w:szCs w:val="24"/>
        </w:rPr>
        <w:t xml:space="preserve"> </w:t>
      </w:r>
      <w:proofErr w:type="spellStart"/>
      <w:r w:rsidR="00DD2D06" w:rsidRPr="002B7CEC">
        <w:rPr>
          <w:rFonts w:ascii="Power Geez Unicode1" w:hAnsi="Power Geez Unicode1"/>
          <w:sz w:val="24"/>
          <w:szCs w:val="24"/>
        </w:rPr>
        <w:t>ጉድጓድ</w:t>
      </w:r>
      <w:proofErr w:type="spellEnd"/>
      <w:r w:rsidR="00DD2D06" w:rsidRPr="002B7CEC">
        <w:rPr>
          <w:rFonts w:ascii="Power Geez Unicode1" w:hAnsi="Power Geez Unicode1"/>
          <w:sz w:val="24"/>
          <w:szCs w:val="24"/>
        </w:rPr>
        <w:t xml:space="preserve"> </w:t>
      </w:r>
      <w:proofErr w:type="spellStart"/>
      <w:r w:rsidR="00DD2D06" w:rsidRPr="002B7CEC">
        <w:rPr>
          <w:rFonts w:ascii="Power Geez Unicode1" w:hAnsi="Power Geez Unicode1"/>
          <w:sz w:val="24"/>
          <w:szCs w:val="24"/>
        </w:rPr>
        <w:t>ውሃ</w:t>
      </w:r>
      <w:proofErr w:type="spellEnd"/>
      <w:r w:rsidR="00DD2D06" w:rsidRPr="002B7CEC">
        <w:rPr>
          <w:rFonts w:ascii="Power Geez Unicode1" w:hAnsi="Power Geez Unicode1"/>
          <w:sz w:val="24"/>
          <w:szCs w:val="24"/>
        </w:rPr>
        <w:t xml:space="preserve"> </w:t>
      </w:r>
      <w:proofErr w:type="spellStart"/>
      <w:r w:rsidR="00DD2D06" w:rsidRPr="002B7CEC">
        <w:rPr>
          <w:rFonts w:ascii="Power Geez Unicode1" w:hAnsi="Power Geez Unicode1"/>
          <w:sz w:val="24"/>
          <w:szCs w:val="24"/>
        </w:rPr>
        <w:t>ቁፋሮን</w:t>
      </w:r>
      <w:proofErr w:type="spellEnd"/>
      <w:r w:rsidR="00DD2D06" w:rsidRPr="002B7CEC">
        <w:rPr>
          <w:rFonts w:ascii="Power Geez Unicode1" w:hAnsi="Power Geez Unicode1"/>
          <w:sz w:val="24"/>
          <w:szCs w:val="24"/>
        </w:rPr>
        <w:t xml:space="preserve"> </w:t>
      </w:r>
      <w:proofErr w:type="spellStart"/>
      <w:r w:rsidR="00DD2D06" w:rsidRPr="002B7CEC">
        <w:rPr>
          <w:rFonts w:ascii="Power Geez Unicode1" w:hAnsi="Power Geez Unicode1" w:cs="Nyala"/>
          <w:sz w:val="24"/>
          <w:szCs w:val="24"/>
        </w:rPr>
        <w:t>በልበ</w:t>
      </w:r>
      <w:proofErr w:type="spellEnd"/>
      <w:r w:rsidR="00DD2D06" w:rsidRPr="002B7CEC">
        <w:rPr>
          <w:rFonts w:ascii="Power Geez Unicode1" w:hAnsi="Power Geez Unicode1" w:cs="Nyala"/>
          <w:sz w:val="24"/>
          <w:szCs w:val="24"/>
        </w:rPr>
        <w:t xml:space="preserve"> </w:t>
      </w:r>
      <w:proofErr w:type="spellStart"/>
      <w:r w:rsidR="00DD2D06" w:rsidRPr="002B7CEC">
        <w:rPr>
          <w:rFonts w:ascii="Power Geez Unicode1" w:hAnsi="Power Geez Unicode1" w:cs="Nyala"/>
          <w:sz w:val="24"/>
          <w:szCs w:val="24"/>
        </w:rPr>
        <w:t>ሙሉነት</w:t>
      </w:r>
      <w:proofErr w:type="spellEnd"/>
      <w:r w:rsidR="00DD2D06" w:rsidRPr="002B7CEC">
        <w:rPr>
          <w:rFonts w:ascii="Power Geez Unicode1" w:hAnsi="Power Geez Unicode1" w:cs="Nyala"/>
          <w:sz w:val="24"/>
          <w:szCs w:val="24"/>
        </w:rPr>
        <w:t xml:space="preserve"> </w:t>
      </w:r>
      <w:proofErr w:type="spellStart"/>
      <w:r w:rsidR="00DD2D06" w:rsidRPr="002B7CEC">
        <w:rPr>
          <w:rFonts w:ascii="Power Geez Unicode1" w:hAnsi="Power Geez Unicode1" w:cs="Nyala"/>
          <w:sz w:val="24"/>
          <w:szCs w:val="24"/>
        </w:rPr>
        <w:t>እንዲያከናውኑ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ያስችላቸዋል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
    <w:p w:rsidR="00810B5B" w:rsidRPr="002B7CEC" w:rsidRDefault="00C01458" w:rsidP="00083ECD">
      <w:pPr>
        <w:spacing w:after="120"/>
        <w:jc w:val="both"/>
        <w:rPr>
          <w:rFonts w:ascii="Power Geez Unicode1" w:hAnsi="Power Geez Unicode1"/>
          <w:sz w:val="24"/>
          <w:szCs w:val="24"/>
        </w:rPr>
      </w:pPr>
      <w:proofErr w:type="spellStart"/>
      <w:r>
        <w:rPr>
          <w:rFonts w:ascii="Power Geez Unicode1" w:hAnsi="Power Geez Unicode1" w:cs="Nyala"/>
          <w:sz w:val="24"/>
          <w:szCs w:val="24"/>
        </w:rPr>
        <w:t>ለቱቦ</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ዘንግ</w:t>
      </w:r>
      <w:proofErr w:type="spellEnd"/>
      <w:r w:rsidRPr="002B7CEC">
        <w:rPr>
          <w:rFonts w:ascii="Power Geez Unicode1" w:hAnsi="Power Geez Unicode1" w:cs="Nyala"/>
          <w:sz w:val="24"/>
          <w:szCs w:val="24"/>
        </w:rPr>
        <w:t xml:space="preserve"> </w:t>
      </w:r>
      <w:proofErr w:type="spellStart"/>
      <w:r>
        <w:rPr>
          <w:rFonts w:ascii="Power Geez Unicode1" w:hAnsi="Power Geez Unicode1" w:cs="Nyala"/>
          <w:sz w:val="24"/>
          <w:szCs w:val="24"/>
        </w:rPr>
        <w:t>የ</w:t>
      </w:r>
      <w:r w:rsidR="00DD2D06" w:rsidRPr="002B7CEC">
        <w:rPr>
          <w:rFonts w:ascii="Power Geez Unicode1" w:hAnsi="Power Geez Unicode1" w:cs="Nyala"/>
          <w:sz w:val="24"/>
          <w:szCs w:val="24"/>
        </w:rPr>
        <w:t>ጉድጓድ</w:t>
      </w:r>
      <w:proofErr w:type="spellEnd"/>
      <w:r w:rsidR="00DD2D06" w:rsidRPr="002B7CEC">
        <w:rPr>
          <w:rFonts w:ascii="Power Geez Unicode1" w:hAnsi="Power Geez Unicode1" w:cs="Nyala"/>
          <w:sz w:val="24"/>
          <w:szCs w:val="24"/>
        </w:rPr>
        <w:t xml:space="preserve"> </w:t>
      </w:r>
      <w:proofErr w:type="spellStart"/>
      <w:r w:rsidR="00DD2D06" w:rsidRPr="002B7CEC">
        <w:rPr>
          <w:rFonts w:ascii="Power Geez Unicode1" w:hAnsi="Power Geez Unicode1" w:cs="Nyala"/>
          <w:sz w:val="24"/>
          <w:szCs w:val="24"/>
        </w:rPr>
        <w:t>ውሃ</w:t>
      </w:r>
      <w:proofErr w:type="spellEnd"/>
      <w:r w:rsidR="00DD2D06" w:rsidRPr="002B7CEC">
        <w:rPr>
          <w:rFonts w:ascii="Power Geez Unicode1" w:hAnsi="Power Geez Unicode1" w:cs="Nyala"/>
          <w:sz w:val="24"/>
          <w:szCs w:val="24"/>
        </w:rPr>
        <w:t xml:space="preserve"> </w:t>
      </w:r>
      <w:proofErr w:type="spellStart"/>
      <w:r w:rsidR="00DD2D06" w:rsidRPr="002B7CEC">
        <w:rPr>
          <w:rFonts w:ascii="Power Geez Unicode1" w:hAnsi="Power Geez Unicode1" w:cs="Nyala"/>
          <w:sz w:val="24"/>
          <w:szCs w:val="24"/>
        </w:rPr>
        <w:t>ቁፋሮ</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ጥልቅ</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ዕቅድ</w:t>
      </w:r>
      <w:proofErr w:type="spellEnd"/>
      <w:r w:rsidR="00102204" w:rsidRPr="002B7CEC">
        <w:rPr>
          <w:rFonts w:ascii="Power Geez Unicode1" w:hAnsi="Power Geez Unicode1"/>
          <w:sz w:val="24"/>
          <w:szCs w:val="24"/>
        </w:rPr>
        <w:t xml:space="preserve"> </w:t>
      </w:r>
      <w:r w:rsidR="00102204" w:rsidRPr="002B7CEC">
        <w:rPr>
          <w:rFonts w:ascii="Power Geez Unicode1" w:hAnsi="Power Geez Unicode1" w:cs="Nyala"/>
          <w:sz w:val="24"/>
          <w:szCs w:val="24"/>
        </w:rPr>
        <w:t>፣</w:t>
      </w:r>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ዲዛይን</w:t>
      </w:r>
      <w:proofErr w:type="spellEnd"/>
      <w:r w:rsidR="00102204" w:rsidRPr="002B7CEC">
        <w:rPr>
          <w:rFonts w:ascii="Power Geez Unicode1" w:hAnsi="Power Geez Unicode1"/>
          <w:sz w:val="24"/>
          <w:szCs w:val="24"/>
        </w:rPr>
        <w:t xml:space="preserve"> </w:t>
      </w:r>
      <w:r w:rsidR="00102204" w:rsidRPr="002B7CEC">
        <w:rPr>
          <w:rFonts w:ascii="Power Geez Unicode1" w:hAnsi="Power Geez Unicode1" w:cs="Nyala"/>
          <w:sz w:val="24"/>
          <w:szCs w:val="24"/>
        </w:rPr>
        <w:t>፣</w:t>
      </w:r>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ግንባታ</w:t>
      </w:r>
      <w:proofErr w:type="spellEnd"/>
      <w:r w:rsidR="00102204" w:rsidRPr="002B7CEC">
        <w:rPr>
          <w:rFonts w:ascii="Power Geez Unicode1" w:hAnsi="Power Geez Unicode1"/>
          <w:sz w:val="24"/>
          <w:szCs w:val="24"/>
        </w:rPr>
        <w:t xml:space="preserve"> </w:t>
      </w:r>
      <w:r w:rsidR="00102204" w:rsidRPr="002B7CEC">
        <w:rPr>
          <w:rFonts w:ascii="Power Geez Unicode1" w:hAnsi="Power Geez Unicode1" w:cs="Nyala"/>
          <w:sz w:val="24"/>
          <w:szCs w:val="24"/>
        </w:rPr>
        <w:t>፣</w:t>
      </w:r>
      <w:proofErr w:type="spellStart"/>
      <w:r w:rsidR="001B2026" w:rsidRPr="002B7CEC">
        <w:rPr>
          <w:rFonts w:ascii="Power Geez Unicode1" w:hAnsi="Power Geez Unicode1"/>
          <w:sz w:val="24"/>
          <w:szCs w:val="24"/>
        </w:rPr>
        <w:t>አጠቃቀምና</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እና</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የጥገና</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ቴክኒኮች</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እባክዎን</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የ</w:t>
      </w:r>
      <w:r w:rsidR="001B2026" w:rsidRPr="002B7CEC">
        <w:rPr>
          <w:rFonts w:ascii="Power Geez Unicode1" w:hAnsi="Power Geez Unicode1" w:cs="Nyala"/>
          <w:sz w:val="24"/>
          <w:szCs w:val="24"/>
        </w:rPr>
        <w:t>ቤተሰብና</w:t>
      </w:r>
      <w:proofErr w:type="spellEnd"/>
      <w:r w:rsidR="001B2026" w:rsidRPr="002B7CEC">
        <w:rPr>
          <w:rFonts w:ascii="Power Geez Unicode1" w:hAnsi="Power Geez Unicode1" w:cs="Nyala"/>
          <w:sz w:val="24"/>
          <w:szCs w:val="24"/>
        </w:rPr>
        <w:t xml:space="preserve"> </w:t>
      </w:r>
      <w:proofErr w:type="spellStart"/>
      <w:r w:rsidR="001B2026" w:rsidRPr="002B7CEC">
        <w:rPr>
          <w:rFonts w:ascii="Power Geez Unicode1" w:hAnsi="Power Geez Unicode1" w:cs="Nyala"/>
          <w:sz w:val="24"/>
          <w:szCs w:val="24"/>
        </w:rPr>
        <w:t>ጥቃቅን</w:t>
      </w:r>
      <w:proofErr w:type="spellEnd"/>
      <w:r w:rsidR="001B2026" w:rsidRPr="002B7CEC">
        <w:rPr>
          <w:rFonts w:ascii="Power Geez Unicode1" w:hAnsi="Power Geez Unicode1" w:cs="Nyala"/>
          <w:sz w:val="24"/>
          <w:szCs w:val="24"/>
        </w:rPr>
        <w:t xml:space="preserve"> </w:t>
      </w:r>
      <w:proofErr w:type="spellStart"/>
      <w:r w:rsidR="001B2026" w:rsidRPr="002B7CEC">
        <w:rPr>
          <w:rFonts w:ascii="Power Geez Unicode1" w:hAnsi="Power Geez Unicode1" w:cs="Nyala"/>
          <w:sz w:val="24"/>
          <w:szCs w:val="24"/>
        </w:rPr>
        <w:t>መስኖ</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ማሠልጠኛ</w:t>
      </w:r>
      <w:proofErr w:type="spellEnd"/>
      <w:r w:rsidR="00102204" w:rsidRPr="002B7CEC">
        <w:rPr>
          <w:rFonts w:ascii="Power Geez Unicode1" w:hAnsi="Power Geez Unicode1"/>
          <w:sz w:val="24"/>
          <w:szCs w:val="24"/>
        </w:rPr>
        <w:t xml:space="preserve"> </w:t>
      </w:r>
      <w:proofErr w:type="spellStart"/>
      <w:r w:rsidR="00102204" w:rsidRPr="002B7CEC">
        <w:rPr>
          <w:rFonts w:ascii="Power Geez Unicode1" w:hAnsi="Power Geez Unicode1" w:cs="Nyala"/>
          <w:sz w:val="24"/>
          <w:szCs w:val="24"/>
        </w:rPr>
        <w:t>መመሪያን</w:t>
      </w:r>
      <w:proofErr w:type="spellEnd"/>
      <w:r w:rsidR="00102204" w:rsidRPr="002B7CEC">
        <w:rPr>
          <w:rFonts w:ascii="Power Geez Unicode1" w:hAnsi="Power Geez Unicode1"/>
          <w:sz w:val="24"/>
          <w:szCs w:val="24"/>
        </w:rPr>
        <w:t xml:space="preserve"> </w:t>
      </w:r>
      <w:bookmarkStart w:id="53" w:name="_Toc26000143"/>
      <w:proofErr w:type="spellStart"/>
      <w:r w:rsidR="00843705">
        <w:rPr>
          <w:rFonts w:ascii="Power Geez Unicode1" w:hAnsi="Power Geez Unicode1" w:cs="Nyala"/>
          <w:sz w:val="24"/>
          <w:szCs w:val="24"/>
        </w:rPr>
        <w:t>ይመልከቱ</w:t>
      </w:r>
      <w:proofErr w:type="spellEnd"/>
      <w:r w:rsidR="00843705" w:rsidRPr="002B7CEC">
        <w:rPr>
          <w:rFonts w:ascii="Power Geez Unicode1" w:hAnsi="Power Geez Unicode1" w:cs="Nyala"/>
          <w:sz w:val="24"/>
          <w:szCs w:val="24"/>
        </w:rPr>
        <w:t>፡</w:t>
      </w:r>
      <w:r w:rsidR="00843705" w:rsidRPr="002B7CEC">
        <w:rPr>
          <w:rFonts w:ascii="Power Geez Unicode1" w:hAnsi="Power Geez Unicode1" w:cs="Nyala"/>
          <w:sz w:val="24"/>
          <w:szCs w:val="24"/>
          <w:lang w:val="am-ET"/>
        </w:rPr>
        <w:t>፡</w:t>
      </w:r>
    </w:p>
    <w:p w:rsidR="00083ECD" w:rsidRPr="002B7CEC" w:rsidRDefault="00083ECD" w:rsidP="00083ECD">
      <w:pPr>
        <w:pStyle w:val="Caption"/>
        <w:keepNext/>
        <w:spacing w:after="240"/>
        <w:rPr>
          <w:rFonts w:ascii="Power Geez Unicode1" w:hAnsi="Power Geez Unicode1"/>
          <w:lang w:val="am-ET"/>
        </w:rPr>
      </w:pPr>
      <w:bookmarkStart w:id="54" w:name="_Toc45012037"/>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w:t>
      </w:r>
      <w:r w:rsidRPr="002B7CEC">
        <w:rPr>
          <w:rFonts w:ascii="Power Geez Unicode1" w:hAnsi="Power Geez Unicode1"/>
        </w:rPr>
        <w:fldChar w:fldCharType="end"/>
      </w:r>
      <w:r w:rsidRPr="002B7CEC">
        <w:rPr>
          <w:rFonts w:ascii="Power Geez Unicode1" w:hAnsi="Power Geez Unicode1"/>
          <w:lang w:val="am-ET"/>
        </w:rPr>
        <w:t xml:space="preserve"> </w:t>
      </w:r>
      <w:proofErr w:type="spellStart"/>
      <w:r w:rsidR="00843705">
        <w:rPr>
          <w:rFonts w:ascii="Power Geez Unicode1" w:hAnsi="Power Geez Unicode1" w:cs="Nyala"/>
          <w:bCs w:val="0"/>
          <w:sz w:val="24"/>
          <w:szCs w:val="24"/>
        </w:rPr>
        <w:t>ለቱቦ</w:t>
      </w:r>
      <w:proofErr w:type="spellEnd"/>
      <w:r w:rsidR="00843705">
        <w:rPr>
          <w:rFonts w:ascii="Power Geez Unicode1" w:hAnsi="Power Geez Unicode1" w:cs="Nyala"/>
          <w:bCs w:val="0"/>
          <w:sz w:val="24"/>
          <w:szCs w:val="24"/>
        </w:rPr>
        <w:t xml:space="preserve"> </w:t>
      </w:r>
      <w:proofErr w:type="spellStart"/>
      <w:r w:rsidR="00843705">
        <w:rPr>
          <w:rFonts w:ascii="Power Geez Unicode1" w:hAnsi="Power Geez Unicode1" w:cs="Nyala"/>
          <w:bCs w:val="0"/>
          <w:sz w:val="24"/>
          <w:szCs w:val="24"/>
        </w:rPr>
        <w:t>ዘንግ</w:t>
      </w:r>
      <w:proofErr w:type="spellEnd"/>
      <w:r w:rsidRPr="002B7CEC">
        <w:rPr>
          <w:rFonts w:ascii="Power Geez Unicode1" w:hAnsi="Power Geez Unicode1" w:cs="Nyala"/>
          <w:bCs w:val="0"/>
          <w:sz w:val="24"/>
          <w:szCs w:val="24"/>
        </w:rPr>
        <w:t xml:space="preserve"> </w:t>
      </w:r>
      <w:proofErr w:type="spellStart"/>
      <w:r w:rsidRPr="002B7CEC">
        <w:rPr>
          <w:rFonts w:ascii="Power Geez Unicode1" w:hAnsi="Power Geez Unicode1" w:cs="Nyala"/>
          <w:bCs w:val="0"/>
          <w:sz w:val="24"/>
          <w:szCs w:val="24"/>
        </w:rPr>
        <w:t>የውኃ</w:t>
      </w:r>
      <w:proofErr w:type="spellEnd"/>
      <w:r w:rsidRPr="002B7CEC">
        <w:rPr>
          <w:rFonts w:ascii="Power Geez Unicode1" w:hAnsi="Power Geez Unicode1" w:cs="Nyala"/>
          <w:bCs w:val="0"/>
          <w:sz w:val="24"/>
          <w:szCs w:val="24"/>
        </w:rPr>
        <w:t xml:space="preserve"> </w:t>
      </w:r>
      <w:proofErr w:type="spellStart"/>
      <w:r w:rsidRPr="002B7CEC">
        <w:rPr>
          <w:rFonts w:ascii="Power Geez Unicode1" w:hAnsi="Power Geez Unicode1" w:cs="Nyala"/>
          <w:bCs w:val="0"/>
          <w:sz w:val="24"/>
          <w:szCs w:val="24"/>
        </w:rPr>
        <w:t>ጉድጓድ</w:t>
      </w:r>
      <w:proofErr w:type="spellEnd"/>
      <w:r w:rsidRPr="002B7CEC">
        <w:rPr>
          <w:rFonts w:ascii="Power Geez Unicode1" w:hAnsi="Power Geez Unicode1" w:cs="Nyala"/>
          <w:bCs w:val="0"/>
          <w:sz w:val="24"/>
          <w:szCs w:val="24"/>
        </w:rPr>
        <w:t xml:space="preserve"> </w:t>
      </w:r>
      <w:proofErr w:type="spellStart"/>
      <w:r w:rsidRPr="002B7CEC">
        <w:rPr>
          <w:rFonts w:ascii="Power Geez Unicode1" w:hAnsi="Power Geez Unicode1" w:cs="Nyala"/>
        </w:rPr>
        <w:t>ቁፋሮ</w:t>
      </w:r>
      <w:proofErr w:type="spellEnd"/>
      <w:r w:rsidRPr="002B7CEC">
        <w:rPr>
          <w:rFonts w:ascii="Power Geez Unicode1" w:hAnsi="Power Geez Unicode1" w:cs="Nyala"/>
        </w:rPr>
        <w:t xml:space="preserve"> </w:t>
      </w:r>
      <w:proofErr w:type="spellStart"/>
      <w:r w:rsidRPr="002B7CEC">
        <w:rPr>
          <w:rFonts w:ascii="Power Geez Unicode1" w:hAnsi="Power Geez Unicode1" w:cs="Nyala"/>
        </w:rPr>
        <w:t>የሚያስፈልግ</w:t>
      </w:r>
      <w:proofErr w:type="spellEnd"/>
      <w:r w:rsidRPr="002B7CEC">
        <w:rPr>
          <w:rFonts w:ascii="Power Geez Unicode1" w:hAnsi="Power Geez Unicode1"/>
        </w:rPr>
        <w:t xml:space="preserve"> </w:t>
      </w:r>
      <w:proofErr w:type="spellStart"/>
      <w:r w:rsidRPr="002B7CEC">
        <w:rPr>
          <w:rFonts w:ascii="Power Geez Unicode1" w:hAnsi="Power Geez Unicode1"/>
        </w:rPr>
        <w:t>ግምታዊ</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00843705">
        <w:rPr>
          <w:rFonts w:ascii="Power Geez Unicode1" w:hAnsi="Power Geez Unicode1" w:cs="Nyala"/>
        </w:rPr>
        <w:t>(casing)</w:t>
      </w:r>
      <w:r w:rsidRPr="002B7CEC">
        <w:rPr>
          <w:rFonts w:ascii="Power Geez Unicode1" w:hAnsi="Power Geez Unicode1"/>
        </w:rPr>
        <w:t xml:space="preserve"> </w:t>
      </w:r>
      <w:proofErr w:type="spellStart"/>
      <w:r w:rsidRPr="002B7CEC">
        <w:rPr>
          <w:rFonts w:ascii="Power Geez Unicode1" w:hAnsi="Power Geez Unicode1" w:cs="Nyala"/>
        </w:rPr>
        <w:t>እና</w:t>
      </w:r>
      <w:proofErr w:type="spellEnd"/>
      <w:r w:rsidRPr="002B7CEC">
        <w:rPr>
          <w:rFonts w:ascii="Power Geez Unicode1" w:hAnsi="Power Geez Unicode1"/>
        </w:rPr>
        <w:t xml:space="preserve"> </w:t>
      </w:r>
      <w:proofErr w:type="spellStart"/>
      <w:r w:rsidRPr="002B7CEC">
        <w:rPr>
          <w:rFonts w:ascii="Power Geez Unicode1" w:hAnsi="Power Geez Unicode1" w:cs="Nyala"/>
        </w:rPr>
        <w:t>ጠጠር</w:t>
      </w:r>
      <w:bookmarkEnd w:id="54"/>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456"/>
        <w:gridCol w:w="893"/>
        <w:gridCol w:w="827"/>
        <w:gridCol w:w="995"/>
        <w:gridCol w:w="1248"/>
        <w:gridCol w:w="1257"/>
      </w:tblGrid>
      <w:tr w:rsidR="00674278" w:rsidRPr="002B7CEC" w:rsidTr="006679E0">
        <w:trPr>
          <w:trHeight w:val="20"/>
        </w:trPr>
        <w:tc>
          <w:tcPr>
            <w:tcW w:w="371" w:type="pct"/>
            <w:shd w:val="clear" w:color="auto" w:fill="auto"/>
          </w:tcPr>
          <w:p w:rsidR="00810B5B" w:rsidRPr="002B7CEC" w:rsidRDefault="00810B5B" w:rsidP="00740229">
            <w:pPr>
              <w:spacing w:after="0" w:line="240" w:lineRule="auto"/>
              <w:jc w:val="both"/>
              <w:rPr>
                <w:rFonts w:ascii="Power Geez Unicode1" w:hAnsi="Power Geez Unicode1"/>
                <w:b/>
              </w:rPr>
            </w:pPr>
            <w:r w:rsidRPr="002B7CEC">
              <w:rPr>
                <w:rFonts w:ascii="Power Geez Unicode1" w:hAnsi="Power Geez Unicode1"/>
                <w:b/>
              </w:rPr>
              <w:t xml:space="preserve"> </w:t>
            </w:r>
            <w:proofErr w:type="spellStart"/>
            <w:r w:rsidRPr="002B7CEC">
              <w:rPr>
                <w:rFonts w:ascii="Power Geez Unicode1" w:hAnsi="Power Geez Unicode1"/>
                <w:b/>
              </w:rPr>
              <w:t>ሁኔታ</w:t>
            </w:r>
            <w:proofErr w:type="spellEnd"/>
            <w:r w:rsidRPr="002B7CEC">
              <w:rPr>
                <w:rFonts w:ascii="Power Geez Unicode1" w:hAnsi="Power Geez Unicode1"/>
                <w:b/>
              </w:rPr>
              <w:t xml:space="preserve"> </w:t>
            </w:r>
          </w:p>
        </w:tc>
        <w:tc>
          <w:tcPr>
            <w:tcW w:w="1859"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cs="Nyala"/>
                <w:b/>
              </w:rPr>
              <w:t>መግለጫዎች</w:t>
            </w:r>
            <w:proofErr w:type="spellEnd"/>
            <w:r w:rsidRPr="002B7CEC">
              <w:rPr>
                <w:rFonts w:ascii="Power Geez Unicode1" w:hAnsi="Power Geez Unicode1" w:cs="Nyala"/>
                <w:b/>
              </w:rPr>
              <w:t xml:space="preserve"> </w:t>
            </w:r>
          </w:p>
        </w:tc>
        <w:tc>
          <w:tcPr>
            <w:tcW w:w="413"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b/>
              </w:rPr>
              <w:t>መለኪያ</w:t>
            </w:r>
            <w:proofErr w:type="spellEnd"/>
          </w:p>
        </w:tc>
        <w:tc>
          <w:tcPr>
            <w:tcW w:w="453"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b/>
              </w:rPr>
              <w:t>መጠን</w:t>
            </w:r>
            <w:proofErr w:type="spellEnd"/>
            <w:r w:rsidRPr="002B7CEC">
              <w:rPr>
                <w:rFonts w:ascii="Power Geez Unicode1" w:hAnsi="Power Geez Unicode1"/>
                <w:b/>
              </w:rPr>
              <w:t xml:space="preserve"> </w:t>
            </w:r>
          </w:p>
        </w:tc>
        <w:tc>
          <w:tcPr>
            <w:tcW w:w="543"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b/>
              </w:rPr>
              <w:t>የቁፋሮ</w:t>
            </w:r>
            <w:proofErr w:type="spellEnd"/>
            <w:r w:rsidRPr="002B7CEC">
              <w:rPr>
                <w:rFonts w:ascii="Power Geez Unicode1" w:hAnsi="Power Geez Unicode1"/>
                <w:b/>
              </w:rPr>
              <w:t xml:space="preserve"> </w:t>
            </w:r>
            <w:proofErr w:type="spellStart"/>
            <w:r w:rsidRPr="002B7CEC">
              <w:rPr>
                <w:rFonts w:ascii="Power Geez Unicode1" w:hAnsi="Power Geez Unicode1"/>
                <w:b/>
              </w:rPr>
              <w:t>ዋጋ</w:t>
            </w:r>
            <w:proofErr w:type="spellEnd"/>
            <w:r w:rsidRPr="002B7CEC">
              <w:rPr>
                <w:rFonts w:ascii="Power Geez Unicode1" w:hAnsi="Power Geez Unicode1"/>
                <w:b/>
              </w:rPr>
              <w:t xml:space="preserve"> </w:t>
            </w:r>
            <w:proofErr w:type="spellStart"/>
            <w:r w:rsidRPr="002B7CEC">
              <w:rPr>
                <w:rFonts w:ascii="Power Geez Unicode1" w:hAnsi="Power Geez Unicode1"/>
                <w:b/>
              </w:rPr>
              <w:t>በብር</w:t>
            </w:r>
            <w:proofErr w:type="spellEnd"/>
            <w:r w:rsidRPr="002B7CEC">
              <w:rPr>
                <w:rFonts w:ascii="Power Geez Unicode1" w:hAnsi="Power Geez Unicode1"/>
                <w:b/>
              </w:rPr>
              <w:t xml:space="preserve"> </w:t>
            </w:r>
          </w:p>
        </w:tc>
        <w:tc>
          <w:tcPr>
            <w:tcW w:w="678"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b/>
              </w:rPr>
              <w:t>ኬዚንግ</w:t>
            </w:r>
            <w:proofErr w:type="spellEnd"/>
            <w:r w:rsidRPr="002B7CEC">
              <w:rPr>
                <w:rFonts w:ascii="Power Geez Unicode1" w:hAnsi="Power Geez Unicode1"/>
                <w:b/>
              </w:rPr>
              <w:t xml:space="preserve"> </w:t>
            </w:r>
            <w:proofErr w:type="spellStart"/>
            <w:r w:rsidRPr="002B7CEC">
              <w:rPr>
                <w:rFonts w:ascii="Power Geez Unicode1" w:hAnsi="Power Geez Unicode1"/>
                <w:b/>
              </w:rPr>
              <w:t>እና</w:t>
            </w:r>
            <w:proofErr w:type="spellEnd"/>
            <w:r w:rsidRPr="002B7CEC">
              <w:rPr>
                <w:rFonts w:ascii="Power Geez Unicode1" w:hAnsi="Power Geez Unicode1"/>
                <w:b/>
              </w:rPr>
              <w:t xml:space="preserve"> </w:t>
            </w:r>
            <w:proofErr w:type="spellStart"/>
            <w:r w:rsidRPr="002B7CEC">
              <w:rPr>
                <w:rFonts w:ascii="Power Geez Unicode1" w:hAnsi="Power Geez Unicode1"/>
                <w:b/>
              </w:rPr>
              <w:t>ጠጠር</w:t>
            </w:r>
            <w:proofErr w:type="spellEnd"/>
            <w:r w:rsidRPr="002B7CEC">
              <w:rPr>
                <w:rFonts w:ascii="Power Geez Unicode1" w:hAnsi="Power Geez Unicode1"/>
                <w:b/>
              </w:rPr>
              <w:t xml:space="preserve"> </w:t>
            </w:r>
            <w:proofErr w:type="spellStart"/>
            <w:r w:rsidRPr="002B7CEC">
              <w:rPr>
                <w:rFonts w:ascii="Power Geez Unicode1" w:hAnsi="Power Geez Unicode1"/>
                <w:b/>
              </w:rPr>
              <w:t>ዋጋ</w:t>
            </w:r>
            <w:proofErr w:type="spellEnd"/>
          </w:p>
        </w:tc>
        <w:tc>
          <w:tcPr>
            <w:tcW w:w="683" w:type="pct"/>
            <w:shd w:val="clear" w:color="auto" w:fill="auto"/>
          </w:tcPr>
          <w:p w:rsidR="00810B5B" w:rsidRPr="002B7CEC" w:rsidRDefault="00674278" w:rsidP="00740229">
            <w:pPr>
              <w:spacing w:after="0" w:line="240" w:lineRule="auto"/>
              <w:jc w:val="both"/>
              <w:rPr>
                <w:rFonts w:ascii="Power Geez Unicode1" w:hAnsi="Power Geez Unicode1"/>
                <w:b/>
              </w:rPr>
            </w:pPr>
            <w:proofErr w:type="spellStart"/>
            <w:r w:rsidRPr="002B7CEC">
              <w:rPr>
                <w:rFonts w:ascii="Power Geez Unicode1" w:hAnsi="Power Geez Unicode1"/>
                <w:b/>
              </w:rPr>
              <w:t>አጠቃላይ</w:t>
            </w:r>
            <w:proofErr w:type="spellEnd"/>
            <w:r w:rsidRPr="002B7CEC">
              <w:rPr>
                <w:rFonts w:ascii="Power Geez Unicode1" w:hAnsi="Power Geez Unicode1"/>
                <w:b/>
              </w:rPr>
              <w:t xml:space="preserve"> </w:t>
            </w:r>
            <w:proofErr w:type="spellStart"/>
            <w:r w:rsidRPr="002B7CEC">
              <w:rPr>
                <w:rFonts w:ascii="Power Geez Unicode1" w:hAnsi="Power Geez Unicode1"/>
                <w:b/>
              </w:rPr>
              <w:t>ዋጋ</w:t>
            </w:r>
            <w:proofErr w:type="spellEnd"/>
            <w:r w:rsidRPr="002B7CEC">
              <w:rPr>
                <w:rFonts w:ascii="Power Geez Unicode1" w:hAnsi="Power Geez Unicode1"/>
                <w:b/>
              </w:rPr>
              <w:t xml:space="preserve"> </w:t>
            </w:r>
          </w:p>
        </w:tc>
      </w:tr>
      <w:tr w:rsidR="00674278" w:rsidRPr="002B7CEC" w:rsidTr="006679E0">
        <w:trPr>
          <w:trHeight w:val="20"/>
        </w:trPr>
        <w:tc>
          <w:tcPr>
            <w:tcW w:w="371" w:type="pct"/>
            <w:shd w:val="clear" w:color="auto" w:fill="auto"/>
          </w:tcPr>
          <w:p w:rsidR="00810B5B" w:rsidRPr="002B7CEC" w:rsidRDefault="00810B5B" w:rsidP="00740229">
            <w:pPr>
              <w:spacing w:after="0" w:line="240" w:lineRule="auto"/>
              <w:jc w:val="both"/>
              <w:rPr>
                <w:rFonts w:ascii="Power Geez Unicode1" w:hAnsi="Power Geez Unicode1"/>
                <w:bCs/>
              </w:rPr>
            </w:pPr>
            <w:r w:rsidRPr="002B7CEC">
              <w:rPr>
                <w:rFonts w:ascii="Power Geez Unicode1" w:hAnsi="Power Geez Unicode1"/>
                <w:bCs/>
              </w:rPr>
              <w:t>1</w:t>
            </w:r>
          </w:p>
        </w:tc>
        <w:tc>
          <w:tcPr>
            <w:tcW w:w="1859" w:type="pct"/>
            <w:shd w:val="clear" w:color="auto" w:fill="auto"/>
          </w:tcPr>
          <w:p w:rsidR="00810B5B" w:rsidRPr="002B7CEC" w:rsidRDefault="00674278" w:rsidP="00740229">
            <w:pPr>
              <w:spacing w:after="120" w:line="240" w:lineRule="auto"/>
              <w:jc w:val="both"/>
              <w:rPr>
                <w:rFonts w:ascii="Power Geez Unicode1" w:hAnsi="Power Geez Unicode1"/>
              </w:rPr>
            </w:pPr>
            <w:r w:rsidRPr="002B7CEC">
              <w:rPr>
                <w:rFonts w:ascii="Power Geez Unicode1" w:hAnsi="Power Geez Unicode1" w:cs="Nyala"/>
              </w:rPr>
              <w:t>የ</w:t>
            </w:r>
            <w:r w:rsidRPr="002B7CEC">
              <w:rPr>
                <w:rFonts w:ascii="Power Geez Unicode1" w:hAnsi="Power Geez Unicode1"/>
              </w:rPr>
              <w:t xml:space="preserve">10 </w:t>
            </w:r>
            <w:proofErr w:type="spellStart"/>
            <w:r w:rsidRPr="002B7CEC">
              <w:rPr>
                <w:rFonts w:ascii="Power Geez Unicode1" w:hAnsi="Power Geez Unicode1" w:cs="Nyala"/>
              </w:rPr>
              <w:t>ሜትር</w:t>
            </w:r>
            <w:proofErr w:type="spellEnd"/>
            <w:r w:rsidRPr="002B7CEC">
              <w:rPr>
                <w:rFonts w:ascii="Power Geez Unicode1" w:hAnsi="Power Geez Unicode1"/>
              </w:rPr>
              <w:t xml:space="preserve"> </w:t>
            </w:r>
            <w:proofErr w:type="spellStart"/>
            <w:r w:rsidRPr="002B7CEC">
              <w:rPr>
                <w:rFonts w:ascii="Power Geez Unicode1" w:hAnsi="Power Geez Unicode1" w:cs="Nyala"/>
              </w:rPr>
              <w:t>ጥልቀት</w:t>
            </w:r>
            <w:proofErr w:type="spellEnd"/>
            <w:r w:rsidRPr="002B7CEC">
              <w:rPr>
                <w:rFonts w:ascii="Power Geez Unicode1" w:hAnsi="Power Geez Unicode1"/>
              </w:rPr>
              <w:t xml:space="preserve"> </w:t>
            </w:r>
            <w:proofErr w:type="spellStart"/>
            <w:r w:rsidRPr="002B7CEC">
              <w:rPr>
                <w:rFonts w:ascii="Power Geez Unicode1" w:hAnsi="Power Geez Unicode1" w:cs="Nyala"/>
              </w:rPr>
              <w:t>ከሙሉ</w:t>
            </w:r>
            <w:proofErr w:type="spellEnd"/>
            <w:r w:rsidRPr="002B7CEC">
              <w:rPr>
                <w:rFonts w:ascii="Power Geez Unicode1" w:hAnsi="Power Geez Unicode1"/>
              </w:rPr>
              <w:t xml:space="preserve"> </w:t>
            </w:r>
            <w:proofErr w:type="spellStart"/>
            <w:r w:rsidR="007C7B30" w:rsidRPr="002B7CEC">
              <w:rPr>
                <w:rFonts w:ascii="Power Geez Unicode1" w:hAnsi="Power Geez Unicode1" w:cs="Nyala"/>
              </w:rPr>
              <w:t>የፒ</w:t>
            </w:r>
            <w:proofErr w:type="spellEnd"/>
            <w:r w:rsidR="007C7B30" w:rsidRPr="002B7CEC">
              <w:rPr>
                <w:rFonts w:ascii="Power Geez Unicode1" w:hAnsi="Power Geez Unicode1"/>
              </w:rPr>
              <w:t xml:space="preserve">. </w:t>
            </w:r>
            <w:proofErr w:type="spellStart"/>
            <w:r w:rsidR="007C7B30" w:rsidRPr="002B7CEC">
              <w:rPr>
                <w:rFonts w:ascii="Power Geez Unicode1" w:hAnsi="Power Geez Unicode1"/>
              </w:rPr>
              <w:t>ቪ.</w:t>
            </w:r>
            <w:r w:rsidRPr="002B7CEC">
              <w:rPr>
                <w:rFonts w:ascii="Power Geez Unicode1" w:hAnsi="Power Geez Unicode1" w:cs="Nyala"/>
              </w:rPr>
              <w:t>ሲ</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Pr="002B7CEC">
              <w:rPr>
                <w:rFonts w:ascii="Power Geez Unicode1" w:hAnsi="Power Geez Unicode1"/>
              </w:rPr>
              <w:t xml:space="preserve"> </w:t>
            </w:r>
            <w:proofErr w:type="spellStart"/>
            <w:r w:rsidRPr="002B7CEC">
              <w:rPr>
                <w:rFonts w:ascii="Power Geez Unicode1" w:hAnsi="Power Geez Unicode1" w:cs="Nyala"/>
              </w:rPr>
              <w:t>ጋር</w:t>
            </w:r>
            <w:proofErr w:type="spellEnd"/>
            <w:r w:rsidRPr="002B7CEC">
              <w:rPr>
                <w:rFonts w:ascii="Power Geez Unicode1" w:hAnsi="Power Geez Unicode1"/>
              </w:rPr>
              <w:t xml:space="preserve"> </w:t>
            </w:r>
            <w:r w:rsidRPr="002B7CEC">
              <w:rPr>
                <w:rFonts w:ascii="Power Geez Unicode1" w:hAnsi="Power Geez Unicode1" w:cs="Nyala"/>
              </w:rPr>
              <w:t>፣</w:t>
            </w:r>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cs="Nyala"/>
              </w:rPr>
              <w:t>ውስጣዊ</w:t>
            </w:r>
            <w:proofErr w:type="spellEnd"/>
            <w:r w:rsidRPr="002B7CEC">
              <w:rPr>
                <w:rFonts w:ascii="Power Geez Unicode1" w:hAnsi="Power Geez Unicode1"/>
              </w:rPr>
              <w:t xml:space="preserve"> </w:t>
            </w:r>
            <w:proofErr w:type="spellStart"/>
            <w:r w:rsidRPr="002B7CEC">
              <w:rPr>
                <w:rFonts w:ascii="Power Geez Unicode1" w:hAnsi="Power Geez Unicode1" w:cs="Nyala"/>
              </w:rPr>
              <w:t>ዲያሜትር</w:t>
            </w:r>
            <w:proofErr w:type="spellEnd"/>
            <w:r w:rsidRPr="002B7CEC">
              <w:rPr>
                <w:rFonts w:ascii="Power Geez Unicode1" w:hAnsi="Power Geez Unicode1"/>
              </w:rPr>
              <w:t xml:space="preserve"> 110 </w:t>
            </w:r>
            <w:proofErr w:type="spellStart"/>
            <w:r w:rsidRPr="002B7CEC">
              <w:rPr>
                <w:rFonts w:ascii="Power Geez Unicode1" w:hAnsi="Power Geez Unicode1" w:cs="Nyala"/>
              </w:rPr>
              <w:t>ሚሜ</w:t>
            </w:r>
            <w:proofErr w:type="spellEnd"/>
          </w:p>
        </w:tc>
        <w:tc>
          <w:tcPr>
            <w:tcW w:w="413" w:type="pct"/>
            <w:shd w:val="clear" w:color="auto" w:fill="auto"/>
          </w:tcPr>
          <w:p w:rsidR="00810B5B" w:rsidRPr="002B7CEC" w:rsidRDefault="006679E0" w:rsidP="00740229">
            <w:pPr>
              <w:spacing w:after="120" w:line="240" w:lineRule="auto"/>
              <w:jc w:val="both"/>
              <w:rPr>
                <w:rFonts w:ascii="Power Geez Unicode1" w:hAnsi="Power Geez Unicode1"/>
              </w:rPr>
            </w:pPr>
            <w:proofErr w:type="spellStart"/>
            <w:r w:rsidRPr="002B7CEC">
              <w:rPr>
                <w:rFonts w:ascii="Power Geez Unicode1" w:hAnsi="Power Geez Unicode1"/>
              </w:rPr>
              <w:t>ሜትር</w:t>
            </w:r>
            <w:proofErr w:type="spellEnd"/>
          </w:p>
        </w:tc>
        <w:tc>
          <w:tcPr>
            <w:tcW w:w="453" w:type="pct"/>
            <w:shd w:val="clear" w:color="auto" w:fill="auto"/>
          </w:tcPr>
          <w:p w:rsidR="00810B5B" w:rsidRPr="002B7CEC" w:rsidRDefault="00810B5B" w:rsidP="00740229">
            <w:pPr>
              <w:spacing w:after="120" w:line="240" w:lineRule="auto"/>
              <w:jc w:val="both"/>
              <w:rPr>
                <w:rFonts w:ascii="Power Geez Unicode1" w:hAnsi="Power Geez Unicode1"/>
              </w:rPr>
            </w:pPr>
            <w:r w:rsidRPr="002B7CEC">
              <w:rPr>
                <w:rFonts w:ascii="Power Geez Unicode1" w:hAnsi="Power Geez Unicode1"/>
              </w:rPr>
              <w:t>10</w:t>
            </w:r>
          </w:p>
        </w:tc>
        <w:tc>
          <w:tcPr>
            <w:tcW w:w="543" w:type="pct"/>
            <w:shd w:val="clear" w:color="auto" w:fill="auto"/>
          </w:tcPr>
          <w:p w:rsidR="00810B5B" w:rsidRPr="002B7CEC" w:rsidRDefault="00810B5B" w:rsidP="00740229">
            <w:pPr>
              <w:spacing w:after="120" w:line="240" w:lineRule="auto"/>
              <w:jc w:val="both"/>
              <w:rPr>
                <w:rFonts w:ascii="Power Geez Unicode1" w:hAnsi="Power Geez Unicode1"/>
              </w:rPr>
            </w:pPr>
            <w:r w:rsidRPr="002B7CEC">
              <w:rPr>
                <w:rFonts w:ascii="Power Geez Unicode1" w:hAnsi="Power Geez Unicode1"/>
              </w:rPr>
              <w:t xml:space="preserve">2,193 </w:t>
            </w:r>
          </w:p>
        </w:tc>
        <w:tc>
          <w:tcPr>
            <w:tcW w:w="678" w:type="pct"/>
            <w:shd w:val="clear" w:color="auto" w:fill="auto"/>
          </w:tcPr>
          <w:p w:rsidR="00810B5B" w:rsidRPr="002B7CEC" w:rsidRDefault="00810B5B" w:rsidP="00740229">
            <w:pPr>
              <w:spacing w:after="120" w:line="240" w:lineRule="auto"/>
              <w:jc w:val="both"/>
              <w:rPr>
                <w:rFonts w:ascii="Power Geez Unicode1" w:hAnsi="Power Geez Unicode1"/>
              </w:rPr>
            </w:pPr>
            <w:r w:rsidRPr="002B7CEC">
              <w:rPr>
                <w:rFonts w:ascii="Power Geez Unicode1" w:hAnsi="Power Geez Unicode1"/>
              </w:rPr>
              <w:t>1,075</w:t>
            </w:r>
          </w:p>
        </w:tc>
        <w:tc>
          <w:tcPr>
            <w:tcW w:w="683" w:type="pct"/>
            <w:shd w:val="clear" w:color="auto" w:fill="auto"/>
          </w:tcPr>
          <w:p w:rsidR="00810B5B" w:rsidRPr="002B7CEC" w:rsidRDefault="00810B5B" w:rsidP="00740229">
            <w:pPr>
              <w:spacing w:after="120" w:line="240" w:lineRule="auto"/>
              <w:jc w:val="both"/>
              <w:rPr>
                <w:rFonts w:ascii="Power Geez Unicode1" w:hAnsi="Power Geez Unicode1"/>
              </w:rPr>
            </w:pPr>
            <w:r w:rsidRPr="002B7CEC">
              <w:rPr>
                <w:rFonts w:ascii="Power Geez Unicode1" w:hAnsi="Power Geez Unicode1"/>
              </w:rPr>
              <w:t>3,268.00</w:t>
            </w:r>
          </w:p>
        </w:tc>
      </w:tr>
      <w:tr w:rsidR="006679E0" w:rsidRPr="002B7CEC" w:rsidTr="006679E0">
        <w:trPr>
          <w:trHeight w:val="20"/>
        </w:trPr>
        <w:tc>
          <w:tcPr>
            <w:tcW w:w="371" w:type="pct"/>
            <w:shd w:val="clear" w:color="auto" w:fill="auto"/>
          </w:tcPr>
          <w:p w:rsidR="006679E0" w:rsidRPr="002B7CEC" w:rsidRDefault="006679E0" w:rsidP="006679E0">
            <w:pPr>
              <w:spacing w:after="0" w:line="240" w:lineRule="auto"/>
              <w:jc w:val="both"/>
              <w:rPr>
                <w:rFonts w:ascii="Power Geez Unicode1" w:hAnsi="Power Geez Unicode1"/>
              </w:rPr>
            </w:pPr>
            <w:r w:rsidRPr="002B7CEC">
              <w:rPr>
                <w:rFonts w:ascii="Power Geez Unicode1" w:hAnsi="Power Geez Unicode1"/>
              </w:rPr>
              <w:t>2</w:t>
            </w:r>
          </w:p>
        </w:tc>
        <w:tc>
          <w:tcPr>
            <w:tcW w:w="1859"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cs="Nyala"/>
              </w:rPr>
              <w:t>የ</w:t>
            </w:r>
            <w:r w:rsidRPr="002B7CEC">
              <w:rPr>
                <w:rFonts w:ascii="Power Geez Unicode1" w:hAnsi="Power Geez Unicode1"/>
              </w:rPr>
              <w:t xml:space="preserve">15 </w:t>
            </w:r>
            <w:proofErr w:type="spellStart"/>
            <w:r w:rsidRPr="002B7CEC">
              <w:rPr>
                <w:rFonts w:ascii="Power Geez Unicode1" w:hAnsi="Power Geez Unicode1" w:cs="Nyala"/>
              </w:rPr>
              <w:t>ሜትር</w:t>
            </w:r>
            <w:proofErr w:type="spellEnd"/>
            <w:r w:rsidRPr="002B7CEC">
              <w:rPr>
                <w:rFonts w:ascii="Power Geez Unicode1" w:hAnsi="Power Geez Unicode1"/>
              </w:rPr>
              <w:t xml:space="preserve"> </w:t>
            </w:r>
            <w:proofErr w:type="spellStart"/>
            <w:r w:rsidRPr="002B7CEC">
              <w:rPr>
                <w:rFonts w:ascii="Power Geez Unicode1" w:hAnsi="Power Geez Unicode1" w:cs="Nyala"/>
              </w:rPr>
              <w:t>ጥልቀት</w:t>
            </w:r>
            <w:proofErr w:type="spellEnd"/>
            <w:r w:rsidRPr="002B7CEC">
              <w:rPr>
                <w:rFonts w:ascii="Power Geez Unicode1" w:hAnsi="Power Geez Unicode1"/>
              </w:rPr>
              <w:t xml:space="preserve"> </w:t>
            </w:r>
            <w:proofErr w:type="spellStart"/>
            <w:r w:rsidRPr="002B7CEC">
              <w:rPr>
                <w:rFonts w:ascii="Power Geez Unicode1" w:hAnsi="Power Geez Unicode1" w:cs="Nyala"/>
              </w:rPr>
              <w:t>ከሙሉ</w:t>
            </w:r>
            <w:proofErr w:type="spellEnd"/>
            <w:r w:rsidRPr="002B7CEC">
              <w:rPr>
                <w:rFonts w:ascii="Power Geez Unicode1" w:hAnsi="Power Geez Unicode1"/>
              </w:rPr>
              <w:t xml:space="preserve"> </w:t>
            </w:r>
            <w:proofErr w:type="spellStart"/>
            <w:r w:rsidR="007C7B30" w:rsidRPr="002B7CEC">
              <w:rPr>
                <w:rFonts w:ascii="Power Geez Unicode1" w:hAnsi="Power Geez Unicode1" w:cs="Nyala"/>
              </w:rPr>
              <w:t>የፒ</w:t>
            </w:r>
            <w:proofErr w:type="spellEnd"/>
            <w:r w:rsidR="007C7B30" w:rsidRPr="002B7CEC">
              <w:rPr>
                <w:rFonts w:ascii="Power Geez Unicode1" w:hAnsi="Power Geez Unicode1"/>
              </w:rPr>
              <w:t xml:space="preserve">. </w:t>
            </w:r>
            <w:proofErr w:type="spellStart"/>
            <w:r w:rsidR="007C7B30" w:rsidRPr="002B7CEC">
              <w:rPr>
                <w:rFonts w:ascii="Power Geez Unicode1" w:hAnsi="Power Geez Unicode1"/>
              </w:rPr>
              <w:t>ቪ.</w:t>
            </w:r>
            <w:r w:rsidRPr="002B7CEC">
              <w:rPr>
                <w:rFonts w:ascii="Power Geez Unicode1" w:hAnsi="Power Geez Unicode1" w:cs="Nyala"/>
              </w:rPr>
              <w:t>ሲ</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Pr="002B7CEC">
              <w:rPr>
                <w:rFonts w:ascii="Power Geez Unicode1" w:hAnsi="Power Geez Unicode1"/>
              </w:rPr>
              <w:t xml:space="preserve"> </w:t>
            </w:r>
            <w:proofErr w:type="spellStart"/>
            <w:r w:rsidRPr="002B7CEC">
              <w:rPr>
                <w:rFonts w:ascii="Power Geez Unicode1" w:hAnsi="Power Geez Unicode1" w:cs="Nyala"/>
              </w:rPr>
              <w:t>ጋር</w:t>
            </w:r>
            <w:proofErr w:type="spellEnd"/>
            <w:r w:rsidRPr="002B7CEC">
              <w:rPr>
                <w:rFonts w:ascii="Power Geez Unicode1" w:hAnsi="Power Geez Unicode1"/>
              </w:rPr>
              <w:t xml:space="preserve"> </w:t>
            </w:r>
            <w:r w:rsidRPr="002B7CEC">
              <w:rPr>
                <w:rFonts w:ascii="Power Geez Unicode1" w:hAnsi="Power Geez Unicode1" w:cs="Nyala"/>
              </w:rPr>
              <w:t>፣</w:t>
            </w:r>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cs="Nyala"/>
              </w:rPr>
              <w:t>ውስጣዊ</w:t>
            </w:r>
            <w:proofErr w:type="spellEnd"/>
            <w:r w:rsidRPr="002B7CEC">
              <w:rPr>
                <w:rFonts w:ascii="Power Geez Unicode1" w:hAnsi="Power Geez Unicode1"/>
              </w:rPr>
              <w:t xml:space="preserve"> </w:t>
            </w:r>
            <w:proofErr w:type="spellStart"/>
            <w:r w:rsidRPr="002B7CEC">
              <w:rPr>
                <w:rFonts w:ascii="Power Geez Unicode1" w:hAnsi="Power Geez Unicode1" w:cs="Nyala"/>
              </w:rPr>
              <w:t>ዲያሜትር</w:t>
            </w:r>
            <w:proofErr w:type="spellEnd"/>
            <w:r w:rsidRPr="002B7CEC">
              <w:rPr>
                <w:rFonts w:ascii="Power Geez Unicode1" w:hAnsi="Power Geez Unicode1"/>
              </w:rPr>
              <w:t xml:space="preserve"> 110 </w:t>
            </w:r>
            <w:proofErr w:type="spellStart"/>
            <w:r w:rsidRPr="002B7CEC">
              <w:rPr>
                <w:rFonts w:ascii="Power Geez Unicode1" w:hAnsi="Power Geez Unicode1" w:cs="Nyala"/>
              </w:rPr>
              <w:t>ሚሜ</w:t>
            </w:r>
            <w:proofErr w:type="spellEnd"/>
            <w:r w:rsidRPr="002B7CEC">
              <w:rPr>
                <w:rFonts w:ascii="Power Geez Unicode1" w:hAnsi="Power Geez Unicode1"/>
              </w:rPr>
              <w:t xml:space="preserve"> </w:t>
            </w:r>
          </w:p>
        </w:tc>
        <w:tc>
          <w:tcPr>
            <w:tcW w:w="413" w:type="pct"/>
            <w:shd w:val="clear" w:color="auto" w:fill="auto"/>
          </w:tcPr>
          <w:p w:rsidR="006679E0" w:rsidRPr="002B7CEC" w:rsidRDefault="006679E0" w:rsidP="006679E0">
            <w:pPr>
              <w:spacing w:after="120" w:line="240" w:lineRule="auto"/>
              <w:jc w:val="both"/>
              <w:rPr>
                <w:rFonts w:ascii="Power Geez Unicode1" w:hAnsi="Power Geez Unicode1"/>
              </w:rPr>
            </w:pPr>
            <w:proofErr w:type="spellStart"/>
            <w:r w:rsidRPr="002B7CEC">
              <w:rPr>
                <w:rFonts w:ascii="Power Geez Unicode1" w:hAnsi="Power Geez Unicode1"/>
              </w:rPr>
              <w:t>ሜትር</w:t>
            </w:r>
            <w:proofErr w:type="spellEnd"/>
          </w:p>
        </w:tc>
        <w:tc>
          <w:tcPr>
            <w:tcW w:w="45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15</w:t>
            </w:r>
          </w:p>
        </w:tc>
        <w:tc>
          <w:tcPr>
            <w:tcW w:w="54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 xml:space="preserve">3,140 </w:t>
            </w:r>
          </w:p>
        </w:tc>
        <w:tc>
          <w:tcPr>
            <w:tcW w:w="678"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 xml:space="preserve">1,613 </w:t>
            </w:r>
          </w:p>
        </w:tc>
        <w:tc>
          <w:tcPr>
            <w:tcW w:w="68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4,753.00</w:t>
            </w:r>
          </w:p>
        </w:tc>
      </w:tr>
      <w:tr w:rsidR="006679E0" w:rsidRPr="002B7CEC" w:rsidTr="006679E0">
        <w:trPr>
          <w:trHeight w:val="20"/>
        </w:trPr>
        <w:tc>
          <w:tcPr>
            <w:tcW w:w="371" w:type="pct"/>
            <w:shd w:val="clear" w:color="auto" w:fill="auto"/>
          </w:tcPr>
          <w:p w:rsidR="006679E0" w:rsidRPr="002B7CEC" w:rsidRDefault="006679E0" w:rsidP="006679E0">
            <w:pPr>
              <w:spacing w:after="0" w:line="240" w:lineRule="auto"/>
              <w:jc w:val="both"/>
              <w:rPr>
                <w:rFonts w:ascii="Power Geez Unicode1" w:hAnsi="Power Geez Unicode1"/>
                <w:bCs/>
              </w:rPr>
            </w:pPr>
            <w:r w:rsidRPr="002B7CEC">
              <w:rPr>
                <w:rFonts w:ascii="Power Geez Unicode1" w:hAnsi="Power Geez Unicode1"/>
                <w:bCs/>
              </w:rPr>
              <w:t>3</w:t>
            </w:r>
          </w:p>
        </w:tc>
        <w:tc>
          <w:tcPr>
            <w:tcW w:w="1859"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cs="Nyala"/>
              </w:rPr>
              <w:t>የ</w:t>
            </w:r>
            <w:r w:rsidRPr="002B7CEC">
              <w:rPr>
                <w:rFonts w:ascii="Power Geez Unicode1" w:hAnsi="Power Geez Unicode1"/>
              </w:rPr>
              <w:t xml:space="preserve">20 </w:t>
            </w:r>
            <w:proofErr w:type="spellStart"/>
            <w:r w:rsidRPr="002B7CEC">
              <w:rPr>
                <w:rFonts w:ascii="Power Geez Unicode1" w:hAnsi="Power Geez Unicode1" w:cs="Nyala"/>
              </w:rPr>
              <w:t>ሜትር</w:t>
            </w:r>
            <w:proofErr w:type="spellEnd"/>
            <w:r w:rsidRPr="002B7CEC">
              <w:rPr>
                <w:rFonts w:ascii="Power Geez Unicode1" w:hAnsi="Power Geez Unicode1"/>
              </w:rPr>
              <w:t xml:space="preserve"> </w:t>
            </w:r>
            <w:proofErr w:type="spellStart"/>
            <w:r w:rsidRPr="002B7CEC">
              <w:rPr>
                <w:rFonts w:ascii="Power Geez Unicode1" w:hAnsi="Power Geez Unicode1" w:cs="Nyala"/>
              </w:rPr>
              <w:t>ጥልቀት</w:t>
            </w:r>
            <w:proofErr w:type="spellEnd"/>
            <w:r w:rsidRPr="002B7CEC">
              <w:rPr>
                <w:rFonts w:ascii="Power Geez Unicode1" w:hAnsi="Power Geez Unicode1"/>
              </w:rPr>
              <w:t xml:space="preserve"> </w:t>
            </w:r>
            <w:proofErr w:type="spellStart"/>
            <w:r w:rsidRPr="002B7CEC">
              <w:rPr>
                <w:rFonts w:ascii="Power Geez Unicode1" w:hAnsi="Power Geez Unicode1" w:cs="Nyala"/>
              </w:rPr>
              <w:t>ከሙሉ</w:t>
            </w:r>
            <w:proofErr w:type="spellEnd"/>
            <w:r w:rsidRPr="002B7CEC">
              <w:rPr>
                <w:rFonts w:ascii="Power Geez Unicode1" w:hAnsi="Power Geez Unicode1"/>
              </w:rPr>
              <w:t xml:space="preserve"> </w:t>
            </w:r>
            <w:proofErr w:type="spellStart"/>
            <w:r w:rsidR="007C7B30" w:rsidRPr="002B7CEC">
              <w:rPr>
                <w:rFonts w:ascii="Power Geez Unicode1" w:hAnsi="Power Geez Unicode1" w:cs="Nyala"/>
              </w:rPr>
              <w:t>የፒ</w:t>
            </w:r>
            <w:proofErr w:type="spellEnd"/>
            <w:r w:rsidR="007C7B30" w:rsidRPr="002B7CEC">
              <w:rPr>
                <w:rFonts w:ascii="Power Geez Unicode1" w:hAnsi="Power Geez Unicode1"/>
              </w:rPr>
              <w:t xml:space="preserve">. </w:t>
            </w:r>
            <w:proofErr w:type="spellStart"/>
            <w:r w:rsidR="007C7B30" w:rsidRPr="002B7CEC">
              <w:rPr>
                <w:rFonts w:ascii="Power Geez Unicode1" w:hAnsi="Power Geez Unicode1"/>
              </w:rPr>
              <w:t>ቪ.</w:t>
            </w:r>
            <w:r w:rsidRPr="002B7CEC">
              <w:rPr>
                <w:rFonts w:ascii="Power Geez Unicode1" w:hAnsi="Power Geez Unicode1" w:cs="Nyala"/>
              </w:rPr>
              <w:t>ሲ</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Pr="002B7CEC">
              <w:rPr>
                <w:rFonts w:ascii="Power Geez Unicode1" w:hAnsi="Power Geez Unicode1"/>
              </w:rPr>
              <w:t xml:space="preserve"> </w:t>
            </w:r>
            <w:proofErr w:type="spellStart"/>
            <w:r w:rsidRPr="002B7CEC">
              <w:rPr>
                <w:rFonts w:ascii="Power Geez Unicode1" w:hAnsi="Power Geez Unicode1" w:cs="Nyala"/>
              </w:rPr>
              <w:t>ጋር</w:t>
            </w:r>
            <w:proofErr w:type="spellEnd"/>
            <w:r w:rsidRPr="002B7CEC">
              <w:rPr>
                <w:rFonts w:ascii="Power Geez Unicode1" w:hAnsi="Power Geez Unicode1"/>
              </w:rPr>
              <w:t xml:space="preserve"> </w:t>
            </w:r>
            <w:r w:rsidRPr="002B7CEC">
              <w:rPr>
                <w:rFonts w:ascii="Power Geez Unicode1" w:hAnsi="Power Geez Unicode1" w:cs="Nyala"/>
              </w:rPr>
              <w:t>፣</w:t>
            </w:r>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cs="Nyala"/>
              </w:rPr>
              <w:t>ውስጣዊ</w:t>
            </w:r>
            <w:proofErr w:type="spellEnd"/>
            <w:r w:rsidRPr="002B7CEC">
              <w:rPr>
                <w:rFonts w:ascii="Power Geez Unicode1" w:hAnsi="Power Geez Unicode1"/>
              </w:rPr>
              <w:t xml:space="preserve"> </w:t>
            </w:r>
            <w:proofErr w:type="spellStart"/>
            <w:r w:rsidRPr="002B7CEC">
              <w:rPr>
                <w:rFonts w:ascii="Power Geez Unicode1" w:hAnsi="Power Geez Unicode1" w:cs="Nyala"/>
              </w:rPr>
              <w:t>ዲያሜትር</w:t>
            </w:r>
            <w:proofErr w:type="spellEnd"/>
            <w:r w:rsidRPr="002B7CEC">
              <w:rPr>
                <w:rFonts w:ascii="Power Geez Unicode1" w:hAnsi="Power Geez Unicode1"/>
              </w:rPr>
              <w:t xml:space="preserve"> 110 </w:t>
            </w:r>
            <w:proofErr w:type="spellStart"/>
            <w:r w:rsidRPr="002B7CEC">
              <w:rPr>
                <w:rFonts w:ascii="Power Geez Unicode1" w:hAnsi="Power Geez Unicode1" w:cs="Nyala"/>
              </w:rPr>
              <w:t>ሚሜ</w:t>
            </w:r>
            <w:proofErr w:type="spellEnd"/>
          </w:p>
        </w:tc>
        <w:tc>
          <w:tcPr>
            <w:tcW w:w="413" w:type="pct"/>
            <w:shd w:val="clear" w:color="auto" w:fill="auto"/>
          </w:tcPr>
          <w:p w:rsidR="006679E0" w:rsidRPr="002B7CEC" w:rsidRDefault="006679E0" w:rsidP="006679E0">
            <w:pPr>
              <w:spacing w:after="120" w:line="240" w:lineRule="auto"/>
              <w:jc w:val="both"/>
              <w:rPr>
                <w:rFonts w:ascii="Power Geez Unicode1" w:hAnsi="Power Geez Unicode1"/>
              </w:rPr>
            </w:pPr>
            <w:proofErr w:type="spellStart"/>
            <w:r w:rsidRPr="002B7CEC">
              <w:rPr>
                <w:rFonts w:ascii="Power Geez Unicode1" w:hAnsi="Power Geez Unicode1"/>
              </w:rPr>
              <w:t>ሜትር</w:t>
            </w:r>
            <w:proofErr w:type="spellEnd"/>
          </w:p>
        </w:tc>
        <w:tc>
          <w:tcPr>
            <w:tcW w:w="45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20</w:t>
            </w:r>
          </w:p>
        </w:tc>
        <w:tc>
          <w:tcPr>
            <w:tcW w:w="54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4,087</w:t>
            </w:r>
          </w:p>
        </w:tc>
        <w:tc>
          <w:tcPr>
            <w:tcW w:w="678"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 xml:space="preserve">2,150 </w:t>
            </w:r>
          </w:p>
        </w:tc>
        <w:tc>
          <w:tcPr>
            <w:tcW w:w="68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6,237.00</w:t>
            </w:r>
          </w:p>
        </w:tc>
      </w:tr>
      <w:tr w:rsidR="006679E0" w:rsidRPr="002B7CEC" w:rsidTr="006679E0">
        <w:trPr>
          <w:trHeight w:val="20"/>
        </w:trPr>
        <w:tc>
          <w:tcPr>
            <w:tcW w:w="371" w:type="pct"/>
            <w:shd w:val="clear" w:color="auto" w:fill="auto"/>
          </w:tcPr>
          <w:p w:rsidR="006679E0" w:rsidRPr="002B7CEC" w:rsidRDefault="006679E0" w:rsidP="006679E0">
            <w:pPr>
              <w:spacing w:after="0" w:line="240" w:lineRule="auto"/>
              <w:jc w:val="both"/>
              <w:rPr>
                <w:rFonts w:ascii="Power Geez Unicode1" w:hAnsi="Power Geez Unicode1"/>
                <w:bCs/>
              </w:rPr>
            </w:pPr>
            <w:r w:rsidRPr="002B7CEC">
              <w:rPr>
                <w:rFonts w:ascii="Power Geez Unicode1" w:hAnsi="Power Geez Unicode1"/>
                <w:bCs/>
              </w:rPr>
              <w:t>4</w:t>
            </w:r>
          </w:p>
        </w:tc>
        <w:tc>
          <w:tcPr>
            <w:tcW w:w="1859"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cs="Nyala"/>
              </w:rPr>
              <w:t>የ25</w:t>
            </w:r>
            <w:r w:rsidRPr="002B7CEC">
              <w:rPr>
                <w:rFonts w:ascii="Power Geez Unicode1" w:hAnsi="Power Geez Unicode1"/>
              </w:rPr>
              <w:t xml:space="preserve"> </w:t>
            </w:r>
            <w:proofErr w:type="spellStart"/>
            <w:r w:rsidRPr="002B7CEC">
              <w:rPr>
                <w:rFonts w:ascii="Power Geez Unicode1" w:hAnsi="Power Geez Unicode1" w:cs="Nyala"/>
              </w:rPr>
              <w:t>ሜትር</w:t>
            </w:r>
            <w:proofErr w:type="spellEnd"/>
            <w:r w:rsidRPr="002B7CEC">
              <w:rPr>
                <w:rFonts w:ascii="Power Geez Unicode1" w:hAnsi="Power Geez Unicode1"/>
              </w:rPr>
              <w:t xml:space="preserve"> </w:t>
            </w:r>
            <w:proofErr w:type="spellStart"/>
            <w:r w:rsidRPr="002B7CEC">
              <w:rPr>
                <w:rFonts w:ascii="Power Geez Unicode1" w:hAnsi="Power Geez Unicode1" w:cs="Nyala"/>
              </w:rPr>
              <w:t>ጥልቀት</w:t>
            </w:r>
            <w:proofErr w:type="spellEnd"/>
            <w:r w:rsidRPr="002B7CEC">
              <w:rPr>
                <w:rFonts w:ascii="Power Geez Unicode1" w:hAnsi="Power Geez Unicode1"/>
              </w:rPr>
              <w:t xml:space="preserve"> </w:t>
            </w:r>
            <w:proofErr w:type="spellStart"/>
            <w:r w:rsidRPr="002B7CEC">
              <w:rPr>
                <w:rFonts w:ascii="Power Geez Unicode1" w:hAnsi="Power Geez Unicode1" w:cs="Nyala"/>
              </w:rPr>
              <w:t>ከሙሉ</w:t>
            </w:r>
            <w:proofErr w:type="spellEnd"/>
            <w:r w:rsidRPr="002B7CEC">
              <w:rPr>
                <w:rFonts w:ascii="Power Geez Unicode1" w:hAnsi="Power Geez Unicode1"/>
              </w:rPr>
              <w:t xml:space="preserve"> </w:t>
            </w:r>
            <w:proofErr w:type="spellStart"/>
            <w:r w:rsidR="007C7B30" w:rsidRPr="002B7CEC">
              <w:rPr>
                <w:rFonts w:ascii="Power Geez Unicode1" w:hAnsi="Power Geez Unicode1" w:cs="Nyala"/>
              </w:rPr>
              <w:t>የፒ</w:t>
            </w:r>
            <w:proofErr w:type="spellEnd"/>
            <w:r w:rsidR="007C7B30" w:rsidRPr="002B7CEC">
              <w:rPr>
                <w:rFonts w:ascii="Power Geez Unicode1" w:hAnsi="Power Geez Unicode1"/>
              </w:rPr>
              <w:t xml:space="preserve">. </w:t>
            </w:r>
            <w:proofErr w:type="spellStart"/>
            <w:r w:rsidR="007C7B30" w:rsidRPr="002B7CEC">
              <w:rPr>
                <w:rFonts w:ascii="Power Geez Unicode1" w:hAnsi="Power Geez Unicode1"/>
              </w:rPr>
              <w:t>ቪ.</w:t>
            </w:r>
            <w:r w:rsidRPr="002B7CEC">
              <w:rPr>
                <w:rFonts w:ascii="Power Geez Unicode1" w:hAnsi="Power Geez Unicode1" w:cs="Nyala"/>
              </w:rPr>
              <w:t>ሲ</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Pr="002B7CEC">
              <w:rPr>
                <w:rFonts w:ascii="Power Geez Unicode1" w:hAnsi="Power Geez Unicode1"/>
              </w:rPr>
              <w:t xml:space="preserve"> </w:t>
            </w:r>
            <w:proofErr w:type="spellStart"/>
            <w:r w:rsidRPr="002B7CEC">
              <w:rPr>
                <w:rFonts w:ascii="Power Geez Unicode1" w:hAnsi="Power Geez Unicode1" w:cs="Nyala"/>
              </w:rPr>
              <w:t>ጋር</w:t>
            </w:r>
            <w:proofErr w:type="spellEnd"/>
            <w:r w:rsidRPr="002B7CEC">
              <w:rPr>
                <w:rFonts w:ascii="Power Geez Unicode1" w:hAnsi="Power Geez Unicode1"/>
              </w:rPr>
              <w:t xml:space="preserve"> </w:t>
            </w:r>
            <w:r w:rsidRPr="002B7CEC">
              <w:rPr>
                <w:rFonts w:ascii="Power Geez Unicode1" w:hAnsi="Power Geez Unicode1" w:cs="Nyala"/>
              </w:rPr>
              <w:t>፣</w:t>
            </w:r>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cs="Nyala"/>
              </w:rPr>
              <w:t>ውስጣዊ</w:t>
            </w:r>
            <w:proofErr w:type="spellEnd"/>
            <w:r w:rsidRPr="002B7CEC">
              <w:rPr>
                <w:rFonts w:ascii="Power Geez Unicode1" w:hAnsi="Power Geez Unicode1"/>
              </w:rPr>
              <w:t xml:space="preserve"> </w:t>
            </w:r>
            <w:proofErr w:type="spellStart"/>
            <w:r w:rsidRPr="002B7CEC">
              <w:rPr>
                <w:rFonts w:ascii="Power Geez Unicode1" w:hAnsi="Power Geez Unicode1" w:cs="Nyala"/>
              </w:rPr>
              <w:t>ዲያሜትር</w:t>
            </w:r>
            <w:proofErr w:type="spellEnd"/>
            <w:r w:rsidRPr="002B7CEC">
              <w:rPr>
                <w:rFonts w:ascii="Power Geez Unicode1" w:hAnsi="Power Geez Unicode1"/>
              </w:rPr>
              <w:t xml:space="preserve"> 110 </w:t>
            </w:r>
            <w:proofErr w:type="spellStart"/>
            <w:r w:rsidRPr="002B7CEC">
              <w:rPr>
                <w:rFonts w:ascii="Power Geez Unicode1" w:hAnsi="Power Geez Unicode1" w:cs="Nyala"/>
              </w:rPr>
              <w:t>ሚሜ</w:t>
            </w:r>
            <w:proofErr w:type="spellEnd"/>
          </w:p>
        </w:tc>
        <w:tc>
          <w:tcPr>
            <w:tcW w:w="413" w:type="pct"/>
            <w:shd w:val="clear" w:color="auto" w:fill="auto"/>
          </w:tcPr>
          <w:p w:rsidR="006679E0" w:rsidRPr="002B7CEC" w:rsidRDefault="006679E0" w:rsidP="006679E0">
            <w:pPr>
              <w:spacing w:after="120" w:line="240" w:lineRule="auto"/>
              <w:jc w:val="both"/>
              <w:rPr>
                <w:rFonts w:ascii="Power Geez Unicode1" w:hAnsi="Power Geez Unicode1"/>
              </w:rPr>
            </w:pPr>
            <w:proofErr w:type="spellStart"/>
            <w:r w:rsidRPr="002B7CEC">
              <w:rPr>
                <w:rFonts w:ascii="Power Geez Unicode1" w:hAnsi="Power Geez Unicode1"/>
              </w:rPr>
              <w:t>ሜትር</w:t>
            </w:r>
            <w:proofErr w:type="spellEnd"/>
          </w:p>
        </w:tc>
        <w:tc>
          <w:tcPr>
            <w:tcW w:w="45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25</w:t>
            </w:r>
          </w:p>
        </w:tc>
        <w:tc>
          <w:tcPr>
            <w:tcW w:w="54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5,033</w:t>
            </w:r>
          </w:p>
        </w:tc>
        <w:tc>
          <w:tcPr>
            <w:tcW w:w="678"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 xml:space="preserve">2,687 </w:t>
            </w:r>
          </w:p>
        </w:tc>
        <w:tc>
          <w:tcPr>
            <w:tcW w:w="68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7,720.00</w:t>
            </w:r>
          </w:p>
        </w:tc>
      </w:tr>
      <w:tr w:rsidR="006679E0" w:rsidRPr="002B7CEC" w:rsidTr="006679E0">
        <w:trPr>
          <w:trHeight w:val="20"/>
        </w:trPr>
        <w:tc>
          <w:tcPr>
            <w:tcW w:w="371" w:type="pct"/>
            <w:shd w:val="clear" w:color="auto" w:fill="auto"/>
          </w:tcPr>
          <w:p w:rsidR="006679E0" w:rsidRPr="002B7CEC" w:rsidRDefault="006679E0" w:rsidP="006679E0">
            <w:pPr>
              <w:spacing w:after="0" w:line="240" w:lineRule="auto"/>
              <w:jc w:val="both"/>
              <w:rPr>
                <w:rFonts w:ascii="Power Geez Unicode1" w:hAnsi="Power Geez Unicode1"/>
                <w:bCs/>
              </w:rPr>
            </w:pPr>
            <w:r w:rsidRPr="002B7CEC">
              <w:rPr>
                <w:rFonts w:ascii="Power Geez Unicode1" w:hAnsi="Power Geez Unicode1"/>
                <w:bCs/>
              </w:rPr>
              <w:t>5</w:t>
            </w:r>
          </w:p>
        </w:tc>
        <w:tc>
          <w:tcPr>
            <w:tcW w:w="1859"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cs="Nyala"/>
              </w:rPr>
              <w:t>የ</w:t>
            </w:r>
            <w:r w:rsidRPr="002B7CEC">
              <w:rPr>
                <w:rFonts w:ascii="Power Geez Unicode1" w:hAnsi="Power Geez Unicode1"/>
              </w:rPr>
              <w:t xml:space="preserve">30 </w:t>
            </w:r>
            <w:proofErr w:type="spellStart"/>
            <w:r w:rsidRPr="002B7CEC">
              <w:rPr>
                <w:rFonts w:ascii="Power Geez Unicode1" w:hAnsi="Power Geez Unicode1" w:cs="Nyala"/>
              </w:rPr>
              <w:t>ሜትር</w:t>
            </w:r>
            <w:proofErr w:type="spellEnd"/>
            <w:r w:rsidRPr="002B7CEC">
              <w:rPr>
                <w:rFonts w:ascii="Power Geez Unicode1" w:hAnsi="Power Geez Unicode1"/>
              </w:rPr>
              <w:t xml:space="preserve"> </w:t>
            </w:r>
            <w:proofErr w:type="spellStart"/>
            <w:r w:rsidRPr="002B7CEC">
              <w:rPr>
                <w:rFonts w:ascii="Power Geez Unicode1" w:hAnsi="Power Geez Unicode1" w:cs="Nyala"/>
              </w:rPr>
              <w:t>ጥልቀት</w:t>
            </w:r>
            <w:proofErr w:type="spellEnd"/>
            <w:r w:rsidRPr="002B7CEC">
              <w:rPr>
                <w:rFonts w:ascii="Power Geez Unicode1" w:hAnsi="Power Geez Unicode1"/>
              </w:rPr>
              <w:t xml:space="preserve"> </w:t>
            </w:r>
            <w:proofErr w:type="spellStart"/>
            <w:r w:rsidRPr="002B7CEC">
              <w:rPr>
                <w:rFonts w:ascii="Power Geez Unicode1" w:hAnsi="Power Geez Unicode1" w:cs="Nyala"/>
              </w:rPr>
              <w:t>ከሙሉ</w:t>
            </w:r>
            <w:proofErr w:type="spellEnd"/>
            <w:r w:rsidRPr="002B7CEC">
              <w:rPr>
                <w:rFonts w:ascii="Power Geez Unicode1" w:hAnsi="Power Geez Unicode1"/>
              </w:rPr>
              <w:t xml:space="preserve"> </w:t>
            </w:r>
            <w:proofErr w:type="spellStart"/>
            <w:r w:rsidR="007C7B30" w:rsidRPr="002B7CEC">
              <w:rPr>
                <w:rFonts w:ascii="Power Geez Unicode1" w:hAnsi="Power Geez Unicode1" w:cs="Nyala"/>
              </w:rPr>
              <w:t>የፒ</w:t>
            </w:r>
            <w:proofErr w:type="spellEnd"/>
            <w:r w:rsidR="007C7B30" w:rsidRPr="002B7CEC">
              <w:rPr>
                <w:rFonts w:ascii="Power Geez Unicode1" w:hAnsi="Power Geez Unicode1"/>
              </w:rPr>
              <w:t xml:space="preserve">. </w:t>
            </w:r>
            <w:proofErr w:type="spellStart"/>
            <w:r w:rsidR="007C7B30" w:rsidRPr="002B7CEC">
              <w:rPr>
                <w:rFonts w:ascii="Power Geez Unicode1" w:hAnsi="Power Geez Unicode1"/>
              </w:rPr>
              <w:t>ቪ.</w:t>
            </w:r>
            <w:r w:rsidRPr="002B7CEC">
              <w:rPr>
                <w:rFonts w:ascii="Power Geez Unicode1" w:hAnsi="Power Geez Unicode1" w:cs="Nyala"/>
              </w:rPr>
              <w:t>ሲ</w:t>
            </w:r>
            <w:proofErr w:type="spellEnd"/>
            <w:r w:rsidRPr="002B7CEC">
              <w:rPr>
                <w:rFonts w:ascii="Power Geez Unicode1" w:hAnsi="Power Geez Unicode1"/>
              </w:rPr>
              <w:t xml:space="preserve">. </w:t>
            </w:r>
            <w:proofErr w:type="spellStart"/>
            <w:r w:rsidRPr="002B7CEC">
              <w:rPr>
                <w:rFonts w:ascii="Power Geez Unicode1" w:hAnsi="Power Geez Unicode1" w:cs="Nyala"/>
              </w:rPr>
              <w:t>ኬዚንግ</w:t>
            </w:r>
            <w:proofErr w:type="spellEnd"/>
            <w:r w:rsidRPr="002B7CEC">
              <w:rPr>
                <w:rFonts w:ascii="Power Geez Unicode1" w:hAnsi="Power Geez Unicode1"/>
              </w:rPr>
              <w:t xml:space="preserve"> </w:t>
            </w:r>
            <w:proofErr w:type="spellStart"/>
            <w:r w:rsidRPr="002B7CEC">
              <w:rPr>
                <w:rFonts w:ascii="Power Geez Unicode1" w:hAnsi="Power Geez Unicode1" w:cs="Nyala"/>
              </w:rPr>
              <w:t>ጋር</w:t>
            </w:r>
            <w:proofErr w:type="spellEnd"/>
            <w:r w:rsidRPr="002B7CEC">
              <w:rPr>
                <w:rFonts w:ascii="Power Geez Unicode1" w:hAnsi="Power Geez Unicode1"/>
              </w:rPr>
              <w:t xml:space="preserve"> </w:t>
            </w:r>
            <w:r w:rsidRPr="002B7CEC">
              <w:rPr>
                <w:rFonts w:ascii="Power Geez Unicode1" w:hAnsi="Power Geez Unicode1" w:cs="Nyala"/>
              </w:rPr>
              <w:t>፣</w:t>
            </w:r>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cs="Nyala"/>
              </w:rPr>
              <w:t>ውስጣዊ</w:t>
            </w:r>
            <w:proofErr w:type="spellEnd"/>
            <w:r w:rsidRPr="002B7CEC">
              <w:rPr>
                <w:rFonts w:ascii="Power Geez Unicode1" w:hAnsi="Power Geez Unicode1"/>
              </w:rPr>
              <w:t xml:space="preserve"> </w:t>
            </w:r>
            <w:proofErr w:type="spellStart"/>
            <w:r w:rsidRPr="002B7CEC">
              <w:rPr>
                <w:rFonts w:ascii="Power Geez Unicode1" w:hAnsi="Power Geez Unicode1" w:cs="Nyala"/>
              </w:rPr>
              <w:t>ዲያሜትር</w:t>
            </w:r>
            <w:proofErr w:type="spellEnd"/>
            <w:r w:rsidRPr="002B7CEC">
              <w:rPr>
                <w:rFonts w:ascii="Power Geez Unicode1" w:hAnsi="Power Geez Unicode1"/>
              </w:rPr>
              <w:t xml:space="preserve"> 110 </w:t>
            </w:r>
            <w:proofErr w:type="spellStart"/>
            <w:r w:rsidRPr="002B7CEC">
              <w:rPr>
                <w:rFonts w:ascii="Power Geez Unicode1" w:hAnsi="Power Geez Unicode1" w:cs="Nyala"/>
              </w:rPr>
              <w:t>ሚሜ</w:t>
            </w:r>
            <w:proofErr w:type="spellEnd"/>
          </w:p>
        </w:tc>
        <w:tc>
          <w:tcPr>
            <w:tcW w:w="413" w:type="pct"/>
            <w:shd w:val="clear" w:color="auto" w:fill="auto"/>
          </w:tcPr>
          <w:p w:rsidR="006679E0" w:rsidRPr="002B7CEC" w:rsidRDefault="006679E0" w:rsidP="006679E0">
            <w:pPr>
              <w:spacing w:after="120" w:line="240" w:lineRule="auto"/>
              <w:jc w:val="both"/>
              <w:rPr>
                <w:rFonts w:ascii="Power Geez Unicode1" w:hAnsi="Power Geez Unicode1"/>
              </w:rPr>
            </w:pPr>
            <w:proofErr w:type="spellStart"/>
            <w:r w:rsidRPr="002B7CEC">
              <w:rPr>
                <w:rFonts w:ascii="Power Geez Unicode1" w:hAnsi="Power Geez Unicode1"/>
              </w:rPr>
              <w:t>ሜትር</w:t>
            </w:r>
            <w:proofErr w:type="spellEnd"/>
          </w:p>
        </w:tc>
        <w:tc>
          <w:tcPr>
            <w:tcW w:w="45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30</w:t>
            </w:r>
          </w:p>
        </w:tc>
        <w:tc>
          <w:tcPr>
            <w:tcW w:w="54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5,980</w:t>
            </w:r>
          </w:p>
        </w:tc>
        <w:tc>
          <w:tcPr>
            <w:tcW w:w="678"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3,225</w:t>
            </w:r>
          </w:p>
        </w:tc>
        <w:tc>
          <w:tcPr>
            <w:tcW w:w="683" w:type="pct"/>
            <w:shd w:val="clear" w:color="auto" w:fill="auto"/>
          </w:tcPr>
          <w:p w:rsidR="006679E0" w:rsidRPr="002B7CEC" w:rsidRDefault="006679E0" w:rsidP="006679E0">
            <w:pPr>
              <w:spacing w:after="120" w:line="240" w:lineRule="auto"/>
              <w:jc w:val="both"/>
              <w:rPr>
                <w:rFonts w:ascii="Power Geez Unicode1" w:hAnsi="Power Geez Unicode1"/>
              </w:rPr>
            </w:pPr>
            <w:r w:rsidRPr="002B7CEC">
              <w:rPr>
                <w:rFonts w:ascii="Power Geez Unicode1" w:hAnsi="Power Geez Unicode1"/>
              </w:rPr>
              <w:t>9,205.00</w:t>
            </w:r>
          </w:p>
        </w:tc>
      </w:tr>
      <w:tr w:rsidR="00810B5B" w:rsidRPr="002B7CEC" w:rsidTr="00083ECD">
        <w:trPr>
          <w:trHeight w:val="20"/>
        </w:trPr>
        <w:tc>
          <w:tcPr>
            <w:tcW w:w="371" w:type="pct"/>
            <w:shd w:val="clear" w:color="auto" w:fill="auto"/>
          </w:tcPr>
          <w:p w:rsidR="00810B5B" w:rsidRPr="002B7CEC" w:rsidRDefault="00810B5B" w:rsidP="00740229">
            <w:pPr>
              <w:spacing w:after="0" w:line="240" w:lineRule="auto"/>
              <w:jc w:val="both"/>
              <w:rPr>
                <w:rFonts w:ascii="Power Geez Unicode1" w:hAnsi="Power Geez Unicode1"/>
                <w:b/>
                <w:bCs/>
              </w:rPr>
            </w:pPr>
          </w:p>
        </w:tc>
        <w:tc>
          <w:tcPr>
            <w:tcW w:w="3946" w:type="pct"/>
            <w:gridSpan w:val="5"/>
            <w:shd w:val="clear" w:color="auto" w:fill="auto"/>
          </w:tcPr>
          <w:p w:rsidR="00810B5B" w:rsidRPr="002B7CEC" w:rsidRDefault="00674278" w:rsidP="00740229">
            <w:pPr>
              <w:spacing w:after="120" w:line="240" w:lineRule="auto"/>
              <w:jc w:val="both"/>
              <w:rPr>
                <w:rFonts w:ascii="Power Geez Unicode1" w:hAnsi="Power Geez Unicode1"/>
              </w:rPr>
            </w:pPr>
            <w:proofErr w:type="spellStart"/>
            <w:r w:rsidRPr="002B7CEC">
              <w:rPr>
                <w:rFonts w:ascii="Power Geez Unicode1" w:hAnsi="Power Geez Unicode1"/>
              </w:rPr>
              <w:t>አማካኝ</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Pr="002B7CEC">
              <w:rPr>
                <w:rFonts w:ascii="Power Geez Unicode1" w:hAnsi="Power Geez Unicode1"/>
              </w:rPr>
              <w:t xml:space="preserve"> </w:t>
            </w:r>
          </w:p>
        </w:tc>
        <w:tc>
          <w:tcPr>
            <w:tcW w:w="683" w:type="pct"/>
            <w:shd w:val="clear" w:color="auto" w:fill="auto"/>
          </w:tcPr>
          <w:p w:rsidR="00810B5B" w:rsidRPr="002B7CEC" w:rsidRDefault="00810B5B" w:rsidP="00740229">
            <w:pPr>
              <w:spacing w:after="120" w:line="240" w:lineRule="auto"/>
              <w:jc w:val="both"/>
              <w:rPr>
                <w:rFonts w:ascii="Power Geez Unicode1" w:hAnsi="Power Geez Unicode1"/>
              </w:rPr>
            </w:pPr>
            <w:r w:rsidRPr="002B7CEC">
              <w:rPr>
                <w:rFonts w:ascii="Power Geez Unicode1" w:hAnsi="Power Geez Unicode1"/>
              </w:rPr>
              <w:t>6,236.60</w:t>
            </w:r>
          </w:p>
        </w:tc>
      </w:tr>
    </w:tbl>
    <w:p w:rsidR="00DC7326" w:rsidRPr="002B7CEC" w:rsidRDefault="00E3127A" w:rsidP="00481A11">
      <w:pPr>
        <w:pStyle w:val="Heading2"/>
        <w:spacing w:after="240"/>
        <w:rPr>
          <w:rFonts w:ascii="Power Geez Unicode1" w:eastAsia="Calibri" w:hAnsi="Power Geez Unicode1"/>
        </w:rPr>
      </w:pPr>
      <w:bookmarkStart w:id="55" w:name="_Toc45012016"/>
      <w:bookmarkEnd w:id="53"/>
      <w:proofErr w:type="spellStart"/>
      <w:r w:rsidRPr="002B7CEC">
        <w:rPr>
          <w:rFonts w:ascii="Power Geez Unicode1" w:eastAsia="Calibri" w:hAnsi="Power Geez Unicode1" w:cs="Nyala"/>
        </w:rPr>
        <w:t>የውሃ</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መሳቢያ</w:t>
      </w:r>
      <w:bookmarkEnd w:id="55"/>
      <w:proofErr w:type="spellEnd"/>
      <w:r w:rsidRPr="002B7CEC">
        <w:rPr>
          <w:rFonts w:ascii="Power Geez Unicode1" w:eastAsia="Calibri" w:hAnsi="Power Geez Unicode1"/>
        </w:rPr>
        <w:t xml:space="preserve"> </w:t>
      </w:r>
    </w:p>
    <w:p w:rsidR="00C6629E" w:rsidRPr="002B7CEC" w:rsidRDefault="00C6629E" w:rsidP="007E7DE0">
      <w:pPr>
        <w:spacing w:after="120"/>
        <w:jc w:val="both"/>
        <w:rPr>
          <w:rFonts w:ascii="Power Geez Unicode1" w:hAnsi="Power Geez Unicode1"/>
          <w:sz w:val="24"/>
          <w:szCs w:val="24"/>
        </w:rPr>
      </w:pP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006826DD">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ተጠቃሚዎች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በቀላሉ</w:t>
      </w:r>
      <w:proofErr w:type="spellEnd"/>
      <w:r w:rsidRPr="002B7CEC">
        <w:rPr>
          <w:rFonts w:ascii="Power Geez Unicode1" w:hAnsi="Power Geez Unicode1"/>
          <w:sz w:val="24"/>
          <w:szCs w:val="24"/>
        </w:rPr>
        <w:t xml:space="preserve"> </w:t>
      </w:r>
      <w:proofErr w:type="spellStart"/>
      <w:r w:rsidR="007C7B30" w:rsidRPr="002B7CEC">
        <w:rPr>
          <w:rFonts w:ascii="Power Geez Unicode1" w:hAnsi="Power Geez Unicode1" w:cs="Nyala"/>
          <w:sz w:val="24"/>
          <w:szCs w:val="24"/>
        </w:rPr>
        <w:t>ውሃ</w:t>
      </w:r>
      <w:r w:rsidR="007C7B30">
        <w:rPr>
          <w:rFonts w:ascii="Power Geez Unicode1" w:hAnsi="Power Geez Unicode1" w:cs="Nyala"/>
          <w:sz w:val="24"/>
          <w:szCs w:val="24"/>
        </w:rPr>
        <w:t>ን</w:t>
      </w:r>
      <w:proofErr w:type="spellEnd"/>
      <w:r w:rsidR="007C7B30" w:rsidRPr="002B7CEC">
        <w:rPr>
          <w:rFonts w:ascii="Power Geez Unicode1" w:hAnsi="Power Geez Unicode1"/>
          <w:sz w:val="24"/>
          <w:szCs w:val="24"/>
        </w:rPr>
        <w:t xml:space="preserve"> </w:t>
      </w:r>
      <w:proofErr w:type="spellStart"/>
      <w:r w:rsidR="007C7B30" w:rsidRPr="002B7CEC">
        <w:rPr>
          <w:rFonts w:ascii="Power Geez Unicode1" w:hAnsi="Power Geez Unicode1"/>
          <w:sz w:val="24"/>
          <w:szCs w:val="24"/>
        </w:rPr>
        <w:t>ወደሚያገኙበት</w:t>
      </w:r>
      <w:proofErr w:type="spellEnd"/>
      <w:r w:rsidR="004D5ED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ለማድረግ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ያገለግላሉ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መሳቢያ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መሳሪያዎችን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የከርሰ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BC747A">
        <w:rPr>
          <w:rFonts w:ascii="Power Geez Unicode1" w:hAnsi="Power Geez Unicode1"/>
          <w:sz w:val="24"/>
          <w:szCs w:val="24"/>
        </w:rPr>
        <w:t>ከመሬት</w:t>
      </w:r>
      <w:proofErr w:type="spellEnd"/>
      <w:r w:rsidR="00BC747A">
        <w:rPr>
          <w:rFonts w:ascii="Power Geez Unicode1" w:hAnsi="Power Geez Unicode1"/>
          <w:sz w:val="24"/>
          <w:szCs w:val="24"/>
        </w:rPr>
        <w:t xml:space="preserve"> </w:t>
      </w:r>
      <w:proofErr w:type="spellStart"/>
      <w:r w:rsidR="00BC747A">
        <w:rPr>
          <w:rFonts w:ascii="Power Geez Unicode1" w:hAnsi="Power Geez Unicode1"/>
          <w:sz w:val="24"/>
          <w:szCs w:val="24"/>
        </w:rPr>
        <w:t>ገጽ</w:t>
      </w:r>
      <w:proofErr w:type="spellEnd"/>
      <w:r w:rsidR="00BC747A">
        <w:rPr>
          <w:rFonts w:ascii="Power Geez Unicode1" w:hAnsi="Power Geez Unicode1"/>
          <w:sz w:val="24"/>
          <w:szCs w:val="24"/>
        </w:rPr>
        <w:t xml:space="preserve"> </w:t>
      </w:r>
      <w:proofErr w:type="spellStart"/>
      <w:r w:rsidR="00BC747A">
        <w:rPr>
          <w:rFonts w:ascii="Power Geez Unicode1" w:hAnsi="Power Geez Unicode1"/>
          <w:sz w:val="24"/>
          <w:szCs w:val="24"/>
        </w:rPr>
        <w:t>በታች</w:t>
      </w:r>
      <w:proofErr w:type="spellEnd"/>
      <w:r w:rsidR="00BC747A">
        <w:rPr>
          <w:rFonts w:ascii="Power Geez Unicode1" w:hAnsi="Power Geez Unicode1"/>
          <w:sz w:val="24"/>
          <w:szCs w:val="24"/>
        </w:rPr>
        <w:t xml:space="preserve"> </w:t>
      </w:r>
      <w:proofErr w:type="spellStart"/>
      <w:r w:rsidR="00BC747A">
        <w:rPr>
          <w:rFonts w:ascii="Power Geez Unicode1" w:hAnsi="Power Geez Unicode1"/>
          <w:sz w:val="24"/>
          <w:szCs w:val="24"/>
        </w:rPr>
        <w:t>የተጠራቀመን</w:t>
      </w:r>
      <w:proofErr w:type="spellEnd"/>
      <w:r w:rsidR="00BC747A">
        <w:rPr>
          <w:rFonts w:ascii="Power Geez Unicode1" w:hAnsi="Power Geez Unicode1"/>
          <w:sz w:val="24"/>
          <w:szCs w:val="24"/>
        </w:rPr>
        <w:t xml:space="preserve"> </w:t>
      </w:r>
      <w:proofErr w:type="spellStart"/>
      <w:r w:rsidRPr="002B7CEC">
        <w:rPr>
          <w:rFonts w:ascii="Power Geez Unicode1" w:hAnsi="Power Geez Unicode1" w:cs="Nyala"/>
          <w:sz w:val="24"/>
          <w:szCs w:val="24"/>
        </w:rPr>
        <w:t>የዝናብ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የወንዝ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r w:rsidR="00BC747A">
        <w:rPr>
          <w:rFonts w:ascii="Power Geez Unicode1" w:hAnsi="Power Geez Unicode1" w:cs="Nyala"/>
          <w:sz w:val="24"/>
          <w:szCs w:val="24"/>
        </w:rPr>
        <w:t>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ለመሳብ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ሊያገለግሉ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BC747A" w:rsidRPr="002B7CEC">
        <w:rPr>
          <w:rFonts w:ascii="Power Geez Unicode1" w:hAnsi="Power Geez Unicode1" w:cs="Nyala"/>
          <w:sz w:val="24"/>
          <w:szCs w:val="24"/>
        </w:rPr>
        <w:t>ማህበረሰ</w:t>
      </w:r>
      <w:r w:rsidR="00BC747A">
        <w:rPr>
          <w:rFonts w:ascii="Power Geez Unicode1" w:hAnsi="Power Geez Unicode1" w:cs="Nyala"/>
          <w:sz w:val="24"/>
          <w:szCs w:val="24"/>
        </w:rPr>
        <w:t>ቡ</w:t>
      </w:r>
      <w:proofErr w:type="spellEnd"/>
      <w:r w:rsidR="00D300B2">
        <w:rPr>
          <w:rFonts w:ascii="Power Geez Unicode1" w:hAnsi="Power Geez Unicode1" w:cs="Nyala"/>
          <w:sz w:val="24"/>
          <w:szCs w:val="24"/>
        </w:rPr>
        <w:t xml:space="preserve"> </w:t>
      </w:r>
      <w:proofErr w:type="spellStart"/>
      <w:r w:rsidR="00D37FAC">
        <w:rPr>
          <w:rFonts w:ascii="Power Geez Unicode1" w:hAnsi="Power Geez Unicode1"/>
          <w:sz w:val="24"/>
          <w:szCs w:val="24"/>
        </w:rPr>
        <w:t>ከቀረቡት</w:t>
      </w:r>
      <w:proofErr w:type="spellEnd"/>
      <w:r w:rsidR="00D37FAC">
        <w:rPr>
          <w:rFonts w:ascii="Power Geez Unicode1" w:hAnsi="Power Geez Unicode1"/>
          <w:sz w:val="24"/>
          <w:szCs w:val="24"/>
        </w:rPr>
        <w:t xml:space="preserve"> </w:t>
      </w:r>
      <w:proofErr w:type="spellStart"/>
      <w:r w:rsidR="00D37FAC">
        <w:rPr>
          <w:rFonts w:ascii="Power Geez Unicode1" w:hAnsi="Power Geez Unicode1"/>
          <w:sz w:val="24"/>
          <w:szCs w:val="24"/>
        </w:rPr>
        <w:t>የተለያዩ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r w:rsidRPr="002B7CEC">
        <w:rPr>
          <w:rFonts w:ascii="Power Geez Unicode1" w:hAnsi="Power Geez Unicode1"/>
          <w:sz w:val="24"/>
          <w:szCs w:val="24"/>
        </w:rPr>
        <w:t>-</w:t>
      </w:r>
      <w:r w:rsidR="00740229"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መምረጥ</w:t>
      </w:r>
      <w:proofErr w:type="spellEnd"/>
      <w:r w:rsidRPr="002B7CEC">
        <w:rPr>
          <w:rFonts w:ascii="Power Geez Unicode1" w:hAnsi="Power Geez Unicode1"/>
          <w:sz w:val="24"/>
          <w:szCs w:val="24"/>
        </w:rPr>
        <w:t xml:space="preserve"> </w:t>
      </w:r>
      <w:proofErr w:type="spellStart"/>
      <w:r w:rsidR="00D300B2">
        <w:rPr>
          <w:rFonts w:ascii="Power Geez Unicode1" w:hAnsi="Power Geez Unicode1" w:cs="Nyala"/>
          <w:sz w:val="24"/>
          <w:szCs w:val="24"/>
        </w:rPr>
        <w:t>እንዲችል</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D300B2">
        <w:rPr>
          <w:rFonts w:ascii="Power Geez Unicode1" w:hAnsi="Power Geez Unicode1"/>
          <w:sz w:val="24"/>
          <w:szCs w:val="24"/>
        </w:rPr>
        <w:t>የ</w:t>
      </w:r>
      <w:r w:rsidRPr="002B7CEC">
        <w:rPr>
          <w:rFonts w:ascii="Power Geez Unicode1" w:hAnsi="Power Geez Unicode1" w:cs="Nyala"/>
          <w:sz w:val="24"/>
          <w:szCs w:val="24"/>
        </w:rPr>
        <w:t>እያንዳንዱ</w:t>
      </w:r>
      <w:proofErr w:type="spellEnd"/>
      <w:r w:rsidRPr="002B7CEC">
        <w:rPr>
          <w:rFonts w:ascii="Power Geez Unicode1" w:hAnsi="Power Geez Unicode1"/>
          <w:sz w:val="24"/>
          <w:szCs w:val="24"/>
        </w:rPr>
        <w:t xml:space="preserve"> </w:t>
      </w:r>
      <w:proofErr w:type="spellStart"/>
      <w:r w:rsidR="00D37FAC" w:rsidRPr="002B7CEC">
        <w:rPr>
          <w:rFonts w:ascii="Power Geez Unicode1" w:hAnsi="Power Geez Unicode1" w:cs="Nyala"/>
          <w:sz w:val="24"/>
          <w:szCs w:val="24"/>
        </w:rPr>
        <w:t>አማራጭ</w:t>
      </w:r>
      <w:proofErr w:type="spellEnd"/>
      <w:r w:rsidR="00D37FAC" w:rsidRPr="002B7CEC">
        <w:rPr>
          <w:rFonts w:ascii="Power Geez Unicode1" w:hAnsi="Power Geez Unicode1"/>
          <w:sz w:val="24"/>
          <w:szCs w:val="24"/>
        </w:rPr>
        <w:t xml:space="preserve"> </w:t>
      </w:r>
      <w:proofErr w:type="spellStart"/>
      <w:r w:rsidR="00D37FAC" w:rsidRPr="002B7CEC">
        <w:rPr>
          <w:rFonts w:ascii="Power Geez Unicode1" w:hAnsi="Power Geez Unicode1"/>
          <w:sz w:val="24"/>
          <w:szCs w:val="24"/>
        </w:rPr>
        <w:t>ጥቅሞች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ጉዳቶች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አንድምታዎች</w:t>
      </w:r>
      <w:proofErr w:type="spellEnd"/>
      <w:r w:rsidRPr="002B7CEC">
        <w:rPr>
          <w:rFonts w:ascii="Power Geez Unicode1" w:hAnsi="Power Geez Unicode1"/>
          <w:sz w:val="24"/>
          <w:szCs w:val="24"/>
        </w:rPr>
        <w:t xml:space="preserve"> </w:t>
      </w:r>
      <w:proofErr w:type="spellStart"/>
      <w:r w:rsidR="00D300B2">
        <w:rPr>
          <w:rFonts w:ascii="Power Geez Unicode1" w:hAnsi="Power Geez Unicode1" w:cs="Nyala"/>
          <w:sz w:val="24"/>
          <w:szCs w:val="24"/>
        </w:rPr>
        <w:t>መገለጽ</w:t>
      </w:r>
      <w:proofErr w:type="spellEnd"/>
      <w:r w:rsidR="00D300B2">
        <w:rPr>
          <w:rFonts w:ascii="Power Geez Unicode1" w:hAnsi="Power Geez Unicode1" w:cs="Nyala"/>
          <w:sz w:val="24"/>
          <w:szCs w:val="24"/>
        </w:rPr>
        <w:t xml:space="preserve"> </w:t>
      </w:r>
      <w:proofErr w:type="spellStart"/>
      <w:r w:rsidR="00D300B2">
        <w:rPr>
          <w:rFonts w:ascii="Power Geez Unicode1" w:hAnsi="Power Geez Unicode1" w:cs="Nyala"/>
          <w:sz w:val="24"/>
          <w:szCs w:val="24"/>
        </w:rPr>
        <w:t>አለባቸዉ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ለምሳሌ</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00740229" w:rsidRPr="002B7CEC">
        <w:rPr>
          <w:rFonts w:ascii="Power Geez Unicode1" w:hAnsi="Power Geez Unicode1" w:cs="Nyala"/>
          <w:sz w:val="24"/>
          <w:szCs w:val="24"/>
        </w:rPr>
        <w:t>መሳቢያ</w:t>
      </w:r>
      <w:proofErr w:type="spellEnd"/>
      <w:r w:rsidR="00740229" w:rsidRPr="002B7CEC">
        <w:rPr>
          <w:rFonts w:ascii="Power Geez Unicode1" w:hAnsi="Power Geez Unicode1" w:cs="Nyala"/>
          <w:sz w:val="24"/>
          <w:szCs w:val="24"/>
        </w:rPr>
        <w:t xml:space="preserve"> </w:t>
      </w:r>
      <w:proofErr w:type="spellStart"/>
      <w:r w:rsidR="00511736" w:rsidRPr="002B7CEC">
        <w:rPr>
          <w:rFonts w:ascii="Power Geez Unicode1" w:hAnsi="Power Geez Unicode1" w:cs="Nyala"/>
          <w:sz w:val="24"/>
          <w:szCs w:val="24"/>
        </w:rPr>
        <w:lastRenderedPageBreak/>
        <w:t>መሳሪያዎች</w:t>
      </w:r>
      <w:proofErr w:type="spellEnd"/>
      <w:r w:rsidR="00511736" w:rsidRPr="002B7CEC">
        <w:rPr>
          <w:rFonts w:ascii="Power Geez Unicode1" w:hAnsi="Power Geez Unicode1" w:cs="Nyala"/>
          <w:sz w:val="24"/>
          <w:szCs w:val="24"/>
        </w:rPr>
        <w:t xml:space="preserve"> </w:t>
      </w:r>
      <w:proofErr w:type="spellStart"/>
      <w:r w:rsidR="0051679F">
        <w:rPr>
          <w:rFonts w:ascii="Power Geez Unicode1" w:hAnsi="Power Geez Unicode1" w:cs="Nyala"/>
          <w:sz w:val="24"/>
          <w:szCs w:val="24"/>
        </w:rPr>
        <w:t>ከፍሰት</w:t>
      </w:r>
      <w:proofErr w:type="spellEnd"/>
      <w:r w:rsidR="0051679F">
        <w:rPr>
          <w:rFonts w:ascii="Power Geez Unicode1" w:hAnsi="Power Geez Unicode1" w:cs="Nyala"/>
          <w:sz w:val="24"/>
          <w:szCs w:val="24"/>
        </w:rPr>
        <w:t xml:space="preserve"> </w:t>
      </w:r>
      <w:proofErr w:type="spellStart"/>
      <w:r w:rsidR="0051679F">
        <w:rPr>
          <w:rFonts w:ascii="Power Geez Unicode1" w:hAnsi="Power Geez Unicode1" w:cs="Nyala"/>
          <w:sz w:val="24"/>
          <w:szCs w:val="24"/>
        </w:rPr>
        <w:t>መስኖ</w:t>
      </w:r>
      <w:proofErr w:type="spellEnd"/>
      <w:r w:rsidR="0051679F">
        <w:rPr>
          <w:rFonts w:ascii="Power Geez Unicode1" w:hAnsi="Power Geez Unicode1" w:cs="Nyala"/>
          <w:sz w:val="24"/>
          <w:szCs w:val="24"/>
        </w:rPr>
        <w:t xml:space="preserve"> </w:t>
      </w:r>
      <w:proofErr w:type="spellStart"/>
      <w:r w:rsidR="0051679F">
        <w:rPr>
          <w:rFonts w:ascii="Power Geez Unicode1" w:hAnsi="Power Geez Unicode1" w:cs="Nyala"/>
          <w:sz w:val="24"/>
          <w:szCs w:val="24"/>
        </w:rPr>
        <w:t>ጋር</w:t>
      </w:r>
      <w:proofErr w:type="spellEnd"/>
      <w:r w:rsidR="0051679F">
        <w:rPr>
          <w:rFonts w:ascii="Power Geez Unicode1" w:hAnsi="Power Geez Unicode1" w:cs="Nyala"/>
          <w:sz w:val="24"/>
          <w:szCs w:val="24"/>
        </w:rPr>
        <w:t xml:space="preserve"> </w:t>
      </w:r>
      <w:proofErr w:type="spellStart"/>
      <w:r w:rsidR="0051679F">
        <w:rPr>
          <w:rFonts w:ascii="Power Geez Unicode1" w:hAnsi="Power Geez Unicode1" w:cs="Nyala"/>
          <w:sz w:val="24"/>
          <w:szCs w:val="24"/>
        </w:rPr>
        <w:t>ሲነፃፃ</w:t>
      </w:r>
      <w:r w:rsidR="005D6340">
        <w:rPr>
          <w:rFonts w:ascii="Power Geez Unicode1" w:hAnsi="Power Geez Unicode1" w:cs="Nyala"/>
          <w:sz w:val="24"/>
          <w:szCs w:val="24"/>
        </w:rPr>
        <w:t>ሩ</w:t>
      </w:r>
      <w:proofErr w:type="spellEnd"/>
      <w:r w:rsidR="00D37FAC">
        <w:rPr>
          <w:rFonts w:ascii="Power Geez Unicode1" w:hAnsi="Power Geez Unicode1" w:cs="Nyala"/>
          <w:sz w:val="24"/>
          <w:szCs w:val="24"/>
        </w:rPr>
        <w:t xml:space="preserve"> </w:t>
      </w:r>
      <w:proofErr w:type="spellStart"/>
      <w:r w:rsidR="005D6340" w:rsidRPr="002B7CEC">
        <w:rPr>
          <w:rFonts w:ascii="Power Geez Unicode1" w:hAnsi="Power Geez Unicode1" w:cs="Nyala"/>
          <w:sz w:val="24"/>
          <w:szCs w:val="24"/>
        </w:rPr>
        <w:t>ሊገጥሙ</w:t>
      </w:r>
      <w:proofErr w:type="spellEnd"/>
      <w:r w:rsidR="005D6340" w:rsidRPr="002B7CEC">
        <w:rPr>
          <w:rFonts w:ascii="Power Geez Unicode1" w:hAnsi="Power Geez Unicode1"/>
          <w:sz w:val="24"/>
          <w:szCs w:val="24"/>
        </w:rPr>
        <w:t xml:space="preserve"> </w:t>
      </w:r>
      <w:proofErr w:type="spellStart"/>
      <w:r w:rsidR="005D6340" w:rsidRPr="002B7CEC">
        <w:rPr>
          <w:rFonts w:ascii="Power Geez Unicode1" w:hAnsi="Power Geez Unicode1" w:cs="Nyala"/>
          <w:sz w:val="24"/>
          <w:szCs w:val="24"/>
        </w:rPr>
        <w:t>የሚችሉ</w:t>
      </w:r>
      <w:proofErr w:type="spellEnd"/>
      <w:r w:rsidR="005D6340" w:rsidRPr="002B7CEC">
        <w:rPr>
          <w:rFonts w:ascii="Power Geez Unicode1" w:hAnsi="Power Geez Unicode1"/>
          <w:sz w:val="24"/>
          <w:szCs w:val="24"/>
        </w:rPr>
        <w:t xml:space="preserve"> </w:t>
      </w:r>
      <w:proofErr w:type="spellStart"/>
      <w:r w:rsidR="005D6340" w:rsidRPr="002B7CEC">
        <w:rPr>
          <w:rFonts w:ascii="Power Geez Unicode1" w:hAnsi="Power Geez Unicode1" w:cs="Nyala"/>
          <w:sz w:val="24"/>
          <w:szCs w:val="24"/>
        </w:rPr>
        <w:t>ችግሮች</w:t>
      </w:r>
      <w:r w:rsidR="006826DD">
        <w:rPr>
          <w:rFonts w:ascii="Power Geez Unicode1" w:hAnsi="Power Geez Unicode1" w:cs="Nyala"/>
          <w:sz w:val="24"/>
          <w:szCs w:val="24"/>
        </w:rPr>
        <w:t>ን</w:t>
      </w:r>
      <w:proofErr w:type="spellEnd"/>
      <w:r w:rsidR="005D6340" w:rsidRPr="002B7CEC">
        <w:rPr>
          <w:rFonts w:ascii="Power Geez Unicode1" w:hAnsi="Power Geez Unicode1"/>
          <w:sz w:val="24"/>
          <w:szCs w:val="24"/>
        </w:rPr>
        <w:t xml:space="preserve"> </w:t>
      </w:r>
      <w:proofErr w:type="spellStart"/>
      <w:r w:rsidR="005D6340">
        <w:rPr>
          <w:rFonts w:ascii="Power Geez Unicode1" w:hAnsi="Power Geez Unicode1"/>
          <w:sz w:val="24"/>
          <w:szCs w:val="24"/>
        </w:rPr>
        <w:t>ለመቅረፍ</w:t>
      </w:r>
      <w:proofErr w:type="spellEnd"/>
      <w:r w:rsidR="005D6340">
        <w:rPr>
          <w:rFonts w:ascii="Power Geez Unicode1" w:hAnsi="Power Geez Unicode1"/>
          <w:sz w:val="24"/>
          <w:szCs w:val="24"/>
        </w:rPr>
        <w:t xml:space="preserve"> </w:t>
      </w:r>
      <w:proofErr w:type="spellStart"/>
      <w:r w:rsidRPr="002B7CEC">
        <w:rPr>
          <w:rFonts w:ascii="Power Geez Unicode1" w:hAnsi="Power Geez Unicode1" w:cs="Nyala"/>
          <w:sz w:val="24"/>
          <w:szCs w:val="24"/>
        </w:rPr>
        <w:t>ተጨማሪ</w:t>
      </w:r>
      <w:proofErr w:type="spellEnd"/>
      <w:r w:rsidRPr="002B7CEC">
        <w:rPr>
          <w:rFonts w:ascii="Power Geez Unicode1" w:hAnsi="Power Geez Unicode1"/>
          <w:sz w:val="24"/>
          <w:szCs w:val="24"/>
        </w:rPr>
        <w:t xml:space="preserve"> </w:t>
      </w:r>
      <w:proofErr w:type="spellStart"/>
      <w:r w:rsidR="00740229" w:rsidRPr="002B7CEC">
        <w:rPr>
          <w:rFonts w:ascii="Power Geez Unicode1" w:hAnsi="Power Geez Unicode1"/>
          <w:sz w:val="24"/>
          <w:szCs w:val="24"/>
        </w:rPr>
        <w:t>ክትትል</w:t>
      </w:r>
      <w:proofErr w:type="spellEnd"/>
      <w:r w:rsidR="005D6340">
        <w:rPr>
          <w:rFonts w:ascii="Power Geez Unicode1" w:hAnsi="Power Geez Unicode1"/>
          <w:sz w:val="24"/>
          <w:szCs w:val="24"/>
        </w:rPr>
        <w:t xml:space="preserve"> </w:t>
      </w:r>
      <w:proofErr w:type="spellStart"/>
      <w:r w:rsidR="005D6340">
        <w:rPr>
          <w:rFonts w:ascii="Power Geez Unicode1" w:hAnsi="Power Geez Unicode1"/>
          <w:sz w:val="24"/>
          <w:szCs w:val="24"/>
        </w:rPr>
        <w:t>በአጠቃቀም</w:t>
      </w:r>
      <w:proofErr w:type="spellEnd"/>
      <w:r w:rsidR="005D6340">
        <w:rPr>
          <w:rFonts w:ascii="Power Geez Unicode1" w:hAnsi="Power Geez Unicode1"/>
          <w:sz w:val="24"/>
          <w:szCs w:val="24"/>
        </w:rPr>
        <w:t xml:space="preserve"> </w:t>
      </w:r>
      <w:r w:rsidR="00D37FAC" w:rsidRPr="002B7CEC">
        <w:rPr>
          <w:rFonts w:ascii="Power Geez Unicode1" w:hAnsi="Power Geez Unicode1" w:cs="Nyala"/>
          <w:sz w:val="24"/>
          <w:szCs w:val="24"/>
        </w:rPr>
        <w:t>፣</w:t>
      </w:r>
      <w:r w:rsidR="00D37FAC">
        <w:rPr>
          <w:rFonts w:ascii="Power Geez Unicode1" w:hAnsi="Power Geez Unicode1" w:cs="Nyala"/>
          <w:sz w:val="24"/>
          <w:szCs w:val="24"/>
        </w:rPr>
        <w:t xml:space="preserve"> </w:t>
      </w:r>
      <w:proofErr w:type="spellStart"/>
      <w:r w:rsidR="00D37FAC" w:rsidRPr="002B7CEC">
        <w:rPr>
          <w:rFonts w:ascii="Power Geez Unicode1" w:hAnsi="Power Geez Unicode1"/>
          <w:sz w:val="24"/>
          <w:szCs w:val="24"/>
        </w:rPr>
        <w:t>ጥገና</w:t>
      </w:r>
      <w:proofErr w:type="spellEnd"/>
      <w:r w:rsidR="0051679F" w:rsidRPr="002B7CEC">
        <w:rPr>
          <w:rFonts w:ascii="Power Geez Unicode1" w:hAnsi="Power Geez Unicode1"/>
          <w:sz w:val="24"/>
          <w:szCs w:val="24"/>
        </w:rPr>
        <w:t xml:space="preserve"> </w:t>
      </w:r>
      <w:proofErr w:type="spellStart"/>
      <w:r w:rsidR="005D6340">
        <w:rPr>
          <w:rFonts w:ascii="Power Geez Unicode1" w:hAnsi="Power Geez Unicode1"/>
          <w:sz w:val="24"/>
          <w:szCs w:val="24"/>
        </w:rPr>
        <w:t>እና</w:t>
      </w:r>
      <w:proofErr w:type="spellEnd"/>
      <w:r w:rsidR="005D6340">
        <w:rPr>
          <w:rFonts w:ascii="Power Geez Unicode1" w:hAnsi="Power Geez Unicode1"/>
          <w:sz w:val="24"/>
          <w:szCs w:val="24"/>
        </w:rPr>
        <w:t xml:space="preserve"> </w:t>
      </w:r>
      <w:proofErr w:type="spellStart"/>
      <w:r w:rsidR="005D6340">
        <w:rPr>
          <w:rFonts w:ascii="Power Geez Unicode1" w:hAnsi="Power Geez Unicode1"/>
          <w:sz w:val="24"/>
          <w:szCs w:val="24"/>
        </w:rPr>
        <w:t>አያያዝ</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ላይ</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ያስፈልጋቸዋል</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ስለዚህ</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ነባራዊዉ</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ሁኔታ</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አመቺ</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ሆኖ</w:t>
      </w:r>
      <w:proofErr w:type="spellEnd"/>
      <w:r w:rsidR="00535C6D">
        <w:rPr>
          <w:rFonts w:ascii="Power Geez Unicode1" w:hAnsi="Power Geez Unicode1"/>
          <w:sz w:val="24"/>
          <w:szCs w:val="24"/>
        </w:rPr>
        <w:t xml:space="preserve"> </w:t>
      </w:r>
      <w:proofErr w:type="spellStart"/>
      <w:r w:rsidR="00535C6D">
        <w:rPr>
          <w:rFonts w:ascii="Power Geez Unicode1" w:hAnsi="Power Geez Unicode1"/>
          <w:sz w:val="24"/>
          <w:szCs w:val="24"/>
        </w:rPr>
        <w:t>ሲገኝ</w:t>
      </w:r>
      <w:proofErr w:type="spellEnd"/>
      <w:r w:rsidR="00535C6D">
        <w:rPr>
          <w:rFonts w:ascii="Power Geez Unicode1" w:hAnsi="Power Geez Unicode1"/>
          <w:sz w:val="24"/>
          <w:szCs w:val="24"/>
        </w:rPr>
        <w:t xml:space="preserve"> </w:t>
      </w:r>
      <w:proofErr w:type="spellStart"/>
      <w:r w:rsidR="00D37FAC" w:rsidRPr="002B7CEC">
        <w:rPr>
          <w:rFonts w:ascii="Power Geez Unicode1" w:hAnsi="Power Geez Unicode1" w:cs="Nyala"/>
          <w:sz w:val="24"/>
          <w:szCs w:val="24"/>
        </w:rPr>
        <w:t>የኋለኛው</w:t>
      </w:r>
      <w:proofErr w:type="spellEnd"/>
      <w:r w:rsidR="00D37FAC">
        <w:rPr>
          <w:rFonts w:ascii="Power Geez Unicode1" w:hAnsi="Power Geez Unicode1"/>
          <w:sz w:val="24"/>
          <w:szCs w:val="24"/>
        </w:rPr>
        <w:t xml:space="preserve"> </w:t>
      </w:r>
      <w:proofErr w:type="spellStart"/>
      <w:r w:rsidR="00D37FAC" w:rsidRPr="002B7CEC">
        <w:rPr>
          <w:rFonts w:ascii="Power Geez Unicode1" w:hAnsi="Power Geez Unicode1"/>
          <w:sz w:val="24"/>
          <w:szCs w:val="24"/>
        </w:rPr>
        <w:t>ተመራጭ</w:t>
      </w:r>
      <w:proofErr w:type="spellEnd"/>
      <w:r w:rsidR="00535C6D">
        <w:rPr>
          <w:rFonts w:ascii="Power Geez Unicode1" w:hAnsi="Power Geez Unicode1" w:cs="Nyala"/>
          <w:sz w:val="24"/>
          <w:szCs w:val="24"/>
        </w:rPr>
        <w:t xml:space="preserve"> </w:t>
      </w:r>
      <w:proofErr w:type="spellStart"/>
      <w:r w:rsidR="00535C6D">
        <w:rPr>
          <w:rFonts w:ascii="Power Geez Unicode1" w:hAnsi="Power Geez Unicode1" w:cs="Nyala"/>
          <w:sz w:val="24"/>
          <w:szCs w:val="24"/>
        </w:rPr>
        <w:t>ሊሆን</w:t>
      </w:r>
      <w:proofErr w:type="spellEnd"/>
      <w:r w:rsidR="00535C6D">
        <w:rPr>
          <w:rFonts w:ascii="Power Geez Unicode1" w:hAnsi="Power Geez Unicode1" w:cs="Nyala"/>
          <w:sz w:val="24"/>
          <w:szCs w:val="24"/>
        </w:rPr>
        <w:t xml:space="preserve"> </w:t>
      </w:r>
      <w:proofErr w:type="spellStart"/>
      <w:r w:rsidR="00535C6D">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p>
    <w:p w:rsidR="00AD1995" w:rsidRPr="002B7CEC" w:rsidRDefault="00AD1995" w:rsidP="00AD1995">
      <w:pPr>
        <w:spacing w:after="120"/>
        <w:jc w:val="both"/>
        <w:rPr>
          <w:rFonts w:ascii="Power Geez Unicode1" w:hAnsi="Power Geez Unicode1"/>
          <w:sz w:val="24"/>
          <w:szCs w:val="24"/>
        </w:rPr>
      </w:pPr>
      <w:proofErr w:type="spellStart"/>
      <w:r w:rsidRPr="002B7CEC">
        <w:rPr>
          <w:rFonts w:ascii="Power Geez Unicode1" w:hAnsi="Power Geez Unicode1" w:cs="Nyala"/>
          <w:sz w:val="24"/>
          <w:szCs w:val="24"/>
        </w:rPr>
        <w:t>የሚከተሉት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r w:rsidRPr="002B7CEC">
        <w:rPr>
          <w:rFonts w:ascii="Power Geez Unicode1" w:hAnsi="Power Geez Unicode1"/>
          <w:sz w:val="24"/>
          <w:szCs w:val="24"/>
        </w:rPr>
        <w:t>-</w:t>
      </w:r>
      <w:r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በእነዚህ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ፓኬጆች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ተገልጸዋል</w:t>
      </w:r>
      <w:proofErr w:type="spellEnd"/>
      <w:r w:rsidRPr="002B7CEC">
        <w:rPr>
          <w:rFonts w:ascii="Power Geez Unicode1" w:hAnsi="Power Geez Unicode1" w:cs="Nyala"/>
          <w:sz w:val="24"/>
          <w:szCs w:val="24"/>
        </w:rPr>
        <w:t xml:space="preserve">፡ </w:t>
      </w:r>
      <w:proofErr w:type="spellStart"/>
      <w:r w:rsidR="006826DD">
        <w:rPr>
          <w:rFonts w:ascii="Power Geez Unicode1" w:hAnsi="Power Geez Unicode1" w:cs="Nyala"/>
          <w:sz w:val="24"/>
          <w:szCs w:val="24"/>
        </w:rPr>
        <w:t>በከራ</w:t>
      </w:r>
      <w:proofErr w:type="spellEnd"/>
      <w:r w:rsidR="006826DD">
        <w:rPr>
          <w:rFonts w:ascii="Power Geez Unicode1" w:hAnsi="Power Geez Unicode1" w:cs="Nyala"/>
          <w:sz w:val="24"/>
          <w:szCs w:val="24"/>
        </w:rPr>
        <w:t xml:space="preserve"> (pulley)</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7C7B30" w:rsidRPr="002B7CEC">
        <w:rPr>
          <w:rFonts w:ascii="Power Geez Unicode1" w:hAnsi="Power Geez Unicode1" w:cs="Nyala"/>
          <w:sz w:val="24"/>
          <w:szCs w:val="24"/>
        </w:rPr>
        <w:t>ባልዲ</w:t>
      </w:r>
      <w:proofErr w:type="spellEnd"/>
      <w:r w:rsidR="007C7B30" w:rsidRPr="002B7CEC">
        <w:rPr>
          <w:rFonts w:ascii="Power Geez Unicode1" w:hAnsi="Power Geez Unicode1"/>
          <w:sz w:val="24"/>
          <w:szCs w:val="24"/>
        </w:rPr>
        <w:t xml:space="preserve">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የገመድ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00C15411">
        <w:rPr>
          <w:rFonts w:ascii="Power Geez Unicode1" w:hAnsi="Power Geez Unicode1" w:cs="Nyala"/>
          <w:sz w:val="24"/>
          <w:szCs w:val="24"/>
        </w:rPr>
        <w:t xml:space="preserve"> (rope and washer pump)</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በእግር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ኃይል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የሚሰራ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cs="Nyala"/>
          <w:sz w:val="24"/>
          <w:szCs w:val="24"/>
        </w:rPr>
        <w:t>፡፡</w:t>
      </w:r>
    </w:p>
    <w:p w:rsidR="00AD1995" w:rsidRPr="002B7CEC" w:rsidRDefault="00AD1995" w:rsidP="00AD1995">
      <w:pPr>
        <w:spacing w:after="120"/>
        <w:jc w:val="both"/>
        <w:rPr>
          <w:rFonts w:ascii="Power Geez Unicode1" w:hAnsi="Power Geez Unicode1"/>
          <w:sz w:val="24"/>
          <w:szCs w:val="24"/>
        </w:rPr>
      </w:pP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ዲዛይን</w:t>
      </w:r>
      <w:proofErr w:type="spellEnd"/>
      <w:r w:rsidRPr="002B7CEC">
        <w:rPr>
          <w:rFonts w:ascii="Power Geez Unicode1" w:hAnsi="Power Geez Unicode1" w:cs="Nyala"/>
          <w:sz w:val="24"/>
          <w:szCs w:val="24"/>
          <w:lang w:val="am-ET"/>
        </w:rPr>
        <w:t xml:space="preserve"> ለመምረጥ፡</w:t>
      </w:r>
      <w:r w:rsidRPr="002B7CEC">
        <w:rPr>
          <w:rFonts w:ascii="Power Geez Unicode1" w:hAnsi="Power Geez Unicode1"/>
          <w:sz w:val="24"/>
          <w:szCs w:val="24"/>
        </w:rPr>
        <w:t xml:space="preserve"> </w:t>
      </w:r>
      <w:proofErr w:type="spellStart"/>
      <w:r w:rsidR="004175BB">
        <w:rPr>
          <w:rFonts w:ascii="Power Geez Unicode1" w:hAnsi="Power Geez Unicode1" w:cs="Nyala"/>
          <w:sz w:val="24"/>
          <w:szCs w:val="24"/>
        </w:rPr>
        <w:t>አነስተኛ</w:t>
      </w:r>
      <w:proofErr w:type="spellEnd"/>
      <w:r w:rsidR="004175BB">
        <w:rPr>
          <w:rFonts w:ascii="Power Geez Unicode1" w:hAnsi="Power Geez Unicode1" w:cs="Nyala"/>
          <w:sz w:val="24"/>
          <w:szCs w:val="24"/>
        </w:rPr>
        <w:t xml:space="preserve"> </w:t>
      </w:r>
      <w:proofErr w:type="spellStart"/>
      <w:r w:rsidR="00481A11">
        <w:rPr>
          <w:rFonts w:ascii="Power Geez Unicode1" w:hAnsi="Power Geez Unicode1" w:cs="Nyala"/>
          <w:sz w:val="24"/>
          <w:szCs w:val="24"/>
        </w:rPr>
        <w:t>ዋጋ</w:t>
      </w:r>
      <w:proofErr w:type="spellEnd"/>
      <w:r w:rsidR="00481A11" w:rsidRPr="002B7CEC">
        <w:rPr>
          <w:rFonts w:ascii="Power Geez Unicode1" w:hAnsi="Power Geez Unicode1" w:cs="Nyala"/>
          <w:sz w:val="24"/>
          <w:szCs w:val="24"/>
          <w:lang w:val="am-ET"/>
        </w:rPr>
        <w:t xml:space="preserve"> </w:t>
      </w:r>
      <w:proofErr w:type="spellStart"/>
      <w:r w:rsidR="00481A11" w:rsidRPr="002B7CEC">
        <w:rPr>
          <w:rFonts w:ascii="Power Geez Unicode1" w:hAnsi="Power Geez Unicode1"/>
          <w:sz w:val="24"/>
          <w:szCs w:val="24"/>
        </w:rPr>
        <w:t>እና</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የ</w:t>
      </w:r>
      <w:r w:rsidRPr="002B7CEC">
        <w:rPr>
          <w:rFonts w:ascii="Power Geez Unicode1" w:hAnsi="Power Geez Unicode1" w:cs="Nyala"/>
          <w:sz w:val="24"/>
          <w:szCs w:val="24"/>
          <w:lang w:val="am-ET"/>
        </w:rPr>
        <w:t>ስራ ማስኬጃ</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ወጭ</w:t>
      </w:r>
      <w:proofErr w:type="spellEnd"/>
      <w:r w:rsidRPr="002B7CEC">
        <w:rPr>
          <w:rFonts w:ascii="Power Geez Unicode1" w:hAnsi="Power Geez Unicode1" w:cs="Nyala"/>
          <w:sz w:val="24"/>
          <w:szCs w:val="24"/>
          <w:lang w:val="am-ET"/>
        </w:rPr>
        <w:t>ን</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ምርት</w:t>
      </w:r>
      <w:proofErr w:type="spellEnd"/>
      <w:r w:rsidRPr="002B7CEC">
        <w:rPr>
          <w:rFonts w:ascii="Power Geez Unicode1" w:hAnsi="Power Geez Unicode1" w:cs="Nyala"/>
          <w:sz w:val="24"/>
          <w:szCs w:val="24"/>
          <w:lang w:val="am-ET"/>
        </w:rPr>
        <w:t>ን</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ጠንካራ</w:t>
      </w:r>
      <w:proofErr w:type="spellEnd"/>
      <w:r w:rsidRPr="002B7CEC">
        <w:rPr>
          <w:rFonts w:ascii="Power Geez Unicode1" w:hAnsi="Power Geez Unicode1"/>
          <w:sz w:val="24"/>
          <w:szCs w:val="24"/>
        </w:rPr>
        <w:t xml:space="preserve"> </w:t>
      </w:r>
      <w:r w:rsidR="00481A11" w:rsidRPr="002B7CEC">
        <w:rPr>
          <w:rFonts w:ascii="Power Geez Unicode1" w:hAnsi="Power Geez Unicode1" w:cs="Nyala"/>
          <w:sz w:val="24"/>
          <w:szCs w:val="24"/>
          <w:lang w:val="am-ET"/>
        </w:rPr>
        <w:t xml:space="preserve">ልባስን </w:t>
      </w:r>
      <w:r w:rsidR="00481A11" w:rsidRPr="002B7CEC">
        <w:rPr>
          <w:rFonts w:ascii="Power Geez Unicode1" w:hAnsi="Power Geez Unicode1"/>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በሰው </w:t>
      </w:r>
      <w:proofErr w:type="spellStart"/>
      <w:r w:rsidRPr="002B7CEC">
        <w:rPr>
          <w:rFonts w:ascii="Power Geez Unicode1" w:hAnsi="Power Geez Unicode1" w:cs="Nyala"/>
          <w:sz w:val="24"/>
          <w:szCs w:val="24"/>
        </w:rPr>
        <w:t>ጉልበት</w:t>
      </w:r>
      <w:proofErr w:type="spellEnd"/>
      <w:r w:rsidRPr="002B7CEC">
        <w:rPr>
          <w:rFonts w:ascii="Power Geez Unicode1" w:hAnsi="Power Geez Unicode1"/>
          <w:sz w:val="24"/>
          <w:szCs w:val="24"/>
        </w:rPr>
        <w:t xml:space="preserve"> </w:t>
      </w:r>
      <w:r w:rsidRPr="002B7CEC">
        <w:rPr>
          <w:rFonts w:ascii="Power Geez Unicode1" w:hAnsi="Power Geez Unicode1"/>
          <w:sz w:val="24"/>
          <w:szCs w:val="24"/>
          <w:lang w:val="am-ET"/>
        </w:rPr>
        <w:t xml:space="preserve">የሚሰራ </w:t>
      </w:r>
      <w:proofErr w:type="spellStart"/>
      <w:r w:rsidRPr="002B7CEC">
        <w:rPr>
          <w:rFonts w:ascii="Power Geez Unicode1" w:hAnsi="Power Geez Unicode1" w:cs="Nyala"/>
          <w:sz w:val="24"/>
          <w:szCs w:val="24"/>
        </w:rPr>
        <w:t>መጠባበቂያ</w:t>
      </w:r>
      <w:proofErr w:type="spellEnd"/>
      <w:r w:rsidRPr="002B7CEC">
        <w:rPr>
          <w:rFonts w:ascii="Power Geez Unicode1" w:hAnsi="Power Geez Unicode1" w:cs="Nyala"/>
          <w:sz w:val="24"/>
          <w:szCs w:val="24"/>
          <w:lang w:val="am-ET"/>
        </w:rPr>
        <w:t>ን</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ሌሎች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ትግበራዎችን</w:t>
      </w:r>
      <w:proofErr w:type="spellEnd"/>
      <w:r w:rsidR="00481A11">
        <w:rPr>
          <w:rFonts w:ascii="Power Geez Unicode1" w:hAnsi="Power Geez Unicode1"/>
          <w:sz w:val="24"/>
          <w:szCs w:val="24"/>
        </w:rPr>
        <w:t xml:space="preserve"> </w:t>
      </w:r>
      <w:r w:rsidRPr="002B7CEC">
        <w:rPr>
          <w:rFonts w:ascii="Power Geez Unicode1" w:hAnsi="Power Geez Unicode1" w:cs="Nyala"/>
          <w:sz w:val="24"/>
          <w:szCs w:val="24"/>
          <w:lang w:val="am-ET"/>
        </w:rPr>
        <w:t xml:space="preserve">በአካባቢው ከፍተኛ </w:t>
      </w:r>
      <w:r w:rsidRPr="002B7CEC">
        <w:rPr>
          <w:rFonts w:ascii="Power Geez Unicode1" w:hAnsi="Power Geez Unicode1" w:cs="Nyala"/>
          <w:sz w:val="24"/>
          <w:szCs w:val="24"/>
        </w:rPr>
        <w:t>ማ</w:t>
      </w:r>
      <w:r w:rsidRPr="002B7CEC">
        <w:rPr>
          <w:rFonts w:ascii="Power Geez Unicode1" w:hAnsi="Power Geez Unicode1" w:cs="Nyala"/>
          <w:sz w:val="24"/>
          <w:szCs w:val="24"/>
          <w:lang w:val="am-ET"/>
        </w:rPr>
        <w:t>ምረቻ እና መገጣጠሚያ መኖሩን ታሳቢ ማድረግ ያስፈልጋል</w:t>
      </w:r>
      <w:r w:rsidR="00481A11">
        <w:rPr>
          <w:rFonts w:ascii="Power Geez Unicode1" w:hAnsi="Power Geez Unicode1" w:cs="Nyala"/>
          <w:sz w:val="24"/>
          <w:szCs w:val="24"/>
          <w:lang w:val="am-ET"/>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 </w:t>
      </w:r>
      <w:proofErr w:type="spellStart"/>
      <w:r w:rsidR="00C44782">
        <w:rPr>
          <w:rFonts w:ascii="Power Geez Unicode1" w:hAnsi="Power Geez Unicode1" w:cs="Nyala"/>
          <w:sz w:val="24"/>
          <w:szCs w:val="24"/>
        </w:rPr>
        <w:t>ለቱቦ</w:t>
      </w:r>
      <w:proofErr w:type="spellEnd"/>
      <w:r w:rsidR="00C44782">
        <w:rPr>
          <w:rFonts w:ascii="Power Geez Unicode1" w:hAnsi="Power Geez Unicode1" w:cs="Nyala"/>
          <w:sz w:val="24"/>
          <w:szCs w:val="24"/>
        </w:rPr>
        <w:t xml:space="preserve"> </w:t>
      </w:r>
      <w:proofErr w:type="spellStart"/>
      <w:r w:rsidR="00C44782">
        <w:rPr>
          <w:rFonts w:ascii="Power Geez Unicode1" w:hAnsi="Power Geez Unicode1" w:cs="Nyala"/>
          <w:sz w:val="24"/>
          <w:szCs w:val="24"/>
        </w:rPr>
        <w:t>ዘንግ</w:t>
      </w:r>
      <w:proofErr w:type="spellEnd"/>
      <w:r w:rsidR="00C44782" w:rsidRPr="002B7CEC">
        <w:rPr>
          <w:rFonts w:ascii="Power Geez Unicode1" w:hAnsi="Power Geez Unicode1" w:cs="Nyala"/>
          <w:sz w:val="24"/>
          <w:szCs w:val="24"/>
          <w:lang w:val="am-ET"/>
        </w:rPr>
        <w:t xml:space="preserve"> </w:t>
      </w:r>
      <w:r w:rsidR="00C44782">
        <w:rPr>
          <w:rFonts w:ascii="Power Geez Unicode1" w:hAnsi="Power Geez Unicode1" w:cs="Nyala"/>
          <w:sz w:val="24"/>
          <w:szCs w:val="24"/>
        </w:rPr>
        <w:t>የ</w:t>
      </w:r>
      <w:r w:rsidRPr="002B7CEC">
        <w:rPr>
          <w:rFonts w:ascii="Power Geez Unicode1" w:hAnsi="Power Geez Unicode1" w:cs="Nyala"/>
          <w:sz w:val="24"/>
          <w:szCs w:val="24"/>
          <w:lang w:val="am-ET"/>
        </w:rPr>
        <w:t xml:space="preserve">ጉድጓድ ውሃ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r w:rsidR="00481A11" w:rsidRPr="002B7CEC">
        <w:rPr>
          <w:rFonts w:ascii="Power Geez Unicode1" w:hAnsi="Power Geez Unicode1" w:cs="Nyala"/>
          <w:sz w:val="24"/>
          <w:szCs w:val="24"/>
          <w:lang w:val="am-ET"/>
        </w:rPr>
        <w:t xml:space="preserve">መሳቢያ </w:t>
      </w:r>
      <w:proofErr w:type="spellStart"/>
      <w:r w:rsidR="00481A11" w:rsidRPr="002B7CEC">
        <w:rPr>
          <w:rFonts w:ascii="Power Geez Unicode1" w:hAnsi="Power Geez Unicode1"/>
          <w:sz w:val="24"/>
          <w:szCs w:val="24"/>
        </w:rPr>
        <w:t>መሳሪያዎች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መካከል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በዚህ</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ፓኬጅ</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የሚከተ</w:t>
      </w:r>
      <w:proofErr w:type="spellEnd"/>
      <w:r w:rsidRPr="002B7CEC">
        <w:rPr>
          <w:rFonts w:ascii="Power Geez Unicode1" w:hAnsi="Power Geez Unicode1" w:cs="Nyala"/>
          <w:sz w:val="24"/>
          <w:szCs w:val="24"/>
          <w:lang w:val="am-ET"/>
        </w:rPr>
        <w:t xml:space="preserve">ሉት </w:t>
      </w:r>
      <w:proofErr w:type="spellStart"/>
      <w:r w:rsidR="00C44782">
        <w:rPr>
          <w:rFonts w:ascii="Power Geez Unicode1" w:hAnsi="Power Geez Unicode1" w:cs="Nyala"/>
          <w:sz w:val="24"/>
          <w:szCs w:val="24"/>
        </w:rPr>
        <w:t>ተመራጭ</w:t>
      </w:r>
      <w:proofErr w:type="spellEnd"/>
      <w:r w:rsidR="00C44782">
        <w:rPr>
          <w:rFonts w:ascii="Power Geez Unicode1" w:hAnsi="Power Geez Unicode1" w:cs="Nyala"/>
          <w:sz w:val="24"/>
          <w:szCs w:val="24"/>
        </w:rPr>
        <w:t xml:space="preserve"> </w:t>
      </w:r>
      <w:proofErr w:type="spellStart"/>
      <w:r w:rsidR="00C44782">
        <w:rPr>
          <w:rFonts w:ascii="Power Geez Unicode1" w:hAnsi="Power Geez Unicode1" w:cs="Nyala"/>
          <w:sz w:val="24"/>
          <w:szCs w:val="24"/>
        </w:rPr>
        <w:t>የሆኑት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C44782">
        <w:rPr>
          <w:rFonts w:ascii="Power Geez Unicode1" w:hAnsi="Power Geez Unicode1" w:cs="Nyala"/>
          <w:sz w:val="24"/>
          <w:szCs w:val="24"/>
        </w:rPr>
        <w:t>በከራ</w:t>
      </w:r>
      <w:proofErr w:type="spellEnd"/>
      <w:r w:rsidR="00C44782">
        <w:rPr>
          <w:rFonts w:ascii="Power Geez Unicode1" w:hAnsi="Power Geez Unicode1" w:cs="Nyala"/>
          <w:sz w:val="24"/>
          <w:szCs w:val="24"/>
        </w:rPr>
        <w:t xml:space="preserve"> (pulley) </w:t>
      </w:r>
      <w:r w:rsidR="00C44782" w:rsidRPr="002B7CEC">
        <w:rPr>
          <w:rFonts w:ascii="Power Geez Unicode1" w:hAnsi="Power Geez Unicode1" w:cs="Nyala"/>
          <w:sz w:val="24"/>
          <w:szCs w:val="24"/>
        </w:rPr>
        <w:t>፣</w:t>
      </w:r>
      <w:r w:rsidR="00C44782">
        <w:rPr>
          <w:rFonts w:ascii="Power Geez Unicode1" w:hAnsi="Power Geez Unicode1" w:cs="Nyala"/>
          <w:sz w:val="24"/>
          <w:szCs w:val="24"/>
        </w:rPr>
        <w:t xml:space="preserve"> </w:t>
      </w:r>
      <w:proofErr w:type="spellStart"/>
      <w:r w:rsidR="00C44782" w:rsidRPr="002B7CEC">
        <w:rPr>
          <w:rFonts w:ascii="Power Geez Unicode1" w:hAnsi="Power Geez Unicode1" w:cs="Nyala"/>
          <w:sz w:val="24"/>
          <w:szCs w:val="24"/>
        </w:rPr>
        <w:t>የገመድ</w:t>
      </w:r>
      <w:proofErr w:type="spellEnd"/>
      <w:r w:rsidR="00C44782" w:rsidRPr="002B7CEC">
        <w:rPr>
          <w:rFonts w:ascii="Power Geez Unicode1" w:hAnsi="Power Geez Unicode1"/>
          <w:sz w:val="24"/>
          <w:szCs w:val="24"/>
        </w:rPr>
        <w:t xml:space="preserve"> </w:t>
      </w:r>
      <w:proofErr w:type="spellStart"/>
      <w:r w:rsidR="00C44782" w:rsidRPr="002B7CEC">
        <w:rPr>
          <w:rFonts w:ascii="Power Geez Unicode1" w:hAnsi="Power Geez Unicode1" w:cs="Nyala"/>
          <w:sz w:val="24"/>
          <w:szCs w:val="24"/>
        </w:rPr>
        <w:t>ፓምፕ</w:t>
      </w:r>
      <w:proofErr w:type="spellEnd"/>
      <w:r w:rsidR="00C44782">
        <w:rPr>
          <w:rFonts w:ascii="Power Geez Unicode1" w:hAnsi="Power Geez Unicode1" w:cs="Nyala"/>
          <w:sz w:val="24"/>
          <w:szCs w:val="24"/>
        </w:rPr>
        <w:t xml:space="preserve"> (rope and washer pump)</w:t>
      </w:r>
      <w:r w:rsidR="00C44782"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የእጅ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00C44782">
        <w:rPr>
          <w:rFonts w:ascii="Power Geez Unicode1" w:hAnsi="Power Geez Unicode1" w:cs="Nyala"/>
          <w:sz w:val="24"/>
          <w:szCs w:val="24"/>
        </w:rPr>
        <w:t xml:space="preserve"> (hand pump)</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በእግር ጉልበት የሚሰራ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በ</w:t>
      </w:r>
      <w:proofErr w:type="spellStart"/>
      <w:r w:rsidRPr="002B7CEC">
        <w:rPr>
          <w:rFonts w:ascii="Power Geez Unicode1" w:hAnsi="Power Geez Unicode1" w:cs="Nyala"/>
          <w:sz w:val="24"/>
          <w:szCs w:val="24"/>
        </w:rPr>
        <w:t>ኤሌክትሪክ</w:t>
      </w:r>
      <w:proofErr w:type="spellEnd"/>
      <w:r w:rsidRPr="002B7CEC">
        <w:rPr>
          <w:rFonts w:ascii="Power Geez Unicode1" w:hAnsi="Power Geez Unicode1"/>
          <w:sz w:val="24"/>
          <w:szCs w:val="24"/>
        </w:rPr>
        <w:t xml:space="preserve"> </w:t>
      </w:r>
      <w:r w:rsidRPr="002B7CEC">
        <w:rPr>
          <w:rFonts w:ascii="Power Geez Unicode1" w:hAnsi="Power Geez Unicode1"/>
          <w:sz w:val="24"/>
          <w:szCs w:val="24"/>
          <w:lang w:val="am-ET"/>
        </w:rPr>
        <w:t xml:space="preserve">ሀይል የሚሰራ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በ</w:t>
      </w:r>
      <w:proofErr w:type="spellStart"/>
      <w:r w:rsidRPr="002B7CEC">
        <w:rPr>
          <w:rFonts w:ascii="Power Geez Unicode1" w:hAnsi="Power Geez Unicode1" w:cs="Nyala"/>
          <w:sz w:val="24"/>
          <w:szCs w:val="24"/>
        </w:rPr>
        <w:t>ፀሐይ</w:t>
      </w:r>
      <w:proofErr w:type="spellEnd"/>
      <w:r w:rsidRPr="002B7CEC">
        <w:rPr>
          <w:rFonts w:ascii="Power Geez Unicode1" w:hAnsi="Power Geez Unicode1"/>
          <w:sz w:val="24"/>
          <w:szCs w:val="24"/>
        </w:rPr>
        <w:t xml:space="preserve"> </w:t>
      </w:r>
      <w:r w:rsidRPr="002B7CEC">
        <w:rPr>
          <w:rFonts w:ascii="Power Geez Unicode1" w:hAnsi="Power Geez Unicode1"/>
          <w:sz w:val="24"/>
          <w:szCs w:val="24"/>
          <w:lang w:val="am-ET"/>
        </w:rPr>
        <w:t xml:space="preserve">ሀይል የሚሰሩ </w:t>
      </w:r>
      <w:proofErr w:type="spellStart"/>
      <w:r w:rsidRPr="002B7CEC">
        <w:rPr>
          <w:rFonts w:ascii="Power Geez Unicode1" w:hAnsi="Power Geez Unicode1" w:cs="Nyala"/>
          <w:sz w:val="24"/>
          <w:szCs w:val="24"/>
        </w:rPr>
        <w:t>ፓምፖች</w:t>
      </w:r>
      <w:proofErr w:type="spellEnd"/>
      <w:r w:rsidR="00C44782">
        <w:rPr>
          <w:rFonts w:ascii="Power Geez Unicode1" w:hAnsi="Power Geez Unicode1" w:cs="Nyala"/>
          <w:sz w:val="24"/>
          <w:szCs w:val="24"/>
        </w:rPr>
        <w:t xml:space="preserve"> </w:t>
      </w:r>
      <w:proofErr w:type="spellStart"/>
      <w:r w:rsidR="00C44782">
        <w:rPr>
          <w:rFonts w:ascii="Power Geez Unicode1" w:hAnsi="Power Geez Unicode1" w:cs="Nyala"/>
          <w:sz w:val="24"/>
          <w:szCs w:val="24"/>
        </w:rPr>
        <w:t>ናቸዉ</w:t>
      </w:r>
      <w:proofErr w:type="spellEnd"/>
      <w:r w:rsidRPr="002B7CEC">
        <w:rPr>
          <w:rFonts w:ascii="Power Geez Unicode1" w:hAnsi="Power Geez Unicode1" w:cs="Nyala"/>
          <w:sz w:val="24"/>
          <w:szCs w:val="24"/>
        </w:rPr>
        <w:t>፡፡</w:t>
      </w:r>
    </w:p>
    <w:p w:rsidR="00DC7326" w:rsidRPr="002B7CEC" w:rsidRDefault="00805633" w:rsidP="009765A4">
      <w:pPr>
        <w:pStyle w:val="Heading3"/>
        <w:rPr>
          <w:rFonts w:ascii="Power Geez Unicode1" w:eastAsia="Calibri" w:hAnsi="Power Geez Unicode1"/>
        </w:rPr>
      </w:pPr>
      <w:bookmarkStart w:id="56" w:name="_Toc45012019"/>
      <w:proofErr w:type="spellStart"/>
      <w:r w:rsidRPr="002B7CEC">
        <w:rPr>
          <w:rFonts w:ascii="Power Geez Unicode1" w:eastAsia="Calibri" w:hAnsi="Power Geez Unicode1" w:cs="Nyala"/>
        </w:rPr>
        <w:t>የ</w:t>
      </w:r>
      <w:r w:rsidR="00C6629E" w:rsidRPr="002B7CEC">
        <w:rPr>
          <w:rFonts w:ascii="Power Geez Unicode1" w:eastAsia="Calibri" w:hAnsi="Power Geez Unicode1" w:cs="Nyala"/>
        </w:rPr>
        <w:t>ገመድ</w:t>
      </w:r>
      <w:proofErr w:type="spellEnd"/>
      <w:r w:rsidR="00C6629E" w:rsidRPr="002B7CEC">
        <w:rPr>
          <w:rFonts w:ascii="Power Geez Unicode1" w:eastAsia="Calibri" w:hAnsi="Power Geez Unicode1"/>
        </w:rPr>
        <w:t xml:space="preserve"> </w:t>
      </w:r>
      <w:proofErr w:type="spellStart"/>
      <w:r w:rsidR="00C6629E" w:rsidRPr="002B7CEC">
        <w:rPr>
          <w:rFonts w:ascii="Power Geez Unicode1" w:eastAsia="Calibri" w:hAnsi="Power Geez Unicode1" w:cs="Nyala"/>
        </w:rPr>
        <w:t>ፓምፖች</w:t>
      </w:r>
      <w:proofErr w:type="spellEnd"/>
      <w:r w:rsidR="0041721A">
        <w:rPr>
          <w:rFonts w:ascii="Power Geez Unicode1" w:eastAsia="Calibri" w:hAnsi="Power Geez Unicode1" w:cs="Nyala"/>
        </w:rPr>
        <w:t xml:space="preserve"> (Rope and washer pumps)</w:t>
      </w:r>
      <w:bookmarkEnd w:id="56"/>
    </w:p>
    <w:p w:rsidR="00481A11" w:rsidRPr="00481A11" w:rsidRDefault="00AD1995" w:rsidP="00AD1995">
      <w:pPr>
        <w:spacing w:line="259" w:lineRule="auto"/>
        <w:jc w:val="both"/>
        <w:rPr>
          <w:rFonts w:asciiTheme="minorHAnsi" w:hAnsiTheme="minorHAnsi" w:cs="Nyala"/>
          <w:sz w:val="24"/>
          <w:szCs w:val="24"/>
          <w:lang w:val="am-ET"/>
        </w:rPr>
      </w:pPr>
      <w:r w:rsidRPr="002B7CEC">
        <w:rPr>
          <w:rFonts w:ascii="Power Geez Unicode1" w:hAnsi="Power Geez Unicode1" w:cs="Nyala"/>
          <w:sz w:val="24"/>
          <w:szCs w:val="24"/>
          <w:lang w:val="am-ET"/>
        </w:rPr>
        <w:t>የ</w:t>
      </w:r>
      <w:proofErr w:type="spellStart"/>
      <w:r w:rsidRPr="002B7CEC">
        <w:rPr>
          <w:rFonts w:ascii="Power Geez Unicode1" w:hAnsi="Power Geez Unicode1" w:cs="Nyala"/>
          <w:sz w:val="24"/>
          <w:szCs w:val="24"/>
        </w:rPr>
        <w:t>ገመድ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በአከባቢው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ከሚገኙ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ቁሳቁሶች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ለምሳሌ</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ከእንጨት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የተሽከርካሪ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ጎማዎች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በ</w:t>
      </w:r>
      <w:proofErr w:type="spellStart"/>
      <w:r w:rsidRPr="002B7CEC">
        <w:rPr>
          <w:rFonts w:ascii="Power Geez Unicode1" w:hAnsi="Power Geez Unicode1" w:cs="Nyala"/>
          <w:sz w:val="24"/>
          <w:szCs w:val="24"/>
        </w:rPr>
        <w:t>አከባቢ</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በሚገኙ </w:t>
      </w:r>
      <w:proofErr w:type="spellStart"/>
      <w:r w:rsidRPr="002B7CEC">
        <w:rPr>
          <w:rFonts w:ascii="Power Geez Unicode1" w:hAnsi="Power Geez Unicode1" w:cs="Nyala"/>
          <w:sz w:val="24"/>
          <w:szCs w:val="24"/>
        </w:rPr>
        <w:t>የብረት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ብረት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ወርክሾፖች</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ሊሠ</w:t>
      </w:r>
      <w:proofErr w:type="spellEnd"/>
      <w:r w:rsidRPr="002B7CEC">
        <w:rPr>
          <w:rFonts w:ascii="Power Geez Unicode1" w:hAnsi="Power Geez Unicode1" w:cs="Nyala"/>
          <w:sz w:val="24"/>
          <w:szCs w:val="24"/>
          <w:lang w:val="am-ET"/>
        </w:rPr>
        <w:t>ራ</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የሚች</w:t>
      </w:r>
      <w:proofErr w:type="spellEnd"/>
      <w:r w:rsidRPr="002B7CEC">
        <w:rPr>
          <w:rFonts w:ascii="Power Geez Unicode1" w:hAnsi="Power Geez Unicode1" w:cs="Nyala"/>
          <w:sz w:val="24"/>
          <w:szCs w:val="24"/>
          <w:lang w:val="am-ET"/>
        </w:rPr>
        <w:t>ል፤</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ማሳ ያላቸው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ፍላጎት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የሚያሟላ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ቀላል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ተመጣጣኝ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አብዛኛዎቹ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ይህንን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cs="Nyala"/>
          <w:sz w:val="24"/>
          <w:szCs w:val="24"/>
          <w:lang w:val="am-ET"/>
        </w:rPr>
        <w:t>ው</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በቀላል</w:t>
      </w:r>
      <w:proofErr w:type="spellEnd"/>
      <w:r w:rsidRPr="002B7CEC">
        <w:rPr>
          <w:rFonts w:ascii="Power Geez Unicode1" w:hAnsi="Power Geez Unicode1"/>
          <w:sz w:val="24"/>
          <w:szCs w:val="24"/>
        </w:rPr>
        <w:t xml:space="preserve"> </w:t>
      </w:r>
      <w:proofErr w:type="spellStart"/>
      <w:r w:rsidR="00E50B73">
        <w:rPr>
          <w:rFonts w:ascii="Power Geez Unicode1" w:hAnsi="Power Geez Unicode1" w:cs="Nyala"/>
          <w:sz w:val="24"/>
          <w:szCs w:val="24"/>
        </w:rPr>
        <w:t>አጠቃቀሙ</w:t>
      </w:r>
      <w:proofErr w:type="spellEnd"/>
      <w:r w:rsidR="00E50B73"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በአከባቢያዊ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ቴክኒሻኖች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እና ወርክሾፖች በመመረቱ</w:t>
      </w:r>
      <w:r w:rsidR="00E50B73" w:rsidRPr="002B7CEC">
        <w:rPr>
          <w:rFonts w:ascii="Power Geez Unicode1" w:hAnsi="Power Geez Unicode1" w:cs="Nyala"/>
          <w:sz w:val="24"/>
          <w:szCs w:val="24"/>
        </w:rPr>
        <w:t>፣</w:t>
      </w:r>
      <w:r w:rsidR="00E50B73">
        <w:rPr>
          <w:rFonts w:ascii="Power Geez Unicode1" w:hAnsi="Power Geez Unicode1" w:cs="Nyala"/>
          <w:sz w:val="24"/>
          <w:szCs w:val="24"/>
        </w:rPr>
        <w:t xml:space="preserve"> </w:t>
      </w:r>
      <w:proofErr w:type="spellStart"/>
      <w:r w:rsidR="00E50B73">
        <w:rPr>
          <w:rFonts w:ascii="Power Geez Unicode1" w:hAnsi="Power Geez Unicode1" w:cs="Nyala"/>
          <w:sz w:val="24"/>
          <w:szCs w:val="24"/>
        </w:rPr>
        <w:t>በመጠገኑ</w:t>
      </w:r>
      <w:proofErr w:type="spellEnd"/>
      <w:r w:rsidRPr="002B7CEC">
        <w:rPr>
          <w:rFonts w:ascii="Power Geez Unicode1" w:hAnsi="Power Geez Unicode1" w:cs="Nyala"/>
          <w:sz w:val="24"/>
          <w:szCs w:val="24"/>
          <w:lang w:val="am-ET"/>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ለማ</w:t>
      </w:r>
      <w:proofErr w:type="spellStart"/>
      <w:r w:rsidRPr="002B7CEC">
        <w:rPr>
          <w:rFonts w:ascii="Power Geez Unicode1" w:hAnsi="Power Geez Unicode1" w:cs="Nyala"/>
          <w:sz w:val="24"/>
          <w:szCs w:val="24"/>
        </w:rPr>
        <w:t>ጓጓ</w:t>
      </w:r>
      <w:proofErr w:type="spellEnd"/>
      <w:r w:rsidRPr="002B7CEC">
        <w:rPr>
          <w:rFonts w:ascii="Power Geez Unicode1" w:hAnsi="Power Geez Unicode1" w:cs="Nyala"/>
          <w:sz w:val="24"/>
          <w:szCs w:val="24"/>
          <w:lang w:val="am-ET"/>
        </w:rPr>
        <w:t xml:space="preserve">ዝ ቀላል በመሆኑ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ይመር</w:t>
      </w:r>
      <w:proofErr w:type="spellEnd"/>
      <w:r w:rsidRPr="002B7CEC">
        <w:rPr>
          <w:rFonts w:ascii="Power Geez Unicode1" w:hAnsi="Power Geez Unicode1" w:cs="Nyala"/>
          <w:sz w:val="24"/>
          <w:szCs w:val="24"/>
          <w:lang w:val="am-ET"/>
        </w:rPr>
        <w:t>ጡታል</w:t>
      </w:r>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17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በደቂቃ</w:t>
      </w:r>
      <w:proofErr w:type="spellEnd"/>
      <w:r w:rsidRPr="002B7CEC">
        <w:rPr>
          <w:rFonts w:ascii="Power Geez Unicode1" w:hAnsi="Power Geez Unicode1"/>
          <w:sz w:val="24"/>
          <w:szCs w:val="24"/>
        </w:rPr>
        <w:t xml:space="preserve"> 18.9 </w:t>
      </w:r>
      <w:proofErr w:type="spellStart"/>
      <w:r w:rsidRPr="002B7CEC">
        <w:rPr>
          <w:rFonts w:ascii="Power Geez Unicode1" w:hAnsi="Power Geez Unicode1" w:cs="Nyala"/>
          <w:sz w:val="24"/>
          <w:szCs w:val="24"/>
        </w:rPr>
        <w:t>ሊት</w:t>
      </w:r>
      <w:r w:rsidR="00E50B73">
        <w:rPr>
          <w:rFonts w:ascii="Power Geez Unicode1" w:hAnsi="Power Geez Unicode1" w:cs="Nyala"/>
          <w:sz w:val="24"/>
          <w:szCs w:val="24"/>
        </w:rPr>
        <w:t>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መሳብ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ፓምፑ </w:t>
      </w:r>
      <w:r w:rsidRPr="002B7CEC">
        <w:rPr>
          <w:rFonts w:ascii="Power Geez Unicode1" w:hAnsi="Power Geez Unicode1" w:cs="Nyala"/>
          <w:sz w:val="24"/>
          <w:szCs w:val="24"/>
        </w:rPr>
        <w:t>ከ</w:t>
      </w:r>
      <w:r w:rsidRPr="002B7CEC">
        <w:rPr>
          <w:rFonts w:ascii="Power Geez Unicode1" w:hAnsi="Power Geez Unicode1"/>
          <w:sz w:val="24"/>
          <w:szCs w:val="24"/>
        </w:rPr>
        <w:t xml:space="preserve"> 10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ጥልቀት </w:t>
      </w:r>
      <w:r w:rsidRPr="002B7CEC">
        <w:rPr>
          <w:rFonts w:ascii="Power Geez Unicode1" w:hAnsi="Power Geez Unicode1"/>
          <w:sz w:val="24"/>
          <w:szCs w:val="24"/>
        </w:rPr>
        <w:t xml:space="preserve"> 35 </w:t>
      </w:r>
      <w:proofErr w:type="spellStart"/>
      <w:r w:rsidRPr="002B7CEC">
        <w:rPr>
          <w:rFonts w:ascii="Power Geez Unicode1" w:hAnsi="Power Geez Unicode1" w:cs="Nyala"/>
          <w:sz w:val="24"/>
          <w:szCs w:val="24"/>
        </w:rPr>
        <w:t>ሊት</w:t>
      </w:r>
      <w:r w:rsidR="00E50B73">
        <w:rPr>
          <w:rFonts w:ascii="Power Geez Unicode1" w:hAnsi="Power Geez Unicode1" w:cs="Nyala"/>
          <w:sz w:val="24"/>
          <w:szCs w:val="24"/>
        </w:rPr>
        <w:t>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ብ</w:t>
      </w:r>
      <w:proofErr w:type="spellStart"/>
      <w:r w:rsidRPr="002B7CEC">
        <w:rPr>
          <w:rFonts w:ascii="Power Geez Unicode1" w:hAnsi="Power Geez Unicode1" w:cs="Nyala"/>
          <w:sz w:val="24"/>
          <w:szCs w:val="24"/>
        </w:rPr>
        <w:t>ደቂቃ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r w:rsidRPr="002B7CEC">
        <w:rPr>
          <w:rFonts w:ascii="Power Geez Unicode1" w:hAnsi="Power Geez Unicode1"/>
          <w:sz w:val="24"/>
          <w:szCs w:val="24"/>
          <w:lang w:val="am-ET"/>
        </w:rPr>
        <w:t xml:space="preserve">የዚህን ግማሽ </w:t>
      </w:r>
      <w:r w:rsidRPr="002B7CEC">
        <w:rPr>
          <w:rFonts w:ascii="Power Geez Unicode1" w:hAnsi="Power Geez Unicode1" w:cs="Nyala"/>
          <w:sz w:val="24"/>
          <w:szCs w:val="24"/>
          <w:lang w:val="am-ET"/>
        </w:rPr>
        <w:t>ከ</w:t>
      </w:r>
      <w:r w:rsidRPr="002B7CEC">
        <w:rPr>
          <w:rFonts w:ascii="Power Geez Unicode1" w:hAnsi="Power Geez Unicode1"/>
          <w:sz w:val="24"/>
          <w:szCs w:val="24"/>
        </w:rPr>
        <w:t xml:space="preserve">20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ርቀት ላይ መሳብ ይችላል</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አንድ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ሰው</w:t>
      </w:r>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35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 ይህ</w:t>
      </w:r>
      <w:r w:rsidR="00F96AD2">
        <w:rPr>
          <w:rFonts w:ascii="Power Geez Unicode1" w:hAnsi="Power Geez Unicode1" w:cs="Nyala"/>
          <w:sz w:val="24"/>
          <w:szCs w:val="24"/>
        </w:rPr>
        <w:t>ን</w:t>
      </w:r>
      <w:r w:rsidRPr="002B7CEC">
        <w:rPr>
          <w:rFonts w:ascii="Power Geez Unicode1" w:hAnsi="Power Geez Unicode1" w:cs="Nyala"/>
          <w:sz w:val="24"/>
          <w:szCs w:val="24"/>
          <w:lang w:val="am-ET"/>
        </w:rPr>
        <w:t xml:space="preserve"> ፓምፕ</w:t>
      </w:r>
      <w:r w:rsidR="00E50B73">
        <w:rPr>
          <w:rFonts w:ascii="Power Geez Unicode1" w:hAnsi="Power Geez Unicode1" w:cs="Nyala"/>
          <w:sz w:val="24"/>
          <w:szCs w:val="24"/>
        </w:rPr>
        <w:t xml:space="preserve"> 6 </w:t>
      </w:r>
      <w:proofErr w:type="spellStart"/>
      <w:r w:rsidR="00E50B73">
        <w:rPr>
          <w:rFonts w:ascii="Power Geez Unicode1" w:hAnsi="Power Geez Unicode1" w:cs="Nyala"/>
          <w:sz w:val="24"/>
          <w:szCs w:val="24"/>
        </w:rPr>
        <w:t>ሳ.ሜ</w:t>
      </w:r>
      <w:proofErr w:type="spellEnd"/>
      <w:r w:rsidR="00E50B73">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ስፋት</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እና</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ከዛ</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በላይ</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ባለዉ</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ጉድጔድ</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ላይ</w:t>
      </w:r>
      <w:proofErr w:type="spellEnd"/>
      <w:r w:rsidRPr="002B7CEC">
        <w:rPr>
          <w:rFonts w:ascii="Power Geez Unicode1" w:hAnsi="Power Geez Unicode1" w:cs="Nyala"/>
          <w:sz w:val="24"/>
          <w:szCs w:val="24"/>
          <w:lang w:val="am-ET"/>
        </w:rPr>
        <w:t xml:space="preserve"> </w:t>
      </w:r>
      <w:proofErr w:type="spellStart"/>
      <w:r w:rsidR="00F96AD2">
        <w:rPr>
          <w:rFonts w:ascii="Power Geez Unicode1" w:hAnsi="Power Geez Unicode1" w:cs="Nyala"/>
          <w:sz w:val="24"/>
          <w:szCs w:val="24"/>
        </w:rPr>
        <w:t>መግጠም</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የሚቻል</w:t>
      </w:r>
      <w:proofErr w:type="spellEnd"/>
      <w:r w:rsidR="00F96AD2">
        <w:rPr>
          <w:rFonts w:ascii="Power Geez Unicode1" w:hAnsi="Power Geez Unicode1" w:cs="Nyala"/>
          <w:sz w:val="24"/>
          <w:szCs w:val="24"/>
        </w:rPr>
        <w:t xml:space="preserve"> </w:t>
      </w:r>
      <w:proofErr w:type="spellStart"/>
      <w:r w:rsidR="00F96AD2">
        <w:rPr>
          <w:rFonts w:ascii="Power Geez Unicode1" w:hAnsi="Power Geez Unicode1" w:cs="Nyala"/>
          <w:sz w:val="24"/>
          <w:szCs w:val="24"/>
        </w:rPr>
        <w:t>ሲሆን</w:t>
      </w:r>
      <w:proofErr w:type="spellEnd"/>
      <w:r w:rsidR="00F96AD2">
        <w:rPr>
          <w:rFonts w:ascii="Power Geez Unicode1" w:hAnsi="Power Geez Unicode1" w:cs="Nyala"/>
          <w:sz w:val="24"/>
          <w:szCs w:val="24"/>
        </w:rPr>
        <w:t xml:space="preserve"> </w:t>
      </w:r>
      <w:r w:rsidRPr="002B7CEC">
        <w:rPr>
          <w:rFonts w:ascii="Power Geez Unicode1" w:hAnsi="Power Geez Unicode1" w:cs="Nyala"/>
          <w:sz w:val="24"/>
          <w:szCs w:val="24"/>
          <w:lang w:val="am-ET"/>
        </w:rPr>
        <w:t>የጉድጓድ ውሃ</w:t>
      </w:r>
      <w:r w:rsidR="0009115E">
        <w:rPr>
          <w:rFonts w:ascii="Power Geez Unicode1" w:hAnsi="Power Geez Unicode1"/>
          <w:sz w:val="24"/>
          <w:szCs w:val="24"/>
        </w:rPr>
        <w:t xml:space="preserve"> </w:t>
      </w:r>
      <w:proofErr w:type="spellStart"/>
      <w:r w:rsidR="0009115E">
        <w:rPr>
          <w:rFonts w:ascii="Power Geez Unicode1" w:hAnsi="Power Geez Unicode1"/>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ትግበራ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ዘዴዎች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ውጤታማነት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ተመስርቶ ለቤተሰብ እና ከአምስት የማይበልጥ ቤተሰብ ላለበት የቤተሰብ ቡድን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ከሌ</w:t>
      </w:r>
      <w:proofErr w:type="spellEnd"/>
      <w:r w:rsidRPr="002B7CEC">
        <w:rPr>
          <w:rFonts w:ascii="Power Geez Unicode1" w:hAnsi="Power Geez Unicode1" w:cs="Nyala"/>
          <w:sz w:val="24"/>
          <w:szCs w:val="24"/>
          <w:lang w:val="am-ET"/>
        </w:rPr>
        <w:t>ሎች</w:t>
      </w:r>
      <w:r w:rsidRPr="002B7CEC">
        <w:rPr>
          <w:rFonts w:ascii="Power Geez Unicode1" w:hAnsi="Power Geez Unicode1"/>
          <w:sz w:val="24"/>
          <w:szCs w:val="24"/>
        </w:rPr>
        <w:t xml:space="preserve"> </w:t>
      </w:r>
      <w:proofErr w:type="spellStart"/>
      <w:r w:rsidR="0009115E">
        <w:rPr>
          <w:rFonts w:ascii="Power Geez Unicode1" w:hAnsi="Power Geez Unicode1" w:cs="Nyala"/>
          <w:sz w:val="24"/>
          <w:szCs w:val="24"/>
        </w:rPr>
        <w:t>አነስተና</w:t>
      </w:r>
      <w:proofErr w:type="spellEnd"/>
      <w:r w:rsidR="0009115E">
        <w:rPr>
          <w:rFonts w:ascii="Power Geez Unicode1" w:hAnsi="Power Geez Unicode1" w:cs="Nyala"/>
          <w:sz w:val="24"/>
          <w:szCs w:val="24"/>
        </w:rPr>
        <w:t xml:space="preserve"> </w:t>
      </w:r>
      <w:proofErr w:type="spellStart"/>
      <w:r w:rsidR="0009115E">
        <w:rPr>
          <w:rFonts w:ascii="Power Geez Unicode1" w:hAnsi="Power Geez Unicode1" w:cs="Nyala"/>
          <w:sz w:val="24"/>
          <w:szCs w:val="24"/>
        </w:rPr>
        <w:t>ዋጋ</w:t>
      </w:r>
      <w:proofErr w:type="spellEnd"/>
      <w:r w:rsidR="0009115E">
        <w:rPr>
          <w:rFonts w:ascii="Power Geez Unicode1" w:hAnsi="Power Geez Unicode1" w:cs="Nyala"/>
          <w:sz w:val="24"/>
          <w:szCs w:val="24"/>
        </w:rPr>
        <w:t xml:space="preserve"> </w:t>
      </w:r>
      <w:proofErr w:type="spellStart"/>
      <w:r w:rsidR="0009115E">
        <w:rPr>
          <w:rFonts w:ascii="Power Geez Unicode1" w:hAnsi="Power Geez Unicode1" w:cs="Nyala"/>
          <w:sz w:val="24"/>
          <w:szCs w:val="24"/>
        </w:rPr>
        <w:t>ካላቸዉ</w:t>
      </w:r>
      <w:proofErr w:type="spellEnd"/>
      <w:r w:rsidR="0009115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የእጅ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ሲወዳደር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የገመድ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1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35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ካ</w:t>
      </w:r>
      <w:r w:rsidRPr="002B7CEC">
        <w:rPr>
          <w:rFonts w:ascii="Power Geez Unicode1" w:hAnsi="Power Geez Unicode1" w:cs="Nyala"/>
          <w:sz w:val="24"/>
          <w:szCs w:val="24"/>
          <w:lang w:val="am-ET"/>
        </w:rPr>
        <w:t xml:space="preserve">ላቸው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ጉድጓዶች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 xml:space="preserve">ውሃ </w:t>
      </w:r>
      <w:r w:rsidRPr="002B7CEC">
        <w:rPr>
          <w:rFonts w:ascii="Power Geez Unicode1" w:hAnsi="Power Geez Unicode1" w:cs="Nyala"/>
          <w:sz w:val="24"/>
          <w:szCs w:val="24"/>
        </w:rPr>
        <w:t>ሊ</w:t>
      </w:r>
      <w:r w:rsidRPr="002B7CEC">
        <w:rPr>
          <w:rFonts w:ascii="Power Geez Unicode1" w:hAnsi="Power Geez Unicode1" w:cs="Nyala"/>
          <w:sz w:val="24"/>
          <w:szCs w:val="24"/>
          <w:lang w:val="am-ET"/>
        </w:rPr>
        <w:t xml:space="preserve">ስብ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በትክክል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ከተመረቱ</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ከተ</w:t>
      </w:r>
      <w:proofErr w:type="spellEnd"/>
      <w:r w:rsidRPr="002B7CEC">
        <w:rPr>
          <w:rFonts w:ascii="Power Geez Unicode1" w:hAnsi="Power Geez Unicode1" w:cs="Nyala"/>
          <w:sz w:val="24"/>
          <w:szCs w:val="24"/>
          <w:lang w:val="am-ET"/>
        </w:rPr>
        <w:t>ገጠሙ</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cs="Nyala"/>
          <w:sz w:val="24"/>
          <w:szCs w:val="24"/>
          <w:lang w:val="am-ET"/>
        </w:rPr>
        <w:t xml:space="preserve">ተጠገኑ </w:t>
      </w:r>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90% </w:t>
      </w:r>
      <w:proofErr w:type="spellStart"/>
      <w:r w:rsidRPr="002B7CEC">
        <w:rPr>
          <w:rFonts w:ascii="Power Geez Unicode1" w:hAnsi="Power Geez Unicode1" w:cs="Nyala"/>
          <w:sz w:val="24"/>
          <w:szCs w:val="24"/>
        </w:rPr>
        <w:t>በላይ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የሚሆኑት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cs="Nyala"/>
          <w:sz w:val="24"/>
          <w:szCs w:val="24"/>
          <w:lang w:val="am-ET"/>
        </w:rPr>
        <w:t xml:space="preserve">ተገጠሙ </w:t>
      </w:r>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ከ</w:t>
      </w:r>
      <w:proofErr w:type="spellStart"/>
      <w:r w:rsidRPr="002B7CEC">
        <w:rPr>
          <w:rFonts w:ascii="Power Geez Unicode1" w:hAnsi="Power Geez Unicode1" w:cs="Nyala"/>
          <w:sz w:val="24"/>
          <w:szCs w:val="24"/>
        </w:rPr>
        <w:t>ብዙ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ዓመታት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በኋላ</w:t>
      </w:r>
      <w:proofErr w:type="spellEnd"/>
      <w:r w:rsidRPr="002B7CEC">
        <w:rPr>
          <w:rFonts w:ascii="Power Geez Unicode1" w:hAnsi="Power Geez Unicode1" w:cs="Nyala"/>
          <w:sz w:val="24"/>
          <w:szCs w:val="24"/>
          <w:lang w:val="am-ET"/>
        </w:rPr>
        <w:t>ም</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እንኳን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lang w:val="am-ET"/>
        </w:rPr>
        <w:t>በትክክል ሊሰሩ ይችላሉ</w:t>
      </w:r>
      <w:r w:rsidRPr="002B7CEC">
        <w:rPr>
          <w:rFonts w:ascii="Power Geez Unicode1" w:hAnsi="Power Geez Unicode1" w:cs="Nyala"/>
          <w:sz w:val="24"/>
          <w:szCs w:val="24"/>
        </w:rPr>
        <w:t>።</w:t>
      </w:r>
      <w:r w:rsidRPr="002B7CEC">
        <w:rPr>
          <w:rFonts w:ascii="Power Geez Unicode1" w:hAnsi="Power Geez Unicode1" w:cs="Nyala"/>
          <w:sz w:val="24"/>
          <w:szCs w:val="24"/>
          <w:lang w:val="am-ET"/>
        </w:rPr>
        <w:t xml:space="preserve"> ሃያ አመትና ክዚያ በላይ በትክክል እየስሩ ሊቆዩ ይችላሉ፡፡ </w:t>
      </w:r>
    </w:p>
    <w:p w:rsidR="00083ECD" w:rsidRPr="002B7CEC" w:rsidRDefault="00DC7326" w:rsidP="00083ECD">
      <w:pPr>
        <w:spacing w:line="259" w:lineRule="auto"/>
        <w:jc w:val="both"/>
        <w:rPr>
          <w:rFonts w:ascii="Power Geez Unicode1" w:hAnsi="Power Geez Unicode1"/>
        </w:rPr>
      </w:pPr>
      <w:r w:rsidRPr="002B7CEC">
        <w:rPr>
          <w:rFonts w:ascii="Power Geez Unicode1" w:hAnsi="Power Geez Unicode1"/>
          <w:sz w:val="24"/>
          <w:szCs w:val="24"/>
        </w:rPr>
        <w:t xml:space="preserve"> </w:t>
      </w:r>
      <w:bookmarkStart w:id="57" w:name="_Toc45012038"/>
      <w:proofErr w:type="spellStart"/>
      <w:r w:rsidR="00083ECD" w:rsidRPr="002B7CEC">
        <w:rPr>
          <w:rFonts w:ascii="Power Geez Unicode1" w:hAnsi="Power Geez Unicode1" w:cs="Nyala"/>
        </w:rPr>
        <w:t>ሠንጠረዥ</w:t>
      </w:r>
      <w:proofErr w:type="spellEnd"/>
      <w:r w:rsidR="00083ECD" w:rsidRPr="002B7CEC">
        <w:rPr>
          <w:rFonts w:ascii="Power Geez Unicode1" w:hAnsi="Power Geez Unicode1"/>
        </w:rPr>
        <w:t xml:space="preserve"> </w:t>
      </w:r>
      <w:r w:rsidR="00083ECD" w:rsidRPr="002B7CEC">
        <w:rPr>
          <w:rFonts w:ascii="Power Geez Unicode1" w:hAnsi="Power Geez Unicode1"/>
        </w:rPr>
        <w:fldChar w:fldCharType="begin"/>
      </w:r>
      <w:r w:rsidR="00083ECD" w:rsidRPr="002B7CEC">
        <w:rPr>
          <w:rFonts w:ascii="Power Geez Unicode1" w:hAnsi="Power Geez Unicode1"/>
        </w:rPr>
        <w:instrText xml:space="preserve"> SEQ </w:instrText>
      </w:r>
      <w:r w:rsidR="00083ECD" w:rsidRPr="002B7CEC">
        <w:rPr>
          <w:rFonts w:ascii="Power Geez Unicode1" w:hAnsi="Power Geez Unicode1" w:cs="Nyala"/>
        </w:rPr>
        <w:instrText>ሠንጠረዥ</w:instrText>
      </w:r>
      <w:r w:rsidR="00083ECD" w:rsidRPr="002B7CEC">
        <w:rPr>
          <w:rFonts w:ascii="Power Geez Unicode1" w:hAnsi="Power Geez Unicode1"/>
        </w:rPr>
        <w:instrText xml:space="preserve"> \* ARABIC </w:instrText>
      </w:r>
      <w:r w:rsidR="00083ECD" w:rsidRPr="002B7CEC">
        <w:rPr>
          <w:rFonts w:ascii="Power Geez Unicode1" w:hAnsi="Power Geez Unicode1"/>
        </w:rPr>
        <w:fldChar w:fldCharType="separate"/>
      </w:r>
      <w:r w:rsidR="006F446F" w:rsidRPr="002B7CEC">
        <w:rPr>
          <w:rFonts w:ascii="Power Geez Unicode1" w:hAnsi="Power Geez Unicode1"/>
          <w:noProof/>
        </w:rPr>
        <w:t>2</w:t>
      </w:r>
      <w:r w:rsidR="00083ECD" w:rsidRPr="002B7CEC">
        <w:rPr>
          <w:rFonts w:ascii="Power Geez Unicode1" w:hAnsi="Power Geez Unicode1"/>
        </w:rPr>
        <w:fldChar w:fldCharType="end"/>
      </w:r>
      <w:r w:rsidR="00083ECD" w:rsidRPr="002B7CEC">
        <w:rPr>
          <w:rFonts w:ascii="Power Geez Unicode1" w:hAnsi="Power Geez Unicode1"/>
          <w:lang w:val="am-ET"/>
        </w:rPr>
        <w:t>፡ የገመድ ፓመፐ</w:t>
      </w:r>
      <w:bookmarkEnd w:id="57"/>
    </w:p>
    <w:tbl>
      <w:tblPr>
        <w:tblStyle w:val="TableGrid"/>
        <w:tblW w:w="0" w:type="auto"/>
        <w:tblLook w:val="04A0" w:firstRow="1" w:lastRow="0" w:firstColumn="1" w:lastColumn="0" w:noHBand="0" w:noVBand="1"/>
      </w:tblPr>
      <w:tblGrid>
        <w:gridCol w:w="1975"/>
        <w:gridCol w:w="2340"/>
        <w:gridCol w:w="5035"/>
      </w:tblGrid>
      <w:tr w:rsidR="0084199F" w:rsidRPr="002B7CEC" w:rsidTr="0044766E">
        <w:tc>
          <w:tcPr>
            <w:tcW w:w="1975" w:type="dxa"/>
          </w:tcPr>
          <w:p w:rsidR="0084199F" w:rsidRPr="002B7CEC" w:rsidRDefault="0084199F">
            <w:pPr>
              <w:rPr>
                <w:rFonts w:ascii="Power Geez Unicode1" w:hAnsi="Power Geez Unicode1"/>
                <w:sz w:val="24"/>
                <w:szCs w:val="24"/>
              </w:rPr>
            </w:pPr>
            <w:proofErr w:type="spellStart"/>
            <w:r w:rsidRPr="002B7CEC">
              <w:rPr>
                <w:rFonts w:ascii="Power Geez Unicode1" w:hAnsi="Power Geez Unicode1"/>
                <w:sz w:val="24"/>
                <w:szCs w:val="24"/>
              </w:rPr>
              <w:t>ፍሰት</w:t>
            </w:r>
            <w:proofErr w:type="spellEnd"/>
          </w:p>
        </w:tc>
        <w:tc>
          <w:tcPr>
            <w:tcW w:w="2340" w:type="dxa"/>
          </w:tcPr>
          <w:p w:rsidR="0084199F" w:rsidRPr="002B7CEC" w:rsidRDefault="0084199F">
            <w:pPr>
              <w:rPr>
                <w:rFonts w:ascii="Power Geez Unicode1" w:hAnsi="Power Geez Unicode1"/>
                <w:sz w:val="24"/>
                <w:szCs w:val="24"/>
              </w:rPr>
            </w:pPr>
            <w:proofErr w:type="spellStart"/>
            <w:r w:rsidRPr="002B7CEC">
              <w:rPr>
                <w:rFonts w:ascii="Power Geez Unicode1" w:hAnsi="Power Geez Unicode1"/>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ልክ</w:t>
            </w:r>
            <w:proofErr w:type="spellEnd"/>
          </w:p>
        </w:tc>
        <w:tc>
          <w:tcPr>
            <w:tcW w:w="5035" w:type="dxa"/>
          </w:tcPr>
          <w:p w:rsidR="0084199F" w:rsidRPr="002B7CEC" w:rsidRDefault="0084199F">
            <w:pPr>
              <w:rPr>
                <w:rFonts w:ascii="Power Geez Unicode1" w:hAnsi="Power Geez Unicode1"/>
                <w:sz w:val="24"/>
                <w:szCs w:val="24"/>
              </w:rPr>
            </w:pPr>
            <w:proofErr w:type="spellStart"/>
            <w:r w:rsidRPr="002B7CEC">
              <w:rPr>
                <w:rFonts w:ascii="Power Geez Unicode1" w:hAnsi="Power Geez Unicode1"/>
                <w:sz w:val="24"/>
                <w:szCs w:val="24"/>
              </w:rPr>
              <w:t>እስከ</w:t>
            </w:r>
            <w:proofErr w:type="spellEnd"/>
            <w:r w:rsidRPr="002B7CEC">
              <w:rPr>
                <w:rFonts w:ascii="Power Geez Unicode1" w:hAnsi="Power Geez Unicode1"/>
                <w:sz w:val="24"/>
                <w:szCs w:val="24"/>
              </w:rPr>
              <w:t xml:space="preserve"> 10 </w:t>
            </w:r>
            <w:proofErr w:type="spellStart"/>
            <w:r w:rsidRPr="002B7CEC">
              <w:rPr>
                <w:rFonts w:ascii="Power Geez Unicode1" w:hAnsi="Power Geez Unicode1"/>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ጥልቀት</w:t>
            </w:r>
            <w:proofErr w:type="spellEnd"/>
            <w:r w:rsidRPr="002B7CEC">
              <w:rPr>
                <w:rFonts w:ascii="Power Geez Unicode1" w:hAnsi="Power Geez Unicode1"/>
                <w:sz w:val="24"/>
                <w:szCs w:val="24"/>
              </w:rPr>
              <w:t xml:space="preserve">፡ 35 </w:t>
            </w:r>
            <w:proofErr w:type="spellStart"/>
            <w:r w:rsidRPr="002B7CEC">
              <w:rPr>
                <w:rFonts w:ascii="Power Geez Unicode1" w:hAnsi="Power Geez Unicode1"/>
                <w:sz w:val="24"/>
                <w:szCs w:val="24"/>
              </w:rPr>
              <w:t>ሊት</w:t>
            </w:r>
            <w:r w:rsidR="0095221E">
              <w:rPr>
                <w:rFonts w:ascii="Power Geez Unicode1" w:hAnsi="Power Geez Unicode1"/>
                <w:sz w:val="24"/>
                <w:szCs w:val="24"/>
              </w:rPr>
              <w:t>ር</w:t>
            </w:r>
            <w:proofErr w:type="spellEnd"/>
            <w:r w:rsidRPr="002B7CEC">
              <w:rPr>
                <w:rFonts w:ascii="Power Geez Unicode1" w:hAnsi="Power Geez Unicode1"/>
                <w:sz w:val="24"/>
                <w:szCs w:val="24"/>
              </w:rPr>
              <w:t>/</w:t>
            </w:r>
            <w:proofErr w:type="spellStart"/>
            <w:r w:rsidRPr="002B7CEC">
              <w:rPr>
                <w:rFonts w:ascii="Power Geez Unicode1" w:hAnsi="Power Geez Unicode1"/>
                <w:sz w:val="24"/>
                <w:szCs w:val="24"/>
              </w:rPr>
              <w:t>በደቂቃ</w:t>
            </w:r>
            <w:proofErr w:type="spellEnd"/>
          </w:p>
        </w:tc>
      </w:tr>
      <w:tr w:rsidR="0084199F" w:rsidRPr="002B7CEC" w:rsidTr="0044766E">
        <w:tc>
          <w:tcPr>
            <w:tcW w:w="1975" w:type="dxa"/>
          </w:tcPr>
          <w:p w:rsidR="0084199F" w:rsidRPr="002B7CEC" w:rsidRDefault="0084199F" w:rsidP="0084199F">
            <w:pPr>
              <w:rPr>
                <w:rFonts w:ascii="Power Geez Unicode1" w:hAnsi="Power Geez Unicode1"/>
                <w:sz w:val="24"/>
                <w:szCs w:val="24"/>
              </w:rPr>
            </w:pPr>
          </w:p>
        </w:tc>
        <w:tc>
          <w:tcPr>
            <w:tcW w:w="2340" w:type="dxa"/>
          </w:tcPr>
          <w:p w:rsidR="0084199F" w:rsidRPr="002B7CEC" w:rsidRDefault="0084199F" w:rsidP="0084199F">
            <w:pPr>
              <w:rPr>
                <w:rFonts w:ascii="Power Geez Unicode1" w:hAnsi="Power Geez Unicode1"/>
                <w:sz w:val="24"/>
                <w:szCs w:val="24"/>
              </w:rPr>
            </w:pPr>
          </w:p>
        </w:tc>
        <w:tc>
          <w:tcPr>
            <w:tcW w:w="5035" w:type="dxa"/>
          </w:tcPr>
          <w:p w:rsidR="0084199F" w:rsidRPr="002B7CEC" w:rsidRDefault="0084199F" w:rsidP="0084199F">
            <w:pPr>
              <w:rPr>
                <w:rFonts w:ascii="Power Geez Unicode1" w:hAnsi="Power Geez Unicode1"/>
                <w:sz w:val="24"/>
                <w:szCs w:val="24"/>
              </w:rPr>
            </w:pPr>
            <w:proofErr w:type="spellStart"/>
            <w:r w:rsidRPr="002B7CEC">
              <w:rPr>
                <w:rFonts w:ascii="Power Geez Unicode1" w:hAnsi="Power Geez Unicode1"/>
                <w:sz w:val="24"/>
                <w:szCs w:val="24"/>
              </w:rPr>
              <w:t>እስከ</w:t>
            </w:r>
            <w:proofErr w:type="spellEnd"/>
            <w:r w:rsidRPr="002B7CEC">
              <w:rPr>
                <w:rFonts w:ascii="Power Geez Unicode1" w:hAnsi="Power Geez Unicode1"/>
                <w:sz w:val="24"/>
                <w:szCs w:val="24"/>
              </w:rPr>
              <w:t xml:space="preserve"> 20 </w:t>
            </w:r>
            <w:proofErr w:type="spellStart"/>
            <w:r w:rsidRPr="002B7CEC">
              <w:rPr>
                <w:rFonts w:ascii="Power Geez Unicode1" w:hAnsi="Power Geez Unicode1"/>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ጥልቀት</w:t>
            </w:r>
            <w:proofErr w:type="spellEnd"/>
            <w:r w:rsidRPr="002B7CEC">
              <w:rPr>
                <w:rFonts w:ascii="Power Geez Unicode1" w:hAnsi="Power Geez Unicode1"/>
                <w:sz w:val="24"/>
                <w:szCs w:val="24"/>
              </w:rPr>
              <w:t xml:space="preserve">፡ 20 </w:t>
            </w:r>
            <w:proofErr w:type="spellStart"/>
            <w:r w:rsidRPr="002B7CEC">
              <w:rPr>
                <w:rFonts w:ascii="Power Geez Unicode1" w:hAnsi="Power Geez Unicode1"/>
                <w:sz w:val="24"/>
                <w:szCs w:val="24"/>
              </w:rPr>
              <w:t>ሊት</w:t>
            </w:r>
            <w:r w:rsidR="0095221E">
              <w:rPr>
                <w:rFonts w:ascii="Power Geez Unicode1" w:hAnsi="Power Geez Unicode1"/>
                <w:sz w:val="24"/>
                <w:szCs w:val="24"/>
              </w:rPr>
              <w:t>ር</w:t>
            </w:r>
            <w:proofErr w:type="spellEnd"/>
            <w:r w:rsidRPr="002B7CEC">
              <w:rPr>
                <w:rFonts w:ascii="Power Geez Unicode1" w:hAnsi="Power Geez Unicode1"/>
                <w:sz w:val="24"/>
                <w:szCs w:val="24"/>
              </w:rPr>
              <w:t>/</w:t>
            </w:r>
            <w:proofErr w:type="spellStart"/>
            <w:r w:rsidRPr="002B7CEC">
              <w:rPr>
                <w:rFonts w:ascii="Power Geez Unicode1" w:hAnsi="Power Geez Unicode1"/>
                <w:sz w:val="24"/>
                <w:szCs w:val="24"/>
              </w:rPr>
              <w:t>በደቂቃ</w:t>
            </w:r>
            <w:proofErr w:type="spellEnd"/>
          </w:p>
        </w:tc>
      </w:tr>
      <w:tr w:rsidR="0084199F" w:rsidRPr="002B7CEC" w:rsidTr="0044766E">
        <w:tc>
          <w:tcPr>
            <w:tcW w:w="1975" w:type="dxa"/>
          </w:tcPr>
          <w:p w:rsidR="0084199F" w:rsidRPr="002B7CEC" w:rsidRDefault="0084199F" w:rsidP="0084199F">
            <w:pPr>
              <w:rPr>
                <w:rFonts w:ascii="Power Geez Unicode1" w:hAnsi="Power Geez Unicode1"/>
                <w:sz w:val="24"/>
                <w:szCs w:val="24"/>
              </w:rPr>
            </w:pPr>
          </w:p>
        </w:tc>
        <w:tc>
          <w:tcPr>
            <w:tcW w:w="2340" w:type="dxa"/>
          </w:tcPr>
          <w:p w:rsidR="0084199F" w:rsidRPr="002B7CEC" w:rsidRDefault="0084199F" w:rsidP="0084199F">
            <w:pPr>
              <w:rPr>
                <w:rFonts w:ascii="Power Geez Unicode1" w:hAnsi="Power Geez Unicode1"/>
                <w:sz w:val="24"/>
                <w:szCs w:val="24"/>
              </w:rPr>
            </w:pPr>
          </w:p>
        </w:tc>
        <w:tc>
          <w:tcPr>
            <w:tcW w:w="5035" w:type="dxa"/>
          </w:tcPr>
          <w:p w:rsidR="0084199F" w:rsidRPr="002B7CEC" w:rsidRDefault="0084199F" w:rsidP="0084199F">
            <w:pPr>
              <w:rPr>
                <w:rFonts w:ascii="Power Geez Unicode1" w:hAnsi="Power Geez Unicode1"/>
                <w:sz w:val="24"/>
                <w:szCs w:val="24"/>
              </w:rPr>
            </w:pPr>
            <w:proofErr w:type="spellStart"/>
            <w:r w:rsidRPr="002B7CEC">
              <w:rPr>
                <w:rFonts w:ascii="Power Geez Unicode1" w:hAnsi="Power Geez Unicode1"/>
                <w:sz w:val="24"/>
                <w:szCs w:val="24"/>
              </w:rPr>
              <w:t>እስከ</w:t>
            </w:r>
            <w:proofErr w:type="spellEnd"/>
            <w:r w:rsidRPr="002B7CEC">
              <w:rPr>
                <w:rFonts w:ascii="Power Geez Unicode1" w:hAnsi="Power Geez Unicode1"/>
                <w:sz w:val="24"/>
                <w:szCs w:val="24"/>
              </w:rPr>
              <w:t xml:space="preserve"> 35 </w:t>
            </w:r>
            <w:proofErr w:type="spellStart"/>
            <w:r w:rsidRPr="002B7CEC">
              <w:rPr>
                <w:rFonts w:ascii="Power Geez Unicode1" w:hAnsi="Power Geez Unicode1"/>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ጥልቀት</w:t>
            </w:r>
            <w:proofErr w:type="spellEnd"/>
            <w:r w:rsidRPr="002B7CEC">
              <w:rPr>
                <w:rFonts w:ascii="Power Geez Unicode1" w:hAnsi="Power Geez Unicode1"/>
                <w:sz w:val="24"/>
                <w:szCs w:val="24"/>
              </w:rPr>
              <w:t xml:space="preserve">፡ 10 </w:t>
            </w:r>
            <w:proofErr w:type="spellStart"/>
            <w:r w:rsidRPr="002B7CEC">
              <w:rPr>
                <w:rFonts w:ascii="Power Geez Unicode1" w:hAnsi="Power Geez Unicode1"/>
                <w:sz w:val="24"/>
                <w:szCs w:val="24"/>
              </w:rPr>
              <w:t>ሊት</w:t>
            </w:r>
            <w:r w:rsidR="0095221E">
              <w:rPr>
                <w:rFonts w:ascii="Power Geez Unicode1" w:hAnsi="Power Geez Unicode1"/>
                <w:sz w:val="24"/>
                <w:szCs w:val="24"/>
              </w:rPr>
              <w:t>ር</w:t>
            </w:r>
            <w:proofErr w:type="spellEnd"/>
            <w:r w:rsidRPr="002B7CEC">
              <w:rPr>
                <w:rFonts w:ascii="Power Geez Unicode1" w:hAnsi="Power Geez Unicode1"/>
                <w:sz w:val="24"/>
                <w:szCs w:val="24"/>
              </w:rPr>
              <w:t>/</w:t>
            </w:r>
            <w:proofErr w:type="spellStart"/>
            <w:r w:rsidRPr="002B7CEC">
              <w:rPr>
                <w:rFonts w:ascii="Power Geez Unicode1" w:hAnsi="Power Geez Unicode1"/>
                <w:sz w:val="24"/>
                <w:szCs w:val="24"/>
              </w:rPr>
              <w:t>በደቂቃ</w:t>
            </w:r>
            <w:proofErr w:type="spellEnd"/>
          </w:p>
        </w:tc>
      </w:tr>
      <w:tr w:rsidR="00D200B7" w:rsidRPr="002B7CEC" w:rsidTr="002E55DE">
        <w:tc>
          <w:tcPr>
            <w:tcW w:w="1975" w:type="dxa"/>
          </w:tcPr>
          <w:p w:rsidR="00D200B7" w:rsidRPr="002B7CEC" w:rsidRDefault="00D200B7">
            <w:pPr>
              <w:rPr>
                <w:rFonts w:ascii="Power Geez Unicode1" w:hAnsi="Power Geez Unicode1"/>
                <w:sz w:val="24"/>
                <w:szCs w:val="24"/>
              </w:rPr>
            </w:pPr>
            <w:proofErr w:type="spellStart"/>
            <w:r w:rsidRPr="002B7CEC">
              <w:rPr>
                <w:rFonts w:ascii="Power Geez Unicode1" w:hAnsi="Power Geez Unicode1"/>
                <w:sz w:val="24"/>
                <w:szCs w:val="24"/>
              </w:rPr>
              <w:lastRenderedPageBreak/>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ጥልቀት</w:t>
            </w:r>
            <w:proofErr w:type="spellEnd"/>
          </w:p>
        </w:tc>
        <w:tc>
          <w:tcPr>
            <w:tcW w:w="7375" w:type="dxa"/>
            <w:gridSpan w:val="2"/>
          </w:tcPr>
          <w:p w:rsidR="00D200B7" w:rsidRPr="002B7CEC" w:rsidRDefault="00D200B7">
            <w:pPr>
              <w:rPr>
                <w:rFonts w:ascii="Power Geez Unicode1" w:hAnsi="Power Geez Unicode1"/>
                <w:sz w:val="24"/>
                <w:szCs w:val="24"/>
              </w:rPr>
            </w:pPr>
            <w:r w:rsidRPr="002B7CEC">
              <w:rPr>
                <w:rFonts w:ascii="Power Geez Unicode1" w:hAnsi="Power Geez Unicode1"/>
                <w:sz w:val="24"/>
                <w:szCs w:val="24"/>
              </w:rPr>
              <w:t xml:space="preserve">35 </w:t>
            </w:r>
            <w:proofErr w:type="spellStart"/>
            <w:r w:rsidRPr="002B7CEC">
              <w:rPr>
                <w:rFonts w:ascii="Power Geez Unicode1" w:hAnsi="Power Geez Unicode1"/>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ልክ</w:t>
            </w:r>
            <w:proofErr w:type="spellEnd"/>
            <w:r w:rsidRPr="002B7CEC">
              <w:rPr>
                <w:rFonts w:ascii="Power Geez Unicode1" w:hAnsi="Power Geez Unicode1"/>
                <w:sz w:val="24"/>
                <w:szCs w:val="24"/>
              </w:rPr>
              <w:t xml:space="preserve">) </w:t>
            </w:r>
          </w:p>
        </w:tc>
      </w:tr>
      <w:tr w:rsidR="00D200B7" w:rsidRPr="002B7CEC" w:rsidTr="002E55DE">
        <w:tc>
          <w:tcPr>
            <w:tcW w:w="1975" w:type="dxa"/>
          </w:tcPr>
          <w:p w:rsidR="00D200B7" w:rsidRPr="002B7CEC" w:rsidRDefault="00D200B7">
            <w:pPr>
              <w:rPr>
                <w:rFonts w:ascii="Power Geez Unicode1" w:hAnsi="Power Geez Unicode1"/>
                <w:sz w:val="24"/>
                <w:szCs w:val="24"/>
              </w:rPr>
            </w:pPr>
            <w:proofErr w:type="spellStart"/>
            <w:r w:rsidRPr="002B7CEC">
              <w:rPr>
                <w:rFonts w:ascii="Power Geez Unicode1" w:hAnsi="Power Geez Unicode1"/>
                <w:sz w:val="24"/>
                <w:szCs w:val="24"/>
              </w:rPr>
              <w:t>የኃል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ፍላጎት</w:t>
            </w:r>
            <w:proofErr w:type="spellEnd"/>
            <w:r w:rsidRPr="002B7CEC">
              <w:rPr>
                <w:rFonts w:ascii="Power Geez Unicode1" w:hAnsi="Power Geez Unicode1"/>
                <w:sz w:val="24"/>
                <w:szCs w:val="24"/>
              </w:rPr>
              <w:t xml:space="preserve"> </w:t>
            </w:r>
          </w:p>
        </w:tc>
        <w:tc>
          <w:tcPr>
            <w:tcW w:w="7375" w:type="dxa"/>
            <w:gridSpan w:val="2"/>
          </w:tcPr>
          <w:p w:rsidR="00D200B7" w:rsidRPr="002B7CEC" w:rsidRDefault="00D200B7" w:rsidP="00206A85">
            <w:pPr>
              <w:rPr>
                <w:rFonts w:ascii="Power Geez Unicode1" w:hAnsi="Power Geez Unicode1"/>
                <w:sz w:val="24"/>
                <w:szCs w:val="24"/>
              </w:rPr>
            </w:pPr>
            <w:proofErr w:type="spellStart"/>
            <w:r w:rsidRPr="002B7CEC">
              <w:rPr>
                <w:rFonts w:ascii="Power Geez Unicode1" w:hAnsi="Power Geez Unicode1"/>
                <w:sz w:val="24"/>
                <w:szCs w:val="24"/>
              </w:rPr>
              <w:t>በግምት</w:t>
            </w:r>
            <w:proofErr w:type="spellEnd"/>
            <w:r w:rsidRPr="002B7CEC">
              <w:rPr>
                <w:rFonts w:ascii="Power Geez Unicode1" w:hAnsi="Power Geez Unicode1"/>
                <w:sz w:val="24"/>
                <w:szCs w:val="24"/>
              </w:rPr>
              <w:t xml:space="preserve">፡ 50ዋት- </w:t>
            </w:r>
            <w:proofErr w:type="spellStart"/>
            <w:r w:rsidRPr="002B7CEC">
              <w:rPr>
                <w:rFonts w:ascii="Power Geez Unicode1" w:hAnsi="Power Geez Unicode1"/>
                <w:sz w:val="24"/>
                <w:szCs w:val="24"/>
              </w:rPr>
              <w:t>የፍሰት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መጠኑ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በሚፈልገው</w:t>
            </w:r>
            <w:proofErr w:type="spellEnd"/>
            <w:r w:rsidRPr="002B7CEC">
              <w:rPr>
                <w:rFonts w:ascii="Power Geez Unicode1" w:hAnsi="Power Geez Unicode1"/>
                <w:sz w:val="24"/>
                <w:szCs w:val="24"/>
              </w:rPr>
              <w:t xml:space="preserve"> 50 </w:t>
            </w:r>
            <w:proofErr w:type="spellStart"/>
            <w:r w:rsidRPr="002B7CEC">
              <w:rPr>
                <w:rFonts w:ascii="Power Geez Unicode1" w:hAnsi="Power Geez Unicode1"/>
                <w:sz w:val="24"/>
                <w:szCs w:val="24"/>
              </w:rPr>
              <w:t>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ኃይል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ይመሰረታል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ይህንን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የኃይል</w:t>
            </w:r>
            <w:proofErr w:type="spellEnd"/>
            <w:r w:rsidR="00A921EB"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መጠን</w:t>
            </w:r>
            <w:proofErr w:type="spellEnd"/>
            <w:r w:rsidR="00A921EB"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ሴቶችና</w:t>
            </w:r>
            <w:proofErr w:type="spellEnd"/>
            <w:r w:rsidR="00A921EB"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ሕፃናትም</w:t>
            </w:r>
            <w:proofErr w:type="spellEnd"/>
            <w:r w:rsidR="00A921EB" w:rsidRPr="002B7CEC">
              <w:rPr>
                <w:rFonts w:ascii="Power Geez Unicode1" w:hAnsi="Power Geez Unicode1"/>
                <w:sz w:val="24"/>
                <w:szCs w:val="24"/>
              </w:rPr>
              <w:t xml:space="preserve"> </w:t>
            </w:r>
            <w:proofErr w:type="spellStart"/>
            <w:r w:rsidR="0095221E">
              <w:rPr>
                <w:rFonts w:ascii="Power Geez Unicode1" w:hAnsi="Power Geez Unicode1"/>
                <w:sz w:val="24"/>
                <w:szCs w:val="24"/>
              </w:rPr>
              <w:t>እንኳ</w:t>
            </w:r>
            <w:proofErr w:type="spellEnd"/>
            <w:r w:rsidR="0095221E">
              <w:rPr>
                <w:rFonts w:ascii="Power Geez Unicode1" w:hAnsi="Power Geez Unicode1"/>
                <w:sz w:val="24"/>
                <w:szCs w:val="24"/>
              </w:rPr>
              <w:t xml:space="preserve"> </w:t>
            </w:r>
            <w:proofErr w:type="spellStart"/>
            <w:r w:rsidR="00A921EB" w:rsidRPr="002B7CEC">
              <w:rPr>
                <w:rFonts w:ascii="Power Geez Unicode1" w:hAnsi="Power Geez Unicode1"/>
                <w:sz w:val="24"/>
                <w:szCs w:val="24"/>
              </w:rPr>
              <w:t>ረዘም</w:t>
            </w:r>
            <w:proofErr w:type="spellEnd"/>
            <w:r w:rsidR="00A921EB"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ላለ</w:t>
            </w:r>
            <w:proofErr w:type="spellEnd"/>
            <w:r w:rsidR="00A921EB"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ጊዜ</w:t>
            </w:r>
            <w:proofErr w:type="spellEnd"/>
            <w:r w:rsidR="00A921EB" w:rsidRPr="002B7CEC">
              <w:rPr>
                <w:rFonts w:ascii="Power Geez Unicode1" w:hAnsi="Power Geez Unicode1"/>
                <w:sz w:val="24"/>
                <w:szCs w:val="24"/>
              </w:rPr>
              <w:t xml:space="preserve"> </w:t>
            </w:r>
            <w:proofErr w:type="spellStart"/>
            <w:r w:rsidR="00206A85">
              <w:rPr>
                <w:rFonts w:ascii="Power Geez Unicode1" w:hAnsi="Power Geez Unicode1"/>
                <w:sz w:val="24"/>
                <w:szCs w:val="24"/>
              </w:rPr>
              <w:t>መስጠት</w:t>
            </w:r>
            <w:proofErr w:type="spellEnd"/>
            <w:r w:rsidR="0095221E" w:rsidRPr="002B7CEC">
              <w:rPr>
                <w:rFonts w:ascii="Power Geez Unicode1" w:hAnsi="Power Geez Unicode1"/>
                <w:sz w:val="24"/>
                <w:szCs w:val="24"/>
              </w:rPr>
              <w:t xml:space="preserve"> </w:t>
            </w:r>
            <w:proofErr w:type="spellStart"/>
            <w:r w:rsidR="00A921EB" w:rsidRPr="002B7CEC">
              <w:rPr>
                <w:rFonts w:ascii="Power Geez Unicode1" w:hAnsi="Power Geez Unicode1"/>
                <w:sz w:val="24"/>
                <w:szCs w:val="24"/>
              </w:rPr>
              <w:t>ይችላሉ</w:t>
            </w:r>
            <w:proofErr w:type="spellEnd"/>
            <w:r w:rsidR="00A921EB" w:rsidRPr="002B7CEC">
              <w:rPr>
                <w:rFonts w:ascii="Power Geez Unicode1" w:hAnsi="Power Geez Unicode1"/>
                <w:sz w:val="24"/>
                <w:szCs w:val="24"/>
              </w:rPr>
              <w:t xml:space="preserve">፡፡ </w:t>
            </w:r>
            <w:r w:rsidRPr="002B7CEC">
              <w:rPr>
                <w:rFonts w:ascii="Power Geez Unicode1" w:hAnsi="Power Geez Unicode1"/>
                <w:sz w:val="24"/>
                <w:szCs w:val="24"/>
              </w:rPr>
              <w:t xml:space="preserve"> </w:t>
            </w:r>
          </w:p>
        </w:tc>
      </w:tr>
      <w:tr w:rsidR="00D200B7" w:rsidRPr="002B7CEC" w:rsidTr="002E55DE">
        <w:tc>
          <w:tcPr>
            <w:tcW w:w="1975" w:type="dxa"/>
          </w:tcPr>
          <w:p w:rsidR="00D200B7" w:rsidRPr="002B7CEC" w:rsidRDefault="00D200B7">
            <w:pPr>
              <w:rPr>
                <w:rFonts w:ascii="Power Geez Unicode1" w:hAnsi="Power Geez Unicode1"/>
                <w:sz w:val="24"/>
                <w:szCs w:val="24"/>
              </w:rPr>
            </w:pPr>
            <w:proofErr w:type="spellStart"/>
            <w:r w:rsidRPr="002B7CEC">
              <w:rPr>
                <w:rFonts w:ascii="Power Geez Unicode1" w:hAnsi="Power Geez Unicode1"/>
                <w:sz w:val="24"/>
                <w:szCs w:val="24"/>
              </w:rPr>
              <w:t>የፍሰት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መጠን</w:t>
            </w:r>
            <w:proofErr w:type="spellEnd"/>
            <w:r w:rsidRPr="002B7CEC">
              <w:rPr>
                <w:rFonts w:ascii="Power Geez Unicode1" w:hAnsi="Power Geez Unicode1"/>
                <w:sz w:val="24"/>
                <w:szCs w:val="24"/>
              </w:rPr>
              <w:t xml:space="preserve"> </w:t>
            </w:r>
          </w:p>
        </w:tc>
        <w:tc>
          <w:tcPr>
            <w:tcW w:w="7375" w:type="dxa"/>
            <w:gridSpan w:val="2"/>
          </w:tcPr>
          <w:p w:rsidR="00D200B7" w:rsidRPr="002B7CEC" w:rsidRDefault="00A921EB">
            <w:pPr>
              <w:rPr>
                <w:rFonts w:ascii="Power Geez Unicode1" w:hAnsi="Power Geez Unicode1"/>
                <w:sz w:val="24"/>
                <w:szCs w:val="24"/>
              </w:rPr>
            </w:pPr>
            <w:r w:rsidRPr="002B7CEC">
              <w:rPr>
                <w:rFonts w:ascii="Power Geez Unicode1" w:hAnsi="Power Geez Unicode1"/>
                <w:sz w:val="24"/>
                <w:szCs w:val="24"/>
              </w:rPr>
              <w:t xml:space="preserve">1 </w:t>
            </w:r>
            <w:proofErr w:type="spellStart"/>
            <w:r w:rsidRPr="002B7CEC">
              <w:rPr>
                <w:rFonts w:ascii="Power Geez Unicode1" w:hAnsi="Power Geez Unicode1"/>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ከፍታ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ምንም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ግፊት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በሌለበት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ሁኔታ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እንዲሁም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ከተጨማሪ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ጎማ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መዋቅር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እስከ</w:t>
            </w:r>
            <w:proofErr w:type="spellEnd"/>
            <w:r w:rsidRPr="002B7CEC">
              <w:rPr>
                <w:rFonts w:ascii="Power Geez Unicode1" w:hAnsi="Power Geez Unicode1"/>
                <w:sz w:val="24"/>
                <w:szCs w:val="24"/>
              </w:rPr>
              <w:t xml:space="preserve"> 6ሜትር </w:t>
            </w:r>
            <w:proofErr w:type="spellStart"/>
            <w:r w:rsidRPr="002B7CEC">
              <w:rPr>
                <w:rFonts w:ascii="Power Geez Unicode1" w:hAnsi="Power Geez Unicode1"/>
                <w:sz w:val="24"/>
                <w:szCs w:val="24"/>
              </w:rPr>
              <w:t>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ከፍታ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ይቻላል</w:t>
            </w:r>
            <w:proofErr w:type="spellEnd"/>
            <w:r w:rsidRPr="002B7CEC">
              <w:rPr>
                <w:rFonts w:ascii="Power Geez Unicode1" w:hAnsi="Power Geez Unicode1"/>
                <w:sz w:val="24"/>
                <w:szCs w:val="24"/>
              </w:rPr>
              <w:t xml:space="preserve">፡፡ </w:t>
            </w:r>
          </w:p>
        </w:tc>
      </w:tr>
      <w:tr w:rsidR="00D200B7" w:rsidRPr="002B7CEC" w:rsidTr="002E55DE">
        <w:tc>
          <w:tcPr>
            <w:tcW w:w="1975" w:type="dxa"/>
          </w:tcPr>
          <w:p w:rsidR="00D200B7" w:rsidRPr="007C7B30" w:rsidRDefault="00D200B7">
            <w:pPr>
              <w:rPr>
                <w:rFonts w:ascii="Power Geez Unicode1" w:hAnsi="Power Geez Unicode1"/>
                <w:sz w:val="24"/>
                <w:szCs w:val="24"/>
              </w:rPr>
            </w:pPr>
            <w:proofErr w:type="spellStart"/>
            <w:r w:rsidRPr="007C7B30">
              <w:rPr>
                <w:rFonts w:ascii="Power Geez Unicode1" w:hAnsi="Power Geez Unicode1"/>
                <w:sz w:val="24"/>
                <w:szCs w:val="24"/>
              </w:rPr>
              <w:t>አተገባበር</w:t>
            </w:r>
            <w:proofErr w:type="spellEnd"/>
            <w:r w:rsidRPr="007C7B30">
              <w:rPr>
                <w:rFonts w:ascii="Power Geez Unicode1" w:hAnsi="Power Geez Unicode1"/>
                <w:sz w:val="24"/>
                <w:szCs w:val="24"/>
              </w:rPr>
              <w:t xml:space="preserve"> </w:t>
            </w:r>
          </w:p>
        </w:tc>
        <w:tc>
          <w:tcPr>
            <w:tcW w:w="7375" w:type="dxa"/>
            <w:gridSpan w:val="2"/>
          </w:tcPr>
          <w:p w:rsidR="00D200B7" w:rsidRPr="007C7B30" w:rsidRDefault="00A921EB">
            <w:pPr>
              <w:rPr>
                <w:rFonts w:ascii="Power Geez Unicode1" w:hAnsi="Power Geez Unicode1"/>
                <w:sz w:val="24"/>
                <w:szCs w:val="24"/>
              </w:rPr>
            </w:pPr>
            <w:r w:rsidRPr="007C7B30">
              <w:rPr>
                <w:rFonts w:ascii="Power Geez Unicode1" w:hAnsi="Power Geez Unicode1"/>
                <w:sz w:val="24"/>
                <w:szCs w:val="24"/>
              </w:rPr>
              <w:t xml:space="preserve">ከ1-10 </w:t>
            </w:r>
            <w:proofErr w:type="spellStart"/>
            <w:r w:rsidRPr="007C7B30">
              <w:rPr>
                <w:rFonts w:ascii="Power Geez Unicode1" w:hAnsi="Power Geez Unicode1"/>
                <w:sz w:val="24"/>
                <w:szCs w:val="24"/>
              </w:rPr>
              <w:t>ቤተሰብ</w:t>
            </w:r>
            <w:proofErr w:type="spellEnd"/>
            <w:r w:rsidRPr="007C7B30">
              <w:rPr>
                <w:rFonts w:ascii="Power Geez Unicode1" w:hAnsi="Power Geez Unicode1"/>
                <w:sz w:val="24"/>
                <w:szCs w:val="24"/>
              </w:rPr>
              <w:t xml:space="preserve"> (</w:t>
            </w:r>
            <w:proofErr w:type="spellStart"/>
            <w:r w:rsidRPr="007C7B30">
              <w:rPr>
                <w:rFonts w:ascii="Power Geez Unicode1" w:hAnsi="Power Geez Unicode1"/>
                <w:sz w:val="24"/>
                <w:szCs w:val="24"/>
              </w:rPr>
              <w:t>ቢበዛ</w:t>
            </w:r>
            <w:proofErr w:type="spellEnd"/>
            <w:r w:rsidRPr="007C7B30">
              <w:rPr>
                <w:rFonts w:ascii="Power Geez Unicode1" w:hAnsi="Power Geez Unicode1"/>
                <w:sz w:val="24"/>
                <w:szCs w:val="24"/>
              </w:rPr>
              <w:t xml:space="preserve"> </w:t>
            </w:r>
            <w:proofErr w:type="spellStart"/>
            <w:r w:rsidRPr="007C7B30">
              <w:rPr>
                <w:rFonts w:ascii="Power Geez Unicode1" w:hAnsi="Power Geez Unicode1"/>
                <w:sz w:val="24"/>
                <w:szCs w:val="24"/>
              </w:rPr>
              <w:t>እስከ</w:t>
            </w:r>
            <w:proofErr w:type="spellEnd"/>
            <w:r w:rsidRPr="007C7B30">
              <w:rPr>
                <w:rFonts w:ascii="Power Geez Unicode1" w:hAnsi="Power Geez Unicode1"/>
                <w:sz w:val="24"/>
                <w:szCs w:val="24"/>
              </w:rPr>
              <w:t xml:space="preserve"> 50 </w:t>
            </w:r>
            <w:proofErr w:type="spellStart"/>
            <w:r w:rsidRPr="007C7B30">
              <w:rPr>
                <w:rFonts w:ascii="Power Geez Unicode1" w:hAnsi="Power Geez Unicode1"/>
                <w:sz w:val="24"/>
                <w:szCs w:val="24"/>
              </w:rPr>
              <w:t>ተጠቃሚዎች</w:t>
            </w:r>
            <w:proofErr w:type="spellEnd"/>
            <w:r w:rsidRPr="007C7B30">
              <w:rPr>
                <w:rFonts w:ascii="Power Geez Unicode1" w:hAnsi="Power Geez Unicode1"/>
                <w:sz w:val="24"/>
                <w:szCs w:val="24"/>
              </w:rPr>
              <w:t xml:space="preserve">) </w:t>
            </w:r>
          </w:p>
        </w:tc>
      </w:tr>
      <w:tr w:rsidR="00D200B7" w:rsidRPr="002B7CEC" w:rsidTr="002E55DE">
        <w:tc>
          <w:tcPr>
            <w:tcW w:w="1975" w:type="dxa"/>
          </w:tcPr>
          <w:p w:rsidR="00D200B7" w:rsidRPr="002B7CEC" w:rsidRDefault="00D200B7">
            <w:pPr>
              <w:rPr>
                <w:rFonts w:ascii="Power Geez Unicode1" w:hAnsi="Power Geez Unicode1"/>
                <w:sz w:val="24"/>
                <w:szCs w:val="24"/>
              </w:rPr>
            </w:pPr>
            <w:proofErr w:type="spellStart"/>
            <w:r w:rsidRPr="002B7CEC">
              <w:rPr>
                <w:rFonts w:ascii="Power Geez Unicode1" w:hAnsi="Power Geez Unicode1"/>
                <w:sz w:val="24"/>
                <w:szCs w:val="24"/>
              </w:rPr>
              <w:t>ዋጋ</w:t>
            </w:r>
            <w:proofErr w:type="spellEnd"/>
            <w:r w:rsidRPr="002B7CEC">
              <w:rPr>
                <w:rFonts w:ascii="Power Geez Unicode1" w:hAnsi="Power Geez Unicode1"/>
                <w:sz w:val="24"/>
                <w:szCs w:val="24"/>
              </w:rPr>
              <w:t xml:space="preserve"> </w:t>
            </w:r>
          </w:p>
        </w:tc>
        <w:tc>
          <w:tcPr>
            <w:tcW w:w="7375" w:type="dxa"/>
            <w:gridSpan w:val="2"/>
          </w:tcPr>
          <w:p w:rsidR="00D200B7" w:rsidRPr="002B7CEC" w:rsidRDefault="00A921EB">
            <w:pPr>
              <w:rPr>
                <w:rFonts w:ascii="Power Geez Unicode1" w:hAnsi="Power Geez Unicode1"/>
                <w:sz w:val="24"/>
                <w:szCs w:val="24"/>
              </w:rPr>
            </w:pPr>
            <w:proofErr w:type="spellStart"/>
            <w:r w:rsidRPr="002B7CEC">
              <w:rPr>
                <w:rFonts w:ascii="Power Geez Unicode1" w:hAnsi="Power Geez Unicode1"/>
                <w:sz w:val="24"/>
                <w:szCs w:val="24"/>
              </w:rPr>
              <w:t>ይለዋወጣል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ለምሳሌ</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በዘላቂ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አስተዳደር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ፕሮግራም</w:t>
            </w:r>
            <w:proofErr w:type="spellEnd"/>
            <w:r w:rsidRPr="002B7CEC">
              <w:rPr>
                <w:rFonts w:ascii="Power Geez Unicode1" w:hAnsi="Power Geez Unicode1"/>
                <w:sz w:val="24"/>
                <w:szCs w:val="24"/>
              </w:rPr>
              <w:t xml:space="preserve"> </w:t>
            </w:r>
            <w:r w:rsidR="00B5364E" w:rsidRPr="002B7CEC">
              <w:rPr>
                <w:rFonts w:ascii="Power Geez Unicode1" w:hAnsi="Power Geez Unicode1"/>
                <w:sz w:val="24"/>
                <w:szCs w:val="24"/>
              </w:rPr>
              <w:t xml:space="preserve">(SLMP) </w:t>
            </w:r>
            <w:proofErr w:type="spellStart"/>
            <w:r w:rsidRPr="002B7CEC">
              <w:rPr>
                <w:rFonts w:ascii="Power Geez Unicode1" w:hAnsi="Power Geez Unicode1"/>
                <w:sz w:val="24"/>
                <w:szCs w:val="24"/>
              </w:rPr>
              <w:t>የአናት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ስራን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ሳይጨምር</w:t>
            </w:r>
            <w:proofErr w:type="spellEnd"/>
            <w:r w:rsidRPr="002B7CEC">
              <w:rPr>
                <w:rFonts w:ascii="Power Geez Unicode1" w:hAnsi="Power Geez Unicode1"/>
                <w:sz w:val="24"/>
                <w:szCs w:val="24"/>
              </w:rPr>
              <w:t xml:space="preserve"> </w:t>
            </w:r>
            <w:r w:rsidR="00B5364E" w:rsidRPr="002B7CEC">
              <w:rPr>
                <w:rFonts w:ascii="Power Geez Unicode1" w:hAnsi="Power Geez Unicode1"/>
                <w:sz w:val="24"/>
                <w:szCs w:val="24"/>
              </w:rPr>
              <w:t xml:space="preserve">በ3500 </w:t>
            </w:r>
            <w:proofErr w:type="spellStart"/>
            <w:r w:rsidR="00B5364E" w:rsidRPr="002B7CEC">
              <w:rPr>
                <w:rFonts w:ascii="Power Geez Unicode1" w:hAnsi="Power Geez Unicode1"/>
                <w:sz w:val="24"/>
                <w:szCs w:val="24"/>
              </w:rPr>
              <w:t>ብር</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አነስተኛ</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ስፋት</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ላላቸው</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በሰው</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ጉልበት</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ለሚቆፈርሩ</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የውሀ</w:t>
            </w:r>
            <w:proofErr w:type="spellEnd"/>
            <w:r w:rsidR="00B5364E" w:rsidRPr="002B7CEC">
              <w:rPr>
                <w:rFonts w:ascii="Power Geez Unicode1" w:hAnsi="Power Geez Unicode1"/>
                <w:sz w:val="24"/>
                <w:szCs w:val="24"/>
              </w:rPr>
              <w:t xml:space="preserve"> </w:t>
            </w:r>
            <w:proofErr w:type="spellStart"/>
            <w:r w:rsidR="00B5364E" w:rsidRPr="002B7CEC">
              <w:rPr>
                <w:rFonts w:ascii="Power Geez Unicode1" w:hAnsi="Power Geez Unicode1"/>
                <w:sz w:val="24"/>
                <w:szCs w:val="24"/>
              </w:rPr>
              <w:t>ጉድጓዶች</w:t>
            </w:r>
            <w:proofErr w:type="spellEnd"/>
            <w:r w:rsidR="00B5364E" w:rsidRPr="002B7CEC">
              <w:rPr>
                <w:rFonts w:ascii="Power Geez Unicode1" w:eastAsia="Times New Roman" w:hAnsi="Power Geez Unicode1" w:cs="Nyala"/>
                <w:bCs/>
                <w:sz w:val="24"/>
                <w:szCs w:val="24"/>
              </w:rPr>
              <w:t xml:space="preserve"> </w:t>
            </w:r>
            <w:proofErr w:type="spellStart"/>
            <w:r w:rsidR="00B5364E" w:rsidRPr="002B7CEC">
              <w:rPr>
                <w:rFonts w:ascii="Power Geez Unicode1" w:eastAsia="Times New Roman" w:hAnsi="Power Geez Unicode1" w:cs="Nyala"/>
                <w:bCs/>
                <w:sz w:val="24"/>
                <w:szCs w:val="24"/>
              </w:rPr>
              <w:t>ተሰራጭቷል</w:t>
            </w:r>
            <w:proofErr w:type="spellEnd"/>
            <w:r w:rsidR="00B5364E" w:rsidRPr="002B7CEC">
              <w:rPr>
                <w:rFonts w:ascii="Power Geez Unicode1" w:eastAsia="Times New Roman" w:hAnsi="Power Geez Unicode1" w:cs="Nyala"/>
                <w:bCs/>
                <w:sz w:val="24"/>
                <w:szCs w:val="24"/>
              </w:rPr>
              <w:t xml:space="preserve">፡፡ </w:t>
            </w:r>
          </w:p>
        </w:tc>
      </w:tr>
    </w:tbl>
    <w:p w:rsidR="00A34DBD" w:rsidRPr="002B7CEC" w:rsidRDefault="00A34DBD">
      <w:pPr>
        <w:rPr>
          <w:rFonts w:ascii="Power Geez Unicode1" w:hAnsi="Power Geez Unicode1"/>
          <w:sz w:val="24"/>
          <w:szCs w:val="24"/>
        </w:rPr>
      </w:pPr>
      <w:r w:rsidRPr="002B7CEC">
        <w:rPr>
          <w:rFonts w:ascii="Power Geez Unicode1" w:hAnsi="Power Geez Unicode1"/>
          <w:sz w:val="24"/>
          <w:szCs w:val="24"/>
        </w:rPr>
        <w:br w:type="page"/>
      </w:r>
      <w:r w:rsidR="00D200B7" w:rsidRPr="002B7CEC">
        <w:rPr>
          <w:rFonts w:ascii="Power Geez Unicode1" w:hAnsi="Power Geez Unicode1"/>
          <w:sz w:val="24"/>
          <w:szCs w:val="24"/>
        </w:rPr>
        <w:lastRenderedPageBreak/>
        <w:t xml:space="preserve"> </w:t>
      </w:r>
    </w:p>
    <w:p w:rsidR="00DC7326" w:rsidRPr="002B7CEC" w:rsidRDefault="00805633" w:rsidP="00BD25FB">
      <w:pPr>
        <w:pStyle w:val="Heading3"/>
        <w:rPr>
          <w:rFonts w:ascii="Power Geez Unicode1" w:eastAsia="Calibri" w:hAnsi="Power Geez Unicode1"/>
        </w:rPr>
      </w:pPr>
      <w:bookmarkStart w:id="58" w:name="_Toc45012020"/>
      <w:proofErr w:type="spellStart"/>
      <w:r w:rsidRPr="002B7CEC">
        <w:rPr>
          <w:rFonts w:ascii="Power Geez Unicode1" w:eastAsia="Calibri" w:hAnsi="Power Geez Unicode1" w:cs="Nyala"/>
        </w:rPr>
        <w:t>የፔዳል</w:t>
      </w:r>
      <w:proofErr w:type="spellEnd"/>
      <w:r w:rsidR="00D940A8" w:rsidRPr="002B7CEC">
        <w:rPr>
          <w:rFonts w:ascii="Power Geez Unicode1" w:eastAsia="Calibri" w:hAnsi="Power Geez Unicode1"/>
        </w:rPr>
        <w:t xml:space="preserve"> </w:t>
      </w:r>
      <w:proofErr w:type="spellStart"/>
      <w:r w:rsidR="00D940A8" w:rsidRPr="002B7CEC">
        <w:rPr>
          <w:rFonts w:ascii="Power Geez Unicode1" w:eastAsia="Calibri" w:hAnsi="Power Geez Unicode1" w:cs="Nyala"/>
        </w:rPr>
        <w:t>ፓምፕ</w:t>
      </w:r>
      <w:bookmarkEnd w:id="58"/>
      <w:proofErr w:type="spellEnd"/>
      <w:r w:rsidR="00D940A8" w:rsidRPr="002B7CEC">
        <w:rPr>
          <w:rFonts w:ascii="Power Geez Unicode1" w:eastAsia="Calibri" w:hAnsi="Power Geez Unicode1"/>
        </w:rPr>
        <w:t xml:space="preserve"> </w:t>
      </w:r>
    </w:p>
    <w:p w:rsidR="00812238" w:rsidRPr="002B7CEC" w:rsidRDefault="00D940A8" w:rsidP="00EA0661">
      <w:pPr>
        <w:widowControl w:val="0"/>
        <w:autoSpaceDE w:val="0"/>
        <w:autoSpaceDN w:val="0"/>
        <w:adjustRightInd w:val="0"/>
        <w:spacing w:after="160" w:line="283" w:lineRule="exact"/>
        <w:ind w:right="438"/>
        <w:jc w:val="both"/>
        <w:rPr>
          <w:rFonts w:ascii="Power Geez Unicode1" w:hAnsi="Power Geez Unicode1"/>
          <w:w w:val="99"/>
          <w:position w:val="1"/>
          <w:sz w:val="24"/>
        </w:rPr>
      </w:pPr>
      <w:proofErr w:type="spellStart"/>
      <w:r w:rsidRPr="002B7CEC">
        <w:rPr>
          <w:rFonts w:ascii="Power Geez Unicode1" w:hAnsi="Power Geez Unicode1" w:cs="Nyala"/>
          <w:w w:val="99"/>
          <w:position w:val="1"/>
          <w:sz w:val="24"/>
        </w:rPr>
        <w:t>ይህ</w:t>
      </w:r>
      <w:proofErr w:type="spellEnd"/>
      <w:r w:rsidRPr="002B7CEC">
        <w:rPr>
          <w:rFonts w:ascii="Power Geez Unicode1" w:hAnsi="Power Geez Unicode1" w:cs="Nyala"/>
          <w:w w:val="99"/>
          <w:position w:val="1"/>
          <w:sz w:val="24"/>
        </w:rPr>
        <w:t xml:space="preserve"> </w:t>
      </w:r>
      <w:proofErr w:type="spellStart"/>
      <w:r w:rsidR="00812238" w:rsidRPr="002B7CEC">
        <w:rPr>
          <w:rFonts w:ascii="Power Geez Unicode1" w:hAnsi="Power Geez Unicode1" w:cs="Nyala"/>
          <w:w w:val="99"/>
          <w:position w:val="1"/>
          <w:sz w:val="24"/>
        </w:rPr>
        <w:t>ፓምፕ</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ከጉድጓዱ</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አናት</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ላይ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የሚቀመጥ</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እና</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ለመስኖ</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እና</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ለሌሎች</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የቤት</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ውስጥ</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አገልግሎት</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የሚውል</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በሰው</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ኃይል</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የሚሰራ</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ፓምፕ</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ነው</w:t>
      </w:r>
      <w:proofErr w:type="spellEnd"/>
      <w:r w:rsidR="00812238" w:rsidRPr="002B7CEC">
        <w:rPr>
          <w:rFonts w:ascii="Power Geez Unicode1" w:hAnsi="Power Geez Unicode1" w:cs="Nyala"/>
          <w:w w:val="99"/>
          <w:position w:val="1"/>
          <w:sz w:val="24"/>
        </w:rPr>
        <w:t>፡፡</w:t>
      </w:r>
      <w:r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ከሰባት</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ሜትር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ወይም</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ከዚያ</w:t>
      </w:r>
      <w:proofErr w:type="spellEnd"/>
      <w:r w:rsidR="00812238" w:rsidRPr="002B7CEC">
        <w:rPr>
          <w:rFonts w:ascii="Power Geez Unicode1" w:hAnsi="Power Geez Unicode1"/>
          <w:w w:val="99"/>
          <w:position w:val="1"/>
          <w:sz w:val="24"/>
        </w:rPr>
        <w:t xml:space="preserve"> </w:t>
      </w:r>
      <w:proofErr w:type="spellStart"/>
      <w:r w:rsidR="004D4451">
        <w:rPr>
          <w:rFonts w:ascii="Power Geez Unicode1" w:hAnsi="Power Geez Unicode1" w:cs="Nyala"/>
          <w:w w:val="99"/>
          <w:position w:val="1"/>
          <w:sz w:val="24"/>
        </w:rPr>
        <w:t>ካ</w:t>
      </w:r>
      <w:r w:rsidR="00970EED" w:rsidRPr="002B7CEC">
        <w:rPr>
          <w:rFonts w:ascii="Power Geez Unicode1" w:hAnsi="Power Geez Unicode1" w:cs="Nyala"/>
          <w:w w:val="99"/>
          <w:position w:val="1"/>
          <w:sz w:val="24"/>
        </w:rPr>
        <w:t>ነሰ</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ጥልቀት</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ውሃ</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ለመሳብ</w:t>
      </w:r>
      <w:proofErr w:type="spellEnd"/>
      <w:r w:rsidR="00812238" w:rsidRPr="002B7CEC">
        <w:rPr>
          <w:rFonts w:ascii="Power Geez Unicode1" w:hAnsi="Power Geez Unicode1"/>
          <w:w w:val="99"/>
          <w:position w:val="1"/>
          <w:sz w:val="24"/>
        </w:rPr>
        <w:t xml:space="preserve"> </w:t>
      </w:r>
      <w:proofErr w:type="spellStart"/>
      <w:r w:rsidR="004D4451">
        <w:rPr>
          <w:rFonts w:ascii="Power Geez Unicode1" w:hAnsi="Power Geez Unicode1" w:cs="Nyala"/>
          <w:w w:val="99"/>
          <w:position w:val="1"/>
          <w:sz w:val="24"/>
        </w:rPr>
        <w:t>ዲዛይን</w:t>
      </w:r>
      <w:proofErr w:type="spellEnd"/>
      <w:r w:rsidR="004D4451">
        <w:rPr>
          <w:rFonts w:ascii="Power Geez Unicode1" w:hAnsi="Power Geez Unicode1" w:cs="Nyala"/>
          <w:w w:val="99"/>
          <w:position w:val="1"/>
          <w:sz w:val="24"/>
        </w:rPr>
        <w:t xml:space="preserve"> </w:t>
      </w:r>
      <w:proofErr w:type="spellStart"/>
      <w:r w:rsidR="004D4451">
        <w:rPr>
          <w:rFonts w:ascii="Power Geez Unicode1" w:hAnsi="Power Geez Unicode1" w:cs="Nyala"/>
          <w:w w:val="99"/>
          <w:position w:val="1"/>
          <w:sz w:val="24"/>
        </w:rPr>
        <w:t>የተደረገ</w:t>
      </w:r>
      <w:proofErr w:type="spellEnd"/>
      <w:r w:rsidR="004D4451"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ነው</w:t>
      </w:r>
      <w:proofErr w:type="spellEnd"/>
      <w:r w:rsidR="00812238" w:rsidRPr="002B7CEC">
        <w:rPr>
          <w:rFonts w:ascii="Power Geez Unicode1" w:hAnsi="Power Geez Unicode1" w:cs="Nyala"/>
          <w:w w:val="99"/>
          <w:position w:val="1"/>
          <w:sz w:val="24"/>
        </w:rPr>
        <w:t>።</w:t>
      </w:r>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ፓም</w:t>
      </w:r>
      <w:r w:rsidR="00970EED" w:rsidRPr="002B7CEC">
        <w:rPr>
          <w:rFonts w:ascii="Power Geez Unicode1" w:hAnsi="Power Geez Unicode1"/>
          <w:w w:val="99"/>
          <w:position w:val="1"/>
          <w:sz w:val="24"/>
        </w:rPr>
        <w:t>ፑ</w:t>
      </w:r>
      <w:proofErr w:type="spellEnd"/>
      <w:r w:rsidR="00812238" w:rsidRPr="002B7CEC">
        <w:rPr>
          <w:rFonts w:ascii="Power Geez Unicode1" w:hAnsi="Power Geez Unicode1"/>
          <w:w w:val="99"/>
          <w:position w:val="1"/>
          <w:sz w:val="24"/>
        </w:rPr>
        <w:t xml:space="preserve"> </w:t>
      </w:r>
      <w:proofErr w:type="spellStart"/>
      <w:r w:rsidR="00970EED" w:rsidRPr="002B7CEC">
        <w:rPr>
          <w:rFonts w:ascii="Power Geez Unicode1" w:hAnsi="Power Geez Unicode1"/>
          <w:w w:val="99"/>
          <w:position w:val="1"/>
          <w:sz w:val="24"/>
        </w:rPr>
        <w:t>ውሃ</w:t>
      </w:r>
      <w:proofErr w:type="spellEnd"/>
      <w:r w:rsidR="00970EED"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የሚገፋው</w:t>
      </w:r>
      <w:proofErr w:type="spellEnd"/>
      <w:r w:rsidR="00812238" w:rsidRPr="002B7CEC">
        <w:rPr>
          <w:rFonts w:ascii="Power Geez Unicode1" w:hAnsi="Power Geez Unicode1"/>
          <w:w w:val="99"/>
          <w:position w:val="1"/>
          <w:sz w:val="24"/>
        </w:rPr>
        <w:t xml:space="preserve"> </w:t>
      </w:r>
      <w:proofErr w:type="spellStart"/>
      <w:r w:rsidR="00E73C48" w:rsidRPr="002B7CEC">
        <w:rPr>
          <w:rFonts w:ascii="Power Geez Unicode1" w:hAnsi="Power Geez Unicode1"/>
          <w:w w:val="99"/>
          <w:position w:val="1"/>
          <w:sz w:val="24"/>
        </w:rPr>
        <w:t>የእግር</w:t>
      </w:r>
      <w:proofErr w:type="spellEnd"/>
      <w:r w:rsidR="00E73C48" w:rsidRPr="002B7CEC">
        <w:rPr>
          <w:rFonts w:ascii="Power Geez Unicode1" w:hAnsi="Power Geez Unicode1"/>
          <w:w w:val="99"/>
          <w:position w:val="1"/>
          <w:sz w:val="24"/>
        </w:rPr>
        <w:t xml:space="preserve"> </w:t>
      </w:r>
      <w:proofErr w:type="spellStart"/>
      <w:r w:rsidR="00E73C48" w:rsidRPr="002B7CEC">
        <w:rPr>
          <w:rFonts w:ascii="Power Geez Unicode1" w:hAnsi="Power Geez Unicode1"/>
          <w:w w:val="99"/>
          <w:position w:val="1"/>
          <w:sz w:val="24"/>
        </w:rPr>
        <w:t>ንጣፎቹ</w:t>
      </w:r>
      <w:proofErr w:type="spellEnd"/>
      <w:r w:rsidR="00E73C48" w:rsidRPr="002B7CEC">
        <w:rPr>
          <w:rFonts w:ascii="Power Geez Unicode1" w:hAnsi="Power Geez Unicode1"/>
          <w:w w:val="99"/>
          <w:position w:val="1"/>
          <w:sz w:val="24"/>
        </w:rPr>
        <w:t xml:space="preserve"> </w:t>
      </w:r>
      <w:proofErr w:type="spellStart"/>
      <w:r w:rsidR="00970EED" w:rsidRPr="002B7CEC">
        <w:rPr>
          <w:rFonts w:ascii="Power Geez Unicode1" w:hAnsi="Power Geez Unicode1" w:cs="Nyala"/>
          <w:w w:val="99"/>
          <w:position w:val="1"/>
          <w:sz w:val="24"/>
        </w:rPr>
        <w:t>በሰው</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ጉልበት</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ወደ</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ላይ</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እና</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ወደ</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ታች</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በሚረገጥበት</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ጊዜ</w:t>
      </w:r>
      <w:proofErr w:type="spellEnd"/>
      <w:r w:rsidR="00970EED" w:rsidRPr="002B7CEC">
        <w:rPr>
          <w:rFonts w:ascii="Power Geez Unicode1" w:hAnsi="Power Geez Unicode1" w:cs="Nyala"/>
          <w:w w:val="99"/>
          <w:position w:val="1"/>
          <w:sz w:val="24"/>
        </w:rPr>
        <w:t xml:space="preserve"> </w:t>
      </w:r>
      <w:proofErr w:type="spellStart"/>
      <w:r w:rsidR="00970EED" w:rsidRPr="002B7CEC">
        <w:rPr>
          <w:rFonts w:ascii="Power Geez Unicode1" w:hAnsi="Power Geez Unicode1" w:cs="Nyala"/>
          <w:w w:val="99"/>
          <w:position w:val="1"/>
          <w:sz w:val="24"/>
        </w:rPr>
        <w:t>ፒስተኑ</w:t>
      </w:r>
      <w:proofErr w:type="spellEnd"/>
      <w:r w:rsidR="00812238" w:rsidRPr="002B7CEC">
        <w:rPr>
          <w:rFonts w:ascii="Power Geez Unicode1" w:hAnsi="Power Geez Unicode1"/>
          <w:w w:val="99"/>
          <w:position w:val="1"/>
          <w:sz w:val="24"/>
        </w:rPr>
        <w:t xml:space="preserve"> </w:t>
      </w:r>
      <w:proofErr w:type="spellStart"/>
      <w:r w:rsidR="00E73C48" w:rsidRPr="002B7CEC">
        <w:rPr>
          <w:rFonts w:ascii="Power Geez Unicode1" w:hAnsi="Power Geez Unicode1"/>
          <w:w w:val="99"/>
          <w:position w:val="1"/>
          <w:sz w:val="24"/>
        </w:rPr>
        <w:t>በመ</w:t>
      </w:r>
      <w:r w:rsidR="00812238" w:rsidRPr="002B7CEC">
        <w:rPr>
          <w:rFonts w:ascii="Power Geez Unicode1" w:hAnsi="Power Geez Unicode1" w:cs="Nyala"/>
          <w:w w:val="99"/>
          <w:position w:val="1"/>
          <w:sz w:val="24"/>
        </w:rPr>
        <w:t>ሽከረክ</w:t>
      </w:r>
      <w:r w:rsidR="00E73C48" w:rsidRPr="002B7CEC">
        <w:rPr>
          <w:rFonts w:ascii="Power Geez Unicode1" w:hAnsi="Power Geez Unicode1" w:cs="Nyala"/>
          <w:w w:val="99"/>
          <w:position w:val="1"/>
          <w:sz w:val="24"/>
        </w:rPr>
        <w:t>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እና</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የከርሰ</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ምድር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ውሃን</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ወደ</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ላይ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የሚስብ</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የሲሊንደሩ</w:t>
      </w:r>
      <w:proofErr w:type="spellEnd"/>
      <w:r w:rsidR="00812238" w:rsidRPr="002B7CEC">
        <w:rPr>
          <w:rFonts w:ascii="Power Geez Unicode1" w:hAnsi="Power Geez Unicode1"/>
          <w:w w:val="99"/>
          <w:position w:val="1"/>
          <w:sz w:val="24"/>
        </w:rPr>
        <w:t xml:space="preserve"> </w:t>
      </w:r>
      <w:proofErr w:type="spellStart"/>
      <w:r w:rsidR="004B1F52">
        <w:rPr>
          <w:rFonts w:ascii="Power Geez Unicode1" w:hAnsi="Power Geez Unicode1" w:cs="Nyala"/>
          <w:w w:val="99"/>
          <w:position w:val="1"/>
          <w:sz w:val="24"/>
        </w:rPr>
        <w:t>ምጠት</w:t>
      </w:r>
      <w:proofErr w:type="spellEnd"/>
      <w:r w:rsidR="004B1F52">
        <w:rPr>
          <w:rFonts w:ascii="Power Geez Unicode1" w:hAnsi="Power Geez Unicode1" w:cs="Nyala"/>
          <w:w w:val="99"/>
          <w:position w:val="1"/>
          <w:sz w:val="24"/>
        </w:rPr>
        <w:t>(suction)</w:t>
      </w:r>
      <w:r w:rsidR="004B1F52"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በመፍጠር</w:t>
      </w:r>
      <w:proofErr w:type="spellEnd"/>
      <w:r w:rsidR="00812238" w:rsidRPr="002B7CEC">
        <w:rPr>
          <w:rFonts w:ascii="Power Geez Unicode1" w:hAnsi="Power Geez Unicode1"/>
          <w:w w:val="99"/>
          <w:position w:val="1"/>
          <w:sz w:val="24"/>
        </w:rPr>
        <w:t xml:space="preserve"> </w:t>
      </w:r>
      <w:proofErr w:type="spellStart"/>
      <w:r w:rsidR="00812238" w:rsidRPr="002B7CEC">
        <w:rPr>
          <w:rFonts w:ascii="Power Geez Unicode1" w:hAnsi="Power Geez Unicode1" w:cs="Nyala"/>
          <w:w w:val="99"/>
          <w:position w:val="1"/>
          <w:sz w:val="24"/>
        </w:rPr>
        <w:t>ነው</w:t>
      </w:r>
      <w:proofErr w:type="spellEnd"/>
      <w:r w:rsidR="00812238" w:rsidRPr="002B7CEC">
        <w:rPr>
          <w:rFonts w:ascii="Power Geez Unicode1" w:hAnsi="Power Geez Unicode1"/>
          <w:w w:val="99"/>
          <w:position w:val="1"/>
          <w:sz w:val="24"/>
        </w:rPr>
        <w:t xml:space="preserve"> </w:t>
      </w:r>
      <w:r w:rsidR="00812238" w:rsidRPr="002B7CEC">
        <w:rPr>
          <w:rFonts w:ascii="Power Geez Unicode1" w:hAnsi="Power Geez Unicode1" w:cs="Nyala"/>
          <w:w w:val="99"/>
          <w:position w:val="1"/>
          <w:sz w:val="24"/>
        </w:rPr>
        <w:t>፡፡</w:t>
      </w:r>
    </w:p>
    <w:p w:rsidR="00DC7326" w:rsidRPr="002B7CEC" w:rsidRDefault="00805633" w:rsidP="00BD25FB">
      <w:pPr>
        <w:pStyle w:val="ListParagraph"/>
        <w:numPr>
          <w:ilvl w:val="0"/>
          <w:numId w:val="34"/>
        </w:numPr>
        <w:rPr>
          <w:rFonts w:ascii="Power Geez Unicode1" w:hAnsi="Power Geez Unicode1"/>
          <w:b/>
          <w:w w:val="99"/>
          <w:position w:val="1"/>
          <w:sz w:val="28"/>
        </w:rPr>
      </w:pPr>
      <w:proofErr w:type="spellStart"/>
      <w:r w:rsidRPr="002B7CEC">
        <w:rPr>
          <w:rFonts w:ascii="Power Geez Unicode1" w:hAnsi="Power Geez Unicode1" w:cs="Nyala"/>
          <w:b/>
          <w:sz w:val="24"/>
        </w:rPr>
        <w:t>የ</w:t>
      </w:r>
      <w:r w:rsidR="00E73C48" w:rsidRPr="002B7CEC">
        <w:rPr>
          <w:rFonts w:ascii="Power Geez Unicode1" w:hAnsi="Power Geez Unicode1"/>
          <w:b/>
          <w:sz w:val="24"/>
        </w:rPr>
        <w:t>ግፊት</w:t>
      </w:r>
      <w:proofErr w:type="spellEnd"/>
      <w:r w:rsidR="00E73C48" w:rsidRPr="002B7CEC">
        <w:rPr>
          <w:rFonts w:ascii="Power Geez Unicode1" w:hAnsi="Power Geez Unicode1"/>
          <w:b/>
          <w:sz w:val="24"/>
        </w:rPr>
        <w:t xml:space="preserve"> </w:t>
      </w:r>
      <w:proofErr w:type="spellStart"/>
      <w:r w:rsidRPr="002B7CEC">
        <w:rPr>
          <w:rFonts w:ascii="Power Geez Unicode1" w:hAnsi="Power Geez Unicode1"/>
          <w:b/>
          <w:sz w:val="24"/>
        </w:rPr>
        <w:t>ፔዳል</w:t>
      </w:r>
      <w:proofErr w:type="spellEnd"/>
      <w:r w:rsidR="00E73C48" w:rsidRPr="002B7CEC">
        <w:rPr>
          <w:rFonts w:ascii="Power Geez Unicode1" w:hAnsi="Power Geez Unicode1"/>
          <w:b/>
          <w:sz w:val="24"/>
        </w:rPr>
        <w:t xml:space="preserve"> </w:t>
      </w:r>
      <w:proofErr w:type="spellStart"/>
      <w:r w:rsidR="00E73C48" w:rsidRPr="002B7CEC">
        <w:rPr>
          <w:rFonts w:ascii="Power Geez Unicode1" w:hAnsi="Power Geez Unicode1"/>
          <w:b/>
          <w:sz w:val="24"/>
        </w:rPr>
        <w:t>ፓምፕ</w:t>
      </w:r>
      <w:proofErr w:type="spellEnd"/>
      <w:r w:rsidR="00E73C48" w:rsidRPr="002B7CEC">
        <w:rPr>
          <w:rFonts w:ascii="Power Geez Unicode1" w:hAnsi="Power Geez Unicode1"/>
          <w:sz w:val="24"/>
          <w:szCs w:val="24"/>
        </w:rPr>
        <w:t xml:space="preserve"> </w:t>
      </w:r>
      <w:r w:rsidR="00E73C48" w:rsidRPr="002B7CEC">
        <w:rPr>
          <w:rFonts w:ascii="Power Geez Unicode1" w:hAnsi="Power Geez Unicode1"/>
          <w:b/>
          <w:sz w:val="24"/>
        </w:rPr>
        <w:t xml:space="preserve"> </w:t>
      </w:r>
    </w:p>
    <w:p w:rsidR="00E73C48" w:rsidRPr="007C7B30" w:rsidRDefault="00805633" w:rsidP="004A4B11">
      <w:pPr>
        <w:spacing w:before="240" w:after="60" w:line="259" w:lineRule="auto"/>
        <w:jc w:val="both"/>
        <w:rPr>
          <w:rFonts w:ascii="Power Geez Unicode1" w:hAnsi="Power Geez Unicode1"/>
        </w:rPr>
      </w:pPr>
      <w:proofErr w:type="spellStart"/>
      <w:r w:rsidRPr="002B7CEC">
        <w:rPr>
          <w:rFonts w:ascii="Power Geez Unicode1" w:hAnsi="Power Geez Unicode1"/>
          <w:bCs/>
          <w:sz w:val="24"/>
        </w:rPr>
        <w:t>የ</w:t>
      </w:r>
      <w:r w:rsidR="002B2107" w:rsidRPr="002B7CEC">
        <w:rPr>
          <w:rFonts w:ascii="Power Geez Unicode1" w:hAnsi="Power Geez Unicode1"/>
          <w:bCs/>
          <w:sz w:val="24"/>
        </w:rPr>
        <w:t>ግፊት</w:t>
      </w:r>
      <w:proofErr w:type="spellEnd"/>
      <w:r w:rsidR="002B2107" w:rsidRPr="002B7CEC">
        <w:rPr>
          <w:rFonts w:ascii="Power Geez Unicode1" w:hAnsi="Power Geez Unicode1"/>
          <w:b/>
          <w:sz w:val="24"/>
        </w:rPr>
        <w:t xml:space="preserve"> </w:t>
      </w:r>
      <w:proofErr w:type="spellStart"/>
      <w:r w:rsidRPr="002B7CEC">
        <w:rPr>
          <w:rFonts w:ascii="Power Geez Unicode1" w:hAnsi="Power Geez Unicode1"/>
          <w:sz w:val="24"/>
          <w:szCs w:val="24"/>
        </w:rPr>
        <w:t>ፔዳል</w:t>
      </w:r>
      <w:proofErr w:type="spellEnd"/>
      <w:r w:rsidR="002B2107" w:rsidRPr="002B7CEC">
        <w:rPr>
          <w:rFonts w:ascii="Power Geez Unicode1" w:hAnsi="Power Geez Unicode1"/>
          <w:sz w:val="24"/>
          <w:szCs w:val="24"/>
        </w:rPr>
        <w:t xml:space="preserve"> </w:t>
      </w:r>
      <w:proofErr w:type="spellStart"/>
      <w:r w:rsidR="002B2107" w:rsidRPr="002B7CEC">
        <w:rPr>
          <w:rFonts w:ascii="Power Geez Unicode1" w:hAnsi="Power Geez Unicode1"/>
          <w:sz w:val="24"/>
          <w:szCs w:val="24"/>
        </w:rPr>
        <w:t>ፓምፕ</w:t>
      </w:r>
      <w:proofErr w:type="spellEnd"/>
      <w:r w:rsidR="00E73C48" w:rsidRPr="002B7CEC">
        <w:rPr>
          <w:rFonts w:ascii="Power Geez Unicode1" w:hAnsi="Power Geez Unicode1"/>
        </w:rPr>
        <w:t xml:space="preserve"> </w:t>
      </w:r>
      <w:r w:rsidR="00E73C48" w:rsidRPr="002B7CEC">
        <w:rPr>
          <w:rFonts w:ascii="Power Geez Unicode1" w:hAnsi="Power Geez Unicode1" w:cs="Nyala"/>
        </w:rPr>
        <w:t>ከ</w:t>
      </w:r>
      <w:r w:rsidR="00E73C48" w:rsidRPr="002B7CEC">
        <w:rPr>
          <w:rFonts w:ascii="Power Geez Unicode1" w:hAnsi="Power Geez Unicode1"/>
        </w:rPr>
        <w:t xml:space="preserve">7 </w:t>
      </w:r>
      <w:proofErr w:type="spellStart"/>
      <w:r w:rsidR="00E73C48" w:rsidRPr="002B7CEC">
        <w:rPr>
          <w:rFonts w:ascii="Power Geez Unicode1" w:hAnsi="Power Geez Unicode1" w:cs="Nyala"/>
        </w:rPr>
        <w:t>ሜትር</w:t>
      </w:r>
      <w:proofErr w:type="spellEnd"/>
      <w:r w:rsidR="00E73C48" w:rsidRPr="002B7CEC">
        <w:rPr>
          <w:rFonts w:ascii="Power Geez Unicode1" w:hAnsi="Power Geez Unicode1"/>
        </w:rPr>
        <w:t xml:space="preserve"> </w:t>
      </w:r>
      <w:proofErr w:type="spellStart"/>
      <w:r w:rsidR="00512073">
        <w:rPr>
          <w:rFonts w:ascii="Power Geez Unicode1" w:hAnsi="Power Geez Unicode1"/>
        </w:rPr>
        <w:t>ጥልቀት</w:t>
      </w:r>
      <w:proofErr w:type="spellEnd"/>
      <w:r w:rsidR="00512073">
        <w:rPr>
          <w:rFonts w:ascii="Power Geez Unicode1" w:hAnsi="Power Geez Unicode1"/>
        </w:rPr>
        <w:t xml:space="preserve"> </w:t>
      </w:r>
      <w:proofErr w:type="spellStart"/>
      <w:r w:rsidR="00512073">
        <w:rPr>
          <w:rFonts w:ascii="Power Geez Unicode1" w:hAnsi="Power Geez Unicode1" w:cs="Nyala"/>
        </w:rPr>
        <w:t>ያነሰ</w:t>
      </w:r>
      <w:proofErr w:type="spellEnd"/>
      <w:r w:rsidR="00E73C48" w:rsidRPr="002B7CEC">
        <w:rPr>
          <w:rFonts w:ascii="Power Geez Unicode1" w:hAnsi="Power Geez Unicode1"/>
        </w:rPr>
        <w:t xml:space="preserve"> </w:t>
      </w:r>
      <w:proofErr w:type="spellStart"/>
      <w:r w:rsidR="002B2107" w:rsidRPr="002B7CEC">
        <w:rPr>
          <w:rFonts w:ascii="Power Geez Unicode1" w:hAnsi="Power Geez Unicode1"/>
        </w:rPr>
        <w:t>የጉድጓድ</w:t>
      </w:r>
      <w:proofErr w:type="spellEnd"/>
      <w:r w:rsidR="002B2107" w:rsidRPr="002B7CEC">
        <w:rPr>
          <w:rFonts w:ascii="Power Geez Unicode1" w:hAnsi="Power Geez Unicode1"/>
        </w:rPr>
        <w:t xml:space="preserve"> </w:t>
      </w:r>
      <w:proofErr w:type="spellStart"/>
      <w:r w:rsidR="00E73C48" w:rsidRPr="002B7CEC">
        <w:rPr>
          <w:rFonts w:ascii="Power Geez Unicode1" w:hAnsi="Power Geez Unicode1" w:cs="Nyala"/>
        </w:rPr>
        <w:t>ውሃ</w:t>
      </w:r>
      <w:r w:rsidR="00512073">
        <w:rPr>
          <w:rFonts w:ascii="Power Geez Unicode1" w:hAnsi="Power Geez Unicode1" w:cs="Nyala"/>
        </w:rPr>
        <w:t>ን</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ለ</w:t>
      </w:r>
      <w:r w:rsidR="002B2107" w:rsidRPr="002B7CEC">
        <w:rPr>
          <w:rFonts w:ascii="Power Geez Unicode1" w:hAnsi="Power Geez Unicode1" w:cs="Nyala"/>
        </w:rPr>
        <w:t>መሳብ</w:t>
      </w:r>
      <w:proofErr w:type="spellEnd"/>
      <w:r w:rsidR="002B2107" w:rsidRPr="002B7CEC">
        <w:rPr>
          <w:rFonts w:ascii="Power Geez Unicode1" w:hAnsi="Power Geez Unicode1" w:cs="Nyala"/>
        </w:rPr>
        <w:t xml:space="preserve"> </w:t>
      </w:r>
      <w:r w:rsidR="00E73C48" w:rsidRPr="002B7CEC">
        <w:rPr>
          <w:rFonts w:ascii="Power Geez Unicode1" w:hAnsi="Power Geez Unicode1"/>
        </w:rPr>
        <w:t xml:space="preserve"> </w:t>
      </w:r>
      <w:proofErr w:type="spellStart"/>
      <w:r w:rsidR="00E73C48" w:rsidRPr="002B7CEC">
        <w:rPr>
          <w:rFonts w:ascii="Power Geez Unicode1" w:hAnsi="Power Geez Unicode1" w:cs="Nyala"/>
        </w:rPr>
        <w:t>በእግር</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የሚሰራ</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አማራጭ</w:t>
      </w:r>
      <w:proofErr w:type="spellEnd"/>
      <w:r w:rsidR="00E73C48" w:rsidRPr="002B7CEC">
        <w:rPr>
          <w:rFonts w:ascii="Power Geez Unicode1" w:hAnsi="Power Geez Unicode1"/>
        </w:rPr>
        <w:t xml:space="preserve"> </w:t>
      </w:r>
      <w:proofErr w:type="spellStart"/>
      <w:r w:rsidR="004B1F52">
        <w:rPr>
          <w:rFonts w:ascii="Power Geez Unicode1" w:hAnsi="Power Geez Unicode1"/>
        </w:rPr>
        <w:t>ፓምፕ</w:t>
      </w:r>
      <w:proofErr w:type="spellEnd"/>
      <w:r w:rsidR="004B1F52">
        <w:rPr>
          <w:rFonts w:ascii="Power Geez Unicode1" w:hAnsi="Power Geez Unicode1"/>
        </w:rPr>
        <w:t xml:space="preserve"> </w:t>
      </w:r>
      <w:proofErr w:type="spellStart"/>
      <w:r w:rsidR="00E73C48" w:rsidRPr="002B7CEC">
        <w:rPr>
          <w:rFonts w:ascii="Power Geez Unicode1" w:hAnsi="Power Geez Unicode1" w:cs="Nyala"/>
        </w:rPr>
        <w:t>ነው</w:t>
      </w:r>
      <w:proofErr w:type="spellEnd"/>
      <w:r w:rsidR="00E73C48" w:rsidRPr="002B7CEC">
        <w:rPr>
          <w:rFonts w:ascii="Power Geez Unicode1" w:hAnsi="Power Geez Unicode1"/>
        </w:rPr>
        <w:t xml:space="preserve"> </w:t>
      </w:r>
      <w:r w:rsidR="00E73C48" w:rsidRPr="002B7CEC">
        <w:rPr>
          <w:rFonts w:ascii="Power Geez Unicode1" w:hAnsi="Power Geez Unicode1" w:cs="Nyala"/>
        </w:rPr>
        <w:t>፡፡</w:t>
      </w:r>
      <w:r w:rsidR="00E73C48" w:rsidRPr="002B7CEC">
        <w:rPr>
          <w:rFonts w:ascii="Power Geez Unicode1" w:hAnsi="Power Geez Unicode1"/>
        </w:rPr>
        <w:t xml:space="preserve"> </w:t>
      </w:r>
      <w:proofErr w:type="spellStart"/>
      <w:r w:rsidR="00E73C48" w:rsidRPr="002B7CEC">
        <w:rPr>
          <w:rFonts w:ascii="Power Geez Unicode1" w:hAnsi="Power Geez Unicode1" w:cs="Nyala"/>
        </w:rPr>
        <w:t>እነዚህ</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ፓምፖች</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ሁለገብ</w:t>
      </w:r>
      <w:proofErr w:type="spellEnd"/>
      <w:r w:rsidR="00E73C48" w:rsidRPr="002B7CEC">
        <w:rPr>
          <w:rFonts w:ascii="Power Geez Unicode1" w:hAnsi="Power Geez Unicode1"/>
        </w:rPr>
        <w:t xml:space="preserve"> </w:t>
      </w:r>
      <w:proofErr w:type="spellStart"/>
      <w:r w:rsidR="00BA1C77" w:rsidRPr="002B7CEC">
        <w:rPr>
          <w:rFonts w:ascii="Power Geez Unicode1" w:hAnsi="Power Geez Unicode1" w:cs="Nyala"/>
        </w:rPr>
        <w:t>ሲሆኑ</w:t>
      </w:r>
      <w:proofErr w:type="spellEnd"/>
      <w:r w:rsidR="00BA1C77" w:rsidRPr="002B7CEC">
        <w:rPr>
          <w:rFonts w:ascii="Power Geez Unicode1" w:hAnsi="Power Geez Unicode1" w:cs="Nyala"/>
        </w:rPr>
        <w:t xml:space="preserve"> </w:t>
      </w:r>
      <w:proofErr w:type="spellStart"/>
      <w:r w:rsidR="00BA1C77" w:rsidRPr="002B7CEC">
        <w:rPr>
          <w:rFonts w:ascii="Power Geez Unicode1" w:hAnsi="Power Geez Unicode1" w:cs="Nyala"/>
        </w:rPr>
        <w:t>ለተለያዩ</w:t>
      </w:r>
      <w:proofErr w:type="spellEnd"/>
      <w:r w:rsidR="00BA1C77" w:rsidRPr="002B7CEC">
        <w:rPr>
          <w:rFonts w:ascii="Power Geez Unicode1" w:hAnsi="Power Geez Unicode1" w:cs="Nyala"/>
        </w:rPr>
        <w:t xml:space="preserve"> </w:t>
      </w:r>
      <w:proofErr w:type="spellStart"/>
      <w:r w:rsidR="00BA1C77" w:rsidRPr="002B7CEC">
        <w:rPr>
          <w:rFonts w:ascii="Power Geez Unicode1" w:hAnsi="Power Geez Unicode1" w:cs="Nyala"/>
        </w:rPr>
        <w:t>የ</w:t>
      </w:r>
      <w:r w:rsidR="00E73C48" w:rsidRPr="002B7CEC">
        <w:rPr>
          <w:rFonts w:ascii="Power Geez Unicode1" w:hAnsi="Power Geez Unicode1" w:cs="Nyala"/>
        </w:rPr>
        <w:t>መስኖ</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ሁኔታዎች</w:t>
      </w:r>
      <w:proofErr w:type="spellEnd"/>
      <w:r w:rsidR="00E73C48" w:rsidRPr="002B7CEC">
        <w:rPr>
          <w:rFonts w:ascii="Power Geez Unicode1" w:hAnsi="Power Geez Unicode1"/>
        </w:rPr>
        <w:t xml:space="preserve"> </w:t>
      </w:r>
      <w:proofErr w:type="spellStart"/>
      <w:r w:rsidR="00BA1C77" w:rsidRPr="002B7CEC">
        <w:rPr>
          <w:rFonts w:ascii="Power Geez Unicode1" w:hAnsi="Power Geez Unicode1"/>
        </w:rPr>
        <w:t>እና</w:t>
      </w:r>
      <w:proofErr w:type="spellEnd"/>
      <w:r w:rsidR="00BA1C77" w:rsidRPr="002B7CEC">
        <w:rPr>
          <w:rFonts w:ascii="Power Geez Unicode1" w:hAnsi="Power Geez Unicode1"/>
        </w:rPr>
        <w:t xml:space="preserve"> </w:t>
      </w:r>
      <w:proofErr w:type="spellStart"/>
      <w:r w:rsidR="00BA1C77" w:rsidRPr="002B7CEC">
        <w:rPr>
          <w:rFonts w:ascii="Power Geez Unicode1" w:hAnsi="Power Geez Unicode1"/>
        </w:rPr>
        <w:t>ለተወሰነ</w:t>
      </w:r>
      <w:proofErr w:type="spellEnd"/>
      <w:r w:rsidR="00BA1C77" w:rsidRPr="002B7CEC">
        <w:rPr>
          <w:rFonts w:ascii="Power Geez Unicode1" w:hAnsi="Power Geez Unicode1"/>
        </w:rPr>
        <w:t xml:space="preserve"> </w:t>
      </w:r>
      <w:proofErr w:type="spellStart"/>
      <w:r w:rsidR="00BA1C77" w:rsidRPr="002B7CEC">
        <w:rPr>
          <w:rFonts w:ascii="Power Geez Unicode1" w:hAnsi="Power Geez Unicode1"/>
        </w:rPr>
        <w:t>የመጠጥ</w:t>
      </w:r>
      <w:proofErr w:type="spellEnd"/>
      <w:r w:rsidR="00BA1C77" w:rsidRPr="002B7CEC">
        <w:rPr>
          <w:rFonts w:ascii="Power Geez Unicode1" w:hAnsi="Power Geez Unicode1"/>
        </w:rPr>
        <w:t xml:space="preserve"> </w:t>
      </w:r>
      <w:proofErr w:type="spellStart"/>
      <w:r w:rsidR="00BA1C77" w:rsidRPr="002B7CEC">
        <w:rPr>
          <w:rFonts w:ascii="Power Geez Unicode1" w:hAnsi="Power Geez Unicode1"/>
        </w:rPr>
        <w:t>ውሃ</w:t>
      </w:r>
      <w:proofErr w:type="spellEnd"/>
      <w:r w:rsidR="00BA1C77" w:rsidRPr="002B7CEC">
        <w:rPr>
          <w:rFonts w:ascii="Power Geez Unicode1" w:hAnsi="Power Geez Unicode1"/>
        </w:rPr>
        <w:t xml:space="preserve"> </w:t>
      </w:r>
      <w:proofErr w:type="spellStart"/>
      <w:r w:rsidR="00E73C48" w:rsidRPr="002B7CEC">
        <w:rPr>
          <w:rFonts w:ascii="Power Geez Unicode1" w:hAnsi="Power Geez Unicode1" w:cs="Nyala"/>
        </w:rPr>
        <w:t>ጥቅም</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ላይ</w:t>
      </w:r>
      <w:proofErr w:type="spellEnd"/>
      <w:r w:rsidR="00E73C48" w:rsidRPr="002B7CEC">
        <w:rPr>
          <w:rFonts w:ascii="Power Geez Unicode1" w:hAnsi="Power Geez Unicode1"/>
        </w:rPr>
        <w:t xml:space="preserve"> </w:t>
      </w:r>
      <w:proofErr w:type="spellStart"/>
      <w:r w:rsidR="00BA1C77" w:rsidRPr="002B7CEC">
        <w:rPr>
          <w:rFonts w:ascii="Power Geez Unicode1" w:hAnsi="Power Geez Unicode1" w:cs="Nyala"/>
        </w:rPr>
        <w:t>ሊውሉ</w:t>
      </w:r>
      <w:proofErr w:type="spellEnd"/>
      <w:r w:rsidR="00BA1C77" w:rsidRPr="002B7CEC">
        <w:rPr>
          <w:rFonts w:ascii="Power Geez Unicode1" w:hAnsi="Power Geez Unicode1" w:cs="Nyala"/>
        </w:rPr>
        <w:t xml:space="preserve"> </w:t>
      </w:r>
      <w:proofErr w:type="spellStart"/>
      <w:r w:rsidR="00BA1C77" w:rsidRPr="002B7CEC">
        <w:rPr>
          <w:rFonts w:ascii="Power Geez Unicode1" w:hAnsi="Power Geez Unicode1" w:cs="Nyala"/>
        </w:rPr>
        <w:t>ይችላሉ</w:t>
      </w:r>
      <w:proofErr w:type="spellEnd"/>
      <w:r w:rsidR="00BA1C77" w:rsidRPr="002B7CEC">
        <w:rPr>
          <w:rFonts w:ascii="Power Geez Unicode1" w:hAnsi="Power Geez Unicode1" w:cs="Nyala"/>
        </w:rPr>
        <w:t>፡፡</w:t>
      </w:r>
      <w:r w:rsidR="00E73C48" w:rsidRPr="002B7CEC">
        <w:rPr>
          <w:rFonts w:ascii="Power Geez Unicode1" w:hAnsi="Power Geez Unicode1"/>
        </w:rPr>
        <w:t xml:space="preserve"> </w:t>
      </w:r>
      <w:proofErr w:type="spellStart"/>
      <w:r w:rsidRPr="002B7CEC">
        <w:rPr>
          <w:rFonts w:ascii="Power Geez Unicode1" w:hAnsi="Power Geez Unicode1" w:cs="Nyala"/>
        </w:rPr>
        <w:t>የግፊት</w:t>
      </w:r>
      <w:proofErr w:type="spellEnd"/>
      <w:r w:rsidRPr="002B7CEC">
        <w:rPr>
          <w:rFonts w:ascii="Power Geez Unicode1" w:hAnsi="Power Geez Unicode1" w:cs="Nyala"/>
        </w:rPr>
        <w:t xml:space="preserve"> </w:t>
      </w:r>
      <w:proofErr w:type="spellStart"/>
      <w:r w:rsidRPr="002B7CEC">
        <w:rPr>
          <w:rFonts w:ascii="Power Geez Unicode1" w:hAnsi="Power Geez Unicode1" w:cs="Nyala"/>
        </w:rPr>
        <w:t>ፔዳል</w:t>
      </w:r>
      <w:proofErr w:type="spellEnd"/>
      <w:r w:rsidRPr="002B7CEC">
        <w:rPr>
          <w:rFonts w:ascii="Power Geez Unicode1" w:hAnsi="Power Geez Unicode1" w:cs="Nyala"/>
        </w:rPr>
        <w:t xml:space="preserve"> </w:t>
      </w:r>
      <w:proofErr w:type="spellStart"/>
      <w:r w:rsidRPr="002B7CEC">
        <w:rPr>
          <w:rFonts w:ascii="Power Geez Unicode1" w:hAnsi="Power Geez Unicode1" w:cs="Nyala"/>
        </w:rPr>
        <w:t>ፓምፕ</w:t>
      </w:r>
      <w:proofErr w:type="spellEnd"/>
      <w:r w:rsidRPr="002B7CEC">
        <w:rPr>
          <w:rFonts w:ascii="Power Geez Unicode1" w:hAnsi="Power Geez Unicode1" w:cs="Nyala"/>
        </w:rPr>
        <w:t xml:space="preserve"> </w:t>
      </w:r>
      <w:proofErr w:type="spellStart"/>
      <w:r w:rsidR="00BA1C77" w:rsidRPr="002B7CEC">
        <w:rPr>
          <w:rFonts w:ascii="Power Geez Unicode1" w:hAnsi="Power Geez Unicode1"/>
          <w:bCs/>
          <w:sz w:val="24"/>
        </w:rPr>
        <w:t>ለ</w:t>
      </w:r>
      <w:r w:rsidR="00E73C48" w:rsidRPr="002B7CEC">
        <w:rPr>
          <w:rFonts w:ascii="Power Geez Unicode1" w:hAnsi="Power Geez Unicode1" w:cs="Nyala"/>
        </w:rPr>
        <w:t>አነስተኛ</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መስኖ</w:t>
      </w:r>
      <w:proofErr w:type="spellEnd"/>
      <w:r w:rsidR="00E73C48" w:rsidRPr="002B7CEC">
        <w:rPr>
          <w:rFonts w:ascii="Power Geez Unicode1" w:hAnsi="Power Geez Unicode1"/>
        </w:rPr>
        <w:t xml:space="preserve"> </w:t>
      </w:r>
      <w:proofErr w:type="spellStart"/>
      <w:r w:rsidR="000357DF" w:rsidRPr="002B7CEC">
        <w:rPr>
          <w:rFonts w:ascii="Power Geez Unicode1" w:hAnsi="Power Geez Unicode1"/>
        </w:rPr>
        <w:t>አገልግሎት</w:t>
      </w:r>
      <w:proofErr w:type="spellEnd"/>
      <w:r w:rsidR="000357DF" w:rsidRPr="002B7CEC">
        <w:rPr>
          <w:rFonts w:ascii="Power Geez Unicode1" w:hAnsi="Power Geez Unicode1"/>
        </w:rPr>
        <w:t xml:space="preserve"> </w:t>
      </w:r>
      <w:proofErr w:type="spellStart"/>
      <w:r w:rsidR="000357DF" w:rsidRPr="002B7CEC">
        <w:rPr>
          <w:rFonts w:ascii="Power Geez Unicode1" w:hAnsi="Power Geez Unicode1"/>
        </w:rPr>
        <w:t>የሚውል</w:t>
      </w:r>
      <w:proofErr w:type="spellEnd"/>
      <w:r w:rsidR="000357DF" w:rsidRPr="002B7CEC">
        <w:rPr>
          <w:rFonts w:ascii="Power Geez Unicode1" w:hAnsi="Power Geez Unicode1"/>
        </w:rPr>
        <w:t xml:space="preserve"> </w:t>
      </w:r>
      <w:proofErr w:type="spellStart"/>
      <w:r w:rsidR="00E73C48" w:rsidRPr="002B7CEC">
        <w:rPr>
          <w:rFonts w:ascii="Power Geez Unicode1" w:hAnsi="Power Geez Unicode1" w:cs="Nyala"/>
        </w:rPr>
        <w:t>ቀላል</w:t>
      </w:r>
      <w:proofErr w:type="spellEnd"/>
      <w:r w:rsidR="00E73C48" w:rsidRPr="002B7CEC">
        <w:rPr>
          <w:rFonts w:ascii="Power Geez Unicode1" w:hAnsi="Power Geez Unicode1"/>
        </w:rPr>
        <w:t xml:space="preserve"> </w:t>
      </w:r>
      <w:proofErr w:type="spellStart"/>
      <w:r w:rsidR="000357DF" w:rsidRPr="002B7CEC">
        <w:rPr>
          <w:rFonts w:ascii="Power Geez Unicode1" w:hAnsi="Power Geez Unicode1"/>
        </w:rPr>
        <w:t>በ</w:t>
      </w:r>
      <w:r w:rsidR="00E73C48" w:rsidRPr="002B7CEC">
        <w:rPr>
          <w:rFonts w:ascii="Power Geez Unicode1" w:hAnsi="Power Geez Unicode1" w:cs="Nyala"/>
        </w:rPr>
        <w:t>እግር</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የሚሰራ</w:t>
      </w:r>
      <w:proofErr w:type="spellEnd"/>
      <w:r w:rsidR="00E73C48" w:rsidRPr="002B7CEC">
        <w:rPr>
          <w:rFonts w:ascii="Power Geez Unicode1" w:hAnsi="Power Geez Unicode1"/>
        </w:rPr>
        <w:t xml:space="preserve"> </w:t>
      </w:r>
      <w:proofErr w:type="spellStart"/>
      <w:r w:rsidR="000357DF" w:rsidRPr="002B7CEC">
        <w:rPr>
          <w:rFonts w:ascii="Power Geez Unicode1" w:hAnsi="Power Geez Unicode1" w:cs="Nyala"/>
        </w:rPr>
        <w:t>ፓምፕ</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ነው</w:t>
      </w:r>
      <w:proofErr w:type="spellEnd"/>
      <w:r w:rsidR="000357DF" w:rsidRPr="002B7CEC">
        <w:rPr>
          <w:rFonts w:ascii="Power Geez Unicode1" w:hAnsi="Power Geez Unicode1"/>
        </w:rPr>
        <w:t>፡፡</w:t>
      </w:r>
      <w:r w:rsidR="004B3A06" w:rsidRPr="002B7CEC">
        <w:rPr>
          <w:rFonts w:ascii="Power Geez Unicode1" w:hAnsi="Power Geez Unicode1"/>
        </w:rPr>
        <w:t xml:space="preserve"> </w:t>
      </w:r>
      <w:proofErr w:type="spellStart"/>
      <w:r w:rsidR="00E73C48" w:rsidRPr="002B7CEC">
        <w:rPr>
          <w:rFonts w:ascii="Power Geez Unicode1" w:hAnsi="Power Geez Unicode1" w:cs="Nyala"/>
        </w:rPr>
        <w:t>ይህም</w:t>
      </w:r>
      <w:proofErr w:type="spellEnd"/>
      <w:r w:rsidR="00E73C48" w:rsidRPr="002B7CEC">
        <w:rPr>
          <w:rFonts w:ascii="Power Geez Unicode1" w:hAnsi="Power Geez Unicode1"/>
        </w:rPr>
        <w:t xml:space="preserve"> </w:t>
      </w:r>
      <w:proofErr w:type="spellStart"/>
      <w:r w:rsidR="00512073" w:rsidRPr="002B7CEC">
        <w:rPr>
          <w:rFonts w:ascii="Power Geez Unicode1" w:hAnsi="Power Geez Unicode1"/>
        </w:rPr>
        <w:t>የ</w:t>
      </w:r>
      <w:r w:rsidR="00512073">
        <w:rPr>
          <w:rFonts w:ascii="Power Geez Unicode1" w:hAnsi="Power Geez Unicode1"/>
        </w:rPr>
        <w:t>ምጠት</w:t>
      </w:r>
      <w:proofErr w:type="spellEnd"/>
      <w:r w:rsidR="00512073" w:rsidRPr="002B7CEC">
        <w:rPr>
          <w:rFonts w:ascii="Power Geez Unicode1" w:hAnsi="Power Geez Unicode1"/>
        </w:rPr>
        <w:t xml:space="preserve"> </w:t>
      </w:r>
      <w:proofErr w:type="spellStart"/>
      <w:r w:rsidR="004B3A06" w:rsidRPr="002B7CEC">
        <w:rPr>
          <w:rFonts w:ascii="Power Geez Unicode1" w:hAnsi="Power Geez Unicode1"/>
        </w:rPr>
        <w:t>ብቻ</w:t>
      </w:r>
      <w:proofErr w:type="spellEnd"/>
      <w:r w:rsidR="004B3A06" w:rsidRPr="002B7CEC">
        <w:rPr>
          <w:rFonts w:ascii="Power Geez Unicode1" w:hAnsi="Power Geez Unicode1"/>
        </w:rPr>
        <w:t xml:space="preserve"> </w:t>
      </w:r>
      <w:proofErr w:type="spellStart"/>
      <w:r w:rsidRPr="002B7CEC">
        <w:rPr>
          <w:rFonts w:ascii="Power Geez Unicode1" w:hAnsi="Power Geez Unicode1"/>
          <w:sz w:val="24"/>
          <w:szCs w:val="24"/>
        </w:rPr>
        <w:t>ፔዳል</w:t>
      </w:r>
      <w:proofErr w:type="spellEnd"/>
      <w:r w:rsidR="004B3A06" w:rsidRPr="002B7CEC">
        <w:rPr>
          <w:rFonts w:ascii="Power Geez Unicode1" w:hAnsi="Power Geez Unicode1"/>
          <w:sz w:val="24"/>
          <w:szCs w:val="24"/>
        </w:rPr>
        <w:t xml:space="preserve"> </w:t>
      </w:r>
      <w:proofErr w:type="spellStart"/>
      <w:r w:rsidR="004B3A06" w:rsidRPr="002B7CEC">
        <w:rPr>
          <w:rFonts w:ascii="Power Geez Unicode1" w:hAnsi="Power Geez Unicode1"/>
          <w:sz w:val="24"/>
          <w:szCs w:val="24"/>
        </w:rPr>
        <w:t>ፓምፕ</w:t>
      </w:r>
      <w:proofErr w:type="spellEnd"/>
      <w:r w:rsidR="004B3A06" w:rsidRPr="002B7CEC">
        <w:rPr>
          <w:rFonts w:ascii="Power Geez Unicode1" w:hAnsi="Power Geez Unicode1"/>
          <w:sz w:val="24"/>
          <w:szCs w:val="24"/>
        </w:rPr>
        <w:t xml:space="preserve"> </w:t>
      </w:r>
      <w:proofErr w:type="spellStart"/>
      <w:r w:rsidR="004B3A06" w:rsidRPr="002B7CEC">
        <w:rPr>
          <w:rFonts w:ascii="Power Geez Unicode1" w:hAnsi="Power Geez Unicode1" w:cs="Nyala"/>
        </w:rPr>
        <w:t>ማሻሻያ</w:t>
      </w:r>
      <w:proofErr w:type="spellEnd"/>
      <w:r w:rsidR="004B3A06" w:rsidRPr="002B7CEC">
        <w:rPr>
          <w:rFonts w:ascii="Power Geez Unicode1" w:hAnsi="Power Geez Unicode1"/>
          <w:b/>
          <w:sz w:val="24"/>
        </w:rPr>
        <w:t xml:space="preserve"> </w:t>
      </w:r>
      <w:proofErr w:type="spellStart"/>
      <w:r w:rsidR="004B3A06" w:rsidRPr="002B7CEC">
        <w:rPr>
          <w:rFonts w:ascii="Power Geez Unicode1" w:hAnsi="Power Geez Unicode1"/>
          <w:bCs/>
          <w:sz w:val="24"/>
        </w:rPr>
        <w:t>እና</w:t>
      </w:r>
      <w:proofErr w:type="spellEnd"/>
      <w:r w:rsidR="004B3A06" w:rsidRPr="002B7CEC">
        <w:rPr>
          <w:rFonts w:ascii="Power Geez Unicode1" w:hAnsi="Power Geez Unicode1"/>
          <w:bCs/>
          <w:sz w:val="24"/>
        </w:rPr>
        <w:t xml:space="preserve"> </w:t>
      </w:r>
      <w:proofErr w:type="spellStart"/>
      <w:r w:rsidR="00512073">
        <w:rPr>
          <w:rFonts w:ascii="Power Geez Unicode1" w:hAnsi="Power Geez Unicode1" w:cs="Nyala"/>
        </w:rPr>
        <w:t>የመምጠጥ</w:t>
      </w:r>
      <w:proofErr w:type="spellEnd"/>
      <w:r w:rsidR="00512073">
        <w:rPr>
          <w:rFonts w:ascii="Power Geez Unicode1" w:hAnsi="Power Geez Unicode1" w:cs="Nyala"/>
        </w:rPr>
        <w:t xml:space="preserve"> </w:t>
      </w:r>
      <w:proofErr w:type="spellStart"/>
      <w:r w:rsidR="00512073">
        <w:rPr>
          <w:rFonts w:ascii="Power Geez Unicode1" w:hAnsi="Power Geez Unicode1" w:cs="Nyala"/>
        </w:rPr>
        <w:t>ሀይልን</w:t>
      </w:r>
      <w:proofErr w:type="spellEnd"/>
      <w:r w:rsidR="00512073" w:rsidRPr="002B7CEC">
        <w:rPr>
          <w:rFonts w:ascii="Power Geez Unicode1" w:hAnsi="Power Geez Unicode1" w:cs="Nyala"/>
        </w:rPr>
        <w:t xml:space="preserve"> </w:t>
      </w:r>
      <w:proofErr w:type="spellStart"/>
      <w:r w:rsidR="004B3A06" w:rsidRPr="002B7CEC">
        <w:rPr>
          <w:rFonts w:ascii="Power Geez Unicode1" w:hAnsi="Power Geez Unicode1" w:cs="Nyala"/>
        </w:rPr>
        <w:t>በመጠቀም</w:t>
      </w:r>
      <w:proofErr w:type="spellEnd"/>
      <w:r w:rsidR="004B3A06" w:rsidRPr="002B7CEC">
        <w:rPr>
          <w:rFonts w:ascii="Power Geez Unicode1" w:hAnsi="Power Geez Unicode1" w:cs="Nyala"/>
        </w:rPr>
        <w:t xml:space="preserve"> </w:t>
      </w:r>
      <w:proofErr w:type="spellStart"/>
      <w:r w:rsidR="004B3A06" w:rsidRPr="002B7CEC">
        <w:rPr>
          <w:rFonts w:ascii="Power Geez Unicode1" w:hAnsi="Power Geez Unicode1" w:cs="Nyala"/>
        </w:rPr>
        <w:t>ውሃን</w:t>
      </w:r>
      <w:proofErr w:type="spellEnd"/>
      <w:r w:rsidR="004B3A06" w:rsidRPr="002B7CEC">
        <w:rPr>
          <w:rFonts w:ascii="Power Geez Unicode1" w:hAnsi="Power Geez Unicode1"/>
        </w:rPr>
        <w:t xml:space="preserve"> </w:t>
      </w:r>
      <w:proofErr w:type="spellStart"/>
      <w:r w:rsidR="004B3A06" w:rsidRPr="002B7CEC">
        <w:rPr>
          <w:rFonts w:ascii="Power Geez Unicode1" w:hAnsi="Power Geez Unicode1"/>
        </w:rPr>
        <w:t>ወ</w:t>
      </w:r>
      <w:r w:rsidR="00E73C48" w:rsidRPr="002B7CEC">
        <w:rPr>
          <w:rFonts w:ascii="Power Geez Unicode1" w:hAnsi="Power Geez Unicode1" w:cs="Nyala"/>
        </w:rPr>
        <w:t>ደ</w:t>
      </w:r>
      <w:proofErr w:type="spellEnd"/>
      <w:r w:rsidR="00E73C48" w:rsidRPr="002B7CEC">
        <w:rPr>
          <w:rFonts w:ascii="Power Geez Unicode1" w:hAnsi="Power Geez Unicode1"/>
        </w:rPr>
        <w:t xml:space="preserve"> </w:t>
      </w:r>
      <w:proofErr w:type="spellStart"/>
      <w:r w:rsidR="004B3A06" w:rsidRPr="002B7CEC">
        <w:rPr>
          <w:rFonts w:ascii="Power Geez Unicode1" w:hAnsi="Power Geez Unicode1"/>
        </w:rPr>
        <w:t>ወለል</w:t>
      </w:r>
      <w:proofErr w:type="spellEnd"/>
      <w:r w:rsidR="004B3A06" w:rsidRPr="002B7CEC">
        <w:rPr>
          <w:rFonts w:ascii="Power Geez Unicode1" w:hAnsi="Power Geez Unicode1"/>
        </w:rPr>
        <w:t xml:space="preserve"> </w:t>
      </w:r>
      <w:proofErr w:type="spellStart"/>
      <w:r w:rsidR="004B3A06" w:rsidRPr="002B7CEC">
        <w:rPr>
          <w:rFonts w:ascii="Power Geez Unicode1" w:hAnsi="Power Geez Unicode1"/>
        </w:rPr>
        <w:t>ካወጣ</w:t>
      </w:r>
      <w:proofErr w:type="spellEnd"/>
      <w:r w:rsidR="004B3A06" w:rsidRPr="002B7CEC">
        <w:rPr>
          <w:rFonts w:ascii="Power Geez Unicode1" w:hAnsi="Power Geez Unicode1"/>
        </w:rPr>
        <w:t xml:space="preserve"> </w:t>
      </w:r>
      <w:proofErr w:type="spellStart"/>
      <w:r w:rsidR="004B3A06" w:rsidRPr="002B7CEC">
        <w:rPr>
          <w:rFonts w:ascii="Power Geez Unicode1" w:hAnsi="Power Geez Unicode1"/>
        </w:rPr>
        <w:t>በኋላ</w:t>
      </w:r>
      <w:proofErr w:type="spellEnd"/>
      <w:r w:rsidR="004B3A06" w:rsidRPr="002B7CEC">
        <w:rPr>
          <w:rFonts w:ascii="Power Geez Unicode1" w:hAnsi="Power Geez Unicode1"/>
        </w:rPr>
        <w:t xml:space="preserve"> </w:t>
      </w:r>
      <w:proofErr w:type="spellStart"/>
      <w:r w:rsidR="004B3A06" w:rsidRPr="002B7CEC">
        <w:rPr>
          <w:rFonts w:ascii="Power Geez Unicode1" w:hAnsi="Power Geez Unicode1"/>
        </w:rPr>
        <w:t>ግፊትን</w:t>
      </w:r>
      <w:proofErr w:type="spellEnd"/>
      <w:r w:rsidR="004B3A06" w:rsidRPr="002B7CEC">
        <w:rPr>
          <w:rFonts w:ascii="Power Geez Unicode1" w:hAnsi="Power Geez Unicode1"/>
        </w:rPr>
        <w:t xml:space="preserve"> </w:t>
      </w:r>
      <w:proofErr w:type="spellStart"/>
      <w:r w:rsidR="004B3A06" w:rsidRPr="002B7CEC">
        <w:rPr>
          <w:rFonts w:ascii="Power Geez Unicode1" w:hAnsi="Power Geez Unicode1"/>
        </w:rPr>
        <w:t>በመጠቀም</w:t>
      </w:r>
      <w:proofErr w:type="spellEnd"/>
      <w:r w:rsidR="004B3A06" w:rsidRPr="002B7CEC">
        <w:rPr>
          <w:rFonts w:ascii="Power Geez Unicode1" w:hAnsi="Power Geez Unicode1"/>
        </w:rPr>
        <w:t xml:space="preserve"> </w:t>
      </w:r>
      <w:proofErr w:type="spellStart"/>
      <w:r w:rsidR="00E73C48" w:rsidRPr="002B7CEC">
        <w:rPr>
          <w:rFonts w:ascii="Power Geez Unicode1" w:hAnsi="Power Geez Unicode1" w:cs="Nyala"/>
        </w:rPr>
        <w:t>ውኃ</w:t>
      </w:r>
      <w:r w:rsidR="004B3A06" w:rsidRPr="002B7CEC">
        <w:rPr>
          <w:rFonts w:ascii="Power Geez Unicode1" w:hAnsi="Power Geez Unicode1" w:cs="Nyala"/>
        </w:rPr>
        <w:t>ን</w:t>
      </w:r>
      <w:proofErr w:type="spellEnd"/>
      <w:r w:rsidR="004B3A06" w:rsidRPr="002B7CEC">
        <w:rPr>
          <w:rFonts w:ascii="Power Geez Unicode1" w:hAnsi="Power Geez Unicode1" w:cs="Nyala"/>
        </w:rPr>
        <w:t xml:space="preserve"> </w:t>
      </w:r>
      <w:proofErr w:type="spellStart"/>
      <w:r w:rsidR="004B3A06" w:rsidRPr="002B7CEC">
        <w:rPr>
          <w:rFonts w:ascii="Power Geez Unicode1" w:hAnsi="Power Geez Unicode1" w:cs="Nyala"/>
        </w:rPr>
        <w:t>ከፓምፑ</w:t>
      </w:r>
      <w:proofErr w:type="spellEnd"/>
      <w:r w:rsidR="004B3A06" w:rsidRPr="002B7CEC">
        <w:rPr>
          <w:rFonts w:ascii="Power Geez Unicode1" w:hAnsi="Power Geez Unicode1" w:cs="Nyala"/>
        </w:rPr>
        <w:t xml:space="preserve"> </w:t>
      </w:r>
      <w:proofErr w:type="spellStart"/>
      <w:r w:rsidR="004B3A06" w:rsidRPr="002B7CEC">
        <w:rPr>
          <w:rFonts w:ascii="Power Geez Unicode1" w:hAnsi="Power Geez Unicode1" w:cs="Nyala"/>
        </w:rPr>
        <w:t>ያስወጣል</w:t>
      </w:r>
      <w:proofErr w:type="spellEnd"/>
      <w:r w:rsidR="004B3A06" w:rsidRPr="002B7CEC">
        <w:rPr>
          <w:rFonts w:ascii="Power Geez Unicode1" w:hAnsi="Power Geez Unicode1" w:cs="Nyala"/>
        </w:rPr>
        <w:t xml:space="preserve">፡፡ </w:t>
      </w:r>
      <w:proofErr w:type="spellStart"/>
      <w:r w:rsidR="00E73C48" w:rsidRPr="002B7CEC">
        <w:rPr>
          <w:rFonts w:ascii="Power Geez Unicode1" w:hAnsi="Power Geez Unicode1" w:cs="Nyala"/>
        </w:rPr>
        <w:t>ይህ</w:t>
      </w:r>
      <w:r w:rsidR="003E28F8" w:rsidRPr="002B7CEC">
        <w:rPr>
          <w:rFonts w:ascii="Power Geez Unicode1" w:hAnsi="Power Geez Unicode1" w:cs="Nyala"/>
        </w:rPr>
        <w:t>ም</w:t>
      </w:r>
      <w:proofErr w:type="spellEnd"/>
      <w:r w:rsidR="003E28F8" w:rsidRPr="002B7CEC">
        <w:rPr>
          <w:rFonts w:ascii="Power Geez Unicode1" w:hAnsi="Power Geez Unicode1" w:cs="Nyala"/>
        </w:rPr>
        <w:t xml:space="preserve"> </w:t>
      </w:r>
      <w:proofErr w:type="spellStart"/>
      <w:r w:rsidR="00E73C48" w:rsidRPr="002B7CEC">
        <w:rPr>
          <w:rFonts w:ascii="Power Geez Unicode1" w:hAnsi="Power Geez Unicode1" w:cs="Nyala"/>
        </w:rPr>
        <w:t>ውሃ</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በመሬቱ</w:t>
      </w:r>
      <w:proofErr w:type="spellEnd"/>
      <w:r w:rsidR="00E73C48" w:rsidRPr="002B7CEC">
        <w:rPr>
          <w:rFonts w:ascii="Power Geez Unicode1" w:hAnsi="Power Geez Unicode1"/>
        </w:rPr>
        <w:t xml:space="preserve"> </w:t>
      </w:r>
      <w:proofErr w:type="spellStart"/>
      <w:r w:rsidR="003E28F8" w:rsidRPr="002B7CEC">
        <w:rPr>
          <w:rFonts w:ascii="Power Geez Unicode1" w:hAnsi="Power Geez Unicode1" w:cs="Nyala"/>
        </w:rPr>
        <w:t>ላይ</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እስከ</w:t>
      </w:r>
      <w:proofErr w:type="spellEnd"/>
      <w:r w:rsidR="00E73C48" w:rsidRPr="002B7CEC">
        <w:rPr>
          <w:rFonts w:ascii="Power Geez Unicode1" w:hAnsi="Power Geez Unicode1"/>
        </w:rPr>
        <w:t xml:space="preserve"> 50 </w:t>
      </w:r>
      <w:proofErr w:type="spellStart"/>
      <w:r w:rsidR="00E73C48" w:rsidRPr="002B7CEC">
        <w:rPr>
          <w:rFonts w:ascii="Power Geez Unicode1" w:hAnsi="Power Geez Unicode1" w:cs="Nyala"/>
        </w:rPr>
        <w:t>ሜትር</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ርቀት</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ወይም</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ከፓም</w:t>
      </w:r>
      <w:r w:rsidR="003E28F8" w:rsidRPr="002B7CEC">
        <w:rPr>
          <w:rFonts w:ascii="Power Geez Unicode1" w:hAnsi="Power Geez Unicode1" w:cs="Nyala"/>
        </w:rPr>
        <w:t>ፕ</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በላይ</w:t>
      </w:r>
      <w:proofErr w:type="spellEnd"/>
      <w:r w:rsidR="00E73C48" w:rsidRPr="002B7CEC">
        <w:rPr>
          <w:rFonts w:ascii="Power Geez Unicode1" w:hAnsi="Power Geez Unicode1"/>
        </w:rPr>
        <w:t xml:space="preserve"> 6 </w:t>
      </w:r>
      <w:proofErr w:type="spellStart"/>
      <w:r w:rsidR="00E73C48" w:rsidRPr="002B7CEC">
        <w:rPr>
          <w:rFonts w:ascii="Power Geez Unicode1" w:hAnsi="Power Geez Unicode1" w:cs="Nyala"/>
        </w:rPr>
        <w:t>ሜትር</w:t>
      </w:r>
      <w:proofErr w:type="spellEnd"/>
      <w:r w:rsidR="00E73C48" w:rsidRPr="002B7CEC">
        <w:rPr>
          <w:rFonts w:ascii="Power Geez Unicode1" w:hAnsi="Power Geez Unicode1"/>
        </w:rPr>
        <w:t xml:space="preserve"> </w:t>
      </w:r>
      <w:proofErr w:type="spellStart"/>
      <w:r w:rsidR="003E28F8" w:rsidRPr="002B7CEC">
        <w:rPr>
          <w:rFonts w:ascii="Power Geez Unicode1" w:hAnsi="Power Geez Unicode1" w:cs="Nyala"/>
        </w:rPr>
        <w:t>ከፍታ</w:t>
      </w:r>
      <w:proofErr w:type="spellEnd"/>
      <w:r w:rsidR="00E73C48" w:rsidRPr="002B7CEC">
        <w:rPr>
          <w:rFonts w:ascii="Power Geez Unicode1" w:hAnsi="Power Geez Unicode1"/>
        </w:rPr>
        <w:t xml:space="preserve"> </w:t>
      </w:r>
      <w:proofErr w:type="spellStart"/>
      <w:r w:rsidR="003E28F8" w:rsidRPr="002B7CEC">
        <w:rPr>
          <w:rFonts w:ascii="Power Geez Unicode1" w:hAnsi="Power Geez Unicode1" w:cs="Nyala"/>
        </w:rPr>
        <w:t>እንዲሄድ</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ያስችለዋል</w:t>
      </w:r>
      <w:proofErr w:type="spellEnd"/>
      <w:r w:rsidR="00E73C48" w:rsidRPr="002B7CEC">
        <w:rPr>
          <w:rFonts w:ascii="Power Geez Unicode1" w:hAnsi="Power Geez Unicode1" w:cs="Nyala"/>
        </w:rPr>
        <w:t>፡፡</w:t>
      </w:r>
      <w:r w:rsidR="00E73C48" w:rsidRPr="002B7CEC">
        <w:rPr>
          <w:rFonts w:ascii="Power Geez Unicode1" w:hAnsi="Power Geez Unicode1"/>
        </w:rPr>
        <w:t xml:space="preserve"> </w:t>
      </w:r>
      <w:proofErr w:type="spellStart"/>
      <w:r w:rsidR="00E73C48" w:rsidRPr="002B7CEC">
        <w:rPr>
          <w:rFonts w:ascii="Power Geez Unicode1" w:hAnsi="Power Geez Unicode1" w:cs="Nyala"/>
        </w:rPr>
        <w:t>ፓም</w:t>
      </w:r>
      <w:r w:rsidR="003E28F8" w:rsidRPr="002B7CEC">
        <w:rPr>
          <w:rFonts w:ascii="Power Geez Unicode1" w:hAnsi="Power Geez Unicode1" w:cs="Nyala"/>
        </w:rPr>
        <w:t>ፑ</w:t>
      </w:r>
      <w:proofErr w:type="spellEnd"/>
      <w:r w:rsidR="00E73C48" w:rsidRPr="002B7CEC">
        <w:rPr>
          <w:rFonts w:ascii="Power Geez Unicode1" w:hAnsi="Power Geez Unicode1"/>
        </w:rPr>
        <w:t xml:space="preserve"> </w:t>
      </w:r>
      <w:proofErr w:type="spellStart"/>
      <w:r w:rsidR="006A23EA">
        <w:rPr>
          <w:rFonts w:ascii="Power Geez Unicode1" w:hAnsi="Power Geez Unicode1"/>
        </w:rPr>
        <w:t>በ</w:t>
      </w:r>
      <w:r w:rsidR="00E73C48" w:rsidRPr="002B7CEC">
        <w:rPr>
          <w:rFonts w:ascii="Power Geez Unicode1" w:hAnsi="Power Geez Unicode1" w:cs="Nyala"/>
        </w:rPr>
        <w:t>ሁለቱ</w:t>
      </w:r>
      <w:proofErr w:type="spellEnd"/>
      <w:r w:rsidR="00E73C48" w:rsidRPr="002B7CEC">
        <w:rPr>
          <w:rFonts w:ascii="Power Geez Unicode1" w:hAnsi="Power Geez Unicode1"/>
        </w:rPr>
        <w:t xml:space="preserve"> </w:t>
      </w:r>
      <w:proofErr w:type="spellStart"/>
      <w:r w:rsidR="006A23EA">
        <w:rPr>
          <w:rFonts w:ascii="Power Geez Unicode1" w:hAnsi="Power Geez Unicode1"/>
        </w:rPr>
        <w:t>መርገጫ</w:t>
      </w:r>
      <w:proofErr w:type="spellEnd"/>
      <w:r w:rsidR="006A23EA">
        <w:rPr>
          <w:rFonts w:ascii="Power Geez Unicode1" w:hAnsi="Power Geez Unicode1"/>
        </w:rPr>
        <w:t>(</w:t>
      </w:r>
      <w:proofErr w:type="spellStart"/>
      <w:r w:rsidR="006A23EA">
        <w:rPr>
          <w:rFonts w:ascii="Power Geez Unicode1" w:hAnsi="Power Geez Unicode1"/>
        </w:rPr>
        <w:t>ፕዳል</w:t>
      </w:r>
      <w:proofErr w:type="spellEnd"/>
      <w:r w:rsidR="006A23EA">
        <w:rPr>
          <w:rFonts w:ascii="Power Geez Unicode1" w:hAnsi="Power Geez Unicode1"/>
        </w:rPr>
        <w:t xml:space="preserve">) </w:t>
      </w:r>
      <w:proofErr w:type="spellStart"/>
      <w:r w:rsidR="006A23EA">
        <w:rPr>
          <w:rFonts w:ascii="Power Geez Unicode1" w:hAnsi="Power Geez Unicode1"/>
        </w:rPr>
        <w:t>ሁለቱን</w:t>
      </w:r>
      <w:proofErr w:type="spellEnd"/>
      <w:r w:rsidR="006A23EA">
        <w:rPr>
          <w:rFonts w:ascii="Power Geez Unicode1" w:hAnsi="Power Geez Unicode1"/>
        </w:rPr>
        <w:t xml:space="preserve"> </w:t>
      </w:r>
      <w:proofErr w:type="spellStart"/>
      <w:r w:rsidR="00E73C48" w:rsidRPr="002B7CEC">
        <w:rPr>
          <w:rFonts w:ascii="Power Geez Unicode1" w:hAnsi="Power Geez Unicode1" w:cs="Nyala"/>
        </w:rPr>
        <w:t>ፒስተን</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የሚ</w:t>
      </w:r>
      <w:r w:rsidR="003E28F8" w:rsidRPr="002B7CEC">
        <w:rPr>
          <w:rFonts w:ascii="Power Geez Unicode1" w:hAnsi="Power Geez Unicode1" w:cs="Nyala"/>
        </w:rPr>
        <w:t>ያሠራው</w:t>
      </w:r>
      <w:proofErr w:type="spellEnd"/>
      <w:r w:rsidR="00E73C48" w:rsidRPr="002B7CEC">
        <w:rPr>
          <w:rFonts w:ascii="Power Geez Unicode1" w:hAnsi="Power Geez Unicode1"/>
        </w:rPr>
        <w:t xml:space="preserve"> </w:t>
      </w:r>
      <w:proofErr w:type="spellStart"/>
      <w:r w:rsidR="006A23EA">
        <w:rPr>
          <w:rFonts w:ascii="Power Geez Unicode1" w:hAnsi="Power Geez Unicode1" w:cs="Nyala"/>
        </w:rPr>
        <w:t>የምጠት</w:t>
      </w:r>
      <w:proofErr w:type="spellEnd"/>
      <w:r w:rsidR="006A23EA" w:rsidRPr="002B7CEC">
        <w:rPr>
          <w:rFonts w:ascii="Power Geez Unicode1" w:hAnsi="Power Geez Unicode1" w:cs="Nyala"/>
        </w:rPr>
        <w:t xml:space="preserve"> </w:t>
      </w:r>
      <w:proofErr w:type="spellStart"/>
      <w:r w:rsidR="00E73C48" w:rsidRPr="002B7CEC">
        <w:rPr>
          <w:rFonts w:ascii="Power Geez Unicode1" w:hAnsi="Power Geez Unicode1" w:cs="Nyala"/>
        </w:rPr>
        <w:t>ፓምፕ</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ነው</w:t>
      </w:r>
      <w:proofErr w:type="spellEnd"/>
      <w:r w:rsidR="00E73C48" w:rsidRPr="002B7CEC">
        <w:rPr>
          <w:rFonts w:ascii="Power Geez Unicode1" w:hAnsi="Power Geez Unicode1" w:cs="Nyala"/>
        </w:rPr>
        <w:t>፡፡</w:t>
      </w:r>
      <w:r w:rsidR="00E73C48" w:rsidRPr="002B7CEC">
        <w:rPr>
          <w:rFonts w:ascii="Power Geez Unicode1" w:hAnsi="Power Geez Unicode1"/>
        </w:rPr>
        <w:t xml:space="preserve"> </w:t>
      </w:r>
      <w:proofErr w:type="spellStart"/>
      <w:r w:rsidR="006A23EA">
        <w:rPr>
          <w:rFonts w:ascii="Power Geez Unicode1" w:hAnsi="Power Geez Unicode1"/>
        </w:rPr>
        <w:t>የእርምጃ</w:t>
      </w:r>
      <w:proofErr w:type="spellEnd"/>
      <w:r w:rsidR="006A23EA">
        <w:rPr>
          <w:rFonts w:ascii="Power Geez Unicode1" w:hAnsi="Power Geez Unicode1"/>
        </w:rPr>
        <w:t xml:space="preserve"> </w:t>
      </w:r>
      <w:proofErr w:type="spellStart"/>
      <w:r w:rsidR="006A23EA">
        <w:rPr>
          <w:rFonts w:ascii="Power Geez Unicode1" w:hAnsi="Power Geez Unicode1"/>
        </w:rPr>
        <w:t>አይነት</w:t>
      </w:r>
      <w:proofErr w:type="spellEnd"/>
      <w:r w:rsidR="006A23EA">
        <w:rPr>
          <w:rFonts w:ascii="Power Geez Unicode1" w:hAnsi="Power Geez Unicode1"/>
        </w:rPr>
        <w:t xml:space="preserve"> </w:t>
      </w:r>
      <w:proofErr w:type="spellStart"/>
      <w:r w:rsidR="006A23EA" w:rsidRPr="002B7CEC">
        <w:rPr>
          <w:rFonts w:ascii="Power Geez Unicode1" w:hAnsi="Power Geez Unicode1" w:cs="Nyala"/>
        </w:rPr>
        <w:t>እንቅስቃሴ</w:t>
      </w:r>
      <w:proofErr w:type="spellEnd"/>
      <w:r w:rsidR="006A23EA">
        <w:rPr>
          <w:rFonts w:ascii="Power Geez Unicode1" w:hAnsi="Power Geez Unicode1" w:cs="Nyala"/>
        </w:rPr>
        <w:t xml:space="preserve">፡ </w:t>
      </w:r>
      <w:proofErr w:type="spellStart"/>
      <w:r w:rsidR="006A23EA">
        <w:rPr>
          <w:rFonts w:ascii="Power Geez Unicode1" w:hAnsi="Power Geez Unicode1"/>
        </w:rPr>
        <w:t>ፓመፑ</w:t>
      </w:r>
      <w:r w:rsidR="00DF152C">
        <w:rPr>
          <w:rFonts w:ascii="Power Geez Unicode1" w:hAnsi="Power Geez Unicode1"/>
        </w:rPr>
        <w:t>ን</w:t>
      </w:r>
      <w:proofErr w:type="spellEnd"/>
      <w:r w:rsidR="006A23EA">
        <w:rPr>
          <w:rFonts w:ascii="Power Geez Unicode1" w:hAnsi="Power Geez Unicode1" w:cs="Nyala"/>
        </w:rPr>
        <w:t xml:space="preserve"> </w:t>
      </w:r>
      <w:proofErr w:type="spellStart"/>
      <w:r w:rsidR="007C7B30">
        <w:rPr>
          <w:rFonts w:ascii="Power Geez Unicode1" w:hAnsi="Power Geez Unicode1"/>
        </w:rPr>
        <w:t>በቀላሉ</w:t>
      </w:r>
      <w:proofErr w:type="spellEnd"/>
      <w:r w:rsidR="007C7B30">
        <w:rPr>
          <w:rFonts w:ascii="Power Geez Unicode1" w:hAnsi="Power Geez Unicode1"/>
        </w:rPr>
        <w:t xml:space="preserve"> </w:t>
      </w:r>
      <w:proofErr w:type="spellStart"/>
      <w:r w:rsidR="007C7B30">
        <w:rPr>
          <w:rFonts w:ascii="Power Geez Unicode1" w:hAnsi="Power Geez Unicode1"/>
        </w:rPr>
        <w:t>ለተራዘመ</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ጊዜ</w:t>
      </w:r>
      <w:proofErr w:type="spellEnd"/>
      <w:r w:rsidR="003E28F8" w:rsidRPr="002B7CEC">
        <w:rPr>
          <w:rFonts w:ascii="Power Geez Unicode1" w:hAnsi="Power Geez Unicode1" w:cs="Nyala"/>
        </w:rPr>
        <w:t xml:space="preserve"> </w:t>
      </w:r>
      <w:proofErr w:type="spellStart"/>
      <w:r w:rsidR="006A23EA">
        <w:rPr>
          <w:rFonts w:ascii="Power Geez Unicode1" w:hAnsi="Power Geez Unicode1" w:cs="Nyala"/>
        </w:rPr>
        <w:t>ዉሃ</w:t>
      </w:r>
      <w:proofErr w:type="spellEnd"/>
      <w:r w:rsidR="006A23EA">
        <w:rPr>
          <w:rFonts w:ascii="Power Geez Unicode1" w:hAnsi="Power Geez Unicode1" w:cs="Nyala"/>
        </w:rPr>
        <w:t xml:space="preserve"> </w:t>
      </w:r>
      <w:proofErr w:type="spellStart"/>
      <w:r w:rsidR="006A23EA">
        <w:rPr>
          <w:rFonts w:ascii="Power Geez Unicode1" w:hAnsi="Power Geez Unicode1" w:cs="Nyala"/>
        </w:rPr>
        <w:t>እነዲገፋ</w:t>
      </w:r>
      <w:proofErr w:type="spellEnd"/>
      <w:r w:rsidR="00E73C48" w:rsidRPr="002B7CEC">
        <w:rPr>
          <w:rFonts w:ascii="Power Geez Unicode1" w:hAnsi="Power Geez Unicode1"/>
        </w:rPr>
        <w:t xml:space="preserve"> </w:t>
      </w:r>
      <w:proofErr w:type="spellStart"/>
      <w:r w:rsidR="00E73C48" w:rsidRPr="002B7CEC">
        <w:rPr>
          <w:rFonts w:ascii="Power Geez Unicode1" w:hAnsi="Power Geez Unicode1" w:cs="Nyala"/>
        </w:rPr>
        <w:t>ያደርገዋል</w:t>
      </w:r>
      <w:proofErr w:type="spellEnd"/>
      <w:r w:rsidR="003E28F8" w:rsidRPr="002B7CEC">
        <w:rPr>
          <w:rFonts w:ascii="Power Geez Unicode1" w:hAnsi="Power Geez Unicode1" w:cs="Nyala"/>
        </w:rPr>
        <w:t>፡፡</w:t>
      </w:r>
      <w:r w:rsidR="00E73C48" w:rsidRPr="002B7CEC">
        <w:rPr>
          <w:rFonts w:ascii="Power Geez Unicode1" w:hAnsi="Power Geez Unicode1"/>
        </w:rPr>
        <w:t xml:space="preserve">. </w:t>
      </w:r>
      <w:proofErr w:type="spellStart"/>
      <w:r w:rsidR="003E28F8" w:rsidRPr="007C7B30">
        <w:rPr>
          <w:rFonts w:ascii="Power Geez Unicode1" w:hAnsi="Power Geez Unicode1"/>
        </w:rPr>
        <w:t>መነሻው</w:t>
      </w:r>
      <w:proofErr w:type="spellEnd"/>
      <w:r w:rsidR="003E28F8" w:rsidRPr="007C7B30">
        <w:rPr>
          <w:rFonts w:ascii="Power Geez Unicode1" w:hAnsi="Power Geez Unicode1"/>
        </w:rPr>
        <w:t xml:space="preserve"> </w:t>
      </w:r>
      <w:proofErr w:type="spellStart"/>
      <w:r w:rsidR="003E28F8" w:rsidRPr="007C7B30">
        <w:rPr>
          <w:rFonts w:ascii="Power Geez Unicode1" w:hAnsi="Power Geez Unicode1"/>
        </w:rPr>
        <w:t>የከርሰ</w:t>
      </w:r>
      <w:proofErr w:type="spellEnd"/>
      <w:r w:rsidR="003E28F8" w:rsidRPr="007C7B30">
        <w:rPr>
          <w:rFonts w:ascii="Power Geez Unicode1" w:hAnsi="Power Geez Unicode1"/>
        </w:rPr>
        <w:t xml:space="preserve"> </w:t>
      </w:r>
      <w:proofErr w:type="spellStart"/>
      <w:r w:rsidR="003E28F8" w:rsidRPr="007C7B30">
        <w:rPr>
          <w:rFonts w:ascii="Power Geez Unicode1" w:hAnsi="Power Geez Unicode1"/>
        </w:rPr>
        <w:t>ምድር</w:t>
      </w:r>
      <w:proofErr w:type="spellEnd"/>
      <w:r w:rsidR="003E28F8" w:rsidRPr="007C7B30">
        <w:rPr>
          <w:rFonts w:ascii="Power Geez Unicode1" w:hAnsi="Power Geez Unicode1"/>
        </w:rPr>
        <w:t xml:space="preserve"> </w:t>
      </w:r>
      <w:proofErr w:type="spellStart"/>
      <w:r w:rsidR="003E28F8" w:rsidRPr="007C7B30">
        <w:rPr>
          <w:rFonts w:ascii="Power Geez Unicode1" w:hAnsi="Power Geez Unicode1"/>
        </w:rPr>
        <w:t>ውሃ</w:t>
      </w:r>
      <w:proofErr w:type="spellEnd"/>
      <w:r w:rsidR="003E28F8" w:rsidRPr="007C7B30">
        <w:rPr>
          <w:rFonts w:ascii="Power Geez Unicode1" w:hAnsi="Power Geez Unicode1"/>
        </w:rPr>
        <w:t xml:space="preserve"> </w:t>
      </w:r>
      <w:proofErr w:type="spellStart"/>
      <w:r w:rsidR="003E28F8" w:rsidRPr="007C7B30">
        <w:rPr>
          <w:rFonts w:ascii="Power Geez Unicode1" w:hAnsi="Power Geez Unicode1"/>
        </w:rPr>
        <w:t>በመሆኑ</w:t>
      </w:r>
      <w:proofErr w:type="spellEnd"/>
      <w:r w:rsidR="003E28F8" w:rsidRPr="007C7B30">
        <w:rPr>
          <w:rFonts w:ascii="Power Geez Unicode1" w:hAnsi="Power Geez Unicode1"/>
        </w:rPr>
        <w:t xml:space="preserve"> </w:t>
      </w:r>
      <w:proofErr w:type="spellStart"/>
      <w:r w:rsidR="003E28F8" w:rsidRPr="007C7B30">
        <w:rPr>
          <w:rFonts w:ascii="Power Geez Unicode1" w:hAnsi="Power Geez Unicode1"/>
        </w:rPr>
        <w:t>የተነሳ</w:t>
      </w:r>
      <w:proofErr w:type="spellEnd"/>
      <w:r w:rsidR="003E28F8" w:rsidRPr="007C7B30">
        <w:rPr>
          <w:rFonts w:ascii="Power Geez Unicode1" w:hAnsi="Power Geez Unicode1"/>
        </w:rPr>
        <w:t xml:space="preserve"> </w:t>
      </w:r>
      <w:proofErr w:type="spellStart"/>
      <w:r w:rsidR="00E73C48" w:rsidRPr="007C7B30">
        <w:rPr>
          <w:rFonts w:ascii="Power Geez Unicode1" w:hAnsi="Power Geez Unicode1" w:cs="Nyala"/>
        </w:rPr>
        <w:t>ፓም</w:t>
      </w:r>
      <w:r w:rsidR="003E28F8" w:rsidRPr="007C7B30">
        <w:rPr>
          <w:rFonts w:ascii="Power Geez Unicode1" w:hAnsi="Power Geez Unicode1" w:cs="Nyala"/>
        </w:rPr>
        <w:t>ፑ</w:t>
      </w:r>
      <w:proofErr w:type="spellEnd"/>
      <w:r w:rsidR="003E28F8" w:rsidRPr="007C7B30">
        <w:rPr>
          <w:rFonts w:ascii="Power Geez Unicode1" w:hAnsi="Power Geez Unicode1" w:cs="Nyala"/>
        </w:rPr>
        <w:t xml:space="preserve"> </w:t>
      </w:r>
      <w:proofErr w:type="spellStart"/>
      <w:r w:rsidR="003E28F8" w:rsidRPr="007C7B30">
        <w:rPr>
          <w:rFonts w:ascii="Power Geez Unicode1" w:hAnsi="Power Geez Unicode1" w:cs="Nyala"/>
        </w:rPr>
        <w:t>ለመጠጥ</w:t>
      </w:r>
      <w:proofErr w:type="spellEnd"/>
      <w:r w:rsidR="003E28F8" w:rsidRPr="007C7B30">
        <w:rPr>
          <w:rFonts w:ascii="Power Geez Unicode1" w:hAnsi="Power Geez Unicode1" w:cs="Nyala"/>
        </w:rPr>
        <w:t xml:space="preserve"> </w:t>
      </w:r>
      <w:proofErr w:type="spellStart"/>
      <w:r w:rsidR="003E28F8" w:rsidRPr="007C7B30">
        <w:rPr>
          <w:rFonts w:ascii="Power Geez Unicode1" w:hAnsi="Power Geez Unicode1" w:cs="Nyala"/>
        </w:rPr>
        <w:t>ውሃ</w:t>
      </w:r>
      <w:proofErr w:type="spellEnd"/>
      <w:r w:rsidR="003E28F8" w:rsidRPr="007C7B30">
        <w:rPr>
          <w:rFonts w:ascii="Power Geez Unicode1" w:hAnsi="Power Geez Unicode1" w:cs="Nyala"/>
        </w:rPr>
        <w:t xml:space="preserve"> </w:t>
      </w:r>
      <w:proofErr w:type="spellStart"/>
      <w:r w:rsidR="003E28F8" w:rsidRPr="007C7B30">
        <w:rPr>
          <w:rFonts w:ascii="Power Geez Unicode1" w:hAnsi="Power Geez Unicode1" w:cs="Nyala"/>
        </w:rPr>
        <w:t>ያለው</w:t>
      </w:r>
      <w:proofErr w:type="spellEnd"/>
      <w:r w:rsidR="003E28F8" w:rsidRPr="007C7B30">
        <w:rPr>
          <w:rFonts w:ascii="Power Geez Unicode1" w:hAnsi="Power Geez Unicode1" w:cs="Nyala"/>
        </w:rPr>
        <w:t xml:space="preserve"> </w:t>
      </w:r>
      <w:proofErr w:type="spellStart"/>
      <w:r w:rsidR="003E28F8" w:rsidRPr="007C7B30">
        <w:rPr>
          <w:rFonts w:ascii="Power Geez Unicode1" w:hAnsi="Power Geez Unicode1" w:cs="Nyala"/>
        </w:rPr>
        <w:t>ጥቅም</w:t>
      </w:r>
      <w:proofErr w:type="spellEnd"/>
      <w:r w:rsidR="003E28F8" w:rsidRPr="007C7B30">
        <w:rPr>
          <w:rFonts w:ascii="Power Geez Unicode1" w:hAnsi="Power Geez Unicode1" w:cs="Nyala"/>
        </w:rPr>
        <w:t xml:space="preserve"> </w:t>
      </w:r>
      <w:proofErr w:type="spellStart"/>
      <w:r w:rsidR="003E28F8" w:rsidRPr="007C7B30">
        <w:rPr>
          <w:rFonts w:ascii="Power Geez Unicode1" w:hAnsi="Power Geez Unicode1" w:cs="Nyala"/>
        </w:rPr>
        <w:t>ውስን</w:t>
      </w:r>
      <w:proofErr w:type="spellEnd"/>
      <w:r w:rsidR="003E28F8" w:rsidRPr="007C7B30">
        <w:rPr>
          <w:rFonts w:ascii="Power Geez Unicode1" w:hAnsi="Power Geez Unicode1" w:cs="Nyala"/>
        </w:rPr>
        <w:t xml:space="preserve"> </w:t>
      </w:r>
      <w:proofErr w:type="spellStart"/>
      <w:r w:rsidR="000C7E8D" w:rsidRPr="007C7B30">
        <w:rPr>
          <w:rFonts w:ascii="Power Geez Unicode1" w:hAnsi="Power Geez Unicode1" w:cs="Nyala"/>
        </w:rPr>
        <w:t>ነው</w:t>
      </w:r>
      <w:proofErr w:type="spellEnd"/>
      <w:r w:rsidR="000C7E8D" w:rsidRPr="007C7B30">
        <w:rPr>
          <w:rFonts w:ascii="Power Geez Unicode1" w:hAnsi="Power Geez Unicode1" w:cs="Nyala"/>
        </w:rPr>
        <w:t>፡፡</w:t>
      </w:r>
      <w:r w:rsidR="000C7E8D" w:rsidRPr="007C7B30">
        <w:rPr>
          <w:rFonts w:ascii="Power Geez Unicode1" w:hAnsi="Power Geez Unicode1"/>
        </w:rPr>
        <w:t xml:space="preserve"> </w:t>
      </w:r>
    </w:p>
    <w:p w:rsidR="00083ECD" w:rsidRPr="002B7CEC" w:rsidRDefault="00083ECD" w:rsidP="00083ECD">
      <w:pPr>
        <w:pStyle w:val="Caption"/>
        <w:keepNext/>
        <w:rPr>
          <w:rFonts w:ascii="Power Geez Unicode1" w:hAnsi="Power Geez Unicode1"/>
        </w:rPr>
      </w:pPr>
      <w:bookmarkStart w:id="59" w:name="_Toc45012039"/>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3</w:t>
      </w:r>
      <w:r w:rsidRPr="002B7CEC">
        <w:rPr>
          <w:rFonts w:ascii="Power Geez Unicode1" w:hAnsi="Power Geez Unicode1"/>
        </w:rPr>
        <w:fldChar w:fldCharType="end"/>
      </w:r>
      <w:r w:rsidRPr="002B7CEC">
        <w:rPr>
          <w:rFonts w:ascii="Power Geez Unicode1" w:hAnsi="Power Geez Unicode1"/>
          <w:lang w:val="am-ET"/>
        </w:rPr>
        <w:t xml:space="preserve"> የግፊት ፔዳል ፓምፐ</w:t>
      </w:r>
      <w:bookmarkEnd w:id="59"/>
      <w:r w:rsidRPr="002B7CEC">
        <w:rPr>
          <w:rFonts w:ascii="Power Geez Unicode1" w:hAnsi="Power Geez Unicode1"/>
          <w:lang w:val="am-ET"/>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4279"/>
      </w:tblGrid>
      <w:tr w:rsidR="00DF152C"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DF152C" w:rsidRPr="002B7CEC" w:rsidRDefault="00EC356C" w:rsidP="002E55DE">
            <w:pPr>
              <w:spacing w:after="0" w:line="240" w:lineRule="auto"/>
              <w:jc w:val="both"/>
              <w:rPr>
                <w:rFonts w:ascii="Power Geez Unicode1" w:hAnsi="Power Geez Unicode1"/>
                <w:b/>
              </w:rPr>
            </w:pPr>
            <w:proofErr w:type="spellStart"/>
            <w:r>
              <w:rPr>
                <w:rFonts w:ascii="Power Geez Unicode1" w:hAnsi="Power Geez Unicode1"/>
                <w:b/>
              </w:rPr>
              <w:t>መግለጫ</w:t>
            </w:r>
            <w:proofErr w:type="spellEnd"/>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DF152C" w:rsidRPr="002B7CEC" w:rsidRDefault="00EC356C" w:rsidP="002E55DE">
            <w:pPr>
              <w:spacing w:after="0" w:line="240" w:lineRule="auto"/>
              <w:ind w:left="165" w:hanging="165"/>
              <w:jc w:val="both"/>
              <w:rPr>
                <w:rFonts w:ascii="Power Geez Unicode1" w:hAnsi="Power Geez Unicode1"/>
                <w:b/>
              </w:rPr>
            </w:pPr>
            <w:proofErr w:type="spellStart"/>
            <w:r>
              <w:rPr>
                <w:rFonts w:ascii="Power Geez Unicode1" w:hAnsi="Power Geez Unicode1"/>
                <w:b/>
              </w:rPr>
              <w:t>መጠን</w:t>
            </w:r>
            <w:proofErr w:type="spellEnd"/>
            <w:r w:rsidR="00356FD3">
              <w:rPr>
                <w:rFonts w:ascii="Power Geez Unicode1" w:hAnsi="Power Geez Unicode1"/>
                <w:b/>
              </w:rPr>
              <w:t xml:space="preserve">/ </w:t>
            </w:r>
            <w:proofErr w:type="spellStart"/>
            <w:r w:rsidR="00356FD3">
              <w:rPr>
                <w:rFonts w:ascii="Power Geez Unicode1" w:hAnsi="Power Geez Unicode1"/>
                <w:b/>
              </w:rPr>
              <w:t>ሁኔታ</w:t>
            </w:r>
            <w:proofErr w:type="spellEnd"/>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7C7B30" w:rsidRDefault="00442E06" w:rsidP="002E55DE">
            <w:pPr>
              <w:spacing w:after="0" w:line="240" w:lineRule="auto"/>
              <w:jc w:val="both"/>
              <w:rPr>
                <w:rFonts w:ascii="Power Geez Unicode1" w:hAnsi="Power Geez Unicode1"/>
              </w:rPr>
            </w:pPr>
            <w:proofErr w:type="spellStart"/>
            <w:r w:rsidRPr="007C7B30">
              <w:rPr>
                <w:rFonts w:ascii="Power Geez Unicode1" w:hAnsi="Power Geez Unicode1"/>
              </w:rPr>
              <w:t>የዋጋ</w:t>
            </w:r>
            <w:proofErr w:type="spellEnd"/>
            <w:r w:rsidRPr="007C7B30">
              <w:rPr>
                <w:rFonts w:ascii="Power Geez Unicode1" w:hAnsi="Power Geez Unicode1"/>
              </w:rPr>
              <w:t xml:space="preserve"> </w:t>
            </w:r>
            <w:proofErr w:type="spellStart"/>
            <w:r w:rsidRPr="007C7B30">
              <w:rPr>
                <w:rFonts w:ascii="Power Geez Unicode1" w:hAnsi="Power Geez Unicode1"/>
              </w:rPr>
              <w:t>አማራጭ</w:t>
            </w:r>
            <w:proofErr w:type="spellEnd"/>
            <w:r w:rsidRPr="007C7B30">
              <w:rPr>
                <w:rFonts w:ascii="Power Geez Unicode1" w:hAnsi="Power Geez Unicode1"/>
              </w:rPr>
              <w:t xml:space="preserve">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7C7B30" w:rsidRDefault="00442E06" w:rsidP="002E55DE">
            <w:pPr>
              <w:spacing w:after="0" w:line="240" w:lineRule="auto"/>
              <w:ind w:left="165" w:hanging="165"/>
              <w:jc w:val="both"/>
              <w:rPr>
                <w:rFonts w:ascii="Power Geez Unicode1" w:hAnsi="Power Geez Unicode1"/>
              </w:rPr>
            </w:pPr>
            <w:proofErr w:type="spellStart"/>
            <w:r w:rsidRPr="007C7B30">
              <w:rPr>
                <w:rFonts w:ascii="Power Geez Unicode1" w:hAnsi="Power Geez Unicode1"/>
              </w:rPr>
              <w:t>መካከለኛ</w:t>
            </w:r>
            <w:proofErr w:type="spellEnd"/>
            <w:r w:rsidRPr="007C7B30">
              <w:rPr>
                <w:rFonts w:ascii="Power Geez Unicode1" w:hAnsi="Power Geez Unicode1"/>
              </w:rPr>
              <w:t xml:space="preserve"> </w:t>
            </w:r>
            <w:proofErr w:type="spellStart"/>
            <w:r w:rsidRPr="007C7B30">
              <w:rPr>
                <w:rFonts w:ascii="Power Geez Unicode1" w:hAnsi="Power Geez Unicode1"/>
              </w:rPr>
              <w:t>ዋጋ</w:t>
            </w:r>
            <w:proofErr w:type="spellEnd"/>
            <w:r w:rsidRPr="007C7B30">
              <w:rPr>
                <w:rFonts w:ascii="Power Geez Unicode1" w:hAnsi="Power Geez Unicode1"/>
              </w:rPr>
              <w:t xml:space="preserve"> </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442E06" w:rsidP="002E55DE">
            <w:pPr>
              <w:spacing w:after="0" w:line="240" w:lineRule="auto"/>
              <w:jc w:val="both"/>
              <w:rPr>
                <w:rFonts w:ascii="Power Geez Unicode1" w:hAnsi="Power Geez Unicode1"/>
              </w:rPr>
            </w:pPr>
            <w:proofErr w:type="spellStart"/>
            <w:r w:rsidRPr="002B7CEC">
              <w:rPr>
                <w:rFonts w:ascii="Power Geez Unicode1" w:hAnsi="Power Geez Unicode1"/>
              </w:rPr>
              <w:t>የፓምፕ</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Pr="002B7CEC">
              <w:rPr>
                <w:rFonts w:ascii="Power Geez Unicode1" w:hAnsi="Power Geez Unicode1"/>
              </w:rPr>
              <w:t xml:space="preserve"> (</w:t>
            </w:r>
            <w:proofErr w:type="spellStart"/>
            <w:r w:rsidRPr="002B7CEC">
              <w:rPr>
                <w:rFonts w:ascii="Power Geez Unicode1" w:hAnsi="Power Geez Unicode1"/>
              </w:rPr>
              <w:t>በብር</w:t>
            </w:r>
            <w:proofErr w:type="spellEnd"/>
            <w:r w:rsidRPr="002B7CEC">
              <w:rPr>
                <w:rFonts w:ascii="Power Geez Unicode1" w:hAnsi="Power Geez Unicode1"/>
              </w:rPr>
              <w:t xml:space="preserve">) </w:t>
            </w:r>
          </w:p>
          <w:p w:rsidR="00442E06" w:rsidRPr="002B7CEC" w:rsidRDefault="00442E06" w:rsidP="002E55DE">
            <w:pPr>
              <w:spacing w:after="0" w:line="240" w:lineRule="auto"/>
              <w:jc w:val="both"/>
              <w:rPr>
                <w:rFonts w:ascii="Power Geez Unicode1" w:hAnsi="Power Geez Unicode1"/>
              </w:rPr>
            </w:pPr>
            <w:r w:rsidRPr="002B7CEC">
              <w:rPr>
                <w:rFonts w:ascii="Power Geez Unicode1" w:hAnsi="Power Geez Unicode1"/>
              </w:rPr>
              <w:t>(</w:t>
            </w:r>
            <w:proofErr w:type="spellStart"/>
            <w:r w:rsidRPr="002B7CEC">
              <w:rPr>
                <w:rFonts w:ascii="Power Geez Unicode1" w:hAnsi="Power Geez Unicode1"/>
              </w:rPr>
              <w:t>የመሳቢያ</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መርጫ</w:t>
            </w:r>
            <w:proofErr w:type="spellEnd"/>
            <w:r w:rsidRPr="002B7CEC">
              <w:rPr>
                <w:rFonts w:ascii="Power Geez Unicode1" w:hAnsi="Power Geez Unicode1"/>
              </w:rPr>
              <w:t xml:space="preserve"> </w:t>
            </w:r>
            <w:proofErr w:type="spellStart"/>
            <w:r w:rsidRPr="002B7CEC">
              <w:rPr>
                <w:rFonts w:ascii="Power Geez Unicode1" w:hAnsi="Power Geez Unicode1"/>
              </w:rPr>
              <w:t>ትቦዎችን</w:t>
            </w:r>
            <w:proofErr w:type="spellEnd"/>
            <w:r w:rsidRPr="002B7CEC">
              <w:rPr>
                <w:rFonts w:ascii="Power Geez Unicode1" w:hAnsi="Power Geez Unicode1"/>
              </w:rPr>
              <w:t xml:space="preserve"> </w:t>
            </w:r>
            <w:proofErr w:type="spellStart"/>
            <w:r w:rsidRPr="002B7CEC">
              <w:rPr>
                <w:rFonts w:ascii="Power Geez Unicode1" w:hAnsi="Power Geez Unicode1"/>
              </w:rPr>
              <w:t>ጨምሮ</w:t>
            </w:r>
            <w:proofErr w:type="spellEnd"/>
            <w:r w:rsidRPr="002B7CEC">
              <w:rPr>
                <w:rFonts w:ascii="Power Geez Unicode1" w:hAnsi="Power Geez Unicode1"/>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jc w:val="both"/>
              <w:rPr>
                <w:rFonts w:ascii="Power Geez Unicode1" w:hAnsi="Power Geez Unicode1"/>
              </w:rPr>
            </w:pPr>
            <w:r w:rsidRPr="002B7CEC">
              <w:rPr>
                <w:rFonts w:ascii="Power Geez Unicode1" w:hAnsi="Power Geez Unicode1"/>
              </w:rPr>
              <w:t>4025</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442E06" w:rsidP="002E55DE">
            <w:pPr>
              <w:spacing w:after="0" w:line="240" w:lineRule="auto"/>
              <w:jc w:val="both"/>
              <w:rPr>
                <w:rFonts w:ascii="Power Geez Unicode1" w:hAnsi="Power Geez Unicode1"/>
              </w:rPr>
            </w:pPr>
            <w:proofErr w:type="spellStart"/>
            <w:r w:rsidRPr="002B7CEC">
              <w:rPr>
                <w:rFonts w:ascii="Power Geez Unicode1" w:hAnsi="Power Geez Unicode1"/>
              </w:rPr>
              <w:t>የመስኖ</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Pr="002B7CEC">
              <w:rPr>
                <w:rFonts w:ascii="Power Geez Unicode1" w:hAnsi="Power Geez Unicode1"/>
              </w:rPr>
              <w:t xml:space="preserve"> (</w:t>
            </w:r>
            <w:proofErr w:type="spellStart"/>
            <w:r w:rsidRPr="002B7CEC">
              <w:rPr>
                <w:rFonts w:ascii="Power Geez Unicode1" w:hAnsi="Power Geez Unicode1"/>
              </w:rPr>
              <w:t>ብር</w:t>
            </w:r>
            <w:proofErr w:type="spellEnd"/>
            <w:r w:rsidRPr="002B7CEC">
              <w:rPr>
                <w:rFonts w:ascii="Power Geez Unicode1" w:hAnsi="Power Geez Unicode1"/>
              </w:rPr>
              <w:t>/</w:t>
            </w:r>
            <w:proofErr w:type="spellStart"/>
            <w:r w:rsidRPr="002B7CEC">
              <w:rPr>
                <w:rFonts w:ascii="Power Geez Unicode1" w:hAnsi="Power Geez Unicode1"/>
              </w:rPr>
              <w:t>ሄር</w:t>
            </w:r>
            <w:proofErr w:type="spellEnd"/>
            <w:r w:rsidRPr="002B7CEC">
              <w:rPr>
                <w:rFonts w:ascii="Power Geez Unicode1" w:hAnsi="Power Geez Unicode1"/>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442E06" w:rsidP="00B50926">
            <w:pPr>
              <w:spacing w:after="0" w:line="240" w:lineRule="auto"/>
              <w:jc w:val="both"/>
              <w:rPr>
                <w:rFonts w:ascii="Power Geez Unicode1" w:hAnsi="Power Geez Unicode1"/>
              </w:rPr>
            </w:pPr>
            <w:proofErr w:type="spellStart"/>
            <w:r w:rsidRPr="002B7CEC">
              <w:rPr>
                <w:rFonts w:ascii="Power Geez Unicode1" w:hAnsi="Power Geez Unicode1"/>
              </w:rPr>
              <w:t>ለመስኖ</w:t>
            </w:r>
            <w:proofErr w:type="spellEnd"/>
            <w:r w:rsidRPr="002B7CEC">
              <w:rPr>
                <w:rFonts w:ascii="Power Geez Unicode1" w:hAnsi="Power Geez Unicode1"/>
              </w:rPr>
              <w:t xml:space="preserve"> </w:t>
            </w:r>
            <w:proofErr w:type="spellStart"/>
            <w:r w:rsidR="00B50926" w:rsidRPr="002B7CEC">
              <w:rPr>
                <w:rFonts w:ascii="Power Geez Unicode1" w:hAnsi="Power Geez Unicode1"/>
              </w:rPr>
              <w:t>አገልግሎት</w:t>
            </w:r>
            <w:proofErr w:type="spellEnd"/>
            <w:r w:rsidR="00B50926" w:rsidRPr="002B7CEC">
              <w:rPr>
                <w:rFonts w:ascii="Power Geez Unicode1" w:hAnsi="Power Geez Unicode1"/>
              </w:rPr>
              <w:t xml:space="preserve"> </w:t>
            </w:r>
            <w:proofErr w:type="spellStart"/>
            <w:r w:rsidR="00B50926" w:rsidRPr="002B7CEC">
              <w:rPr>
                <w:rFonts w:ascii="Power Geez Unicode1" w:hAnsi="Power Geez Unicode1"/>
              </w:rPr>
              <w:t>ከፍተኛው</w:t>
            </w:r>
            <w:proofErr w:type="spellEnd"/>
            <w:r w:rsidR="00B50926" w:rsidRPr="002B7CEC">
              <w:rPr>
                <w:rFonts w:ascii="Power Geez Unicode1" w:hAnsi="Power Geez Unicode1"/>
              </w:rPr>
              <w:t xml:space="preserve"> </w:t>
            </w:r>
            <w:proofErr w:type="spellStart"/>
            <w:r w:rsidR="00B50926" w:rsidRPr="002B7CEC">
              <w:rPr>
                <w:rFonts w:ascii="Power Geez Unicode1" w:hAnsi="Power Geez Unicode1"/>
              </w:rPr>
              <w:t>የጉድጓድ</w:t>
            </w:r>
            <w:proofErr w:type="spellEnd"/>
            <w:r w:rsidR="00B50926" w:rsidRPr="002B7CEC">
              <w:rPr>
                <w:rFonts w:ascii="Power Geez Unicode1" w:hAnsi="Power Geez Unicode1"/>
              </w:rPr>
              <w:t xml:space="preserve"> </w:t>
            </w:r>
            <w:proofErr w:type="spellStart"/>
            <w:r w:rsidR="00B50926" w:rsidRPr="002B7CEC">
              <w:rPr>
                <w:rFonts w:ascii="Power Geez Unicode1" w:hAnsi="Power Geez Unicode1"/>
              </w:rPr>
              <w:t>ጥልቀት</w:t>
            </w:r>
            <w:proofErr w:type="spellEnd"/>
            <w:r w:rsidR="00B50926" w:rsidRPr="002B7CEC">
              <w:rPr>
                <w:rFonts w:ascii="Power Geez Unicode1" w:hAnsi="Power Geez Unicode1"/>
              </w:rPr>
              <w:t xml:space="preserve">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7</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B50926" w:rsidP="002E55DE">
            <w:pPr>
              <w:spacing w:after="0" w:line="240" w:lineRule="auto"/>
              <w:jc w:val="both"/>
              <w:rPr>
                <w:rFonts w:ascii="Power Geez Unicode1" w:hAnsi="Power Geez Unicode1"/>
              </w:rPr>
            </w:pP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rPr>
              <w:t>አይነት</w:t>
            </w:r>
            <w:proofErr w:type="spellEnd"/>
            <w:r w:rsidRPr="002B7CEC">
              <w:rPr>
                <w:rFonts w:ascii="Power Geez Unicode1" w:hAnsi="Power Geez Unicode1"/>
              </w:rPr>
              <w:t xml:space="preserve">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2761E7" w:rsidP="002E55DE">
            <w:pPr>
              <w:spacing w:after="0" w:line="240" w:lineRule="auto"/>
              <w:ind w:left="165" w:hanging="165"/>
              <w:jc w:val="both"/>
              <w:rPr>
                <w:rFonts w:ascii="Power Geez Unicode1" w:hAnsi="Power Geez Unicode1"/>
              </w:rPr>
            </w:pPr>
            <w:proofErr w:type="spellStart"/>
            <w:r>
              <w:rPr>
                <w:rFonts w:ascii="Power Geez Unicode1" w:hAnsi="Power Geez Unicode1"/>
              </w:rPr>
              <w:t>በቱቦ</w:t>
            </w:r>
            <w:proofErr w:type="spellEnd"/>
            <w:r>
              <w:rPr>
                <w:rFonts w:ascii="Power Geez Unicode1" w:hAnsi="Power Geez Unicode1"/>
              </w:rPr>
              <w:t xml:space="preserve"> </w:t>
            </w:r>
            <w:proofErr w:type="spellStart"/>
            <w:r>
              <w:rPr>
                <w:rFonts w:ascii="Power Geez Unicode1" w:hAnsi="Power Geez Unicode1"/>
              </w:rPr>
              <w:t>ዘንግ</w:t>
            </w:r>
            <w:proofErr w:type="spellEnd"/>
            <w:r w:rsidRPr="002B7CEC">
              <w:rPr>
                <w:rFonts w:ascii="Power Geez Unicode1" w:hAnsi="Power Geez Unicode1"/>
              </w:rPr>
              <w:t xml:space="preserve"> </w:t>
            </w:r>
            <w:proofErr w:type="spellStart"/>
            <w:r w:rsidR="00B50926" w:rsidRPr="002B7CEC">
              <w:rPr>
                <w:rFonts w:ascii="Power Geez Unicode1" w:hAnsi="Power Geez Unicode1"/>
              </w:rPr>
              <w:t>የሚቆፈር</w:t>
            </w:r>
            <w:proofErr w:type="spellEnd"/>
            <w:r w:rsidR="00B50926" w:rsidRPr="002B7CEC">
              <w:rPr>
                <w:rFonts w:ascii="Power Geez Unicode1" w:hAnsi="Power Geez Unicode1"/>
              </w:rPr>
              <w:t xml:space="preserve"> </w:t>
            </w:r>
            <w:proofErr w:type="spellStart"/>
            <w:r w:rsidR="00B50926" w:rsidRPr="002B7CEC">
              <w:rPr>
                <w:rFonts w:ascii="Power Geez Unicode1" w:hAnsi="Power Geez Unicode1"/>
              </w:rPr>
              <w:t>የጉድጓድ</w:t>
            </w:r>
            <w:proofErr w:type="spellEnd"/>
            <w:r w:rsidR="00B50926" w:rsidRPr="002B7CEC">
              <w:rPr>
                <w:rFonts w:ascii="Power Geez Unicode1" w:hAnsi="Power Geez Unicode1"/>
              </w:rPr>
              <w:t xml:space="preserve"> </w:t>
            </w:r>
            <w:proofErr w:type="spellStart"/>
            <w:r w:rsidR="00B50926" w:rsidRPr="002B7CEC">
              <w:rPr>
                <w:rFonts w:ascii="Power Geez Unicode1" w:hAnsi="Power Geez Unicode1"/>
              </w:rPr>
              <w:t>ውሃ</w:t>
            </w:r>
            <w:proofErr w:type="spellEnd"/>
            <w:r w:rsidR="00B50926" w:rsidRPr="002B7CEC">
              <w:rPr>
                <w:rFonts w:ascii="Power Geez Unicode1" w:hAnsi="Power Geez Unicode1"/>
              </w:rPr>
              <w:t xml:space="preserve"> </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B50926" w:rsidP="002E55DE">
            <w:pPr>
              <w:spacing w:after="0" w:line="240" w:lineRule="auto"/>
              <w:jc w:val="both"/>
              <w:rPr>
                <w:rFonts w:ascii="Power Geez Unicode1" w:hAnsi="Power Geez Unicode1"/>
              </w:rPr>
            </w:pPr>
            <w:proofErr w:type="spellStart"/>
            <w:r w:rsidRPr="002B7CEC">
              <w:rPr>
                <w:rFonts w:ascii="Power Geez Unicode1" w:hAnsi="Power Geez Unicode1"/>
              </w:rPr>
              <w:t>የከርሰ</w:t>
            </w:r>
            <w:proofErr w:type="spellEnd"/>
            <w:r w:rsidRPr="002B7CEC">
              <w:rPr>
                <w:rFonts w:ascii="Power Geez Unicode1" w:hAnsi="Power Geez Unicode1"/>
              </w:rPr>
              <w:t xml:space="preserve"> </w:t>
            </w:r>
            <w:proofErr w:type="spellStart"/>
            <w:r w:rsidRPr="002B7CEC">
              <w:rPr>
                <w:rFonts w:ascii="Power Geez Unicode1" w:hAnsi="Power Geez Unicode1"/>
              </w:rPr>
              <w:t>ምድር</w:t>
            </w:r>
            <w:proofErr w:type="spellEnd"/>
            <w:r w:rsidRPr="002B7CEC">
              <w:rPr>
                <w:rFonts w:ascii="Power Geez Unicode1" w:hAnsi="Power Geez Unicode1"/>
              </w:rPr>
              <w:t xml:space="preserve"> </w:t>
            </w:r>
            <w:proofErr w:type="spellStart"/>
            <w:r w:rsidRPr="002B7CEC">
              <w:rPr>
                <w:rFonts w:ascii="Power Geez Unicode1" w:hAnsi="Power Geez Unicode1"/>
              </w:rPr>
              <w:t>ውሃ</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w:t>
            </w:r>
            <w:proofErr w:type="spellStart"/>
            <w:r w:rsidRPr="002B7CEC">
              <w:rPr>
                <w:rFonts w:ascii="Power Geez Unicode1" w:hAnsi="Power Geez Unicode1"/>
              </w:rPr>
              <w:t>ሜትር</w:t>
            </w:r>
            <w:proofErr w:type="spellEnd"/>
            <w:r w:rsidRPr="002B7CEC">
              <w:rPr>
                <w:rFonts w:ascii="Power Geez Unicode1" w:hAnsi="Power Geez Unicode1"/>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15</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B50926" w:rsidP="002E55DE">
            <w:pPr>
              <w:spacing w:after="0" w:line="240" w:lineRule="auto"/>
              <w:jc w:val="both"/>
              <w:rPr>
                <w:rFonts w:ascii="Power Geez Unicode1" w:hAnsi="Power Geez Unicode1"/>
              </w:rPr>
            </w:pPr>
            <w:proofErr w:type="spellStart"/>
            <w:r w:rsidRPr="002B7CEC">
              <w:rPr>
                <w:rFonts w:ascii="Power Geez Unicode1" w:hAnsi="Power Geez Unicode1"/>
              </w:rPr>
              <w:t>ተለዋዋጭ</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ልክ</w:t>
            </w:r>
            <w:proofErr w:type="spellEnd"/>
            <w:r w:rsidRPr="002B7CEC">
              <w:rPr>
                <w:rFonts w:ascii="Power Geez Unicode1" w:hAnsi="Power Geez Unicode1"/>
              </w:rPr>
              <w:t xml:space="preserve"> (</w:t>
            </w:r>
            <w:proofErr w:type="spellStart"/>
            <w:r w:rsidRPr="002B7CEC">
              <w:rPr>
                <w:rFonts w:ascii="Power Geez Unicode1" w:hAnsi="Power Geez Unicode1"/>
              </w:rPr>
              <w:t>ሜትር</w:t>
            </w:r>
            <w:proofErr w:type="spellEnd"/>
            <w:r w:rsidRPr="002B7CEC">
              <w:rPr>
                <w:rFonts w:ascii="Power Geez Unicode1" w:hAnsi="Power Geez Unicode1"/>
              </w:rPr>
              <w:t xml:space="preserve">)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7</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B50926" w:rsidP="002E55DE">
            <w:pPr>
              <w:spacing w:after="0" w:line="240" w:lineRule="auto"/>
              <w:jc w:val="both"/>
              <w:rPr>
                <w:rFonts w:ascii="Power Geez Unicode1" w:hAnsi="Power Geez Unicode1"/>
              </w:rPr>
            </w:pPr>
            <w:proofErr w:type="spellStart"/>
            <w:r w:rsidRPr="002B7CEC">
              <w:rPr>
                <w:rFonts w:ascii="Power Geez Unicode1" w:hAnsi="Power Geez Unicode1"/>
              </w:rPr>
              <w:t>አማካኝ</w:t>
            </w:r>
            <w:proofErr w:type="spellEnd"/>
            <w:r w:rsidRPr="002B7CEC">
              <w:rPr>
                <w:rFonts w:ascii="Power Geez Unicode1" w:hAnsi="Power Geez Unicode1"/>
              </w:rPr>
              <w:t xml:space="preserve"> </w:t>
            </w:r>
            <w:proofErr w:type="spellStart"/>
            <w:r w:rsidRPr="002B7CEC">
              <w:rPr>
                <w:rFonts w:ascii="Power Geez Unicode1" w:hAnsi="Power Geez Unicode1"/>
              </w:rPr>
              <w:t>በመስኖ</w:t>
            </w:r>
            <w:proofErr w:type="spellEnd"/>
            <w:r w:rsidRPr="002B7CEC">
              <w:rPr>
                <w:rFonts w:ascii="Power Geez Unicode1" w:hAnsi="Power Geez Unicode1"/>
              </w:rPr>
              <w:t xml:space="preserve"> </w:t>
            </w:r>
            <w:proofErr w:type="spellStart"/>
            <w:r w:rsidRPr="002B7CEC">
              <w:rPr>
                <w:rFonts w:ascii="Power Geez Unicode1" w:hAnsi="Power Geez Unicode1"/>
              </w:rPr>
              <w:t>የ</w:t>
            </w:r>
            <w:r w:rsidR="00681A29" w:rsidRPr="002B7CEC">
              <w:rPr>
                <w:rFonts w:ascii="Power Geez Unicode1" w:hAnsi="Power Geez Unicode1"/>
              </w:rPr>
              <w:t>ሚለማ</w:t>
            </w:r>
            <w:proofErr w:type="spellEnd"/>
            <w:r w:rsidRPr="002B7CEC">
              <w:rPr>
                <w:rFonts w:ascii="Power Geez Unicode1" w:hAnsi="Power Geez Unicode1"/>
              </w:rPr>
              <w:t xml:space="preserve"> </w:t>
            </w:r>
            <w:proofErr w:type="spellStart"/>
            <w:r w:rsidRPr="002B7CEC">
              <w:rPr>
                <w:rFonts w:ascii="Power Geez Unicode1" w:hAnsi="Power Geez Unicode1"/>
              </w:rPr>
              <w:t>መሬት</w:t>
            </w:r>
            <w:proofErr w:type="spellEnd"/>
            <w:r w:rsidR="00442E06" w:rsidRPr="002B7CEC">
              <w:rPr>
                <w:rFonts w:ascii="Power Geez Unicode1" w:hAnsi="Power Geez Unicode1"/>
              </w:rPr>
              <w:t xml:space="preserve"> (</w:t>
            </w:r>
            <w:proofErr w:type="spellStart"/>
            <w:r w:rsidR="00681A29" w:rsidRPr="002B7CEC">
              <w:rPr>
                <w:rFonts w:ascii="Power Geez Unicode1" w:hAnsi="Power Geez Unicode1"/>
              </w:rPr>
              <w:t>ፓምፑ</w:t>
            </w:r>
            <w:proofErr w:type="spellEnd"/>
            <w:r w:rsidR="00681A29" w:rsidRPr="002B7CEC">
              <w:rPr>
                <w:rFonts w:ascii="Power Geez Unicode1" w:hAnsi="Power Geez Unicode1"/>
              </w:rPr>
              <w:t xml:space="preserve"> </w:t>
            </w:r>
            <w:proofErr w:type="spellStart"/>
            <w:r w:rsidRPr="002B7CEC">
              <w:rPr>
                <w:rFonts w:ascii="Power Geez Unicode1" w:hAnsi="Power Geez Unicode1"/>
              </w:rPr>
              <w:t>በቀን</w:t>
            </w:r>
            <w:proofErr w:type="spellEnd"/>
            <w:r w:rsidRPr="002B7CEC">
              <w:rPr>
                <w:rFonts w:ascii="Power Geez Unicode1" w:hAnsi="Power Geez Unicode1"/>
              </w:rPr>
              <w:t xml:space="preserve"> </w:t>
            </w:r>
            <w:r w:rsidR="00442E06" w:rsidRPr="002B7CEC">
              <w:rPr>
                <w:rFonts w:ascii="Power Geez Unicode1" w:hAnsi="Power Geez Unicode1"/>
              </w:rPr>
              <w:t xml:space="preserve">4 </w:t>
            </w:r>
            <w:proofErr w:type="spellStart"/>
            <w:r w:rsidRPr="002B7CEC">
              <w:rPr>
                <w:rFonts w:ascii="Power Geez Unicode1" w:hAnsi="Power Geez Unicode1"/>
              </w:rPr>
              <w:t>ሰዓት</w:t>
            </w:r>
            <w:proofErr w:type="spellEnd"/>
            <w:r w:rsidRPr="002B7CEC">
              <w:rPr>
                <w:rFonts w:ascii="Power Geez Unicode1" w:hAnsi="Power Geez Unicode1"/>
              </w:rPr>
              <w:t xml:space="preserve"> </w:t>
            </w:r>
            <w:proofErr w:type="spellStart"/>
            <w:r w:rsidR="00681A29" w:rsidRPr="002B7CEC">
              <w:rPr>
                <w:rFonts w:ascii="Power Geez Unicode1" w:hAnsi="Power Geez Unicode1"/>
              </w:rPr>
              <w:t>ገፍቶ</w:t>
            </w:r>
            <w:proofErr w:type="spellEnd"/>
            <w:r w:rsidR="00442E06" w:rsidRPr="002B7CEC">
              <w:rPr>
                <w:rFonts w:ascii="Power Geez Unicode1" w:hAnsi="Power Geez Unicode1"/>
              </w:rPr>
              <w:t>) (</w:t>
            </w:r>
            <w:r w:rsidRPr="002B7CEC">
              <w:rPr>
                <w:rFonts w:ascii="Power Geez Unicode1" w:hAnsi="Power Geez Unicode1"/>
              </w:rPr>
              <w:t>ሜ</w:t>
            </w:r>
            <w:r w:rsidRPr="002B7CEC">
              <w:rPr>
                <w:rFonts w:ascii="Power Geez Unicode1" w:hAnsi="Power Geez Unicode1"/>
                <w:vertAlign w:val="superscript"/>
              </w:rPr>
              <w:t>2</w:t>
            </w:r>
            <w:r w:rsidR="00442E06" w:rsidRPr="002B7CEC">
              <w:rPr>
                <w:rFonts w:ascii="Power Geez Unicode1" w:hAnsi="Power Geez Unicode1"/>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0,40</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681A29" w:rsidP="002E55DE">
            <w:pPr>
              <w:spacing w:after="0" w:line="240" w:lineRule="auto"/>
              <w:jc w:val="both"/>
              <w:rPr>
                <w:rFonts w:ascii="Power Geez Unicode1" w:hAnsi="Power Geez Unicode1"/>
              </w:rPr>
            </w:pPr>
            <w:proofErr w:type="spellStart"/>
            <w:r w:rsidRPr="002B7CEC">
              <w:rPr>
                <w:rFonts w:ascii="Power Geez Unicode1" w:hAnsi="Power Geez Unicode1"/>
              </w:rPr>
              <w:t>ፓምፑ</w:t>
            </w:r>
            <w:proofErr w:type="spellEnd"/>
            <w:r w:rsidRPr="002B7CEC">
              <w:rPr>
                <w:rFonts w:ascii="Power Geez Unicode1" w:hAnsi="Power Geez Unicode1"/>
              </w:rPr>
              <w:t xml:space="preserve"> </w:t>
            </w:r>
            <w:proofErr w:type="spellStart"/>
            <w:r w:rsidRPr="002B7CEC">
              <w:rPr>
                <w:rFonts w:ascii="Power Geez Unicode1" w:hAnsi="Power Geez Unicode1"/>
              </w:rPr>
              <w:t>በቀን</w:t>
            </w:r>
            <w:proofErr w:type="spellEnd"/>
            <w:r w:rsidRPr="002B7CEC">
              <w:rPr>
                <w:rFonts w:ascii="Power Geez Unicode1" w:hAnsi="Power Geez Unicode1"/>
              </w:rPr>
              <w:t xml:space="preserve"> </w:t>
            </w:r>
            <w:proofErr w:type="spellStart"/>
            <w:r w:rsidRPr="002B7CEC">
              <w:rPr>
                <w:rFonts w:ascii="Power Geez Unicode1" w:hAnsi="Power Geez Unicode1"/>
              </w:rPr>
              <w:t>የሚገፋው</w:t>
            </w:r>
            <w:proofErr w:type="spellEnd"/>
            <w:r w:rsidRPr="002B7CEC">
              <w:rPr>
                <w:rFonts w:ascii="Power Geez Unicode1" w:hAnsi="Power Geez Unicode1"/>
              </w:rPr>
              <w:t xml:space="preserve"> (</w:t>
            </w:r>
            <w:proofErr w:type="spellStart"/>
            <w:r w:rsidRPr="002B7CEC">
              <w:rPr>
                <w:rFonts w:ascii="Power Geez Unicode1" w:hAnsi="Power Geez Unicode1"/>
              </w:rPr>
              <w:t>በደቂቃ</w:t>
            </w:r>
            <w:proofErr w:type="spellEnd"/>
            <w:r w:rsidRPr="002B7CEC">
              <w:rPr>
                <w:rFonts w:ascii="Power Geez Unicode1" w:hAnsi="Power Geez Unicode1"/>
              </w:rPr>
              <w:t xml:space="preserve">) </w:t>
            </w:r>
          </w:p>
          <w:p w:rsidR="00442E06" w:rsidRPr="002B7CEC" w:rsidRDefault="00681A29" w:rsidP="002E55DE">
            <w:pPr>
              <w:spacing w:after="0" w:line="240" w:lineRule="auto"/>
              <w:jc w:val="both"/>
              <w:rPr>
                <w:rFonts w:ascii="Power Geez Unicode1" w:hAnsi="Power Geez Unicode1"/>
              </w:rPr>
            </w:pP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00442E06" w:rsidRPr="002B7CEC">
              <w:rPr>
                <w:rFonts w:ascii="Power Geez Unicode1" w:hAnsi="Power Geez Unicode1"/>
              </w:rPr>
              <w:t xml:space="preserve"> 7</w:t>
            </w:r>
            <w:r w:rsidRPr="002B7CEC">
              <w:rPr>
                <w:rFonts w:ascii="Power Geez Unicode1" w:hAnsi="Power Geez Unicode1"/>
              </w:rPr>
              <w:t>ሜ</w:t>
            </w:r>
            <w:r w:rsidR="00442E06" w:rsidRPr="002B7CEC">
              <w:rPr>
                <w:rFonts w:ascii="Power Geez Unicode1" w:hAnsi="Power Geez Unicode1"/>
              </w:rPr>
              <w:t xml:space="preserve">; </w:t>
            </w:r>
            <w:proofErr w:type="spellStart"/>
            <w:r w:rsidRPr="002B7CEC">
              <w:rPr>
                <w:rFonts w:ascii="Power Geez Unicode1" w:hAnsi="Power Geez Unicode1"/>
              </w:rPr>
              <w:t>በመስኖ</w:t>
            </w:r>
            <w:proofErr w:type="spellEnd"/>
            <w:r w:rsidRPr="002B7CEC">
              <w:rPr>
                <w:rFonts w:ascii="Power Geez Unicode1" w:hAnsi="Power Geez Unicode1"/>
              </w:rPr>
              <w:t xml:space="preserve"> </w:t>
            </w:r>
            <w:proofErr w:type="spellStart"/>
            <w:r w:rsidRPr="002B7CEC">
              <w:rPr>
                <w:rFonts w:ascii="Power Geez Unicode1" w:hAnsi="Power Geez Unicode1"/>
              </w:rPr>
              <w:t>የሚለማ</w:t>
            </w:r>
            <w:proofErr w:type="spellEnd"/>
            <w:r w:rsidRPr="002B7CEC">
              <w:rPr>
                <w:rFonts w:ascii="Power Geez Unicode1" w:hAnsi="Power Geez Unicode1"/>
              </w:rPr>
              <w:t xml:space="preserve"> </w:t>
            </w:r>
            <w:proofErr w:type="spellStart"/>
            <w:r w:rsidRPr="002B7CEC">
              <w:rPr>
                <w:rFonts w:ascii="Power Geez Unicode1" w:hAnsi="Power Geez Unicode1"/>
              </w:rPr>
              <w:t>መሬት</w:t>
            </w:r>
            <w:proofErr w:type="spellEnd"/>
            <w:r w:rsidRPr="002B7CEC">
              <w:rPr>
                <w:rFonts w:ascii="Power Geez Unicode1" w:hAnsi="Power Geez Unicode1"/>
              </w:rPr>
              <w:t xml:space="preserve"> </w:t>
            </w:r>
            <w:r w:rsidR="00442E06" w:rsidRPr="002B7CEC">
              <w:rPr>
                <w:rFonts w:ascii="Power Geez Unicode1" w:hAnsi="Power Geez Unicode1"/>
              </w:rPr>
              <w:t>200</w:t>
            </w:r>
            <w:r w:rsidRPr="002B7CEC">
              <w:rPr>
                <w:rFonts w:ascii="Power Geez Unicode1" w:hAnsi="Power Geez Unicode1"/>
              </w:rPr>
              <w:t>ሜ</w:t>
            </w:r>
            <w:r w:rsidRPr="002B7CEC">
              <w:rPr>
                <w:rFonts w:ascii="Power Geez Unicode1" w:hAnsi="Power Geez Unicode1"/>
                <w:vertAlign w:val="superscript"/>
              </w:rPr>
              <w:t>2</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55-80</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681A29" w:rsidP="002E55DE">
            <w:pPr>
              <w:spacing w:after="0" w:line="240" w:lineRule="auto"/>
              <w:jc w:val="both"/>
              <w:rPr>
                <w:rFonts w:ascii="Power Geez Unicode1" w:hAnsi="Power Geez Unicode1"/>
              </w:rPr>
            </w:pPr>
            <w:proofErr w:type="spellStart"/>
            <w:r w:rsidRPr="002B7CEC">
              <w:rPr>
                <w:rFonts w:ascii="Power Geez Unicode1" w:hAnsi="Power Geez Unicode1"/>
              </w:rPr>
              <w:t>ከፍተኛ</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ምርት</w:t>
            </w:r>
            <w:proofErr w:type="spellEnd"/>
            <w:r w:rsidR="00442E06" w:rsidRPr="002B7CEC">
              <w:rPr>
                <w:rFonts w:ascii="Power Geez Unicode1" w:hAnsi="Power Geez Unicode1"/>
              </w:rPr>
              <w:t xml:space="preserve"> </w:t>
            </w:r>
            <w:r w:rsidRPr="002B7CEC">
              <w:rPr>
                <w:rFonts w:ascii="Power Geez Unicode1" w:hAnsi="Power Geez Unicode1"/>
              </w:rPr>
              <w:t>(</w:t>
            </w:r>
            <w:proofErr w:type="spellStart"/>
            <w:r w:rsidRPr="002B7CEC">
              <w:rPr>
                <w:rFonts w:ascii="Power Geez Unicode1" w:hAnsi="Power Geez Unicode1"/>
              </w:rPr>
              <w:t>ሊትር</w:t>
            </w:r>
            <w:proofErr w:type="spellEnd"/>
            <w:r w:rsidRPr="002B7CEC">
              <w:rPr>
                <w:rFonts w:ascii="Power Geez Unicode1" w:hAnsi="Power Geez Unicode1"/>
              </w:rPr>
              <w:t>/</w:t>
            </w:r>
            <w:proofErr w:type="spellStart"/>
            <w:r w:rsidRPr="002B7CEC">
              <w:rPr>
                <w:rFonts w:ascii="Power Geez Unicode1" w:hAnsi="Power Geez Unicode1"/>
              </w:rPr>
              <w:t>ደቂቃ</w:t>
            </w:r>
            <w:proofErr w:type="spellEnd"/>
            <w:r w:rsidRPr="002B7CEC">
              <w:rPr>
                <w:rFonts w:ascii="Power Geez Unicode1" w:hAnsi="Power Geez Unicode1"/>
              </w:rPr>
              <w:t>)</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1</w:t>
            </w:r>
            <w:r w:rsidR="00681A29" w:rsidRPr="002B7CEC">
              <w:rPr>
                <w:rFonts w:ascii="Power Geez Unicode1" w:hAnsi="Power Geez Unicode1"/>
              </w:rPr>
              <w:t>ሜ</w:t>
            </w:r>
            <w:r w:rsidRPr="002B7CEC">
              <w:rPr>
                <w:rFonts w:ascii="Power Geez Unicode1" w:hAnsi="Power Geez Unicode1"/>
              </w:rPr>
              <w:t xml:space="preserve">: 80 </w:t>
            </w:r>
            <w:r w:rsidR="00681A29" w:rsidRPr="002B7CEC">
              <w:rPr>
                <w:rFonts w:ascii="Power Geez Unicode1" w:hAnsi="Power Geez Unicode1"/>
              </w:rPr>
              <w:t>(</w:t>
            </w:r>
            <w:proofErr w:type="spellStart"/>
            <w:r w:rsidR="00681A29" w:rsidRPr="002B7CEC">
              <w:rPr>
                <w:rFonts w:ascii="Power Geez Unicode1" w:hAnsi="Power Geez Unicode1"/>
              </w:rPr>
              <w:t>ሊትር</w:t>
            </w:r>
            <w:proofErr w:type="spellEnd"/>
            <w:r w:rsidR="00681A29" w:rsidRPr="002B7CEC">
              <w:rPr>
                <w:rFonts w:ascii="Power Geez Unicode1" w:hAnsi="Power Geez Unicode1"/>
              </w:rPr>
              <w:t>/</w:t>
            </w:r>
            <w:proofErr w:type="spellStart"/>
            <w:r w:rsidR="00681A29" w:rsidRPr="002B7CEC">
              <w:rPr>
                <w:rFonts w:ascii="Power Geez Unicode1" w:hAnsi="Power Geez Unicode1"/>
              </w:rPr>
              <w:t>ደቂቃ</w:t>
            </w:r>
            <w:proofErr w:type="spellEnd"/>
            <w:r w:rsidR="00681A29" w:rsidRPr="002B7CEC">
              <w:rPr>
                <w:rFonts w:ascii="Power Geez Unicode1" w:hAnsi="Power Geez Unicode1"/>
              </w:rPr>
              <w:t>)0</w:t>
            </w:r>
          </w:p>
          <w:p w:rsidR="00442E06" w:rsidRPr="002B7CEC" w:rsidRDefault="00442E06" w:rsidP="002E55DE">
            <w:pPr>
              <w:spacing w:after="0" w:line="240" w:lineRule="auto"/>
              <w:ind w:left="165" w:hanging="165"/>
              <w:jc w:val="both"/>
              <w:rPr>
                <w:rFonts w:ascii="Power Geez Unicode1" w:hAnsi="Power Geez Unicode1"/>
                <w:lang w:val="de-DE"/>
              </w:rPr>
            </w:pPr>
            <w:r w:rsidRPr="002B7CEC">
              <w:rPr>
                <w:rFonts w:ascii="Power Geez Unicode1" w:hAnsi="Power Geez Unicode1"/>
              </w:rPr>
              <w:t>7</w:t>
            </w:r>
            <w:r w:rsidR="00681A29" w:rsidRPr="002B7CEC">
              <w:rPr>
                <w:rFonts w:ascii="Power Geez Unicode1" w:hAnsi="Power Geez Unicode1"/>
              </w:rPr>
              <w:t>ሜ</w:t>
            </w:r>
            <w:r w:rsidRPr="002B7CEC">
              <w:rPr>
                <w:rFonts w:ascii="Power Geez Unicode1" w:hAnsi="Power Geez Unicode1"/>
              </w:rPr>
              <w:t xml:space="preserve">: 30 </w:t>
            </w:r>
            <w:r w:rsidR="00681A29" w:rsidRPr="002B7CEC">
              <w:rPr>
                <w:rFonts w:ascii="Power Geez Unicode1" w:hAnsi="Power Geez Unicode1"/>
              </w:rPr>
              <w:t>(</w:t>
            </w:r>
            <w:proofErr w:type="spellStart"/>
            <w:r w:rsidR="00681A29" w:rsidRPr="002B7CEC">
              <w:rPr>
                <w:rFonts w:ascii="Power Geez Unicode1" w:hAnsi="Power Geez Unicode1"/>
              </w:rPr>
              <w:t>ሊትር</w:t>
            </w:r>
            <w:proofErr w:type="spellEnd"/>
            <w:r w:rsidR="00681A29" w:rsidRPr="002B7CEC">
              <w:rPr>
                <w:rFonts w:ascii="Power Geez Unicode1" w:hAnsi="Power Geez Unicode1"/>
              </w:rPr>
              <w:t>/</w:t>
            </w:r>
            <w:proofErr w:type="spellStart"/>
            <w:r w:rsidR="00681A29" w:rsidRPr="002B7CEC">
              <w:rPr>
                <w:rFonts w:ascii="Power Geez Unicode1" w:hAnsi="Power Geez Unicode1"/>
              </w:rPr>
              <w:t>ደቂቃ</w:t>
            </w:r>
            <w:proofErr w:type="spellEnd"/>
            <w:r w:rsidR="00681A29" w:rsidRPr="002B7CEC">
              <w:rPr>
                <w:rFonts w:ascii="Power Geez Unicode1" w:hAnsi="Power Geez Unicode1"/>
              </w:rPr>
              <w:t>)</w:t>
            </w:r>
          </w:p>
        </w:tc>
      </w:tr>
      <w:tr w:rsidR="00442E06" w:rsidRPr="002B7CEC" w:rsidTr="002E55DE">
        <w:trP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rsidR="00442E06" w:rsidRPr="002B7CEC" w:rsidRDefault="00681A29" w:rsidP="002E55DE">
            <w:pPr>
              <w:spacing w:after="0" w:line="240" w:lineRule="auto"/>
              <w:jc w:val="both"/>
              <w:rPr>
                <w:rFonts w:ascii="Power Geez Unicode1" w:hAnsi="Power Geez Unicode1"/>
              </w:rPr>
            </w:pPr>
            <w:proofErr w:type="spellStart"/>
            <w:r w:rsidRPr="002B7CEC">
              <w:rPr>
                <w:rFonts w:ascii="Power Geez Unicode1" w:hAnsi="Power Geez Unicode1"/>
              </w:rPr>
              <w:t>በአማካኝ</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w:t>
            </w:r>
            <w:proofErr w:type="spellStart"/>
            <w:r w:rsidRPr="002B7CEC">
              <w:rPr>
                <w:rFonts w:ascii="Power Geez Unicode1" w:hAnsi="Power Geez Unicode1"/>
              </w:rPr>
              <w:t>የተረጋገጠ</w:t>
            </w:r>
            <w:proofErr w:type="spellEnd"/>
            <w:r w:rsidRPr="002B7CEC">
              <w:rPr>
                <w:rFonts w:ascii="Power Geez Unicode1" w:hAnsi="Power Geez Unicode1"/>
              </w:rPr>
              <w:t xml:space="preserve"> </w:t>
            </w:r>
            <w:proofErr w:type="spellStart"/>
            <w:r w:rsidRPr="002B7CEC">
              <w:rPr>
                <w:rFonts w:ascii="Power Geez Unicode1" w:hAnsi="Power Geez Unicode1"/>
              </w:rPr>
              <w:t>የፍሰት</w:t>
            </w:r>
            <w:proofErr w:type="spellEnd"/>
            <w:r w:rsidRPr="002B7CEC">
              <w:rPr>
                <w:rFonts w:ascii="Power Geez Unicode1" w:hAnsi="Power Geez Unicode1"/>
              </w:rPr>
              <w:t xml:space="preserve"> </w:t>
            </w:r>
            <w:proofErr w:type="spellStart"/>
            <w:r w:rsidRPr="002B7CEC">
              <w:rPr>
                <w:rFonts w:ascii="Power Geez Unicode1" w:hAnsi="Power Geez Unicode1"/>
              </w:rPr>
              <w:t>መጠን</w:t>
            </w:r>
            <w:proofErr w:type="spellEnd"/>
            <w:r w:rsidR="00442E06" w:rsidRPr="002B7CEC">
              <w:rPr>
                <w:rFonts w:ascii="Power Geez Unicode1" w:hAnsi="Power Geez Unicode1"/>
              </w:rPr>
              <w:t xml:space="preserve"> </w:t>
            </w:r>
            <w:r w:rsidRPr="002B7CEC">
              <w:rPr>
                <w:rFonts w:ascii="Power Geez Unicode1" w:hAnsi="Power Geez Unicode1"/>
              </w:rPr>
              <w:t>(</w:t>
            </w:r>
            <w:proofErr w:type="spellStart"/>
            <w:r w:rsidRPr="002B7CEC">
              <w:rPr>
                <w:rFonts w:ascii="Power Geez Unicode1" w:hAnsi="Power Geez Unicode1"/>
              </w:rPr>
              <w:t>ሊትር</w:t>
            </w:r>
            <w:proofErr w:type="spellEnd"/>
            <w:r w:rsidRPr="002B7CEC">
              <w:rPr>
                <w:rFonts w:ascii="Power Geez Unicode1" w:hAnsi="Power Geez Unicode1"/>
              </w:rPr>
              <w:t>/</w:t>
            </w:r>
            <w:proofErr w:type="spellStart"/>
            <w:r w:rsidRPr="002B7CEC">
              <w:rPr>
                <w:rFonts w:ascii="Power Geez Unicode1" w:hAnsi="Power Geez Unicode1"/>
              </w:rPr>
              <w:t>ሴከንድ</w:t>
            </w:r>
            <w:proofErr w:type="spellEnd"/>
            <w:r w:rsidRPr="002B7CEC">
              <w:rPr>
                <w:rFonts w:ascii="Power Geez Unicode1" w:hAnsi="Power Geez Unicode1"/>
              </w:rPr>
              <w:t xml:space="preserve">) </w:t>
            </w:r>
          </w:p>
          <w:p w:rsidR="00442E06" w:rsidRPr="002B7CEC" w:rsidRDefault="00681A29" w:rsidP="002E55DE">
            <w:pPr>
              <w:spacing w:after="0" w:line="240" w:lineRule="auto"/>
              <w:jc w:val="both"/>
              <w:rPr>
                <w:rFonts w:ascii="Power Geez Unicode1" w:hAnsi="Power Geez Unicode1"/>
              </w:rPr>
            </w:pPr>
            <w:proofErr w:type="spellStart"/>
            <w:r w:rsidRPr="002B7CEC">
              <w:rPr>
                <w:rFonts w:ascii="Power Geez Unicode1" w:hAnsi="Power Geez Unicode1"/>
              </w:rPr>
              <w:t>በጥልቀት</w:t>
            </w:r>
            <w:proofErr w:type="spellEnd"/>
            <w:r w:rsidRPr="002B7CEC">
              <w:rPr>
                <w:rFonts w:ascii="Power Geez Unicode1" w:hAnsi="Power Geez Unicode1"/>
              </w:rPr>
              <w:t xml:space="preserve"> </w:t>
            </w:r>
            <w:proofErr w:type="spellStart"/>
            <w:r w:rsidRPr="002B7CEC">
              <w:rPr>
                <w:rFonts w:ascii="Power Geez Unicode1" w:hAnsi="Power Geez Unicode1"/>
              </w:rPr>
              <w:t>ላይ</w:t>
            </w:r>
            <w:proofErr w:type="spellEnd"/>
            <w:r w:rsidRPr="002B7CEC">
              <w:rPr>
                <w:rFonts w:ascii="Power Geez Unicode1" w:hAnsi="Power Geez Unicode1"/>
              </w:rPr>
              <w:t xml:space="preserve"> </w:t>
            </w:r>
            <w:proofErr w:type="spellStart"/>
            <w:r w:rsidRPr="002B7CEC">
              <w:rPr>
                <w:rFonts w:ascii="Power Geez Unicode1" w:hAnsi="Power Geez Unicode1"/>
              </w:rPr>
              <w:t>የተመሰረተ</w:t>
            </w:r>
            <w:proofErr w:type="spellEnd"/>
            <w:r w:rsidRPr="002B7CEC">
              <w:rPr>
                <w:rFonts w:ascii="Power Geez Unicode1" w:hAnsi="Power Geez Unicode1"/>
              </w:rPr>
              <w:t xml:space="preserve"> </w:t>
            </w:r>
          </w:p>
        </w:tc>
        <w:tc>
          <w:tcPr>
            <w:tcW w:w="2288" w:type="pct"/>
            <w:tcBorders>
              <w:top w:val="single" w:sz="4" w:space="0" w:color="auto"/>
              <w:left w:val="single" w:sz="4" w:space="0" w:color="auto"/>
              <w:bottom w:val="single" w:sz="4" w:space="0" w:color="auto"/>
              <w:right w:val="single" w:sz="4" w:space="0" w:color="auto"/>
            </w:tcBorders>
            <w:shd w:val="clear" w:color="auto" w:fill="auto"/>
            <w:vAlign w:val="center"/>
          </w:tcPr>
          <w:p w:rsidR="00442E06" w:rsidRPr="002B7CEC" w:rsidRDefault="00442E06" w:rsidP="002E55DE">
            <w:pPr>
              <w:spacing w:after="0" w:line="240" w:lineRule="auto"/>
              <w:ind w:left="165" w:hanging="165"/>
              <w:jc w:val="both"/>
              <w:rPr>
                <w:rFonts w:ascii="Power Geez Unicode1" w:hAnsi="Power Geez Unicode1"/>
              </w:rPr>
            </w:pPr>
            <w:r w:rsidRPr="002B7CEC">
              <w:rPr>
                <w:rFonts w:ascii="Power Geez Unicode1" w:hAnsi="Power Geez Unicode1"/>
              </w:rPr>
              <w:t>0</w:t>
            </w:r>
            <w:r w:rsidR="002761E7">
              <w:rPr>
                <w:rFonts w:ascii="Power Geez Unicode1" w:hAnsi="Power Geez Unicode1"/>
              </w:rPr>
              <w:t>.</w:t>
            </w:r>
            <w:r w:rsidRPr="002B7CEC">
              <w:rPr>
                <w:rFonts w:ascii="Power Geez Unicode1" w:hAnsi="Power Geez Unicode1"/>
              </w:rPr>
              <w:t>25-1</w:t>
            </w:r>
            <w:r w:rsidR="002761E7">
              <w:rPr>
                <w:rFonts w:ascii="Power Geez Unicode1" w:hAnsi="Power Geez Unicode1"/>
              </w:rPr>
              <w:t>.</w:t>
            </w:r>
            <w:r w:rsidRPr="002B7CEC">
              <w:rPr>
                <w:rFonts w:ascii="Power Geez Unicode1" w:hAnsi="Power Geez Unicode1"/>
              </w:rPr>
              <w:t>0</w:t>
            </w:r>
          </w:p>
        </w:tc>
      </w:tr>
    </w:tbl>
    <w:p w:rsidR="00442E06" w:rsidRDefault="00442E06" w:rsidP="0044766E">
      <w:pPr>
        <w:rPr>
          <w:rFonts w:ascii="Power Geez Unicode1" w:hAnsi="Power Geez Unicode1"/>
          <w:b/>
          <w:sz w:val="24"/>
        </w:rPr>
      </w:pPr>
    </w:p>
    <w:p w:rsidR="00EC356C" w:rsidRDefault="00EC356C" w:rsidP="0044766E">
      <w:pPr>
        <w:rPr>
          <w:rFonts w:ascii="Power Geez Unicode1" w:hAnsi="Power Geez Unicode1"/>
          <w:b/>
          <w:sz w:val="24"/>
        </w:rPr>
      </w:pPr>
    </w:p>
    <w:p w:rsidR="00CC714B" w:rsidRPr="002B7CEC" w:rsidRDefault="00CC714B" w:rsidP="0044766E">
      <w:pPr>
        <w:rPr>
          <w:rFonts w:ascii="Power Geez Unicode1" w:hAnsi="Power Geez Unicode1"/>
          <w:b/>
          <w:sz w:val="24"/>
        </w:rPr>
      </w:pPr>
    </w:p>
    <w:p w:rsidR="00DC7326" w:rsidRPr="002B7CEC" w:rsidRDefault="00EC356C" w:rsidP="00BD25FB">
      <w:pPr>
        <w:pStyle w:val="ListParagraph"/>
        <w:numPr>
          <w:ilvl w:val="0"/>
          <w:numId w:val="34"/>
        </w:numPr>
        <w:rPr>
          <w:rFonts w:ascii="Power Geez Unicode1" w:hAnsi="Power Geez Unicode1"/>
          <w:b/>
          <w:sz w:val="24"/>
        </w:rPr>
      </w:pPr>
      <w:proofErr w:type="spellStart"/>
      <w:r>
        <w:rPr>
          <w:rFonts w:ascii="Power Geez Unicode1" w:hAnsi="Power Geez Unicode1" w:cs="Nyala"/>
          <w:b/>
          <w:sz w:val="24"/>
        </w:rPr>
        <w:lastRenderedPageBreak/>
        <w:t>ምጠት</w:t>
      </w:r>
      <w:proofErr w:type="spellEnd"/>
      <w:r w:rsidRPr="002B7CEC">
        <w:rPr>
          <w:rFonts w:ascii="Power Geez Unicode1" w:hAnsi="Power Geez Unicode1"/>
          <w:b/>
          <w:sz w:val="24"/>
        </w:rPr>
        <w:t xml:space="preserve"> </w:t>
      </w:r>
      <w:proofErr w:type="spellStart"/>
      <w:r w:rsidR="002E55DE" w:rsidRPr="002B7CEC">
        <w:rPr>
          <w:rFonts w:ascii="Power Geez Unicode1" w:hAnsi="Power Geez Unicode1"/>
          <w:b/>
          <w:sz w:val="24"/>
        </w:rPr>
        <w:t>ብቻ</w:t>
      </w:r>
      <w:proofErr w:type="spellEnd"/>
      <w:r w:rsidR="002E55DE" w:rsidRPr="002B7CEC">
        <w:rPr>
          <w:rFonts w:ascii="Power Geez Unicode1" w:hAnsi="Power Geez Unicode1"/>
          <w:b/>
          <w:sz w:val="24"/>
        </w:rPr>
        <w:t xml:space="preserve"> </w:t>
      </w:r>
      <w:proofErr w:type="spellStart"/>
      <w:r w:rsidR="000C741D" w:rsidRPr="002B7CEC">
        <w:rPr>
          <w:rFonts w:ascii="Power Geez Unicode1" w:hAnsi="Power Geez Unicode1"/>
          <w:b/>
          <w:sz w:val="24"/>
        </w:rPr>
        <w:t>ፔዳል</w:t>
      </w:r>
      <w:proofErr w:type="spellEnd"/>
      <w:r w:rsidR="002E55DE" w:rsidRPr="002B7CEC">
        <w:rPr>
          <w:rFonts w:ascii="Power Geez Unicode1" w:hAnsi="Power Geez Unicode1"/>
          <w:b/>
          <w:sz w:val="24"/>
        </w:rPr>
        <w:t xml:space="preserve"> </w:t>
      </w:r>
      <w:proofErr w:type="spellStart"/>
      <w:r w:rsidR="002E55DE" w:rsidRPr="002B7CEC">
        <w:rPr>
          <w:rFonts w:ascii="Power Geez Unicode1" w:hAnsi="Power Geez Unicode1"/>
          <w:b/>
          <w:sz w:val="24"/>
        </w:rPr>
        <w:t>ፓምፕ</w:t>
      </w:r>
      <w:proofErr w:type="spellEnd"/>
      <w:r w:rsidR="002E55DE" w:rsidRPr="002B7CEC">
        <w:rPr>
          <w:rFonts w:ascii="Power Geez Unicode1" w:hAnsi="Power Geez Unicode1"/>
          <w:sz w:val="24"/>
          <w:szCs w:val="24"/>
        </w:rPr>
        <w:t xml:space="preserve"> </w:t>
      </w:r>
      <w:r w:rsidR="002E55DE" w:rsidRPr="002B7CEC">
        <w:rPr>
          <w:rFonts w:ascii="Power Geez Unicode1" w:hAnsi="Power Geez Unicode1"/>
          <w:b/>
          <w:sz w:val="24"/>
        </w:rPr>
        <w:t xml:space="preserve"> </w:t>
      </w:r>
    </w:p>
    <w:p w:rsidR="002E55DE" w:rsidRPr="002B7CEC" w:rsidRDefault="00EC356C" w:rsidP="004A4B11">
      <w:pPr>
        <w:spacing w:after="60" w:line="259" w:lineRule="auto"/>
        <w:jc w:val="both"/>
        <w:rPr>
          <w:rFonts w:ascii="Power Geez Unicode1" w:hAnsi="Power Geez Unicode1"/>
          <w:sz w:val="24"/>
          <w:szCs w:val="24"/>
        </w:rPr>
      </w:pPr>
      <w:proofErr w:type="spellStart"/>
      <w:r w:rsidRPr="007C7B30">
        <w:rPr>
          <w:rFonts w:ascii="Power Geez Unicode1" w:hAnsi="Power Geez Unicode1"/>
          <w:bCs/>
          <w:sz w:val="24"/>
        </w:rPr>
        <w:t>ምጠት</w:t>
      </w:r>
      <w:proofErr w:type="spellEnd"/>
      <w:r w:rsidRPr="007C7B30">
        <w:rPr>
          <w:rFonts w:ascii="Power Geez Unicode1" w:hAnsi="Power Geez Unicode1"/>
          <w:bCs/>
          <w:sz w:val="24"/>
        </w:rPr>
        <w:t xml:space="preserve"> </w:t>
      </w:r>
      <w:proofErr w:type="spellStart"/>
      <w:r w:rsidR="000B077D" w:rsidRPr="007C7B30">
        <w:rPr>
          <w:rFonts w:ascii="Power Geez Unicode1" w:hAnsi="Power Geez Unicode1"/>
          <w:bCs/>
          <w:sz w:val="24"/>
        </w:rPr>
        <w:t>ብቻ</w:t>
      </w:r>
      <w:proofErr w:type="spellEnd"/>
      <w:r w:rsidR="000B077D" w:rsidRPr="002B7CEC">
        <w:rPr>
          <w:rFonts w:ascii="Power Geez Unicode1" w:hAnsi="Power Geez Unicode1"/>
          <w:bCs/>
          <w:sz w:val="24"/>
        </w:rPr>
        <w:t xml:space="preserve"> </w:t>
      </w:r>
      <w:proofErr w:type="spellStart"/>
      <w:r w:rsidR="000C741D" w:rsidRPr="002B7CEC">
        <w:rPr>
          <w:rFonts w:ascii="Power Geez Unicode1" w:hAnsi="Power Geez Unicode1"/>
          <w:bCs/>
          <w:sz w:val="24"/>
        </w:rPr>
        <w:t>ፔዳል</w:t>
      </w:r>
      <w:proofErr w:type="spellEnd"/>
      <w:r w:rsidR="000C741D" w:rsidRPr="002B7CEC">
        <w:rPr>
          <w:rFonts w:ascii="Power Geez Unicode1" w:hAnsi="Power Geez Unicode1"/>
          <w:bCs/>
          <w:sz w:val="24"/>
        </w:rPr>
        <w:t xml:space="preserve"> </w:t>
      </w:r>
      <w:proofErr w:type="spellStart"/>
      <w:r w:rsidR="000B077D" w:rsidRPr="002B7CEC">
        <w:rPr>
          <w:rFonts w:ascii="Power Geez Unicode1" w:hAnsi="Power Geez Unicode1"/>
          <w:bCs/>
          <w:sz w:val="24"/>
        </w:rPr>
        <w:t>ፓምፕ</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cs="Nyala"/>
          <w:sz w:val="24"/>
          <w:szCs w:val="24"/>
        </w:rPr>
        <w:t>እስከ</w:t>
      </w:r>
      <w:proofErr w:type="spellEnd"/>
      <w:r w:rsidR="000B077D" w:rsidRPr="002B7CEC">
        <w:rPr>
          <w:rFonts w:ascii="Power Geez Unicode1" w:hAnsi="Power Geez Unicode1"/>
          <w:sz w:val="24"/>
          <w:szCs w:val="24"/>
        </w:rPr>
        <w:t xml:space="preserve"> 6 </w:t>
      </w:r>
      <w:proofErr w:type="spellStart"/>
      <w:r w:rsidR="000B077D" w:rsidRPr="002B7CEC">
        <w:rPr>
          <w:rFonts w:ascii="Power Geez Unicode1" w:hAnsi="Power Geez Unicode1" w:cs="Nyala"/>
          <w:sz w:val="24"/>
          <w:szCs w:val="24"/>
        </w:rPr>
        <w:t>ሜትር</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cs="Nyala"/>
          <w:sz w:val="24"/>
          <w:szCs w:val="24"/>
        </w:rPr>
        <w:t>ጥልቀት</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cs="Nyala"/>
          <w:sz w:val="24"/>
          <w:szCs w:val="24"/>
        </w:rPr>
        <w:t>ካለው</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sz w:val="24"/>
          <w:szCs w:val="24"/>
        </w:rPr>
        <w:t>የከርሰ</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sz w:val="24"/>
          <w:szCs w:val="24"/>
        </w:rPr>
        <w:t>ምድር</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sz w:val="24"/>
          <w:szCs w:val="24"/>
        </w:rPr>
        <w:t>ውሃን</w:t>
      </w:r>
      <w:proofErr w:type="spellEnd"/>
      <w:r w:rsidR="000B077D" w:rsidRPr="002B7CEC">
        <w:rPr>
          <w:rFonts w:ascii="Power Geez Unicode1" w:hAnsi="Power Geez Unicode1"/>
          <w:sz w:val="24"/>
          <w:szCs w:val="24"/>
        </w:rPr>
        <w:t xml:space="preserve"> </w:t>
      </w:r>
      <w:proofErr w:type="spellStart"/>
      <w:r w:rsidR="000B077D" w:rsidRPr="002B7CEC">
        <w:rPr>
          <w:rFonts w:ascii="Power Geez Unicode1" w:hAnsi="Power Geez Unicode1"/>
          <w:sz w:val="24"/>
          <w:szCs w:val="24"/>
        </w:rPr>
        <w:t>በመሳብ</w:t>
      </w:r>
      <w:proofErr w:type="spellEnd"/>
      <w:r w:rsidR="000B077D"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ሰብሎችን</w:t>
      </w:r>
      <w:proofErr w:type="spellEnd"/>
      <w:r w:rsidR="002E55DE" w:rsidRPr="002B7CEC">
        <w:rPr>
          <w:rFonts w:ascii="Power Geez Unicode1" w:hAnsi="Power Geez Unicode1"/>
          <w:sz w:val="24"/>
          <w:szCs w:val="24"/>
        </w:rPr>
        <w:t xml:space="preserve"> </w:t>
      </w:r>
      <w:proofErr w:type="spellStart"/>
      <w:r w:rsidR="000B077D" w:rsidRPr="002B7CEC">
        <w:rPr>
          <w:rFonts w:ascii="Power Geez Unicode1" w:hAnsi="Power Geez Unicode1"/>
          <w:sz w:val="24"/>
          <w:szCs w:val="24"/>
        </w:rPr>
        <w:t>በ</w:t>
      </w:r>
      <w:r w:rsidR="002E55DE" w:rsidRPr="002B7CEC">
        <w:rPr>
          <w:rFonts w:ascii="Power Geez Unicode1" w:hAnsi="Power Geez Unicode1" w:cs="Nyala"/>
          <w:sz w:val="24"/>
          <w:szCs w:val="24"/>
        </w:rPr>
        <w:t>መስኖ</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ለማ</w:t>
      </w:r>
      <w:r w:rsidR="000B077D" w:rsidRPr="002B7CEC">
        <w:rPr>
          <w:rFonts w:ascii="Power Geez Unicode1" w:hAnsi="Power Geez Unicode1" w:cs="Nyala"/>
          <w:sz w:val="24"/>
          <w:szCs w:val="24"/>
        </w:rPr>
        <w:t>ጠጣት</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ወይም</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ወደ</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ማጠራቀሚያ</w:t>
      </w:r>
      <w:proofErr w:type="spellEnd"/>
      <w:r w:rsidR="000B077D" w:rsidRPr="002B7CEC">
        <w:rPr>
          <w:rFonts w:ascii="Power Geez Unicode1" w:hAnsi="Power Geez Unicode1" w:cs="Nyala"/>
          <w:sz w:val="24"/>
          <w:szCs w:val="24"/>
        </w:rPr>
        <w:t xml:space="preserve"> </w:t>
      </w:r>
      <w:r w:rsidR="002E55DE" w:rsidRPr="002B7CEC">
        <w:rPr>
          <w:rFonts w:ascii="Power Geez Unicode1" w:hAnsi="Power Geez Unicode1"/>
          <w:sz w:val="24"/>
          <w:szCs w:val="24"/>
        </w:rPr>
        <w:t>(</w:t>
      </w:r>
      <w:proofErr w:type="spellStart"/>
      <w:r w:rsidR="002E55DE" w:rsidRPr="002B7CEC">
        <w:rPr>
          <w:rFonts w:ascii="Power Geez Unicode1" w:hAnsi="Power Geez Unicode1" w:cs="Nyala"/>
          <w:sz w:val="24"/>
          <w:szCs w:val="24"/>
        </w:rPr>
        <w:t>ኮንቴይነር</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ለማጓጓዝ</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የሚያገለግል</w:t>
      </w:r>
      <w:proofErr w:type="spellEnd"/>
      <w:r w:rsidR="002E55DE" w:rsidRPr="002B7CEC">
        <w:rPr>
          <w:rFonts w:ascii="Power Geez Unicode1" w:hAnsi="Power Geez Unicode1"/>
          <w:sz w:val="24"/>
          <w:szCs w:val="24"/>
        </w:rPr>
        <w:t xml:space="preserve"> </w:t>
      </w:r>
      <w:proofErr w:type="spellStart"/>
      <w:r w:rsidR="000B077D" w:rsidRPr="002B7CEC">
        <w:rPr>
          <w:rFonts w:ascii="Power Geez Unicode1" w:hAnsi="Power Geez Unicode1" w:cs="Nyala"/>
          <w:sz w:val="24"/>
          <w:szCs w:val="24"/>
        </w:rPr>
        <w:t>ፓምፕ</w:t>
      </w:r>
      <w:proofErr w:type="spellEnd"/>
      <w:r w:rsidR="000B077D" w:rsidRPr="002B7CEC">
        <w:rPr>
          <w:rFonts w:ascii="Power Geez Unicode1" w:hAnsi="Power Geez Unicode1" w:cs="Nyala"/>
          <w:sz w:val="24"/>
          <w:szCs w:val="24"/>
        </w:rPr>
        <w:t xml:space="preserve"> </w:t>
      </w:r>
      <w:proofErr w:type="spellStart"/>
      <w:r w:rsidR="002E55DE" w:rsidRPr="002B7CEC">
        <w:rPr>
          <w:rFonts w:ascii="Power Geez Unicode1" w:hAnsi="Power Geez Unicode1" w:cs="Nyala"/>
          <w:sz w:val="24"/>
          <w:szCs w:val="24"/>
        </w:rPr>
        <w:t>ነው</w:t>
      </w:r>
      <w:proofErr w:type="spellEnd"/>
      <w:r w:rsidR="007C7B30">
        <w:rPr>
          <w:rFonts w:ascii="Power Geez Unicode1" w:hAnsi="Power Geez Unicode1"/>
          <w:sz w:val="24"/>
          <w:szCs w:val="24"/>
        </w:rPr>
        <w:t>፡</w:t>
      </w:r>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ይህ</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ዝቅተኛ</w:t>
      </w:r>
      <w:r w:rsidR="002E55DE" w:rsidRPr="002B7CEC">
        <w:rPr>
          <w:rFonts w:ascii="Power Geez Unicode1" w:hAnsi="Power Geez Unicode1"/>
          <w:sz w:val="24"/>
          <w:szCs w:val="24"/>
        </w:rPr>
        <w:t>-</w:t>
      </w:r>
      <w:r w:rsidR="00DE3E00" w:rsidRPr="002B7CEC">
        <w:rPr>
          <w:rFonts w:ascii="Power Geez Unicode1" w:hAnsi="Power Geez Unicode1" w:cs="Nyala"/>
          <w:sz w:val="24"/>
          <w:szCs w:val="24"/>
        </w:rPr>
        <w:t>መሳቢያ</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ፓምፕ</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በአንፃራዊ</w:t>
      </w:r>
      <w:r w:rsidR="00DE3E00" w:rsidRPr="002B7CEC">
        <w:rPr>
          <w:rFonts w:ascii="Power Geez Unicode1" w:hAnsi="Power Geez Unicode1"/>
          <w:sz w:val="24"/>
          <w:szCs w:val="24"/>
        </w:rPr>
        <w:t>ነት</w:t>
      </w:r>
      <w:proofErr w:type="spellEnd"/>
      <w:r w:rsidR="00DE3E00" w:rsidRPr="002B7CEC">
        <w:rPr>
          <w:rFonts w:ascii="Power Geez Unicode1" w:hAnsi="Power Geez Unicode1"/>
          <w:sz w:val="24"/>
          <w:szCs w:val="24"/>
        </w:rPr>
        <w:t xml:space="preserve"> </w:t>
      </w:r>
      <w:proofErr w:type="spellStart"/>
      <w:r w:rsidR="004710C7">
        <w:rPr>
          <w:rFonts w:ascii="Power Geez Unicode1" w:hAnsi="Power Geez Unicode1"/>
          <w:sz w:val="24"/>
          <w:szCs w:val="24"/>
        </w:rPr>
        <w:t>ዋጋዉ</w:t>
      </w:r>
      <w:proofErr w:type="spellEnd"/>
      <w:r w:rsidR="004710C7">
        <w:rPr>
          <w:rFonts w:ascii="Power Geez Unicode1" w:hAnsi="Power Geez Unicode1"/>
          <w:sz w:val="24"/>
          <w:szCs w:val="24"/>
        </w:rPr>
        <w:t xml:space="preserve"> </w:t>
      </w:r>
      <w:proofErr w:type="spellStart"/>
      <w:r w:rsidR="004710C7">
        <w:rPr>
          <w:rFonts w:ascii="Power Geez Unicode1" w:hAnsi="Power Geez Unicode1"/>
          <w:sz w:val="24"/>
          <w:szCs w:val="24"/>
        </w:rPr>
        <w:t>ያነሰ</w:t>
      </w:r>
      <w:proofErr w:type="spellEnd"/>
      <w:r w:rsidR="004710C7"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ለአጠቃቀም</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ቀላል</w:t>
      </w:r>
      <w:proofErr w:type="spellEnd"/>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ጥሩ</w:t>
      </w:r>
      <w:proofErr w:type="spellEnd"/>
      <w:r w:rsidR="002E55DE" w:rsidRPr="002B7CEC">
        <w:rPr>
          <w:rFonts w:ascii="Power Geez Unicode1" w:hAnsi="Power Geez Unicode1"/>
          <w:sz w:val="24"/>
          <w:szCs w:val="24"/>
        </w:rPr>
        <w:t xml:space="preserve"> </w:t>
      </w:r>
      <w:proofErr w:type="spellStart"/>
      <w:r w:rsidR="004710C7">
        <w:rPr>
          <w:rFonts w:ascii="Power Geez Unicode1" w:hAnsi="Power Geez Unicode1"/>
          <w:sz w:val="24"/>
          <w:szCs w:val="24"/>
        </w:rPr>
        <w:t>የ</w:t>
      </w:r>
      <w:r w:rsidR="004710C7">
        <w:rPr>
          <w:rFonts w:ascii="Power Geez Unicode1" w:hAnsi="Power Geez Unicode1" w:cs="Nyala"/>
          <w:sz w:val="24"/>
          <w:szCs w:val="24"/>
        </w:rPr>
        <w:t>ዉሃ</w:t>
      </w:r>
      <w:proofErr w:type="spellEnd"/>
      <w:r w:rsidR="004710C7">
        <w:rPr>
          <w:rFonts w:ascii="Power Geez Unicode1" w:hAnsi="Power Geez Unicode1" w:cs="Nyala"/>
          <w:sz w:val="24"/>
          <w:szCs w:val="24"/>
        </w:rPr>
        <w:t xml:space="preserve"> </w:t>
      </w:r>
      <w:proofErr w:type="spellStart"/>
      <w:r w:rsidR="004710C7">
        <w:rPr>
          <w:rFonts w:ascii="Power Geez Unicode1" w:hAnsi="Power Geez Unicode1" w:cs="Nyala"/>
          <w:sz w:val="24"/>
          <w:szCs w:val="24"/>
        </w:rPr>
        <w:t>መጠን</w:t>
      </w:r>
      <w:proofErr w:type="spellEnd"/>
      <w:r w:rsidR="004710C7">
        <w:rPr>
          <w:rFonts w:ascii="Power Geez Unicode1" w:hAnsi="Power Geez Unicode1" w:cs="Nyala"/>
          <w:sz w:val="24"/>
          <w:szCs w:val="24"/>
        </w:rPr>
        <w:t xml:space="preserve"> </w:t>
      </w:r>
      <w:proofErr w:type="spellStart"/>
      <w:r w:rsidR="004710C7">
        <w:rPr>
          <w:rFonts w:ascii="Power Geez Unicode1" w:hAnsi="Power Geez Unicode1" w:cs="Nyala"/>
          <w:sz w:val="24"/>
          <w:szCs w:val="24"/>
        </w:rPr>
        <w:t>የሚሰጥ</w:t>
      </w:r>
      <w:proofErr w:type="spellEnd"/>
      <w:r w:rsidR="004710C7" w:rsidRPr="002B7CEC">
        <w:rPr>
          <w:rFonts w:ascii="Power Geez Unicode1" w:hAnsi="Power Geez Unicode1"/>
          <w:sz w:val="24"/>
          <w:szCs w:val="24"/>
        </w:rPr>
        <w:t xml:space="preserve"> </w:t>
      </w:r>
      <w:r w:rsidR="00DE3E00" w:rsidRPr="002B7CEC">
        <w:rPr>
          <w:rFonts w:ascii="Power Geez Unicode1" w:hAnsi="Power Geez Unicode1" w:cs="Nyala"/>
          <w:sz w:val="24"/>
          <w:szCs w:val="24"/>
        </w:rPr>
        <w:t xml:space="preserve"> </w:t>
      </w:r>
      <w:proofErr w:type="spellStart"/>
      <w:r w:rsidR="002E55DE" w:rsidRPr="002B7CEC">
        <w:rPr>
          <w:rFonts w:ascii="Power Geez Unicode1" w:hAnsi="Power Geez Unicode1" w:cs="Nyala"/>
          <w:sz w:val="24"/>
          <w:szCs w:val="24"/>
        </w:rPr>
        <w:t>እንዲሁም</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በቀን</w:t>
      </w:r>
      <w:proofErr w:type="spellEnd"/>
      <w:r w:rsidR="002E55DE" w:rsidRPr="002B7CEC">
        <w:rPr>
          <w:rFonts w:ascii="Power Geez Unicode1" w:hAnsi="Power Geez Unicode1"/>
          <w:sz w:val="24"/>
          <w:szCs w:val="24"/>
        </w:rPr>
        <w:t xml:space="preserve"> </w:t>
      </w:r>
      <w:r w:rsidR="002E55DE" w:rsidRPr="002B7CEC">
        <w:rPr>
          <w:rFonts w:ascii="Power Geez Unicode1" w:hAnsi="Power Geez Unicode1" w:cs="Nyala"/>
          <w:sz w:val="24"/>
          <w:szCs w:val="24"/>
        </w:rPr>
        <w:t>ለ</w:t>
      </w:r>
      <w:r w:rsidR="002E55DE" w:rsidRPr="002B7CEC">
        <w:rPr>
          <w:rFonts w:ascii="Power Geez Unicode1" w:hAnsi="Power Geez Unicode1"/>
          <w:sz w:val="24"/>
          <w:szCs w:val="24"/>
        </w:rPr>
        <w:t xml:space="preserve"> 4 </w:t>
      </w:r>
      <w:proofErr w:type="spellStart"/>
      <w:r w:rsidR="002E55DE" w:rsidRPr="002B7CEC">
        <w:rPr>
          <w:rFonts w:ascii="Power Geez Unicode1" w:hAnsi="Power Geez Unicode1" w:cs="Nyala"/>
          <w:sz w:val="24"/>
          <w:szCs w:val="24"/>
        </w:rPr>
        <w:t>ሰዓታት</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ቢሠራ</w:t>
      </w:r>
      <w:proofErr w:type="spellEnd"/>
      <w:r w:rsidR="002E55DE" w:rsidRPr="002B7CEC">
        <w:rPr>
          <w:rFonts w:ascii="Power Geez Unicode1" w:hAnsi="Power Geez Unicode1"/>
          <w:sz w:val="24"/>
          <w:szCs w:val="24"/>
        </w:rPr>
        <w:t xml:space="preserve"> </w:t>
      </w:r>
      <w:proofErr w:type="spellStart"/>
      <w:r w:rsidR="00DE3E00" w:rsidRPr="002B7CEC">
        <w:rPr>
          <w:rFonts w:ascii="Power Geez Unicode1" w:hAnsi="Power Geez Unicode1"/>
          <w:sz w:val="24"/>
          <w:szCs w:val="24"/>
        </w:rPr>
        <w:t>እስከ</w:t>
      </w:r>
      <w:proofErr w:type="spellEnd"/>
      <w:r w:rsidR="00DE3E00" w:rsidRPr="002B7CEC">
        <w:rPr>
          <w:rFonts w:ascii="Power Geez Unicode1" w:hAnsi="Power Geez Unicode1"/>
          <w:sz w:val="24"/>
          <w:szCs w:val="24"/>
        </w:rPr>
        <w:t xml:space="preserve"> </w:t>
      </w:r>
      <w:r w:rsidR="002E55DE" w:rsidRPr="002B7CEC">
        <w:rPr>
          <w:rFonts w:ascii="Power Geez Unicode1" w:hAnsi="Power Geez Unicode1"/>
          <w:sz w:val="24"/>
          <w:szCs w:val="24"/>
        </w:rPr>
        <w:t xml:space="preserve">2,200 </w:t>
      </w:r>
      <w:r w:rsidR="002E55DE" w:rsidRPr="002B7CEC">
        <w:rPr>
          <w:rFonts w:ascii="Power Geez Unicode1" w:hAnsi="Power Geez Unicode1" w:cs="Nyala"/>
          <w:sz w:val="24"/>
          <w:szCs w:val="24"/>
        </w:rPr>
        <w:t>ሜ</w:t>
      </w:r>
      <w:r w:rsidR="002E55DE" w:rsidRPr="002B7CEC">
        <w:rPr>
          <w:rFonts w:ascii="Power Geez Unicode1" w:hAnsi="Power Geez Unicode1"/>
          <w:sz w:val="24"/>
          <w:szCs w:val="24"/>
          <w:vertAlign w:val="superscript"/>
        </w:rPr>
        <w:t>2</w:t>
      </w:r>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መሬት</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ለማልማት</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በቂ</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ውሃ</w:t>
      </w:r>
      <w:proofErr w:type="spellEnd"/>
      <w:r w:rsidR="002E55DE" w:rsidRPr="002B7CEC">
        <w:rPr>
          <w:rFonts w:ascii="Power Geez Unicode1" w:hAnsi="Power Geez Unicode1"/>
          <w:sz w:val="24"/>
          <w:szCs w:val="24"/>
        </w:rPr>
        <w:t xml:space="preserve"> </w:t>
      </w:r>
      <w:proofErr w:type="spellStart"/>
      <w:r w:rsidR="00DE3E00" w:rsidRPr="002B7CEC">
        <w:rPr>
          <w:rFonts w:ascii="Power Geez Unicode1" w:hAnsi="Power Geez Unicode1" w:cs="Nyala"/>
          <w:sz w:val="24"/>
          <w:szCs w:val="24"/>
        </w:rPr>
        <w:t>ለመሳብ</w:t>
      </w:r>
      <w:proofErr w:type="spellEnd"/>
      <w:r w:rsidR="00DE3E00" w:rsidRPr="002B7CEC">
        <w:rPr>
          <w:rFonts w:ascii="Power Geez Unicode1" w:hAnsi="Power Geez Unicode1" w:cs="Nyala"/>
          <w:sz w:val="24"/>
          <w:szCs w:val="24"/>
        </w:rPr>
        <w:t xml:space="preserve"> </w:t>
      </w:r>
      <w:proofErr w:type="spellStart"/>
      <w:r w:rsidR="00DE3E00" w:rsidRPr="002B7CEC">
        <w:rPr>
          <w:rFonts w:ascii="Power Geez Unicode1" w:hAnsi="Power Geez Unicode1" w:cs="Nyala"/>
          <w:sz w:val="24"/>
          <w:szCs w:val="24"/>
        </w:rPr>
        <w:t>የሚችል</w:t>
      </w:r>
      <w:proofErr w:type="spellEnd"/>
      <w:r w:rsidR="00DE3E00" w:rsidRPr="002B7CEC">
        <w:rPr>
          <w:rFonts w:ascii="Power Geez Unicode1" w:hAnsi="Power Geez Unicode1" w:cs="Nyala"/>
          <w:sz w:val="24"/>
          <w:szCs w:val="24"/>
        </w:rPr>
        <w:t xml:space="preserve"> </w:t>
      </w:r>
      <w:proofErr w:type="spellStart"/>
      <w:r w:rsidR="00DE3E00" w:rsidRPr="002B7CEC">
        <w:rPr>
          <w:rFonts w:ascii="Power Geez Unicode1" w:hAnsi="Power Geez Unicode1" w:cs="Nyala"/>
          <w:sz w:val="24"/>
          <w:szCs w:val="24"/>
        </w:rPr>
        <w:t>ነው</w:t>
      </w:r>
      <w:proofErr w:type="spellEnd"/>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ፓም</w:t>
      </w:r>
      <w:r w:rsidR="00B177D2" w:rsidRPr="002B7CEC">
        <w:rPr>
          <w:rFonts w:ascii="Power Geez Unicode1" w:hAnsi="Power Geez Unicode1"/>
          <w:sz w:val="24"/>
          <w:szCs w:val="24"/>
        </w:rPr>
        <w:t>ፑ</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ከጉድጓዱ</w:t>
      </w:r>
      <w:proofErr w:type="spellEnd"/>
      <w:r w:rsidR="002E55DE" w:rsidRPr="002B7CEC">
        <w:rPr>
          <w:rFonts w:ascii="Power Geez Unicode1" w:hAnsi="Power Geez Unicode1"/>
          <w:sz w:val="24"/>
          <w:szCs w:val="24"/>
        </w:rPr>
        <w:t xml:space="preserve"> </w:t>
      </w:r>
      <w:proofErr w:type="spellStart"/>
      <w:r w:rsidR="00B177D2" w:rsidRPr="002B7CEC">
        <w:rPr>
          <w:rFonts w:ascii="Power Geez Unicode1" w:hAnsi="Power Geez Unicode1"/>
          <w:sz w:val="24"/>
          <w:szCs w:val="24"/>
        </w:rPr>
        <w:t>አናት</w:t>
      </w:r>
      <w:proofErr w:type="spellEnd"/>
      <w:r w:rsidR="00B177D2"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ላይ</w:t>
      </w:r>
      <w:proofErr w:type="spellEnd"/>
      <w:r w:rsidR="002E55DE" w:rsidRPr="002B7CEC">
        <w:rPr>
          <w:rFonts w:ascii="Power Geez Unicode1" w:hAnsi="Power Geez Unicode1"/>
          <w:sz w:val="24"/>
          <w:szCs w:val="24"/>
        </w:rPr>
        <w:t xml:space="preserve"> </w:t>
      </w:r>
      <w:proofErr w:type="spellStart"/>
      <w:r w:rsidR="004710C7" w:rsidRPr="002B7CEC">
        <w:rPr>
          <w:rFonts w:ascii="Power Geez Unicode1" w:hAnsi="Power Geez Unicode1" w:cs="Nyala"/>
          <w:sz w:val="24"/>
          <w:szCs w:val="24"/>
        </w:rPr>
        <w:t>ከ</w:t>
      </w:r>
      <w:r w:rsidR="004710C7">
        <w:rPr>
          <w:rFonts w:ascii="Power Geez Unicode1" w:hAnsi="Power Geez Unicode1" w:cs="Nyala"/>
          <w:sz w:val="24"/>
          <w:szCs w:val="24"/>
        </w:rPr>
        <w:t>ገጠመ</w:t>
      </w:r>
      <w:proofErr w:type="spellEnd"/>
      <w:r w:rsidR="004710C7"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በኋላ</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አርሶ</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አደሩ</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በግምት</w:t>
      </w:r>
      <w:proofErr w:type="spellEnd"/>
      <w:r w:rsidR="002E55DE" w:rsidRPr="002B7CEC">
        <w:rPr>
          <w:rFonts w:ascii="Power Geez Unicode1" w:hAnsi="Power Geez Unicode1"/>
          <w:sz w:val="24"/>
          <w:szCs w:val="24"/>
        </w:rPr>
        <w:t xml:space="preserve"> 30 </w:t>
      </w:r>
      <w:proofErr w:type="spellStart"/>
      <w:r w:rsidR="002E55DE" w:rsidRPr="002B7CEC">
        <w:rPr>
          <w:rFonts w:ascii="Power Geez Unicode1" w:hAnsi="Power Geez Unicode1" w:cs="Nyala"/>
          <w:sz w:val="24"/>
          <w:szCs w:val="24"/>
        </w:rPr>
        <w:t>ሴ</w:t>
      </w:r>
      <w:r w:rsidR="002E55DE" w:rsidRPr="002B7CEC">
        <w:rPr>
          <w:rFonts w:ascii="Power Geez Unicode1" w:hAnsi="Power Geez Unicode1"/>
          <w:sz w:val="24"/>
          <w:szCs w:val="24"/>
        </w:rPr>
        <w:t>.</w:t>
      </w:r>
      <w:r w:rsidR="00B177D2" w:rsidRPr="002B7CEC">
        <w:rPr>
          <w:rFonts w:ascii="Power Geez Unicode1" w:hAnsi="Power Geez Unicode1" w:cs="Nyala"/>
          <w:sz w:val="24"/>
          <w:szCs w:val="24"/>
        </w:rPr>
        <w:t>ሜ</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የሚሆኑ</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እና</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በትንሽ</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የእንጨት</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ወይም</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የብረት</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መድረክ</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ላይ</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cs="Nyala"/>
          <w:sz w:val="24"/>
          <w:szCs w:val="24"/>
        </w:rPr>
        <w:t>የተገጠሙ</w:t>
      </w:r>
      <w:proofErr w:type="spellEnd"/>
      <w:r w:rsidR="00B177D2" w:rsidRPr="002B7CEC">
        <w:rPr>
          <w:rFonts w:ascii="Power Geez Unicode1" w:hAnsi="Power Geez Unicode1" w:cs="Nyala"/>
          <w:sz w:val="24"/>
          <w:szCs w:val="24"/>
        </w:rPr>
        <w:t xml:space="preserve"> </w:t>
      </w:r>
      <w:proofErr w:type="spellStart"/>
      <w:r w:rsidR="004710C7">
        <w:rPr>
          <w:rFonts w:ascii="Power Geez Unicode1" w:hAnsi="Power Geez Unicode1" w:cs="Nyala"/>
          <w:sz w:val="24"/>
          <w:szCs w:val="24"/>
        </w:rPr>
        <w:t>የእግር</w:t>
      </w:r>
      <w:proofErr w:type="spellEnd"/>
      <w:r w:rsidR="004710C7">
        <w:rPr>
          <w:rFonts w:ascii="Power Geez Unicode1" w:hAnsi="Power Geez Unicode1" w:cs="Nyala"/>
          <w:sz w:val="24"/>
          <w:szCs w:val="24"/>
        </w:rPr>
        <w:t xml:space="preserve"> </w:t>
      </w:r>
      <w:proofErr w:type="spellStart"/>
      <w:r w:rsidR="004710C7">
        <w:rPr>
          <w:rFonts w:ascii="Power Geez Unicode1" w:hAnsi="Power Geez Unicode1" w:cs="Nyala"/>
          <w:sz w:val="24"/>
          <w:szCs w:val="24"/>
        </w:rPr>
        <w:t>መርገጫ</w:t>
      </w:r>
      <w:proofErr w:type="spellEnd"/>
      <w:r w:rsidR="004710C7" w:rsidRPr="002B7CEC">
        <w:rPr>
          <w:rFonts w:ascii="Power Geez Unicode1" w:hAnsi="Power Geez Unicode1" w:cs="Nyala"/>
          <w:sz w:val="24"/>
          <w:szCs w:val="24"/>
        </w:rPr>
        <w:t xml:space="preserve"> </w:t>
      </w:r>
      <w:r w:rsidR="00B177D2" w:rsidRPr="002B7CEC">
        <w:rPr>
          <w:rFonts w:ascii="Power Geez Unicode1" w:hAnsi="Power Geez Unicode1" w:cs="Nyala"/>
          <w:sz w:val="24"/>
          <w:szCs w:val="24"/>
        </w:rPr>
        <w:t xml:space="preserve"> </w:t>
      </w:r>
      <w:proofErr w:type="spellStart"/>
      <w:r w:rsidR="002E55DE" w:rsidRPr="002B7CEC">
        <w:rPr>
          <w:rFonts w:ascii="Power Geez Unicode1" w:hAnsi="Power Geez Unicode1" w:cs="Nyala"/>
          <w:sz w:val="24"/>
          <w:szCs w:val="24"/>
        </w:rPr>
        <w:t>ሁለት</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ቁመተ</w:t>
      </w:r>
      <w:r w:rsidR="00B177D2" w:rsidRPr="002B7CEC">
        <w:rPr>
          <w:rFonts w:ascii="Power Geez Unicode1" w:hAnsi="Power Geez Unicode1"/>
          <w:sz w:val="24"/>
          <w:szCs w:val="24"/>
        </w:rPr>
        <w:t>-</w:t>
      </w:r>
      <w:r w:rsidR="002E55DE" w:rsidRPr="002B7CEC">
        <w:rPr>
          <w:rFonts w:ascii="Power Geez Unicode1" w:hAnsi="Power Geez Unicode1" w:cs="Nyala"/>
          <w:sz w:val="24"/>
          <w:szCs w:val="24"/>
        </w:rPr>
        <w:t>ረዣዥም</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ቁራጮቹን</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ወደ</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ላይ</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እና</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ወደ</w:t>
      </w:r>
      <w:proofErr w:type="spellEnd"/>
      <w:r w:rsidR="00B177D2" w:rsidRPr="002B7CEC">
        <w:rPr>
          <w:rFonts w:ascii="Power Geez Unicode1" w:hAnsi="Power Geez Unicode1" w:cs="Nyala"/>
          <w:sz w:val="24"/>
          <w:szCs w:val="24"/>
        </w:rPr>
        <w:t xml:space="preserve"> </w:t>
      </w:r>
      <w:proofErr w:type="spellStart"/>
      <w:r w:rsidR="00B177D2" w:rsidRPr="002B7CEC">
        <w:rPr>
          <w:rFonts w:ascii="Power Geez Unicode1" w:hAnsi="Power Geez Unicode1" w:cs="Nyala"/>
          <w:sz w:val="24"/>
          <w:szCs w:val="24"/>
        </w:rPr>
        <w:t>ታች</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በመወርወር</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sz w:val="24"/>
          <w:szCs w:val="24"/>
        </w:rPr>
        <w:t>ፓምፑን</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sz w:val="24"/>
          <w:szCs w:val="24"/>
        </w:rPr>
        <w:t>እንዲሰራ</w:t>
      </w:r>
      <w:proofErr w:type="spellEnd"/>
      <w:r w:rsidR="00B177D2" w:rsidRPr="002B7CEC">
        <w:rPr>
          <w:rFonts w:ascii="Power Geez Unicode1" w:hAnsi="Power Geez Unicode1"/>
          <w:sz w:val="24"/>
          <w:szCs w:val="24"/>
        </w:rPr>
        <w:t xml:space="preserve"> </w:t>
      </w:r>
      <w:proofErr w:type="spellStart"/>
      <w:r w:rsidR="00B177D2" w:rsidRPr="002B7CEC">
        <w:rPr>
          <w:rFonts w:ascii="Power Geez Unicode1" w:hAnsi="Power Geez Unicode1"/>
          <w:sz w:val="24"/>
          <w:szCs w:val="24"/>
        </w:rPr>
        <w:t>ያደርጋል</w:t>
      </w:r>
      <w:proofErr w:type="spellEnd"/>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ትሪድሎች</w:t>
      </w:r>
      <w:proofErr w:type="spellEnd"/>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ከባህር</w:t>
      </w:r>
      <w:proofErr w:type="spellEnd"/>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ዛፍ</w:t>
      </w:r>
      <w:proofErr w:type="spellEnd"/>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ምሰሶዎች</w:t>
      </w:r>
      <w:proofErr w:type="spellEnd"/>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ሊሠሩ</w:t>
      </w:r>
      <w:proofErr w:type="spellEnd"/>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ይችላሉ</w:t>
      </w:r>
      <w:proofErr w:type="spellEnd"/>
      <w:r w:rsidR="002E55DE" w:rsidRPr="007C7B30">
        <w:rPr>
          <w:rFonts w:ascii="Power Geez Unicode1" w:hAnsi="Power Geez Unicode1" w:cs="Nyala"/>
          <w:sz w:val="24"/>
          <w:szCs w:val="24"/>
        </w:rPr>
        <w:t>፡፡</w:t>
      </w:r>
      <w:r w:rsidR="002E55DE" w:rsidRPr="007C7B30">
        <w:rPr>
          <w:rFonts w:ascii="Power Geez Unicode1" w:hAnsi="Power Geez Unicode1"/>
          <w:sz w:val="24"/>
          <w:szCs w:val="24"/>
        </w:rPr>
        <w:t xml:space="preserve"> </w:t>
      </w:r>
      <w:proofErr w:type="spellStart"/>
      <w:r w:rsidR="002E55DE" w:rsidRPr="007C7B30">
        <w:rPr>
          <w:rFonts w:ascii="Power Geez Unicode1" w:hAnsi="Power Geez Unicode1" w:cs="Nyala"/>
          <w:sz w:val="24"/>
          <w:szCs w:val="24"/>
        </w:rPr>
        <w:t>እነዚህ</w:t>
      </w:r>
      <w:proofErr w:type="spellEnd"/>
      <w:r w:rsidR="002E55DE" w:rsidRPr="007C7B30">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ትሪድሎች</w:t>
      </w:r>
      <w:proofErr w:type="spellEnd"/>
      <w:r w:rsidR="002E55DE" w:rsidRPr="007C7B30">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እስከ</w:t>
      </w:r>
      <w:proofErr w:type="spellEnd"/>
      <w:r w:rsidR="00354519" w:rsidRPr="007C7B30">
        <w:rPr>
          <w:rFonts w:ascii="Power Geez Unicode1" w:hAnsi="Power Geez Unicode1" w:cs="Nyala"/>
          <w:sz w:val="24"/>
          <w:szCs w:val="24"/>
        </w:rPr>
        <w:t xml:space="preserve"> </w:t>
      </w:r>
      <w:proofErr w:type="spellStart"/>
      <w:r w:rsidR="002E55DE" w:rsidRPr="007C7B30">
        <w:rPr>
          <w:rFonts w:ascii="Power Geez Unicode1" w:hAnsi="Power Geez Unicode1" w:cs="Nyala"/>
          <w:sz w:val="24"/>
          <w:szCs w:val="24"/>
        </w:rPr>
        <w:t>የውሃ</w:t>
      </w:r>
      <w:proofErr w:type="spellEnd"/>
      <w:r w:rsidR="002E55DE" w:rsidRPr="007C7B30">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መርግድ</w:t>
      </w:r>
      <w:proofErr w:type="spellEnd"/>
      <w:r w:rsidR="002E55DE" w:rsidRPr="007C7B30">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ድረስ</w:t>
      </w:r>
      <w:proofErr w:type="spellEnd"/>
      <w:r w:rsidR="002E55DE" w:rsidRPr="007C7B30">
        <w:rPr>
          <w:rFonts w:ascii="Power Geez Unicode1" w:hAnsi="Power Geez Unicode1"/>
          <w:sz w:val="24"/>
          <w:szCs w:val="24"/>
        </w:rPr>
        <w:t xml:space="preserve"> </w:t>
      </w:r>
      <w:proofErr w:type="spellStart"/>
      <w:r w:rsidR="00354519" w:rsidRPr="007C7B30">
        <w:rPr>
          <w:rFonts w:ascii="Power Geez Unicode1" w:hAnsi="Power Geez Unicode1" w:cs="Nyala"/>
          <w:sz w:val="24"/>
          <w:szCs w:val="24"/>
        </w:rPr>
        <w:t>በሚጠልቀው</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የጉድጓዱ</w:t>
      </w:r>
      <w:proofErr w:type="spellEnd"/>
      <w:r w:rsidR="002E55DE" w:rsidRPr="002B7CEC">
        <w:rPr>
          <w:rFonts w:ascii="Power Geez Unicode1" w:hAnsi="Power Geez Unicode1"/>
          <w:sz w:val="24"/>
          <w:szCs w:val="24"/>
        </w:rPr>
        <w:t xml:space="preserve"> </w:t>
      </w:r>
      <w:proofErr w:type="spellStart"/>
      <w:r w:rsidR="00354519" w:rsidRPr="002B7CEC">
        <w:rPr>
          <w:rFonts w:ascii="Power Geez Unicode1" w:hAnsi="Power Geez Unicode1"/>
          <w:sz w:val="24"/>
          <w:szCs w:val="24"/>
        </w:rPr>
        <w:t>ኬዚንግ</w:t>
      </w:r>
      <w:proofErr w:type="spellEnd"/>
      <w:r w:rsidR="00354519" w:rsidRPr="002B7CEC">
        <w:rPr>
          <w:rFonts w:ascii="Power Geez Unicode1" w:hAnsi="Power Geez Unicode1"/>
          <w:sz w:val="24"/>
          <w:szCs w:val="24"/>
        </w:rPr>
        <w:t xml:space="preserve"> </w:t>
      </w:r>
      <w:r w:rsidR="002E55DE" w:rsidRPr="002B7CEC">
        <w:rPr>
          <w:rFonts w:ascii="Power Geez Unicode1" w:hAnsi="Power Geez Unicode1"/>
          <w:sz w:val="24"/>
          <w:szCs w:val="24"/>
        </w:rPr>
        <w:t>(</w:t>
      </w:r>
      <w:proofErr w:type="spellStart"/>
      <w:r w:rsidR="002E55DE" w:rsidRPr="002B7CEC">
        <w:rPr>
          <w:rFonts w:ascii="Power Geez Unicode1" w:hAnsi="Power Geez Unicode1" w:cs="Nyala"/>
          <w:sz w:val="24"/>
          <w:szCs w:val="24"/>
        </w:rPr>
        <w:t>የ</w:t>
      </w:r>
      <w:r w:rsidR="002E55DE" w:rsidRPr="002B7CEC">
        <w:rPr>
          <w:rFonts w:ascii="Power Geez Unicode1" w:hAnsi="Power Geez Unicode1"/>
          <w:sz w:val="24"/>
          <w:szCs w:val="24"/>
        </w:rPr>
        <w:t>PVC</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ቧንቧ</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ውስጥ</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ፒስተኖችን</w:t>
      </w:r>
      <w:proofErr w:type="spellEnd"/>
      <w:r w:rsidR="002E55DE" w:rsidRPr="002B7CEC">
        <w:rPr>
          <w:rFonts w:ascii="Power Geez Unicode1" w:hAnsi="Power Geez Unicode1"/>
          <w:sz w:val="24"/>
          <w:szCs w:val="24"/>
        </w:rPr>
        <w:t xml:space="preserve"> </w:t>
      </w:r>
      <w:proofErr w:type="spellStart"/>
      <w:r w:rsidR="00354519" w:rsidRPr="002B7CEC">
        <w:rPr>
          <w:rFonts w:ascii="Power Geez Unicode1" w:hAnsi="Power Geez Unicode1" w:cs="Nyala"/>
          <w:sz w:val="24"/>
          <w:szCs w:val="24"/>
        </w:rPr>
        <w:t>በማሽከርከር</w:t>
      </w:r>
      <w:proofErr w:type="spellEnd"/>
      <w:r w:rsidR="00354519" w:rsidRPr="002B7CEC">
        <w:rPr>
          <w:rFonts w:ascii="Power Geez Unicode1" w:hAnsi="Power Geez Unicode1" w:cs="Nyala"/>
          <w:sz w:val="24"/>
          <w:szCs w:val="24"/>
        </w:rPr>
        <w:t xml:space="preserve"> </w:t>
      </w:r>
      <w:proofErr w:type="spellStart"/>
      <w:r w:rsidR="00354519" w:rsidRPr="002B7CEC">
        <w:rPr>
          <w:rFonts w:ascii="Power Geez Unicode1" w:hAnsi="Power Geez Unicode1" w:cs="Nyala"/>
          <w:sz w:val="24"/>
          <w:szCs w:val="24"/>
        </w:rPr>
        <w:t>ሸክሽን</w:t>
      </w:r>
      <w:proofErr w:type="spellEnd"/>
      <w:r w:rsidR="00354519" w:rsidRPr="002B7CEC">
        <w:rPr>
          <w:rFonts w:ascii="Power Geez Unicode1" w:hAnsi="Power Geez Unicode1" w:cs="Nyala"/>
          <w:sz w:val="24"/>
          <w:szCs w:val="24"/>
        </w:rPr>
        <w:t xml:space="preserve"> </w:t>
      </w:r>
      <w:proofErr w:type="spellStart"/>
      <w:r w:rsidR="00354519" w:rsidRPr="002B7CEC">
        <w:rPr>
          <w:rFonts w:ascii="Power Geez Unicode1" w:hAnsi="Power Geez Unicode1" w:cs="Nyala"/>
          <w:sz w:val="24"/>
          <w:szCs w:val="24"/>
        </w:rPr>
        <w:t>እንዲፈጠር</w:t>
      </w:r>
      <w:proofErr w:type="spellEnd"/>
      <w:r w:rsidR="00354519" w:rsidRPr="002B7CEC">
        <w:rPr>
          <w:rFonts w:ascii="Power Geez Unicode1" w:hAnsi="Power Geez Unicode1" w:cs="Nyala"/>
          <w:sz w:val="24"/>
          <w:szCs w:val="24"/>
        </w:rPr>
        <w:t xml:space="preserve"> </w:t>
      </w:r>
      <w:proofErr w:type="spellStart"/>
      <w:r w:rsidR="00354519" w:rsidRPr="002B7CEC">
        <w:rPr>
          <w:rFonts w:ascii="Power Geez Unicode1" w:hAnsi="Power Geez Unicode1" w:cs="Nyala"/>
          <w:sz w:val="24"/>
          <w:szCs w:val="24"/>
        </w:rPr>
        <w:t>ያደርጋሉ</w:t>
      </w:r>
      <w:proofErr w:type="spellEnd"/>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ይህ</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ሴክሽን</w:t>
      </w:r>
      <w:proofErr w:type="spellEnd"/>
      <w:r w:rsidR="00DA15BB"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ውሃ</w:t>
      </w:r>
      <w:r w:rsidR="00DA15BB" w:rsidRPr="002B7CEC">
        <w:rPr>
          <w:rFonts w:ascii="Power Geez Unicode1" w:hAnsi="Power Geez Unicode1" w:cs="Nyala"/>
          <w:sz w:val="24"/>
          <w:szCs w:val="24"/>
        </w:rPr>
        <w:t>ን</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ወደ</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ላይ</w:t>
      </w:r>
      <w:proofErr w:type="spellEnd"/>
      <w:r w:rsidR="002E55DE" w:rsidRPr="002B7CEC">
        <w:rPr>
          <w:rFonts w:ascii="Power Geez Unicode1" w:hAnsi="Power Geez Unicode1"/>
          <w:sz w:val="24"/>
          <w:szCs w:val="24"/>
        </w:rPr>
        <w:t xml:space="preserve"> </w:t>
      </w:r>
      <w:proofErr w:type="spellStart"/>
      <w:r w:rsidR="00DA15BB" w:rsidRPr="002B7CEC">
        <w:rPr>
          <w:rFonts w:ascii="Power Geez Unicode1" w:hAnsi="Power Geez Unicode1" w:cs="Nyala"/>
          <w:sz w:val="24"/>
          <w:szCs w:val="24"/>
        </w:rPr>
        <w:t>በመግፋት</w:t>
      </w:r>
      <w:proofErr w:type="spellEnd"/>
      <w:r w:rsidR="00DA15BB" w:rsidRPr="002B7CEC">
        <w:rPr>
          <w:rFonts w:ascii="Power Geez Unicode1" w:hAnsi="Power Geez Unicode1" w:cs="Nyala"/>
          <w:sz w:val="24"/>
          <w:szCs w:val="24"/>
        </w:rPr>
        <w:t xml:space="preserve"> </w:t>
      </w:r>
      <w:proofErr w:type="spellStart"/>
      <w:r w:rsidR="002E55DE" w:rsidRPr="002B7CEC">
        <w:rPr>
          <w:rFonts w:ascii="Power Geez Unicode1" w:hAnsi="Power Geez Unicode1" w:cs="Nyala"/>
          <w:sz w:val="24"/>
          <w:szCs w:val="24"/>
        </w:rPr>
        <w:t>ከፓም</w:t>
      </w:r>
      <w:r w:rsidR="00DA15BB" w:rsidRPr="002B7CEC">
        <w:rPr>
          <w:rFonts w:ascii="Power Geez Unicode1" w:hAnsi="Power Geez Unicode1"/>
          <w:sz w:val="24"/>
          <w:szCs w:val="24"/>
        </w:rPr>
        <w:t>ፑ</w:t>
      </w:r>
      <w:proofErr w:type="spellEnd"/>
      <w:r w:rsidR="00DA15BB"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አናት</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ላይ</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ያወጣል</w:t>
      </w:r>
      <w:proofErr w:type="spellEnd"/>
      <w:r w:rsidR="002E55DE" w:rsidRPr="002B7CEC">
        <w:rPr>
          <w:rFonts w:ascii="Power Geez Unicode1" w:hAnsi="Power Geez Unicode1"/>
          <w:sz w:val="24"/>
          <w:szCs w:val="24"/>
        </w:rPr>
        <w:t xml:space="preserve"> </w:t>
      </w:r>
      <w:r w:rsidR="002E55DE" w:rsidRPr="002B7CEC">
        <w:rPr>
          <w:rFonts w:ascii="Power Geez Unicode1" w:hAnsi="Power Geez Unicode1" w:cs="Nyala"/>
          <w:sz w:val="24"/>
          <w:szCs w:val="24"/>
        </w:rPr>
        <w:t>፣</w:t>
      </w:r>
      <w:r w:rsidR="002E55DE"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ይህም</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አነስተኛ</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መሬት</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በመስኖ</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ለማልማት</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በቀጥታ</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ወደ</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ትልም</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ሊለቀቅ</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sz w:val="24"/>
          <w:szCs w:val="24"/>
        </w:rPr>
        <w:t>ወይም</w:t>
      </w:r>
      <w:proofErr w:type="spellEnd"/>
      <w:r w:rsidR="00DA15BB" w:rsidRPr="002B7CEC">
        <w:rPr>
          <w:rFonts w:ascii="Power Geez Unicode1" w:hAnsi="Power Geez Unicode1"/>
          <w:sz w:val="24"/>
          <w:szCs w:val="24"/>
        </w:rPr>
        <w:t xml:space="preserve"> </w:t>
      </w:r>
      <w:proofErr w:type="spellStart"/>
      <w:r w:rsidR="00DA15BB" w:rsidRPr="002B7CEC">
        <w:rPr>
          <w:rFonts w:ascii="Power Geez Unicode1" w:hAnsi="Power Geez Unicode1" w:cs="Nyala"/>
          <w:sz w:val="24"/>
          <w:szCs w:val="24"/>
        </w:rPr>
        <w:t>ወደ</w:t>
      </w:r>
      <w:proofErr w:type="spellEnd"/>
      <w:r w:rsidR="00DA15BB" w:rsidRPr="002B7CEC">
        <w:rPr>
          <w:rFonts w:ascii="Power Geez Unicode1" w:hAnsi="Power Geez Unicode1" w:cs="Nyala"/>
          <w:sz w:val="24"/>
          <w:szCs w:val="24"/>
        </w:rPr>
        <w:t xml:space="preserve"> </w:t>
      </w:r>
      <w:proofErr w:type="spellStart"/>
      <w:r w:rsidR="00DA15BB" w:rsidRPr="002B7CEC">
        <w:rPr>
          <w:rFonts w:ascii="Power Geez Unicode1" w:hAnsi="Power Geez Unicode1" w:cs="Nyala"/>
          <w:sz w:val="24"/>
          <w:szCs w:val="24"/>
        </w:rPr>
        <w:t>ማጠራቀሚያ</w:t>
      </w:r>
      <w:proofErr w:type="spellEnd"/>
      <w:r w:rsidR="00DA15BB" w:rsidRPr="002B7CEC">
        <w:rPr>
          <w:rFonts w:ascii="Power Geez Unicode1" w:hAnsi="Power Geez Unicode1" w:cs="Nyala"/>
          <w:sz w:val="24"/>
          <w:szCs w:val="24"/>
        </w:rPr>
        <w:t xml:space="preserve"> </w:t>
      </w:r>
      <w:proofErr w:type="spellStart"/>
      <w:r w:rsidR="00DA15BB" w:rsidRPr="002B7CEC">
        <w:rPr>
          <w:rFonts w:ascii="Power Geez Unicode1" w:hAnsi="Power Geez Unicode1" w:cs="Nyala"/>
          <w:sz w:val="24"/>
          <w:szCs w:val="24"/>
        </w:rPr>
        <w:t>ኮንቴነር</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ሊገባ</w:t>
      </w:r>
      <w:proofErr w:type="spellEnd"/>
      <w:r w:rsidR="002E55DE" w:rsidRPr="002B7CEC">
        <w:rPr>
          <w:rFonts w:ascii="Power Geez Unicode1" w:hAnsi="Power Geez Unicode1"/>
          <w:sz w:val="24"/>
          <w:szCs w:val="24"/>
        </w:rPr>
        <w:t xml:space="preserve"> </w:t>
      </w:r>
      <w:proofErr w:type="spellStart"/>
      <w:r w:rsidR="002E55DE" w:rsidRPr="002B7CEC">
        <w:rPr>
          <w:rFonts w:ascii="Power Geez Unicode1" w:hAnsi="Power Geez Unicode1" w:cs="Nyala"/>
          <w:sz w:val="24"/>
          <w:szCs w:val="24"/>
        </w:rPr>
        <w:t>ይችላል</w:t>
      </w:r>
      <w:proofErr w:type="spellEnd"/>
      <w:r w:rsidR="002E55DE" w:rsidRPr="002B7CEC">
        <w:rPr>
          <w:rFonts w:ascii="Power Geez Unicode1" w:hAnsi="Power Geez Unicode1" w:cs="Nyala"/>
          <w:sz w:val="24"/>
          <w:szCs w:val="24"/>
        </w:rPr>
        <w:t>፡፡</w:t>
      </w:r>
      <w:r w:rsidR="004A4A47" w:rsidRPr="002B7CEC">
        <w:rPr>
          <w:rFonts w:ascii="Power Geez Unicode1" w:hAnsi="Power Geez Unicode1" w:cs="Nyala"/>
          <w:sz w:val="24"/>
          <w:szCs w:val="24"/>
        </w:rPr>
        <w:t xml:space="preserve"> </w:t>
      </w:r>
    </w:p>
    <w:p w:rsidR="00083ECD" w:rsidRPr="002B7CEC" w:rsidRDefault="00083ECD" w:rsidP="00481A11">
      <w:pPr>
        <w:pStyle w:val="Caption"/>
        <w:keepNext/>
        <w:spacing w:before="240" w:after="240"/>
        <w:rPr>
          <w:rFonts w:ascii="Power Geez Unicode1" w:hAnsi="Power Geez Unicode1"/>
          <w:lang w:val="am-ET"/>
        </w:rPr>
      </w:pPr>
      <w:bookmarkStart w:id="60" w:name="_Toc45012040"/>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4</w:t>
      </w:r>
      <w:r w:rsidRPr="002B7CEC">
        <w:rPr>
          <w:rFonts w:ascii="Power Geez Unicode1" w:hAnsi="Power Geez Unicode1"/>
        </w:rPr>
        <w:fldChar w:fldCharType="end"/>
      </w:r>
      <w:r w:rsidRPr="002B7CEC">
        <w:rPr>
          <w:rFonts w:ascii="Power Geez Unicode1" w:hAnsi="Power Geez Unicode1"/>
          <w:lang w:val="am-ET"/>
        </w:rPr>
        <w:t xml:space="preserve"> የሴክሽን ፔዳል ፓምፕ</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2750"/>
      </w:tblGrid>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b/>
              </w:rPr>
            </w:pPr>
            <w:proofErr w:type="spellStart"/>
            <w:r>
              <w:rPr>
                <w:rFonts w:ascii="Power Geez Unicode1" w:hAnsi="Power Geez Unicode1"/>
                <w:b/>
              </w:rPr>
              <w:t>መግለጫ</w:t>
            </w:r>
            <w:proofErr w:type="spellEnd"/>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b/>
              </w:rPr>
            </w:pPr>
            <w:proofErr w:type="spellStart"/>
            <w:r>
              <w:rPr>
                <w:rFonts w:ascii="Power Geez Unicode1" w:hAnsi="Power Geez Unicode1"/>
                <w:b/>
              </w:rPr>
              <w:t>መጠን</w:t>
            </w:r>
            <w:proofErr w:type="spellEnd"/>
            <w:r>
              <w:rPr>
                <w:rFonts w:ascii="Power Geez Unicode1" w:hAnsi="Power Geez Unicode1"/>
                <w:b/>
              </w:rPr>
              <w:t xml:space="preserve">/ </w:t>
            </w:r>
            <w:proofErr w:type="spellStart"/>
            <w:r>
              <w:rPr>
                <w:rFonts w:ascii="Power Geez Unicode1" w:hAnsi="Power Geez Unicode1"/>
                <w:b/>
              </w:rPr>
              <w:t>ሁኔታ</w:t>
            </w:r>
            <w:proofErr w:type="spellEnd"/>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7C7B30" w:rsidRDefault="00356FD3" w:rsidP="00356FD3">
            <w:pPr>
              <w:spacing w:after="0" w:line="259" w:lineRule="auto"/>
              <w:jc w:val="both"/>
              <w:rPr>
                <w:rFonts w:ascii="Power Geez Unicode1" w:hAnsi="Power Geez Unicode1"/>
              </w:rPr>
            </w:pPr>
            <w:bookmarkStart w:id="61" w:name="_Toc26000147"/>
            <w:proofErr w:type="spellStart"/>
            <w:r w:rsidRPr="007C7B30">
              <w:rPr>
                <w:rFonts w:ascii="Power Geez Unicode1" w:hAnsi="Power Geez Unicode1"/>
              </w:rPr>
              <w:t>የዋጋ</w:t>
            </w:r>
            <w:proofErr w:type="spellEnd"/>
            <w:r w:rsidRPr="007C7B30">
              <w:rPr>
                <w:rFonts w:ascii="Power Geez Unicode1" w:hAnsi="Power Geez Unicode1"/>
              </w:rPr>
              <w:t xml:space="preserve"> </w:t>
            </w:r>
            <w:proofErr w:type="spellStart"/>
            <w:r w:rsidRPr="007C7B30">
              <w:rPr>
                <w:rFonts w:ascii="Power Geez Unicode1" w:hAnsi="Power Geez Unicode1"/>
              </w:rPr>
              <w:t>አማራጭ</w:t>
            </w:r>
            <w:proofErr w:type="spellEnd"/>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7C7B30" w:rsidRDefault="00356FD3" w:rsidP="00356FD3">
            <w:pPr>
              <w:spacing w:after="0" w:line="259" w:lineRule="auto"/>
              <w:ind w:left="165" w:hanging="165"/>
              <w:jc w:val="both"/>
              <w:rPr>
                <w:rFonts w:ascii="Power Geez Unicode1" w:hAnsi="Power Geez Unicode1"/>
              </w:rPr>
            </w:pPr>
            <w:proofErr w:type="spellStart"/>
            <w:r w:rsidRPr="007C7B30">
              <w:rPr>
                <w:rFonts w:ascii="Power Geez Unicode1" w:hAnsi="Power Geez Unicode1"/>
              </w:rPr>
              <w:t>ዝቅተኛ</w:t>
            </w:r>
            <w:proofErr w:type="spellEnd"/>
            <w:r w:rsidRPr="007C7B30">
              <w:rPr>
                <w:rFonts w:ascii="Power Geez Unicode1" w:hAnsi="Power Geez Unicode1"/>
              </w:rPr>
              <w:t xml:space="preserve"> </w:t>
            </w:r>
            <w:proofErr w:type="spellStart"/>
            <w:r w:rsidRPr="007C7B30">
              <w:rPr>
                <w:rFonts w:ascii="Power Geez Unicode1" w:hAnsi="Power Geez Unicode1"/>
              </w:rPr>
              <w:t>ዋጋ</w:t>
            </w:r>
            <w:proofErr w:type="spellEnd"/>
            <w:r w:rsidRPr="007C7B30">
              <w:rPr>
                <w:rFonts w:ascii="Power Geez Unicode1" w:hAnsi="Power Geez Unicode1"/>
              </w:rPr>
              <w:t xml:space="preserve"> </w:t>
            </w:r>
          </w:p>
        </w:tc>
      </w:tr>
      <w:tr w:rsidR="00356FD3" w:rsidRPr="002B7CEC" w:rsidTr="00D86998">
        <w:trPr>
          <w:trHeight w:val="188"/>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የፓምፕ</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Pr="002B7CEC">
              <w:rPr>
                <w:rFonts w:ascii="Power Geez Unicode1" w:hAnsi="Power Geez Unicode1"/>
              </w:rPr>
              <w:t xml:space="preserve"> (</w:t>
            </w:r>
            <w:proofErr w:type="spellStart"/>
            <w:r w:rsidRPr="002B7CEC">
              <w:rPr>
                <w:rFonts w:ascii="Power Geez Unicode1" w:hAnsi="Power Geez Unicode1"/>
              </w:rPr>
              <w:t>በብር</w:t>
            </w:r>
            <w:proofErr w:type="spellEnd"/>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1000</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የመስኖ</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Pr="002B7CEC">
              <w:rPr>
                <w:rFonts w:ascii="Power Geez Unicode1" w:hAnsi="Power Geez Unicode1"/>
              </w:rPr>
              <w:t xml:space="preserve"> (</w:t>
            </w:r>
            <w:proofErr w:type="spellStart"/>
            <w:r w:rsidRPr="002B7CEC">
              <w:rPr>
                <w:rFonts w:ascii="Power Geez Unicode1" w:hAnsi="Power Geez Unicode1"/>
              </w:rPr>
              <w:t>ብር</w:t>
            </w:r>
            <w:proofErr w:type="spellEnd"/>
            <w:r w:rsidRPr="002B7CEC">
              <w:rPr>
                <w:rFonts w:ascii="Power Geez Unicode1" w:hAnsi="Power Geez Unicode1"/>
              </w:rPr>
              <w:t>/</w:t>
            </w:r>
            <w:proofErr w:type="spellStart"/>
            <w:r w:rsidRPr="002B7CEC">
              <w:rPr>
                <w:rFonts w:ascii="Power Geez Unicode1" w:hAnsi="Power Geez Unicode1"/>
              </w:rPr>
              <w:t>ሄር</w:t>
            </w:r>
            <w:proofErr w:type="spellEnd"/>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ለመስኖ</w:t>
            </w:r>
            <w:proofErr w:type="spellEnd"/>
            <w:r w:rsidRPr="002B7CEC">
              <w:rPr>
                <w:rFonts w:ascii="Power Geez Unicode1" w:hAnsi="Power Geez Unicode1"/>
              </w:rPr>
              <w:t xml:space="preserve"> </w:t>
            </w:r>
            <w:proofErr w:type="spellStart"/>
            <w:r w:rsidRPr="002B7CEC">
              <w:rPr>
                <w:rFonts w:ascii="Power Geez Unicode1" w:hAnsi="Power Geez Unicode1"/>
              </w:rPr>
              <w:t>ከፍተኛው</w:t>
            </w:r>
            <w:proofErr w:type="spellEnd"/>
            <w:r w:rsidRPr="002B7CEC">
              <w:rPr>
                <w:rFonts w:ascii="Power Geez Unicode1" w:hAnsi="Power Geez Unicode1"/>
              </w:rPr>
              <w:t xml:space="preserve"> </w:t>
            </w: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6</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የጉድጓድ</w:t>
            </w:r>
            <w:proofErr w:type="spellEnd"/>
            <w:r w:rsidRPr="002B7CEC">
              <w:rPr>
                <w:rFonts w:ascii="Power Geez Unicode1" w:hAnsi="Power Geez Unicode1"/>
              </w:rPr>
              <w:t xml:space="preserve"> </w:t>
            </w:r>
            <w:proofErr w:type="spellStart"/>
            <w:r w:rsidRPr="002B7CEC">
              <w:rPr>
                <w:rFonts w:ascii="Power Geez Unicode1" w:hAnsi="Power Geez Unicode1"/>
              </w:rPr>
              <w:t>አይነት</w:t>
            </w:r>
            <w:proofErr w:type="spellEnd"/>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2761E7" w:rsidP="00356FD3">
            <w:pPr>
              <w:spacing w:after="0" w:line="259" w:lineRule="auto"/>
              <w:ind w:left="165" w:hanging="165"/>
              <w:jc w:val="both"/>
              <w:rPr>
                <w:rFonts w:ascii="Power Geez Unicode1" w:hAnsi="Power Geez Unicode1"/>
              </w:rPr>
            </w:pPr>
            <w:proofErr w:type="spellStart"/>
            <w:r>
              <w:rPr>
                <w:rFonts w:ascii="Power Geez Unicode1" w:hAnsi="Power Geez Unicode1"/>
              </w:rPr>
              <w:t>በቱቦ</w:t>
            </w:r>
            <w:proofErr w:type="spellEnd"/>
            <w:r>
              <w:rPr>
                <w:rFonts w:ascii="Power Geez Unicode1" w:hAnsi="Power Geez Unicode1"/>
              </w:rPr>
              <w:t xml:space="preserve"> </w:t>
            </w:r>
            <w:proofErr w:type="spellStart"/>
            <w:r>
              <w:rPr>
                <w:rFonts w:ascii="Power Geez Unicode1" w:hAnsi="Power Geez Unicode1"/>
              </w:rPr>
              <w:t>ዘንግ</w:t>
            </w:r>
            <w:proofErr w:type="spellEnd"/>
            <w:r w:rsidRPr="002B7CEC">
              <w:rPr>
                <w:rFonts w:ascii="Power Geez Unicode1" w:hAnsi="Power Geez Unicode1"/>
              </w:rPr>
              <w:t xml:space="preserve"> </w:t>
            </w:r>
            <w:proofErr w:type="spellStart"/>
            <w:r w:rsidR="00356FD3" w:rsidRPr="002B7CEC">
              <w:rPr>
                <w:rFonts w:ascii="Power Geez Unicode1" w:hAnsi="Power Geez Unicode1"/>
              </w:rPr>
              <w:t>የሚቆፈር</w:t>
            </w:r>
            <w:proofErr w:type="spellEnd"/>
            <w:r w:rsidR="00356FD3" w:rsidRPr="002B7CEC">
              <w:rPr>
                <w:rFonts w:ascii="Power Geez Unicode1" w:hAnsi="Power Geez Unicode1"/>
              </w:rPr>
              <w:t xml:space="preserve"> </w:t>
            </w:r>
            <w:proofErr w:type="spellStart"/>
            <w:r w:rsidR="00356FD3" w:rsidRPr="002B7CEC">
              <w:rPr>
                <w:rFonts w:ascii="Power Geez Unicode1" w:hAnsi="Power Geez Unicode1"/>
              </w:rPr>
              <w:t>የጉድጓድ</w:t>
            </w:r>
            <w:proofErr w:type="spellEnd"/>
            <w:r w:rsidR="00356FD3" w:rsidRPr="002B7CEC">
              <w:rPr>
                <w:rFonts w:ascii="Power Geez Unicode1" w:hAnsi="Power Geez Unicode1"/>
              </w:rPr>
              <w:t xml:space="preserve"> </w:t>
            </w:r>
            <w:proofErr w:type="spellStart"/>
            <w:r w:rsidR="00356FD3" w:rsidRPr="002B7CEC">
              <w:rPr>
                <w:rFonts w:ascii="Power Geez Unicode1" w:hAnsi="Power Geez Unicode1"/>
              </w:rPr>
              <w:t>ውሃ</w:t>
            </w:r>
            <w:proofErr w:type="spellEnd"/>
            <w:r w:rsidR="00356FD3" w:rsidRPr="002B7CEC">
              <w:rPr>
                <w:rFonts w:ascii="Power Geez Unicode1" w:hAnsi="Power Geez Unicode1"/>
              </w:rPr>
              <w:t xml:space="preserve"> </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የከርሰ</w:t>
            </w:r>
            <w:proofErr w:type="spellEnd"/>
            <w:r w:rsidRPr="002B7CEC">
              <w:rPr>
                <w:rFonts w:ascii="Power Geez Unicode1" w:hAnsi="Power Geez Unicode1"/>
              </w:rPr>
              <w:t xml:space="preserve"> </w:t>
            </w:r>
            <w:proofErr w:type="spellStart"/>
            <w:r w:rsidRPr="002B7CEC">
              <w:rPr>
                <w:rFonts w:ascii="Power Geez Unicode1" w:hAnsi="Power Geez Unicode1"/>
              </w:rPr>
              <w:t>ምድር</w:t>
            </w:r>
            <w:proofErr w:type="spellEnd"/>
            <w:r w:rsidRPr="002B7CEC">
              <w:rPr>
                <w:rFonts w:ascii="Power Geez Unicode1" w:hAnsi="Power Geez Unicode1"/>
              </w:rPr>
              <w:t xml:space="preserve"> </w:t>
            </w:r>
            <w:proofErr w:type="spellStart"/>
            <w:r w:rsidRPr="002B7CEC">
              <w:rPr>
                <w:rFonts w:ascii="Power Geez Unicode1" w:hAnsi="Power Geez Unicode1"/>
              </w:rPr>
              <w:t>ውሃ</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(ሜ)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10ሜ</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ተለዋዋጭ</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ልክ</w:t>
            </w:r>
            <w:proofErr w:type="spellEnd"/>
            <w:r w:rsidRPr="002B7CEC">
              <w:rPr>
                <w:rFonts w:ascii="Power Geez Unicode1" w:hAnsi="Power Geez Unicode1"/>
              </w:rPr>
              <w:t xml:space="preserve"> (ሜ)</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6ሜ</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አማካኝ</w:t>
            </w:r>
            <w:proofErr w:type="spellEnd"/>
            <w:r w:rsidRPr="002B7CEC">
              <w:rPr>
                <w:rFonts w:ascii="Power Geez Unicode1" w:hAnsi="Power Geez Unicode1"/>
              </w:rPr>
              <w:t xml:space="preserve"> </w:t>
            </w:r>
            <w:proofErr w:type="spellStart"/>
            <w:r w:rsidRPr="002B7CEC">
              <w:rPr>
                <w:rFonts w:ascii="Power Geez Unicode1" w:hAnsi="Power Geez Unicode1"/>
              </w:rPr>
              <w:t>በመስኖ</w:t>
            </w:r>
            <w:proofErr w:type="spellEnd"/>
            <w:r w:rsidRPr="002B7CEC">
              <w:rPr>
                <w:rFonts w:ascii="Power Geez Unicode1" w:hAnsi="Power Geez Unicode1"/>
              </w:rPr>
              <w:t xml:space="preserve"> </w:t>
            </w:r>
            <w:proofErr w:type="spellStart"/>
            <w:r w:rsidRPr="002B7CEC">
              <w:rPr>
                <w:rFonts w:ascii="Power Geez Unicode1" w:hAnsi="Power Geez Unicode1"/>
              </w:rPr>
              <w:t>የለማ</w:t>
            </w:r>
            <w:proofErr w:type="spellEnd"/>
            <w:r w:rsidRPr="002B7CEC">
              <w:rPr>
                <w:rFonts w:ascii="Power Geez Unicode1" w:hAnsi="Power Geez Unicode1"/>
              </w:rPr>
              <w:t xml:space="preserve"> </w:t>
            </w:r>
            <w:proofErr w:type="spellStart"/>
            <w:r w:rsidRPr="002B7CEC">
              <w:rPr>
                <w:rFonts w:ascii="Power Geez Unicode1" w:hAnsi="Power Geez Unicode1"/>
              </w:rPr>
              <w:t>መሬት</w:t>
            </w:r>
            <w:proofErr w:type="spellEnd"/>
            <w:r w:rsidRPr="002B7CEC">
              <w:rPr>
                <w:rFonts w:ascii="Power Geez Unicode1" w:hAnsi="Power Geez Unicode1"/>
              </w:rPr>
              <w:t xml:space="preserve"> (</w:t>
            </w:r>
            <w:proofErr w:type="spellStart"/>
            <w:r w:rsidRPr="002B7CEC">
              <w:rPr>
                <w:rFonts w:ascii="Power Geez Unicode1" w:hAnsi="Power Geez Unicode1"/>
              </w:rPr>
              <w:t>ፓምፑ</w:t>
            </w:r>
            <w:proofErr w:type="spellEnd"/>
            <w:r w:rsidRPr="002B7CEC">
              <w:rPr>
                <w:rFonts w:ascii="Power Geez Unicode1" w:hAnsi="Power Geez Unicode1"/>
              </w:rPr>
              <w:t xml:space="preserve"> </w:t>
            </w:r>
            <w:proofErr w:type="spellStart"/>
            <w:r w:rsidRPr="002B7CEC">
              <w:rPr>
                <w:rFonts w:ascii="Power Geez Unicode1" w:hAnsi="Power Geez Unicode1"/>
              </w:rPr>
              <w:t>በቀን</w:t>
            </w:r>
            <w:proofErr w:type="spellEnd"/>
            <w:r w:rsidRPr="002B7CEC">
              <w:rPr>
                <w:rFonts w:ascii="Power Geez Unicode1" w:hAnsi="Power Geez Unicode1"/>
              </w:rPr>
              <w:t xml:space="preserve"> 4 </w:t>
            </w:r>
            <w:proofErr w:type="spellStart"/>
            <w:r w:rsidRPr="002B7CEC">
              <w:rPr>
                <w:rFonts w:ascii="Power Geez Unicode1" w:hAnsi="Power Geez Unicode1"/>
              </w:rPr>
              <w:t>ሰዓት</w:t>
            </w:r>
            <w:proofErr w:type="spellEnd"/>
            <w:r w:rsidRPr="002B7CEC">
              <w:rPr>
                <w:rFonts w:ascii="Power Geez Unicode1" w:hAnsi="Power Geez Unicode1"/>
              </w:rPr>
              <w:t xml:space="preserve"> </w:t>
            </w:r>
            <w:proofErr w:type="spellStart"/>
            <w:r w:rsidRPr="002B7CEC">
              <w:rPr>
                <w:rFonts w:ascii="Power Geez Unicode1" w:hAnsi="Power Geez Unicode1"/>
              </w:rPr>
              <w:t>ገፍቶ</w:t>
            </w:r>
            <w:proofErr w:type="spellEnd"/>
            <w:r w:rsidRPr="002B7CEC">
              <w:rPr>
                <w:rFonts w:ascii="Power Geez Unicode1" w:hAnsi="Power Geez Unicode1"/>
              </w:rPr>
              <w:t>) (ሜ</w:t>
            </w:r>
            <w:r w:rsidRPr="002B7CEC">
              <w:rPr>
                <w:rFonts w:ascii="Power Geez Unicode1" w:hAnsi="Power Geez Unicode1"/>
                <w:vertAlign w:val="superscript"/>
              </w:rPr>
              <w:t>2</w:t>
            </w:r>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2.200ሜ</w:t>
            </w:r>
            <w:r w:rsidRPr="002B7CEC">
              <w:rPr>
                <w:rFonts w:ascii="Power Geez Unicode1" w:hAnsi="Power Geez Unicode1"/>
                <w:vertAlign w:val="superscript"/>
              </w:rPr>
              <w:t>2</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40" w:lineRule="auto"/>
              <w:jc w:val="both"/>
              <w:rPr>
                <w:rFonts w:ascii="Power Geez Unicode1" w:hAnsi="Power Geez Unicode1"/>
              </w:rPr>
            </w:pPr>
            <w:proofErr w:type="spellStart"/>
            <w:r w:rsidRPr="002B7CEC">
              <w:rPr>
                <w:rFonts w:ascii="Power Geez Unicode1" w:hAnsi="Power Geez Unicode1"/>
              </w:rPr>
              <w:t>ፓምፑ</w:t>
            </w:r>
            <w:proofErr w:type="spellEnd"/>
            <w:r w:rsidRPr="002B7CEC">
              <w:rPr>
                <w:rFonts w:ascii="Power Geez Unicode1" w:hAnsi="Power Geez Unicode1"/>
              </w:rPr>
              <w:t xml:space="preserve"> </w:t>
            </w:r>
            <w:proofErr w:type="spellStart"/>
            <w:r w:rsidRPr="002B7CEC">
              <w:rPr>
                <w:rFonts w:ascii="Power Geez Unicode1" w:hAnsi="Power Geez Unicode1"/>
              </w:rPr>
              <w:t>በቀን</w:t>
            </w:r>
            <w:proofErr w:type="spellEnd"/>
            <w:r w:rsidRPr="002B7CEC">
              <w:rPr>
                <w:rFonts w:ascii="Power Geez Unicode1" w:hAnsi="Power Geez Unicode1"/>
              </w:rPr>
              <w:t xml:space="preserve"> </w:t>
            </w:r>
            <w:proofErr w:type="spellStart"/>
            <w:r w:rsidRPr="002B7CEC">
              <w:rPr>
                <w:rFonts w:ascii="Power Geez Unicode1" w:hAnsi="Power Geez Unicode1"/>
              </w:rPr>
              <w:t>የሚገፋው</w:t>
            </w:r>
            <w:proofErr w:type="spellEnd"/>
            <w:r w:rsidRPr="002B7CEC">
              <w:rPr>
                <w:rFonts w:ascii="Power Geez Unicode1" w:hAnsi="Power Geez Unicode1"/>
              </w:rPr>
              <w:t xml:space="preserve"> (</w:t>
            </w:r>
            <w:proofErr w:type="spellStart"/>
            <w:r w:rsidRPr="002B7CEC">
              <w:rPr>
                <w:rFonts w:ascii="Power Geez Unicode1" w:hAnsi="Power Geez Unicode1"/>
              </w:rPr>
              <w:t>በደቂቃ</w:t>
            </w:r>
            <w:proofErr w:type="spellEnd"/>
            <w:r w:rsidRPr="002B7CEC">
              <w:rPr>
                <w:rFonts w:ascii="Power Geez Unicode1" w:hAnsi="Power Geez Unicode1"/>
              </w:rPr>
              <w:t xml:space="preserve">) </w:t>
            </w:r>
          </w:p>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7ሜ; </w:t>
            </w:r>
            <w:proofErr w:type="spellStart"/>
            <w:r w:rsidRPr="002B7CEC">
              <w:rPr>
                <w:rFonts w:ascii="Power Geez Unicode1" w:hAnsi="Power Geez Unicode1"/>
              </w:rPr>
              <w:t>በመስኖ</w:t>
            </w:r>
            <w:proofErr w:type="spellEnd"/>
            <w:r w:rsidRPr="002B7CEC">
              <w:rPr>
                <w:rFonts w:ascii="Power Geez Unicode1" w:hAnsi="Power Geez Unicode1"/>
              </w:rPr>
              <w:t xml:space="preserve"> </w:t>
            </w:r>
            <w:proofErr w:type="spellStart"/>
            <w:r w:rsidRPr="002B7CEC">
              <w:rPr>
                <w:rFonts w:ascii="Power Geez Unicode1" w:hAnsi="Power Geez Unicode1"/>
              </w:rPr>
              <w:t>የሚለማ</w:t>
            </w:r>
            <w:proofErr w:type="spellEnd"/>
            <w:r w:rsidRPr="002B7CEC">
              <w:rPr>
                <w:rFonts w:ascii="Power Geez Unicode1" w:hAnsi="Power Geez Unicode1"/>
              </w:rPr>
              <w:t xml:space="preserve"> </w:t>
            </w:r>
            <w:proofErr w:type="spellStart"/>
            <w:r w:rsidRPr="002B7CEC">
              <w:rPr>
                <w:rFonts w:ascii="Power Geez Unicode1" w:hAnsi="Power Geez Unicode1"/>
              </w:rPr>
              <w:t>መሬት</w:t>
            </w:r>
            <w:proofErr w:type="spellEnd"/>
            <w:r w:rsidRPr="002B7CEC">
              <w:rPr>
                <w:rFonts w:ascii="Power Geez Unicode1" w:hAnsi="Power Geez Unicode1"/>
              </w:rPr>
              <w:t xml:space="preserve"> 200ሜ</w:t>
            </w:r>
            <w:r w:rsidRPr="002B7CEC">
              <w:rPr>
                <w:rFonts w:ascii="Power Geez Unicode1" w:hAnsi="Power Geez Unicode1"/>
                <w:vertAlign w:val="superscript"/>
              </w:rPr>
              <w:t>2</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rPr>
            </w:pPr>
            <w:r w:rsidRPr="002B7CEC">
              <w:rPr>
                <w:rFonts w:ascii="Power Geez Unicode1" w:hAnsi="Power Geez Unicode1"/>
              </w:rPr>
              <w:t>50-70</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ከፍተኛ</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ምርት</w:t>
            </w:r>
            <w:proofErr w:type="spellEnd"/>
            <w:r w:rsidRPr="002B7CEC">
              <w:rPr>
                <w:rFonts w:ascii="Power Geez Unicode1" w:hAnsi="Power Geez Unicode1"/>
              </w:rPr>
              <w:t xml:space="preserve"> (</w:t>
            </w:r>
            <w:proofErr w:type="spellStart"/>
            <w:r w:rsidRPr="002B7CEC">
              <w:rPr>
                <w:rFonts w:ascii="Power Geez Unicode1" w:hAnsi="Power Geez Unicode1"/>
              </w:rPr>
              <w:t>ሊትር</w:t>
            </w:r>
            <w:proofErr w:type="spellEnd"/>
            <w:r w:rsidRPr="002B7CEC">
              <w:rPr>
                <w:rFonts w:ascii="Power Geez Unicode1" w:hAnsi="Power Geez Unicode1"/>
              </w:rPr>
              <w:t>/</w:t>
            </w:r>
            <w:proofErr w:type="spellStart"/>
            <w:r w:rsidRPr="002B7CEC">
              <w:rPr>
                <w:rFonts w:ascii="Power Geez Unicode1" w:hAnsi="Power Geez Unicode1"/>
              </w:rPr>
              <w:t>ደቂቃ</w:t>
            </w:r>
            <w:proofErr w:type="spellEnd"/>
            <w:r w:rsidRPr="002B7CEC">
              <w:rPr>
                <w:rFonts w:ascii="Power Geez Unicode1" w:hAnsi="Power Geez Unicode1"/>
              </w:rPr>
              <w:t>)</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356FD3">
            <w:pPr>
              <w:spacing w:after="0" w:line="259" w:lineRule="auto"/>
              <w:ind w:left="165" w:hanging="165"/>
              <w:jc w:val="both"/>
              <w:rPr>
                <w:rFonts w:ascii="Power Geez Unicode1" w:hAnsi="Power Geez Unicode1"/>
                <w:lang w:val="de-DE"/>
              </w:rPr>
            </w:pPr>
            <w:r w:rsidRPr="002B7CEC">
              <w:rPr>
                <w:rFonts w:ascii="Power Geez Unicode1" w:hAnsi="Power Geez Unicode1"/>
                <w:lang w:val="de-DE"/>
              </w:rPr>
              <w:t>1ሜ: 90 ሊት</w:t>
            </w:r>
            <w:r w:rsidR="002761E7">
              <w:rPr>
                <w:rFonts w:ascii="Power Geez Unicode1" w:hAnsi="Power Geez Unicode1"/>
                <w:lang w:val="de-DE"/>
              </w:rPr>
              <w:t>ር</w:t>
            </w:r>
            <w:r w:rsidRPr="002B7CEC">
              <w:rPr>
                <w:rFonts w:ascii="Power Geez Unicode1" w:hAnsi="Power Geez Unicode1"/>
                <w:lang w:val="de-DE"/>
              </w:rPr>
              <w:t>/ደቂቃ</w:t>
            </w:r>
          </w:p>
          <w:p w:rsidR="00356FD3" w:rsidRPr="002B7CEC" w:rsidRDefault="00356FD3" w:rsidP="00356FD3">
            <w:pPr>
              <w:spacing w:after="0" w:line="259" w:lineRule="auto"/>
              <w:ind w:left="165" w:hanging="165"/>
              <w:jc w:val="both"/>
              <w:rPr>
                <w:rFonts w:ascii="Power Geez Unicode1" w:hAnsi="Power Geez Unicode1"/>
                <w:lang w:val="de-DE"/>
              </w:rPr>
            </w:pPr>
            <w:r w:rsidRPr="002B7CEC">
              <w:rPr>
                <w:rFonts w:ascii="Power Geez Unicode1" w:hAnsi="Power Geez Unicode1"/>
                <w:lang w:val="de-DE"/>
              </w:rPr>
              <w:t>7ሜ: 34 ሊት</w:t>
            </w:r>
            <w:r w:rsidR="002761E7">
              <w:rPr>
                <w:rFonts w:ascii="Power Geez Unicode1" w:hAnsi="Power Geez Unicode1"/>
                <w:lang w:val="de-DE"/>
              </w:rPr>
              <w:t>ር</w:t>
            </w:r>
            <w:r w:rsidRPr="002B7CEC">
              <w:rPr>
                <w:rFonts w:ascii="Power Geez Unicode1" w:hAnsi="Power Geez Unicode1"/>
                <w:lang w:val="de-DE"/>
              </w:rPr>
              <w:t>/ደቂቃ</w:t>
            </w:r>
          </w:p>
        </w:tc>
      </w:tr>
      <w:tr w:rsidR="00356FD3" w:rsidRPr="002B7CEC" w:rsidTr="00D86998">
        <w:trPr>
          <w:jc w:val="center"/>
        </w:trPr>
        <w:tc>
          <w:tcPr>
            <w:tcW w:w="6205" w:type="dxa"/>
            <w:tcBorders>
              <w:top w:val="single" w:sz="4" w:space="0" w:color="auto"/>
              <w:left w:val="single" w:sz="4" w:space="0" w:color="auto"/>
              <w:bottom w:val="single" w:sz="4" w:space="0" w:color="auto"/>
              <w:right w:val="single" w:sz="4" w:space="0" w:color="auto"/>
            </w:tcBorders>
            <w:shd w:val="clear" w:color="auto" w:fill="auto"/>
          </w:tcPr>
          <w:p w:rsidR="00356FD3" w:rsidRPr="002B7CEC" w:rsidRDefault="00356FD3" w:rsidP="00356FD3">
            <w:pPr>
              <w:spacing w:after="0" w:line="240" w:lineRule="auto"/>
              <w:jc w:val="both"/>
              <w:rPr>
                <w:rFonts w:ascii="Power Geez Unicode1" w:hAnsi="Power Geez Unicode1"/>
              </w:rPr>
            </w:pPr>
            <w:proofErr w:type="spellStart"/>
            <w:r w:rsidRPr="002B7CEC">
              <w:rPr>
                <w:rFonts w:ascii="Power Geez Unicode1" w:hAnsi="Power Geez Unicode1"/>
              </w:rPr>
              <w:t>በአማካኝ</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w:t>
            </w:r>
            <w:proofErr w:type="spellStart"/>
            <w:r w:rsidRPr="002B7CEC">
              <w:rPr>
                <w:rFonts w:ascii="Power Geez Unicode1" w:hAnsi="Power Geez Unicode1"/>
              </w:rPr>
              <w:t>የተረጋገጠ</w:t>
            </w:r>
            <w:proofErr w:type="spellEnd"/>
            <w:r w:rsidRPr="002B7CEC">
              <w:rPr>
                <w:rFonts w:ascii="Power Geez Unicode1" w:hAnsi="Power Geez Unicode1"/>
              </w:rPr>
              <w:t xml:space="preserve"> </w:t>
            </w:r>
            <w:proofErr w:type="spellStart"/>
            <w:r w:rsidRPr="002B7CEC">
              <w:rPr>
                <w:rFonts w:ascii="Power Geez Unicode1" w:hAnsi="Power Geez Unicode1"/>
              </w:rPr>
              <w:t>የፍሰት</w:t>
            </w:r>
            <w:proofErr w:type="spellEnd"/>
            <w:r w:rsidRPr="002B7CEC">
              <w:rPr>
                <w:rFonts w:ascii="Power Geez Unicode1" w:hAnsi="Power Geez Unicode1"/>
              </w:rPr>
              <w:t xml:space="preserve"> </w:t>
            </w:r>
            <w:proofErr w:type="spellStart"/>
            <w:r w:rsidRPr="002B7CEC">
              <w:rPr>
                <w:rFonts w:ascii="Power Geez Unicode1" w:hAnsi="Power Geez Unicode1"/>
              </w:rPr>
              <w:t>መጠን</w:t>
            </w:r>
            <w:proofErr w:type="spellEnd"/>
            <w:r w:rsidRPr="002B7CEC">
              <w:rPr>
                <w:rFonts w:ascii="Power Geez Unicode1" w:hAnsi="Power Geez Unicode1"/>
              </w:rPr>
              <w:t xml:space="preserve"> (</w:t>
            </w:r>
            <w:proofErr w:type="spellStart"/>
            <w:r w:rsidRPr="002B7CEC">
              <w:rPr>
                <w:rFonts w:ascii="Power Geez Unicode1" w:hAnsi="Power Geez Unicode1"/>
              </w:rPr>
              <w:t>ሊትር</w:t>
            </w:r>
            <w:proofErr w:type="spellEnd"/>
            <w:r w:rsidRPr="002B7CEC">
              <w:rPr>
                <w:rFonts w:ascii="Power Geez Unicode1" w:hAnsi="Power Geez Unicode1"/>
              </w:rPr>
              <w:t>/</w:t>
            </w:r>
            <w:proofErr w:type="spellStart"/>
            <w:r w:rsidRPr="002B7CEC">
              <w:rPr>
                <w:rFonts w:ascii="Power Geez Unicode1" w:hAnsi="Power Geez Unicode1"/>
              </w:rPr>
              <w:t>ሴከንድ</w:t>
            </w:r>
            <w:proofErr w:type="spellEnd"/>
            <w:r w:rsidRPr="002B7CEC">
              <w:rPr>
                <w:rFonts w:ascii="Power Geez Unicode1" w:hAnsi="Power Geez Unicode1"/>
              </w:rPr>
              <w:t xml:space="preserve">) </w:t>
            </w:r>
          </w:p>
          <w:p w:rsidR="00356FD3" w:rsidRPr="002B7CEC" w:rsidRDefault="00356FD3" w:rsidP="00356FD3">
            <w:pPr>
              <w:spacing w:after="0" w:line="259" w:lineRule="auto"/>
              <w:jc w:val="both"/>
              <w:rPr>
                <w:rFonts w:ascii="Power Geez Unicode1" w:hAnsi="Power Geez Unicode1"/>
              </w:rPr>
            </w:pPr>
            <w:proofErr w:type="spellStart"/>
            <w:r w:rsidRPr="002B7CEC">
              <w:rPr>
                <w:rFonts w:ascii="Power Geez Unicode1" w:hAnsi="Power Geez Unicode1"/>
              </w:rPr>
              <w:t>በጥልቀት</w:t>
            </w:r>
            <w:proofErr w:type="spellEnd"/>
            <w:r w:rsidRPr="002B7CEC">
              <w:rPr>
                <w:rFonts w:ascii="Power Geez Unicode1" w:hAnsi="Power Geez Unicode1"/>
              </w:rPr>
              <w:t xml:space="preserve"> </w:t>
            </w:r>
            <w:proofErr w:type="spellStart"/>
            <w:r w:rsidRPr="002B7CEC">
              <w:rPr>
                <w:rFonts w:ascii="Power Geez Unicode1" w:hAnsi="Power Geez Unicode1"/>
              </w:rPr>
              <w:t>ላይ</w:t>
            </w:r>
            <w:proofErr w:type="spellEnd"/>
            <w:r w:rsidRPr="002B7CEC">
              <w:rPr>
                <w:rFonts w:ascii="Power Geez Unicode1" w:hAnsi="Power Geez Unicode1"/>
              </w:rPr>
              <w:t xml:space="preserve"> </w:t>
            </w:r>
            <w:proofErr w:type="spellStart"/>
            <w:r w:rsidRPr="002B7CEC">
              <w:rPr>
                <w:rFonts w:ascii="Power Geez Unicode1" w:hAnsi="Power Geez Unicode1"/>
              </w:rPr>
              <w:t>የተመሰረተ</w:t>
            </w:r>
            <w:proofErr w:type="spellEnd"/>
            <w:r w:rsidRPr="002B7CEC">
              <w:rPr>
                <w:rFonts w:ascii="Power Geez Unicode1" w:hAnsi="Power Geez Unicode1"/>
              </w:rPr>
              <w:t xml:space="preserve"> </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rsidR="00356FD3" w:rsidRPr="002B7CEC" w:rsidRDefault="00356FD3" w:rsidP="002761E7">
            <w:pPr>
              <w:spacing w:after="0" w:line="259" w:lineRule="auto"/>
              <w:ind w:left="165" w:hanging="165"/>
              <w:jc w:val="both"/>
              <w:rPr>
                <w:rFonts w:ascii="Power Geez Unicode1" w:hAnsi="Power Geez Unicode1"/>
              </w:rPr>
            </w:pPr>
            <w:r w:rsidRPr="002B7CEC">
              <w:rPr>
                <w:rFonts w:ascii="Power Geez Unicode1" w:hAnsi="Power Geez Unicode1"/>
              </w:rPr>
              <w:t>0</w:t>
            </w:r>
            <w:r w:rsidR="002761E7">
              <w:rPr>
                <w:rFonts w:ascii="Power Geez Unicode1" w:hAnsi="Power Geez Unicode1"/>
              </w:rPr>
              <w:t>.</w:t>
            </w:r>
            <w:r w:rsidRPr="002B7CEC">
              <w:rPr>
                <w:rFonts w:ascii="Power Geez Unicode1" w:hAnsi="Power Geez Unicode1"/>
              </w:rPr>
              <w:t>70-1</w:t>
            </w:r>
            <w:r w:rsidR="002761E7">
              <w:rPr>
                <w:rFonts w:ascii="Power Geez Unicode1" w:hAnsi="Power Geez Unicode1"/>
              </w:rPr>
              <w:t>.</w:t>
            </w:r>
            <w:r w:rsidRPr="002B7CEC">
              <w:rPr>
                <w:rFonts w:ascii="Power Geez Unicode1" w:hAnsi="Power Geez Unicode1"/>
              </w:rPr>
              <w:t>10</w:t>
            </w:r>
          </w:p>
        </w:tc>
      </w:tr>
    </w:tbl>
    <w:bookmarkEnd w:id="61"/>
    <w:p w:rsidR="00DC7326" w:rsidRPr="002B7CEC" w:rsidRDefault="00C709AB" w:rsidP="00BD25FB">
      <w:pPr>
        <w:pStyle w:val="Heading3"/>
        <w:rPr>
          <w:rFonts w:ascii="Power Geez Unicode1" w:eastAsia="Calibri" w:hAnsi="Power Geez Unicode1"/>
        </w:rPr>
      </w:pPr>
      <w:r w:rsidRPr="002B7CEC">
        <w:rPr>
          <w:rFonts w:ascii="Power Geez Unicode1" w:eastAsia="Calibri" w:hAnsi="Power Geez Unicode1"/>
        </w:rPr>
        <w:t xml:space="preserve"> </w:t>
      </w:r>
      <w:bookmarkStart w:id="62" w:name="_Toc45012021"/>
      <w:proofErr w:type="spellStart"/>
      <w:r w:rsidRPr="002B7CEC">
        <w:rPr>
          <w:rFonts w:ascii="Power Geez Unicode1" w:eastAsia="Calibri" w:hAnsi="Power Geez Unicode1" w:cs="Nyala"/>
        </w:rPr>
        <w:t>የእጅ</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ፓምፕ</w:t>
      </w:r>
      <w:bookmarkEnd w:id="62"/>
      <w:proofErr w:type="spellEnd"/>
    </w:p>
    <w:p w:rsidR="00C709AB" w:rsidRDefault="00C709AB" w:rsidP="004A4B11">
      <w:pPr>
        <w:spacing w:after="0" w:line="240" w:lineRule="auto"/>
        <w:jc w:val="both"/>
        <w:rPr>
          <w:rFonts w:ascii="Power Geez Unicode1" w:eastAsia="Times New Roman" w:hAnsi="Power Geez Unicode1" w:cs="Nyala"/>
          <w:bCs/>
        </w:rPr>
      </w:pPr>
      <w:proofErr w:type="spellStart"/>
      <w:r w:rsidRPr="002B7CEC">
        <w:rPr>
          <w:rFonts w:ascii="Power Geez Unicode1" w:eastAsia="Times New Roman" w:hAnsi="Power Geez Unicode1" w:cs="Nyala"/>
          <w:bCs/>
        </w:rPr>
        <w:t>በ</w:t>
      </w:r>
      <w:r w:rsidR="00742785" w:rsidRPr="002B7CEC">
        <w:rPr>
          <w:rFonts w:ascii="Power Geez Unicode1" w:eastAsia="Times New Roman" w:hAnsi="Power Geez Unicode1" w:cs="Nyala"/>
          <w:bCs/>
        </w:rPr>
        <w:t>ሰው</w:t>
      </w:r>
      <w:proofErr w:type="spellEnd"/>
      <w:r w:rsidR="00742785" w:rsidRPr="002B7CEC">
        <w:rPr>
          <w:rFonts w:ascii="Power Geez Unicode1" w:eastAsia="Times New Roman" w:hAnsi="Power Geez Unicode1" w:cs="Nyala"/>
          <w:bCs/>
        </w:rPr>
        <w:t xml:space="preserve"> </w:t>
      </w:r>
      <w:proofErr w:type="spellStart"/>
      <w:r w:rsidR="00742785" w:rsidRPr="002B7CEC">
        <w:rPr>
          <w:rFonts w:ascii="Power Geez Unicode1" w:eastAsia="Times New Roman" w:hAnsi="Power Geez Unicode1" w:cs="Nyala"/>
          <w:bCs/>
        </w:rPr>
        <w:t>ጉልበት</w:t>
      </w:r>
      <w:proofErr w:type="spellEnd"/>
      <w:r w:rsidR="00742785" w:rsidRPr="002B7CEC">
        <w:rPr>
          <w:rFonts w:ascii="Power Geez Unicode1" w:eastAsia="Times New Roman" w:hAnsi="Power Geez Unicode1" w:cs="Nyala"/>
          <w:bCs/>
        </w:rPr>
        <w:t xml:space="preserve"> </w:t>
      </w:r>
      <w:proofErr w:type="spellStart"/>
      <w:r w:rsidR="00742785" w:rsidRPr="002B7CEC">
        <w:rPr>
          <w:rFonts w:ascii="Power Geez Unicode1" w:eastAsia="Times New Roman" w:hAnsi="Power Geez Unicode1" w:cs="Nyala"/>
          <w:bCs/>
        </w:rPr>
        <w:t>የሚሰራ</w:t>
      </w:r>
      <w:proofErr w:type="spellEnd"/>
      <w:r w:rsidR="00742785" w:rsidRPr="002B7CEC">
        <w:rPr>
          <w:rFonts w:ascii="Power Geez Unicode1" w:eastAsia="Times New Roman" w:hAnsi="Power Geez Unicode1" w:cs="Nyala"/>
          <w:bCs/>
        </w:rPr>
        <w:t xml:space="preserve"> </w:t>
      </w:r>
      <w:proofErr w:type="spellStart"/>
      <w:r w:rsidR="00742785" w:rsidRPr="002B7CEC">
        <w:rPr>
          <w:rFonts w:ascii="Power Geez Unicode1" w:eastAsia="Times New Roman" w:hAnsi="Power Geez Unicode1" w:cs="Nyala"/>
          <w:bCs/>
        </w:rPr>
        <w:t>የ</w:t>
      </w:r>
      <w:r w:rsidRPr="002B7CEC">
        <w:rPr>
          <w:rFonts w:ascii="Power Geez Unicode1" w:eastAsia="Times New Roman" w:hAnsi="Power Geez Unicode1" w:cs="Nyala"/>
          <w:bCs/>
        </w:rPr>
        <w:t>እጅ</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ፓምፕ</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አነስተኛ</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ዋጋ</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ያለው</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የውሃ</w:t>
      </w:r>
      <w:proofErr w:type="spellEnd"/>
      <w:r w:rsidRPr="002B7CEC">
        <w:rPr>
          <w:rFonts w:ascii="Power Geez Unicode1" w:eastAsia="Times New Roman" w:hAnsi="Power Geez Unicode1"/>
          <w:bCs/>
        </w:rPr>
        <w:t xml:space="preserve"> </w:t>
      </w:r>
      <w:proofErr w:type="spellStart"/>
      <w:r w:rsidR="00742785" w:rsidRPr="002B7CEC">
        <w:rPr>
          <w:rFonts w:ascii="Power Geez Unicode1" w:eastAsia="Times New Roman" w:hAnsi="Power Geez Unicode1" w:cs="Nyala"/>
          <w:bCs/>
        </w:rPr>
        <w:t>መሳቢያ</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ቴክኖሎጂ</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እና</w:t>
      </w:r>
      <w:proofErr w:type="spellEnd"/>
      <w:r w:rsidRPr="002B7CEC">
        <w:rPr>
          <w:rFonts w:ascii="Power Geez Unicode1" w:eastAsia="Times New Roman" w:hAnsi="Power Geez Unicode1"/>
          <w:bCs/>
        </w:rPr>
        <w:t xml:space="preserve"> </w:t>
      </w:r>
      <w:proofErr w:type="spellStart"/>
      <w:r w:rsidR="002761E7">
        <w:rPr>
          <w:rFonts w:ascii="Power Geez Unicode1" w:eastAsia="Times New Roman" w:hAnsi="Power Geez Unicode1"/>
          <w:bCs/>
        </w:rPr>
        <w:t>ለ</w:t>
      </w:r>
      <w:r w:rsidRPr="002B7CEC">
        <w:rPr>
          <w:rFonts w:ascii="Power Geez Unicode1" w:eastAsia="Times New Roman" w:hAnsi="Power Geez Unicode1" w:cs="Nyala"/>
          <w:bCs/>
        </w:rPr>
        <w:t>ድሃ</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ገበሬዎች</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አስፈላጊ</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መሳሪያ</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ነው</w:t>
      </w:r>
      <w:proofErr w:type="spellEnd"/>
      <w:r w:rsidRPr="002B7CEC">
        <w:rPr>
          <w:rFonts w:ascii="Power Geez Unicode1" w:eastAsia="Times New Roman" w:hAnsi="Power Geez Unicode1" w:cs="Nyala"/>
          <w:bCs/>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በአከባቢ</w:t>
      </w:r>
      <w:r w:rsidR="003A7654" w:rsidRPr="002B7CEC">
        <w:rPr>
          <w:rFonts w:ascii="Power Geez Unicode1" w:eastAsia="Times New Roman" w:hAnsi="Power Geez Unicode1" w:cs="Nyala"/>
          <w:bCs/>
        </w:rPr>
        <w:t>ው</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ቴክኒሻኖች</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እና</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በሰለጠኑ</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ገበሬዎች</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በቀላሉ</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ሊ</w:t>
      </w:r>
      <w:r w:rsidR="003A7654" w:rsidRPr="002B7CEC">
        <w:rPr>
          <w:rFonts w:ascii="Power Geez Unicode1" w:eastAsia="Times New Roman" w:hAnsi="Power Geez Unicode1" w:cs="Nyala"/>
          <w:bCs/>
        </w:rPr>
        <w:t>ጠገን</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ይችላል</w:t>
      </w:r>
      <w:proofErr w:type="spellEnd"/>
      <w:r w:rsidRPr="002B7CEC">
        <w:rPr>
          <w:rFonts w:ascii="Power Geez Unicode1" w:eastAsia="Times New Roman" w:hAnsi="Power Geez Unicode1" w:cs="Nyala"/>
          <w:bCs/>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ለሴ</w:t>
      </w:r>
      <w:r w:rsidR="003A7654" w:rsidRPr="002B7CEC">
        <w:rPr>
          <w:rFonts w:ascii="Power Geez Unicode1" w:eastAsia="Times New Roman" w:hAnsi="Power Geez Unicode1" w:cs="Nyala"/>
          <w:bCs/>
        </w:rPr>
        <w:t>ት</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አርሶ</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አደር</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ኢኮኖሚያዊ</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ዕድገትን</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ሊያመጣ</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ስለሚችል</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ለ</w:t>
      </w:r>
      <w:r w:rsidR="003A7654" w:rsidRPr="002B7CEC">
        <w:rPr>
          <w:rFonts w:ascii="Power Geez Unicode1" w:eastAsia="Times New Roman" w:hAnsi="Power Geez Unicode1"/>
          <w:bCs/>
        </w:rPr>
        <w:t>ሥነ-ፆታ</w:t>
      </w:r>
      <w:proofErr w:type="spellEnd"/>
      <w:r w:rsidR="003A7654"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ተስማሚ</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ቴክኖሎጂ</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ነው</w:t>
      </w:r>
      <w:proofErr w:type="spellEnd"/>
      <w:r w:rsidRPr="002B7CEC">
        <w:rPr>
          <w:rFonts w:ascii="Power Geez Unicode1" w:eastAsia="Times New Roman" w:hAnsi="Power Geez Unicode1" w:cs="Nyala"/>
          <w:bCs/>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ጥልቀት</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የሌለው</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የከርሰ</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ምድር</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ውሃ</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በሚገኝበት</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አካባቢ</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w:t>
      </w:r>
      <w:r w:rsidR="003A7654" w:rsidRPr="002B7CEC">
        <w:rPr>
          <w:rFonts w:ascii="Power Geez Unicode1" w:eastAsia="Times New Roman" w:hAnsi="Power Geez Unicode1" w:cs="Nyala"/>
          <w:bCs/>
        </w:rPr>
        <w:t>ሰው</w:t>
      </w:r>
      <w:proofErr w:type="spellEnd"/>
      <w:r w:rsidR="003A7654" w:rsidRPr="002B7CEC">
        <w:rPr>
          <w:rFonts w:ascii="Power Geez Unicode1" w:eastAsia="Times New Roman" w:hAnsi="Power Geez Unicode1" w:cs="Nyala"/>
          <w:bCs/>
        </w:rPr>
        <w:t xml:space="preserve"> </w:t>
      </w:r>
      <w:proofErr w:type="spellStart"/>
      <w:r w:rsidR="003A7654" w:rsidRPr="002B7CEC">
        <w:rPr>
          <w:rFonts w:ascii="Power Geez Unicode1" w:eastAsia="Times New Roman" w:hAnsi="Power Geez Unicode1" w:cs="Nyala"/>
          <w:bCs/>
        </w:rPr>
        <w:t>ጉልበት</w:t>
      </w:r>
      <w:proofErr w:type="spellEnd"/>
      <w:r w:rsidR="003A7654" w:rsidRPr="002B7CEC">
        <w:rPr>
          <w:rFonts w:ascii="Power Geez Unicode1" w:eastAsia="Times New Roman" w:hAnsi="Power Geez Unicode1" w:cs="Nyala"/>
          <w:bCs/>
        </w:rPr>
        <w:t xml:space="preserve"> </w:t>
      </w:r>
      <w:proofErr w:type="spellStart"/>
      <w:r w:rsidR="003A7654" w:rsidRPr="002B7CEC">
        <w:rPr>
          <w:rFonts w:ascii="Power Geez Unicode1" w:eastAsia="Times New Roman" w:hAnsi="Power Geez Unicode1" w:cs="Nyala"/>
          <w:bCs/>
        </w:rPr>
        <w:t>የሚሰራ</w:t>
      </w:r>
      <w:proofErr w:type="spellEnd"/>
      <w:r w:rsidR="003A7654" w:rsidRPr="002B7CEC">
        <w:rPr>
          <w:rFonts w:ascii="Power Geez Unicode1" w:eastAsia="Times New Roman" w:hAnsi="Power Geez Unicode1" w:cs="Nyala"/>
          <w:bCs/>
        </w:rPr>
        <w:t xml:space="preserve"> </w:t>
      </w:r>
      <w:proofErr w:type="spellStart"/>
      <w:r w:rsidR="003A7654" w:rsidRPr="002B7CEC">
        <w:rPr>
          <w:rFonts w:ascii="Power Geez Unicode1" w:eastAsia="Times New Roman" w:hAnsi="Power Geez Unicode1" w:cs="Nyala"/>
          <w:bCs/>
        </w:rPr>
        <w:t>የእጅ</w:t>
      </w:r>
      <w:proofErr w:type="spellEnd"/>
      <w:r w:rsidR="003A7654" w:rsidRPr="002B7CEC">
        <w:rPr>
          <w:rFonts w:ascii="Power Geez Unicode1" w:eastAsia="Times New Roman" w:hAnsi="Power Geez Unicode1" w:cs="Nyala"/>
          <w:bCs/>
        </w:rPr>
        <w:t xml:space="preserve"> </w:t>
      </w:r>
      <w:proofErr w:type="spellStart"/>
      <w:r w:rsidRPr="002B7CEC">
        <w:rPr>
          <w:rFonts w:ascii="Power Geez Unicode1" w:eastAsia="Times New Roman" w:hAnsi="Power Geez Unicode1" w:cs="Nyala"/>
          <w:bCs/>
        </w:rPr>
        <w:t>ፓምፕ</w:t>
      </w:r>
      <w:proofErr w:type="spellEnd"/>
      <w:r w:rsidRPr="002B7CEC">
        <w:rPr>
          <w:rFonts w:ascii="Power Geez Unicode1" w:eastAsia="Times New Roman" w:hAnsi="Power Geez Unicode1"/>
          <w:bCs/>
        </w:rPr>
        <w:t xml:space="preserve"> </w:t>
      </w:r>
      <w:proofErr w:type="spellStart"/>
      <w:r w:rsidR="003A7654" w:rsidRPr="002B7CEC">
        <w:rPr>
          <w:rFonts w:ascii="Power Geez Unicode1" w:eastAsia="Times New Roman" w:hAnsi="Power Geez Unicode1" w:cs="Nyala"/>
          <w:bCs/>
        </w:rPr>
        <w:t>ተመራጭ</w:t>
      </w:r>
      <w:proofErr w:type="spellEnd"/>
      <w:r w:rsidR="003A7654" w:rsidRPr="002B7CEC">
        <w:rPr>
          <w:rFonts w:ascii="Power Geez Unicode1" w:eastAsia="Times New Roman" w:hAnsi="Power Geez Unicode1" w:cs="Nyala"/>
          <w:bCs/>
        </w:rPr>
        <w:t xml:space="preserve"> </w:t>
      </w:r>
      <w:proofErr w:type="spellStart"/>
      <w:r w:rsidR="003A7654" w:rsidRPr="002B7CEC">
        <w:rPr>
          <w:rFonts w:ascii="Power Geez Unicode1" w:eastAsia="Times New Roman" w:hAnsi="Power Geez Unicode1" w:cs="Nyala"/>
          <w:bCs/>
        </w:rPr>
        <w:t>ነው</w:t>
      </w:r>
      <w:proofErr w:type="spellEnd"/>
      <w:r w:rsidR="00790352" w:rsidRPr="002B7CEC">
        <w:rPr>
          <w:rFonts w:ascii="Power Geez Unicode1" w:hAnsi="Power Geez Unicode1" w:cs="Nyala"/>
          <w:sz w:val="24"/>
          <w:szCs w:val="24"/>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ለአካባቢ</w:t>
      </w:r>
      <w:proofErr w:type="spellEnd"/>
      <w:r w:rsidRPr="002B7CEC">
        <w:rPr>
          <w:rFonts w:ascii="Power Geez Unicode1" w:eastAsia="Times New Roman" w:hAnsi="Power Geez Unicode1"/>
          <w:bCs/>
        </w:rPr>
        <w:t xml:space="preserve"> </w:t>
      </w:r>
      <w:proofErr w:type="spellStart"/>
      <w:r w:rsidR="003A7654" w:rsidRPr="002B7CEC">
        <w:rPr>
          <w:rFonts w:ascii="Power Geez Unicode1" w:eastAsia="Times New Roman" w:hAnsi="Power Geez Unicode1"/>
          <w:bCs/>
        </w:rPr>
        <w:t>ጥበቃ</w:t>
      </w:r>
      <w:proofErr w:type="spellEnd"/>
      <w:r w:rsidR="003A7654"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ተስማሚ</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ነው</w:t>
      </w:r>
      <w:proofErr w:type="spellEnd"/>
      <w:r w:rsidRPr="002B7CEC">
        <w:rPr>
          <w:rFonts w:ascii="Power Geez Unicode1" w:eastAsia="Times New Roman" w:hAnsi="Power Geez Unicode1" w:cs="Nyala"/>
          <w:bCs/>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በመስኖ</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በቀጥታ</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ተጠቃሚ</w:t>
      </w:r>
      <w:proofErr w:type="spellEnd"/>
      <w:r w:rsidRPr="002B7CEC">
        <w:rPr>
          <w:rFonts w:ascii="Power Geez Unicode1" w:eastAsia="Times New Roman" w:hAnsi="Power Geez Unicode1"/>
          <w:bCs/>
        </w:rPr>
        <w:t xml:space="preserve"> </w:t>
      </w:r>
      <w:proofErr w:type="spellStart"/>
      <w:r w:rsidR="003A7654" w:rsidRPr="002B7CEC">
        <w:rPr>
          <w:rFonts w:ascii="Power Geez Unicode1" w:eastAsia="Times New Roman" w:hAnsi="Power Geez Unicode1" w:cs="Nyala"/>
          <w:bCs/>
        </w:rPr>
        <w:t>በ</w:t>
      </w:r>
      <w:r w:rsidRPr="002B7CEC">
        <w:rPr>
          <w:rFonts w:ascii="Power Geez Unicode1" w:eastAsia="Times New Roman" w:hAnsi="Power Geez Unicode1" w:cs="Nyala"/>
          <w:bCs/>
        </w:rPr>
        <w:t>መሆን</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እንዲሁም</w:t>
      </w:r>
      <w:proofErr w:type="spellEnd"/>
      <w:r w:rsidRPr="002B7CEC">
        <w:rPr>
          <w:rFonts w:ascii="Power Geez Unicode1" w:eastAsia="Times New Roman" w:hAnsi="Power Geez Unicode1"/>
          <w:bCs/>
        </w:rPr>
        <w:t xml:space="preserve"> </w:t>
      </w:r>
      <w:proofErr w:type="spellStart"/>
      <w:r w:rsidR="00B41A7A">
        <w:rPr>
          <w:rFonts w:ascii="Power Geez Unicode1" w:eastAsia="Times New Roman" w:hAnsi="Power Geez Unicode1" w:cs="Nyala"/>
          <w:bCs/>
        </w:rPr>
        <w:t>መለዋወጫ</w:t>
      </w:r>
      <w:proofErr w:type="spellEnd"/>
      <w:r w:rsidR="00B41A7A">
        <w:rPr>
          <w:rFonts w:ascii="Power Geez Unicode1" w:eastAsia="Times New Roman" w:hAnsi="Power Geez Unicode1" w:cs="Nyala"/>
          <w:bCs/>
        </w:rPr>
        <w:t xml:space="preserve"> </w:t>
      </w:r>
      <w:proofErr w:type="spellStart"/>
      <w:r w:rsidR="00B41A7A">
        <w:rPr>
          <w:rFonts w:ascii="Nyala" w:eastAsia="Malgun Gothic" w:hAnsi="Nyala" w:cs="Malgun Gothic"/>
          <w:bCs/>
        </w:rPr>
        <w:t>ዕቃዎችን</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በማምረት</w:t>
      </w:r>
      <w:proofErr w:type="spellEnd"/>
      <w:r w:rsidRPr="002B7CEC">
        <w:rPr>
          <w:rFonts w:ascii="Power Geez Unicode1" w:eastAsia="Times New Roman" w:hAnsi="Power Geez Unicode1"/>
          <w:bCs/>
        </w:rPr>
        <w:t xml:space="preserve"> </w:t>
      </w:r>
      <w:r w:rsidRPr="002B7CEC">
        <w:rPr>
          <w:rFonts w:ascii="Power Geez Unicode1" w:eastAsia="Times New Roman" w:hAnsi="Power Geez Unicode1" w:cs="Nyala"/>
          <w:bCs/>
        </w:rPr>
        <w:t>፣</w:t>
      </w:r>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በማሰራጨት</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እና</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በመጠገን</w:t>
      </w:r>
      <w:proofErr w:type="spellEnd"/>
      <w:r w:rsidRPr="002B7CEC">
        <w:rPr>
          <w:rFonts w:ascii="Power Geez Unicode1" w:eastAsia="Times New Roman" w:hAnsi="Power Geez Unicode1"/>
          <w:bCs/>
        </w:rPr>
        <w:t xml:space="preserve"> </w:t>
      </w:r>
      <w:proofErr w:type="spellStart"/>
      <w:r w:rsidR="00845700" w:rsidRPr="002B7CEC">
        <w:rPr>
          <w:rFonts w:ascii="Power Geez Unicode1" w:eastAsia="Times New Roman" w:hAnsi="Power Geez Unicode1" w:cs="Nyala"/>
          <w:bCs/>
        </w:rPr>
        <w:t>የ</w:t>
      </w:r>
      <w:r w:rsidRPr="002B7CEC">
        <w:rPr>
          <w:rFonts w:ascii="Power Geez Unicode1" w:eastAsia="Times New Roman" w:hAnsi="Power Geez Unicode1" w:cs="Nyala"/>
          <w:bCs/>
        </w:rPr>
        <w:t>ገጠር</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የሥራ</w:t>
      </w:r>
      <w:proofErr w:type="spellEnd"/>
      <w:r w:rsidRPr="002B7CEC">
        <w:rPr>
          <w:rFonts w:ascii="Power Geez Unicode1" w:eastAsia="Times New Roman" w:hAnsi="Power Geez Unicode1"/>
          <w:bCs/>
        </w:rPr>
        <w:t xml:space="preserve"> </w:t>
      </w:r>
      <w:proofErr w:type="spellStart"/>
      <w:r w:rsidRPr="002B7CEC">
        <w:rPr>
          <w:rFonts w:ascii="Power Geez Unicode1" w:eastAsia="Times New Roman" w:hAnsi="Power Geez Unicode1" w:cs="Nyala"/>
          <w:bCs/>
        </w:rPr>
        <w:t>ዕድል</w:t>
      </w:r>
      <w:proofErr w:type="spellEnd"/>
      <w:r w:rsidRPr="002B7CEC">
        <w:rPr>
          <w:rFonts w:ascii="Power Geez Unicode1" w:eastAsia="Times New Roman" w:hAnsi="Power Geez Unicode1"/>
          <w:bCs/>
        </w:rPr>
        <w:t xml:space="preserve"> </w:t>
      </w:r>
      <w:proofErr w:type="spellStart"/>
      <w:r w:rsidR="00845700" w:rsidRPr="002B7CEC">
        <w:rPr>
          <w:rFonts w:ascii="Power Geez Unicode1" w:eastAsia="Times New Roman" w:hAnsi="Power Geez Unicode1" w:cs="Nyala"/>
          <w:bCs/>
        </w:rPr>
        <w:t>ሊፈጥር</w:t>
      </w:r>
      <w:proofErr w:type="spellEnd"/>
      <w:r w:rsidR="00845700" w:rsidRPr="002B7CEC">
        <w:rPr>
          <w:rFonts w:ascii="Power Geez Unicode1" w:eastAsia="Times New Roman" w:hAnsi="Power Geez Unicode1" w:cs="Nyala"/>
          <w:bCs/>
        </w:rPr>
        <w:t xml:space="preserve"> </w:t>
      </w:r>
      <w:proofErr w:type="spellStart"/>
      <w:r w:rsidRPr="002B7CEC">
        <w:rPr>
          <w:rFonts w:ascii="Power Geez Unicode1" w:eastAsia="Times New Roman" w:hAnsi="Power Geez Unicode1" w:cs="Nyala"/>
          <w:bCs/>
        </w:rPr>
        <w:t>ይችላል</w:t>
      </w:r>
      <w:proofErr w:type="spellEnd"/>
      <w:r w:rsidRPr="002B7CEC">
        <w:rPr>
          <w:rFonts w:ascii="Power Geez Unicode1" w:eastAsia="Times New Roman" w:hAnsi="Power Geez Unicode1" w:cs="Nyala"/>
          <w:bCs/>
        </w:rPr>
        <w:t>፡፡</w:t>
      </w:r>
    </w:p>
    <w:p w:rsidR="00CC714B" w:rsidRDefault="00CC714B" w:rsidP="004A4B11">
      <w:pPr>
        <w:spacing w:after="0" w:line="240" w:lineRule="auto"/>
        <w:jc w:val="both"/>
        <w:rPr>
          <w:rFonts w:ascii="Power Geez Unicode1" w:eastAsia="Times New Roman" w:hAnsi="Power Geez Unicode1" w:cs="Nyala"/>
          <w:bCs/>
        </w:rPr>
      </w:pPr>
    </w:p>
    <w:p w:rsidR="00B41A7A" w:rsidRDefault="00B41A7A" w:rsidP="004A4B11">
      <w:pPr>
        <w:spacing w:after="0" w:line="240" w:lineRule="auto"/>
        <w:jc w:val="both"/>
        <w:rPr>
          <w:rFonts w:ascii="Power Geez Unicode1" w:eastAsia="Times New Roman" w:hAnsi="Power Geez Unicode1" w:cs="Nyala"/>
          <w:bCs/>
        </w:rPr>
      </w:pPr>
    </w:p>
    <w:p w:rsidR="00DC7326" w:rsidRPr="002B7CEC" w:rsidRDefault="00C709AB" w:rsidP="00BD25FB">
      <w:pPr>
        <w:pStyle w:val="Heading3"/>
        <w:rPr>
          <w:rFonts w:ascii="Power Geez Unicode1" w:eastAsia="Calibri" w:hAnsi="Power Geez Unicode1"/>
        </w:rPr>
      </w:pPr>
      <w:bookmarkStart w:id="63" w:name="_Toc45012022"/>
      <w:proofErr w:type="spellStart"/>
      <w:r w:rsidRPr="002B7CEC">
        <w:rPr>
          <w:rFonts w:ascii="Power Geez Unicode1" w:eastAsia="Calibri" w:hAnsi="Power Geez Unicode1" w:cs="Nyala"/>
        </w:rPr>
        <w:t>የሞተር</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ፓምፕ</w:t>
      </w:r>
      <w:bookmarkEnd w:id="63"/>
      <w:proofErr w:type="spellEnd"/>
    </w:p>
    <w:p w:rsidR="00C709AB" w:rsidRPr="002B7CEC" w:rsidRDefault="00C709AB" w:rsidP="007B00CB">
      <w:pPr>
        <w:spacing w:after="60"/>
        <w:jc w:val="both"/>
        <w:rPr>
          <w:rFonts w:ascii="Power Geez Unicode1" w:hAnsi="Power Geez Unicode1"/>
          <w:sz w:val="24"/>
          <w:szCs w:val="24"/>
        </w:rPr>
      </w:pPr>
      <w:proofErr w:type="spellStart"/>
      <w:r w:rsidRPr="002B7CEC">
        <w:rPr>
          <w:rFonts w:ascii="Power Geez Unicode1" w:hAnsi="Power Geez Unicode1" w:cs="Nyala"/>
          <w:sz w:val="24"/>
          <w:szCs w:val="24"/>
        </w:rPr>
        <w:t>አነስተኛ</w:t>
      </w:r>
      <w:proofErr w:type="spellEnd"/>
      <w:r w:rsidR="00035DD2">
        <w:rPr>
          <w:rFonts w:ascii="Power Geez Unicode1" w:hAnsi="Power Geez Unicode1" w:cs="Nyala"/>
          <w:sz w:val="24"/>
          <w:szCs w:val="24"/>
        </w:rPr>
        <w:t xml:space="preserve"> </w:t>
      </w:r>
      <w:proofErr w:type="spellStart"/>
      <w:r w:rsidR="00035DD2">
        <w:rPr>
          <w:rFonts w:ascii="Power Geez Unicode1" w:hAnsi="Power Geez Unicode1" w:cs="Nyala"/>
          <w:sz w:val="24"/>
          <w:szCs w:val="24"/>
        </w:rPr>
        <w:t>ዋጋ</w:t>
      </w:r>
      <w:proofErr w:type="spellEnd"/>
      <w:r w:rsidR="00035DD2">
        <w:rPr>
          <w:rFonts w:ascii="Power Geez Unicode1" w:hAnsi="Power Geez Unicode1" w:cs="Nyala"/>
          <w:sz w:val="24"/>
          <w:szCs w:val="24"/>
        </w:rPr>
        <w:t xml:space="preserve"> </w:t>
      </w:r>
      <w:proofErr w:type="spellStart"/>
      <w:r w:rsidR="007C7B30">
        <w:rPr>
          <w:rFonts w:ascii="Power Geez Unicode1" w:hAnsi="Power Geez Unicode1" w:cs="Nyala"/>
          <w:sz w:val="24"/>
          <w:szCs w:val="24"/>
        </w:rPr>
        <w:t>ያላቸዉን</w:t>
      </w:r>
      <w:proofErr w:type="spellEnd"/>
      <w:r w:rsidR="007C7B30">
        <w:rPr>
          <w:rFonts w:ascii="Power Geez Unicode1" w:hAnsi="Power Geez Unicode1" w:cs="Nyala"/>
          <w:sz w:val="24"/>
          <w:szCs w:val="24"/>
        </w:rPr>
        <w:t xml:space="preserve"> </w:t>
      </w:r>
      <w:proofErr w:type="spellStart"/>
      <w:r w:rsidR="007C7B30" w:rsidRPr="002B7CEC">
        <w:rPr>
          <w:rFonts w:ascii="Power Geez Unicode1" w:hAnsi="Power Geez Unicode1"/>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ለአንድ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ነጠላ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ገበሬ</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ገበሬዎች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ቡድን</w:t>
      </w:r>
      <w:proofErr w:type="spellEnd"/>
      <w:r w:rsidRPr="002B7CEC">
        <w:rPr>
          <w:rFonts w:ascii="Power Geez Unicode1" w:hAnsi="Power Geez Unicode1"/>
          <w:sz w:val="24"/>
          <w:szCs w:val="24"/>
        </w:rPr>
        <w:t xml:space="preserve"> </w:t>
      </w:r>
      <w:proofErr w:type="spellStart"/>
      <w:r w:rsidR="00790352" w:rsidRPr="002B7CEC">
        <w:rPr>
          <w:rFonts w:ascii="Power Geez Unicode1" w:hAnsi="Power Geez Unicode1" w:cs="Nyala"/>
          <w:sz w:val="24"/>
          <w:szCs w:val="24"/>
        </w:rPr>
        <w:t>ምቹ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ስኬታማ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w:t>
      </w:r>
      <w:r w:rsidR="00845700" w:rsidRPr="002B7CEC">
        <w:rPr>
          <w:rFonts w:ascii="Power Geez Unicode1" w:hAnsi="Power Geez Unicode1" w:cs="Nyala"/>
          <w:sz w:val="24"/>
          <w:szCs w:val="24"/>
        </w:rPr>
        <w:t>ዎች</w:t>
      </w:r>
      <w:proofErr w:type="spellEnd"/>
      <w:r w:rsidR="00845700" w:rsidRPr="002B7CEC">
        <w:rPr>
          <w:rFonts w:ascii="Power Geez Unicode1" w:hAnsi="Power Geez Unicode1" w:cs="Nyala"/>
          <w:sz w:val="24"/>
          <w:szCs w:val="24"/>
        </w:rPr>
        <w:t xml:space="preserve"> </w:t>
      </w:r>
      <w:proofErr w:type="spellStart"/>
      <w:r w:rsidR="00790352" w:rsidRPr="002B7CEC">
        <w:rPr>
          <w:rFonts w:ascii="Power Geez Unicode1" w:hAnsi="Power Geez Unicode1" w:cs="Nyala"/>
          <w:sz w:val="24"/>
          <w:szCs w:val="24"/>
        </w:rPr>
        <w:t>ናቸው</w:t>
      </w:r>
      <w:proofErr w:type="spellEnd"/>
      <w:r w:rsidR="00790352"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እያንዳንዱ</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w:t>
      </w:r>
      <w:r w:rsidR="00790352" w:rsidRPr="002B7CEC">
        <w:rPr>
          <w:rFonts w:ascii="Power Geez Unicode1" w:hAnsi="Power Geez Unicode1" w:cs="Nyala"/>
          <w:sz w:val="24"/>
          <w:szCs w:val="24"/>
        </w:rPr>
        <w:t>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007C7B30">
        <w:rPr>
          <w:rFonts w:ascii="Power Geez Unicode1" w:hAnsi="Power Geez Unicode1" w:cs="Nyala"/>
          <w:sz w:val="24"/>
          <w:szCs w:val="24"/>
        </w:rPr>
        <w:t>በመጠቀም</w:t>
      </w:r>
      <w:proofErr w:type="spellEnd"/>
      <w:r w:rsidR="007C7B30">
        <w:rPr>
          <w:rFonts w:ascii="Power Geez Unicode1" w:hAnsi="Power Geez Unicode1" w:cs="Nyala"/>
          <w:sz w:val="24"/>
          <w:szCs w:val="24"/>
        </w:rPr>
        <w:t xml:space="preserve"> </w:t>
      </w:r>
      <w:proofErr w:type="spellStart"/>
      <w:r w:rsidR="007C7B30" w:rsidRPr="002B7CEC">
        <w:rPr>
          <w:rFonts w:ascii="Power Geez Unicode1" w:hAnsi="Power Geez Unicode1"/>
          <w:sz w:val="24"/>
          <w:szCs w:val="24"/>
        </w:rPr>
        <w:t>የመስኖ</w:t>
      </w:r>
      <w:proofErr w:type="spellEnd"/>
      <w:r w:rsidR="00790352" w:rsidRPr="002B7CEC">
        <w:rPr>
          <w:rFonts w:ascii="Power Geez Unicode1" w:hAnsi="Power Geez Unicode1"/>
          <w:sz w:val="24"/>
          <w:szCs w:val="24"/>
        </w:rPr>
        <w:t xml:space="preserve"> </w:t>
      </w:r>
      <w:proofErr w:type="spellStart"/>
      <w:r w:rsidR="00790352" w:rsidRPr="002B7CEC">
        <w:rPr>
          <w:rFonts w:ascii="Power Geez Unicode1" w:hAnsi="Power Geez Unicode1"/>
          <w:sz w:val="24"/>
          <w:szCs w:val="24"/>
        </w:rPr>
        <w:t>እርሻውን</w:t>
      </w:r>
      <w:proofErr w:type="spellEnd"/>
      <w:r w:rsidR="00790352" w:rsidRPr="002B7CEC">
        <w:rPr>
          <w:rFonts w:ascii="Power Geez Unicode1" w:hAnsi="Power Geez Unicode1"/>
          <w:sz w:val="24"/>
          <w:szCs w:val="24"/>
        </w:rPr>
        <w:t xml:space="preserve"> </w:t>
      </w:r>
      <w:proofErr w:type="spellStart"/>
      <w:r w:rsidR="00790352" w:rsidRPr="002B7CEC">
        <w:rPr>
          <w:rFonts w:ascii="Power Geez Unicode1" w:hAnsi="Power Geez Unicode1"/>
          <w:sz w:val="24"/>
          <w:szCs w:val="24"/>
        </w:rPr>
        <w:t>ከጓሮው</w:t>
      </w:r>
      <w:proofErr w:type="spellEnd"/>
      <w:r w:rsidR="00790352" w:rsidRPr="002B7CEC">
        <w:rPr>
          <w:rFonts w:ascii="Power Geez Unicode1" w:hAnsi="Power Geez Unicode1"/>
          <w:sz w:val="24"/>
          <w:szCs w:val="24"/>
        </w:rPr>
        <w:t xml:space="preserve"> </w:t>
      </w:r>
      <w:proofErr w:type="spellStart"/>
      <w:r w:rsidR="00BF05A6">
        <w:rPr>
          <w:rFonts w:ascii="Power Geez Unicode1" w:hAnsi="Power Geez Unicode1" w:cs="Nyala"/>
          <w:sz w:val="24"/>
          <w:szCs w:val="24"/>
        </w:rPr>
        <w:t>የተሻለ</w:t>
      </w:r>
      <w:proofErr w:type="spellEnd"/>
      <w:r w:rsidR="00BF05A6"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ሰፋ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ቦታን</w:t>
      </w:r>
      <w:proofErr w:type="spellEnd"/>
      <w:r w:rsidRPr="002B7CEC">
        <w:rPr>
          <w:rFonts w:ascii="Power Geez Unicode1" w:hAnsi="Power Geez Unicode1"/>
          <w:sz w:val="24"/>
          <w:szCs w:val="24"/>
        </w:rPr>
        <w:t xml:space="preserve"> </w:t>
      </w:r>
      <w:proofErr w:type="spellStart"/>
      <w:r w:rsidR="00790352" w:rsidRPr="002B7CEC">
        <w:rPr>
          <w:rFonts w:ascii="Power Geez Unicode1" w:hAnsi="Power Geez Unicode1"/>
          <w:sz w:val="24"/>
          <w:szCs w:val="24"/>
        </w:rPr>
        <w:t>ማልማት</w:t>
      </w:r>
      <w:proofErr w:type="spellEnd"/>
      <w:r w:rsidR="00790352"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790352" w:rsidRPr="002B7CEC">
        <w:rPr>
          <w:rFonts w:ascii="Power Geez Unicode1" w:hAnsi="Power Geez Unicode1"/>
          <w:sz w:val="24"/>
          <w:szCs w:val="24"/>
        </w:rPr>
        <w:t>የቡድን</w:t>
      </w:r>
      <w:proofErr w:type="spellEnd"/>
      <w:r w:rsidR="00790352"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ግን</w:t>
      </w:r>
      <w:proofErr w:type="spellEnd"/>
      <w:r w:rsidRPr="002B7CEC">
        <w:rPr>
          <w:rFonts w:ascii="Power Geez Unicode1" w:hAnsi="Power Geez Unicode1"/>
          <w:sz w:val="24"/>
          <w:szCs w:val="24"/>
        </w:rPr>
        <w:t xml:space="preserve"> </w:t>
      </w:r>
      <w:proofErr w:type="spellStart"/>
      <w:r w:rsidR="00790352" w:rsidRPr="002B7CEC">
        <w:rPr>
          <w:rFonts w:ascii="Power Geez Unicode1" w:hAnsi="Power Geez Unicode1" w:cs="Nyala"/>
          <w:sz w:val="24"/>
          <w:szCs w:val="24"/>
        </w:rPr>
        <w:t>የወል</w:t>
      </w:r>
      <w:proofErr w:type="spellEnd"/>
      <w:r w:rsidR="00790352"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00191C5B" w:rsidRPr="002B7CEC">
        <w:rPr>
          <w:rFonts w:ascii="Power Geez Unicode1" w:hAnsi="Power Geez Unicode1" w:cs="Nyala"/>
          <w:sz w:val="24"/>
          <w:szCs w:val="24"/>
        </w:rPr>
        <w:t>ኩታ</w:t>
      </w:r>
      <w:proofErr w:type="spellEnd"/>
      <w:r w:rsidR="00191C5B" w:rsidRPr="002B7CEC">
        <w:rPr>
          <w:rFonts w:ascii="Power Geez Unicode1" w:hAnsi="Power Geez Unicode1" w:cs="Nyala"/>
          <w:sz w:val="24"/>
          <w:szCs w:val="24"/>
        </w:rPr>
        <w:t xml:space="preserve"> </w:t>
      </w:r>
      <w:proofErr w:type="spellStart"/>
      <w:r w:rsidR="00191C5B" w:rsidRPr="002B7CEC">
        <w:rPr>
          <w:rFonts w:ascii="Power Geez Unicode1" w:hAnsi="Power Geez Unicode1" w:cs="Nyala"/>
          <w:sz w:val="24"/>
          <w:szCs w:val="24"/>
        </w:rPr>
        <w:t>ገጠም</w:t>
      </w:r>
      <w:proofErr w:type="spellEnd"/>
      <w:r w:rsidR="00191C5B" w:rsidRPr="002B7CEC">
        <w:rPr>
          <w:rFonts w:ascii="Power Geez Unicode1" w:hAnsi="Power Geez Unicode1" w:cs="Nyala"/>
          <w:sz w:val="24"/>
          <w:szCs w:val="24"/>
        </w:rPr>
        <w:t xml:space="preserve"> </w:t>
      </w:r>
      <w:proofErr w:type="spellStart"/>
      <w:r w:rsidR="00790352" w:rsidRPr="002B7CEC">
        <w:rPr>
          <w:rFonts w:ascii="Power Geez Unicode1" w:hAnsi="Power Geez Unicode1" w:cs="Nyala"/>
          <w:sz w:val="24"/>
          <w:szCs w:val="24"/>
        </w:rPr>
        <w:t>መሬትን</w:t>
      </w:r>
      <w:proofErr w:type="spellEnd"/>
      <w:r w:rsidR="00191C5B" w:rsidRPr="002B7CEC">
        <w:rPr>
          <w:rFonts w:ascii="Power Geez Unicode1" w:hAnsi="Power Geez Unicode1" w:cs="Nyala"/>
          <w:sz w:val="24"/>
          <w:szCs w:val="24"/>
        </w:rPr>
        <w:t xml:space="preserve"> </w:t>
      </w:r>
      <w:proofErr w:type="spellStart"/>
      <w:r w:rsidR="00191C5B" w:rsidRPr="002B7CEC">
        <w:rPr>
          <w:rFonts w:ascii="Power Geez Unicode1" w:hAnsi="Power Geez Unicode1" w:cs="Nyala"/>
          <w:sz w:val="24"/>
          <w:szCs w:val="24"/>
        </w:rPr>
        <w:t>ሊያለሙ</w:t>
      </w:r>
      <w:proofErr w:type="spellEnd"/>
      <w:r w:rsidR="00191C5B"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ይችላሉ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መሣሪያው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ጥገና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ከተደረገ</w:t>
      </w:r>
      <w:r w:rsidR="00BF05A6">
        <w:rPr>
          <w:rFonts w:ascii="Power Geez Unicode1" w:hAnsi="Power Geez Unicode1" w:cs="Nyala"/>
          <w:sz w:val="24"/>
          <w:szCs w:val="24"/>
        </w:rPr>
        <w:t>ለት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191C5B" w:rsidRPr="002B7CEC">
        <w:rPr>
          <w:rFonts w:ascii="Power Geez Unicode1" w:hAnsi="Power Geez Unicode1"/>
          <w:sz w:val="24"/>
          <w:szCs w:val="24"/>
        </w:rPr>
        <w:t>የ</w:t>
      </w:r>
      <w:r w:rsidRPr="002B7CEC">
        <w:rPr>
          <w:rFonts w:ascii="Power Geez Unicode1" w:hAnsi="Power Geez Unicode1" w:cs="Nyala"/>
          <w:sz w:val="24"/>
          <w:szCs w:val="24"/>
        </w:rPr>
        <w:t>መለዋወጫዎች</w:t>
      </w:r>
      <w:proofErr w:type="spellEnd"/>
      <w:r w:rsidRPr="002B7CEC">
        <w:rPr>
          <w:rFonts w:ascii="Power Geez Unicode1" w:hAnsi="Power Geez Unicode1"/>
          <w:sz w:val="24"/>
          <w:szCs w:val="24"/>
        </w:rPr>
        <w:t xml:space="preserve"> </w:t>
      </w:r>
      <w:proofErr w:type="spellStart"/>
      <w:r w:rsidR="00191C5B" w:rsidRPr="002B7CEC">
        <w:rPr>
          <w:rFonts w:ascii="Power Geez Unicode1" w:hAnsi="Power Geez Unicode1"/>
          <w:sz w:val="24"/>
          <w:szCs w:val="24"/>
        </w:rPr>
        <w:t>አቅርቦት</w:t>
      </w:r>
      <w:proofErr w:type="spellEnd"/>
      <w:r w:rsidR="00191C5B" w:rsidRPr="002B7CEC">
        <w:rPr>
          <w:rFonts w:ascii="Power Geez Unicode1" w:hAnsi="Power Geez Unicode1"/>
          <w:sz w:val="24"/>
          <w:szCs w:val="24"/>
        </w:rPr>
        <w:t xml:space="preserve"> </w:t>
      </w:r>
      <w:proofErr w:type="spellStart"/>
      <w:r w:rsidR="00191C5B" w:rsidRPr="002B7CEC">
        <w:rPr>
          <w:rFonts w:ascii="Power Geez Unicode1" w:hAnsi="Power Geez Unicode1"/>
          <w:sz w:val="24"/>
          <w:szCs w:val="24"/>
        </w:rPr>
        <w:t>ካለ</w:t>
      </w:r>
      <w:proofErr w:type="spellEnd"/>
      <w:r w:rsidR="00191C5B" w:rsidRPr="002B7CEC">
        <w:rPr>
          <w:rFonts w:ascii="Power Geez Unicode1" w:hAnsi="Power Geez Unicode1"/>
          <w:sz w:val="24"/>
          <w:szCs w:val="24"/>
        </w:rPr>
        <w:t xml:space="preserve"> </w:t>
      </w:r>
      <w:proofErr w:type="spellStart"/>
      <w:r w:rsidR="00191C5B" w:rsidRPr="002B7CEC">
        <w:rPr>
          <w:rFonts w:ascii="Power Geez Unicode1" w:hAnsi="Power Geez Unicode1" w:cs="Nyala"/>
          <w:sz w:val="24"/>
          <w:szCs w:val="24"/>
        </w:rPr>
        <w:t>አስተማማኝ</w:t>
      </w:r>
      <w:proofErr w:type="spellEnd"/>
      <w:r w:rsidR="00191C5B"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መሆ</w:t>
      </w:r>
      <w:r w:rsidR="00191C5B" w:rsidRPr="002B7CEC">
        <w:rPr>
          <w:rFonts w:ascii="Power Geez Unicode1" w:hAnsi="Power Geez Unicode1" w:cs="Nyala"/>
          <w:sz w:val="24"/>
          <w:szCs w:val="24"/>
        </w:rPr>
        <w:t>ኑ</w:t>
      </w:r>
      <w:proofErr w:type="spellEnd"/>
      <w:r w:rsidR="00191C5B"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ተረጋግ</w:t>
      </w:r>
      <w:r w:rsidR="00191C5B" w:rsidRPr="002B7CEC">
        <w:rPr>
          <w:rFonts w:ascii="Power Geez Unicode1" w:hAnsi="Power Geez Unicode1"/>
          <w:sz w:val="24"/>
          <w:szCs w:val="24"/>
        </w:rPr>
        <w:t>ጧ</w:t>
      </w:r>
      <w:r w:rsidRPr="002B7CEC">
        <w:rPr>
          <w:rFonts w:ascii="Power Geez Unicode1" w:hAnsi="Power Geez Unicode1" w:cs="Nyala"/>
          <w:sz w:val="24"/>
          <w:szCs w:val="24"/>
        </w:rPr>
        <w:t>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ሆኖም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የነዳጅ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የነዳጅ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አቅርቦት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ገበሬዎች</w:t>
      </w:r>
      <w:proofErr w:type="spellEnd"/>
      <w:r w:rsidRPr="002B7CEC">
        <w:rPr>
          <w:rFonts w:ascii="Power Geez Unicode1" w:hAnsi="Power Geez Unicode1"/>
          <w:sz w:val="24"/>
          <w:szCs w:val="24"/>
        </w:rPr>
        <w:t xml:space="preserve"> </w:t>
      </w:r>
      <w:proofErr w:type="spellStart"/>
      <w:r w:rsidR="00191C5B" w:rsidRPr="002B7CEC">
        <w:rPr>
          <w:rFonts w:ascii="Power Geez Unicode1" w:hAnsi="Power Geez Unicode1" w:cs="Nyala"/>
          <w:sz w:val="24"/>
          <w:szCs w:val="24"/>
        </w:rPr>
        <w:t>ተግዳሮት</w:t>
      </w:r>
      <w:proofErr w:type="spellEnd"/>
      <w:r w:rsidR="00191C5B" w:rsidRPr="002B7CEC">
        <w:rPr>
          <w:rFonts w:ascii="Power Geez Unicode1" w:hAnsi="Power Geez Unicode1" w:cs="Nyala"/>
          <w:sz w:val="24"/>
          <w:szCs w:val="24"/>
        </w:rPr>
        <w:t xml:space="preserve"> </w:t>
      </w:r>
      <w:proofErr w:type="spellStart"/>
      <w:r w:rsidR="00BF05A6">
        <w:rPr>
          <w:rFonts w:ascii="Power Geez Unicode1" w:hAnsi="Power Geez Unicode1" w:cs="Nyala"/>
          <w:sz w:val="24"/>
          <w:szCs w:val="24"/>
        </w:rPr>
        <w:t>ልሆን</w:t>
      </w:r>
      <w:proofErr w:type="spellEnd"/>
      <w:r w:rsidR="00BF05A6">
        <w:rPr>
          <w:rFonts w:ascii="Power Geez Unicode1" w:hAnsi="Power Geez Unicode1" w:cs="Nyala"/>
          <w:sz w:val="24"/>
          <w:szCs w:val="24"/>
        </w:rPr>
        <w:t xml:space="preserve"> </w:t>
      </w:r>
      <w:proofErr w:type="spellStart"/>
      <w:r w:rsidR="00BF05A6">
        <w:rPr>
          <w:rFonts w:ascii="Power Geez Unicode1" w:hAnsi="Power Geez Unicode1" w:cs="Nyala"/>
          <w:sz w:val="24"/>
          <w:szCs w:val="24"/>
        </w:rPr>
        <w:t>ይችላል</w:t>
      </w:r>
      <w:proofErr w:type="spellEnd"/>
      <w:r w:rsidR="00BF05A6" w:rsidRPr="002B7CEC">
        <w:rPr>
          <w:rFonts w:ascii="Power Geez Unicode1" w:hAnsi="Power Geez Unicode1" w:cs="Nyala"/>
          <w:sz w:val="24"/>
          <w:szCs w:val="24"/>
        </w:rPr>
        <w:t>፡፡</w:t>
      </w:r>
      <w:r w:rsidR="00BF05A6"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proofErr w:type="spellStart"/>
      <w:r w:rsidR="00BF05A6">
        <w:rPr>
          <w:rFonts w:ascii="Power Geez Unicode1" w:hAnsi="Power Geez Unicode1"/>
          <w:sz w:val="24"/>
          <w:szCs w:val="24"/>
        </w:rPr>
        <w:t>ማስተላለፊያ</w:t>
      </w:r>
      <w:proofErr w:type="spellEnd"/>
      <w:r w:rsidR="00BF05A6" w:rsidRPr="002B7CEC">
        <w:rPr>
          <w:rFonts w:ascii="Power Geez Unicode1" w:hAnsi="Power Geez Unicode1"/>
          <w:sz w:val="24"/>
          <w:szCs w:val="24"/>
        </w:rPr>
        <w:t xml:space="preserve"> </w:t>
      </w:r>
      <w:proofErr w:type="spellStart"/>
      <w:r w:rsidR="008F5883">
        <w:rPr>
          <w:rFonts w:ascii="Power Geez Unicode1" w:hAnsi="Power Geez Unicode1"/>
          <w:sz w:val="24"/>
          <w:szCs w:val="24"/>
        </w:rPr>
        <w:t>ቦይ</w:t>
      </w:r>
      <w:proofErr w:type="spellEnd"/>
      <w:r w:rsidR="008F5883">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የስርጭት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ይፈልጋል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በተለይም</w:t>
      </w:r>
      <w:proofErr w:type="spellEnd"/>
      <w:r w:rsidRPr="002B7CEC">
        <w:rPr>
          <w:rFonts w:ascii="Power Geez Unicode1" w:hAnsi="Power Geez Unicode1"/>
          <w:sz w:val="24"/>
          <w:szCs w:val="24"/>
        </w:rPr>
        <w:t xml:space="preserve"> </w:t>
      </w:r>
      <w:proofErr w:type="spellStart"/>
      <w:r w:rsidR="0081784A" w:rsidRPr="002B7CEC">
        <w:rPr>
          <w:rFonts w:ascii="Power Geez Unicode1" w:hAnsi="Power Geez Unicode1" w:cs="Nyala"/>
          <w:sz w:val="24"/>
          <w:szCs w:val="24"/>
        </w:rPr>
        <w:t>የ</w:t>
      </w:r>
      <w:r w:rsidRPr="002B7CEC">
        <w:rPr>
          <w:rFonts w:ascii="Power Geez Unicode1" w:hAnsi="Power Geez Unicode1" w:cs="Nyala"/>
          <w:sz w:val="24"/>
          <w:szCs w:val="24"/>
        </w:rPr>
        <w:t>ተሸፈኑ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ግፊት</w:t>
      </w:r>
      <w:proofErr w:type="spellEnd"/>
      <w:r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ያላቸው</w:t>
      </w:r>
      <w:proofErr w:type="spellEnd"/>
      <w:r w:rsidR="0081784A" w:rsidRPr="002B7CEC">
        <w:rPr>
          <w:rFonts w:ascii="Power Geez Unicode1" w:hAnsi="Power Geez Unicode1"/>
          <w:sz w:val="24"/>
          <w:szCs w:val="24"/>
        </w:rPr>
        <w:t xml:space="preserve"> </w:t>
      </w:r>
      <w:r w:rsidRPr="002B7CEC">
        <w:rPr>
          <w:rFonts w:ascii="Power Geez Unicode1" w:hAnsi="Power Geez Unicode1"/>
          <w:sz w:val="24"/>
          <w:szCs w:val="24"/>
        </w:rPr>
        <w:t>(</w:t>
      </w:r>
      <w:proofErr w:type="spellStart"/>
      <w:r w:rsidRPr="002B7CEC">
        <w:rPr>
          <w:rFonts w:ascii="Power Geez Unicode1" w:hAnsi="Power Geez Unicode1" w:cs="Nyala"/>
          <w:sz w:val="24"/>
          <w:szCs w:val="24"/>
        </w:rPr>
        <w:t>ፒ</w:t>
      </w:r>
      <w:r w:rsidRPr="002B7CEC">
        <w:rPr>
          <w:rFonts w:ascii="Power Geez Unicode1" w:hAnsi="Power Geez Unicode1"/>
          <w:sz w:val="24"/>
          <w:szCs w:val="24"/>
        </w:rPr>
        <w:t>.</w:t>
      </w:r>
      <w:r w:rsidR="0081784A" w:rsidRPr="002B7CEC">
        <w:rPr>
          <w:rFonts w:ascii="Power Geez Unicode1" w:hAnsi="Power Geez Unicode1" w:cs="Nyala"/>
          <w:sz w:val="24"/>
          <w:szCs w:val="24"/>
        </w:rPr>
        <w:t>ቪ</w:t>
      </w:r>
      <w:r w:rsidRPr="002B7CEC">
        <w:rPr>
          <w:rFonts w:ascii="Power Geez Unicode1" w:hAnsi="Power Geez Unicode1"/>
          <w:sz w:val="24"/>
          <w:szCs w:val="24"/>
        </w:rPr>
        <w:t>.</w:t>
      </w:r>
      <w:r w:rsidRPr="002B7CEC">
        <w:rPr>
          <w:rFonts w:ascii="Power Geez Unicode1" w:hAnsi="Power Geez Unicode1" w:cs="Nyala"/>
          <w:sz w:val="24"/>
          <w:szCs w:val="24"/>
        </w:rPr>
        <w:t>ሲ</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ቧንቧ</w:t>
      </w:r>
      <w:proofErr w:type="spellEnd"/>
      <w:r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እንዲሁም</w:t>
      </w:r>
      <w:proofErr w:type="spellEnd"/>
      <w:r w:rsidR="0081784A"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ለአነስተኛ</w:t>
      </w:r>
      <w:proofErr w:type="spellEnd"/>
      <w:r w:rsidR="0081784A"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ፓምፖች</w:t>
      </w:r>
      <w:proofErr w:type="spellEnd"/>
      <w:r w:rsidR="0081784A"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ተለማጭ</w:t>
      </w:r>
      <w:proofErr w:type="spellEnd"/>
      <w:r w:rsidR="0081784A" w:rsidRPr="002B7CEC">
        <w:rPr>
          <w:rFonts w:ascii="Power Geez Unicode1" w:hAnsi="Power Geez Unicode1"/>
          <w:sz w:val="24"/>
          <w:szCs w:val="24"/>
        </w:rPr>
        <w:t xml:space="preserve"> </w:t>
      </w:r>
      <w:r w:rsidR="00996D4F" w:rsidRPr="002B7CEC">
        <w:rPr>
          <w:rFonts w:ascii="Power Geez Unicode1" w:hAnsi="Power Geez Unicode1"/>
          <w:sz w:val="24"/>
          <w:szCs w:val="24"/>
        </w:rPr>
        <w:t>(flexible</w:t>
      </w:r>
      <w:r w:rsidR="00996D4F"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ቱቦ</w:t>
      </w:r>
      <w:proofErr w:type="spellEnd"/>
      <w:r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ተመራጭ</w:t>
      </w:r>
      <w:proofErr w:type="spellEnd"/>
      <w:r w:rsidR="0081784A" w:rsidRPr="002B7CEC">
        <w:rPr>
          <w:rFonts w:ascii="Power Geez Unicode1" w:hAnsi="Power Geez Unicode1"/>
          <w:sz w:val="24"/>
          <w:szCs w:val="24"/>
        </w:rPr>
        <w:t xml:space="preserve"> </w:t>
      </w:r>
      <w:proofErr w:type="spellStart"/>
      <w:r w:rsidR="0081784A" w:rsidRPr="002B7CEC">
        <w:rPr>
          <w:rFonts w:ascii="Power Geez Unicode1" w:hAnsi="Power Geez Unicode1"/>
          <w:sz w:val="24"/>
          <w:szCs w:val="24"/>
        </w:rPr>
        <w:t>ነው</w:t>
      </w:r>
      <w:proofErr w:type="spellEnd"/>
      <w:r w:rsidR="0081784A"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አካባቢዎች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አቅራቢያ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የሚገኝ</w:t>
      </w:r>
      <w:proofErr w:type="spellEnd"/>
      <w:r w:rsidRPr="002B7CEC">
        <w:rPr>
          <w:rFonts w:ascii="Power Geez Unicode1" w:hAnsi="Power Geez Unicode1"/>
          <w:sz w:val="24"/>
          <w:szCs w:val="24"/>
        </w:rPr>
        <w:t xml:space="preserve"> </w:t>
      </w:r>
      <w:proofErr w:type="spellStart"/>
      <w:r w:rsidR="00996D4F" w:rsidRPr="002B7CEC">
        <w:rPr>
          <w:rFonts w:ascii="Power Geez Unicode1" w:hAnsi="Power Geez Unicode1"/>
          <w:sz w:val="24"/>
          <w:szCs w:val="24"/>
        </w:rPr>
        <w:t>የገፀ-ምድር</w:t>
      </w:r>
      <w:proofErr w:type="spellEnd"/>
      <w:r w:rsidR="00996D4F"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የከርሰ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ጣቢያው</w:t>
      </w:r>
      <w:proofErr w:type="spellEnd"/>
      <w:r w:rsidRPr="002B7CEC">
        <w:rPr>
          <w:rFonts w:ascii="Power Geez Unicode1" w:hAnsi="Power Geez Unicode1"/>
          <w:sz w:val="24"/>
          <w:szCs w:val="24"/>
        </w:rPr>
        <w:t xml:space="preserve"> </w:t>
      </w:r>
      <w:proofErr w:type="spellStart"/>
      <w:r w:rsidR="00996D4F" w:rsidRPr="002B7CEC">
        <w:rPr>
          <w:rFonts w:ascii="Power Geez Unicode1" w:hAnsi="Power Geez Unicode1"/>
          <w:sz w:val="24"/>
          <w:szCs w:val="24"/>
        </w:rPr>
        <w:t>አካባቢ</w:t>
      </w:r>
      <w:proofErr w:type="spellEnd"/>
      <w:r w:rsidR="00996D4F"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7</w:t>
      </w:r>
      <w:r w:rsidRPr="002B7CEC">
        <w:rPr>
          <w:rFonts w:ascii="Power Geez Unicode1" w:hAnsi="Power Geez Unicode1" w:cs="Nyala"/>
          <w:sz w:val="24"/>
          <w:szCs w:val="24"/>
        </w:rPr>
        <w:t>ሜትር</w:t>
      </w:r>
      <w:r w:rsidRPr="002B7CEC">
        <w:rPr>
          <w:rFonts w:ascii="Power Geez Unicode1" w:hAnsi="Power Geez Unicode1"/>
          <w:sz w:val="24"/>
          <w:szCs w:val="24"/>
        </w:rPr>
        <w:t xml:space="preserve"> </w:t>
      </w:r>
      <w:proofErr w:type="spellStart"/>
      <w:r w:rsidR="00996D4F" w:rsidRPr="002B7CEC">
        <w:rPr>
          <w:rFonts w:ascii="Power Geez Unicode1" w:hAnsi="Power Geez Unicode1"/>
          <w:sz w:val="24"/>
          <w:szCs w:val="24"/>
        </w:rPr>
        <w:t>ጥልቀት</w:t>
      </w:r>
      <w:proofErr w:type="spellEnd"/>
      <w:r w:rsidR="00996D4F"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መብለጥ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የለበትም</w:t>
      </w:r>
      <w:proofErr w:type="spellEnd"/>
      <w:r w:rsidR="00996D4F"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ለ</w:t>
      </w:r>
      <w:r w:rsidR="00996D4F" w:rsidRPr="002B7CEC">
        <w:rPr>
          <w:rFonts w:ascii="Power Geez Unicode1" w:hAnsi="Power Geez Unicode1"/>
          <w:sz w:val="24"/>
          <w:szCs w:val="24"/>
        </w:rPr>
        <w:t>አንድ</w:t>
      </w:r>
      <w:proofErr w:type="spellEnd"/>
      <w:r w:rsidR="00996D4F" w:rsidRPr="002B7CEC">
        <w:rPr>
          <w:rFonts w:ascii="Power Geez Unicode1" w:hAnsi="Power Geez Unicode1"/>
          <w:sz w:val="24"/>
          <w:szCs w:val="24"/>
        </w:rPr>
        <w:t xml:space="preserve"> </w:t>
      </w:r>
      <w:proofErr w:type="spellStart"/>
      <w:r w:rsidR="00996D4F" w:rsidRPr="002B7CEC">
        <w:rPr>
          <w:rFonts w:ascii="Power Geez Unicode1" w:hAnsi="Power Geez Unicode1"/>
          <w:sz w:val="24"/>
          <w:szCs w:val="24"/>
        </w:rPr>
        <w:t>አርሶ</w:t>
      </w:r>
      <w:proofErr w:type="spellEnd"/>
      <w:r w:rsidR="00996D4F" w:rsidRPr="002B7CEC">
        <w:rPr>
          <w:rFonts w:ascii="Power Geez Unicode1" w:hAnsi="Power Geez Unicode1"/>
          <w:sz w:val="24"/>
          <w:szCs w:val="24"/>
        </w:rPr>
        <w:t xml:space="preserve"> </w:t>
      </w:r>
      <w:proofErr w:type="spellStart"/>
      <w:r w:rsidR="00996D4F" w:rsidRPr="002B7CEC">
        <w:rPr>
          <w:rFonts w:ascii="Power Geez Unicode1" w:hAnsi="Power Geez Unicode1"/>
          <w:sz w:val="24"/>
          <w:szCs w:val="24"/>
        </w:rPr>
        <w:t>አደር</w:t>
      </w:r>
      <w:proofErr w:type="spellEnd"/>
      <w:r w:rsidR="00996D4F"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ቦታን</w:t>
      </w:r>
      <w:proofErr w:type="spellEnd"/>
      <w:r w:rsidRPr="002B7CEC">
        <w:rPr>
          <w:rFonts w:ascii="Power Geez Unicode1" w:hAnsi="Power Geez Unicode1"/>
          <w:sz w:val="24"/>
          <w:szCs w:val="24"/>
        </w:rPr>
        <w:t xml:space="preserve"> </w:t>
      </w:r>
      <w:proofErr w:type="spellStart"/>
      <w:r w:rsidR="004936FE" w:rsidRPr="002B7CEC">
        <w:rPr>
          <w:rFonts w:ascii="Power Geez Unicode1" w:hAnsi="Power Geez Unicode1" w:cs="Nyala"/>
          <w:sz w:val="24"/>
          <w:szCs w:val="24"/>
        </w:rPr>
        <w:t>ለ</w:t>
      </w:r>
      <w:r w:rsidRPr="002B7CEC">
        <w:rPr>
          <w:rFonts w:ascii="Power Geez Unicode1" w:hAnsi="Power Geez Unicode1" w:cs="Nyala"/>
          <w:sz w:val="24"/>
          <w:szCs w:val="24"/>
        </w:rPr>
        <w:t>ማስፋፋት</w:t>
      </w:r>
      <w:proofErr w:type="spellEnd"/>
      <w:r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እድል</w:t>
      </w:r>
      <w:proofErr w:type="spellEnd"/>
      <w:r w:rsidR="004936FE"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ይፈጥራል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ተጠቃሚ</w:t>
      </w:r>
      <w:proofErr w:type="spellEnd"/>
      <w:r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አርሶ</w:t>
      </w:r>
      <w:proofErr w:type="spellEnd"/>
      <w:r w:rsidR="004936FE"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አደሮች</w:t>
      </w:r>
      <w:proofErr w:type="spellEnd"/>
      <w:r w:rsidR="004936F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ቡድን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ደግሞ</w:t>
      </w:r>
      <w:proofErr w:type="spellEnd"/>
      <w:r w:rsidR="004936F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proofErr w:type="spellStart"/>
      <w:r w:rsidR="004936FE" w:rsidRPr="002B7CEC">
        <w:rPr>
          <w:rFonts w:ascii="Power Geez Unicode1" w:hAnsi="Power Geez Unicode1"/>
          <w:sz w:val="24"/>
          <w:szCs w:val="24"/>
        </w:rPr>
        <w:t>አስተዳደርና</w:t>
      </w:r>
      <w:proofErr w:type="spellEnd"/>
      <w:r w:rsidR="004936FE" w:rsidRPr="002B7CEC">
        <w:rPr>
          <w:rFonts w:ascii="Power Geez Unicode1" w:hAnsi="Power Geez Unicode1"/>
          <w:sz w:val="24"/>
          <w:szCs w:val="24"/>
        </w:rPr>
        <w:t xml:space="preserve"> </w:t>
      </w:r>
      <w:r w:rsidRPr="002B7CEC">
        <w:rPr>
          <w:rFonts w:ascii="Power Geez Unicode1" w:hAnsi="Power Geez Unicode1" w:cs="Nyala"/>
          <w:sz w:val="24"/>
          <w:szCs w:val="24"/>
        </w:rPr>
        <w:t>ትብብር</w:t>
      </w:r>
      <w:r w:rsidRPr="002B7CEC">
        <w:rPr>
          <w:rFonts w:ascii="Power Geez Unicode1" w:hAnsi="Power Geez Unicode1"/>
          <w:sz w:val="24"/>
          <w:szCs w:val="24"/>
        </w:rPr>
        <w:t xml:space="preserve"> </w:t>
      </w:r>
      <w:proofErr w:type="spellStart"/>
      <w:r w:rsidR="004936FE" w:rsidRPr="002B7CEC">
        <w:rPr>
          <w:rFonts w:ascii="Power Geez Unicode1" w:hAnsi="Power Geez Unicode1" w:cs="Nyala"/>
          <w:sz w:val="24"/>
          <w:szCs w:val="24"/>
        </w:rPr>
        <w:t>ያረጋግጣል</w:t>
      </w:r>
      <w:proofErr w:type="spellEnd"/>
      <w:r w:rsidRPr="002B7CEC">
        <w:rPr>
          <w:rFonts w:ascii="Power Geez Unicode1" w:hAnsi="Power Geez Unicode1" w:cs="Nyala"/>
          <w:sz w:val="24"/>
          <w:szCs w:val="24"/>
        </w:rPr>
        <w:t>፡፡</w:t>
      </w:r>
    </w:p>
    <w:p w:rsidR="00C709AB" w:rsidRPr="002B7CEC" w:rsidRDefault="00C709AB" w:rsidP="00546B08">
      <w:pPr>
        <w:spacing w:before="240" w:after="60"/>
        <w:jc w:val="both"/>
        <w:rPr>
          <w:rFonts w:ascii="Power Geez Unicode1" w:hAnsi="Power Geez Unicode1"/>
          <w:sz w:val="24"/>
          <w:szCs w:val="24"/>
        </w:rPr>
      </w:pPr>
      <w:proofErr w:type="spellStart"/>
      <w:r w:rsidRPr="002B7CEC">
        <w:rPr>
          <w:rFonts w:ascii="Power Geez Unicode1" w:hAnsi="Power Geez Unicode1" w:cs="Nyala"/>
          <w:sz w:val="24"/>
          <w:szCs w:val="24"/>
        </w:rPr>
        <w:t>የሞተር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00292057">
        <w:rPr>
          <w:rFonts w:ascii="Power Geez Unicode1" w:hAnsi="Power Geez Unicode1"/>
          <w:sz w:val="24"/>
          <w:szCs w:val="24"/>
        </w:rPr>
        <w:t>የሚፈልገዉ፡</w:t>
      </w:r>
      <w:r w:rsidR="00292057">
        <w:rPr>
          <w:rFonts w:ascii="Power Geez Unicode1" w:hAnsi="Power Geez Unicode1" w:cs="Nyala"/>
          <w:sz w:val="24"/>
          <w:szCs w:val="24"/>
        </w:rPr>
        <w:t>የጥገና</w:t>
      </w:r>
      <w:proofErr w:type="spellEnd"/>
      <w:r w:rsidR="0029205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አገልግሎት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መለዋወጫዎች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በተመጣጣኝ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00292057">
        <w:rPr>
          <w:rFonts w:ascii="Power Geez Unicode1" w:hAnsi="Power Geez Unicode1" w:cs="Nyala"/>
          <w:sz w:val="24"/>
          <w:szCs w:val="24"/>
        </w:rPr>
        <w:t>የነዳጅ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አቅርቦት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292057" w:rsidRPr="002B7CEC">
        <w:rPr>
          <w:rFonts w:ascii="Power Geez Unicode1" w:hAnsi="Power Geez Unicode1" w:cs="Nyala"/>
          <w:sz w:val="24"/>
          <w:szCs w:val="24"/>
        </w:rPr>
        <w:t>ለምር</w:t>
      </w:r>
      <w:r w:rsidR="00292057">
        <w:rPr>
          <w:rFonts w:ascii="Power Geez Unicode1" w:hAnsi="Power Geez Unicode1" w:cs="Nyala"/>
          <w:sz w:val="24"/>
          <w:szCs w:val="24"/>
        </w:rPr>
        <w:t>ቱ</w:t>
      </w:r>
      <w:proofErr w:type="spellEnd"/>
      <w:r w:rsidR="0029205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ገበያ</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292057">
        <w:rPr>
          <w:rFonts w:ascii="Power Geez Unicode1" w:hAnsi="Power Geez Unicode1"/>
          <w:sz w:val="24"/>
          <w:szCs w:val="24"/>
        </w:rPr>
        <w:t>በመረጣ</w:t>
      </w:r>
      <w:proofErr w:type="spellEnd"/>
      <w:r w:rsidR="00292057">
        <w:rPr>
          <w:rFonts w:ascii="Power Geez Unicode1" w:hAnsi="Power Geez Unicode1"/>
          <w:sz w:val="24"/>
          <w:szCs w:val="24"/>
        </w:rPr>
        <w:t xml:space="preserve">፡ </w:t>
      </w:r>
      <w:proofErr w:type="spellStart"/>
      <w:r w:rsidR="00292057">
        <w:rPr>
          <w:rFonts w:ascii="Power Geez Unicode1" w:hAnsi="Power Geez Unicode1"/>
          <w:sz w:val="24"/>
          <w:szCs w:val="24"/>
        </w:rPr>
        <w:t>ተከላ</w:t>
      </w:r>
      <w:proofErr w:type="spellEnd"/>
      <w:r w:rsidR="008F5883">
        <w:rPr>
          <w:rFonts w:ascii="Power Geez Unicode1" w:hAnsi="Power Geez Unicode1"/>
          <w:sz w:val="24"/>
          <w:szCs w:val="24"/>
        </w:rPr>
        <w:t xml:space="preserve">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ጥገና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የምክር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አገልግሎት</w:t>
      </w:r>
      <w:proofErr w:type="spellEnd"/>
      <w:r w:rsidR="008F5883">
        <w:rPr>
          <w:rFonts w:ascii="Power Geez Unicode1" w:hAnsi="Power Geez Unicode1" w:cs="Nyala"/>
          <w:sz w:val="24"/>
          <w:szCs w:val="24"/>
        </w:rPr>
        <w:t xml:space="preserve"> </w:t>
      </w:r>
      <w:proofErr w:type="spellStart"/>
      <w:r w:rsidR="008F5883">
        <w:rPr>
          <w:rFonts w:ascii="Power Geez Unicode1" w:hAnsi="Power Geez Unicode1" w:cs="Nyala"/>
          <w:sz w:val="24"/>
          <w:szCs w:val="24"/>
        </w:rPr>
        <w:t>ናቸዉ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ለማስተላለፍ</w:t>
      </w:r>
      <w:r w:rsidR="008F5883">
        <w:rPr>
          <w:rFonts w:ascii="Power Geez Unicode1" w:hAnsi="Power Geez Unicode1" w:cs="Nyala"/>
          <w:sz w:val="24"/>
          <w:szCs w:val="24"/>
        </w:rPr>
        <w:t>ያ</w:t>
      </w:r>
      <w:proofErr w:type="spellEnd"/>
      <w:r w:rsidRPr="002B7CEC">
        <w:rPr>
          <w:rFonts w:ascii="Power Geez Unicode1" w:hAnsi="Power Geez Unicode1"/>
          <w:sz w:val="24"/>
          <w:szCs w:val="24"/>
        </w:rPr>
        <w:t xml:space="preserve"> </w:t>
      </w:r>
      <w:proofErr w:type="spellStart"/>
      <w:r w:rsidR="008F5883">
        <w:rPr>
          <w:rFonts w:ascii="Power Geez Unicode1" w:hAnsi="Power Geez Unicode1"/>
          <w:sz w:val="24"/>
          <w:szCs w:val="24"/>
        </w:rPr>
        <w:t>ቦይ</w:t>
      </w:r>
      <w:proofErr w:type="spellEnd"/>
      <w:r w:rsidRPr="002B7CEC">
        <w:rPr>
          <w:rFonts w:ascii="Power Geez Unicode1" w:hAnsi="Power Geez Unicode1"/>
          <w:sz w:val="24"/>
          <w:szCs w:val="24"/>
        </w:rPr>
        <w:t xml:space="preserve"> (</w:t>
      </w:r>
      <w:proofErr w:type="spellStart"/>
      <w:r w:rsidR="008F5883">
        <w:rPr>
          <w:rFonts w:ascii="Power Geez Unicode1" w:hAnsi="Power Geez Unicode1"/>
          <w:sz w:val="24"/>
          <w:szCs w:val="24"/>
        </w:rPr>
        <w:t>የ</w:t>
      </w:r>
      <w:r w:rsidRPr="002B7CEC">
        <w:rPr>
          <w:rFonts w:ascii="Power Geez Unicode1" w:hAnsi="Power Geez Unicode1" w:cs="Nyala"/>
          <w:sz w:val="24"/>
          <w:szCs w:val="24"/>
        </w:rPr>
        <w:t>ቦይ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ሽፋን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ግፊት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የቧንቧ</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መስመር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ትኩረት</w:t>
      </w:r>
      <w:proofErr w:type="spellEnd"/>
      <w:r w:rsidR="008F5883">
        <w:rPr>
          <w:rFonts w:ascii="Power Geez Unicode1" w:hAnsi="Power Geez Unicode1" w:cs="Nyala"/>
          <w:sz w:val="24"/>
          <w:szCs w:val="24"/>
        </w:rPr>
        <w:t xml:space="preserve"> </w:t>
      </w:r>
      <w:proofErr w:type="spellStart"/>
      <w:r w:rsidR="008F5883">
        <w:rPr>
          <w:rFonts w:ascii="Power Geez Unicode1" w:hAnsi="Power Geez Unicode1" w:cs="Nyala"/>
          <w:sz w:val="24"/>
          <w:szCs w:val="24"/>
        </w:rPr>
        <w:t>ያስፈልጋል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ውስንነቱ</w:t>
      </w:r>
      <w:proofErr w:type="spellEnd"/>
      <w:r w:rsidRPr="002B7CEC">
        <w:rPr>
          <w:rFonts w:ascii="Power Geez Unicode1" w:hAnsi="Power Geez Unicode1"/>
          <w:sz w:val="24"/>
          <w:szCs w:val="24"/>
        </w:rPr>
        <w:t xml:space="preserve"> </w:t>
      </w:r>
      <w:proofErr w:type="spellStart"/>
      <w:r w:rsidR="007C7B30" w:rsidRPr="002B7CEC">
        <w:rPr>
          <w:rFonts w:ascii="Power Geez Unicode1" w:hAnsi="Power Geez Unicode1" w:cs="Nyala"/>
          <w:sz w:val="24"/>
          <w:szCs w:val="24"/>
        </w:rPr>
        <w:t>ከፍተኛ</w:t>
      </w:r>
      <w:proofErr w:type="spellEnd"/>
      <w:r w:rsidR="007C7B30" w:rsidRPr="002B7CEC">
        <w:rPr>
          <w:rFonts w:ascii="Power Geez Unicode1" w:hAnsi="Power Geez Unicode1"/>
          <w:sz w:val="24"/>
          <w:szCs w:val="24"/>
        </w:rPr>
        <w:t xml:space="preserve"> </w:t>
      </w:r>
      <w:proofErr w:type="spellStart"/>
      <w:r w:rsidR="007C7B30" w:rsidRPr="002B7CEC">
        <w:rPr>
          <w:rFonts w:ascii="Power Geez Unicode1" w:hAnsi="Power Geez Unicode1"/>
          <w:sz w:val="24"/>
          <w:szCs w:val="24"/>
        </w:rPr>
        <w:t>ኢንቭስትሜንት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ወጪዎችን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የነዳጅ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አቅርቦትን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8F5883" w:rsidRPr="002B7CEC">
        <w:rPr>
          <w:rFonts w:ascii="Power Geez Unicode1" w:hAnsi="Power Geez Unicode1" w:cs="Nyala"/>
          <w:sz w:val="24"/>
          <w:szCs w:val="24"/>
        </w:rPr>
        <w:t>የ</w:t>
      </w:r>
      <w:r w:rsidR="008F5883">
        <w:rPr>
          <w:rFonts w:ascii="Power Geez Unicode1" w:hAnsi="Power Geez Unicode1" w:cs="Nyala"/>
          <w:sz w:val="24"/>
          <w:szCs w:val="24"/>
        </w:rPr>
        <w:t>አጠቃቀም</w:t>
      </w:r>
      <w:proofErr w:type="spellEnd"/>
      <w:r w:rsidR="008F5883">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ወጪዎችን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የአያያዝ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ችግሮችን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የማያውቁ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ልምዶች</w:t>
      </w:r>
      <w:proofErr w:type="spellEnd"/>
      <w:r w:rsidRPr="002B7CEC">
        <w:rPr>
          <w:rFonts w:ascii="Power Geez Unicode1" w:hAnsi="Power Geez Unicode1"/>
          <w:sz w:val="24"/>
          <w:szCs w:val="24"/>
        </w:rPr>
        <w:t xml:space="preserve"> </w:t>
      </w:r>
      <w:proofErr w:type="spellStart"/>
      <w:r w:rsidR="007B0D95">
        <w:rPr>
          <w:rFonts w:ascii="Power Geez Unicode1" w:hAnsi="Power Geez Unicode1" w:cs="Nyala"/>
          <w:sz w:val="24"/>
          <w:szCs w:val="24"/>
        </w:rPr>
        <w:t>በሌሉበት</w:t>
      </w:r>
      <w:proofErr w:type="spellEnd"/>
      <w:r w:rsidR="007B0D95">
        <w:rPr>
          <w:rFonts w:ascii="Power Geez Unicode1" w:hAnsi="Power Geez Unicode1" w:cs="Nyala"/>
          <w:sz w:val="24"/>
          <w:szCs w:val="24"/>
        </w:rPr>
        <w:t xml:space="preserve"> </w:t>
      </w:r>
      <w:proofErr w:type="spellStart"/>
      <w:r w:rsidR="007C7B30">
        <w:rPr>
          <w:rFonts w:ascii="Power Geez Unicode1" w:hAnsi="Power Geez Unicode1" w:cs="Nyala"/>
          <w:sz w:val="24"/>
          <w:szCs w:val="24"/>
        </w:rPr>
        <w:t>ቦታ</w:t>
      </w:r>
      <w:proofErr w:type="spellEnd"/>
      <w:r w:rsidR="007C7B30" w:rsidRPr="002B7CEC">
        <w:rPr>
          <w:rFonts w:ascii="Power Geez Unicode1" w:hAnsi="Power Geez Unicode1"/>
          <w:sz w:val="24"/>
          <w:szCs w:val="24"/>
        </w:rPr>
        <w:t xml:space="preserve"> </w:t>
      </w:r>
      <w:proofErr w:type="spellStart"/>
      <w:r w:rsidR="007C7B30" w:rsidRPr="002B7CEC">
        <w:rPr>
          <w:rFonts w:ascii="Power Geez Unicode1" w:hAnsi="Power Geez Unicode1"/>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ውጤታማነት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ያካትታል</w:t>
      </w:r>
      <w:proofErr w:type="spellEnd"/>
      <w:r w:rsidR="00BD25FB"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ብዙ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7B0D95">
        <w:rPr>
          <w:rFonts w:ascii="Power Geez Unicode1" w:hAnsi="Power Geez Unicode1"/>
          <w:sz w:val="24"/>
          <w:szCs w:val="24"/>
        </w:rPr>
        <w:t>የ</w:t>
      </w:r>
      <w:r w:rsidRPr="002B7CEC">
        <w:rPr>
          <w:rFonts w:ascii="Power Geez Unicode1" w:hAnsi="Power Geez Unicode1" w:cs="Nyala"/>
          <w:sz w:val="24"/>
          <w:szCs w:val="24"/>
        </w:rPr>
        <w:t>መንደር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መርሃግብሮች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5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200 </w:t>
      </w:r>
      <w:proofErr w:type="spellStart"/>
      <w:r w:rsidRPr="002B7CEC">
        <w:rPr>
          <w:rFonts w:ascii="Power Geez Unicode1" w:hAnsi="Power Geez Unicode1" w:cs="Nyala"/>
          <w:sz w:val="24"/>
          <w:szCs w:val="24"/>
        </w:rPr>
        <w:t>ሄክታር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ያላቸውን</w:t>
      </w:r>
      <w:proofErr w:type="spellEnd"/>
      <w:r w:rsidRPr="002B7CEC">
        <w:rPr>
          <w:rFonts w:ascii="Power Geez Unicode1" w:hAnsi="Power Geez Unicode1"/>
          <w:sz w:val="24"/>
          <w:szCs w:val="24"/>
        </w:rPr>
        <w:t xml:space="preserve"> </w:t>
      </w:r>
      <w:proofErr w:type="spellStart"/>
      <w:r w:rsidR="007C7B30">
        <w:rPr>
          <w:rFonts w:ascii="Power Geez Unicode1" w:hAnsi="Power Geez Unicode1" w:cs="Nyala"/>
          <w:sz w:val="24"/>
          <w:szCs w:val="24"/>
        </w:rPr>
        <w:t>በ</w:t>
      </w:r>
      <w:r w:rsidR="007C7B30" w:rsidRPr="002B7CEC">
        <w:rPr>
          <w:rFonts w:ascii="Power Geez Unicode1" w:hAnsi="Power Geez Unicode1" w:cs="Nyala"/>
          <w:sz w:val="24"/>
          <w:szCs w:val="24"/>
        </w:rPr>
        <w:t>ሞተር</w:t>
      </w:r>
      <w:proofErr w:type="spellEnd"/>
      <w:r w:rsidR="007C7B30" w:rsidRPr="002B7CEC">
        <w:rPr>
          <w:rFonts w:ascii="Power Geez Unicode1" w:hAnsi="Power Geez Unicode1"/>
          <w:sz w:val="24"/>
          <w:szCs w:val="24"/>
        </w:rPr>
        <w:t xml:space="preserve"> </w:t>
      </w:r>
      <w:proofErr w:type="spellStart"/>
      <w:r w:rsidR="007C7B30" w:rsidRPr="002B7CEC">
        <w:rPr>
          <w:rFonts w:ascii="Power Geez Unicode1" w:hAnsi="Power Geez Unicode1"/>
          <w:sz w:val="24"/>
          <w:szCs w:val="24"/>
        </w:rPr>
        <w:t>ፓምፖች</w:t>
      </w:r>
      <w:proofErr w:type="spellEnd"/>
      <w:r w:rsidR="007B0D95">
        <w:rPr>
          <w:rFonts w:ascii="Power Geez Unicode1" w:hAnsi="Power Geez Unicode1" w:cs="Nyala"/>
          <w:sz w:val="24"/>
          <w:szCs w:val="24"/>
        </w:rPr>
        <w:t xml:space="preserve"> </w:t>
      </w:r>
      <w:proofErr w:type="spellStart"/>
      <w:r w:rsidR="007B0D95">
        <w:rPr>
          <w:rFonts w:ascii="Power Geez Unicode1" w:hAnsi="Power Geez Unicode1" w:cs="Nyala"/>
          <w:sz w:val="24"/>
          <w:szCs w:val="24"/>
        </w:rPr>
        <w:t>ለማልማት</w:t>
      </w:r>
      <w:proofErr w:type="spellEnd"/>
      <w:r w:rsidR="007B0D95">
        <w:rPr>
          <w:rFonts w:ascii="Power Geez Unicode1" w:hAnsi="Power Geez Unicode1" w:cs="Nyala"/>
          <w:sz w:val="24"/>
          <w:szCs w:val="24"/>
        </w:rPr>
        <w:t xml:space="preserve"> </w:t>
      </w:r>
      <w:proofErr w:type="spellStart"/>
      <w:r w:rsidR="007B0D95">
        <w:rPr>
          <w:rFonts w:ascii="Power Geez Unicode1" w:hAnsi="Power Geez Unicode1" w:cs="Nyala"/>
          <w:sz w:val="24"/>
          <w:szCs w:val="24"/>
        </w:rPr>
        <w:t>ተዘጋጅተዋል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አደሮችን</w:t>
      </w:r>
      <w:proofErr w:type="spellEnd"/>
      <w:r w:rsidRPr="002B7CEC">
        <w:rPr>
          <w:rFonts w:ascii="Power Geez Unicode1" w:hAnsi="Power Geez Unicode1"/>
          <w:sz w:val="24"/>
          <w:szCs w:val="24"/>
        </w:rPr>
        <w:t xml:space="preserve"> </w:t>
      </w:r>
      <w:r w:rsidR="007B0D95">
        <w:rPr>
          <w:rFonts w:ascii="Power Geez Unicode1" w:hAnsi="Power Geez Unicode1" w:cs="Nyala"/>
          <w:sz w:val="24"/>
          <w:szCs w:val="24"/>
        </w:rPr>
        <w:t>በ</w:t>
      </w:r>
      <w:r w:rsidR="007B0D95"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ተጠቃሚዎች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ማህበራት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ማደራጀት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ኦፕሬሽን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7C7B30" w:rsidRPr="002B7CEC">
        <w:rPr>
          <w:rFonts w:ascii="Power Geez Unicode1" w:hAnsi="Power Geez Unicode1" w:cs="Nyala"/>
          <w:sz w:val="24"/>
          <w:szCs w:val="24"/>
        </w:rPr>
        <w:t>ጥገና</w:t>
      </w:r>
      <w:proofErr w:type="spellEnd"/>
      <w:r w:rsidR="007C7B30" w:rsidRPr="002B7CEC">
        <w:rPr>
          <w:rFonts w:ascii="Power Geez Unicode1" w:hAnsi="Power Geez Unicode1"/>
          <w:sz w:val="24"/>
          <w:szCs w:val="24"/>
        </w:rPr>
        <w:t xml:space="preserve"> </w:t>
      </w:r>
      <w:proofErr w:type="spellStart"/>
      <w:r w:rsidR="007C7B30" w:rsidRPr="002B7CEC">
        <w:rPr>
          <w:rFonts w:ascii="Power Geez Unicode1" w:hAnsi="Power Geez Unicode1"/>
          <w:sz w:val="24"/>
          <w:szCs w:val="24"/>
        </w:rPr>
        <w:t>ለማቋቋም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አስቸጋሪ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ነበር</w:t>
      </w:r>
      <w:r w:rsidRPr="002B7CEC">
        <w:rPr>
          <w:rFonts w:ascii="Power Geez Unicode1" w:hAnsi="Power Geez Unicode1"/>
          <w:sz w:val="24"/>
          <w:szCs w:val="24"/>
        </w:rPr>
        <w:t>-</w:t>
      </w:r>
      <w:r w:rsidRPr="002B7CEC">
        <w:rPr>
          <w:rFonts w:ascii="Power Geez Unicode1" w:hAnsi="Power Geez Unicode1" w:cs="Nyala"/>
          <w:sz w:val="24"/>
          <w:szCs w:val="24"/>
        </w:rPr>
        <w:t>ብዙ</w:t>
      </w:r>
      <w:r w:rsidR="002B1D38">
        <w:rPr>
          <w:rFonts w:ascii="Power Geez Unicode1" w:hAnsi="Power Geez Unicode1" w:cs="Nyala"/>
          <w:sz w:val="24"/>
          <w:szCs w:val="24"/>
        </w:rPr>
        <w:t>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መርሃግብሮች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መካከል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ትብብር</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ባለመኖሩ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002B1D38">
        <w:rPr>
          <w:rFonts w:ascii="Power Geez Unicode1" w:hAnsi="Power Geez Unicode1" w:cs="Nyala"/>
          <w:sz w:val="24"/>
          <w:szCs w:val="24"/>
        </w:rPr>
        <w:t>ስኬታማ</w:t>
      </w:r>
      <w:proofErr w:type="spellEnd"/>
      <w:r w:rsidR="002B1D38">
        <w:rPr>
          <w:rFonts w:ascii="Power Geez Unicode1" w:hAnsi="Power Geez Unicode1" w:cs="Nyala"/>
          <w:sz w:val="24"/>
          <w:szCs w:val="24"/>
        </w:rPr>
        <w:t xml:space="preserve"> </w:t>
      </w:r>
      <w:proofErr w:type="spellStart"/>
      <w:r w:rsidR="002B1D38">
        <w:rPr>
          <w:rFonts w:ascii="Power Geez Unicode1" w:hAnsi="Power Geez Unicode1" w:cs="Nyala"/>
          <w:sz w:val="24"/>
          <w:szCs w:val="24"/>
        </w:rPr>
        <w:t>አልሆኑም</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p>
    <w:p w:rsidR="00C709AB" w:rsidRPr="002B7CEC" w:rsidRDefault="006B16CC" w:rsidP="00546B08">
      <w:pPr>
        <w:spacing w:before="240" w:after="60"/>
        <w:jc w:val="both"/>
        <w:rPr>
          <w:rFonts w:ascii="Power Geez Unicode1" w:hAnsi="Power Geez Unicode1"/>
          <w:sz w:val="24"/>
          <w:szCs w:val="24"/>
        </w:rPr>
      </w:pPr>
      <w:proofErr w:type="spellStart"/>
      <w:r w:rsidRPr="002B7CEC">
        <w:rPr>
          <w:rFonts w:ascii="Power Geez Unicode1" w:hAnsi="Power Geez Unicode1"/>
          <w:sz w:val="24"/>
          <w:szCs w:val="24"/>
        </w:rPr>
        <w:t>በአነስተኛ</w:t>
      </w:r>
      <w:proofErr w:type="spellEnd"/>
      <w:r w:rsidRPr="002B7CEC">
        <w:rPr>
          <w:rFonts w:ascii="Power Geez Unicode1" w:hAnsi="Power Geez Unicode1"/>
          <w:sz w:val="24"/>
          <w:szCs w:val="24"/>
        </w:rPr>
        <w:t xml:space="preserve"> </w:t>
      </w:r>
      <w:proofErr w:type="spellStart"/>
      <w:r w:rsidR="000066E4" w:rsidRPr="002B7CEC">
        <w:rPr>
          <w:rFonts w:ascii="Power Geez Unicode1" w:hAnsi="Power Geez Unicode1"/>
          <w:sz w:val="24"/>
          <w:szCs w:val="24"/>
        </w:rPr>
        <w:t>ቤንዝን</w:t>
      </w:r>
      <w:proofErr w:type="spellEnd"/>
      <w:r w:rsidR="000066E4"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ወይም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ናፍጣ</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የሚሰሩ</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የመሳብ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አቅም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ያላቸው</w:t>
      </w:r>
      <w:proofErr w:type="spellEnd"/>
      <w:r w:rsidRPr="002B7CEC">
        <w:rPr>
          <w:rFonts w:ascii="Power Geez Unicode1" w:hAnsi="Power Geez Unicode1"/>
          <w:sz w:val="24"/>
          <w:szCs w:val="24"/>
        </w:rPr>
        <w:t xml:space="preserve"> </w:t>
      </w:r>
      <w:proofErr w:type="spellStart"/>
      <w:r w:rsidR="0055354F">
        <w:rPr>
          <w:rFonts w:ascii="Power Geez Unicode1" w:hAnsi="Power Geez Unicode1"/>
          <w:sz w:val="24"/>
          <w:szCs w:val="24"/>
        </w:rPr>
        <w:t>አዋጪ</w:t>
      </w:r>
      <w:proofErr w:type="spellEnd"/>
      <w:r w:rsidR="0055354F">
        <w:rPr>
          <w:rFonts w:ascii="Power Geez Unicode1" w:hAnsi="Power Geez Unicode1"/>
          <w:sz w:val="24"/>
          <w:szCs w:val="24"/>
        </w:rPr>
        <w:t xml:space="preserve"> </w:t>
      </w:r>
      <w:proofErr w:type="spellStart"/>
      <w:r w:rsidRPr="002B7CEC">
        <w:rPr>
          <w:rFonts w:ascii="Power Geez Unicode1" w:hAnsi="Power Geez Unicode1"/>
          <w:sz w:val="24"/>
          <w:szCs w:val="24"/>
        </w:rPr>
        <w:t>የሞተር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ፓምፖች</w:t>
      </w:r>
      <w:proofErr w:type="spellEnd"/>
      <w:r w:rsidRPr="002B7CEC">
        <w:rPr>
          <w:rFonts w:ascii="Power Geez Unicode1" w:hAnsi="Power Geez Unicode1"/>
          <w:sz w:val="24"/>
          <w:szCs w:val="24"/>
        </w:rPr>
        <w:t xml:space="preserve"> </w:t>
      </w:r>
      <w:r w:rsidR="00C709AB" w:rsidRPr="002B7CEC">
        <w:rPr>
          <w:rFonts w:ascii="Power Geez Unicode1" w:hAnsi="Power Geez Unicode1" w:cs="Nyala"/>
          <w:sz w:val="24"/>
          <w:szCs w:val="24"/>
        </w:rPr>
        <w:t>ከ</w:t>
      </w:r>
      <w:r w:rsidR="00C709AB" w:rsidRPr="002B7CEC">
        <w:rPr>
          <w:rFonts w:ascii="Power Geez Unicode1" w:hAnsi="Power Geez Unicode1"/>
          <w:sz w:val="24"/>
          <w:szCs w:val="24"/>
        </w:rPr>
        <w:t xml:space="preserve"> 2 </w:t>
      </w:r>
      <w:proofErr w:type="spellStart"/>
      <w:r w:rsidR="00C709AB" w:rsidRPr="002B7CEC">
        <w:rPr>
          <w:rFonts w:ascii="Power Geez Unicode1" w:hAnsi="Power Geez Unicode1" w:cs="Nyala"/>
          <w:sz w:val="24"/>
          <w:szCs w:val="24"/>
        </w:rPr>
        <w:t>እስከ</w:t>
      </w:r>
      <w:proofErr w:type="spellEnd"/>
      <w:r w:rsidR="00C709AB" w:rsidRPr="002B7CEC">
        <w:rPr>
          <w:rFonts w:ascii="Power Geez Unicode1" w:hAnsi="Power Geez Unicode1"/>
          <w:sz w:val="24"/>
          <w:szCs w:val="24"/>
        </w:rPr>
        <w:t xml:space="preserve"> 5 </w:t>
      </w:r>
      <w:proofErr w:type="spellStart"/>
      <w:r w:rsidR="00C709AB" w:rsidRPr="002B7CEC">
        <w:rPr>
          <w:rFonts w:ascii="Power Geez Unicode1" w:hAnsi="Power Geez Unicode1" w:cs="Nyala"/>
          <w:sz w:val="24"/>
          <w:szCs w:val="24"/>
        </w:rPr>
        <w:t>የፈረስ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ጉልበት</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አቅም</w:t>
      </w:r>
      <w:proofErr w:type="spellEnd"/>
      <w:r w:rsidRPr="002B7CEC">
        <w:rPr>
          <w:rFonts w:ascii="Power Geez Unicode1" w:hAnsi="Power Geez Unicode1"/>
          <w:sz w:val="24"/>
          <w:szCs w:val="24"/>
        </w:rPr>
        <w:t xml:space="preserve"> </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r w:rsidR="00C709AB" w:rsidRPr="002B7CEC">
        <w:rPr>
          <w:rFonts w:ascii="Power Geez Unicode1" w:hAnsi="Power Geez Unicode1" w:cs="Nyala"/>
          <w:sz w:val="24"/>
          <w:szCs w:val="24"/>
        </w:rPr>
        <w:t>ከ</w:t>
      </w:r>
      <w:r w:rsidR="00C709AB" w:rsidRPr="002B7CEC">
        <w:rPr>
          <w:rFonts w:ascii="Power Geez Unicode1" w:hAnsi="Power Geez Unicode1"/>
          <w:sz w:val="24"/>
          <w:szCs w:val="24"/>
        </w:rPr>
        <w:t xml:space="preserve">2-15 </w:t>
      </w:r>
      <w:proofErr w:type="spellStart"/>
      <w:r w:rsidRPr="002B7CEC">
        <w:rPr>
          <w:rFonts w:ascii="Power Geez Unicode1" w:hAnsi="Power Geez Unicode1" w:cs="Nyala"/>
          <w:sz w:val="24"/>
          <w:szCs w:val="24"/>
        </w:rPr>
        <w:t>ሊትር</w:t>
      </w:r>
      <w:proofErr w:type="spellEnd"/>
      <w:r w:rsidR="00C709AB" w:rsidRPr="002B7CEC">
        <w:rPr>
          <w:rFonts w:ascii="Power Geez Unicode1" w:hAnsi="Power Geez Unicode1"/>
          <w:sz w:val="24"/>
          <w:szCs w:val="24"/>
        </w:rPr>
        <w:t>/</w:t>
      </w:r>
      <w:proofErr w:type="spellStart"/>
      <w:r w:rsidR="00C709AB" w:rsidRPr="002B7CEC">
        <w:rPr>
          <w:rFonts w:ascii="Power Geez Unicode1" w:hAnsi="Power Geez Unicode1" w:cs="Nyala"/>
          <w:sz w:val="24"/>
          <w:szCs w:val="24"/>
        </w:rPr>
        <w:t>ሰከንድ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w:t>
      </w:r>
      <w:r w:rsidRPr="002B7CEC">
        <w:rPr>
          <w:rFonts w:ascii="Power Geez Unicode1" w:hAnsi="Power Geez Unicode1" w:cs="Nyala"/>
          <w:sz w:val="24"/>
          <w:szCs w:val="24"/>
        </w:rPr>
        <w:t>ፍሰት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ያላቸው</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ናቸው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w:t>
      </w:r>
      <w:r w:rsidR="00805FC3" w:rsidRPr="002B7CEC">
        <w:rPr>
          <w:rFonts w:ascii="Power Geez Unicode1" w:hAnsi="Power Geez Unicode1" w:cs="Nyala"/>
          <w:sz w:val="24"/>
          <w:szCs w:val="24"/>
        </w:rPr>
        <w:t>ነ</w:t>
      </w:r>
      <w:r w:rsidR="00C709AB" w:rsidRPr="002B7CEC">
        <w:rPr>
          <w:rFonts w:ascii="Power Geez Unicode1" w:hAnsi="Power Geez Unicode1" w:cs="Nyala"/>
          <w:sz w:val="24"/>
          <w:szCs w:val="24"/>
        </w:rPr>
        <w:t>ዚህ</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ሴንቲ</w:t>
      </w:r>
      <w:r w:rsidR="00805FC3" w:rsidRPr="002B7CEC">
        <w:rPr>
          <w:rFonts w:ascii="Power Geez Unicode1" w:hAnsi="Power Geez Unicode1"/>
          <w:sz w:val="24"/>
          <w:szCs w:val="24"/>
        </w:rPr>
        <w:t>ሪፊጋል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ፓም</w:t>
      </w:r>
      <w:r w:rsidR="00050BA1" w:rsidRPr="002B7CEC">
        <w:rPr>
          <w:rFonts w:ascii="Power Geez Unicode1" w:hAnsi="Power Geez Unicode1" w:cs="Nyala"/>
          <w:sz w:val="24"/>
          <w:szCs w:val="24"/>
        </w:rPr>
        <w:t>ፖች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ዋጋ</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ከቻይና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ከህንድ</w:t>
      </w:r>
      <w:proofErr w:type="spellEnd"/>
      <w:r w:rsidR="00C709AB" w:rsidRPr="002B7CEC">
        <w:rPr>
          <w:rFonts w:ascii="Power Geez Unicode1" w:hAnsi="Power Geez Unicode1"/>
          <w:sz w:val="24"/>
          <w:szCs w:val="24"/>
        </w:rPr>
        <w:t xml:space="preserve"> </w:t>
      </w:r>
      <w:proofErr w:type="spellStart"/>
      <w:r w:rsidR="00805FC3" w:rsidRPr="002B7CEC">
        <w:rPr>
          <w:rFonts w:ascii="Power Geez Unicode1" w:hAnsi="Power Geez Unicode1" w:cs="Nyala"/>
          <w:sz w:val="24"/>
          <w:szCs w:val="24"/>
        </w:rPr>
        <w:t>በስፋት</w:t>
      </w:r>
      <w:proofErr w:type="spellEnd"/>
      <w:r w:rsidR="00805FC3" w:rsidRPr="002B7CEC">
        <w:rPr>
          <w:rFonts w:ascii="Power Geez Unicode1" w:hAnsi="Power Geez Unicode1" w:cs="Nyala"/>
          <w:sz w:val="24"/>
          <w:szCs w:val="24"/>
        </w:rPr>
        <w:t xml:space="preserve"> </w:t>
      </w:r>
      <w:proofErr w:type="spellStart"/>
      <w:r w:rsidR="00805FC3" w:rsidRPr="002B7CEC">
        <w:rPr>
          <w:rFonts w:ascii="Power Geez Unicode1" w:hAnsi="Power Geez Unicode1" w:cs="Nyala"/>
          <w:sz w:val="24"/>
          <w:szCs w:val="24"/>
        </w:rPr>
        <w:t>በመግባታቸው</w:t>
      </w:r>
      <w:proofErr w:type="spellEnd"/>
      <w:r w:rsidR="00805FC3" w:rsidRPr="002B7CEC">
        <w:rPr>
          <w:rFonts w:ascii="Power Geez Unicode1" w:hAnsi="Power Geez Unicode1" w:cs="Nyala"/>
          <w:sz w:val="24"/>
          <w:szCs w:val="24"/>
        </w:rPr>
        <w:t xml:space="preserve"> </w:t>
      </w:r>
      <w:proofErr w:type="spellStart"/>
      <w:r w:rsidR="00805FC3" w:rsidRPr="002B7CEC">
        <w:rPr>
          <w:rFonts w:ascii="Power Geez Unicode1" w:hAnsi="Power Geez Unicode1" w:cs="Nyala"/>
          <w:sz w:val="24"/>
          <w:szCs w:val="24"/>
        </w:rPr>
        <w:t>የተነሳ</w:t>
      </w:r>
      <w:proofErr w:type="spellEnd"/>
      <w:r w:rsidR="00C709AB" w:rsidRPr="002B7CEC">
        <w:rPr>
          <w:rFonts w:ascii="Power Geez Unicode1" w:hAnsi="Power Geez Unicode1"/>
          <w:sz w:val="24"/>
          <w:szCs w:val="24"/>
        </w:rPr>
        <w:t xml:space="preserve"> </w:t>
      </w:r>
      <w:proofErr w:type="spellStart"/>
      <w:r w:rsidR="0055354F">
        <w:rPr>
          <w:rFonts w:ascii="Power Geez Unicode1" w:hAnsi="Power Geez Unicode1"/>
          <w:sz w:val="24"/>
          <w:szCs w:val="24"/>
        </w:rPr>
        <w:t>ዋጋቸዉ</w:t>
      </w:r>
      <w:proofErr w:type="spellEnd"/>
      <w:r w:rsidR="0055354F">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በከፍተኛ</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ደረጃ</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ቀንሷል</w:t>
      </w:r>
      <w:proofErr w:type="spellEnd"/>
      <w:r w:rsidR="00805FC3" w:rsidRPr="002B7CEC">
        <w:rPr>
          <w:rFonts w:ascii="Power Geez Unicode1" w:hAnsi="Power Geez Unicode1" w:cs="Nyala"/>
          <w:sz w:val="24"/>
          <w:szCs w:val="24"/>
        </w:rPr>
        <w:t xml:space="preserve">፤ </w:t>
      </w:r>
      <w:proofErr w:type="spellStart"/>
      <w:r w:rsidR="00805FC3" w:rsidRPr="002B7CEC">
        <w:rPr>
          <w:rFonts w:ascii="Power Geez Unicode1" w:hAnsi="Power Geez Unicode1" w:cs="Nyala"/>
          <w:sz w:val="24"/>
          <w:szCs w:val="24"/>
        </w:rPr>
        <w:t>ይህም</w:t>
      </w:r>
      <w:proofErr w:type="spellEnd"/>
      <w:r w:rsidR="00805FC3" w:rsidRPr="002B7CEC">
        <w:rPr>
          <w:rFonts w:ascii="Power Geez Unicode1" w:hAnsi="Power Geez Unicode1" w:cs="Nyala"/>
          <w:sz w:val="24"/>
          <w:szCs w:val="24"/>
        </w:rPr>
        <w:t xml:space="preserve"> ከ200 </w:t>
      </w:r>
      <w:proofErr w:type="spellStart"/>
      <w:r w:rsidR="00805FC3" w:rsidRPr="002B7CEC">
        <w:rPr>
          <w:rFonts w:ascii="Power Geez Unicode1" w:hAnsi="Power Geez Unicode1" w:cs="Nyala"/>
          <w:sz w:val="24"/>
          <w:szCs w:val="24"/>
        </w:rPr>
        <w:t>እስከ</w:t>
      </w:r>
      <w:proofErr w:type="spellEnd"/>
      <w:r w:rsidR="00805FC3" w:rsidRPr="002B7CEC">
        <w:rPr>
          <w:rFonts w:ascii="Power Geez Unicode1" w:hAnsi="Power Geez Unicode1" w:cs="Nyala"/>
          <w:sz w:val="24"/>
          <w:szCs w:val="24"/>
        </w:rPr>
        <w:t xml:space="preserve"> 500 </w:t>
      </w:r>
      <w:proofErr w:type="spellStart"/>
      <w:r w:rsidR="00805FC3" w:rsidRPr="002B7CEC">
        <w:rPr>
          <w:rFonts w:ascii="Power Geez Unicode1" w:hAnsi="Power Geez Unicode1" w:cs="Nyala"/>
          <w:sz w:val="24"/>
          <w:szCs w:val="24"/>
        </w:rPr>
        <w:t>የአሜሪካ</w:t>
      </w:r>
      <w:proofErr w:type="spellEnd"/>
      <w:r w:rsidR="00805FC3" w:rsidRPr="002B7CEC">
        <w:rPr>
          <w:rFonts w:ascii="Power Geez Unicode1" w:hAnsi="Power Geez Unicode1"/>
          <w:sz w:val="24"/>
          <w:szCs w:val="24"/>
        </w:rPr>
        <w:t xml:space="preserve"> </w:t>
      </w:r>
      <w:proofErr w:type="spellStart"/>
      <w:r w:rsidR="00805FC3" w:rsidRPr="002B7CEC">
        <w:rPr>
          <w:rFonts w:ascii="Power Geez Unicode1" w:hAnsi="Power Geez Unicode1" w:cs="Nyala"/>
          <w:sz w:val="24"/>
          <w:szCs w:val="24"/>
        </w:rPr>
        <w:t>ዶላር</w:t>
      </w:r>
      <w:proofErr w:type="spellEnd"/>
      <w:r w:rsidR="00805FC3" w:rsidRPr="002B7CEC">
        <w:rPr>
          <w:rFonts w:ascii="Power Geez Unicode1" w:hAnsi="Power Geez Unicode1"/>
          <w:sz w:val="24"/>
          <w:szCs w:val="24"/>
        </w:rPr>
        <w:t xml:space="preserve"> </w:t>
      </w:r>
      <w:proofErr w:type="spellStart"/>
      <w:r w:rsidR="00805FC3" w:rsidRPr="002B7CEC">
        <w:rPr>
          <w:rFonts w:ascii="Power Geez Unicode1" w:hAnsi="Power Geez Unicode1" w:cs="Nyala"/>
          <w:sz w:val="24"/>
          <w:szCs w:val="24"/>
        </w:rPr>
        <w:t>መካከል</w:t>
      </w:r>
      <w:proofErr w:type="spellEnd"/>
      <w:r w:rsidR="00805FC3" w:rsidRPr="002B7CEC">
        <w:rPr>
          <w:rFonts w:ascii="Power Geez Unicode1" w:hAnsi="Power Geez Unicode1"/>
          <w:sz w:val="24"/>
          <w:szCs w:val="24"/>
        </w:rPr>
        <w:t xml:space="preserve"> </w:t>
      </w:r>
      <w:proofErr w:type="spellStart"/>
      <w:r w:rsidR="00805FC3" w:rsidRPr="002B7CEC">
        <w:rPr>
          <w:rFonts w:ascii="Power Geez Unicode1" w:hAnsi="Power Geez Unicode1" w:cs="Nyala"/>
          <w:sz w:val="24"/>
          <w:szCs w:val="24"/>
        </w:rPr>
        <w:t>ሲሆን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አነስተኛ</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ደረጃ</w:t>
      </w:r>
      <w:proofErr w:type="spellEnd"/>
      <w:r w:rsidR="00C709AB" w:rsidRPr="002B7CEC">
        <w:rPr>
          <w:rFonts w:ascii="Power Geez Unicode1" w:hAnsi="Power Geez Unicode1"/>
          <w:sz w:val="24"/>
          <w:szCs w:val="24"/>
        </w:rPr>
        <w:t xml:space="preserve"> </w:t>
      </w:r>
      <w:proofErr w:type="spellStart"/>
      <w:r w:rsidR="00050BA1" w:rsidRPr="002B7CEC">
        <w:rPr>
          <w:rFonts w:ascii="Power Geez Unicode1" w:hAnsi="Power Geez Unicode1" w:cs="Nyala"/>
          <w:sz w:val="24"/>
          <w:szCs w:val="24"/>
        </w:rPr>
        <w:t>ባ</w:t>
      </w:r>
      <w:r w:rsidR="00C709AB" w:rsidRPr="002B7CEC">
        <w:rPr>
          <w:rFonts w:ascii="Power Geez Unicode1" w:hAnsi="Power Geez Unicode1" w:cs="Nyala"/>
          <w:sz w:val="24"/>
          <w:szCs w:val="24"/>
        </w:rPr>
        <w:t>ላቸው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አርሶ</w:t>
      </w:r>
      <w:proofErr w:type="spellEnd"/>
      <w:r w:rsidR="005B731F" w:rsidRPr="002B7CEC">
        <w:rPr>
          <w:rFonts w:ascii="Power Geez Unicode1" w:hAnsi="Power Geez Unicode1" w:cs="Nyala"/>
          <w:sz w:val="24"/>
          <w:szCs w:val="24"/>
        </w:rPr>
        <w:t xml:space="preserve"> </w:t>
      </w:r>
      <w:proofErr w:type="spellStart"/>
      <w:r w:rsidR="00C709AB" w:rsidRPr="002B7CEC">
        <w:rPr>
          <w:rFonts w:ascii="Power Geez Unicode1" w:hAnsi="Power Geez Unicode1" w:cs="Nyala"/>
          <w:sz w:val="24"/>
          <w:szCs w:val="24"/>
        </w:rPr>
        <w:t>አደሮች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አቅም</w:t>
      </w:r>
      <w:proofErr w:type="spellEnd"/>
      <w:r w:rsidR="00C709AB" w:rsidRPr="002B7CEC">
        <w:rPr>
          <w:rFonts w:ascii="Power Geez Unicode1" w:hAnsi="Power Geez Unicode1"/>
          <w:sz w:val="24"/>
          <w:szCs w:val="24"/>
        </w:rPr>
        <w:t xml:space="preserve"> </w:t>
      </w:r>
      <w:proofErr w:type="spellStart"/>
      <w:r w:rsidR="00050BA1" w:rsidRPr="002B7CEC">
        <w:rPr>
          <w:rFonts w:ascii="Power Geez Unicode1" w:hAnsi="Power Geez Unicode1"/>
          <w:sz w:val="24"/>
          <w:szCs w:val="24"/>
        </w:rPr>
        <w:t>ሊገዛ</w:t>
      </w:r>
      <w:proofErr w:type="spellEnd"/>
      <w:r w:rsidR="00050BA1" w:rsidRPr="002B7CEC">
        <w:rPr>
          <w:rFonts w:ascii="Power Geez Unicode1" w:hAnsi="Power Geez Unicode1"/>
          <w:sz w:val="24"/>
          <w:szCs w:val="24"/>
        </w:rPr>
        <w:t xml:space="preserve"> </w:t>
      </w:r>
      <w:proofErr w:type="spellStart"/>
      <w:r w:rsidR="00050BA1" w:rsidRPr="002B7CEC">
        <w:rPr>
          <w:rFonts w:ascii="Power Geez Unicode1" w:hAnsi="Power Geez Unicode1"/>
          <w:sz w:val="24"/>
          <w:szCs w:val="24"/>
        </w:rPr>
        <w:t>የሚችል</w:t>
      </w:r>
      <w:proofErr w:type="spellEnd"/>
      <w:r w:rsidR="00050BA1" w:rsidRPr="002B7CEC">
        <w:rPr>
          <w:rFonts w:ascii="Power Geez Unicode1" w:hAnsi="Power Geez Unicode1"/>
          <w:sz w:val="24"/>
          <w:szCs w:val="24"/>
        </w:rPr>
        <w:t xml:space="preserve"> </w:t>
      </w:r>
      <w:proofErr w:type="spellStart"/>
      <w:r w:rsidR="00050BA1" w:rsidRPr="002B7CEC">
        <w:rPr>
          <w:rFonts w:ascii="Power Geez Unicode1" w:hAnsi="Power Geez Unicode1"/>
          <w:sz w:val="24"/>
          <w:szCs w:val="24"/>
        </w:rPr>
        <w:t>እና</w:t>
      </w:r>
      <w:proofErr w:type="spellEnd"/>
      <w:r w:rsidR="00C709AB" w:rsidRPr="002B7CEC">
        <w:rPr>
          <w:rFonts w:ascii="Power Geez Unicode1" w:hAnsi="Power Geez Unicode1"/>
          <w:sz w:val="24"/>
          <w:szCs w:val="24"/>
        </w:rPr>
        <w:t xml:space="preserve"> </w:t>
      </w:r>
      <w:r w:rsidR="00C709AB" w:rsidRPr="002B7CEC">
        <w:rPr>
          <w:rFonts w:ascii="Power Geez Unicode1" w:hAnsi="Power Geez Unicode1" w:cs="Nyala"/>
          <w:sz w:val="24"/>
          <w:szCs w:val="24"/>
        </w:rPr>
        <w:t>ከ</w:t>
      </w:r>
      <w:r w:rsidR="00C709AB" w:rsidRPr="002B7CEC">
        <w:rPr>
          <w:rFonts w:ascii="Power Geez Unicode1" w:hAnsi="Power Geez Unicode1"/>
          <w:sz w:val="24"/>
          <w:szCs w:val="24"/>
        </w:rPr>
        <w:t xml:space="preserve">1 </w:t>
      </w:r>
      <w:proofErr w:type="spellStart"/>
      <w:r w:rsidR="00C709AB" w:rsidRPr="002B7CEC">
        <w:rPr>
          <w:rFonts w:ascii="Power Geez Unicode1" w:hAnsi="Power Geez Unicode1" w:cs="Nyala"/>
          <w:sz w:val="24"/>
          <w:szCs w:val="24"/>
        </w:rPr>
        <w:t>እስከ</w:t>
      </w:r>
      <w:proofErr w:type="spellEnd"/>
      <w:r w:rsidR="00C709AB" w:rsidRPr="002B7CEC">
        <w:rPr>
          <w:rFonts w:ascii="Power Geez Unicode1" w:hAnsi="Power Geez Unicode1"/>
          <w:sz w:val="24"/>
          <w:szCs w:val="24"/>
        </w:rPr>
        <w:t xml:space="preserve"> 5</w:t>
      </w:r>
      <w:r w:rsidR="00C709AB" w:rsidRPr="002B7CEC">
        <w:rPr>
          <w:rFonts w:ascii="Power Geez Unicode1" w:hAnsi="Power Geez Unicode1" w:cs="Nyala"/>
          <w:sz w:val="24"/>
          <w:szCs w:val="24"/>
        </w:rPr>
        <w:t>ሄ</w:t>
      </w:r>
      <w:r w:rsidR="00050BA1" w:rsidRPr="002B7CEC">
        <w:rPr>
          <w:rFonts w:ascii="Power Geez Unicode1" w:hAnsi="Power Geez Unicode1"/>
          <w:sz w:val="24"/>
          <w:szCs w:val="24"/>
        </w:rPr>
        <w:t xml:space="preserve">ር </w:t>
      </w:r>
      <w:proofErr w:type="spellStart"/>
      <w:r w:rsidR="00050BA1" w:rsidRPr="002B7CEC">
        <w:rPr>
          <w:rFonts w:ascii="Power Geez Unicode1" w:hAnsi="Power Geez Unicode1"/>
          <w:sz w:val="24"/>
          <w:szCs w:val="24"/>
        </w:rPr>
        <w:t>የሚያለማ</w:t>
      </w:r>
      <w:proofErr w:type="spellEnd"/>
      <w:r w:rsidR="00050BA1" w:rsidRPr="002B7CEC">
        <w:rPr>
          <w:rFonts w:ascii="Power Geez Unicode1" w:hAnsi="Power Geez Unicode1"/>
          <w:sz w:val="24"/>
          <w:szCs w:val="24"/>
        </w:rPr>
        <w:t xml:space="preserve"> </w:t>
      </w:r>
      <w:proofErr w:type="spellStart"/>
      <w:r w:rsidR="00050BA1" w:rsidRPr="002B7CEC">
        <w:rPr>
          <w:rFonts w:ascii="Power Geez Unicode1" w:hAnsi="Power Geez Unicode1"/>
          <w:sz w:val="24"/>
          <w:szCs w:val="24"/>
        </w:rPr>
        <w:t>ነው</w:t>
      </w:r>
      <w:proofErr w:type="spellEnd"/>
      <w:r w:rsidR="00050BA1"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w:t>
      </w:r>
      <w:r w:rsidR="002F1046" w:rsidRPr="002B7CEC">
        <w:rPr>
          <w:rFonts w:ascii="Power Geez Unicode1" w:hAnsi="Power Geez Unicode1" w:cs="Nyala"/>
          <w:sz w:val="24"/>
          <w:szCs w:val="24"/>
        </w:rPr>
        <w:t>ሥራ</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ወጪዎች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በዋነኝነት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የነዳጅ</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ወጪዎች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ሲሆኑ</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w:t>
      </w:r>
      <w:r w:rsidR="002F1046" w:rsidRPr="002B7CEC">
        <w:rPr>
          <w:rFonts w:ascii="Power Geez Unicode1" w:hAnsi="Power Geez Unicode1" w:cs="Nyala"/>
          <w:sz w:val="24"/>
          <w:szCs w:val="24"/>
        </w:rPr>
        <w:t>አንድ</w:t>
      </w:r>
      <w:proofErr w:type="spellEnd"/>
      <w:r w:rsidR="002F1046" w:rsidRPr="002B7CEC">
        <w:rPr>
          <w:rFonts w:ascii="Power Geez Unicode1" w:hAnsi="Power Geez Unicode1" w:cs="Nyala"/>
          <w:sz w:val="24"/>
          <w:szCs w:val="24"/>
        </w:rPr>
        <w:t xml:space="preserve"> </w:t>
      </w:r>
      <w:proofErr w:type="spellStart"/>
      <w:r w:rsidR="002F1046" w:rsidRPr="002B7CEC">
        <w:rPr>
          <w:rFonts w:ascii="Power Geez Unicode1" w:hAnsi="Power Geez Unicode1" w:cs="Nyala"/>
          <w:sz w:val="24"/>
          <w:szCs w:val="24"/>
        </w:rPr>
        <w:t>የመስኖ</w:t>
      </w:r>
      <w:proofErr w:type="spellEnd"/>
      <w:r w:rsidR="002F1046" w:rsidRPr="002B7CEC">
        <w:rPr>
          <w:rFonts w:ascii="Power Geez Unicode1" w:hAnsi="Power Geez Unicode1" w:cs="Nyala"/>
          <w:sz w:val="24"/>
          <w:szCs w:val="24"/>
        </w:rPr>
        <w:t xml:space="preserve"> </w:t>
      </w:r>
      <w:proofErr w:type="spellStart"/>
      <w:r w:rsidR="002F1046" w:rsidRPr="002B7CEC">
        <w:rPr>
          <w:rFonts w:ascii="Power Geez Unicode1" w:hAnsi="Power Geez Unicode1" w:cs="Nyala"/>
          <w:sz w:val="24"/>
          <w:szCs w:val="24"/>
        </w:rPr>
        <w:t>ወቅት</w:t>
      </w:r>
      <w:proofErr w:type="spellEnd"/>
      <w:r w:rsidR="002F1046" w:rsidRPr="002B7CEC">
        <w:rPr>
          <w:rFonts w:ascii="Power Geez Unicode1" w:hAnsi="Power Geez Unicode1" w:cs="Nyala"/>
          <w:sz w:val="24"/>
          <w:szCs w:val="24"/>
        </w:rPr>
        <w:t xml:space="preserve"> </w:t>
      </w:r>
      <w:r w:rsidR="00C709AB" w:rsidRPr="002B7CEC">
        <w:rPr>
          <w:rFonts w:ascii="Power Geez Unicode1" w:hAnsi="Power Geez Unicode1"/>
          <w:sz w:val="24"/>
          <w:szCs w:val="24"/>
        </w:rPr>
        <w:t xml:space="preserve">500 </w:t>
      </w:r>
      <w:proofErr w:type="spellStart"/>
      <w:r w:rsidR="00C709AB" w:rsidRPr="002B7CEC">
        <w:rPr>
          <w:rFonts w:ascii="Power Geez Unicode1" w:hAnsi="Power Geez Unicode1" w:cs="Nyala"/>
          <w:sz w:val="24"/>
          <w:szCs w:val="24"/>
        </w:rPr>
        <w:t>የአሜሪካ</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ዶላር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ሄክታር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ይገመታል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በእጅ</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የሚቆፈር</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የጉድጓድ</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ውሃ</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ከወቅት</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ጋር</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ተለዋዋጭ</w:t>
      </w:r>
      <w:proofErr w:type="spellEnd"/>
      <w:r w:rsidR="002F1046" w:rsidRPr="002B7CEC">
        <w:rPr>
          <w:rFonts w:ascii="Power Geez Unicode1" w:hAnsi="Power Geez Unicode1"/>
          <w:sz w:val="24"/>
          <w:szCs w:val="24"/>
        </w:rPr>
        <w:t xml:space="preserve"> </w:t>
      </w:r>
      <w:proofErr w:type="spellStart"/>
      <w:r w:rsidR="002F1046" w:rsidRPr="002B7CEC">
        <w:rPr>
          <w:rFonts w:ascii="Power Geez Unicode1" w:hAnsi="Power Geez Unicode1"/>
          <w:sz w:val="24"/>
          <w:szCs w:val="24"/>
        </w:rPr>
        <w:t>እንደመሆኑ</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መጠን</w:t>
      </w:r>
      <w:proofErr w:type="spellEnd"/>
      <w:r w:rsidR="00C709AB" w:rsidRPr="002B7CEC">
        <w:rPr>
          <w:rFonts w:ascii="Power Geez Unicode1" w:hAnsi="Power Geez Unicode1"/>
          <w:sz w:val="24"/>
          <w:szCs w:val="24"/>
        </w:rPr>
        <w:t xml:space="preserve"> </w:t>
      </w:r>
      <w:proofErr w:type="spellStart"/>
      <w:r w:rsidR="002F1046" w:rsidRPr="002B7CEC">
        <w:rPr>
          <w:rFonts w:ascii="Power Geez Unicode1" w:hAnsi="Power Geez Unicode1" w:cs="Nyala"/>
          <w:sz w:val="24"/>
          <w:szCs w:val="24"/>
        </w:rPr>
        <w:t>ልከኛውን</w:t>
      </w:r>
      <w:proofErr w:type="spellEnd"/>
      <w:r w:rsidR="002F1046" w:rsidRPr="002B7CEC">
        <w:rPr>
          <w:rFonts w:ascii="Power Geez Unicode1" w:hAnsi="Power Geez Unicode1" w:cs="Nyala"/>
          <w:sz w:val="24"/>
          <w:szCs w:val="24"/>
        </w:rPr>
        <w:t xml:space="preserve"> </w:t>
      </w:r>
      <w:proofErr w:type="spellStart"/>
      <w:r w:rsidR="002F1046" w:rsidRPr="002B7CEC">
        <w:rPr>
          <w:rFonts w:ascii="Power Geez Unicode1" w:hAnsi="Power Geez Unicode1" w:cs="Nyala"/>
          <w:sz w:val="24"/>
          <w:szCs w:val="24"/>
        </w:rPr>
        <w:t>ቋሚ</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የውሃ</w:t>
      </w:r>
      <w:proofErr w:type="spellEnd"/>
      <w:r w:rsidR="00C709AB" w:rsidRPr="002B7CEC">
        <w:rPr>
          <w:rFonts w:ascii="Power Geez Unicode1" w:hAnsi="Power Geez Unicode1"/>
          <w:sz w:val="24"/>
          <w:szCs w:val="24"/>
        </w:rPr>
        <w:t xml:space="preserve"> </w:t>
      </w:r>
      <w:proofErr w:type="spellStart"/>
      <w:r w:rsidR="002F1046" w:rsidRPr="002B7CEC">
        <w:rPr>
          <w:rFonts w:ascii="Power Geez Unicode1" w:hAnsi="Power Geez Unicode1" w:cs="Nyala"/>
          <w:sz w:val="24"/>
          <w:szCs w:val="24"/>
        </w:rPr>
        <w:t>ልክ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2F1046" w:rsidRPr="00D37FAC">
        <w:rPr>
          <w:rFonts w:ascii="Power Geez Unicode1" w:hAnsi="Power Geez Unicode1" w:cs="Nyala"/>
          <w:sz w:val="24"/>
          <w:szCs w:val="24"/>
        </w:rPr>
        <w:t>የ</w:t>
      </w:r>
      <w:r w:rsidR="00805C0C" w:rsidRPr="00D37FAC">
        <w:rPr>
          <w:rFonts w:ascii="Power Geez Unicode1" w:hAnsi="Power Geez Unicode1" w:cs="Nyala"/>
          <w:sz w:val="24"/>
          <w:szCs w:val="24"/>
        </w:rPr>
        <w:t>ውሃ</w:t>
      </w:r>
      <w:proofErr w:type="spellEnd"/>
      <w:r w:rsidR="00805C0C" w:rsidRPr="00D37FAC">
        <w:rPr>
          <w:rFonts w:ascii="Power Geez Unicode1" w:hAnsi="Power Geez Unicode1" w:cs="Nyala"/>
          <w:sz w:val="24"/>
          <w:szCs w:val="24"/>
        </w:rPr>
        <w:t xml:space="preserve"> </w:t>
      </w:r>
      <w:proofErr w:type="spellStart"/>
      <w:r w:rsidR="00805C0C" w:rsidRPr="00D37FAC">
        <w:rPr>
          <w:rFonts w:ascii="Power Geez Unicode1" w:hAnsi="Power Geez Unicode1" w:cs="Nyala"/>
          <w:sz w:val="24"/>
          <w:szCs w:val="24"/>
        </w:rPr>
        <w:t>መምጠጫ</w:t>
      </w:r>
      <w:proofErr w:type="spellEnd"/>
      <w:r w:rsidR="002F1046" w:rsidRPr="00D37FAC">
        <w:rPr>
          <w:rFonts w:ascii="Power Geez Unicode1" w:hAnsi="Power Geez Unicode1" w:cs="Nyala"/>
          <w:sz w:val="24"/>
          <w:szCs w:val="24"/>
        </w:rPr>
        <w:t xml:space="preserve"> </w:t>
      </w:r>
      <w:proofErr w:type="spellStart"/>
      <w:r w:rsidR="002F1046" w:rsidRPr="00D37FAC">
        <w:rPr>
          <w:rFonts w:ascii="Power Geez Unicode1" w:hAnsi="Power Geez Unicode1" w:cs="Nyala"/>
          <w:sz w:val="24"/>
          <w:szCs w:val="24"/>
        </w:rPr>
        <w:t>ከፍታ</w:t>
      </w:r>
      <w:proofErr w:type="spellEnd"/>
      <w:r w:rsidR="002F1046" w:rsidRPr="002B7CEC">
        <w:rPr>
          <w:rFonts w:ascii="Power Geez Unicode1" w:hAnsi="Power Geez Unicode1" w:cs="Nyala"/>
          <w:sz w:val="24"/>
          <w:szCs w:val="24"/>
        </w:rPr>
        <w:t xml:space="preserve"> (</w:t>
      </w:r>
      <w:r w:rsidR="002F1046" w:rsidRPr="002B7CEC">
        <w:rPr>
          <w:rFonts w:ascii="Power Geez Unicode1" w:hAnsi="Power Geez Unicode1"/>
          <w:sz w:val="24"/>
          <w:szCs w:val="24"/>
        </w:rPr>
        <w:t>suction head)</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ለ</w:t>
      </w:r>
      <w:r w:rsidR="002F1046" w:rsidRPr="002B7CEC">
        <w:rPr>
          <w:rFonts w:ascii="Power Geez Unicode1" w:hAnsi="Power Geez Unicode1" w:cs="Nyala"/>
          <w:sz w:val="24"/>
          <w:szCs w:val="24"/>
        </w:rPr>
        <w:t>መጠበቅ</w:t>
      </w:r>
      <w:proofErr w:type="spellEnd"/>
      <w:r w:rsidR="002F1046" w:rsidRPr="002B7CEC">
        <w:rPr>
          <w:rFonts w:ascii="Power Geez Unicode1" w:hAnsi="Power Geez Unicode1" w:cs="Nyala"/>
          <w:sz w:val="24"/>
          <w:szCs w:val="24"/>
        </w:rPr>
        <w:t xml:space="preserve"> </w:t>
      </w:r>
      <w:proofErr w:type="spellStart"/>
      <w:r w:rsidR="00C709AB" w:rsidRPr="002B7CEC">
        <w:rPr>
          <w:rFonts w:ascii="Power Geez Unicode1" w:hAnsi="Power Geez Unicode1" w:cs="Nyala"/>
          <w:sz w:val="24"/>
          <w:szCs w:val="24"/>
        </w:rPr>
        <w:t>ሲባል</w:t>
      </w:r>
      <w:proofErr w:type="spellEnd"/>
      <w:r w:rsidR="00C709AB" w:rsidRPr="002B7CEC">
        <w:rPr>
          <w:rFonts w:ascii="Power Geez Unicode1" w:hAnsi="Power Geez Unicode1"/>
          <w:sz w:val="24"/>
          <w:szCs w:val="24"/>
        </w:rPr>
        <w:t xml:space="preserve"> </w:t>
      </w:r>
      <w:proofErr w:type="spellStart"/>
      <w:r w:rsidR="00741351" w:rsidRPr="002B7CEC">
        <w:rPr>
          <w:rFonts w:ascii="Power Geez Unicode1" w:hAnsi="Power Geez Unicode1"/>
          <w:sz w:val="24"/>
          <w:szCs w:val="24"/>
        </w:rPr>
        <w:t>በአፈሩ</w:t>
      </w:r>
      <w:proofErr w:type="spellEnd"/>
      <w:r w:rsidR="00741351" w:rsidRPr="002B7CEC">
        <w:rPr>
          <w:rFonts w:ascii="Power Geez Unicode1" w:hAnsi="Power Geez Unicode1"/>
          <w:sz w:val="24"/>
          <w:szCs w:val="24"/>
        </w:rPr>
        <w:t xml:space="preserve"> </w:t>
      </w:r>
      <w:proofErr w:type="spellStart"/>
      <w:r w:rsidR="00741351" w:rsidRPr="002B7CEC">
        <w:rPr>
          <w:rFonts w:ascii="Power Geez Unicode1" w:hAnsi="Power Geez Unicode1"/>
          <w:sz w:val="24"/>
          <w:szCs w:val="24"/>
        </w:rPr>
        <w:t>አይነት</w:t>
      </w:r>
      <w:proofErr w:type="spellEnd"/>
      <w:r w:rsidR="00741351" w:rsidRPr="002B7CEC">
        <w:rPr>
          <w:rFonts w:ascii="Power Geez Unicode1" w:hAnsi="Power Geez Unicode1"/>
          <w:sz w:val="24"/>
          <w:szCs w:val="24"/>
        </w:rPr>
        <w:t xml:space="preserve"> </w:t>
      </w:r>
      <w:proofErr w:type="spellStart"/>
      <w:r w:rsidR="00741351" w:rsidRPr="002B7CEC">
        <w:rPr>
          <w:rFonts w:ascii="Power Geez Unicode1" w:hAnsi="Power Geez Unicode1"/>
          <w:sz w:val="24"/>
          <w:szCs w:val="24"/>
        </w:rPr>
        <w:t>እና</w:t>
      </w:r>
      <w:proofErr w:type="spellEnd"/>
      <w:r w:rsidR="00741351" w:rsidRPr="002B7CEC">
        <w:rPr>
          <w:rFonts w:ascii="Power Geez Unicode1" w:hAnsi="Power Geez Unicode1"/>
          <w:sz w:val="24"/>
          <w:szCs w:val="24"/>
        </w:rPr>
        <w:t xml:space="preserve"> </w:t>
      </w:r>
      <w:proofErr w:type="spellStart"/>
      <w:r w:rsidR="00741351" w:rsidRPr="002B7CEC">
        <w:rPr>
          <w:rFonts w:ascii="Power Geez Unicode1" w:hAnsi="Power Geez Unicode1" w:cs="Nyala"/>
          <w:sz w:val="24"/>
          <w:szCs w:val="24"/>
        </w:rPr>
        <w:t>ቋሚ</w:t>
      </w:r>
      <w:proofErr w:type="spellEnd"/>
      <w:r w:rsidR="00741351" w:rsidRPr="002B7CEC">
        <w:rPr>
          <w:rFonts w:ascii="Power Geez Unicode1" w:hAnsi="Power Geez Unicode1"/>
          <w:sz w:val="24"/>
          <w:szCs w:val="24"/>
        </w:rPr>
        <w:t xml:space="preserve"> </w:t>
      </w:r>
      <w:proofErr w:type="spellStart"/>
      <w:r w:rsidR="00741351" w:rsidRPr="002B7CEC">
        <w:rPr>
          <w:rFonts w:ascii="Power Geez Unicode1" w:hAnsi="Power Geez Unicode1" w:cs="Nyala"/>
          <w:sz w:val="24"/>
          <w:szCs w:val="24"/>
        </w:rPr>
        <w:t>የውሃ</w:t>
      </w:r>
      <w:proofErr w:type="spellEnd"/>
      <w:r w:rsidR="00741351" w:rsidRPr="002B7CEC">
        <w:rPr>
          <w:rFonts w:ascii="Power Geez Unicode1" w:hAnsi="Power Geez Unicode1"/>
          <w:sz w:val="24"/>
          <w:szCs w:val="24"/>
        </w:rPr>
        <w:t xml:space="preserve"> </w:t>
      </w:r>
      <w:proofErr w:type="spellStart"/>
      <w:r w:rsidR="00741351" w:rsidRPr="002B7CEC">
        <w:rPr>
          <w:rFonts w:ascii="Power Geez Unicode1" w:hAnsi="Power Geez Unicode1" w:cs="Nyala"/>
          <w:sz w:val="24"/>
          <w:szCs w:val="24"/>
        </w:rPr>
        <w:t>ልክ</w:t>
      </w:r>
      <w:proofErr w:type="spellEnd"/>
      <w:r w:rsidR="00741351"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ጥልቀት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ላይ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በመመርኮዝ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በተጠቀሰው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ቀመር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መሠረት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የፓም</w:t>
      </w:r>
      <w:r w:rsidR="0055354F">
        <w:rPr>
          <w:rFonts w:ascii="Power Geez Unicode1" w:hAnsi="Power Geez Unicode1" w:cs="Nyala"/>
          <w:sz w:val="24"/>
          <w:szCs w:val="24"/>
        </w:rPr>
        <w:t>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ቤትን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በተመጣጣኝ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ጥልቀት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መቆፈር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ይመከራል</w:t>
      </w:r>
      <w:proofErr w:type="spellEnd"/>
      <w:r w:rsidR="00C709AB" w:rsidRPr="002B7CEC">
        <w:rPr>
          <w:rFonts w:ascii="Power Geez Unicode1" w:hAnsi="Power Geez Unicode1" w:cs="Nyala"/>
          <w:sz w:val="24"/>
          <w:szCs w:val="24"/>
        </w:rPr>
        <w:t>፡፡</w:t>
      </w:r>
      <w:r w:rsidR="00D37FAC">
        <w:rPr>
          <w:rFonts w:ascii="Power Geez Unicode1" w:hAnsi="Power Geez Unicode1" w:cs="Nyala"/>
          <w:sz w:val="24"/>
          <w:szCs w:val="24"/>
        </w:rPr>
        <w:t xml:space="preserve"> </w:t>
      </w:r>
    </w:p>
    <w:p w:rsidR="00083ECD" w:rsidRPr="002B7CEC" w:rsidRDefault="00083ECD" w:rsidP="00083ECD">
      <w:pPr>
        <w:pStyle w:val="Caption"/>
        <w:keepNext/>
        <w:spacing w:after="240"/>
        <w:rPr>
          <w:rFonts w:ascii="Power Geez Unicode1" w:hAnsi="Power Geez Unicode1"/>
        </w:rPr>
      </w:pPr>
      <w:bookmarkStart w:id="64" w:name="_Toc45012041"/>
      <w:bookmarkStart w:id="65" w:name="_Toc26000149"/>
      <w:proofErr w:type="spellStart"/>
      <w:r w:rsidRPr="002B7CEC">
        <w:rPr>
          <w:rFonts w:ascii="Power Geez Unicode1" w:hAnsi="Power Geez Unicode1" w:cs="Nyala"/>
        </w:rPr>
        <w:lastRenderedPageBreak/>
        <w:t>ሠንጠረዥ</w:t>
      </w:r>
      <w:proofErr w:type="spellEnd"/>
      <w:r w:rsidRPr="002B7CEC">
        <w:rPr>
          <w:rFonts w:ascii="Power Geez Unicode1" w:hAnsi="Power Geez Unicode1"/>
        </w:rPr>
        <w:t xml:space="preserve"> </w:t>
      </w:r>
      <w:r w:rsidRPr="00D37FAC">
        <w:rPr>
          <w:rFonts w:ascii="Power Geez Unicode1" w:hAnsi="Power Geez Unicode1"/>
        </w:rPr>
        <w:fldChar w:fldCharType="begin"/>
      </w:r>
      <w:r w:rsidRPr="00D37FAC">
        <w:rPr>
          <w:rFonts w:ascii="Power Geez Unicode1" w:hAnsi="Power Geez Unicode1"/>
        </w:rPr>
        <w:instrText xml:space="preserve"> SEQ ሠንጠረዥ \* ARABIC </w:instrText>
      </w:r>
      <w:r w:rsidRPr="00D37FAC">
        <w:rPr>
          <w:rFonts w:ascii="Power Geez Unicode1" w:hAnsi="Power Geez Unicode1"/>
        </w:rPr>
        <w:fldChar w:fldCharType="separate"/>
      </w:r>
      <w:r w:rsidR="006F446F" w:rsidRPr="00D37FAC">
        <w:rPr>
          <w:rFonts w:ascii="Power Geez Unicode1" w:hAnsi="Power Geez Unicode1"/>
          <w:noProof/>
        </w:rPr>
        <w:t>5</w:t>
      </w:r>
      <w:r w:rsidRPr="00D37FAC">
        <w:rPr>
          <w:rFonts w:ascii="Power Geez Unicode1" w:hAnsi="Power Geez Unicode1"/>
        </w:rPr>
        <w:fldChar w:fldCharType="end"/>
      </w:r>
      <w:r w:rsidRPr="002B7CEC">
        <w:rPr>
          <w:rFonts w:ascii="Power Geez Unicode1" w:hAnsi="Power Geez Unicode1"/>
          <w:lang w:val="am-ET"/>
        </w:rPr>
        <w:t xml:space="preserve"> የሞተር ፓምፕ</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
        <w:gridCol w:w="1813"/>
        <w:gridCol w:w="922"/>
        <w:gridCol w:w="739"/>
        <w:gridCol w:w="981"/>
        <w:gridCol w:w="795"/>
        <w:gridCol w:w="694"/>
        <w:gridCol w:w="1027"/>
        <w:gridCol w:w="1922"/>
      </w:tblGrid>
      <w:tr w:rsidR="00D35D57" w:rsidRPr="002B7CEC" w:rsidTr="00083ECD">
        <w:trPr>
          <w:trHeight w:val="20"/>
        </w:trPr>
        <w:tc>
          <w:tcPr>
            <w:tcW w:w="276" w:type="pct"/>
            <w:vMerge w:val="restart"/>
          </w:tcPr>
          <w:p w:rsidR="007502F2" w:rsidRPr="002B7CEC" w:rsidRDefault="00D37FAC" w:rsidP="003C1ABD">
            <w:pPr>
              <w:spacing w:after="0" w:line="240" w:lineRule="auto"/>
              <w:jc w:val="both"/>
              <w:rPr>
                <w:rFonts w:ascii="Power Geez Unicode1" w:hAnsi="Power Geez Unicode1"/>
              </w:rPr>
            </w:pPr>
            <w:r w:rsidRPr="002B7CEC">
              <w:rPr>
                <w:rFonts w:ascii="Power Geez Unicode1" w:hAnsi="Power Geez Unicode1"/>
              </w:rPr>
              <w:t>ተ. ቁ</w:t>
            </w:r>
          </w:p>
        </w:tc>
        <w:tc>
          <w:tcPr>
            <w:tcW w:w="1001" w:type="pct"/>
            <w:vMerge w:val="restart"/>
          </w:tcPr>
          <w:p w:rsidR="007502F2" w:rsidRPr="002B7CEC" w:rsidRDefault="007502F2" w:rsidP="003C1ABD">
            <w:pPr>
              <w:spacing w:after="0" w:line="240" w:lineRule="auto"/>
              <w:jc w:val="both"/>
              <w:rPr>
                <w:rFonts w:ascii="Power Geez Unicode1" w:hAnsi="Power Geez Unicode1"/>
              </w:rPr>
            </w:pPr>
            <w:proofErr w:type="spellStart"/>
            <w:r w:rsidRPr="002B7CEC">
              <w:rPr>
                <w:rFonts w:ascii="Power Geez Unicode1" w:hAnsi="Power Geez Unicode1"/>
              </w:rPr>
              <w:t>የዕቃዎች</w:t>
            </w:r>
            <w:proofErr w:type="spellEnd"/>
            <w:r w:rsidRPr="002B7CEC">
              <w:rPr>
                <w:rFonts w:ascii="Power Geez Unicode1" w:hAnsi="Power Geez Unicode1"/>
              </w:rPr>
              <w:t xml:space="preserve"> </w:t>
            </w:r>
            <w:proofErr w:type="spellStart"/>
            <w:r w:rsidRPr="002B7CEC">
              <w:rPr>
                <w:rFonts w:ascii="Power Geez Unicode1" w:hAnsi="Power Geez Unicode1"/>
              </w:rPr>
              <w:t>መግለጫ</w:t>
            </w:r>
            <w:proofErr w:type="spellEnd"/>
            <w:r w:rsidRPr="002B7CEC">
              <w:rPr>
                <w:rFonts w:ascii="Power Geez Unicode1" w:hAnsi="Power Geez Unicode1"/>
              </w:rPr>
              <w:t xml:space="preserve"> </w:t>
            </w:r>
          </w:p>
        </w:tc>
        <w:tc>
          <w:tcPr>
            <w:tcW w:w="524" w:type="pct"/>
            <w:vMerge w:val="restart"/>
          </w:tcPr>
          <w:p w:rsidR="007502F2" w:rsidRPr="002B7CEC" w:rsidRDefault="007502F2" w:rsidP="003C1ABD">
            <w:pPr>
              <w:spacing w:after="0" w:line="240" w:lineRule="auto"/>
              <w:jc w:val="both"/>
              <w:rPr>
                <w:rFonts w:ascii="Power Geez Unicode1" w:hAnsi="Power Geez Unicode1"/>
              </w:rPr>
            </w:pPr>
            <w:proofErr w:type="spellStart"/>
            <w:r w:rsidRPr="002B7CEC">
              <w:rPr>
                <w:rFonts w:ascii="Power Geez Unicode1" w:hAnsi="Power Geez Unicode1"/>
              </w:rPr>
              <w:t>የፍሰት</w:t>
            </w:r>
            <w:proofErr w:type="spellEnd"/>
            <w:r w:rsidRPr="002B7CEC">
              <w:rPr>
                <w:rFonts w:ascii="Power Geez Unicode1" w:hAnsi="Power Geez Unicode1"/>
              </w:rPr>
              <w:t xml:space="preserve"> </w:t>
            </w:r>
            <w:proofErr w:type="spellStart"/>
            <w:r w:rsidRPr="002B7CEC">
              <w:rPr>
                <w:rFonts w:ascii="Power Geez Unicode1" w:hAnsi="Power Geez Unicode1"/>
              </w:rPr>
              <w:t>መጠን</w:t>
            </w:r>
            <w:proofErr w:type="spellEnd"/>
            <w:r w:rsidRPr="002B7CEC">
              <w:rPr>
                <w:rFonts w:ascii="Power Geez Unicode1" w:hAnsi="Power Geez Unicode1"/>
              </w:rPr>
              <w:t xml:space="preserve"> (</w:t>
            </w:r>
            <w:proofErr w:type="spellStart"/>
            <w:r w:rsidRPr="002B7CEC">
              <w:rPr>
                <w:rFonts w:ascii="Power Geez Unicode1" w:hAnsi="Power Geez Unicode1"/>
              </w:rPr>
              <w:t>ሊት</w:t>
            </w:r>
            <w:proofErr w:type="spellEnd"/>
            <w:r w:rsidRPr="002B7CEC">
              <w:rPr>
                <w:rFonts w:ascii="Power Geez Unicode1" w:hAnsi="Power Geez Unicode1"/>
              </w:rPr>
              <w:t xml:space="preserve">/ሴ) </w:t>
            </w:r>
          </w:p>
        </w:tc>
        <w:tc>
          <w:tcPr>
            <w:tcW w:w="357" w:type="pct"/>
            <w:vMerge w:val="restart"/>
          </w:tcPr>
          <w:p w:rsidR="007502F2" w:rsidRPr="002B7CEC" w:rsidRDefault="00805C0C" w:rsidP="003C1ABD">
            <w:pPr>
              <w:spacing w:after="0" w:line="240" w:lineRule="auto"/>
              <w:jc w:val="both"/>
              <w:rPr>
                <w:rFonts w:ascii="Power Geez Unicode1" w:hAnsi="Power Geez Unicode1"/>
              </w:rPr>
            </w:pPr>
            <w:proofErr w:type="spellStart"/>
            <w:r w:rsidRPr="002B7CEC">
              <w:rPr>
                <w:rFonts w:ascii="Power Geez Unicode1" w:hAnsi="Power Geez Unicode1"/>
              </w:rPr>
              <w:t>መጠን</w:t>
            </w:r>
            <w:proofErr w:type="spellEnd"/>
          </w:p>
        </w:tc>
        <w:tc>
          <w:tcPr>
            <w:tcW w:w="476" w:type="pct"/>
            <w:vMerge w:val="restart"/>
          </w:tcPr>
          <w:p w:rsidR="007502F2" w:rsidRPr="002B7CEC" w:rsidRDefault="00805C0C" w:rsidP="003C1ABD">
            <w:pPr>
              <w:spacing w:after="0" w:line="240" w:lineRule="auto"/>
              <w:jc w:val="both"/>
              <w:rPr>
                <w:rFonts w:ascii="Power Geez Unicode1" w:hAnsi="Power Geez Unicode1"/>
              </w:rPr>
            </w:pPr>
            <w:proofErr w:type="spellStart"/>
            <w:r w:rsidRPr="002B7CEC">
              <w:rPr>
                <w:rFonts w:ascii="Power Geez Unicode1" w:hAnsi="Power Geez Unicode1"/>
              </w:rPr>
              <w:t>አጠቃላይ</w:t>
            </w:r>
            <w:proofErr w:type="spellEnd"/>
            <w:r w:rsidRPr="002B7CEC">
              <w:rPr>
                <w:rFonts w:ascii="Power Geez Unicode1" w:hAnsi="Power Geez Unicode1"/>
              </w:rPr>
              <w:t xml:space="preserve"> </w:t>
            </w:r>
            <w:proofErr w:type="spellStart"/>
            <w:r w:rsidRPr="002B7CEC">
              <w:rPr>
                <w:rFonts w:ascii="Power Geez Unicode1" w:hAnsi="Power Geez Unicode1"/>
              </w:rPr>
              <w:t>ከፍታ</w:t>
            </w:r>
            <w:proofErr w:type="spellEnd"/>
            <w:r w:rsidR="007502F2" w:rsidRPr="002B7CEC">
              <w:rPr>
                <w:rFonts w:ascii="Power Geez Unicode1" w:hAnsi="Power Geez Unicode1"/>
              </w:rPr>
              <w:t xml:space="preserve"> (</w:t>
            </w:r>
            <w:r w:rsidR="00D35D57" w:rsidRPr="002B7CEC">
              <w:rPr>
                <w:rFonts w:ascii="Power Geez Unicode1" w:hAnsi="Power Geez Unicode1"/>
              </w:rPr>
              <w:t>ሜ</w:t>
            </w:r>
            <w:r w:rsidR="007502F2" w:rsidRPr="002B7CEC">
              <w:rPr>
                <w:rFonts w:ascii="Power Geez Unicode1" w:hAnsi="Power Geez Unicode1"/>
              </w:rPr>
              <w:t>)</w:t>
            </w:r>
          </w:p>
        </w:tc>
        <w:tc>
          <w:tcPr>
            <w:tcW w:w="1306" w:type="pct"/>
            <w:gridSpan w:val="3"/>
            <w:tcBorders>
              <w:bottom w:val="single" w:sz="4" w:space="0" w:color="auto"/>
            </w:tcBorders>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ሞተር</w:t>
            </w:r>
            <w:proofErr w:type="spellEnd"/>
          </w:p>
        </w:tc>
        <w:tc>
          <w:tcPr>
            <w:tcW w:w="1059" w:type="pct"/>
            <w:vMerge w:val="restart"/>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ምርመራ</w:t>
            </w:r>
            <w:proofErr w:type="spellEnd"/>
          </w:p>
        </w:tc>
      </w:tr>
      <w:tr w:rsidR="00D35D57" w:rsidRPr="002B7CEC" w:rsidTr="00083ECD">
        <w:trPr>
          <w:trHeight w:val="593"/>
        </w:trPr>
        <w:tc>
          <w:tcPr>
            <w:tcW w:w="276" w:type="pct"/>
            <w:vMerge/>
          </w:tcPr>
          <w:p w:rsidR="007502F2" w:rsidRPr="002B7CEC" w:rsidRDefault="007502F2" w:rsidP="003C1ABD">
            <w:pPr>
              <w:spacing w:after="0" w:line="240" w:lineRule="auto"/>
              <w:jc w:val="both"/>
              <w:rPr>
                <w:rFonts w:ascii="Power Geez Unicode1" w:hAnsi="Power Geez Unicode1"/>
              </w:rPr>
            </w:pPr>
          </w:p>
        </w:tc>
        <w:tc>
          <w:tcPr>
            <w:tcW w:w="1001" w:type="pct"/>
            <w:vMerge/>
          </w:tcPr>
          <w:p w:rsidR="007502F2" w:rsidRPr="002B7CEC" w:rsidRDefault="007502F2" w:rsidP="003C1ABD">
            <w:pPr>
              <w:spacing w:after="0" w:line="240" w:lineRule="auto"/>
              <w:jc w:val="both"/>
              <w:rPr>
                <w:rFonts w:ascii="Power Geez Unicode1" w:hAnsi="Power Geez Unicode1"/>
              </w:rPr>
            </w:pPr>
          </w:p>
        </w:tc>
        <w:tc>
          <w:tcPr>
            <w:tcW w:w="524" w:type="pct"/>
            <w:vMerge/>
          </w:tcPr>
          <w:p w:rsidR="007502F2" w:rsidRPr="002B7CEC" w:rsidRDefault="007502F2" w:rsidP="003C1ABD">
            <w:pPr>
              <w:spacing w:after="0" w:line="240" w:lineRule="auto"/>
              <w:jc w:val="both"/>
              <w:rPr>
                <w:rFonts w:ascii="Power Geez Unicode1" w:hAnsi="Power Geez Unicode1"/>
              </w:rPr>
            </w:pPr>
          </w:p>
        </w:tc>
        <w:tc>
          <w:tcPr>
            <w:tcW w:w="357" w:type="pct"/>
            <w:vMerge/>
          </w:tcPr>
          <w:p w:rsidR="007502F2" w:rsidRPr="002B7CEC" w:rsidRDefault="007502F2" w:rsidP="003C1ABD">
            <w:pPr>
              <w:spacing w:after="0" w:line="240" w:lineRule="auto"/>
              <w:jc w:val="both"/>
              <w:rPr>
                <w:rFonts w:ascii="Power Geez Unicode1" w:hAnsi="Power Geez Unicode1"/>
              </w:rPr>
            </w:pPr>
          </w:p>
        </w:tc>
        <w:tc>
          <w:tcPr>
            <w:tcW w:w="476" w:type="pct"/>
            <w:vMerge/>
          </w:tcPr>
          <w:p w:rsidR="007502F2" w:rsidRPr="002B7CEC" w:rsidRDefault="007502F2" w:rsidP="003C1ABD">
            <w:pPr>
              <w:spacing w:after="0" w:line="240" w:lineRule="auto"/>
              <w:jc w:val="both"/>
              <w:rPr>
                <w:rFonts w:ascii="Power Geez Unicode1" w:hAnsi="Power Geez Unicode1"/>
              </w:rPr>
            </w:pPr>
          </w:p>
        </w:tc>
        <w:tc>
          <w:tcPr>
            <w:tcW w:w="386" w:type="pct"/>
            <w:tcBorders>
              <w:top w:val="single" w:sz="4" w:space="0" w:color="auto"/>
              <w:right w:val="single" w:sz="4" w:space="0" w:color="auto"/>
            </w:tcBorders>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ፈረስ</w:t>
            </w:r>
            <w:proofErr w:type="spellEnd"/>
            <w:r w:rsidRPr="002B7CEC">
              <w:rPr>
                <w:rFonts w:ascii="Power Geez Unicode1" w:hAnsi="Power Geez Unicode1"/>
              </w:rPr>
              <w:t xml:space="preserve"> </w:t>
            </w:r>
            <w:proofErr w:type="spellStart"/>
            <w:r w:rsidRPr="002B7CEC">
              <w:rPr>
                <w:rFonts w:ascii="Power Geez Unicode1" w:hAnsi="Power Geez Unicode1"/>
              </w:rPr>
              <w:t>ጉልበት</w:t>
            </w:r>
            <w:proofErr w:type="spellEnd"/>
          </w:p>
        </w:tc>
        <w:tc>
          <w:tcPr>
            <w:tcW w:w="340" w:type="pct"/>
            <w:tcBorders>
              <w:top w:val="single" w:sz="4" w:space="0" w:color="auto"/>
              <w:left w:val="single" w:sz="4" w:space="0" w:color="auto"/>
              <w:right w:val="single" w:sz="4" w:space="0" w:color="auto"/>
            </w:tcBorders>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ኪዋት</w:t>
            </w:r>
            <w:proofErr w:type="spellEnd"/>
          </w:p>
        </w:tc>
        <w:tc>
          <w:tcPr>
            <w:tcW w:w="580" w:type="pct"/>
            <w:tcBorders>
              <w:top w:val="single" w:sz="4" w:space="0" w:color="auto"/>
              <w:left w:val="single" w:sz="4" w:space="0" w:color="auto"/>
              <w:right w:val="single" w:sz="4" w:space="0" w:color="auto"/>
            </w:tcBorders>
          </w:tcPr>
          <w:p w:rsidR="007502F2" w:rsidRPr="002B7CEC" w:rsidRDefault="00D35D57" w:rsidP="00970EB7">
            <w:pPr>
              <w:spacing w:after="0" w:line="240" w:lineRule="auto"/>
              <w:ind w:right="-108"/>
              <w:jc w:val="both"/>
              <w:rPr>
                <w:rFonts w:ascii="Power Geez Unicode1" w:hAnsi="Power Geez Unicode1"/>
              </w:rPr>
            </w:pPr>
            <w:proofErr w:type="spellStart"/>
            <w:r w:rsidRPr="002B7CEC">
              <w:rPr>
                <w:rFonts w:ascii="Power Geez Unicode1" w:hAnsi="Power Geez Unicode1"/>
              </w:rPr>
              <w:t>የሲሊደር</w:t>
            </w:r>
            <w:proofErr w:type="spellEnd"/>
            <w:r w:rsidRPr="002B7CEC">
              <w:rPr>
                <w:rFonts w:ascii="Power Geez Unicode1" w:hAnsi="Power Geez Unicode1"/>
              </w:rPr>
              <w:t xml:space="preserve"> </w:t>
            </w:r>
            <w:proofErr w:type="spellStart"/>
            <w:r w:rsidR="00970EB7">
              <w:rPr>
                <w:rFonts w:ascii="Power Geez Unicode1" w:hAnsi="Power Geez Unicode1"/>
              </w:rPr>
              <w:t>ብዛት</w:t>
            </w:r>
            <w:proofErr w:type="spellEnd"/>
          </w:p>
        </w:tc>
        <w:tc>
          <w:tcPr>
            <w:tcW w:w="1059" w:type="pct"/>
            <w:vMerge/>
            <w:tcBorders>
              <w:left w:val="single" w:sz="4" w:space="0" w:color="auto"/>
            </w:tcBorders>
          </w:tcPr>
          <w:p w:rsidR="007502F2" w:rsidRPr="002B7CEC" w:rsidRDefault="007502F2" w:rsidP="003C1ABD">
            <w:pPr>
              <w:spacing w:after="0" w:line="240" w:lineRule="auto"/>
              <w:jc w:val="both"/>
              <w:rPr>
                <w:rFonts w:ascii="Power Geez Unicode1" w:hAnsi="Power Geez Unicode1"/>
              </w:rPr>
            </w:pPr>
          </w:p>
        </w:tc>
      </w:tr>
      <w:tr w:rsidR="00D35D57" w:rsidRPr="002B7CEC" w:rsidTr="00083ECD">
        <w:trPr>
          <w:trHeight w:val="20"/>
        </w:trPr>
        <w:tc>
          <w:tcPr>
            <w:tcW w:w="276" w:type="pct"/>
            <w:vMerge w:val="restart"/>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p>
        </w:tc>
        <w:tc>
          <w:tcPr>
            <w:tcW w:w="1001" w:type="pct"/>
            <w:vMerge w:val="restart"/>
            <w:tcBorders>
              <w:right w:val="single" w:sz="4" w:space="0" w:color="auto"/>
            </w:tcBorders>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በናፍጣ</w:t>
            </w:r>
            <w:proofErr w:type="spellEnd"/>
            <w:r w:rsidRPr="002B7CEC">
              <w:rPr>
                <w:rFonts w:ascii="Power Geez Unicode1" w:hAnsi="Power Geez Unicode1"/>
              </w:rPr>
              <w:t xml:space="preserve"> </w:t>
            </w:r>
            <w:proofErr w:type="spellStart"/>
            <w:r w:rsidRPr="002B7CEC">
              <w:rPr>
                <w:rFonts w:ascii="Power Geez Unicode1" w:hAnsi="Power Geez Unicode1"/>
              </w:rPr>
              <w:t>ሞተር</w:t>
            </w:r>
            <w:proofErr w:type="spellEnd"/>
            <w:r w:rsidRPr="002B7CEC">
              <w:rPr>
                <w:rFonts w:ascii="Power Geez Unicode1" w:hAnsi="Power Geez Unicode1"/>
              </w:rPr>
              <w:t xml:space="preserve"> </w:t>
            </w:r>
            <w:proofErr w:type="spellStart"/>
            <w:r w:rsidRPr="002B7CEC">
              <w:rPr>
                <w:rFonts w:ascii="Power Geez Unicode1" w:hAnsi="Power Geez Unicode1"/>
              </w:rPr>
              <w:t>የሚሰሩ</w:t>
            </w:r>
            <w:proofErr w:type="spellEnd"/>
            <w:r w:rsidRPr="002B7CEC">
              <w:rPr>
                <w:rFonts w:ascii="Power Geez Unicode1" w:hAnsi="Power Geez Unicode1"/>
              </w:rPr>
              <w:t xml:space="preserve"> </w:t>
            </w:r>
            <w:proofErr w:type="spellStart"/>
            <w:r w:rsidRPr="002B7CEC">
              <w:rPr>
                <w:rFonts w:ascii="Power Geez Unicode1" w:hAnsi="Power Geez Unicode1" w:cs="Nyala"/>
              </w:rPr>
              <w:t>ሴንትሪፉጋል</w:t>
            </w:r>
            <w:proofErr w:type="spellEnd"/>
            <w:r w:rsidRPr="002B7CEC">
              <w:rPr>
                <w:rFonts w:ascii="Power Geez Unicode1" w:hAnsi="Power Geez Unicode1" w:cs="Nyala"/>
              </w:rPr>
              <w:t xml:space="preserve"> </w:t>
            </w:r>
            <w:proofErr w:type="spellStart"/>
            <w:r w:rsidRPr="002B7CEC">
              <w:rPr>
                <w:rFonts w:ascii="Power Geez Unicode1" w:hAnsi="Power Geez Unicode1" w:cs="Nyala"/>
              </w:rPr>
              <w:t>ፓምፖች</w:t>
            </w:r>
            <w:proofErr w:type="spellEnd"/>
          </w:p>
        </w:tc>
        <w:tc>
          <w:tcPr>
            <w:tcW w:w="524" w:type="pct"/>
            <w:tcBorders>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0.1-1</w:t>
            </w:r>
          </w:p>
        </w:tc>
        <w:tc>
          <w:tcPr>
            <w:tcW w:w="357" w:type="pct"/>
            <w:tcBorders>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p>
        </w:tc>
        <w:tc>
          <w:tcPr>
            <w:tcW w:w="476" w:type="pct"/>
            <w:tcBorders>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25</w:t>
            </w:r>
          </w:p>
        </w:tc>
        <w:tc>
          <w:tcPr>
            <w:tcW w:w="386" w:type="pct"/>
            <w:tcBorders>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18</w:t>
            </w:r>
          </w:p>
        </w:tc>
        <w:tc>
          <w:tcPr>
            <w:tcW w:w="340" w:type="pct"/>
            <w:tcBorders>
              <w:left w:val="single" w:sz="4" w:space="0" w:color="auto"/>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13.5</w:t>
            </w:r>
          </w:p>
        </w:tc>
        <w:tc>
          <w:tcPr>
            <w:tcW w:w="580" w:type="pct"/>
            <w:tcBorders>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r w:rsidR="00E44D37" w:rsidRPr="002B7CEC">
              <w:rPr>
                <w:rFonts w:ascii="Power Geez Unicode1" w:hAnsi="Power Geez Unicode1"/>
              </w:rPr>
              <w:t>ሲሊደር</w:t>
            </w:r>
          </w:p>
        </w:tc>
        <w:tc>
          <w:tcPr>
            <w:tcW w:w="1059" w:type="pct"/>
            <w:tcBorders>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 xml:space="preserve">2 </w:t>
            </w:r>
            <w:proofErr w:type="spellStart"/>
            <w:r w:rsidR="00E44D37" w:rsidRPr="002B7CEC">
              <w:rPr>
                <w:rFonts w:ascii="Power Geez Unicode1" w:hAnsi="Power Geez Unicode1"/>
              </w:rPr>
              <w:t>ኢንች</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የመምጠጫ</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ትቦ</w:t>
            </w:r>
            <w:proofErr w:type="spellEnd"/>
            <w:r w:rsidR="00E44D37" w:rsidRPr="002B7CEC">
              <w:rPr>
                <w:rFonts w:ascii="Power Geez Unicode1" w:hAnsi="Power Geez Unicode1"/>
              </w:rPr>
              <w:t xml:space="preserve"> </w:t>
            </w:r>
          </w:p>
        </w:tc>
      </w:tr>
      <w:tr w:rsidR="00D35D57" w:rsidRPr="002B7CEC" w:rsidTr="00083ECD">
        <w:trPr>
          <w:trHeight w:val="20"/>
        </w:trPr>
        <w:tc>
          <w:tcPr>
            <w:tcW w:w="276" w:type="pct"/>
            <w:vMerge/>
          </w:tcPr>
          <w:p w:rsidR="007502F2" w:rsidRPr="002B7CEC" w:rsidRDefault="007502F2" w:rsidP="003C1ABD">
            <w:pPr>
              <w:spacing w:after="0" w:line="240" w:lineRule="auto"/>
              <w:jc w:val="both"/>
              <w:rPr>
                <w:rFonts w:ascii="Power Geez Unicode1" w:hAnsi="Power Geez Unicode1"/>
              </w:rPr>
            </w:pPr>
          </w:p>
        </w:tc>
        <w:tc>
          <w:tcPr>
            <w:tcW w:w="1001" w:type="pct"/>
            <w:vMerge/>
            <w:tcBorders>
              <w:right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524" w:type="pct"/>
            <w:tcBorders>
              <w:top w:val="single" w:sz="4" w:space="0" w:color="auto"/>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1-5</w:t>
            </w:r>
          </w:p>
        </w:tc>
        <w:tc>
          <w:tcPr>
            <w:tcW w:w="357"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p>
        </w:tc>
        <w:tc>
          <w:tcPr>
            <w:tcW w:w="476"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42.5</w:t>
            </w:r>
          </w:p>
        </w:tc>
        <w:tc>
          <w:tcPr>
            <w:tcW w:w="386" w:type="pct"/>
            <w:tcBorders>
              <w:top w:val="single" w:sz="4" w:space="0" w:color="auto"/>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36.8</w:t>
            </w:r>
          </w:p>
        </w:tc>
        <w:tc>
          <w:tcPr>
            <w:tcW w:w="340" w:type="pct"/>
            <w:tcBorders>
              <w:top w:val="single" w:sz="4" w:space="0" w:color="auto"/>
              <w:left w:val="single" w:sz="4" w:space="0" w:color="auto"/>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27.5</w:t>
            </w:r>
          </w:p>
        </w:tc>
        <w:tc>
          <w:tcPr>
            <w:tcW w:w="580" w:type="pct"/>
            <w:tcBorders>
              <w:top w:val="single" w:sz="4" w:space="0" w:color="auto"/>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r w:rsidR="00E44D37" w:rsidRPr="002B7CEC">
              <w:rPr>
                <w:rFonts w:ascii="Power Geez Unicode1" w:hAnsi="Power Geez Unicode1"/>
              </w:rPr>
              <w:t>ሲሊደር</w:t>
            </w:r>
          </w:p>
        </w:tc>
        <w:tc>
          <w:tcPr>
            <w:tcW w:w="1059"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 xml:space="preserve">2 </w:t>
            </w:r>
            <w:proofErr w:type="spellStart"/>
            <w:r w:rsidR="00E44D37" w:rsidRPr="002B7CEC">
              <w:rPr>
                <w:rFonts w:ascii="Power Geez Unicode1" w:hAnsi="Power Geez Unicode1"/>
              </w:rPr>
              <w:t>ኢንች</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የመምጠጫ</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ትቦ</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ፓምፑን</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ለማንቀሳቀስ</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ከሚረዳ</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ማሽከርከሪያ</w:t>
            </w:r>
            <w:proofErr w:type="spellEnd"/>
            <w:r w:rsidR="00E44D37" w:rsidRPr="002B7CEC">
              <w:rPr>
                <w:rFonts w:ascii="Power Geez Unicode1" w:hAnsi="Power Geez Unicode1"/>
              </w:rPr>
              <w:t xml:space="preserve"> </w:t>
            </w:r>
            <w:proofErr w:type="spellStart"/>
            <w:r w:rsidR="00E44D37" w:rsidRPr="002B7CEC">
              <w:rPr>
                <w:rFonts w:ascii="Power Geez Unicode1" w:hAnsi="Power Geez Unicode1"/>
              </w:rPr>
              <w:t>ጋር</w:t>
            </w:r>
            <w:proofErr w:type="spellEnd"/>
            <w:r w:rsidR="00E44D37" w:rsidRPr="002B7CEC">
              <w:rPr>
                <w:rFonts w:ascii="Power Geez Unicode1" w:hAnsi="Power Geez Unicode1"/>
              </w:rPr>
              <w:t xml:space="preserve"> </w:t>
            </w:r>
          </w:p>
        </w:tc>
      </w:tr>
      <w:tr w:rsidR="00D35D57" w:rsidRPr="002B7CEC" w:rsidTr="00083ECD">
        <w:trPr>
          <w:trHeight w:val="683"/>
        </w:trPr>
        <w:tc>
          <w:tcPr>
            <w:tcW w:w="276" w:type="pct"/>
            <w:vMerge/>
          </w:tcPr>
          <w:p w:rsidR="007502F2" w:rsidRPr="002B7CEC" w:rsidRDefault="007502F2" w:rsidP="003C1ABD">
            <w:pPr>
              <w:spacing w:after="0" w:line="240" w:lineRule="auto"/>
              <w:jc w:val="both"/>
              <w:rPr>
                <w:rFonts w:ascii="Power Geez Unicode1" w:hAnsi="Power Geez Unicode1"/>
              </w:rPr>
            </w:pPr>
          </w:p>
        </w:tc>
        <w:tc>
          <w:tcPr>
            <w:tcW w:w="1001" w:type="pct"/>
            <w:vMerge/>
            <w:tcBorders>
              <w:right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524" w:type="pct"/>
            <w:tcBorders>
              <w:top w:val="single" w:sz="4" w:space="0" w:color="auto"/>
              <w:lef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5-10</w:t>
            </w:r>
          </w:p>
        </w:tc>
        <w:tc>
          <w:tcPr>
            <w:tcW w:w="357" w:type="pct"/>
            <w:tcBorders>
              <w:top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1</w:t>
            </w:r>
          </w:p>
        </w:tc>
        <w:tc>
          <w:tcPr>
            <w:tcW w:w="476" w:type="pct"/>
            <w:tcBorders>
              <w:top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44.4</w:t>
            </w:r>
          </w:p>
        </w:tc>
        <w:tc>
          <w:tcPr>
            <w:tcW w:w="386" w:type="pct"/>
            <w:tcBorders>
              <w:top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48</w:t>
            </w:r>
          </w:p>
        </w:tc>
        <w:tc>
          <w:tcPr>
            <w:tcW w:w="340" w:type="pct"/>
            <w:tcBorders>
              <w:top w:val="single" w:sz="4" w:space="0" w:color="auto"/>
              <w:left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35</w:t>
            </w:r>
          </w:p>
        </w:tc>
        <w:tc>
          <w:tcPr>
            <w:tcW w:w="580" w:type="pct"/>
            <w:tcBorders>
              <w:top w:val="single" w:sz="4" w:space="0" w:color="auto"/>
              <w:left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2-</w:t>
            </w:r>
            <w:r w:rsidR="00E44D37" w:rsidRPr="002B7CEC">
              <w:rPr>
                <w:rFonts w:ascii="Power Geez Unicode1" w:hAnsi="Power Geez Unicode1"/>
              </w:rPr>
              <w:t>ሲሊደር</w:t>
            </w:r>
          </w:p>
        </w:tc>
        <w:tc>
          <w:tcPr>
            <w:tcW w:w="1059" w:type="pct"/>
            <w:tcBorders>
              <w:top w:val="single" w:sz="4" w:space="0" w:color="auto"/>
            </w:tcBorders>
          </w:tcPr>
          <w:p w:rsidR="007502F2" w:rsidRPr="002B7CEC" w:rsidRDefault="00E44D37" w:rsidP="003C1ABD">
            <w:pPr>
              <w:spacing w:after="0" w:line="240" w:lineRule="auto"/>
              <w:jc w:val="both"/>
              <w:rPr>
                <w:rFonts w:ascii="Power Geez Unicode1" w:hAnsi="Power Geez Unicode1"/>
              </w:rPr>
            </w:pPr>
            <w:r w:rsidRPr="002B7CEC">
              <w:rPr>
                <w:rFonts w:ascii="Power Geez Unicode1" w:hAnsi="Power Geez Unicode1"/>
              </w:rPr>
              <w:t xml:space="preserve">2 </w:t>
            </w:r>
            <w:proofErr w:type="spellStart"/>
            <w:r w:rsidRPr="002B7CEC">
              <w:rPr>
                <w:rFonts w:ascii="Power Geez Unicode1" w:hAnsi="Power Geez Unicode1"/>
              </w:rPr>
              <w:t>ኢንች</w:t>
            </w:r>
            <w:proofErr w:type="spellEnd"/>
            <w:r w:rsidRPr="002B7CEC">
              <w:rPr>
                <w:rFonts w:ascii="Power Geez Unicode1" w:hAnsi="Power Geez Unicode1"/>
              </w:rPr>
              <w:t xml:space="preserve"> </w:t>
            </w:r>
            <w:proofErr w:type="spellStart"/>
            <w:r w:rsidRPr="002B7CEC">
              <w:rPr>
                <w:rFonts w:ascii="Power Geez Unicode1" w:hAnsi="Power Geez Unicode1"/>
              </w:rPr>
              <w:t>የመምጠጫ</w:t>
            </w:r>
            <w:proofErr w:type="spellEnd"/>
            <w:r w:rsidRPr="002B7CEC">
              <w:rPr>
                <w:rFonts w:ascii="Power Geez Unicode1" w:hAnsi="Power Geez Unicode1"/>
              </w:rPr>
              <w:t xml:space="preserve"> </w:t>
            </w:r>
            <w:proofErr w:type="spellStart"/>
            <w:r w:rsidRPr="002B7CEC">
              <w:rPr>
                <w:rFonts w:ascii="Power Geez Unicode1" w:hAnsi="Power Geez Unicode1"/>
              </w:rPr>
              <w:t>ትቦ</w:t>
            </w:r>
            <w:proofErr w:type="spellEnd"/>
            <w:r w:rsidRPr="002B7CEC">
              <w:rPr>
                <w:rFonts w:ascii="Power Geez Unicode1" w:hAnsi="Power Geez Unicode1"/>
              </w:rPr>
              <w:t xml:space="preserve"> </w:t>
            </w:r>
            <w:proofErr w:type="spellStart"/>
            <w:r w:rsidRPr="002B7CEC">
              <w:rPr>
                <w:rFonts w:ascii="Power Geez Unicode1" w:hAnsi="Power Geez Unicode1"/>
              </w:rPr>
              <w:t>ፓምፑን</w:t>
            </w:r>
            <w:proofErr w:type="spellEnd"/>
            <w:r w:rsidRPr="002B7CEC">
              <w:rPr>
                <w:rFonts w:ascii="Power Geez Unicode1" w:hAnsi="Power Geez Unicode1"/>
              </w:rPr>
              <w:t xml:space="preserve"> </w:t>
            </w:r>
            <w:proofErr w:type="spellStart"/>
            <w:r w:rsidRPr="002B7CEC">
              <w:rPr>
                <w:rFonts w:ascii="Power Geez Unicode1" w:hAnsi="Power Geez Unicode1"/>
              </w:rPr>
              <w:t>ለማንቀሳቀስ</w:t>
            </w:r>
            <w:proofErr w:type="spellEnd"/>
            <w:r w:rsidRPr="002B7CEC">
              <w:rPr>
                <w:rFonts w:ascii="Power Geez Unicode1" w:hAnsi="Power Geez Unicode1"/>
              </w:rPr>
              <w:t xml:space="preserve"> </w:t>
            </w:r>
            <w:proofErr w:type="spellStart"/>
            <w:r w:rsidRPr="002B7CEC">
              <w:rPr>
                <w:rFonts w:ascii="Power Geez Unicode1" w:hAnsi="Power Geez Unicode1"/>
              </w:rPr>
              <w:t>ከሚረዳ</w:t>
            </w:r>
            <w:proofErr w:type="spellEnd"/>
            <w:r w:rsidRPr="002B7CEC">
              <w:rPr>
                <w:rFonts w:ascii="Power Geez Unicode1" w:hAnsi="Power Geez Unicode1"/>
              </w:rPr>
              <w:t xml:space="preserve"> </w:t>
            </w:r>
            <w:proofErr w:type="spellStart"/>
            <w:r w:rsidRPr="002B7CEC">
              <w:rPr>
                <w:rFonts w:ascii="Power Geez Unicode1" w:hAnsi="Power Geez Unicode1"/>
              </w:rPr>
              <w:t>ማሽከርከሪያ</w:t>
            </w:r>
            <w:proofErr w:type="spellEnd"/>
            <w:r w:rsidRPr="002B7CEC">
              <w:rPr>
                <w:rFonts w:ascii="Power Geez Unicode1" w:hAnsi="Power Geez Unicode1"/>
              </w:rPr>
              <w:t xml:space="preserve"> </w:t>
            </w:r>
            <w:proofErr w:type="spellStart"/>
            <w:r w:rsidRPr="002B7CEC">
              <w:rPr>
                <w:rFonts w:ascii="Power Geez Unicode1" w:hAnsi="Power Geez Unicode1"/>
              </w:rPr>
              <w:t>ጋር</w:t>
            </w:r>
            <w:proofErr w:type="spellEnd"/>
          </w:p>
        </w:tc>
      </w:tr>
      <w:tr w:rsidR="00D35D57" w:rsidRPr="002B7CEC" w:rsidTr="00083ECD">
        <w:trPr>
          <w:trHeight w:val="20"/>
        </w:trPr>
        <w:tc>
          <w:tcPr>
            <w:tcW w:w="276" w:type="pct"/>
            <w:tcBorders>
              <w:bottom w:val="single" w:sz="4" w:space="0" w:color="auto"/>
            </w:tcBorders>
          </w:tcPr>
          <w:p w:rsidR="007502F2" w:rsidRPr="002B7CEC" w:rsidRDefault="007502F2" w:rsidP="003C1ABD">
            <w:pPr>
              <w:spacing w:after="0" w:line="240" w:lineRule="auto"/>
              <w:jc w:val="both"/>
              <w:rPr>
                <w:rFonts w:ascii="Power Geez Unicode1" w:hAnsi="Power Geez Unicode1"/>
              </w:rPr>
            </w:pPr>
            <w:r w:rsidRPr="002B7CEC">
              <w:rPr>
                <w:rFonts w:ascii="Power Geez Unicode1" w:hAnsi="Power Geez Unicode1"/>
              </w:rPr>
              <w:t>2</w:t>
            </w:r>
          </w:p>
        </w:tc>
        <w:tc>
          <w:tcPr>
            <w:tcW w:w="1001" w:type="pct"/>
            <w:tcBorders>
              <w:bottom w:val="single" w:sz="4" w:space="0" w:color="auto"/>
              <w:right w:val="single" w:sz="4" w:space="0" w:color="auto"/>
            </w:tcBorders>
          </w:tcPr>
          <w:p w:rsidR="007502F2" w:rsidRPr="002B7CEC" w:rsidRDefault="00D35D57" w:rsidP="003C1ABD">
            <w:pPr>
              <w:spacing w:after="0" w:line="240" w:lineRule="auto"/>
              <w:jc w:val="both"/>
              <w:rPr>
                <w:rFonts w:ascii="Power Geez Unicode1" w:hAnsi="Power Geez Unicode1"/>
              </w:rPr>
            </w:pPr>
            <w:proofErr w:type="spellStart"/>
            <w:r w:rsidRPr="002B7CEC">
              <w:rPr>
                <w:rFonts w:ascii="Power Geez Unicode1" w:hAnsi="Power Geez Unicode1"/>
              </w:rPr>
              <w:t>በቤንዚን</w:t>
            </w:r>
            <w:proofErr w:type="spellEnd"/>
            <w:r w:rsidRPr="002B7CEC">
              <w:rPr>
                <w:rFonts w:ascii="Power Geez Unicode1" w:hAnsi="Power Geez Unicode1"/>
              </w:rPr>
              <w:t xml:space="preserve"> </w:t>
            </w:r>
            <w:proofErr w:type="spellStart"/>
            <w:r w:rsidRPr="002B7CEC">
              <w:rPr>
                <w:rFonts w:ascii="Power Geez Unicode1" w:hAnsi="Power Geez Unicode1"/>
              </w:rPr>
              <w:t>ሞተር</w:t>
            </w:r>
            <w:proofErr w:type="spellEnd"/>
            <w:r w:rsidRPr="002B7CEC">
              <w:rPr>
                <w:rFonts w:ascii="Power Geez Unicode1" w:hAnsi="Power Geez Unicode1"/>
              </w:rPr>
              <w:t xml:space="preserve"> </w:t>
            </w:r>
            <w:proofErr w:type="spellStart"/>
            <w:r w:rsidRPr="002B7CEC">
              <w:rPr>
                <w:rFonts w:ascii="Power Geez Unicode1" w:hAnsi="Power Geez Unicode1"/>
              </w:rPr>
              <w:t>የሚሰሩ</w:t>
            </w:r>
            <w:proofErr w:type="spellEnd"/>
            <w:r w:rsidRPr="002B7CEC">
              <w:rPr>
                <w:rFonts w:ascii="Power Geez Unicode1" w:hAnsi="Power Geez Unicode1"/>
              </w:rPr>
              <w:t xml:space="preserve"> </w:t>
            </w:r>
            <w:proofErr w:type="spellStart"/>
            <w:r w:rsidRPr="002B7CEC">
              <w:rPr>
                <w:rFonts w:ascii="Power Geez Unicode1" w:hAnsi="Power Geez Unicode1" w:cs="Nyala"/>
              </w:rPr>
              <w:t>ሴንትሪፉጋል</w:t>
            </w:r>
            <w:proofErr w:type="spellEnd"/>
            <w:r w:rsidRPr="002B7CEC">
              <w:rPr>
                <w:rFonts w:ascii="Power Geez Unicode1" w:hAnsi="Power Geez Unicode1" w:cs="Nyala"/>
              </w:rPr>
              <w:t xml:space="preserve"> </w:t>
            </w:r>
            <w:proofErr w:type="spellStart"/>
            <w:r w:rsidRPr="002B7CEC">
              <w:rPr>
                <w:rFonts w:ascii="Power Geez Unicode1" w:hAnsi="Power Geez Unicode1" w:cs="Nyala"/>
              </w:rPr>
              <w:t>ፓምፖች</w:t>
            </w:r>
            <w:proofErr w:type="spellEnd"/>
          </w:p>
        </w:tc>
        <w:tc>
          <w:tcPr>
            <w:tcW w:w="524" w:type="pct"/>
            <w:tcBorders>
              <w:top w:val="single" w:sz="4" w:space="0" w:color="auto"/>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357"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476"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386" w:type="pct"/>
            <w:tcBorders>
              <w:top w:val="single" w:sz="4" w:space="0" w:color="auto"/>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340" w:type="pct"/>
            <w:tcBorders>
              <w:top w:val="single" w:sz="4" w:space="0" w:color="auto"/>
              <w:left w:val="single" w:sz="4" w:space="0" w:color="auto"/>
              <w:bottom w:val="single" w:sz="4" w:space="0" w:color="auto"/>
              <w:right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580" w:type="pct"/>
            <w:tcBorders>
              <w:top w:val="single" w:sz="4" w:space="0" w:color="auto"/>
              <w:left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p>
        </w:tc>
        <w:tc>
          <w:tcPr>
            <w:tcW w:w="1059" w:type="pct"/>
            <w:tcBorders>
              <w:top w:val="single" w:sz="4" w:space="0" w:color="auto"/>
              <w:bottom w:val="single" w:sz="4" w:space="0" w:color="auto"/>
            </w:tcBorders>
          </w:tcPr>
          <w:p w:rsidR="007502F2" w:rsidRPr="002B7CEC" w:rsidRDefault="007502F2" w:rsidP="003C1ABD">
            <w:pPr>
              <w:spacing w:after="0" w:line="240" w:lineRule="auto"/>
              <w:jc w:val="both"/>
              <w:rPr>
                <w:rFonts w:ascii="Power Geez Unicode1" w:hAnsi="Power Geez Unicode1"/>
              </w:rPr>
            </w:pPr>
          </w:p>
        </w:tc>
      </w:tr>
    </w:tbl>
    <w:p w:rsidR="00DC7326" w:rsidRPr="002B7CEC" w:rsidRDefault="00C709AB" w:rsidP="00941FEE">
      <w:pPr>
        <w:pStyle w:val="Heading3"/>
        <w:rPr>
          <w:rFonts w:ascii="Power Geez Unicode1" w:eastAsia="Calibri" w:hAnsi="Power Geez Unicode1"/>
        </w:rPr>
      </w:pPr>
      <w:bookmarkStart w:id="66" w:name="_Toc45012023"/>
      <w:bookmarkEnd w:id="65"/>
      <w:proofErr w:type="spellStart"/>
      <w:r w:rsidRPr="002B7CEC">
        <w:rPr>
          <w:rFonts w:ascii="Power Geez Unicode1" w:eastAsia="Calibri" w:hAnsi="Power Geez Unicode1" w:cs="Nyala"/>
        </w:rPr>
        <w:t>የፀሐይ</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ፓምፕ</w:t>
      </w:r>
      <w:bookmarkEnd w:id="66"/>
      <w:proofErr w:type="spellEnd"/>
    </w:p>
    <w:p w:rsidR="00C709AB" w:rsidRPr="002B7CEC" w:rsidRDefault="002B540C" w:rsidP="00C709AB">
      <w:pPr>
        <w:spacing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ያለ</w:t>
      </w:r>
      <w:proofErr w:type="spellEnd"/>
      <w:r w:rsidRPr="002B7CEC">
        <w:rPr>
          <w:rFonts w:ascii="Power Geez Unicode1" w:hAnsi="Power Geez Unicode1" w:cs="Nyala"/>
          <w:sz w:val="24"/>
          <w:szCs w:val="24"/>
        </w:rPr>
        <w:t xml:space="preserve"> </w:t>
      </w:r>
      <w:proofErr w:type="spellStart"/>
      <w:r w:rsidR="00C709AB" w:rsidRPr="002B7CEC">
        <w:rPr>
          <w:rFonts w:ascii="Power Geez Unicode1" w:hAnsi="Power Geez Unicode1" w:cs="Nyala"/>
          <w:sz w:val="24"/>
          <w:szCs w:val="24"/>
        </w:rPr>
        <w:t>ነዳጅ</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በቀላል</w:t>
      </w:r>
      <w:proofErr w:type="spellEnd"/>
      <w:r w:rsidR="00C709AB" w:rsidRPr="002B7CEC">
        <w:rPr>
          <w:rFonts w:ascii="Power Geez Unicode1" w:hAnsi="Power Geez Unicode1"/>
          <w:sz w:val="24"/>
          <w:szCs w:val="24"/>
        </w:rPr>
        <w:t xml:space="preserve"> </w:t>
      </w:r>
      <w:proofErr w:type="spellStart"/>
      <w:r w:rsidR="00B96F7F">
        <w:rPr>
          <w:rFonts w:ascii="Power Geez Unicode1" w:hAnsi="Power Geez Unicode1" w:cs="Nyala"/>
          <w:sz w:val="24"/>
          <w:szCs w:val="24"/>
        </w:rPr>
        <w:t>የሚሰራ</w:t>
      </w:r>
      <w:r w:rsidR="00B96F7F" w:rsidRPr="002B7CEC">
        <w:rPr>
          <w:rFonts w:ascii="Power Geez Unicode1" w:hAnsi="Power Geez Unicode1"/>
          <w:sz w:val="24"/>
          <w:szCs w:val="24"/>
        </w:rPr>
        <w:t>፣</w:t>
      </w:r>
      <w:r w:rsidR="00B96F7F">
        <w:rPr>
          <w:rFonts w:ascii="Power Geez Unicode1" w:hAnsi="Power Geez Unicode1" w:cs="Nyala"/>
          <w:sz w:val="24"/>
          <w:szCs w:val="24"/>
        </w:rPr>
        <w:t>የ</w:t>
      </w:r>
      <w:r w:rsidR="00B96F7F" w:rsidRPr="002B7CEC">
        <w:rPr>
          <w:rFonts w:ascii="Power Geez Unicode1" w:hAnsi="Power Geez Unicode1" w:cs="Nyala"/>
          <w:sz w:val="24"/>
          <w:szCs w:val="24"/>
        </w:rPr>
        <w:t>ፀሐይ</w:t>
      </w:r>
      <w:proofErr w:type="spellEnd"/>
      <w:r w:rsidR="00B96F7F"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ኃይል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መስኖ</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አሁን</w:t>
      </w:r>
      <w:proofErr w:type="spellEnd"/>
      <w:r w:rsidR="00C709AB" w:rsidRPr="002B7CEC">
        <w:rPr>
          <w:rFonts w:ascii="Power Geez Unicode1" w:hAnsi="Power Geez Unicode1"/>
          <w:sz w:val="24"/>
          <w:szCs w:val="24"/>
        </w:rPr>
        <w:t xml:space="preserve"> </w:t>
      </w:r>
      <w:proofErr w:type="spellStart"/>
      <w:r w:rsidR="00684FE3">
        <w:rPr>
          <w:rFonts w:ascii="Power Geez Unicode1" w:hAnsi="Power Geez Unicode1" w:cs="Nyala"/>
          <w:sz w:val="24"/>
          <w:szCs w:val="24"/>
        </w:rPr>
        <w:t>ካ</w:t>
      </w:r>
      <w:r w:rsidR="00684FE3" w:rsidRPr="002B7CEC">
        <w:rPr>
          <w:rFonts w:ascii="Power Geez Unicode1" w:hAnsi="Power Geez Unicode1" w:cs="Nyala"/>
          <w:sz w:val="24"/>
          <w:szCs w:val="24"/>
        </w:rPr>
        <w:t>ለው</w:t>
      </w:r>
      <w:proofErr w:type="spellEnd"/>
      <w:r w:rsidR="00684FE3" w:rsidRPr="002B7CEC">
        <w:rPr>
          <w:rFonts w:ascii="Power Geez Unicode1" w:hAnsi="Power Geez Unicode1"/>
          <w:sz w:val="24"/>
          <w:szCs w:val="24"/>
        </w:rPr>
        <w:t xml:space="preserve"> </w:t>
      </w:r>
      <w:proofErr w:type="spellStart"/>
      <w:r w:rsidR="00684FE3">
        <w:rPr>
          <w:rFonts w:ascii="Power Geez Unicode1" w:hAnsi="Power Geez Unicode1" w:cs="Nyala"/>
          <w:sz w:val="24"/>
          <w:szCs w:val="24"/>
        </w:rPr>
        <w:t>የሀይል</w:t>
      </w:r>
      <w:proofErr w:type="spellEnd"/>
      <w:r w:rsidR="00684FE3">
        <w:rPr>
          <w:rFonts w:ascii="Power Geez Unicode1" w:hAnsi="Power Geez Unicode1" w:cs="Nyala"/>
          <w:sz w:val="24"/>
          <w:szCs w:val="24"/>
        </w:rPr>
        <w:t xml:space="preserve"> </w:t>
      </w:r>
      <w:proofErr w:type="spellStart"/>
      <w:r w:rsidR="00684FE3">
        <w:rPr>
          <w:rFonts w:ascii="Power Geez Unicode1" w:hAnsi="Power Geez Unicode1" w:cs="Nyala"/>
          <w:sz w:val="24"/>
          <w:szCs w:val="24"/>
        </w:rPr>
        <w:t>አቅርቦት</w:t>
      </w:r>
      <w:proofErr w:type="spellEnd"/>
      <w:r w:rsidR="00684FE3">
        <w:rPr>
          <w:rFonts w:ascii="Power Geez Unicode1" w:hAnsi="Power Geez Unicode1" w:cs="Nyala"/>
          <w:sz w:val="24"/>
          <w:szCs w:val="24"/>
        </w:rPr>
        <w:t xml:space="preserve"> </w:t>
      </w:r>
      <w:proofErr w:type="spellStart"/>
      <w:r w:rsidR="00684FE3">
        <w:rPr>
          <w:rFonts w:ascii="Power Geez Unicode1" w:hAnsi="Power Geez Unicode1" w:cs="Nyala"/>
          <w:sz w:val="24"/>
          <w:szCs w:val="24"/>
        </w:rPr>
        <w:t>ችግር</w:t>
      </w:r>
      <w:proofErr w:type="spellEnd"/>
      <w:r w:rsidR="00684FE3" w:rsidRPr="002B7CEC">
        <w:rPr>
          <w:rFonts w:ascii="Power Geez Unicode1" w:hAnsi="Power Geez Unicode1"/>
          <w:sz w:val="24"/>
          <w:szCs w:val="24"/>
        </w:rPr>
        <w:t xml:space="preserve"> </w:t>
      </w:r>
      <w:proofErr w:type="spellStart"/>
      <w:r w:rsidR="00684FE3">
        <w:rPr>
          <w:rFonts w:ascii="Power Geez Unicode1" w:hAnsi="Power Geez Unicode1" w:cs="Nyala"/>
          <w:sz w:val="24"/>
          <w:szCs w:val="24"/>
        </w:rPr>
        <w:t>አንጻር</w:t>
      </w:r>
      <w:proofErr w:type="spellEnd"/>
      <w:r w:rsidR="00684FE3">
        <w:rPr>
          <w:rFonts w:ascii="Power Geez Unicode1" w:hAnsi="Power Geez Unicode1" w:cs="Nyala"/>
          <w:sz w:val="24"/>
          <w:szCs w:val="24"/>
        </w:rPr>
        <w:t xml:space="preserve"> </w:t>
      </w:r>
      <w:proofErr w:type="spellStart"/>
      <w:r w:rsidR="00684FE3">
        <w:rPr>
          <w:rFonts w:ascii="Power Geez Unicode1" w:hAnsi="Power Geez Unicode1" w:cs="Nyala"/>
          <w:sz w:val="24"/>
          <w:szCs w:val="24"/>
        </w:rPr>
        <w:t>ሲታይ</w:t>
      </w:r>
      <w:proofErr w:type="spellEnd"/>
      <w:r w:rsidR="00684FE3">
        <w:rPr>
          <w:rFonts w:ascii="Power Geez Unicode1" w:hAnsi="Power Geez Unicode1" w:cs="Nyala"/>
          <w:sz w:val="24"/>
          <w:szCs w:val="24"/>
        </w:rPr>
        <w:t xml:space="preserve"> </w:t>
      </w:r>
      <w:proofErr w:type="spellStart"/>
      <w:r w:rsidR="00C709AB" w:rsidRPr="002B7CEC">
        <w:rPr>
          <w:rFonts w:ascii="Power Geez Unicode1" w:hAnsi="Power Geez Unicode1" w:cs="Nyala"/>
          <w:sz w:val="24"/>
          <w:szCs w:val="24"/>
        </w:rPr>
        <w:t>ለገበሬዎች</w:t>
      </w:r>
      <w:proofErr w:type="spellEnd"/>
      <w:r w:rsidR="00C709AB" w:rsidRPr="002B7CEC">
        <w:rPr>
          <w:rFonts w:ascii="Power Geez Unicode1" w:hAnsi="Power Geez Unicode1"/>
          <w:sz w:val="24"/>
          <w:szCs w:val="24"/>
        </w:rPr>
        <w:t xml:space="preserve"> </w:t>
      </w:r>
      <w:proofErr w:type="spellStart"/>
      <w:r w:rsidR="00684FE3" w:rsidRPr="00D37FAC">
        <w:rPr>
          <w:rFonts w:ascii="Power Geez Unicode1" w:hAnsi="Power Geez Unicode1" w:cs="Nyala"/>
          <w:sz w:val="24"/>
          <w:szCs w:val="24"/>
        </w:rPr>
        <w:t>አነስተኛ</w:t>
      </w:r>
      <w:proofErr w:type="spellEnd"/>
      <w:r w:rsidR="00684FE3" w:rsidRPr="00D37FAC">
        <w:rPr>
          <w:rFonts w:ascii="Power Geez Unicode1" w:hAnsi="Power Geez Unicode1" w:cs="Nyala"/>
          <w:sz w:val="24"/>
          <w:szCs w:val="24"/>
        </w:rPr>
        <w:t xml:space="preserve"> </w:t>
      </w:r>
      <w:proofErr w:type="spellStart"/>
      <w:r w:rsidR="00684FE3" w:rsidRPr="00D37FAC">
        <w:rPr>
          <w:rFonts w:ascii="Power Geez Unicode1" w:hAnsi="Power Geez Unicode1" w:cs="Nyala"/>
          <w:sz w:val="24"/>
          <w:szCs w:val="24"/>
        </w:rPr>
        <w:t>ዋጋ</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ንፁህ</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የበለጠ</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አስተማማኝ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አማራጭ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ነው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ይህም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የመጀመሪያ</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ኢን</w:t>
      </w:r>
      <w:r w:rsidRPr="002B7CEC">
        <w:rPr>
          <w:rFonts w:ascii="Power Geez Unicode1" w:hAnsi="Power Geez Unicode1"/>
          <w:sz w:val="24"/>
          <w:szCs w:val="24"/>
        </w:rPr>
        <w:t>ቨ</w:t>
      </w:r>
      <w:r w:rsidR="00C709AB" w:rsidRPr="002B7CEC">
        <w:rPr>
          <w:rFonts w:ascii="Power Geez Unicode1" w:hAnsi="Power Geez Unicode1" w:cs="Nyala"/>
          <w:sz w:val="24"/>
          <w:szCs w:val="24"/>
        </w:rPr>
        <w:t>ስትሜንት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ከተደረገ</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በኋላ</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ነፃ</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ኃይል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ይሰጣል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የፀሐይ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ፓነሎች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የኃይል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አቅርቦቶች</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ውሱን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ናቸው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ሆኖም</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በአብዛኛዎቹ</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ሁኔታዎች</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w:t>
      </w:r>
      <w:r w:rsidR="00C709AB" w:rsidRPr="002B7CEC">
        <w:rPr>
          <w:rFonts w:ascii="Power Geez Unicode1" w:hAnsi="Power Geez Unicode1" w:cs="Nyala"/>
          <w:sz w:val="24"/>
          <w:szCs w:val="24"/>
        </w:rPr>
        <w:t>ፀሐይ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የሚ</w:t>
      </w:r>
      <w:r w:rsidRPr="002B7CEC">
        <w:rPr>
          <w:rFonts w:ascii="Power Geez Unicode1" w:hAnsi="Power Geez Unicode1" w:cs="Nyala"/>
          <w:sz w:val="24"/>
          <w:szCs w:val="24"/>
        </w:rPr>
        <w:t>ሰራ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w:t>
      </w:r>
      <w:r w:rsidR="00C709AB" w:rsidRPr="002B7CEC">
        <w:rPr>
          <w:rFonts w:ascii="Power Geez Unicode1" w:hAnsi="Power Geez Unicode1" w:cs="Nyala"/>
          <w:sz w:val="24"/>
          <w:szCs w:val="24"/>
        </w:rPr>
        <w:t>ኤሌክትሪክ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ፓምፕ</w:t>
      </w:r>
      <w:proofErr w:type="spellEnd"/>
      <w:r w:rsidR="00C709AB" w:rsidRPr="002B7CEC">
        <w:rPr>
          <w:rFonts w:ascii="Power Geez Unicode1" w:hAnsi="Power Geez Unicode1"/>
          <w:sz w:val="24"/>
          <w:szCs w:val="24"/>
        </w:rPr>
        <w:t xml:space="preserve"> </w:t>
      </w:r>
      <w:r w:rsidR="00C709AB" w:rsidRPr="002B7CEC">
        <w:rPr>
          <w:rFonts w:ascii="Power Geez Unicode1" w:hAnsi="Power Geez Unicode1" w:cs="Nyala"/>
          <w:sz w:val="24"/>
          <w:szCs w:val="24"/>
        </w:rPr>
        <w:t>ከ</w:t>
      </w:r>
      <w:r w:rsidR="00C709AB" w:rsidRPr="002B7CEC">
        <w:rPr>
          <w:rFonts w:ascii="Power Geez Unicode1" w:hAnsi="Power Geez Unicode1"/>
          <w:sz w:val="24"/>
          <w:szCs w:val="24"/>
        </w:rPr>
        <w:t xml:space="preserve"> 0.3 </w:t>
      </w:r>
      <w:proofErr w:type="spellStart"/>
      <w:r w:rsidR="00C709AB" w:rsidRPr="002B7CEC">
        <w:rPr>
          <w:rFonts w:ascii="Power Geez Unicode1" w:hAnsi="Power Geez Unicode1" w:cs="Nyala"/>
          <w:sz w:val="24"/>
          <w:szCs w:val="24"/>
        </w:rPr>
        <w:t>እስከ</w:t>
      </w:r>
      <w:proofErr w:type="spellEnd"/>
      <w:r w:rsidR="00C709AB" w:rsidRPr="002B7CEC">
        <w:rPr>
          <w:rFonts w:ascii="Power Geez Unicode1" w:hAnsi="Power Geez Unicode1"/>
          <w:sz w:val="24"/>
          <w:szCs w:val="24"/>
        </w:rPr>
        <w:t xml:space="preserve"> 1 </w:t>
      </w:r>
      <w:r w:rsidR="00C709AB" w:rsidRPr="002B7CEC">
        <w:rPr>
          <w:rFonts w:ascii="Power Geez Unicode1" w:hAnsi="Power Geez Unicode1" w:cs="Nyala"/>
          <w:sz w:val="24"/>
          <w:szCs w:val="24"/>
        </w:rPr>
        <w:t>ሄ</w:t>
      </w:r>
      <w:r w:rsidR="00C709AB" w:rsidRPr="002B7CEC">
        <w:rPr>
          <w:rFonts w:ascii="Power Geez Unicode1" w:hAnsi="Power Geez Unicode1"/>
          <w:sz w:val="24"/>
          <w:szCs w:val="24"/>
        </w:rPr>
        <w:t>/</w:t>
      </w:r>
      <w:r w:rsidR="00C709AB" w:rsidRPr="002B7CEC">
        <w:rPr>
          <w:rFonts w:ascii="Power Geez Unicode1" w:hAnsi="Power Geez Unicode1" w:cs="Nyala"/>
          <w:sz w:val="24"/>
          <w:szCs w:val="24"/>
        </w:rPr>
        <w:t>ር</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አነስተኛ</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የአትክልት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ስፍራ</w:t>
      </w:r>
      <w:proofErr w:type="spellEnd"/>
      <w:r w:rsidR="00C709AB"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w:t>
      </w:r>
      <w:r w:rsidR="00C709AB" w:rsidRPr="002B7CEC">
        <w:rPr>
          <w:rFonts w:ascii="Power Geez Unicode1" w:hAnsi="Power Geez Unicode1" w:cs="Nyala"/>
          <w:sz w:val="24"/>
          <w:szCs w:val="24"/>
        </w:rPr>
        <w:t>መስኖ</w:t>
      </w:r>
      <w:proofErr w:type="spellEnd"/>
      <w:r w:rsidR="00C709AB" w:rsidRPr="002B7CEC">
        <w:rPr>
          <w:rFonts w:ascii="Power Geez Unicode1" w:hAnsi="Power Geez Unicode1"/>
          <w:sz w:val="24"/>
          <w:szCs w:val="24"/>
        </w:rPr>
        <w:t xml:space="preserve"> </w:t>
      </w:r>
      <w:proofErr w:type="spellStart"/>
      <w:r w:rsidR="00684FE3" w:rsidRPr="002B7CEC">
        <w:rPr>
          <w:rFonts w:ascii="Power Geez Unicode1" w:hAnsi="Power Geez Unicode1" w:cs="Nyala"/>
          <w:sz w:val="24"/>
          <w:szCs w:val="24"/>
        </w:rPr>
        <w:t>ሊያ</w:t>
      </w:r>
      <w:r w:rsidR="00684FE3">
        <w:rPr>
          <w:rFonts w:ascii="Power Geez Unicode1" w:hAnsi="Power Geez Unicode1" w:cs="Nyala"/>
          <w:sz w:val="24"/>
          <w:szCs w:val="24"/>
        </w:rPr>
        <w:t>ለማ</w:t>
      </w:r>
      <w:proofErr w:type="spellEnd"/>
      <w:r w:rsidR="00684FE3"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ይችላል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የፀሐይ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ፓምፕ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የፀሐይ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ፓነሎችን</w:t>
      </w:r>
      <w:proofErr w:type="spellEnd"/>
      <w:r w:rsidR="00C709AB" w:rsidRPr="002B7CEC">
        <w:rPr>
          <w:rFonts w:ascii="Power Geez Unicode1" w:hAnsi="Power Geez Unicode1"/>
          <w:sz w:val="24"/>
          <w:szCs w:val="24"/>
        </w:rPr>
        <w:t xml:space="preserve"> </w:t>
      </w:r>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ለኃይል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ማከማቻ</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አሁን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ካለው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ተቆጣጣሪ</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አሃድ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ጋር</w:t>
      </w:r>
      <w:proofErr w:type="spellEnd"/>
      <w:r w:rsidR="00C709AB" w:rsidRPr="002B7CEC">
        <w:rPr>
          <w:rFonts w:ascii="Power Geez Unicode1" w:hAnsi="Power Geez Unicode1"/>
          <w:sz w:val="24"/>
          <w:szCs w:val="24"/>
        </w:rPr>
        <w:t xml:space="preserve"> </w:t>
      </w:r>
      <w:proofErr w:type="spellStart"/>
      <w:r w:rsidR="00C04CB1" w:rsidRPr="002B7CEC">
        <w:rPr>
          <w:rFonts w:ascii="Power Geez Unicode1" w:hAnsi="Power Geez Unicode1"/>
          <w:sz w:val="24"/>
          <w:szCs w:val="24"/>
        </w:rPr>
        <w:t>የ</w:t>
      </w:r>
      <w:r w:rsidR="00C709AB" w:rsidRPr="002B7CEC">
        <w:rPr>
          <w:rFonts w:ascii="Power Geez Unicode1" w:hAnsi="Power Geez Unicode1" w:cs="Nyala"/>
          <w:sz w:val="24"/>
          <w:szCs w:val="24"/>
        </w:rPr>
        <w:t>ባትሪ</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ጥቅል</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ከውኃ</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ፓም</w:t>
      </w:r>
      <w:r w:rsidRPr="002B7CEC">
        <w:rPr>
          <w:rFonts w:ascii="Power Geez Unicode1" w:hAnsi="Power Geez Unicode1"/>
          <w:sz w:val="24"/>
          <w:szCs w:val="24"/>
        </w:rPr>
        <w:t>ፕ</w:t>
      </w:r>
      <w:proofErr w:type="spellEnd"/>
      <w:r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ጋር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የተገናኘ</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የኤሌክትሪክ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ሞተርን</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ያካትታል</w:t>
      </w:r>
      <w:proofErr w:type="spellEnd"/>
      <w:r w:rsidR="00C709AB" w:rsidRPr="002B7CEC">
        <w:rPr>
          <w:rFonts w:ascii="Power Geez Unicode1" w:hAnsi="Power Geez Unicode1" w:cs="Nyala"/>
          <w:sz w:val="24"/>
          <w:szCs w:val="24"/>
        </w:rPr>
        <w:t>፡፡</w:t>
      </w:r>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በ</w:t>
      </w:r>
      <w:r w:rsidR="00AB2C44" w:rsidRPr="002B7CEC">
        <w:rPr>
          <w:rFonts w:ascii="Power Geez Unicode1" w:hAnsi="Power Geez Unicode1" w:cs="Nyala"/>
          <w:sz w:val="24"/>
          <w:szCs w:val="24"/>
        </w:rPr>
        <w:t>ውጤታማነት</w:t>
      </w:r>
      <w:proofErr w:type="spellEnd"/>
      <w:r w:rsidR="00AB2C44" w:rsidRPr="002B7CEC">
        <w:rPr>
          <w:rFonts w:ascii="Power Geez Unicode1" w:hAnsi="Power Geez Unicode1" w:cs="Nyala"/>
          <w:sz w:val="24"/>
          <w:szCs w:val="24"/>
        </w:rPr>
        <w:t xml:space="preserve"> </w:t>
      </w:r>
      <w:proofErr w:type="spellStart"/>
      <w:r w:rsidR="00AB2C44" w:rsidRPr="002B7CEC">
        <w:rPr>
          <w:rFonts w:ascii="Power Geez Unicode1" w:hAnsi="Power Geez Unicode1" w:cs="Nyala"/>
          <w:sz w:val="24"/>
          <w:szCs w:val="24"/>
        </w:rPr>
        <w:t>የ</w:t>
      </w:r>
      <w:r w:rsidR="00C709AB" w:rsidRPr="002B7CEC">
        <w:rPr>
          <w:rFonts w:ascii="Power Geez Unicode1" w:hAnsi="Power Geez Unicode1" w:cs="Nyala"/>
          <w:sz w:val="24"/>
          <w:szCs w:val="24"/>
        </w:rPr>
        <w:t>መስኖ</w:t>
      </w:r>
      <w:proofErr w:type="spellEnd"/>
      <w:r w:rsidR="00AB2C44" w:rsidRPr="002B7CEC">
        <w:rPr>
          <w:rFonts w:ascii="Power Geez Unicode1" w:hAnsi="Power Geez Unicode1" w:cs="Nyala"/>
          <w:sz w:val="24"/>
          <w:szCs w:val="24"/>
        </w:rPr>
        <w:t xml:space="preserve"> </w:t>
      </w:r>
      <w:proofErr w:type="spellStart"/>
      <w:r w:rsidR="00C709AB" w:rsidRPr="002B7CEC">
        <w:rPr>
          <w:rFonts w:ascii="Power Geez Unicode1" w:hAnsi="Power Geez Unicode1" w:cs="Nyala"/>
          <w:sz w:val="24"/>
          <w:szCs w:val="24"/>
        </w:rPr>
        <w:t>ውሃ</w:t>
      </w:r>
      <w:proofErr w:type="spellEnd"/>
      <w:r w:rsidR="00AB2C44" w:rsidRPr="002B7CEC">
        <w:rPr>
          <w:rFonts w:ascii="Power Geez Unicode1" w:hAnsi="Power Geez Unicode1" w:cs="Nyala"/>
          <w:sz w:val="24"/>
          <w:szCs w:val="24"/>
        </w:rPr>
        <w:t xml:space="preserve"> </w:t>
      </w:r>
      <w:proofErr w:type="spellStart"/>
      <w:r w:rsidR="002C3341" w:rsidRPr="002B7CEC">
        <w:rPr>
          <w:rFonts w:ascii="Power Geez Unicode1" w:hAnsi="Power Geez Unicode1" w:cs="Nyala"/>
          <w:sz w:val="24"/>
          <w:szCs w:val="24"/>
        </w:rPr>
        <w:t>ለ</w:t>
      </w:r>
      <w:r w:rsidR="002C3341">
        <w:rPr>
          <w:rFonts w:ascii="Power Geez Unicode1" w:hAnsi="Power Geez Unicode1" w:cs="Nyala"/>
          <w:sz w:val="24"/>
          <w:szCs w:val="24"/>
        </w:rPr>
        <w:t>መጠቀም</w:t>
      </w:r>
      <w:proofErr w:type="spellEnd"/>
      <w:r w:rsidR="002C3341" w:rsidRPr="002B7CEC">
        <w:rPr>
          <w:rFonts w:ascii="Power Geez Unicode1" w:hAnsi="Power Geez Unicode1" w:cs="Nyala"/>
          <w:sz w:val="24"/>
          <w:szCs w:val="24"/>
        </w:rPr>
        <w:t xml:space="preserve">፣ </w:t>
      </w:r>
      <w:proofErr w:type="spellStart"/>
      <w:r w:rsidR="00AB2C44" w:rsidRPr="002B7CEC">
        <w:rPr>
          <w:rFonts w:ascii="Power Geez Unicode1" w:hAnsi="Power Geez Unicode1" w:cs="Nyala"/>
          <w:sz w:val="24"/>
          <w:szCs w:val="24"/>
        </w:rPr>
        <w:t>ውሃ</w:t>
      </w:r>
      <w:proofErr w:type="spellEnd"/>
      <w:r w:rsidR="00AB2C44" w:rsidRPr="002B7CEC">
        <w:rPr>
          <w:rFonts w:ascii="Power Geez Unicode1" w:hAnsi="Power Geez Unicode1" w:cs="Nyala"/>
          <w:sz w:val="24"/>
          <w:szCs w:val="24"/>
        </w:rPr>
        <w:t xml:space="preserve"> </w:t>
      </w:r>
      <w:proofErr w:type="spellStart"/>
      <w:r w:rsidR="00AB2C44" w:rsidRPr="002B7CEC">
        <w:rPr>
          <w:rFonts w:ascii="Power Geez Unicode1" w:hAnsi="Power Geez Unicode1"/>
          <w:sz w:val="24"/>
          <w:szCs w:val="24"/>
        </w:rPr>
        <w:t>በ</w:t>
      </w:r>
      <w:r w:rsidR="00C709AB" w:rsidRPr="002B7CEC">
        <w:rPr>
          <w:rFonts w:ascii="Power Geez Unicode1" w:hAnsi="Power Geez Unicode1" w:cs="Nyala"/>
          <w:sz w:val="24"/>
          <w:szCs w:val="24"/>
        </w:rPr>
        <w:t>ማጠራቀሚያ</w:t>
      </w:r>
      <w:proofErr w:type="spellEnd"/>
      <w:r w:rsidR="00C709AB" w:rsidRPr="002B7CEC">
        <w:rPr>
          <w:rFonts w:ascii="Power Geez Unicode1" w:hAnsi="Power Geez Unicode1"/>
          <w:sz w:val="24"/>
          <w:szCs w:val="24"/>
        </w:rPr>
        <w:t xml:space="preserve">  </w:t>
      </w:r>
      <w:proofErr w:type="spellStart"/>
      <w:r w:rsidR="00AB2C44" w:rsidRPr="002B7CEC">
        <w:rPr>
          <w:rFonts w:ascii="Power Geez Unicode1" w:hAnsi="Power Geez Unicode1" w:cs="Nyala"/>
          <w:sz w:val="24"/>
          <w:szCs w:val="24"/>
        </w:rPr>
        <w:t>ኮንቴነር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ውስጥ</w:t>
      </w:r>
      <w:proofErr w:type="spellEnd"/>
      <w:r w:rsidR="00C709AB" w:rsidRPr="002B7CEC">
        <w:rPr>
          <w:rFonts w:ascii="Power Geez Unicode1" w:hAnsi="Power Geez Unicode1"/>
          <w:sz w:val="24"/>
          <w:szCs w:val="24"/>
        </w:rPr>
        <w:t xml:space="preserve"> </w:t>
      </w:r>
      <w:proofErr w:type="spellStart"/>
      <w:r w:rsidR="002C3341">
        <w:rPr>
          <w:rFonts w:ascii="Power Geez Unicode1" w:hAnsi="Power Geez Unicode1" w:cs="Nyala"/>
          <w:sz w:val="24"/>
          <w:szCs w:val="24"/>
        </w:rPr>
        <w:t>ማጠራቀም</w:t>
      </w:r>
      <w:proofErr w:type="spellEnd"/>
      <w:r w:rsidR="002C3341"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እና</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ከዝቅተኛ</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ግፊት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ቧንቧ</w:t>
      </w:r>
      <w:proofErr w:type="spellEnd"/>
      <w:r w:rsidR="00C709AB" w:rsidRPr="002B7CEC">
        <w:rPr>
          <w:rFonts w:ascii="Power Geez Unicode1" w:hAnsi="Power Geez Unicode1"/>
          <w:sz w:val="24"/>
          <w:szCs w:val="24"/>
        </w:rPr>
        <w:t xml:space="preserve"> </w:t>
      </w:r>
      <w:proofErr w:type="spellStart"/>
      <w:r w:rsidR="002C3341">
        <w:rPr>
          <w:rFonts w:ascii="Power Geez Unicode1" w:hAnsi="Power Geez Unicode1" w:cs="Nyala"/>
          <w:sz w:val="24"/>
          <w:szCs w:val="24"/>
        </w:rPr>
        <w:t>ማጠጫ</w:t>
      </w:r>
      <w:proofErr w:type="spellEnd"/>
      <w:r w:rsidR="002C3341"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ወይም</w:t>
      </w:r>
      <w:proofErr w:type="spellEnd"/>
      <w:r w:rsidR="00C709AB" w:rsidRPr="002B7CEC">
        <w:rPr>
          <w:rFonts w:ascii="Power Geez Unicode1" w:hAnsi="Power Geez Unicode1"/>
          <w:sz w:val="24"/>
          <w:szCs w:val="24"/>
        </w:rPr>
        <w:t xml:space="preserve"> </w:t>
      </w:r>
      <w:proofErr w:type="spellStart"/>
      <w:r w:rsidR="00AB2C44" w:rsidRPr="002B7CEC">
        <w:rPr>
          <w:rFonts w:ascii="Power Geez Unicode1" w:hAnsi="Power Geez Unicode1" w:cs="Nyala"/>
          <w:sz w:val="24"/>
          <w:szCs w:val="24"/>
        </w:rPr>
        <w:t>ከጠብታ</w:t>
      </w:r>
      <w:proofErr w:type="spellEnd"/>
      <w:r w:rsidR="00AB2C44" w:rsidRPr="002B7CEC">
        <w:rPr>
          <w:rFonts w:ascii="Power Geez Unicode1" w:hAnsi="Power Geez Unicode1" w:cs="Nyala"/>
          <w:sz w:val="24"/>
          <w:szCs w:val="24"/>
        </w:rPr>
        <w:t xml:space="preserve"> </w:t>
      </w:r>
      <w:proofErr w:type="spellStart"/>
      <w:r w:rsidR="00AB2C44" w:rsidRPr="002B7CEC">
        <w:rPr>
          <w:rFonts w:ascii="Power Geez Unicode1" w:hAnsi="Power Geez Unicode1" w:cs="Nyala"/>
          <w:sz w:val="24"/>
          <w:szCs w:val="24"/>
        </w:rPr>
        <w:t>መስኖ</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ጋር</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መገናኘት</w:t>
      </w:r>
      <w:proofErr w:type="spellEnd"/>
      <w:r w:rsidR="00C709AB" w:rsidRPr="002B7CEC">
        <w:rPr>
          <w:rFonts w:ascii="Power Geez Unicode1" w:hAnsi="Power Geez Unicode1"/>
          <w:sz w:val="24"/>
          <w:szCs w:val="24"/>
        </w:rPr>
        <w:t xml:space="preserve"> </w:t>
      </w:r>
      <w:proofErr w:type="spellStart"/>
      <w:r w:rsidR="00C709AB" w:rsidRPr="002B7CEC">
        <w:rPr>
          <w:rFonts w:ascii="Power Geez Unicode1" w:hAnsi="Power Geez Unicode1" w:cs="Nyala"/>
          <w:sz w:val="24"/>
          <w:szCs w:val="24"/>
        </w:rPr>
        <w:t>አለበት</w:t>
      </w:r>
      <w:proofErr w:type="spellEnd"/>
      <w:r w:rsidR="00C709AB" w:rsidRPr="002B7CEC">
        <w:rPr>
          <w:rFonts w:ascii="Power Geez Unicode1" w:hAnsi="Power Geez Unicode1" w:cs="Nyala"/>
          <w:sz w:val="24"/>
          <w:szCs w:val="24"/>
        </w:rPr>
        <w:t>፡፡</w:t>
      </w:r>
    </w:p>
    <w:p w:rsidR="00C709AB" w:rsidRPr="002B7CEC" w:rsidRDefault="00C709AB" w:rsidP="0044766E">
      <w:pPr>
        <w:spacing w:before="240" w:after="60" w:line="259" w:lineRule="auto"/>
        <w:jc w:val="both"/>
        <w:rPr>
          <w:rFonts w:ascii="Power Geez Unicode1" w:hAnsi="Power Geez Unicode1" w:cs="Nyala"/>
          <w:sz w:val="24"/>
          <w:szCs w:val="24"/>
        </w:rPr>
      </w:pPr>
      <w:proofErr w:type="spellStart"/>
      <w:r w:rsidRPr="002B7CEC">
        <w:rPr>
          <w:rFonts w:ascii="Power Geez Unicode1" w:hAnsi="Power Geez Unicode1" w:cs="Nyala"/>
          <w:sz w:val="24"/>
          <w:szCs w:val="24"/>
        </w:rPr>
        <w:t>በፀሐይ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ኃይል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የሚሰራ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00D82C98" w:rsidRPr="002B7CEC">
        <w:rPr>
          <w:rFonts w:ascii="Power Geez Unicode1" w:hAnsi="Power Geez Unicode1"/>
          <w:sz w:val="24"/>
          <w:szCs w:val="24"/>
        </w:rPr>
        <w:t>የሚሰራው</w:t>
      </w:r>
      <w:proofErr w:type="spellEnd"/>
      <w:r w:rsidR="00D82C98"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እንደማንኛውም</w:t>
      </w:r>
      <w:proofErr w:type="spellEnd"/>
      <w:r w:rsidRPr="002B7CEC">
        <w:rPr>
          <w:rFonts w:ascii="Power Geez Unicode1" w:hAnsi="Power Geez Unicode1"/>
          <w:sz w:val="24"/>
          <w:szCs w:val="24"/>
        </w:rPr>
        <w:t xml:space="preserve"> </w:t>
      </w:r>
      <w:proofErr w:type="spellStart"/>
      <w:r w:rsidR="00D82C98" w:rsidRPr="002B7CEC">
        <w:rPr>
          <w:rFonts w:ascii="Power Geez Unicode1" w:hAnsi="Power Geez Unicode1" w:cs="Nyala"/>
          <w:sz w:val="24"/>
          <w:szCs w:val="24"/>
        </w:rPr>
        <w:t>በብዛት</w:t>
      </w:r>
      <w:proofErr w:type="spellEnd"/>
      <w:r w:rsidR="00D82C98"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00D82C98" w:rsidRPr="002B7CEC">
        <w:rPr>
          <w:rFonts w:ascii="Power Geez Unicode1" w:hAnsi="Power Geez Unicode1"/>
          <w:sz w:val="24"/>
          <w:szCs w:val="24"/>
        </w:rPr>
        <w:t>እንደሚውሉ</w:t>
      </w:r>
      <w:proofErr w:type="spellEnd"/>
      <w:r w:rsidR="00D82C98" w:rsidRPr="002B7CEC">
        <w:rPr>
          <w:rFonts w:ascii="Power Geez Unicode1" w:hAnsi="Power Geez Unicode1"/>
          <w:sz w:val="24"/>
          <w:szCs w:val="24"/>
        </w:rPr>
        <w:t xml:space="preserve"> </w:t>
      </w:r>
      <w:proofErr w:type="spellStart"/>
      <w:r w:rsidR="00D82C98" w:rsidRPr="002B7CEC">
        <w:rPr>
          <w:rFonts w:ascii="Power Geez Unicode1" w:hAnsi="Power Geez Unicode1" w:cs="Nyala"/>
          <w:sz w:val="24"/>
          <w:szCs w:val="24"/>
        </w:rPr>
        <w:t>የገፀ</w:t>
      </w:r>
      <w:proofErr w:type="spellEnd"/>
      <w:r w:rsidR="00D82C98" w:rsidRPr="002B7CEC">
        <w:rPr>
          <w:rFonts w:ascii="Power Geez Unicode1" w:hAnsi="Power Geez Unicode1" w:cs="Nyala"/>
          <w:sz w:val="24"/>
          <w:szCs w:val="24"/>
        </w:rPr>
        <w:t xml:space="preserve"> </w:t>
      </w:r>
      <w:proofErr w:type="spellStart"/>
      <w:r w:rsidR="00D82C98" w:rsidRPr="002B7CEC">
        <w:rPr>
          <w:rFonts w:ascii="Power Geez Unicode1" w:hAnsi="Power Geez Unicode1" w:cs="Nyala"/>
          <w:sz w:val="24"/>
          <w:szCs w:val="24"/>
        </w:rPr>
        <w:t>ምድር</w:t>
      </w:r>
      <w:proofErr w:type="spellEnd"/>
      <w:r w:rsidR="00D82C98" w:rsidRPr="002B7CEC">
        <w:rPr>
          <w:rFonts w:ascii="Power Geez Unicode1" w:hAnsi="Power Geez Unicode1" w:cs="Nyala"/>
          <w:sz w:val="24"/>
          <w:szCs w:val="24"/>
        </w:rPr>
        <w:t xml:space="preserve"> </w:t>
      </w:r>
      <w:proofErr w:type="spellStart"/>
      <w:r w:rsidR="00D82C98" w:rsidRPr="002B7CEC">
        <w:rPr>
          <w:rFonts w:ascii="Power Geez Unicode1" w:hAnsi="Power Geez Unicode1" w:cs="Nyala"/>
          <w:sz w:val="24"/>
          <w:szCs w:val="24"/>
        </w:rPr>
        <w:t>እና</w:t>
      </w:r>
      <w:proofErr w:type="spellEnd"/>
      <w:r w:rsidR="00D82C98" w:rsidRPr="002B7CEC">
        <w:rPr>
          <w:rFonts w:ascii="Power Geez Unicode1" w:hAnsi="Power Geez Unicode1" w:cs="Nyala"/>
          <w:sz w:val="24"/>
          <w:szCs w:val="24"/>
        </w:rPr>
        <w:t xml:space="preserve"> </w:t>
      </w:r>
      <w:proofErr w:type="spellStart"/>
      <w:r w:rsidR="00D82C98" w:rsidRPr="002B7CEC">
        <w:rPr>
          <w:rFonts w:ascii="Power Geez Unicode1" w:hAnsi="Power Geez Unicode1" w:cs="Nyala"/>
          <w:sz w:val="24"/>
          <w:szCs w:val="24"/>
        </w:rPr>
        <w:t>ሰርጓጅ</w:t>
      </w:r>
      <w:proofErr w:type="spellEnd"/>
      <w:r w:rsidR="00D82C98"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proofErr w:type="spellStart"/>
      <w:r w:rsidR="00D82C98" w:rsidRPr="002B7CEC">
        <w:rPr>
          <w:rFonts w:ascii="Power Geez Unicode1" w:hAnsi="Power Geez Unicode1" w:cs="Nyala"/>
          <w:sz w:val="24"/>
          <w:szCs w:val="24"/>
        </w:rPr>
        <w:t>ነ</w:t>
      </w:r>
      <w:r w:rsidRPr="002B7CEC">
        <w:rPr>
          <w:rFonts w:ascii="Power Geez Unicode1" w:hAnsi="Power Geez Unicode1" w:cs="Nyala"/>
          <w:sz w:val="24"/>
          <w:szCs w:val="24"/>
        </w:rPr>
        <w:t>ው</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Pr="002B7CEC">
        <w:rPr>
          <w:rFonts w:ascii="Power Geez Unicode1" w:hAnsi="Power Geez Unicode1"/>
          <w:sz w:val="24"/>
          <w:szCs w:val="24"/>
        </w:rPr>
        <w:t>PV</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ፓምፖች</w:t>
      </w:r>
      <w:proofErr w:type="spellEnd"/>
      <w:r w:rsidRPr="002B7CEC">
        <w:rPr>
          <w:rFonts w:ascii="Power Geez Unicode1" w:hAnsi="Power Geez Unicode1"/>
          <w:sz w:val="24"/>
          <w:szCs w:val="24"/>
        </w:rPr>
        <w:t xml:space="preserve"> </w:t>
      </w:r>
      <w:proofErr w:type="spellStart"/>
      <w:r w:rsidR="009707D0" w:rsidRPr="002B7CEC">
        <w:rPr>
          <w:rFonts w:ascii="Power Geez Unicode1" w:hAnsi="Power Geez Unicode1" w:cs="Nyala"/>
        </w:rPr>
        <w:t>አነስተኛ</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ስፋት</w:t>
      </w:r>
      <w:proofErr w:type="spellEnd"/>
      <w:r w:rsidR="009707D0" w:rsidRPr="002B7CEC">
        <w:rPr>
          <w:rFonts w:ascii="Power Geez Unicode1" w:hAnsi="Power Geez Unicode1"/>
        </w:rPr>
        <w:t xml:space="preserve"> </w:t>
      </w:r>
      <w:proofErr w:type="spellStart"/>
      <w:r w:rsidR="003C1ABD" w:rsidRPr="002B7CEC">
        <w:rPr>
          <w:rFonts w:ascii="Power Geez Unicode1" w:hAnsi="Power Geez Unicode1" w:cs="Nyala"/>
        </w:rPr>
        <w:t>ከ</w:t>
      </w:r>
      <w:r w:rsidR="009707D0" w:rsidRPr="002B7CEC">
        <w:rPr>
          <w:rFonts w:ascii="Power Geez Unicode1" w:hAnsi="Power Geez Unicode1" w:cs="Nyala"/>
        </w:rPr>
        <w:t>ለው</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በሰው</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ኃይል</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የሚገነባ</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የውኃ</w:t>
      </w:r>
      <w:proofErr w:type="spellEnd"/>
      <w:r w:rsidR="009707D0" w:rsidRPr="002B7CEC">
        <w:rPr>
          <w:rFonts w:ascii="Power Geez Unicode1" w:hAnsi="Power Geez Unicode1"/>
        </w:rPr>
        <w:t xml:space="preserve"> </w:t>
      </w:r>
      <w:proofErr w:type="spellStart"/>
      <w:r w:rsidR="009707D0" w:rsidRPr="002B7CEC">
        <w:rPr>
          <w:rFonts w:ascii="Power Geez Unicode1" w:hAnsi="Power Geez Unicode1" w:cs="Nyala"/>
        </w:rPr>
        <w:t>ጉድጓድ</w:t>
      </w:r>
      <w:proofErr w:type="spellEnd"/>
      <w:r w:rsidR="009707D0" w:rsidRPr="002B7CEC">
        <w:rPr>
          <w:rFonts w:ascii="Power Geez Unicode1" w:hAnsi="Power Geez Unicode1"/>
        </w:rPr>
        <w:t xml:space="preserve"> </w:t>
      </w:r>
      <w:proofErr w:type="spellStart"/>
      <w:r w:rsidRPr="002B7CEC">
        <w:rPr>
          <w:rFonts w:ascii="Power Geez Unicode1" w:hAnsi="Power Geez Unicode1" w:cs="Nyala"/>
          <w:sz w:val="24"/>
          <w:szCs w:val="24"/>
        </w:rPr>
        <w:t>በቀጥታ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ማሳዎች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003C1ABD" w:rsidRPr="002B7CEC">
        <w:rPr>
          <w:rFonts w:ascii="Power Geez Unicode1" w:hAnsi="Power Geez Unicode1" w:cs="Nyala"/>
          <w:sz w:val="24"/>
          <w:szCs w:val="24"/>
        </w:rPr>
        <w:t>ማጠራቀሚያ</w:t>
      </w:r>
      <w:proofErr w:type="spellEnd"/>
      <w:r w:rsidR="003C1ABD" w:rsidRPr="002B7CEC">
        <w:rPr>
          <w:rFonts w:ascii="Power Geez Unicode1" w:hAnsi="Power Geez Unicode1" w:cs="Nyala"/>
          <w:sz w:val="24"/>
          <w:szCs w:val="24"/>
        </w:rPr>
        <w:t xml:space="preserve"> </w:t>
      </w:r>
      <w:proofErr w:type="spellStart"/>
      <w:r w:rsidR="003C1ABD" w:rsidRPr="002B7CEC">
        <w:rPr>
          <w:rFonts w:ascii="Power Geez Unicode1" w:hAnsi="Power Geez Unicode1" w:cs="Nyala"/>
          <w:sz w:val="24"/>
          <w:szCs w:val="24"/>
        </w:rPr>
        <w:t>ታንከር</w:t>
      </w:r>
      <w:proofErr w:type="spellEnd"/>
      <w:r w:rsidR="003C1ABD" w:rsidRPr="002B7CEC">
        <w:rPr>
          <w:rFonts w:ascii="Power Geez Unicode1" w:hAnsi="Power Geez Unicode1" w:cs="Nyala"/>
          <w:sz w:val="24"/>
          <w:szCs w:val="24"/>
        </w:rPr>
        <w:t xml:space="preserve"> </w:t>
      </w:r>
      <w:proofErr w:type="spellStart"/>
      <w:r w:rsidR="003C1ABD" w:rsidRPr="002B7CEC">
        <w:rPr>
          <w:rFonts w:ascii="Power Geez Unicode1" w:hAnsi="Power Geez Unicode1" w:cs="Nyala"/>
          <w:sz w:val="24"/>
          <w:szCs w:val="24"/>
        </w:rPr>
        <w:t>ውሃ</w:t>
      </w:r>
      <w:proofErr w:type="spellEnd"/>
      <w:r w:rsidR="003C1ABD" w:rsidRPr="002B7CEC">
        <w:rPr>
          <w:rFonts w:ascii="Power Geez Unicode1" w:hAnsi="Power Geez Unicode1" w:cs="Nyala"/>
          <w:sz w:val="24"/>
          <w:szCs w:val="24"/>
        </w:rPr>
        <w:t xml:space="preserve"> </w:t>
      </w:r>
      <w:proofErr w:type="spellStart"/>
      <w:r w:rsidR="003C1ABD" w:rsidRPr="002B7CEC">
        <w:rPr>
          <w:rFonts w:ascii="Power Geez Unicode1" w:hAnsi="Power Geez Unicode1" w:cs="Nyala"/>
          <w:sz w:val="24"/>
          <w:szCs w:val="24"/>
        </w:rPr>
        <w:t>በመሳብ</w:t>
      </w:r>
      <w:proofErr w:type="spellEnd"/>
      <w:r w:rsidR="003C1ABD" w:rsidRPr="002B7CEC">
        <w:rPr>
          <w:rFonts w:ascii="Power Geez Unicode1" w:hAnsi="Power Geez Unicode1" w:cs="Nyala"/>
          <w:sz w:val="24"/>
          <w:szCs w:val="24"/>
        </w:rPr>
        <w:t xml:space="preserve">  </w:t>
      </w:r>
      <w:proofErr w:type="spellStart"/>
      <w:r w:rsidR="002C3341">
        <w:rPr>
          <w:rFonts w:ascii="Power Geez Unicode1" w:hAnsi="Power Geez Unicode1" w:cs="Nyala"/>
          <w:sz w:val="24"/>
          <w:szCs w:val="24"/>
        </w:rPr>
        <w:t>ለፍሰት</w:t>
      </w:r>
      <w:proofErr w:type="spellEnd"/>
      <w:r w:rsidR="003C1ABD"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በአንዳንድ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ሁኔታዎች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ለመጠጥ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003C1ABD" w:rsidRPr="002B7CEC">
        <w:rPr>
          <w:rFonts w:ascii="Power Geez Unicode1" w:hAnsi="Power Geez Unicode1" w:cs="Nyala"/>
          <w:sz w:val="24"/>
          <w:szCs w:val="24"/>
        </w:rPr>
        <w:t>ያገለግላሉ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የሚከተ</w:t>
      </w:r>
      <w:r w:rsidR="003C1ABD" w:rsidRPr="002B7CEC">
        <w:rPr>
          <w:rFonts w:ascii="Power Geez Unicode1" w:hAnsi="Power Geez Unicode1" w:cs="Nyala"/>
          <w:sz w:val="24"/>
          <w:szCs w:val="24"/>
        </w:rPr>
        <w:t>ሉት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ክፍሎች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አሉት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ድርድር</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በተከታታይ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የሚገናኙ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ሞጁሎች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ስብስብ</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w:t>
      </w:r>
      <w:r w:rsidR="003C1ABD" w:rsidRPr="002B7CEC">
        <w:rPr>
          <w:rFonts w:ascii="Power Geez Unicode1" w:hAnsi="Power Geez Unicode1"/>
          <w:sz w:val="24"/>
          <w:szCs w:val="24"/>
        </w:rPr>
        <w:t>ፑ</w:t>
      </w:r>
      <w:r w:rsidRPr="002B7CEC">
        <w:rPr>
          <w:rFonts w:ascii="Power Geez Unicode1" w:hAnsi="Power Geez Unicode1" w:cs="Nyala"/>
          <w:sz w:val="24"/>
          <w:szCs w:val="24"/>
        </w:rPr>
        <w:t>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w:t>
      </w:r>
      <w:r w:rsidR="003C1ABD" w:rsidRPr="002B7CEC">
        <w:rPr>
          <w:rFonts w:ascii="Power Geez Unicode1" w:hAnsi="Power Geez Unicode1" w:cs="Nyala"/>
          <w:sz w:val="24"/>
          <w:szCs w:val="24"/>
        </w:rPr>
        <w:t>ሰራት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የሚያስፈልገውን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ኃይል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ለማግኘት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በትይዩ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የተገናኙ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ሞጁሎች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ገመድ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አሉት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3C1ABD" w:rsidRPr="002B7CEC">
        <w:rPr>
          <w:rFonts w:ascii="Power Geez Unicode1" w:hAnsi="Power Geez Unicode1" w:cs="Nyala"/>
          <w:sz w:val="24"/>
          <w:szCs w:val="24"/>
        </w:rPr>
        <w:t>መቆጣጠሪያው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ድርድር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ሞተር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ድረስ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የኃይል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የሚገጥም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ኤሌክትሮኒክ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ከፀሃይ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ድርድር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006D2C44" w:rsidRPr="002B7CEC">
        <w:rPr>
          <w:rFonts w:ascii="Power Geez Unicode1" w:hAnsi="Power Geez Unicode1" w:cs="Nyala"/>
          <w:sz w:val="24"/>
          <w:szCs w:val="24"/>
        </w:rPr>
        <w:t>በሚገኘው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ግብዓት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መሠረት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አሠራሩን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የሚያቀናጅ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ኤሌክትሮኒክ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መሳሪያ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00360E39">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6D2C44" w:rsidRPr="002B7CEC">
        <w:rPr>
          <w:rFonts w:ascii="Power Geez Unicode1" w:hAnsi="Power Geez Unicode1"/>
          <w:sz w:val="24"/>
          <w:szCs w:val="24"/>
        </w:rPr>
        <w:t>ይህም</w:t>
      </w:r>
      <w:proofErr w:type="spellEnd"/>
      <w:r w:rsidR="00A20F8E" w:rsidRPr="002B7CEC">
        <w:rPr>
          <w:rFonts w:ascii="Power Geez Unicode1" w:hAnsi="Power Geez Unicode1"/>
          <w:sz w:val="24"/>
          <w:szCs w:val="24"/>
        </w:rPr>
        <w:t xml:space="preserve"> </w:t>
      </w:r>
      <w:proofErr w:type="spellStart"/>
      <w:r w:rsidR="00A20F8E" w:rsidRPr="002B7CEC">
        <w:rPr>
          <w:rFonts w:ascii="Power Geez Unicode1" w:hAnsi="Power Geez Unicode1"/>
          <w:sz w:val="24"/>
          <w:szCs w:val="24"/>
        </w:rPr>
        <w:t>ዋና</w:t>
      </w:r>
      <w:proofErr w:type="spellEnd"/>
      <w:r w:rsidR="00A20F8E" w:rsidRPr="002B7CEC">
        <w:rPr>
          <w:rFonts w:ascii="Power Geez Unicode1" w:hAnsi="Power Geez Unicode1"/>
          <w:sz w:val="24"/>
          <w:szCs w:val="24"/>
        </w:rPr>
        <w:t xml:space="preserve"> </w:t>
      </w:r>
      <w:proofErr w:type="spellStart"/>
      <w:r w:rsidR="00A20F8E" w:rsidRPr="002B7CEC">
        <w:rPr>
          <w:rFonts w:ascii="Power Geez Unicode1" w:hAnsi="Power Geez Unicode1"/>
          <w:sz w:val="24"/>
          <w:szCs w:val="24"/>
        </w:rPr>
        <w:t>እንቅስቃሴውን</w:t>
      </w:r>
      <w:proofErr w:type="spellEnd"/>
      <w:r w:rsidR="00A20F8E" w:rsidRPr="002B7CEC">
        <w:rPr>
          <w:rFonts w:ascii="Power Geez Unicode1" w:hAnsi="Power Geez Unicode1"/>
          <w:sz w:val="24"/>
          <w:szCs w:val="24"/>
        </w:rPr>
        <w:t xml:space="preserve"> </w:t>
      </w:r>
      <w:proofErr w:type="spellStart"/>
      <w:r w:rsidR="00A20F8E" w:rsidRPr="002B7CEC">
        <w:rPr>
          <w:rFonts w:ascii="Power Geez Unicode1" w:hAnsi="Power Geez Unicode1"/>
          <w:sz w:val="24"/>
          <w:szCs w:val="24"/>
        </w:rPr>
        <w:t>የሚያሳልጠውን</w:t>
      </w:r>
      <w:proofErr w:type="spellEnd"/>
      <w:r w:rsidR="00D37FAC">
        <w:rPr>
          <w:rFonts w:ascii="Power Geez Unicode1" w:hAnsi="Power Geez Unicode1"/>
          <w:sz w:val="24"/>
          <w:szCs w:val="24"/>
        </w:rPr>
        <w:t xml:space="preserve"> </w:t>
      </w:r>
      <w:proofErr w:type="spellStart"/>
      <w:r w:rsidR="00A20F8E" w:rsidRPr="002B7CEC">
        <w:rPr>
          <w:rFonts w:ascii="Power Geez Unicode1" w:hAnsi="Power Geez Unicode1"/>
          <w:sz w:val="24"/>
          <w:szCs w:val="24"/>
        </w:rPr>
        <w:t>ሞተሩንና</w:t>
      </w:r>
      <w:proofErr w:type="spellEnd"/>
      <w:r w:rsidR="00A20F8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00A20F8E" w:rsidRPr="002B7CEC">
        <w:rPr>
          <w:rFonts w:ascii="Power Geez Unicode1" w:hAnsi="Power Geez Unicode1" w:cs="Nyala"/>
          <w:sz w:val="24"/>
          <w:szCs w:val="24"/>
        </w:rPr>
        <w:t xml:space="preserve"> </w:t>
      </w:r>
      <w:proofErr w:type="spellStart"/>
      <w:r w:rsidR="00A20F8E" w:rsidRPr="002B7CEC">
        <w:rPr>
          <w:rFonts w:ascii="Power Geez Unicode1" w:hAnsi="Power Geez Unicode1" w:cs="Nyala"/>
          <w:sz w:val="24"/>
          <w:szCs w:val="24"/>
        </w:rPr>
        <w:t>ውሃውን</w:t>
      </w:r>
      <w:proofErr w:type="spellEnd"/>
      <w:r w:rsidR="00A20F8E" w:rsidRPr="002B7CEC">
        <w:rPr>
          <w:rFonts w:ascii="Power Geez Unicode1" w:hAnsi="Power Geez Unicode1"/>
          <w:sz w:val="24"/>
          <w:szCs w:val="24"/>
        </w:rPr>
        <w:t xml:space="preserve"> </w:t>
      </w:r>
      <w:proofErr w:type="spellStart"/>
      <w:r w:rsidR="00A20F8E" w:rsidRPr="002B7CEC">
        <w:rPr>
          <w:rFonts w:ascii="Power Geez Unicode1" w:hAnsi="Power Geez Unicode1" w:cs="Nyala"/>
          <w:sz w:val="24"/>
          <w:szCs w:val="24"/>
        </w:rPr>
        <w:t>በግፊት</w:t>
      </w:r>
      <w:proofErr w:type="spellEnd"/>
      <w:r w:rsidR="00A20F8E" w:rsidRPr="002B7CEC">
        <w:rPr>
          <w:rFonts w:ascii="Power Geez Unicode1" w:hAnsi="Power Geez Unicode1"/>
          <w:sz w:val="24"/>
          <w:szCs w:val="24"/>
        </w:rPr>
        <w:t xml:space="preserve"> </w:t>
      </w:r>
      <w:proofErr w:type="spellStart"/>
      <w:r w:rsidR="00A20F8E" w:rsidRPr="002B7CEC">
        <w:rPr>
          <w:rFonts w:ascii="Power Geez Unicode1" w:hAnsi="Power Geez Unicode1" w:cs="Nyala"/>
          <w:sz w:val="24"/>
          <w:szCs w:val="24"/>
        </w:rPr>
        <w:t>ውስጥ</w:t>
      </w:r>
      <w:proofErr w:type="spellEnd"/>
      <w:r w:rsidR="00A20F8E" w:rsidRPr="002B7CEC">
        <w:rPr>
          <w:rFonts w:ascii="Power Geez Unicode1" w:hAnsi="Power Geez Unicode1" w:cs="Nyala"/>
          <w:sz w:val="24"/>
          <w:szCs w:val="24"/>
        </w:rPr>
        <w:t xml:space="preserve"> </w:t>
      </w:r>
      <w:proofErr w:type="spellStart"/>
      <w:r w:rsidR="00A20F8E" w:rsidRPr="002B7CEC">
        <w:rPr>
          <w:rFonts w:ascii="Power Geez Unicode1" w:hAnsi="Power Geez Unicode1" w:cs="Nyala"/>
          <w:sz w:val="24"/>
          <w:szCs w:val="24"/>
        </w:rPr>
        <w:t>የሚያሳልፈውን</w:t>
      </w:r>
      <w:proofErr w:type="spellEnd"/>
      <w:r w:rsidR="00A20F8E" w:rsidRPr="002B7CEC">
        <w:rPr>
          <w:rFonts w:ascii="Power Geez Unicode1" w:hAnsi="Power Geez Unicode1" w:cs="Nyala"/>
          <w:sz w:val="24"/>
          <w:szCs w:val="24"/>
        </w:rPr>
        <w:t xml:space="preserve"> </w:t>
      </w:r>
      <w:proofErr w:type="spellStart"/>
      <w:r w:rsidR="00A20F8E" w:rsidRPr="002B7CEC">
        <w:rPr>
          <w:rFonts w:ascii="Power Geez Unicode1" w:hAnsi="Power Geez Unicode1" w:cs="Nyala"/>
          <w:sz w:val="24"/>
          <w:szCs w:val="24"/>
        </w:rPr>
        <w:t>እፔለሩን</w:t>
      </w:r>
      <w:proofErr w:type="spellEnd"/>
      <w:r w:rsidR="00A20F8E" w:rsidRPr="002B7CEC">
        <w:rPr>
          <w:rFonts w:ascii="Power Geez Unicode1" w:hAnsi="Power Geez Unicode1" w:cs="Nyala"/>
          <w:sz w:val="24"/>
          <w:szCs w:val="24"/>
        </w:rPr>
        <w:t xml:space="preserve"> </w:t>
      </w:r>
      <w:proofErr w:type="spellStart"/>
      <w:r w:rsidR="00A20F8E" w:rsidRPr="002B7CEC">
        <w:rPr>
          <w:rFonts w:ascii="Power Geez Unicode1" w:hAnsi="Power Geez Unicode1" w:cs="Nyala"/>
          <w:sz w:val="24"/>
          <w:szCs w:val="24"/>
        </w:rPr>
        <w:t>የሚያንቀሳቅሰውን</w:t>
      </w:r>
      <w:proofErr w:type="spellEnd"/>
      <w:r w:rsidR="00A20F8E" w:rsidRPr="002B7CEC">
        <w:rPr>
          <w:rFonts w:ascii="Power Geez Unicode1" w:hAnsi="Power Geez Unicode1" w:cs="Nyala"/>
          <w:sz w:val="24"/>
          <w:szCs w:val="24"/>
        </w:rPr>
        <w:t xml:space="preserve"> </w:t>
      </w:r>
      <w:proofErr w:type="spellStart"/>
      <w:r w:rsidR="000F2A0B"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ኃይል</w:t>
      </w:r>
      <w:proofErr w:type="spellEnd"/>
      <w:r w:rsidRPr="002B7CEC">
        <w:rPr>
          <w:rFonts w:ascii="Power Geez Unicode1" w:hAnsi="Power Geez Unicode1"/>
          <w:sz w:val="24"/>
          <w:szCs w:val="24"/>
        </w:rPr>
        <w:t xml:space="preserve"> </w:t>
      </w:r>
      <w:proofErr w:type="spellStart"/>
      <w:r w:rsidR="000F2A0B" w:rsidRPr="002B7CEC">
        <w:rPr>
          <w:rFonts w:ascii="Power Geez Unicode1" w:hAnsi="Power Geez Unicode1" w:cs="Nyala"/>
          <w:sz w:val="24"/>
          <w:szCs w:val="24"/>
        </w:rPr>
        <w:t>የሚሰራው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ስብስብ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w:t>
      </w:r>
      <w:proofErr w:type="spellEnd"/>
      <w:r w:rsidRPr="002B7CEC">
        <w:rPr>
          <w:rFonts w:ascii="Power Geez Unicode1" w:hAnsi="Power Geez Unicode1"/>
          <w:sz w:val="24"/>
          <w:szCs w:val="24"/>
        </w:rPr>
        <w:t xml:space="preserve"> </w:t>
      </w:r>
      <w:proofErr w:type="spellStart"/>
      <w:r w:rsidR="006E2EA6" w:rsidRPr="002B7CEC">
        <w:rPr>
          <w:rFonts w:ascii="Power Geez Unicode1" w:hAnsi="Power Geez Unicode1" w:cs="Nyala"/>
          <w:sz w:val="24"/>
          <w:szCs w:val="24"/>
        </w:rPr>
        <w:t>ገመዶችና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መገጣጠሚያዎች</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ባትሪ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6E2EA6" w:rsidRPr="002B7CEC">
        <w:rPr>
          <w:rFonts w:ascii="Power Geez Unicode1" w:hAnsi="Power Geez Unicode1"/>
          <w:sz w:val="24"/>
          <w:szCs w:val="24"/>
        </w:rPr>
        <w:t>መገልበጫ</w:t>
      </w:r>
      <w:proofErr w:type="spellEnd"/>
      <w:r w:rsidR="006E2EA6" w:rsidRPr="002B7CEC">
        <w:rPr>
          <w:rFonts w:ascii="Power Geez Unicode1" w:hAnsi="Power Geez Unicode1"/>
          <w:sz w:val="24"/>
          <w:szCs w:val="24"/>
        </w:rPr>
        <w:t xml:space="preserve"> (inverter</w:t>
      </w:r>
      <w:r w:rsidR="006E2EA6"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ያሉ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መለዋወጫዎችን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ሊያካትት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 xml:space="preserve">፡፡ </w:t>
      </w:r>
    </w:p>
    <w:p w:rsidR="00D816F5" w:rsidRPr="002B7CEC" w:rsidRDefault="00D816F5" w:rsidP="00D816F5">
      <w:pPr>
        <w:pStyle w:val="Caption"/>
        <w:keepNext/>
        <w:spacing w:after="240"/>
        <w:rPr>
          <w:rFonts w:ascii="Power Geez Unicode1" w:hAnsi="Power Geez Unicode1"/>
        </w:rPr>
      </w:pPr>
      <w:bookmarkStart w:id="67" w:name="_Toc45012042"/>
      <w:bookmarkStart w:id="68" w:name="_Toc26000150"/>
      <w:proofErr w:type="spellStart"/>
      <w:r w:rsidRPr="002B7CEC">
        <w:rPr>
          <w:rFonts w:ascii="Power Geez Unicode1" w:hAnsi="Power Geez Unicode1" w:cs="Nyala"/>
        </w:rPr>
        <w:lastRenderedPageBreak/>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6</w:t>
      </w:r>
      <w:r w:rsidRPr="002B7CEC">
        <w:rPr>
          <w:rFonts w:ascii="Power Geez Unicode1" w:hAnsi="Power Geez Unicode1"/>
        </w:rPr>
        <w:fldChar w:fldCharType="end"/>
      </w:r>
      <w:r w:rsidRPr="002B7CEC">
        <w:rPr>
          <w:rFonts w:ascii="Power Geez Unicode1" w:hAnsi="Power Geez Unicode1" w:cs="Nyala"/>
          <w:lang w:val="am-ET"/>
        </w:rPr>
        <w:t>፡ በፀሐይ ኃይል የሚሰራ ፓምፕ መለዋወጫ</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0"/>
        <w:gridCol w:w="3620"/>
      </w:tblGrid>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BFBFBF"/>
          </w:tcPr>
          <w:p w:rsidR="000C741D" w:rsidRPr="002B7CEC" w:rsidRDefault="00224972" w:rsidP="008B1DB0">
            <w:pPr>
              <w:spacing w:after="0" w:line="259" w:lineRule="auto"/>
              <w:jc w:val="both"/>
              <w:rPr>
                <w:rFonts w:ascii="Power Geez Unicode1" w:hAnsi="Power Geez Unicode1"/>
              </w:rPr>
            </w:pPr>
            <w:proofErr w:type="spellStart"/>
            <w:r w:rsidRPr="002B7CEC">
              <w:rPr>
                <w:rFonts w:ascii="Power Geez Unicode1" w:hAnsi="Power Geez Unicode1"/>
              </w:rPr>
              <w:t>መግለጫ</w:t>
            </w:r>
            <w:proofErr w:type="spellEnd"/>
            <w:r w:rsidRPr="002B7CEC">
              <w:rPr>
                <w:rFonts w:ascii="Power Geez Unicode1" w:hAnsi="Power Geez Unicode1"/>
              </w:rPr>
              <w:t xml:space="preserve"> </w:t>
            </w:r>
          </w:p>
        </w:tc>
        <w:tc>
          <w:tcPr>
            <w:tcW w:w="1936" w:type="pct"/>
            <w:tcBorders>
              <w:top w:val="single" w:sz="4" w:space="0" w:color="auto"/>
              <w:left w:val="single" w:sz="4" w:space="0" w:color="auto"/>
              <w:bottom w:val="single" w:sz="4" w:space="0" w:color="auto"/>
              <w:right w:val="single" w:sz="4" w:space="0" w:color="auto"/>
            </w:tcBorders>
            <w:shd w:val="clear" w:color="auto" w:fill="BFBFBF"/>
            <w:vAlign w:val="center"/>
          </w:tcPr>
          <w:p w:rsidR="000C741D" w:rsidRPr="002B7CEC" w:rsidRDefault="00224972" w:rsidP="008B1DB0">
            <w:pPr>
              <w:spacing w:after="0" w:line="259" w:lineRule="auto"/>
              <w:jc w:val="both"/>
              <w:rPr>
                <w:rFonts w:ascii="Power Geez Unicode1" w:hAnsi="Power Geez Unicode1"/>
              </w:rPr>
            </w:pPr>
            <w:proofErr w:type="spellStart"/>
            <w:r w:rsidRPr="002B7CEC">
              <w:rPr>
                <w:rFonts w:ascii="Power Geez Unicode1" w:hAnsi="Power Geez Unicode1"/>
              </w:rPr>
              <w:t>መጠን</w:t>
            </w:r>
            <w:proofErr w:type="spellEnd"/>
            <w:r w:rsidRPr="002B7CEC">
              <w:rPr>
                <w:rFonts w:ascii="Power Geez Unicode1" w:hAnsi="Power Geez Unicode1"/>
              </w:rPr>
              <w:t xml:space="preserve"> </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224972" w:rsidP="008B1DB0">
            <w:pPr>
              <w:spacing w:after="0" w:line="259" w:lineRule="auto"/>
              <w:jc w:val="both"/>
              <w:rPr>
                <w:rFonts w:ascii="Power Geez Unicode1" w:hAnsi="Power Geez Unicode1"/>
              </w:rPr>
            </w:pPr>
            <w:proofErr w:type="spellStart"/>
            <w:r w:rsidRPr="002B7CEC">
              <w:rPr>
                <w:rFonts w:ascii="Power Geez Unicode1" w:hAnsi="Power Geez Unicode1"/>
              </w:rPr>
              <w:t>የፓምፕ</w:t>
            </w:r>
            <w:proofErr w:type="spellEnd"/>
            <w:r w:rsidRPr="002B7CEC">
              <w:rPr>
                <w:rFonts w:ascii="Power Geez Unicode1" w:hAnsi="Power Geez Unicode1"/>
              </w:rPr>
              <w:t xml:space="preserve"> </w:t>
            </w:r>
            <w:proofErr w:type="spellStart"/>
            <w:r w:rsidRPr="002B7CEC">
              <w:rPr>
                <w:rFonts w:ascii="Power Geez Unicode1" w:hAnsi="Power Geez Unicode1"/>
              </w:rPr>
              <w:t>ዋጋ</w:t>
            </w:r>
            <w:proofErr w:type="spellEnd"/>
            <w:r w:rsidR="000C741D" w:rsidRPr="002B7CEC">
              <w:rPr>
                <w:rFonts w:ascii="Power Geez Unicode1" w:hAnsi="Power Geez Unicode1"/>
              </w:rPr>
              <w:t xml:space="preserve"> </w:t>
            </w:r>
            <w:r w:rsidRPr="002B7CEC">
              <w:rPr>
                <w:rFonts w:ascii="Power Geez Unicode1" w:hAnsi="Power Geez Unicode1"/>
              </w:rPr>
              <w:t>(</w:t>
            </w:r>
            <w:proofErr w:type="spellStart"/>
            <w:r w:rsidRPr="002B7CEC">
              <w:rPr>
                <w:rFonts w:ascii="Power Geez Unicode1" w:hAnsi="Power Geez Unicode1"/>
              </w:rPr>
              <w:t>በብር</w:t>
            </w:r>
            <w:proofErr w:type="spellEnd"/>
            <w:r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rPr>
            </w:pPr>
            <w:r w:rsidRPr="002B7CEC">
              <w:rPr>
                <w:rFonts w:ascii="Power Geez Unicode1" w:hAnsi="Power Geez Unicode1"/>
              </w:rPr>
              <w:t>30,000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224972" w:rsidP="008B1DB0">
            <w:pPr>
              <w:spacing w:after="0" w:line="259" w:lineRule="auto"/>
              <w:jc w:val="both"/>
              <w:rPr>
                <w:rFonts w:ascii="Power Geez Unicode1" w:hAnsi="Power Geez Unicode1"/>
              </w:rPr>
            </w:pPr>
            <w:proofErr w:type="spellStart"/>
            <w:r w:rsidRPr="002B7CEC">
              <w:rPr>
                <w:rFonts w:ascii="Power Geez Unicode1" w:hAnsi="Power Geez Unicode1"/>
              </w:rPr>
              <w:t>ለመስኖ</w:t>
            </w:r>
            <w:proofErr w:type="spellEnd"/>
            <w:r w:rsidRPr="002B7CEC">
              <w:rPr>
                <w:rFonts w:ascii="Power Geez Unicode1" w:hAnsi="Power Geez Unicode1"/>
              </w:rPr>
              <w:t xml:space="preserve"> </w:t>
            </w:r>
            <w:proofErr w:type="spellStart"/>
            <w:r w:rsidRPr="002B7CEC">
              <w:rPr>
                <w:rFonts w:ascii="Power Geez Unicode1" w:hAnsi="Power Geez Unicode1"/>
              </w:rPr>
              <w:t>ከፍተኛው</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ጉ</w:t>
            </w:r>
            <w:r w:rsidR="005179F8" w:rsidRPr="002B7CEC">
              <w:rPr>
                <w:rFonts w:ascii="Power Geez Unicode1" w:hAnsi="Power Geez Unicode1"/>
              </w:rPr>
              <w:t>ድጓድ</w:t>
            </w:r>
            <w:proofErr w:type="spellEnd"/>
            <w:r w:rsidR="005179F8" w:rsidRPr="002B7CEC">
              <w:rPr>
                <w:rFonts w:ascii="Power Geez Unicode1" w:hAnsi="Power Geez Unicode1"/>
              </w:rPr>
              <w:t xml:space="preserve"> </w:t>
            </w:r>
            <w:proofErr w:type="spellStart"/>
            <w:r w:rsidR="005179F8" w:rsidRPr="002B7CEC">
              <w:rPr>
                <w:rFonts w:ascii="Power Geez Unicode1" w:hAnsi="Power Geez Unicode1"/>
              </w:rPr>
              <w:t>ጥልቀት</w:t>
            </w:r>
            <w:proofErr w:type="spellEnd"/>
            <w:r w:rsidR="005179F8" w:rsidRPr="002B7CEC">
              <w:rPr>
                <w:rFonts w:ascii="Power Geez Unicode1" w:hAnsi="Power Geez Unicode1"/>
              </w:rPr>
              <w:t xml:space="preserve"> (ሜ) </w:t>
            </w:r>
            <w:r w:rsidR="000C741D" w:rsidRPr="002B7CEC">
              <w:rPr>
                <w:rFonts w:ascii="Power Geez Unicode1" w:hAnsi="Power Geez Unicode1"/>
                <w:sz w:val="20"/>
                <w:szCs w:val="20"/>
                <w:vertAlign w:val="superscript"/>
              </w:rPr>
              <w:t xml:space="preserve"> </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rPr>
            </w:pPr>
            <w:r w:rsidRPr="002B7CEC">
              <w:rPr>
                <w:rFonts w:ascii="Power Geez Unicode1" w:hAnsi="Power Geez Unicode1"/>
              </w:rPr>
              <w:t>4 – 20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1A5003" w:rsidRPr="002B7CEC" w:rsidRDefault="005179F8" w:rsidP="008B1DB0">
            <w:pPr>
              <w:spacing w:after="0" w:line="259" w:lineRule="auto"/>
              <w:jc w:val="both"/>
              <w:rPr>
                <w:rFonts w:ascii="Power Geez Unicode1" w:hAnsi="Power Geez Unicode1"/>
              </w:rPr>
            </w:pPr>
            <w:proofErr w:type="spellStart"/>
            <w:r w:rsidRPr="002B7CEC">
              <w:rPr>
                <w:rFonts w:ascii="Power Geez Unicode1" w:hAnsi="Power Geez Unicode1" w:cs="Nyala"/>
                <w:sz w:val="24"/>
                <w:szCs w:val="24"/>
              </w:rPr>
              <w:t>የፀሐይ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ድርድር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rPr>
              <w:t>መጠን</w:t>
            </w:r>
            <w:proofErr w:type="spellEnd"/>
            <w:r w:rsidRPr="002B7CEC">
              <w:rPr>
                <w:rFonts w:ascii="Power Geez Unicode1" w:hAnsi="Power Geez Unicode1"/>
              </w:rPr>
              <w:t xml:space="preserve"> (ሜ</w:t>
            </w:r>
            <w:r w:rsidRPr="002B7CEC">
              <w:rPr>
                <w:rFonts w:ascii="Power Geez Unicode1" w:hAnsi="Power Geez Unicode1"/>
                <w:vertAlign w:val="superscript"/>
              </w:rPr>
              <w:t>2</w:t>
            </w:r>
            <w:r w:rsidRPr="002B7CEC">
              <w:rPr>
                <w:rFonts w:ascii="Power Geez Unicode1" w:hAnsi="Power Geez Unicode1"/>
              </w:rPr>
              <w:t>/</w:t>
            </w:r>
            <w:r w:rsidR="006E3332" w:rsidRPr="002B7CEC">
              <w:rPr>
                <w:rFonts w:ascii="Power Geez Unicode1" w:hAnsi="Power Geez Unicode1"/>
              </w:rPr>
              <w:t xml:space="preserve">ኪ. </w:t>
            </w:r>
            <w:proofErr w:type="spellStart"/>
            <w:r w:rsidR="006E3332" w:rsidRPr="002B7CEC">
              <w:rPr>
                <w:rFonts w:ascii="Power Geez Unicode1" w:hAnsi="Power Geez Unicode1"/>
              </w:rPr>
              <w:t>ዋት</w:t>
            </w:r>
            <w:proofErr w:type="spellEnd"/>
            <w:r w:rsidRPr="002B7CEC">
              <w:rPr>
                <w:rFonts w:ascii="Power Geez Unicode1" w:hAnsi="Power Geez Unicode1"/>
              </w:rPr>
              <w:t>)</w:t>
            </w:r>
          </w:p>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ሲልከን</w:t>
            </w:r>
            <w:proofErr w:type="spellEnd"/>
            <w:r w:rsidRPr="002B7CEC">
              <w:rPr>
                <w:rFonts w:ascii="Power Geez Unicode1" w:hAnsi="Power Geez Unicode1"/>
              </w:rPr>
              <w:t xml:space="preserve"> </w:t>
            </w:r>
            <w:proofErr w:type="spellStart"/>
            <w:r w:rsidRPr="002B7CEC">
              <w:rPr>
                <w:rFonts w:ascii="Power Geez Unicode1" w:hAnsi="Power Geez Unicode1"/>
              </w:rPr>
              <w:t>ፒቪ</w:t>
            </w:r>
            <w:proofErr w:type="spellEnd"/>
            <w:r w:rsidR="000C741D" w:rsidRPr="002B7CEC">
              <w:rPr>
                <w:rFonts w:ascii="Power Geez Unicode1" w:hAnsi="Power Geez Unicode1"/>
              </w:rPr>
              <w:t xml:space="preserve"> </w:t>
            </w:r>
            <w:proofErr w:type="spellStart"/>
            <w:r w:rsidRPr="002B7CEC">
              <w:rPr>
                <w:rFonts w:ascii="Power Geez Unicode1" w:hAnsi="Power Geez Unicode1"/>
              </w:rPr>
              <w:t>ፓኒልስ</w:t>
            </w:r>
            <w:proofErr w:type="spellEnd"/>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ind w:left="165" w:hanging="165"/>
              <w:jc w:val="both"/>
              <w:rPr>
                <w:rFonts w:ascii="Power Geez Unicode1" w:hAnsi="Power Geez Unicode1"/>
              </w:rPr>
            </w:pPr>
            <w:r w:rsidRPr="002B7CEC">
              <w:rPr>
                <w:rFonts w:ascii="Power Geez Unicode1" w:hAnsi="Power Geez Unicode1"/>
              </w:rPr>
              <w:t>6 – 10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የፓኔል</w:t>
            </w:r>
            <w:proofErr w:type="spellEnd"/>
            <w:r w:rsidRPr="002B7CEC">
              <w:rPr>
                <w:rFonts w:ascii="Power Geez Unicode1" w:hAnsi="Power Geez Unicode1"/>
              </w:rPr>
              <w:t xml:space="preserve"> </w:t>
            </w:r>
            <w:proofErr w:type="spellStart"/>
            <w:r w:rsidRPr="002B7CEC">
              <w:rPr>
                <w:rFonts w:ascii="Power Geez Unicode1" w:hAnsi="Power Geez Unicode1"/>
              </w:rPr>
              <w:t>የአገልግሎት</w:t>
            </w:r>
            <w:proofErr w:type="spellEnd"/>
            <w:r w:rsidRPr="002B7CEC">
              <w:rPr>
                <w:rFonts w:ascii="Power Geez Unicode1" w:hAnsi="Power Geez Unicode1"/>
              </w:rPr>
              <w:t xml:space="preserve"> </w:t>
            </w:r>
            <w:proofErr w:type="spellStart"/>
            <w:r w:rsidRPr="002B7CEC">
              <w:rPr>
                <w:rFonts w:ascii="Power Geez Unicode1" w:hAnsi="Power Geez Unicode1"/>
              </w:rPr>
              <w:t>ዘመን</w:t>
            </w:r>
            <w:proofErr w:type="spellEnd"/>
            <w:r w:rsidR="000C741D" w:rsidRPr="002B7CEC">
              <w:rPr>
                <w:rFonts w:ascii="Power Geez Unicode1" w:hAnsi="Power Geez Unicode1"/>
              </w:rPr>
              <w:t xml:space="preserve"> (</w:t>
            </w:r>
            <w:proofErr w:type="spellStart"/>
            <w:r w:rsidRPr="002B7CEC">
              <w:rPr>
                <w:rFonts w:ascii="Power Geez Unicode1" w:hAnsi="Power Geez Unicode1"/>
              </w:rPr>
              <w:t>በዓመት</w:t>
            </w:r>
            <w:proofErr w:type="spellEnd"/>
            <w:r w:rsidR="000C741D"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ind w:left="165" w:hanging="165"/>
              <w:jc w:val="both"/>
              <w:rPr>
                <w:rFonts w:ascii="Power Geez Unicode1" w:hAnsi="Power Geez Unicode1"/>
              </w:rPr>
            </w:pPr>
            <w:r w:rsidRPr="002B7CEC">
              <w:rPr>
                <w:rFonts w:ascii="Power Geez Unicode1" w:hAnsi="Power Geez Unicode1"/>
              </w:rPr>
              <w:t>20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የከርሰ</w:t>
            </w:r>
            <w:proofErr w:type="spellEnd"/>
            <w:r w:rsidRPr="002B7CEC">
              <w:rPr>
                <w:rFonts w:ascii="Power Geez Unicode1" w:hAnsi="Power Geez Unicode1"/>
              </w:rPr>
              <w:t xml:space="preserve"> </w:t>
            </w:r>
            <w:proofErr w:type="spellStart"/>
            <w:r w:rsidRPr="002B7CEC">
              <w:rPr>
                <w:rFonts w:ascii="Power Geez Unicode1" w:hAnsi="Power Geez Unicode1"/>
              </w:rPr>
              <w:t>ምድር</w:t>
            </w:r>
            <w:proofErr w:type="spellEnd"/>
            <w:r w:rsidRPr="002B7CEC">
              <w:rPr>
                <w:rFonts w:ascii="Power Geez Unicode1" w:hAnsi="Power Geez Unicode1"/>
              </w:rPr>
              <w:t xml:space="preserve"> </w:t>
            </w:r>
            <w:proofErr w:type="spellStart"/>
            <w:r w:rsidRPr="002B7CEC">
              <w:rPr>
                <w:rFonts w:ascii="Power Geez Unicode1" w:hAnsi="Power Geez Unicode1"/>
              </w:rPr>
              <w:t>ውሃ</w:t>
            </w:r>
            <w:proofErr w:type="spellEnd"/>
            <w:r w:rsidRPr="002B7CEC">
              <w:rPr>
                <w:rFonts w:ascii="Power Geez Unicode1" w:hAnsi="Power Geez Unicode1"/>
              </w:rPr>
              <w:t xml:space="preserve"> </w:t>
            </w:r>
            <w:proofErr w:type="spellStart"/>
            <w:r w:rsidRPr="002B7CEC">
              <w:rPr>
                <w:rFonts w:ascii="Power Geez Unicode1" w:hAnsi="Power Geez Unicode1"/>
              </w:rPr>
              <w:t>ጥልቀት</w:t>
            </w:r>
            <w:proofErr w:type="spellEnd"/>
            <w:r w:rsidRPr="002B7CEC">
              <w:rPr>
                <w:rFonts w:ascii="Power Geez Unicode1" w:hAnsi="Power Geez Unicode1"/>
              </w:rPr>
              <w:t xml:space="preserve"> (ሜ) </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ind w:left="165" w:hanging="165"/>
              <w:jc w:val="both"/>
              <w:rPr>
                <w:rFonts w:ascii="Power Geez Unicode1" w:hAnsi="Power Geez Unicode1"/>
              </w:rPr>
            </w:pPr>
            <w:r w:rsidRPr="002B7CEC">
              <w:rPr>
                <w:rFonts w:ascii="Power Geez Unicode1" w:hAnsi="Power Geez Unicode1"/>
              </w:rPr>
              <w:t>7 – 20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የሥርዓት</w:t>
            </w:r>
            <w:proofErr w:type="spellEnd"/>
            <w:r w:rsidRPr="002B7CEC">
              <w:rPr>
                <w:rFonts w:ascii="Power Geez Unicode1" w:hAnsi="Power Geez Unicode1"/>
              </w:rPr>
              <w:t xml:space="preserve"> </w:t>
            </w:r>
            <w:proofErr w:type="spellStart"/>
            <w:r w:rsidRPr="002B7CEC">
              <w:rPr>
                <w:rFonts w:ascii="Power Geez Unicode1" w:hAnsi="Power Geez Unicode1"/>
              </w:rPr>
              <w:t>ኃይል</w:t>
            </w:r>
            <w:proofErr w:type="spellEnd"/>
            <w:r w:rsidR="000C741D" w:rsidRPr="002B7CEC">
              <w:rPr>
                <w:rFonts w:ascii="Power Geez Unicode1" w:hAnsi="Power Geez Unicode1"/>
              </w:rPr>
              <w:t xml:space="preserve"> (</w:t>
            </w:r>
            <w:r w:rsidR="00D37FAC" w:rsidRPr="002B7CEC">
              <w:rPr>
                <w:rFonts w:ascii="Power Geez Unicode1" w:hAnsi="Power Geez Unicode1"/>
              </w:rPr>
              <w:t xml:space="preserve">ኪ. </w:t>
            </w:r>
            <w:proofErr w:type="spellStart"/>
            <w:r w:rsidR="00D37FAC" w:rsidRPr="002B7CEC">
              <w:rPr>
                <w:rFonts w:ascii="Power Geez Unicode1" w:hAnsi="Power Geez Unicode1"/>
              </w:rPr>
              <w:t>ዋት</w:t>
            </w:r>
            <w:proofErr w:type="spellEnd"/>
            <w:r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360E39">
            <w:pPr>
              <w:spacing w:after="0" w:line="259" w:lineRule="auto"/>
              <w:ind w:left="165" w:hanging="165"/>
              <w:jc w:val="both"/>
              <w:rPr>
                <w:rFonts w:ascii="Power Geez Unicode1" w:hAnsi="Power Geez Unicode1"/>
              </w:rPr>
            </w:pPr>
            <w:r w:rsidRPr="002B7CEC">
              <w:rPr>
                <w:rFonts w:ascii="Power Geez Unicode1" w:hAnsi="Power Geez Unicode1"/>
              </w:rPr>
              <w:t>1</w:t>
            </w:r>
            <w:r w:rsidR="00360E39">
              <w:rPr>
                <w:rFonts w:ascii="Power Geez Unicode1" w:hAnsi="Power Geez Unicode1"/>
              </w:rPr>
              <w:t>.</w:t>
            </w:r>
            <w:r w:rsidRPr="002B7CEC">
              <w:rPr>
                <w:rFonts w:ascii="Power Geez Unicode1" w:hAnsi="Power Geez Unicode1"/>
              </w:rPr>
              <w:t>1</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ትክክለኛ</w:t>
            </w:r>
            <w:proofErr w:type="spellEnd"/>
            <w:r w:rsidRPr="002B7CEC">
              <w:rPr>
                <w:rFonts w:ascii="Power Geez Unicode1" w:hAnsi="Power Geez Unicode1"/>
              </w:rPr>
              <w:t xml:space="preserve"> </w:t>
            </w:r>
            <w:proofErr w:type="spellStart"/>
            <w:r w:rsidRPr="002B7CEC">
              <w:rPr>
                <w:rFonts w:ascii="Power Geez Unicode1" w:hAnsi="Power Geez Unicode1"/>
              </w:rPr>
              <w:t>የመሰብ</w:t>
            </w:r>
            <w:proofErr w:type="spellEnd"/>
            <w:r w:rsidRPr="002B7CEC">
              <w:rPr>
                <w:rFonts w:ascii="Power Geez Unicode1" w:hAnsi="Power Geez Unicode1"/>
              </w:rPr>
              <w:t xml:space="preserve"> </w:t>
            </w:r>
            <w:proofErr w:type="spellStart"/>
            <w:r w:rsidRPr="002B7CEC">
              <w:rPr>
                <w:rFonts w:ascii="Power Geez Unicode1" w:hAnsi="Power Geez Unicode1"/>
              </w:rPr>
              <w:t>ወሰን</w:t>
            </w:r>
            <w:proofErr w:type="spellEnd"/>
            <w:r w:rsidRPr="002B7CEC">
              <w:rPr>
                <w:rFonts w:ascii="Power Geez Unicode1" w:hAnsi="Power Geez Unicode1"/>
              </w:rPr>
              <w:t xml:space="preserve"> (ሜ) </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ind w:left="165" w:hanging="165"/>
              <w:jc w:val="both"/>
              <w:rPr>
                <w:rFonts w:ascii="Power Geez Unicode1" w:hAnsi="Power Geez Unicode1"/>
              </w:rPr>
            </w:pPr>
            <w:r w:rsidRPr="002B7CEC">
              <w:rPr>
                <w:rFonts w:ascii="Power Geez Unicode1" w:hAnsi="Power Geez Unicode1"/>
              </w:rPr>
              <w:t>5 – 200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ትክክለኛው</w:t>
            </w:r>
            <w:proofErr w:type="spellEnd"/>
            <w:r w:rsidRPr="002B7CEC">
              <w:rPr>
                <w:rFonts w:ascii="Power Geez Unicode1" w:hAnsi="Power Geez Unicode1"/>
              </w:rPr>
              <w:t xml:space="preserve"> </w:t>
            </w:r>
            <w:proofErr w:type="spellStart"/>
            <w:r w:rsidRPr="002B7CEC">
              <w:rPr>
                <w:rFonts w:ascii="Power Geez Unicode1" w:hAnsi="Power Geez Unicode1"/>
              </w:rPr>
              <w:t>የፍሰት</w:t>
            </w:r>
            <w:proofErr w:type="spellEnd"/>
            <w:r w:rsidRPr="002B7CEC">
              <w:rPr>
                <w:rFonts w:ascii="Power Geez Unicode1" w:hAnsi="Power Geez Unicode1"/>
              </w:rPr>
              <w:t xml:space="preserve"> </w:t>
            </w:r>
            <w:proofErr w:type="spellStart"/>
            <w:r w:rsidRPr="002B7CEC">
              <w:rPr>
                <w:rFonts w:ascii="Power Geez Unicode1" w:hAnsi="Power Geez Unicode1"/>
              </w:rPr>
              <w:t>መጠን</w:t>
            </w:r>
            <w:proofErr w:type="spellEnd"/>
            <w:r w:rsidR="000C741D" w:rsidRPr="002B7CEC">
              <w:rPr>
                <w:rFonts w:ascii="Power Geez Unicode1" w:hAnsi="Power Geez Unicode1"/>
              </w:rPr>
              <w:t xml:space="preserve"> (</w:t>
            </w:r>
            <w:r w:rsidRPr="002B7CEC">
              <w:rPr>
                <w:rFonts w:ascii="Power Geez Unicode1" w:hAnsi="Power Geez Unicode1"/>
              </w:rPr>
              <w:t>ሜ</w:t>
            </w:r>
            <w:r w:rsidRPr="002B7CEC">
              <w:rPr>
                <w:rFonts w:ascii="Power Geez Unicode1" w:hAnsi="Power Geez Unicode1"/>
                <w:vertAlign w:val="superscript"/>
              </w:rPr>
              <w:t>3</w:t>
            </w:r>
            <w:r w:rsidR="000C741D" w:rsidRPr="002B7CEC">
              <w:rPr>
                <w:rFonts w:ascii="Power Geez Unicode1" w:hAnsi="Power Geez Unicode1"/>
              </w:rPr>
              <w:t>/</w:t>
            </w:r>
            <w:proofErr w:type="spellStart"/>
            <w:r w:rsidRPr="002B7CEC">
              <w:rPr>
                <w:rFonts w:ascii="Power Geez Unicode1" w:hAnsi="Power Geez Unicode1"/>
              </w:rPr>
              <w:t>ቀን</w:t>
            </w:r>
            <w:proofErr w:type="spellEnd"/>
            <w:r w:rsidR="000C741D"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ind w:left="165" w:hanging="165"/>
              <w:jc w:val="both"/>
              <w:rPr>
                <w:rFonts w:ascii="Power Geez Unicode1" w:hAnsi="Power Geez Unicode1"/>
              </w:rPr>
            </w:pPr>
            <w:r w:rsidRPr="002B7CEC">
              <w:rPr>
                <w:rFonts w:ascii="Power Geez Unicode1" w:hAnsi="Power Geez Unicode1"/>
              </w:rPr>
              <w:t>10 – 400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1A5003" w:rsidP="008B1DB0">
            <w:pPr>
              <w:spacing w:after="0" w:line="259" w:lineRule="auto"/>
              <w:jc w:val="both"/>
              <w:rPr>
                <w:rFonts w:ascii="Power Geez Unicode1" w:hAnsi="Power Geez Unicode1"/>
              </w:rPr>
            </w:pPr>
            <w:proofErr w:type="spellStart"/>
            <w:r w:rsidRPr="002B7CEC">
              <w:rPr>
                <w:rFonts w:ascii="Power Geez Unicode1" w:hAnsi="Power Geez Unicode1"/>
              </w:rPr>
              <w:t>አማካኝ</w:t>
            </w:r>
            <w:proofErr w:type="spellEnd"/>
            <w:r w:rsidRPr="002B7CEC">
              <w:rPr>
                <w:rFonts w:ascii="Power Geez Unicode1" w:hAnsi="Power Geez Unicode1"/>
              </w:rPr>
              <w:t xml:space="preserve"> </w:t>
            </w:r>
            <w:proofErr w:type="spellStart"/>
            <w:r w:rsidRPr="002B7CEC">
              <w:rPr>
                <w:rFonts w:ascii="Power Geez Unicode1" w:hAnsi="Power Geez Unicode1"/>
              </w:rPr>
              <w:t>በመስኖ</w:t>
            </w:r>
            <w:proofErr w:type="spellEnd"/>
            <w:r w:rsidRPr="002B7CEC">
              <w:rPr>
                <w:rFonts w:ascii="Power Geez Unicode1" w:hAnsi="Power Geez Unicode1"/>
              </w:rPr>
              <w:t xml:space="preserve"> </w:t>
            </w:r>
            <w:proofErr w:type="spellStart"/>
            <w:r w:rsidRPr="002B7CEC">
              <w:rPr>
                <w:rFonts w:ascii="Power Geez Unicode1" w:hAnsi="Power Geez Unicode1"/>
              </w:rPr>
              <w:t>የሚለማ</w:t>
            </w:r>
            <w:proofErr w:type="spellEnd"/>
            <w:r w:rsidRPr="002B7CEC">
              <w:rPr>
                <w:rFonts w:ascii="Power Geez Unicode1" w:hAnsi="Power Geez Unicode1"/>
              </w:rPr>
              <w:t xml:space="preserve"> </w:t>
            </w:r>
            <w:proofErr w:type="spellStart"/>
            <w:r w:rsidRPr="002B7CEC">
              <w:rPr>
                <w:rFonts w:ascii="Power Geez Unicode1" w:hAnsi="Power Geez Unicode1"/>
              </w:rPr>
              <w:t>መሬት</w:t>
            </w:r>
            <w:proofErr w:type="spellEnd"/>
            <w:r w:rsidR="000C741D" w:rsidRPr="002B7CEC">
              <w:rPr>
                <w:rFonts w:ascii="Power Geez Unicode1" w:hAnsi="Power Geez Unicode1"/>
              </w:rPr>
              <w:t xml:space="preserve"> (</w:t>
            </w:r>
            <w:r w:rsidRPr="002B7CEC">
              <w:rPr>
                <w:rFonts w:ascii="Power Geez Unicode1" w:hAnsi="Power Geez Unicode1"/>
              </w:rPr>
              <w:t>ሜ</w:t>
            </w:r>
            <w:r w:rsidRPr="002B7CEC">
              <w:rPr>
                <w:rFonts w:ascii="Power Geez Unicode1" w:hAnsi="Power Geez Unicode1"/>
                <w:vertAlign w:val="superscript"/>
              </w:rPr>
              <w:t>2</w:t>
            </w:r>
            <w:r w:rsidR="000C741D" w:rsidRPr="002B7CEC">
              <w:rPr>
                <w:rFonts w:ascii="Power Geez Unicode1" w:hAnsi="Power Geez Unicode1"/>
              </w:rPr>
              <w:t>)</w:t>
            </w:r>
          </w:p>
          <w:p w:rsidR="000C741D" w:rsidRPr="002B7CEC" w:rsidRDefault="00D644F1" w:rsidP="008B1DB0">
            <w:pPr>
              <w:spacing w:after="0" w:line="259" w:lineRule="auto"/>
              <w:jc w:val="both"/>
              <w:rPr>
                <w:rFonts w:ascii="Power Geez Unicode1" w:hAnsi="Power Geez Unicode1"/>
                <w:sz w:val="20"/>
                <w:szCs w:val="20"/>
              </w:rPr>
            </w:pPr>
            <w:proofErr w:type="spellStart"/>
            <w:r w:rsidRPr="002B7CEC">
              <w:rPr>
                <w:rFonts w:ascii="Power Geez Unicode1" w:hAnsi="Power Geez Unicode1"/>
                <w:sz w:val="20"/>
                <w:szCs w:val="20"/>
              </w:rPr>
              <w:t>ከፍተኛ</w:t>
            </w:r>
            <w:proofErr w:type="spellEnd"/>
            <w:r w:rsidRPr="002B7CEC">
              <w:rPr>
                <w:rFonts w:ascii="Power Geez Unicode1" w:hAnsi="Power Geez Unicode1"/>
                <w:sz w:val="20"/>
                <w:szCs w:val="20"/>
              </w:rPr>
              <w:t xml:space="preserve"> </w:t>
            </w:r>
            <w:r w:rsidR="000C741D" w:rsidRPr="002B7CEC">
              <w:rPr>
                <w:rFonts w:ascii="Power Geez Unicode1" w:hAnsi="Power Geez Unicode1"/>
                <w:sz w:val="20"/>
                <w:szCs w:val="20"/>
              </w:rPr>
              <w:t>16</w:t>
            </w:r>
            <w:r w:rsidRPr="002B7CEC">
              <w:rPr>
                <w:rFonts w:ascii="Power Geez Unicode1" w:hAnsi="Power Geez Unicode1"/>
                <w:sz w:val="20"/>
                <w:szCs w:val="20"/>
              </w:rPr>
              <w:t>ሜ</w:t>
            </w:r>
            <w:r w:rsidR="000C741D" w:rsidRPr="002B7CEC">
              <w:rPr>
                <w:rFonts w:ascii="Power Geez Unicode1" w:hAnsi="Power Geez Unicode1"/>
                <w:sz w:val="20"/>
                <w:szCs w:val="20"/>
                <w:vertAlign w:val="superscript"/>
              </w:rPr>
              <w:t>3</w:t>
            </w:r>
            <w:r w:rsidR="000C741D" w:rsidRPr="002B7CEC">
              <w:rPr>
                <w:rFonts w:ascii="Power Geez Unicode1" w:hAnsi="Power Geez Unicode1"/>
                <w:sz w:val="20"/>
                <w:szCs w:val="20"/>
              </w:rPr>
              <w:t>/</w:t>
            </w:r>
            <w:proofErr w:type="spellStart"/>
            <w:r w:rsidRPr="002B7CEC">
              <w:rPr>
                <w:rFonts w:ascii="Power Geez Unicode1" w:hAnsi="Power Geez Unicode1"/>
                <w:sz w:val="20"/>
                <w:szCs w:val="20"/>
              </w:rPr>
              <w:t>በቀን</w:t>
            </w:r>
            <w:proofErr w:type="spellEnd"/>
            <w:r w:rsidR="000C741D" w:rsidRPr="002B7CEC">
              <w:rPr>
                <w:rFonts w:ascii="Power Geez Unicode1" w:hAnsi="Power Geez Unicode1"/>
                <w:sz w:val="20"/>
                <w:szCs w:val="20"/>
              </w:rPr>
              <w:t xml:space="preserve"> </w:t>
            </w:r>
            <w:r w:rsidRPr="002B7CEC">
              <w:rPr>
                <w:rFonts w:ascii="Power Geez Unicode1" w:hAnsi="Power Geez Unicode1"/>
                <w:sz w:val="20"/>
                <w:szCs w:val="20"/>
              </w:rPr>
              <w:t xml:space="preserve">ከ4ሜ </w:t>
            </w:r>
            <w:proofErr w:type="spellStart"/>
            <w:r w:rsidRPr="002B7CEC">
              <w:rPr>
                <w:rFonts w:ascii="Power Geez Unicode1" w:hAnsi="Power Geez Unicode1"/>
                <w:sz w:val="20"/>
                <w:szCs w:val="20"/>
              </w:rPr>
              <w:t>መሳብ</w:t>
            </w:r>
            <w:proofErr w:type="spellEnd"/>
            <w:r w:rsidRPr="002B7CEC">
              <w:rPr>
                <w:rFonts w:ascii="Power Geez Unicode1" w:hAnsi="Power Geez Unicode1"/>
                <w:sz w:val="20"/>
                <w:szCs w:val="20"/>
              </w:rPr>
              <w:t xml:space="preserve"> </w:t>
            </w:r>
            <w:proofErr w:type="spellStart"/>
            <w:r w:rsidRPr="002B7CEC">
              <w:rPr>
                <w:rFonts w:ascii="Power Geez Unicode1" w:hAnsi="Power Geez Unicode1"/>
                <w:sz w:val="20"/>
                <w:szCs w:val="20"/>
              </w:rPr>
              <w:t>እና</w:t>
            </w:r>
            <w:proofErr w:type="spellEnd"/>
            <w:r w:rsidR="000C741D" w:rsidRPr="002B7CEC">
              <w:rPr>
                <w:rFonts w:ascii="Power Geez Unicode1" w:hAnsi="Power Geez Unicode1"/>
                <w:sz w:val="20"/>
                <w:szCs w:val="20"/>
              </w:rPr>
              <w:t xml:space="preserve"> 4</w:t>
            </w:r>
            <w:r w:rsidRPr="002B7CEC">
              <w:rPr>
                <w:rFonts w:ascii="Power Geez Unicode1" w:hAnsi="Power Geez Unicode1"/>
                <w:sz w:val="20"/>
                <w:szCs w:val="20"/>
              </w:rPr>
              <w:t>ሜ</w:t>
            </w:r>
            <w:r w:rsidR="000C741D" w:rsidRPr="002B7CEC">
              <w:rPr>
                <w:rFonts w:ascii="Power Geez Unicode1" w:hAnsi="Power Geez Unicode1"/>
                <w:sz w:val="20"/>
                <w:szCs w:val="20"/>
                <w:vertAlign w:val="superscript"/>
              </w:rPr>
              <w:t>3</w:t>
            </w:r>
            <w:r w:rsidR="000C741D" w:rsidRPr="002B7CEC">
              <w:rPr>
                <w:rFonts w:ascii="Power Geez Unicode1" w:hAnsi="Power Geez Unicode1"/>
                <w:sz w:val="20"/>
                <w:szCs w:val="20"/>
              </w:rPr>
              <w:t>/</w:t>
            </w:r>
            <w:proofErr w:type="spellStart"/>
            <w:r w:rsidRPr="002B7CEC">
              <w:rPr>
                <w:rFonts w:ascii="Power Geez Unicode1" w:hAnsi="Power Geez Unicode1"/>
                <w:sz w:val="20"/>
                <w:szCs w:val="20"/>
              </w:rPr>
              <w:t>ቀን</w:t>
            </w:r>
            <w:proofErr w:type="spellEnd"/>
            <w:r w:rsidRPr="002B7CEC">
              <w:rPr>
                <w:rFonts w:ascii="Power Geez Unicode1" w:hAnsi="Power Geez Unicode1"/>
                <w:sz w:val="20"/>
                <w:szCs w:val="20"/>
              </w:rPr>
              <w:t xml:space="preserve"> ከ20ሜ </w:t>
            </w:r>
            <w:proofErr w:type="spellStart"/>
            <w:r w:rsidRPr="002B7CEC">
              <w:rPr>
                <w:rFonts w:ascii="Power Geez Unicode1" w:hAnsi="Power Geez Unicode1"/>
                <w:sz w:val="20"/>
                <w:szCs w:val="20"/>
              </w:rPr>
              <w:t>መሳብ</w:t>
            </w:r>
            <w:proofErr w:type="spellEnd"/>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sz w:val="20"/>
                <w:szCs w:val="20"/>
              </w:rPr>
            </w:pPr>
            <w:r w:rsidRPr="002B7CEC">
              <w:rPr>
                <w:rFonts w:ascii="Power Geez Unicode1" w:hAnsi="Power Geez Unicode1"/>
              </w:rPr>
              <w:t>800 – 3.000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D644F1" w:rsidP="008B1DB0">
            <w:pPr>
              <w:spacing w:after="0" w:line="259" w:lineRule="auto"/>
              <w:jc w:val="both"/>
              <w:rPr>
                <w:rFonts w:ascii="Power Geez Unicode1" w:hAnsi="Power Geez Unicode1"/>
              </w:rPr>
            </w:pPr>
            <w:proofErr w:type="spellStart"/>
            <w:r w:rsidRPr="002B7CEC">
              <w:rPr>
                <w:rFonts w:ascii="Power Geez Unicode1" w:hAnsi="Power Geez Unicode1"/>
              </w:rPr>
              <w:t>የየቀኑ</w:t>
            </w:r>
            <w:proofErr w:type="spellEnd"/>
            <w:r w:rsidRPr="002B7CEC">
              <w:rPr>
                <w:rFonts w:ascii="Power Geez Unicode1" w:hAnsi="Power Geez Unicode1"/>
              </w:rPr>
              <w:t xml:space="preserve"> </w:t>
            </w:r>
            <w:proofErr w:type="spellStart"/>
            <w:r w:rsidRPr="002B7CEC">
              <w:rPr>
                <w:rFonts w:ascii="Power Geez Unicode1" w:hAnsi="Power Geez Unicode1"/>
              </w:rPr>
              <w:t>ፓምፕ</w:t>
            </w:r>
            <w:proofErr w:type="spellEnd"/>
            <w:r w:rsidRPr="002B7CEC">
              <w:rPr>
                <w:rFonts w:ascii="Power Geez Unicode1" w:hAnsi="Power Geez Unicode1"/>
              </w:rPr>
              <w:t xml:space="preserve"> </w:t>
            </w:r>
            <w:proofErr w:type="spellStart"/>
            <w:r w:rsidRPr="002B7CEC">
              <w:rPr>
                <w:rFonts w:ascii="Power Geez Unicode1" w:hAnsi="Power Geez Unicode1"/>
              </w:rPr>
              <w:t>የሚደረገው</w:t>
            </w:r>
            <w:proofErr w:type="spellEnd"/>
            <w:r w:rsidRPr="002B7CEC">
              <w:rPr>
                <w:rFonts w:ascii="Power Geez Unicode1" w:hAnsi="Power Geez Unicode1"/>
              </w:rPr>
              <w:t xml:space="preserve"> (</w:t>
            </w:r>
            <w:proofErr w:type="spellStart"/>
            <w:r w:rsidRPr="002B7CEC">
              <w:rPr>
                <w:rFonts w:ascii="Power Geez Unicode1" w:hAnsi="Power Geez Unicode1"/>
              </w:rPr>
              <w:t>ሊት</w:t>
            </w:r>
            <w:proofErr w:type="spellEnd"/>
            <w:r w:rsidRPr="002B7CEC">
              <w:rPr>
                <w:rFonts w:ascii="Power Geez Unicode1" w:hAnsi="Power Geez Unicode1"/>
              </w:rPr>
              <w:t>/</w:t>
            </w:r>
            <w:proofErr w:type="spellStart"/>
            <w:r w:rsidRPr="002B7CEC">
              <w:rPr>
                <w:rFonts w:ascii="Power Geez Unicode1" w:hAnsi="Power Geez Unicode1"/>
              </w:rPr>
              <w:t>ቀን</w:t>
            </w:r>
            <w:proofErr w:type="spellEnd"/>
            <w:r w:rsidRPr="002B7CEC">
              <w:rPr>
                <w:rFonts w:ascii="Power Geez Unicode1" w:hAnsi="Power Geez Unicode1"/>
              </w:rPr>
              <w:t xml:space="preserve">) </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rPr>
            </w:pPr>
            <w:r w:rsidRPr="002B7CEC">
              <w:rPr>
                <w:rFonts w:ascii="Power Geez Unicode1" w:hAnsi="Power Geez Unicode1"/>
              </w:rPr>
              <w:t>12.000</w:t>
            </w:r>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D644F1" w:rsidP="008B1DB0">
            <w:pPr>
              <w:spacing w:after="0" w:line="259" w:lineRule="auto"/>
              <w:jc w:val="both"/>
              <w:rPr>
                <w:rFonts w:ascii="Power Geez Unicode1" w:hAnsi="Power Geez Unicode1"/>
              </w:rPr>
            </w:pPr>
            <w:proofErr w:type="spellStart"/>
            <w:r w:rsidRPr="002B7CEC">
              <w:rPr>
                <w:rFonts w:ascii="Power Geez Unicode1" w:hAnsi="Power Geez Unicode1"/>
              </w:rPr>
              <w:t>ከፍተኛው</w:t>
            </w:r>
            <w:proofErr w:type="spellEnd"/>
            <w:r w:rsidRPr="002B7CEC">
              <w:rPr>
                <w:rFonts w:ascii="Power Geez Unicode1" w:hAnsi="Power Geez Unicode1"/>
              </w:rPr>
              <w:t xml:space="preserve"> </w:t>
            </w:r>
            <w:proofErr w:type="spellStart"/>
            <w:r w:rsidRPr="002B7CEC">
              <w:rPr>
                <w:rFonts w:ascii="Power Geez Unicode1" w:hAnsi="Power Geez Unicode1"/>
              </w:rPr>
              <w:t>የውሃ</w:t>
            </w:r>
            <w:proofErr w:type="spellEnd"/>
            <w:r w:rsidRPr="002B7CEC">
              <w:rPr>
                <w:rFonts w:ascii="Power Geez Unicode1" w:hAnsi="Power Geez Unicode1"/>
              </w:rPr>
              <w:t xml:space="preserve"> </w:t>
            </w:r>
            <w:proofErr w:type="spellStart"/>
            <w:r w:rsidRPr="002B7CEC">
              <w:rPr>
                <w:rFonts w:ascii="Power Geez Unicode1" w:hAnsi="Power Geez Unicode1"/>
              </w:rPr>
              <w:t>ምርት</w:t>
            </w:r>
            <w:proofErr w:type="spellEnd"/>
            <w:r w:rsidR="000C741D" w:rsidRPr="002B7CEC">
              <w:rPr>
                <w:rFonts w:ascii="Power Geez Unicode1" w:hAnsi="Power Geez Unicode1"/>
              </w:rPr>
              <w:t xml:space="preserve"> </w:t>
            </w:r>
            <w:r w:rsidRPr="002B7CEC">
              <w:rPr>
                <w:rFonts w:ascii="Power Geez Unicode1" w:hAnsi="Power Geez Unicode1"/>
              </w:rPr>
              <w:t>(</w:t>
            </w:r>
            <w:proofErr w:type="spellStart"/>
            <w:r w:rsidRPr="002B7CEC">
              <w:rPr>
                <w:rFonts w:ascii="Power Geez Unicode1" w:hAnsi="Power Geez Unicode1"/>
              </w:rPr>
              <w:t>ሊት</w:t>
            </w:r>
            <w:proofErr w:type="spellEnd"/>
            <w:r w:rsidRPr="002B7CEC">
              <w:rPr>
                <w:rFonts w:ascii="Power Geez Unicode1" w:hAnsi="Power Geez Unicode1"/>
              </w:rPr>
              <w:t>/</w:t>
            </w:r>
            <w:proofErr w:type="spellStart"/>
            <w:r w:rsidRPr="002B7CEC">
              <w:rPr>
                <w:rFonts w:ascii="Power Geez Unicode1" w:hAnsi="Power Geez Unicode1"/>
              </w:rPr>
              <w:t>ቀን</w:t>
            </w:r>
            <w:proofErr w:type="spellEnd"/>
            <w:r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rPr>
            </w:pPr>
            <w:r w:rsidRPr="002B7CEC">
              <w:rPr>
                <w:rFonts w:ascii="Power Geez Unicode1" w:hAnsi="Power Geez Unicode1"/>
              </w:rPr>
              <w:t>6</w:t>
            </w:r>
            <w:r w:rsidR="00D644F1" w:rsidRPr="002B7CEC">
              <w:rPr>
                <w:rFonts w:ascii="Power Geez Unicode1" w:hAnsi="Power Geez Unicode1"/>
              </w:rPr>
              <w:t>ሜ</w:t>
            </w:r>
            <w:r w:rsidRPr="002B7CEC">
              <w:rPr>
                <w:rFonts w:ascii="Power Geez Unicode1" w:hAnsi="Power Geez Unicode1"/>
              </w:rPr>
              <w:t>: 15</w:t>
            </w:r>
            <w:r w:rsidR="00D644F1" w:rsidRPr="002B7CEC">
              <w:rPr>
                <w:rFonts w:ascii="Power Geez Unicode1" w:hAnsi="Power Geez Unicode1"/>
              </w:rPr>
              <w:t xml:space="preserve"> </w:t>
            </w:r>
            <w:proofErr w:type="spellStart"/>
            <w:r w:rsidR="00D644F1" w:rsidRPr="002B7CEC">
              <w:rPr>
                <w:rFonts w:ascii="Power Geez Unicode1" w:hAnsi="Power Geez Unicode1"/>
              </w:rPr>
              <w:t>ሊት</w:t>
            </w:r>
            <w:r w:rsidR="00360E39">
              <w:rPr>
                <w:rFonts w:ascii="Power Geez Unicode1" w:hAnsi="Power Geez Unicode1"/>
              </w:rPr>
              <w:t>ር</w:t>
            </w:r>
            <w:proofErr w:type="spellEnd"/>
            <w:r w:rsidR="00D644F1" w:rsidRPr="002B7CEC">
              <w:rPr>
                <w:rFonts w:ascii="Power Geez Unicode1" w:hAnsi="Power Geez Unicode1"/>
              </w:rPr>
              <w:t>/</w:t>
            </w:r>
            <w:proofErr w:type="spellStart"/>
            <w:r w:rsidR="00D644F1" w:rsidRPr="002B7CEC">
              <w:rPr>
                <w:rFonts w:ascii="Power Geez Unicode1" w:hAnsi="Power Geez Unicode1"/>
              </w:rPr>
              <w:t>ደቂቃ</w:t>
            </w:r>
            <w:proofErr w:type="spellEnd"/>
            <w:r w:rsidRPr="002B7CEC">
              <w:rPr>
                <w:rFonts w:ascii="Power Geez Unicode1" w:hAnsi="Power Geez Unicode1"/>
              </w:rPr>
              <w:t>, 1</w:t>
            </w:r>
            <w:r w:rsidR="00D644F1" w:rsidRPr="002B7CEC">
              <w:rPr>
                <w:rFonts w:ascii="Power Geez Unicode1" w:hAnsi="Power Geez Unicode1"/>
              </w:rPr>
              <w:t>ሜ</w:t>
            </w:r>
            <w:r w:rsidRPr="002B7CEC">
              <w:rPr>
                <w:rFonts w:ascii="Power Geez Unicode1" w:hAnsi="Power Geez Unicode1"/>
              </w:rPr>
              <w:t xml:space="preserve">: 33 </w:t>
            </w:r>
            <w:proofErr w:type="spellStart"/>
            <w:r w:rsidR="00D644F1" w:rsidRPr="002B7CEC">
              <w:rPr>
                <w:rFonts w:ascii="Power Geez Unicode1" w:hAnsi="Power Geez Unicode1"/>
              </w:rPr>
              <w:t>ሊት</w:t>
            </w:r>
            <w:r w:rsidR="00360E39">
              <w:rPr>
                <w:rFonts w:ascii="Power Geez Unicode1" w:hAnsi="Power Geez Unicode1"/>
              </w:rPr>
              <w:t>ር</w:t>
            </w:r>
            <w:proofErr w:type="spellEnd"/>
            <w:r w:rsidR="00D644F1" w:rsidRPr="002B7CEC">
              <w:rPr>
                <w:rFonts w:ascii="Power Geez Unicode1" w:hAnsi="Power Geez Unicode1"/>
              </w:rPr>
              <w:t>/</w:t>
            </w:r>
            <w:proofErr w:type="spellStart"/>
            <w:r w:rsidR="00D644F1" w:rsidRPr="002B7CEC">
              <w:rPr>
                <w:rFonts w:ascii="Power Geez Unicode1" w:hAnsi="Power Geez Unicode1"/>
              </w:rPr>
              <w:t>ደቂቃ</w:t>
            </w:r>
            <w:proofErr w:type="spellEnd"/>
          </w:p>
        </w:tc>
      </w:tr>
      <w:tr w:rsidR="000C741D" w:rsidRPr="002B7CEC" w:rsidTr="008B1DB0">
        <w:trPr>
          <w:jc w:val="center"/>
        </w:trPr>
        <w:tc>
          <w:tcPr>
            <w:tcW w:w="3064" w:type="pct"/>
            <w:tcBorders>
              <w:top w:val="single" w:sz="4" w:space="0" w:color="auto"/>
              <w:left w:val="single" w:sz="4" w:space="0" w:color="auto"/>
              <w:bottom w:val="single" w:sz="4" w:space="0" w:color="auto"/>
              <w:right w:val="single" w:sz="4" w:space="0" w:color="auto"/>
            </w:tcBorders>
            <w:shd w:val="clear" w:color="auto" w:fill="auto"/>
          </w:tcPr>
          <w:p w:rsidR="000C741D" w:rsidRPr="002B7CEC" w:rsidRDefault="00D644F1" w:rsidP="008B1DB0">
            <w:pPr>
              <w:spacing w:after="0" w:line="259" w:lineRule="auto"/>
              <w:jc w:val="both"/>
              <w:rPr>
                <w:rFonts w:ascii="Power Geez Unicode1" w:hAnsi="Power Geez Unicode1"/>
              </w:rPr>
            </w:pPr>
            <w:proofErr w:type="spellStart"/>
            <w:r w:rsidRPr="002B7CEC">
              <w:rPr>
                <w:rFonts w:ascii="Power Geez Unicode1" w:hAnsi="Power Geez Unicode1"/>
              </w:rPr>
              <w:t>የምርቱ</w:t>
            </w:r>
            <w:proofErr w:type="spellEnd"/>
            <w:r w:rsidRPr="002B7CEC">
              <w:rPr>
                <w:rFonts w:ascii="Power Geez Unicode1" w:hAnsi="Power Geez Unicode1"/>
              </w:rPr>
              <w:t xml:space="preserve"> </w:t>
            </w:r>
            <w:proofErr w:type="spellStart"/>
            <w:r w:rsidRPr="002B7CEC">
              <w:rPr>
                <w:rFonts w:ascii="Power Geez Unicode1" w:hAnsi="Power Geez Unicode1"/>
              </w:rPr>
              <w:t>የአገልግሎት</w:t>
            </w:r>
            <w:proofErr w:type="spellEnd"/>
            <w:r w:rsidRPr="002B7CEC">
              <w:rPr>
                <w:rFonts w:ascii="Power Geez Unicode1" w:hAnsi="Power Geez Unicode1"/>
              </w:rPr>
              <w:t xml:space="preserve"> </w:t>
            </w:r>
            <w:proofErr w:type="spellStart"/>
            <w:r w:rsidRPr="002B7CEC">
              <w:rPr>
                <w:rFonts w:ascii="Power Geez Unicode1" w:hAnsi="Power Geez Unicode1"/>
              </w:rPr>
              <w:t>ዘመን</w:t>
            </w:r>
            <w:proofErr w:type="spellEnd"/>
            <w:r w:rsidR="000C741D" w:rsidRPr="002B7CEC">
              <w:rPr>
                <w:rFonts w:ascii="Power Geez Unicode1" w:hAnsi="Power Geez Unicode1"/>
              </w:rPr>
              <w:t xml:space="preserve"> (</w:t>
            </w:r>
            <w:proofErr w:type="spellStart"/>
            <w:r w:rsidRPr="002B7CEC">
              <w:rPr>
                <w:rFonts w:ascii="Power Geez Unicode1" w:hAnsi="Power Geez Unicode1"/>
              </w:rPr>
              <w:t>በዓመት</w:t>
            </w:r>
            <w:proofErr w:type="spellEnd"/>
            <w:r w:rsidR="000C741D" w:rsidRPr="002B7CEC">
              <w:rPr>
                <w:rFonts w:ascii="Power Geez Unicode1" w:hAnsi="Power Geez Unicode1"/>
              </w:rPr>
              <w:t>)</w:t>
            </w:r>
          </w:p>
        </w:tc>
        <w:tc>
          <w:tcPr>
            <w:tcW w:w="1936" w:type="pct"/>
            <w:tcBorders>
              <w:top w:val="single" w:sz="4" w:space="0" w:color="auto"/>
              <w:left w:val="single" w:sz="4" w:space="0" w:color="auto"/>
              <w:bottom w:val="single" w:sz="4" w:space="0" w:color="auto"/>
              <w:right w:val="single" w:sz="4" w:space="0" w:color="auto"/>
            </w:tcBorders>
            <w:shd w:val="clear" w:color="auto" w:fill="auto"/>
            <w:vAlign w:val="center"/>
          </w:tcPr>
          <w:p w:rsidR="000C741D" w:rsidRPr="002B7CEC" w:rsidRDefault="000C741D" w:rsidP="008B1DB0">
            <w:pPr>
              <w:spacing w:after="0" w:line="259" w:lineRule="auto"/>
              <w:jc w:val="both"/>
              <w:rPr>
                <w:rFonts w:ascii="Power Geez Unicode1" w:hAnsi="Power Geez Unicode1"/>
              </w:rPr>
            </w:pPr>
            <w:r w:rsidRPr="002B7CEC">
              <w:rPr>
                <w:rFonts w:ascii="Power Geez Unicode1" w:hAnsi="Power Geez Unicode1"/>
              </w:rPr>
              <w:t xml:space="preserve">5 – 10 </w:t>
            </w:r>
          </w:p>
        </w:tc>
      </w:tr>
    </w:tbl>
    <w:p w:rsidR="00DC7326" w:rsidRDefault="005009CE" w:rsidP="00657E0B">
      <w:pPr>
        <w:pStyle w:val="Heading2"/>
        <w:rPr>
          <w:rFonts w:ascii="Power Geez Unicode1" w:eastAsia="Calibri" w:hAnsi="Power Geez Unicode1"/>
        </w:rPr>
      </w:pPr>
      <w:bookmarkStart w:id="69" w:name="_Toc45012024"/>
      <w:bookmarkEnd w:id="68"/>
      <w:proofErr w:type="spellStart"/>
      <w:r w:rsidRPr="002B7CEC">
        <w:rPr>
          <w:rFonts w:ascii="Power Geez Unicode1" w:eastAsia="Calibri" w:hAnsi="Power Geez Unicode1" w:cs="Nyala"/>
        </w:rPr>
        <w:t>የውሃ</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አጠቃቀም</w:t>
      </w:r>
      <w:bookmarkEnd w:id="69"/>
      <w:proofErr w:type="spellEnd"/>
      <w:r w:rsidRPr="002B7CEC">
        <w:rPr>
          <w:rFonts w:ascii="Power Geez Unicode1" w:eastAsia="Calibri" w:hAnsi="Power Geez Unicode1"/>
        </w:rPr>
        <w:t xml:space="preserve"> </w:t>
      </w:r>
    </w:p>
    <w:p w:rsidR="00DC7326" w:rsidRPr="002B7CEC" w:rsidRDefault="008B1DB0" w:rsidP="00657E0B">
      <w:pPr>
        <w:pStyle w:val="Heading3"/>
        <w:rPr>
          <w:rFonts w:ascii="Power Geez Unicode1" w:eastAsia="Calibri" w:hAnsi="Power Geez Unicode1"/>
        </w:rPr>
      </w:pPr>
      <w:bookmarkStart w:id="70" w:name="_Toc45012025"/>
      <w:proofErr w:type="spellStart"/>
      <w:r w:rsidRPr="002B7CEC">
        <w:rPr>
          <w:rFonts w:ascii="Power Geez Unicode1" w:eastAsia="Calibri" w:hAnsi="Power Geez Unicode1" w:cs="Nyala"/>
        </w:rPr>
        <w:t>የውሃ</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ማጠጫ</w:t>
      </w:r>
      <w:proofErr w:type="spellEnd"/>
      <w:r w:rsidR="00716755">
        <w:rPr>
          <w:rFonts w:ascii="Power Geez Unicode1" w:eastAsia="Calibri" w:hAnsi="Power Geez Unicode1" w:cs="Nyala"/>
        </w:rPr>
        <w:t>/</w:t>
      </w:r>
      <w:r w:rsidRPr="002B7CEC">
        <w:rPr>
          <w:rFonts w:ascii="Power Geez Unicode1" w:eastAsia="Calibri" w:hAnsi="Power Geez Unicode1"/>
        </w:rPr>
        <w:t xml:space="preserve"> </w:t>
      </w:r>
      <w:proofErr w:type="spellStart"/>
      <w:r w:rsidRPr="002B7CEC">
        <w:rPr>
          <w:rFonts w:ascii="Power Geez Unicode1" w:eastAsia="Calibri" w:hAnsi="Power Geez Unicode1" w:cs="Nyala"/>
        </w:rPr>
        <w:t>ባሊ</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መስኖ</w:t>
      </w:r>
      <w:bookmarkEnd w:id="70"/>
      <w:proofErr w:type="spellEnd"/>
      <w:r w:rsidRPr="002B7CEC">
        <w:rPr>
          <w:rFonts w:ascii="Power Geez Unicode1" w:eastAsia="Calibri" w:hAnsi="Power Geez Unicode1"/>
        </w:rPr>
        <w:t xml:space="preserve"> </w:t>
      </w:r>
    </w:p>
    <w:p w:rsidR="008B1DB0" w:rsidRPr="002B7CEC" w:rsidRDefault="008B1DB0" w:rsidP="004A4B11">
      <w:pPr>
        <w:spacing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00A4441E" w:rsidRPr="002B7CEC">
        <w:rPr>
          <w:rFonts w:ascii="Power Geez Unicode1" w:hAnsi="Power Geez Unicode1" w:cs="Nyala"/>
          <w:sz w:val="24"/>
          <w:szCs w:val="24"/>
        </w:rPr>
        <w:t>ባሊ</w:t>
      </w:r>
      <w:proofErr w:type="spellEnd"/>
      <w:r w:rsidR="00A4441E" w:rsidRPr="002B7CEC">
        <w:rPr>
          <w:rFonts w:ascii="Power Geez Unicode1" w:hAnsi="Power Geez Unicode1" w:cs="Nyala"/>
          <w:sz w:val="24"/>
          <w:szCs w:val="24"/>
        </w:rPr>
        <w:t xml:space="preserve"> </w:t>
      </w:r>
      <w:proofErr w:type="spellStart"/>
      <w:r w:rsidR="00A4441E"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00A4441E" w:rsidRPr="002B7CEC">
        <w:rPr>
          <w:rFonts w:ascii="Power Geez Unicode1" w:hAnsi="Power Geez Unicode1" w:cs="Nyala"/>
        </w:rPr>
        <w:t>አነስተኛ</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ስፋት</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ከለው</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በሰው</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ኃይል</w:t>
      </w:r>
      <w:proofErr w:type="spellEnd"/>
      <w:r w:rsidR="00A4441E" w:rsidRPr="002B7CEC">
        <w:rPr>
          <w:rFonts w:ascii="Power Geez Unicode1" w:hAnsi="Power Geez Unicode1"/>
        </w:rPr>
        <w:t xml:space="preserve"> </w:t>
      </w:r>
      <w:proofErr w:type="spellStart"/>
      <w:r w:rsidR="00716755">
        <w:rPr>
          <w:rFonts w:ascii="Power Geez Unicode1" w:hAnsi="Power Geez Unicode1" w:cs="Nyala"/>
        </w:rPr>
        <w:t>ከ</w:t>
      </w:r>
      <w:r w:rsidR="00A4441E" w:rsidRPr="002B7CEC">
        <w:rPr>
          <w:rFonts w:ascii="Power Geez Unicode1" w:hAnsi="Power Geez Unicode1" w:cs="Nyala"/>
        </w:rPr>
        <w:t>ሚገነባ</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የውኃ</w:t>
      </w:r>
      <w:proofErr w:type="spellEnd"/>
      <w:r w:rsidR="00A4441E" w:rsidRPr="002B7CEC">
        <w:rPr>
          <w:rFonts w:ascii="Power Geez Unicode1" w:hAnsi="Power Geez Unicode1"/>
        </w:rPr>
        <w:t xml:space="preserve"> </w:t>
      </w:r>
      <w:proofErr w:type="spellStart"/>
      <w:r w:rsidR="00A4441E" w:rsidRPr="002B7CEC">
        <w:rPr>
          <w:rFonts w:ascii="Power Geez Unicode1" w:hAnsi="Power Geez Unicode1" w:cs="Nyala"/>
        </w:rPr>
        <w:t>ጉድጓድ</w:t>
      </w:r>
      <w:proofErr w:type="spellEnd"/>
      <w:r w:rsidR="00A4441E" w:rsidRPr="002B7CEC">
        <w:rPr>
          <w:rFonts w:ascii="Power Geez Unicode1" w:hAnsi="Power Geez Unicode1" w:cs="Nyala"/>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ከሚመቹት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ማጠጫ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ዘዴዎች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አንዱ</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3E52F7" w:rsidRPr="002B7CEC">
        <w:rPr>
          <w:rFonts w:ascii="Power Geez Unicode1" w:hAnsi="Power Geez Unicode1" w:cs="Nyala"/>
          <w:sz w:val="24"/>
          <w:szCs w:val="24"/>
        </w:rPr>
        <w:t>ለ</w:t>
      </w:r>
      <w:r w:rsidR="00A4441E" w:rsidRPr="002B7CEC">
        <w:rPr>
          <w:rFonts w:ascii="Power Geez Unicode1" w:hAnsi="Power Geez Unicode1" w:cs="Nyala"/>
          <w:sz w:val="24"/>
          <w:szCs w:val="24"/>
        </w:rPr>
        <w:t>ባለ</w:t>
      </w:r>
      <w:proofErr w:type="spellEnd"/>
      <w:r w:rsidR="00A4441E" w:rsidRPr="002B7CEC">
        <w:rPr>
          <w:rFonts w:ascii="Power Geez Unicode1" w:hAnsi="Power Geez Unicode1" w:cs="Nyala"/>
          <w:sz w:val="24"/>
          <w:szCs w:val="24"/>
        </w:rPr>
        <w:t xml:space="preserve"> </w:t>
      </w:r>
      <w:proofErr w:type="spellStart"/>
      <w:r w:rsidR="00A4441E" w:rsidRPr="002B7CEC">
        <w:rPr>
          <w:rFonts w:ascii="Power Geez Unicode1" w:hAnsi="Power Geez Unicode1" w:cs="Nyala"/>
          <w:sz w:val="24"/>
          <w:szCs w:val="24"/>
        </w:rPr>
        <w:t>አነስተኛ</w:t>
      </w:r>
      <w:proofErr w:type="spellEnd"/>
      <w:r w:rsidR="00A4441E" w:rsidRPr="002B7CEC">
        <w:rPr>
          <w:rFonts w:ascii="Power Geez Unicode1" w:hAnsi="Power Geez Unicode1" w:cs="Nyala"/>
          <w:sz w:val="24"/>
          <w:szCs w:val="24"/>
        </w:rPr>
        <w:t xml:space="preserve"> </w:t>
      </w:r>
      <w:proofErr w:type="spellStart"/>
      <w:r w:rsidR="00A4441E" w:rsidRPr="002B7CEC">
        <w:rPr>
          <w:rFonts w:ascii="Power Geez Unicode1" w:hAnsi="Power Geez Unicode1" w:cs="Nyala"/>
          <w:sz w:val="24"/>
          <w:szCs w:val="24"/>
        </w:rPr>
        <w:t>ይዞታ</w:t>
      </w:r>
      <w:proofErr w:type="spellEnd"/>
      <w:r w:rsidR="00A4441E"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ለአትክልት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የሚረዳና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በሰፊው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የሚተገበር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ቀላ</w:t>
      </w:r>
      <w:r w:rsidR="003E52F7" w:rsidRPr="002B7CEC">
        <w:rPr>
          <w:rFonts w:ascii="Power Geez Unicode1" w:hAnsi="Power Geez Unicode1" w:cs="Nyala"/>
          <w:sz w:val="24"/>
          <w:szCs w:val="24"/>
        </w:rPr>
        <w:t>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ተደራሽ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ዘዴ</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ቴክኖሎጂው</w:t>
      </w:r>
      <w:proofErr w:type="spellEnd"/>
      <w:r w:rsidRPr="002B7CEC">
        <w:rPr>
          <w:rFonts w:ascii="Power Geez Unicode1" w:hAnsi="Power Geez Unicode1"/>
          <w:sz w:val="24"/>
          <w:szCs w:val="24"/>
        </w:rPr>
        <w:t xml:space="preserve"> </w:t>
      </w:r>
      <w:proofErr w:type="spellStart"/>
      <w:r w:rsidR="003E52F7" w:rsidRPr="002B7CEC">
        <w:rPr>
          <w:rFonts w:ascii="Power Geez Unicode1" w:hAnsi="Power Geez Unicode1" w:cs="Nyala"/>
          <w:sz w:val="24"/>
          <w:szCs w:val="24"/>
        </w:rPr>
        <w:t>የሚፈልገው</w:t>
      </w:r>
      <w:proofErr w:type="spellEnd"/>
      <w:r w:rsidR="003E52F7"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ኢን</w:t>
      </w:r>
      <w:r w:rsidR="003E52F7" w:rsidRPr="002B7CEC">
        <w:rPr>
          <w:rFonts w:ascii="Power Geez Unicode1" w:hAnsi="Power Geez Unicode1"/>
          <w:sz w:val="24"/>
          <w:szCs w:val="24"/>
        </w:rPr>
        <w:t>ቨ</w:t>
      </w:r>
      <w:r w:rsidRPr="002B7CEC">
        <w:rPr>
          <w:rFonts w:ascii="Power Geez Unicode1" w:hAnsi="Power Geez Unicode1" w:cs="Nyala"/>
          <w:sz w:val="24"/>
          <w:szCs w:val="24"/>
        </w:rPr>
        <w:t>ስትሜንትን</w:t>
      </w:r>
      <w:proofErr w:type="spellEnd"/>
      <w:r w:rsidRPr="002B7CEC">
        <w:rPr>
          <w:rFonts w:ascii="Power Geez Unicode1" w:hAnsi="Power Geez Unicode1"/>
          <w:sz w:val="24"/>
          <w:szCs w:val="24"/>
        </w:rPr>
        <w:t xml:space="preserve"> </w:t>
      </w:r>
      <w:proofErr w:type="spellStart"/>
      <w:r w:rsidR="003E52F7" w:rsidRPr="002B7CEC">
        <w:rPr>
          <w:rFonts w:ascii="Power Geez Unicode1" w:hAnsi="Power Geez Unicode1"/>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3E52F7" w:rsidRPr="002B7CEC">
        <w:rPr>
          <w:rFonts w:ascii="Power Geez Unicode1" w:hAnsi="Power Geez Unicode1"/>
          <w:sz w:val="24"/>
          <w:szCs w:val="24"/>
        </w:rPr>
        <w:t>ነገር</w:t>
      </w:r>
      <w:proofErr w:type="spellEnd"/>
      <w:r w:rsidR="003E52F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ግን</w:t>
      </w:r>
      <w:proofErr w:type="spellEnd"/>
      <w:r w:rsidRPr="002B7CEC">
        <w:rPr>
          <w:rFonts w:ascii="Power Geez Unicode1" w:hAnsi="Power Geez Unicode1"/>
          <w:sz w:val="24"/>
          <w:szCs w:val="24"/>
        </w:rPr>
        <w:t xml:space="preserve"> </w:t>
      </w:r>
      <w:proofErr w:type="spellStart"/>
      <w:r w:rsidR="003E52F7" w:rsidRPr="002B7CEC">
        <w:rPr>
          <w:rFonts w:ascii="Power Geez Unicode1" w:hAnsi="Power Geez Unicode1"/>
          <w:sz w:val="24"/>
          <w:szCs w:val="24"/>
        </w:rPr>
        <w:t>ሰፊ</w:t>
      </w:r>
      <w:proofErr w:type="spellEnd"/>
      <w:r w:rsidR="003E52F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ጉልበት</w:t>
      </w:r>
      <w:proofErr w:type="spellEnd"/>
      <w:r w:rsidRPr="002B7CEC">
        <w:rPr>
          <w:rFonts w:ascii="Power Geez Unicode1" w:hAnsi="Power Geez Unicode1"/>
          <w:sz w:val="24"/>
          <w:szCs w:val="24"/>
        </w:rPr>
        <w:t xml:space="preserve"> </w:t>
      </w:r>
      <w:proofErr w:type="spellStart"/>
      <w:r w:rsidR="003E52F7" w:rsidRPr="002B7CEC">
        <w:rPr>
          <w:rFonts w:ascii="Power Geez Unicode1" w:hAnsi="Power Geez Unicode1"/>
          <w:sz w:val="24"/>
          <w:szCs w:val="24"/>
        </w:rPr>
        <w:t>የሚፈልግ</w:t>
      </w:r>
      <w:proofErr w:type="spellEnd"/>
      <w:r w:rsidR="003E52F7" w:rsidRPr="002B7CEC">
        <w:rPr>
          <w:rFonts w:ascii="Power Geez Unicode1" w:hAnsi="Power Geez Unicode1"/>
          <w:sz w:val="24"/>
          <w:szCs w:val="24"/>
        </w:rPr>
        <w:t xml:space="preserve"> </w:t>
      </w:r>
      <w:proofErr w:type="spellStart"/>
      <w:r w:rsidR="003E52F7" w:rsidRPr="002B7CEC">
        <w:rPr>
          <w:rFonts w:ascii="Power Geez Unicode1" w:hAnsi="Power Geez Unicode1"/>
          <w:sz w:val="24"/>
          <w:szCs w:val="24"/>
        </w:rPr>
        <w:t>እና</w:t>
      </w:r>
      <w:proofErr w:type="spellEnd"/>
      <w:r w:rsidR="003E52F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w:t>
      </w:r>
      <w:proofErr w:type="spellEnd"/>
      <w:r w:rsidRPr="002B7CEC">
        <w:rPr>
          <w:rFonts w:ascii="Power Geez Unicode1" w:hAnsi="Power Geez Unicode1"/>
          <w:sz w:val="24"/>
          <w:szCs w:val="24"/>
        </w:rPr>
        <w:t xml:space="preserve">/ </w:t>
      </w:r>
      <w:proofErr w:type="spellStart"/>
      <w:r w:rsidR="003E52F7" w:rsidRPr="002B7CEC">
        <w:rPr>
          <w:rFonts w:ascii="Power Geez Unicode1" w:hAnsi="Power Geez Unicode1" w:cs="Nyala"/>
          <w:sz w:val="24"/>
          <w:szCs w:val="24"/>
        </w:rPr>
        <w:t>መሬት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50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100 </w:t>
      </w:r>
      <w:r w:rsidRPr="002B7CEC">
        <w:rPr>
          <w:rFonts w:ascii="Power Geez Unicode1" w:hAnsi="Power Geez Unicode1" w:cs="Nyala"/>
          <w:sz w:val="24"/>
          <w:szCs w:val="24"/>
        </w:rPr>
        <w:t>ሜ</w:t>
      </w:r>
      <w:r w:rsidRPr="002B7CEC">
        <w:rPr>
          <w:rFonts w:ascii="Power Geez Unicode1" w:hAnsi="Power Geez Unicode1"/>
          <w:sz w:val="24"/>
          <w:szCs w:val="24"/>
          <w:vertAlign w:val="superscript"/>
        </w:rPr>
        <w:t>2</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ብቻ</w:t>
      </w:r>
      <w:proofErr w:type="spellEnd"/>
      <w:r w:rsidRPr="002B7CEC">
        <w:rPr>
          <w:rFonts w:ascii="Power Geez Unicode1" w:hAnsi="Power Geez Unicode1"/>
          <w:sz w:val="24"/>
          <w:szCs w:val="24"/>
        </w:rPr>
        <w:t xml:space="preserve"> </w:t>
      </w:r>
      <w:proofErr w:type="spellStart"/>
      <w:r w:rsidR="00922F68" w:rsidRPr="002B7CEC">
        <w:rPr>
          <w:rFonts w:ascii="Power Geez Unicode1" w:hAnsi="Power Geez Unicode1"/>
          <w:sz w:val="24"/>
          <w:szCs w:val="24"/>
        </w:rPr>
        <w:t>ማጠጣት</w:t>
      </w:r>
      <w:proofErr w:type="spellEnd"/>
      <w:r w:rsidR="00922F68" w:rsidRPr="002B7CEC">
        <w:rPr>
          <w:rFonts w:ascii="Power Geez Unicode1" w:hAnsi="Power Geez Unicode1"/>
          <w:sz w:val="24"/>
          <w:szCs w:val="24"/>
        </w:rPr>
        <w:t xml:space="preserve"> </w:t>
      </w:r>
      <w:proofErr w:type="spellStart"/>
      <w:r w:rsidR="00922F68" w:rsidRPr="002B7CEC">
        <w:rPr>
          <w:rFonts w:ascii="Power Geez Unicode1" w:hAnsi="Power Geez Unicode1"/>
          <w:sz w:val="24"/>
          <w:szCs w:val="24"/>
        </w:rPr>
        <w:t>የሚችል</w:t>
      </w:r>
      <w:proofErr w:type="spellEnd"/>
      <w:r w:rsidR="00922F68" w:rsidRPr="002B7CEC">
        <w:rPr>
          <w:rFonts w:ascii="Power Geez Unicode1" w:hAnsi="Power Geez Unicode1"/>
          <w:sz w:val="24"/>
          <w:szCs w:val="24"/>
        </w:rPr>
        <w:t xml:space="preserve"> </w:t>
      </w:r>
      <w:proofErr w:type="spellStart"/>
      <w:r w:rsidR="00922F68" w:rsidRPr="002B7CEC">
        <w:rPr>
          <w:rFonts w:ascii="Power Geez Unicode1" w:hAnsi="Power Geez Unicode1"/>
          <w:sz w:val="24"/>
          <w:szCs w:val="24"/>
        </w:rPr>
        <w:t>ነው</w:t>
      </w:r>
      <w:proofErr w:type="spellEnd"/>
      <w:r w:rsidR="00922F68" w:rsidRPr="002B7CEC">
        <w:rPr>
          <w:rFonts w:ascii="Power Geez Unicode1" w:hAnsi="Power Geez Unicode1"/>
          <w:sz w:val="24"/>
          <w:szCs w:val="24"/>
        </w:rPr>
        <w:t xml:space="preserve">፡፡ </w:t>
      </w:r>
      <w:proofErr w:type="spellStart"/>
      <w:r w:rsidR="00922F68" w:rsidRPr="002B7CEC">
        <w:rPr>
          <w:rFonts w:ascii="Power Geez Unicode1" w:hAnsi="Power Geez Unicode1"/>
          <w:sz w:val="24"/>
          <w:szCs w:val="24"/>
        </w:rPr>
        <w:t>በማጠጣት</w:t>
      </w:r>
      <w:proofErr w:type="spellEnd"/>
      <w:r w:rsidR="00922F68" w:rsidRPr="002B7CEC">
        <w:rPr>
          <w:rFonts w:ascii="Power Geez Unicode1" w:hAnsi="Power Geez Unicode1"/>
          <w:sz w:val="24"/>
          <w:szCs w:val="24"/>
        </w:rPr>
        <w:t xml:space="preserve"> </w:t>
      </w:r>
      <w:proofErr w:type="spellStart"/>
      <w:r w:rsidR="00922F68" w:rsidRPr="002B7CEC">
        <w:rPr>
          <w:rFonts w:ascii="Power Geez Unicode1" w:hAnsi="Power Geez Unicode1"/>
          <w:sz w:val="24"/>
          <w:szCs w:val="24"/>
        </w:rPr>
        <w:t>ጊዜ</w:t>
      </w:r>
      <w:proofErr w:type="spellEnd"/>
      <w:r w:rsidR="00922F68"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መሬቱ</w:t>
      </w:r>
      <w:proofErr w:type="spellEnd"/>
      <w:r w:rsidRPr="002B7CEC">
        <w:rPr>
          <w:rFonts w:ascii="Power Geez Unicode1" w:hAnsi="Power Geez Unicode1"/>
          <w:sz w:val="24"/>
          <w:szCs w:val="24"/>
        </w:rPr>
        <w:t xml:space="preserve"> </w:t>
      </w:r>
      <w:proofErr w:type="spellStart"/>
      <w:r w:rsidR="00922F68" w:rsidRPr="002B7CEC">
        <w:rPr>
          <w:rFonts w:ascii="Power Geez Unicode1" w:hAnsi="Power Geez Unicode1" w:cs="Nyala"/>
          <w:sz w:val="24"/>
          <w:szCs w:val="24"/>
        </w:rPr>
        <w:t>ውስጥ</w:t>
      </w:r>
      <w:proofErr w:type="spellEnd"/>
      <w:r w:rsidR="00922F68" w:rsidRPr="002B7CEC">
        <w:rPr>
          <w:rFonts w:ascii="Power Geez Unicode1" w:hAnsi="Power Geez Unicode1" w:cs="Nyala"/>
          <w:sz w:val="24"/>
          <w:szCs w:val="24"/>
        </w:rPr>
        <w:t xml:space="preserve"> </w:t>
      </w:r>
      <w:proofErr w:type="spellStart"/>
      <w:r w:rsidR="00922F68" w:rsidRPr="002B7CEC">
        <w:rPr>
          <w:rFonts w:ascii="Power Geez Unicode1" w:hAnsi="Power Geez Unicode1" w:cs="Nyala"/>
          <w:sz w:val="24"/>
          <w:szCs w:val="24"/>
        </w:rPr>
        <w:t>መስረግ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w:t>
      </w:r>
      <w:r w:rsidR="00922F68" w:rsidRPr="002B7CEC">
        <w:rPr>
          <w:rFonts w:ascii="Power Geez Unicode1" w:hAnsi="Power Geez Unicode1" w:cs="Nyala"/>
          <w:sz w:val="24"/>
          <w:szCs w:val="24"/>
        </w:rPr>
        <w:t>ያ</w:t>
      </w:r>
      <w:r w:rsidRPr="002B7CEC">
        <w:rPr>
          <w:rFonts w:ascii="Power Geez Unicode1" w:hAnsi="Power Geez Unicode1" w:cs="Nyala"/>
          <w:sz w:val="24"/>
          <w:szCs w:val="24"/>
        </w:rPr>
        <w:t>ቆም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ሌላ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w:t>
      </w:r>
      <w:proofErr w:type="spellEnd"/>
      <w:r w:rsidRPr="002B7CEC">
        <w:rPr>
          <w:rFonts w:ascii="Power Geez Unicode1" w:hAnsi="Power Geez Unicode1"/>
          <w:sz w:val="24"/>
          <w:szCs w:val="24"/>
        </w:rPr>
        <w:t xml:space="preserve"> </w:t>
      </w:r>
      <w:proofErr w:type="spellStart"/>
      <w:r w:rsidR="00922F68" w:rsidRPr="002B7CEC">
        <w:rPr>
          <w:rFonts w:ascii="Power Geez Unicode1" w:hAnsi="Power Geez Unicode1" w:cs="Nyala"/>
          <w:sz w:val="24"/>
          <w:szCs w:val="24"/>
        </w:rPr>
        <w:t>መቀየር</w:t>
      </w:r>
      <w:proofErr w:type="spellEnd"/>
      <w:r w:rsidR="00922F68" w:rsidRPr="002B7CEC">
        <w:rPr>
          <w:rFonts w:ascii="Power Geez Unicode1" w:hAnsi="Power Geez Unicode1" w:cs="Nyala"/>
          <w:sz w:val="24"/>
          <w:szCs w:val="24"/>
        </w:rPr>
        <w:t xml:space="preserve"> </w:t>
      </w:r>
      <w:proofErr w:type="spellStart"/>
      <w:r w:rsidR="00922F68" w:rsidRPr="002B7CEC">
        <w:rPr>
          <w:rFonts w:ascii="Power Geez Unicode1" w:hAnsi="Power Geez Unicode1" w:cs="Nyala"/>
          <w:sz w:val="24"/>
          <w:szCs w:val="24"/>
        </w:rPr>
        <w:t>ያስፈልጋል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BD0E6B" w:rsidRPr="002B7CEC">
        <w:rPr>
          <w:rFonts w:ascii="Power Geez Unicode1" w:hAnsi="Power Geez Unicode1"/>
          <w:sz w:val="24"/>
          <w:szCs w:val="24"/>
        </w:rPr>
        <w:t>አፈሩ</w:t>
      </w:r>
      <w:proofErr w:type="spellEnd"/>
      <w:r w:rsidR="00BD0E6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ከስድስት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ኢንች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00BD0E6B" w:rsidRPr="002B7CEC">
        <w:rPr>
          <w:rFonts w:ascii="Power Geez Unicode1" w:hAnsi="Power Geez Unicode1"/>
          <w:sz w:val="24"/>
          <w:szCs w:val="24"/>
        </w:rPr>
        <w:t xml:space="preserve"> </w:t>
      </w:r>
      <w:proofErr w:type="spellStart"/>
      <w:r w:rsidR="00BD0E6B" w:rsidRPr="002B7CEC">
        <w:rPr>
          <w:rFonts w:ascii="Power Geez Unicode1" w:hAnsi="Power Geez Unicode1"/>
          <w:sz w:val="24"/>
          <w:szCs w:val="24"/>
        </w:rPr>
        <w:t>ድረስ</w:t>
      </w:r>
      <w:proofErr w:type="spellEnd"/>
      <w:r w:rsidR="00BD0E6B"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እርጥብ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መሆኑን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ለማረጋገጥ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ያህል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ይቆዩ</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ከዚያ</w:t>
      </w:r>
      <w:r w:rsidR="00BD0E6B" w:rsidRPr="002B7CEC">
        <w:rPr>
          <w:rFonts w:ascii="Power Geez Unicode1" w:hAnsi="Power Geez Unicode1" w:cs="Nyala"/>
          <w:sz w:val="24"/>
          <w:szCs w:val="24"/>
        </w:rPr>
        <w:t>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ረዥም</w:t>
      </w:r>
      <w:proofErr w:type="spellEnd"/>
      <w:r w:rsidR="00BD0E6B" w:rsidRPr="002B7CEC">
        <w:rPr>
          <w:rFonts w:ascii="Power Geez Unicode1" w:hAnsi="Power Geez Unicode1" w:cs="Nyala"/>
          <w:sz w:val="24"/>
          <w:szCs w:val="24"/>
        </w:rPr>
        <w:t xml:space="preserve"> </w:t>
      </w:r>
      <w:proofErr w:type="spellStart"/>
      <w:r w:rsidR="00BD0E6B" w:rsidRPr="002B7CEC">
        <w:rPr>
          <w:rFonts w:ascii="Power Geez Unicode1" w:hAnsi="Power Geez Unicode1"/>
          <w:sz w:val="24"/>
          <w:szCs w:val="24"/>
        </w:rPr>
        <w:t>ማጫዎቻ</w:t>
      </w:r>
      <w:proofErr w:type="spellEnd"/>
      <w:r w:rsidR="00BD0E6B" w:rsidRPr="002B7CEC">
        <w:rPr>
          <w:rFonts w:ascii="Power Geez Unicode1" w:hAnsi="Power Geez Unicode1"/>
          <w:sz w:val="24"/>
          <w:szCs w:val="24"/>
        </w:rPr>
        <w:t xml:space="preserve"> (screwdriver)</w:t>
      </w:r>
      <w:r w:rsidRPr="002B7CEC">
        <w:rPr>
          <w:rFonts w:ascii="Power Geez Unicode1" w:hAnsi="Power Geez Unicode1"/>
          <w:sz w:val="24"/>
          <w:szCs w:val="24"/>
        </w:rPr>
        <w:t xml:space="preserve"> </w:t>
      </w:r>
      <w:proofErr w:type="spellStart"/>
      <w:r w:rsidR="00EE0FCF">
        <w:rPr>
          <w:rFonts w:ascii="Power Geez Unicode1" w:hAnsi="Power Geez Unicode1"/>
          <w:sz w:val="24"/>
          <w:szCs w:val="24"/>
        </w:rPr>
        <w:t>ወይም</w:t>
      </w:r>
      <w:proofErr w:type="spellEnd"/>
      <w:r w:rsidR="00EE0FCF">
        <w:rPr>
          <w:rFonts w:ascii="Power Geez Unicode1" w:hAnsi="Power Geez Unicode1"/>
          <w:sz w:val="24"/>
          <w:szCs w:val="24"/>
        </w:rPr>
        <w:t xml:space="preserve"> </w:t>
      </w:r>
      <w:proofErr w:type="spellStart"/>
      <w:r w:rsidR="00EE0FCF">
        <w:rPr>
          <w:rFonts w:ascii="Power Geez Unicode1" w:hAnsi="Power Geez Unicode1"/>
          <w:sz w:val="24"/>
          <w:szCs w:val="24"/>
        </w:rPr>
        <w:t>ችካል</w:t>
      </w:r>
      <w:proofErr w:type="spellEnd"/>
      <w:r w:rsidR="00EE0FCF">
        <w:rPr>
          <w:rFonts w:ascii="Power Geez Unicode1" w:hAnsi="Power Geez Unicode1"/>
          <w:sz w:val="24"/>
          <w:szCs w:val="24"/>
        </w:rPr>
        <w:t xml:space="preserve"> </w:t>
      </w:r>
      <w:proofErr w:type="spellStart"/>
      <w:r w:rsidRPr="002B7CEC">
        <w:rPr>
          <w:rFonts w:ascii="Power Geez Unicode1" w:hAnsi="Power Geez Unicode1" w:cs="Nyala"/>
          <w:sz w:val="24"/>
          <w:szCs w:val="24"/>
        </w:rPr>
        <w:t>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00BD0E6B" w:rsidRPr="002B7CEC">
        <w:rPr>
          <w:rFonts w:ascii="Power Geez Unicode1" w:hAnsi="Power Geez Unicode1" w:cs="Nyala"/>
          <w:sz w:val="24"/>
          <w:szCs w:val="24"/>
        </w:rPr>
        <w:t xml:space="preserve"> </w:t>
      </w:r>
      <w:proofErr w:type="spellStart"/>
      <w:r w:rsidR="00EE0FCF">
        <w:rPr>
          <w:rFonts w:ascii="Power Geez Unicode1" w:hAnsi="Power Geez Unicode1" w:cs="Nyala"/>
          <w:sz w:val="24"/>
          <w:szCs w:val="24"/>
        </w:rPr>
        <w:t>ይሰኩ</w:t>
      </w:r>
      <w:proofErr w:type="spellEnd"/>
      <w:r w:rsidR="00EE0FCF">
        <w:rPr>
          <w:rFonts w:ascii="Power Geez Unicode1" w:hAnsi="Power Geez Unicode1" w:cs="Nyala"/>
          <w:sz w:val="24"/>
          <w:szCs w:val="24"/>
        </w:rPr>
        <w:t>፡፡</w:t>
      </w:r>
      <w:r w:rsidRPr="002B7CEC">
        <w:rPr>
          <w:rFonts w:ascii="Power Geez Unicode1" w:hAnsi="Power Geez Unicode1"/>
          <w:sz w:val="24"/>
          <w:szCs w:val="24"/>
        </w:rPr>
        <w:t xml:space="preserve"> </w:t>
      </w:r>
      <w:r w:rsidR="00E113E0" w:rsidRPr="002B7CEC">
        <w:rPr>
          <w:rFonts w:ascii="Power Geez Unicode1" w:hAnsi="Power Geez Unicode1" w:cs="Nyala"/>
          <w:sz w:val="24"/>
          <w:szCs w:val="24"/>
        </w:rPr>
        <w:t>ከ</w:t>
      </w:r>
      <w:r w:rsidRPr="002B7CEC">
        <w:rPr>
          <w:rFonts w:ascii="Power Geez Unicode1" w:hAnsi="Power Geez Unicode1"/>
          <w:sz w:val="24"/>
          <w:szCs w:val="24"/>
        </w:rPr>
        <w:t>10-15</w:t>
      </w:r>
      <w:r w:rsidR="00340ACB" w:rsidRPr="002B7CEC">
        <w:rPr>
          <w:rFonts w:ascii="Power Geez Unicode1" w:hAnsi="Power Geez Unicode1"/>
          <w:sz w:val="24"/>
          <w:szCs w:val="24"/>
        </w:rPr>
        <w:t xml:space="preserve"> </w:t>
      </w:r>
      <w:proofErr w:type="spellStart"/>
      <w:r w:rsidR="00340ACB" w:rsidRPr="002B7CEC">
        <w:rPr>
          <w:rFonts w:ascii="Power Geez Unicode1" w:hAnsi="Power Geez Unicode1"/>
          <w:sz w:val="24"/>
          <w:szCs w:val="24"/>
        </w:rPr>
        <w:t>ሊትር</w:t>
      </w:r>
      <w:proofErr w:type="spellEnd"/>
      <w:r w:rsidRPr="002B7CEC">
        <w:rPr>
          <w:rFonts w:ascii="Power Geez Unicode1" w:hAnsi="Power Geez Unicode1"/>
          <w:sz w:val="24"/>
          <w:szCs w:val="24"/>
        </w:rPr>
        <w:t xml:space="preserve"> </w:t>
      </w:r>
      <w:proofErr w:type="spellStart"/>
      <w:r w:rsidR="00E113E0" w:rsidRPr="002B7CEC">
        <w:rPr>
          <w:rFonts w:ascii="Power Geez Unicode1" w:hAnsi="Power Geez Unicode1"/>
          <w:sz w:val="24"/>
          <w:szCs w:val="24"/>
        </w:rPr>
        <w:t>የሚይዝ</w:t>
      </w:r>
      <w:proofErr w:type="spellEnd"/>
      <w:r w:rsidR="00E113E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ማጠራቀሚያ</w:t>
      </w:r>
      <w:proofErr w:type="spellEnd"/>
      <w:r w:rsidRPr="002B7CEC">
        <w:rPr>
          <w:rFonts w:ascii="Power Geez Unicode1" w:hAnsi="Power Geez Unicode1"/>
          <w:sz w:val="24"/>
          <w:szCs w:val="24"/>
        </w:rPr>
        <w:t xml:space="preserve"> </w:t>
      </w:r>
      <w:proofErr w:type="spellStart"/>
      <w:r w:rsidR="00E113E0" w:rsidRPr="002B7CEC">
        <w:rPr>
          <w:rFonts w:ascii="Power Geez Unicode1" w:hAnsi="Power Geez Unicode1" w:cs="Nyala"/>
          <w:sz w:val="24"/>
          <w:szCs w:val="24"/>
        </w:rPr>
        <w:t>ባልዲ</w:t>
      </w:r>
      <w:proofErr w:type="spellEnd"/>
      <w:r w:rsidR="00E113E0" w:rsidRPr="002B7CEC">
        <w:rPr>
          <w:rFonts w:ascii="Power Geez Unicode1" w:hAnsi="Power Geez Unicode1" w:cs="Nyala"/>
          <w:sz w:val="24"/>
          <w:szCs w:val="24"/>
        </w:rPr>
        <w:t xml:space="preserve"> </w:t>
      </w:r>
      <w:proofErr w:type="spellStart"/>
      <w:r w:rsidR="00340ACB" w:rsidRPr="002B7CEC">
        <w:rPr>
          <w:rFonts w:ascii="Power Geez Unicode1" w:hAnsi="Power Geez Unicode1" w:cs="Nyala"/>
          <w:sz w:val="24"/>
          <w:szCs w:val="24"/>
        </w:rPr>
        <w:t>ከማሳው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በላይ</w:t>
      </w:r>
      <w:proofErr w:type="spellEnd"/>
      <w:r w:rsidR="00340ACB" w:rsidRPr="002B7CEC">
        <w:rPr>
          <w:rFonts w:ascii="Power Geez Unicode1" w:hAnsi="Power Geez Unicode1"/>
          <w:sz w:val="24"/>
          <w:szCs w:val="24"/>
        </w:rPr>
        <w:t xml:space="preserve"> ከ</w:t>
      </w:r>
      <w:r w:rsidRPr="002B7CEC">
        <w:rPr>
          <w:rFonts w:ascii="Power Geez Unicode1" w:hAnsi="Power Geez Unicode1"/>
          <w:sz w:val="24"/>
          <w:szCs w:val="24"/>
        </w:rPr>
        <w:t>1-2</w:t>
      </w:r>
      <w:r w:rsidRPr="002B7CEC">
        <w:rPr>
          <w:rFonts w:ascii="Power Geez Unicode1" w:hAnsi="Power Geez Unicode1" w:cs="Nyala"/>
          <w:sz w:val="24"/>
          <w:szCs w:val="24"/>
        </w:rPr>
        <w:t>ሜትር</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00340ACB" w:rsidRPr="002B7CEC">
        <w:rPr>
          <w:rFonts w:ascii="Power Geez Unicode1" w:hAnsi="Power Geez Unicode1" w:cs="Nyala"/>
          <w:sz w:val="24"/>
          <w:szCs w:val="24"/>
        </w:rPr>
        <w:t>በማስቀመጥ</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00340ACB" w:rsidRPr="002B7CEC">
        <w:rPr>
          <w:rFonts w:ascii="Power Geez Unicode1" w:hAnsi="Power Geez Unicode1" w:cs="Nyala"/>
          <w:sz w:val="24"/>
          <w:szCs w:val="24"/>
        </w:rPr>
        <w:t xml:space="preserve"> </w:t>
      </w:r>
      <w:proofErr w:type="spellStart"/>
      <w:r w:rsidR="00340ACB" w:rsidRPr="002B7CEC">
        <w:rPr>
          <w:rFonts w:ascii="Power Geez Unicode1" w:hAnsi="Power Geez Unicode1" w:cs="Nyala"/>
          <w:sz w:val="24"/>
          <w:szCs w:val="24"/>
        </w:rPr>
        <w:t>ከአነስተኛ</w:t>
      </w:r>
      <w:proofErr w:type="spellEnd"/>
      <w:r w:rsidR="00340ACB" w:rsidRPr="002B7CEC">
        <w:rPr>
          <w:rFonts w:ascii="Power Geez Unicode1" w:hAnsi="Power Geez Unicode1"/>
          <w:sz w:val="24"/>
          <w:szCs w:val="24"/>
        </w:rPr>
        <w:t xml:space="preserve"> </w:t>
      </w:r>
      <w:proofErr w:type="spellStart"/>
      <w:r w:rsidR="00340ACB" w:rsidRPr="002B7CEC">
        <w:rPr>
          <w:rFonts w:ascii="Power Geez Unicode1" w:hAnsi="Power Geez Unicode1" w:cs="Nyala"/>
          <w:sz w:val="24"/>
          <w:szCs w:val="24"/>
        </w:rPr>
        <w:t>ቱቦዎች</w:t>
      </w:r>
      <w:proofErr w:type="spellEnd"/>
      <w:r w:rsidR="00340ACB" w:rsidRPr="002B7CEC">
        <w:rPr>
          <w:rFonts w:ascii="Power Geez Unicode1" w:hAnsi="Power Geez Unicode1"/>
          <w:sz w:val="24"/>
          <w:szCs w:val="24"/>
        </w:rPr>
        <w:t xml:space="preserve"> </w:t>
      </w:r>
      <w:proofErr w:type="spellStart"/>
      <w:r w:rsidR="00340ACB" w:rsidRPr="002B7CEC">
        <w:rPr>
          <w:rFonts w:ascii="Power Geez Unicode1" w:hAnsi="Power Geez Unicode1" w:cs="Nyala"/>
          <w:sz w:val="24"/>
          <w:szCs w:val="24"/>
        </w:rPr>
        <w:t>ጋር</w:t>
      </w:r>
      <w:proofErr w:type="spellEnd"/>
      <w:r w:rsidR="00340ACB" w:rsidRPr="002B7CEC">
        <w:rPr>
          <w:rFonts w:ascii="Power Geez Unicode1" w:hAnsi="Power Geez Unicode1"/>
          <w:sz w:val="24"/>
          <w:szCs w:val="24"/>
        </w:rPr>
        <w:t xml:space="preserve">  </w:t>
      </w:r>
      <w:proofErr w:type="spellStart"/>
      <w:r w:rsidR="00340ACB" w:rsidRPr="002B7CEC">
        <w:rPr>
          <w:rFonts w:ascii="Power Geez Unicode1" w:hAnsi="Power Geez Unicode1"/>
          <w:sz w:val="24"/>
          <w:szCs w:val="24"/>
        </w:rPr>
        <w:t>በማገኛኘት</w:t>
      </w:r>
      <w:proofErr w:type="spellEnd"/>
      <w:r w:rsidR="00340ACB" w:rsidRPr="002B7CEC">
        <w:rPr>
          <w:rFonts w:ascii="Power Geez Unicode1" w:hAnsi="Power Geez Unicode1"/>
          <w:sz w:val="24"/>
          <w:szCs w:val="24"/>
        </w:rPr>
        <w:t xml:space="preserve"> </w:t>
      </w:r>
      <w:r w:rsidRPr="002B7CEC">
        <w:rPr>
          <w:rFonts w:ascii="Power Geez Unicode1" w:hAnsi="Power Geez Unicode1"/>
          <w:sz w:val="24"/>
          <w:szCs w:val="24"/>
        </w:rPr>
        <w:t xml:space="preserve"> 50 </w:t>
      </w:r>
      <w:r w:rsidRPr="002B7CEC">
        <w:rPr>
          <w:rFonts w:ascii="Power Geez Unicode1" w:hAnsi="Power Geez Unicode1" w:cs="Nyala"/>
          <w:sz w:val="24"/>
          <w:szCs w:val="24"/>
        </w:rPr>
        <w:t>ሜ</w:t>
      </w:r>
      <w:r w:rsidRPr="002B7CEC">
        <w:rPr>
          <w:rFonts w:ascii="Power Geez Unicode1" w:hAnsi="Power Geez Unicode1"/>
          <w:sz w:val="24"/>
          <w:szCs w:val="24"/>
          <w:vertAlign w:val="superscript"/>
        </w:rPr>
        <w:t>2</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የሆነ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00E113E0" w:rsidRPr="002B7CEC">
        <w:rPr>
          <w:rFonts w:ascii="Power Geez Unicode1" w:hAnsi="Power Geez Unicode1" w:cs="Nyala"/>
          <w:sz w:val="24"/>
          <w:szCs w:val="24"/>
        </w:rPr>
        <w:t>ማሳ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ማጠጣት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w:t>
      </w:r>
      <w:r w:rsidR="00E113E0" w:rsidRPr="002B7CEC">
        <w:rPr>
          <w:rFonts w:ascii="Power Geez Unicode1" w:hAnsi="Power Geez Unicode1" w:cs="Nyala"/>
          <w:sz w:val="24"/>
          <w:szCs w:val="24"/>
        </w:rPr>
        <w:t>ቻላ</w:t>
      </w:r>
      <w:r w:rsidRPr="002B7CEC">
        <w:rPr>
          <w:rFonts w:ascii="Power Geez Unicode1" w:hAnsi="Power Geez Unicode1" w:cs="Nyala"/>
          <w:sz w:val="24"/>
          <w:szCs w:val="24"/>
        </w:rPr>
        <w:t>ል</w:t>
      </w:r>
      <w:proofErr w:type="spellEnd"/>
      <w:r w:rsidR="00340ACB" w:rsidRPr="002B7CEC">
        <w:rPr>
          <w:rFonts w:ascii="Power Geez Unicode1" w:hAnsi="Power Geez Unicode1" w:cs="Nyala"/>
          <w:sz w:val="24"/>
          <w:szCs w:val="24"/>
        </w:rPr>
        <w:t>፡፡</w:t>
      </w:r>
    </w:p>
    <w:p w:rsidR="008B1DB0" w:rsidRPr="002B7CEC" w:rsidRDefault="00063470" w:rsidP="004A4B11">
      <w:pPr>
        <w:spacing w:before="240" w:after="60"/>
        <w:jc w:val="both"/>
        <w:rPr>
          <w:rFonts w:ascii="Power Geez Unicode1" w:hAnsi="Power Geez Unicode1" w:cs="Nyala"/>
          <w:sz w:val="24"/>
          <w:szCs w:val="24"/>
        </w:rPr>
      </w:pPr>
      <w:proofErr w:type="spellStart"/>
      <w:r w:rsidRPr="002B7CEC">
        <w:rPr>
          <w:rFonts w:ascii="Power Geez Unicode1" w:hAnsi="Power Geez Unicode1" w:cs="Nyala"/>
          <w:sz w:val="24"/>
          <w:szCs w:val="24"/>
        </w:rPr>
        <w:t>የ</w:t>
      </w:r>
      <w:r w:rsidR="008B1DB0" w:rsidRPr="002B7CEC">
        <w:rPr>
          <w:rFonts w:ascii="Power Geez Unicode1" w:hAnsi="Power Geez Unicode1" w:cs="Nyala"/>
          <w:sz w:val="24"/>
          <w:szCs w:val="24"/>
        </w:rPr>
        <w:t>ባልዲ</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መስኖ</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ብዙ</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አርሶ</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አደሮችን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በመስኖ</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ሰብሎች</w:t>
      </w:r>
      <w:r w:rsidRPr="002B7CEC">
        <w:rPr>
          <w:rFonts w:ascii="Power Geez Unicode1" w:hAnsi="Power Geez Unicode1" w:cs="Nyala"/>
          <w:sz w:val="24"/>
          <w:szCs w:val="24"/>
        </w:rPr>
        <w:t>ን</w:t>
      </w:r>
      <w:proofErr w:type="spellEnd"/>
      <w:r w:rsidR="008B1DB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እንዲያመርቱ</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ቀላል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መንገድ</w:t>
      </w:r>
      <w:proofErr w:type="spellEnd"/>
      <w:r w:rsidR="008B1DB0" w:rsidRPr="002B7CEC">
        <w:rPr>
          <w:rFonts w:ascii="Power Geez Unicode1" w:hAnsi="Power Geez Unicode1"/>
          <w:sz w:val="24"/>
          <w:szCs w:val="24"/>
        </w:rPr>
        <w:t xml:space="preserve"> </w:t>
      </w:r>
      <w:proofErr w:type="spellStart"/>
      <w:r w:rsidR="005231EC">
        <w:rPr>
          <w:rFonts w:ascii="Power Geez Unicode1" w:hAnsi="Power Geez Unicode1" w:cs="Nyala"/>
          <w:sz w:val="24"/>
          <w:szCs w:val="24"/>
        </w:rPr>
        <w:t>ነዉ</w:t>
      </w:r>
      <w:proofErr w:type="spellEnd"/>
      <w:r w:rsidR="005231EC" w:rsidRPr="002B7CEC">
        <w:rPr>
          <w:rFonts w:ascii="Power Geez Unicode1" w:hAnsi="Power Geez Unicode1" w:cs="Nyala"/>
          <w:sz w:val="24"/>
          <w:szCs w:val="24"/>
        </w:rPr>
        <w:t>፡፡</w:t>
      </w:r>
      <w:r w:rsidR="005231EC"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በአንዳንድ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ሁኔታዎች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በአካባቢው</w:t>
      </w:r>
      <w:proofErr w:type="spellEnd"/>
      <w:r w:rsidR="008B1DB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ከሚገኙ</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የተፈጥሮ</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ቁሳቁሶች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ለምሳሌ</w:t>
      </w:r>
      <w:proofErr w:type="spellEnd"/>
      <w:r w:rsidR="008B1DB0" w:rsidRPr="002B7CEC">
        <w:rPr>
          <w:rFonts w:ascii="Power Geez Unicode1" w:hAnsi="Power Geez Unicode1"/>
          <w:sz w:val="24"/>
          <w:szCs w:val="24"/>
        </w:rPr>
        <w:t xml:space="preserve"> </w:t>
      </w:r>
      <w:proofErr w:type="spellStart"/>
      <w:r w:rsidR="004A65E4" w:rsidRPr="002B7CEC">
        <w:rPr>
          <w:rFonts w:ascii="Power Geez Unicode1" w:hAnsi="Power Geez Unicode1" w:cs="Nyala"/>
          <w:sz w:val="24"/>
          <w:szCs w:val="24"/>
        </w:rPr>
        <w:t>ቅል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ጥቅም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ላይ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ይውላሉ</w:t>
      </w:r>
      <w:proofErr w:type="spellEnd"/>
      <w:r w:rsidR="008B1DB0" w:rsidRPr="002B7CEC">
        <w:rPr>
          <w:rFonts w:ascii="Power Geez Unicode1" w:hAnsi="Power Geez Unicode1"/>
          <w:sz w:val="24"/>
          <w:szCs w:val="24"/>
        </w:rPr>
        <w:t xml:space="preserve"> </w:t>
      </w:r>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4A65E4" w:rsidRPr="002B7CEC">
        <w:rPr>
          <w:rFonts w:ascii="Power Geez Unicode1" w:hAnsi="Power Geez Unicode1"/>
          <w:sz w:val="24"/>
          <w:szCs w:val="24"/>
        </w:rPr>
        <w:t>ነገር</w:t>
      </w:r>
      <w:proofErr w:type="spellEnd"/>
      <w:r w:rsidR="004A65E4"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ግን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በአብዛኛዎቹ</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ሁኔታዎች</w:t>
      </w:r>
      <w:proofErr w:type="spellEnd"/>
      <w:r w:rsidR="008B1DB0" w:rsidRPr="002B7CEC">
        <w:rPr>
          <w:rFonts w:ascii="Power Geez Unicode1" w:hAnsi="Power Geez Unicode1"/>
          <w:sz w:val="24"/>
          <w:szCs w:val="24"/>
        </w:rPr>
        <w:t xml:space="preserve"> </w:t>
      </w:r>
      <w:proofErr w:type="spellStart"/>
      <w:r w:rsidR="004A65E4" w:rsidRPr="002B7CEC">
        <w:rPr>
          <w:rFonts w:ascii="Power Geez Unicode1" w:hAnsi="Power Geez Unicode1" w:cs="Nyala"/>
          <w:sz w:val="24"/>
          <w:szCs w:val="24"/>
        </w:rPr>
        <w:t>የውሃ</w:t>
      </w:r>
      <w:proofErr w:type="spellEnd"/>
      <w:r w:rsidR="004A65E4" w:rsidRPr="002B7CEC">
        <w:rPr>
          <w:rFonts w:ascii="Power Geez Unicode1" w:hAnsi="Power Geez Unicode1" w:cs="Nyala"/>
          <w:sz w:val="24"/>
          <w:szCs w:val="24"/>
        </w:rPr>
        <w:t xml:space="preserve"> </w:t>
      </w:r>
      <w:proofErr w:type="spellStart"/>
      <w:r w:rsidR="004A65E4" w:rsidRPr="002B7CEC">
        <w:rPr>
          <w:rFonts w:ascii="Power Geez Unicode1" w:hAnsi="Power Geez Unicode1" w:cs="Nyala"/>
          <w:sz w:val="24"/>
          <w:szCs w:val="24"/>
        </w:rPr>
        <w:t>ማጠጫ</w:t>
      </w:r>
      <w:proofErr w:type="spellEnd"/>
      <w:r w:rsidR="004A65E4" w:rsidRPr="002B7CEC">
        <w:rPr>
          <w:rFonts w:ascii="Power Geez Unicode1" w:hAnsi="Power Geez Unicode1" w:cs="Nyala"/>
          <w:sz w:val="24"/>
          <w:szCs w:val="24"/>
        </w:rPr>
        <w:t xml:space="preserve"> </w:t>
      </w:r>
      <w:proofErr w:type="spellStart"/>
      <w:r w:rsidR="004A65E4" w:rsidRPr="002B7CEC">
        <w:rPr>
          <w:rFonts w:ascii="Power Geez Unicode1" w:hAnsi="Power Geez Unicode1" w:cs="Nyala"/>
          <w:sz w:val="24"/>
          <w:szCs w:val="24"/>
        </w:rPr>
        <w:t>ባሊ</w:t>
      </w:r>
      <w:proofErr w:type="spellEnd"/>
      <w:r w:rsidR="004A65E4" w:rsidRPr="002B7CEC">
        <w:rPr>
          <w:rFonts w:ascii="Power Geez Unicode1" w:hAnsi="Power Geez Unicode1" w:cs="Nyala"/>
          <w:sz w:val="24"/>
          <w:szCs w:val="24"/>
        </w:rPr>
        <w:t xml:space="preserve"> </w:t>
      </w:r>
      <w:proofErr w:type="spellStart"/>
      <w:r w:rsidR="004A65E4" w:rsidRPr="002B7CEC">
        <w:rPr>
          <w:rFonts w:ascii="Power Geez Unicode1" w:hAnsi="Power Geez Unicode1" w:cs="Nyala"/>
          <w:sz w:val="24"/>
          <w:szCs w:val="24"/>
        </w:rPr>
        <w:t>የሚሰራው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በአካባቢው</w:t>
      </w:r>
      <w:proofErr w:type="spellEnd"/>
      <w:r w:rsidR="008B1DB0" w:rsidRPr="002B7CEC">
        <w:rPr>
          <w:rFonts w:ascii="Power Geez Unicode1" w:hAnsi="Power Geez Unicode1"/>
          <w:sz w:val="24"/>
          <w:szCs w:val="24"/>
        </w:rPr>
        <w:t xml:space="preserve"> </w:t>
      </w:r>
      <w:proofErr w:type="spellStart"/>
      <w:r w:rsidR="004A65E4" w:rsidRPr="002B7CEC">
        <w:rPr>
          <w:rFonts w:ascii="Power Geez Unicode1" w:hAnsi="Power Geez Unicode1" w:cs="Nyala"/>
          <w:sz w:val="24"/>
          <w:szCs w:val="24"/>
        </w:rPr>
        <w:t>ከሚገኝ</w:t>
      </w:r>
      <w:proofErr w:type="spellEnd"/>
      <w:r w:rsidR="004A65E4"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ብረት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ወይም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ፕላስቲክ</w:t>
      </w:r>
      <w:proofErr w:type="spellEnd"/>
      <w:r w:rsidR="008B1DB0" w:rsidRPr="002B7CEC">
        <w:rPr>
          <w:rFonts w:ascii="Power Geez Unicode1" w:hAnsi="Power Geez Unicode1"/>
          <w:sz w:val="24"/>
          <w:szCs w:val="24"/>
        </w:rPr>
        <w:t xml:space="preserve"> </w:t>
      </w:r>
      <w:proofErr w:type="spellStart"/>
      <w:r w:rsidR="005231EC">
        <w:rPr>
          <w:rFonts w:ascii="Power Geez Unicode1" w:hAnsi="Power Geez Unicode1" w:cs="Nyala"/>
          <w:sz w:val="24"/>
          <w:szCs w:val="24"/>
        </w:rPr>
        <w:t>ነዉ</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4026B3" w:rsidRPr="002B7CEC">
        <w:rPr>
          <w:rFonts w:ascii="Power Geez Unicode1" w:hAnsi="Power Geez Unicode1" w:cs="Nyala"/>
          <w:sz w:val="24"/>
          <w:szCs w:val="24"/>
        </w:rPr>
        <w:t>ባሊዎቹን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ከውኃ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ምንጭ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ወደ</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ሰብል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መውሰድ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በጣም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ከባድ</w:t>
      </w:r>
      <w:proofErr w:type="spellEnd"/>
      <w:r w:rsidR="008B1DB0" w:rsidRPr="002B7CEC">
        <w:rPr>
          <w:rFonts w:ascii="Power Geez Unicode1" w:hAnsi="Power Geez Unicode1"/>
          <w:sz w:val="24"/>
          <w:szCs w:val="24"/>
        </w:rPr>
        <w:t xml:space="preserve"> </w:t>
      </w:r>
      <w:proofErr w:type="spellStart"/>
      <w:r w:rsidR="004026B3" w:rsidRPr="002B7CEC">
        <w:rPr>
          <w:rFonts w:ascii="Power Geez Unicode1" w:hAnsi="Power Geez Unicode1" w:cs="Nyala"/>
          <w:sz w:val="24"/>
          <w:szCs w:val="24"/>
        </w:rPr>
        <w:t>ሲሆን</w:t>
      </w:r>
      <w:proofErr w:type="spellEnd"/>
      <w:r w:rsidR="004026B3" w:rsidRPr="002B7CEC">
        <w:rPr>
          <w:rFonts w:ascii="Power Geez Unicode1" w:hAnsi="Power Geez Unicode1" w:cs="Nyala"/>
          <w:sz w:val="24"/>
          <w:szCs w:val="24"/>
        </w:rPr>
        <w:t xml:space="preserve"> </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በየቀኑ</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ማጠጣት</w:t>
      </w:r>
      <w:r w:rsidR="004026B3" w:rsidRPr="002B7CEC">
        <w:rPr>
          <w:rFonts w:ascii="Power Geez Unicode1" w:hAnsi="Power Geez Unicode1" w:cs="Nyala"/>
          <w:sz w:val="24"/>
          <w:szCs w:val="24"/>
        </w:rPr>
        <w:t>ም</w:t>
      </w:r>
      <w:proofErr w:type="spellEnd"/>
      <w:r w:rsidR="008B1DB0" w:rsidRPr="002B7CEC">
        <w:rPr>
          <w:rFonts w:ascii="Power Geez Unicode1" w:hAnsi="Power Geez Unicode1"/>
          <w:sz w:val="24"/>
          <w:szCs w:val="24"/>
        </w:rPr>
        <w:t xml:space="preserve"> </w:t>
      </w:r>
      <w:proofErr w:type="spellStart"/>
      <w:r w:rsidR="005231EC">
        <w:rPr>
          <w:rFonts w:ascii="Power Geez Unicode1" w:hAnsi="Power Geez Unicode1" w:cs="Nyala"/>
          <w:sz w:val="24"/>
          <w:szCs w:val="24"/>
        </w:rPr>
        <w:t>አስቸጋር</w:t>
      </w:r>
      <w:proofErr w:type="spellEnd"/>
      <w:r w:rsidR="005231EC">
        <w:rPr>
          <w:rFonts w:ascii="Power Geez Unicode1" w:hAnsi="Power Geez Unicode1" w:cs="Nyala"/>
          <w:sz w:val="24"/>
          <w:szCs w:val="24"/>
        </w:rPr>
        <w:t xml:space="preserve"> </w:t>
      </w:r>
      <w:proofErr w:type="spellStart"/>
      <w:r w:rsidR="005231EC">
        <w:rPr>
          <w:rFonts w:ascii="Power Geez Unicode1" w:hAnsi="Power Geez Unicode1" w:cs="Nyala"/>
          <w:sz w:val="24"/>
          <w:szCs w:val="24"/>
        </w:rPr>
        <w:t>ነዉ</w:t>
      </w:r>
      <w:proofErr w:type="spellEnd"/>
      <w:r w:rsidR="005231EC" w:rsidRPr="002B7CEC">
        <w:rPr>
          <w:rFonts w:ascii="Power Geez Unicode1" w:hAnsi="Power Geez Unicode1" w:cs="Nyala"/>
          <w:sz w:val="24"/>
          <w:szCs w:val="24"/>
        </w:rPr>
        <w:t>፡፡</w:t>
      </w:r>
      <w:r w:rsidR="005231EC"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በአጠቃላይ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ምንጭ</w:t>
      </w:r>
      <w:r w:rsidR="008B1DB0" w:rsidRPr="002B7CEC">
        <w:rPr>
          <w:rFonts w:ascii="Power Geez Unicode1" w:hAnsi="Power Geez Unicode1"/>
          <w:sz w:val="24"/>
          <w:szCs w:val="24"/>
        </w:rPr>
        <w:t>-</w:t>
      </w:r>
      <w:r w:rsidR="008B1DB0" w:rsidRPr="002B7CEC">
        <w:rPr>
          <w:rFonts w:ascii="Power Geez Unicode1" w:hAnsi="Power Geez Unicode1" w:cs="Nyala"/>
          <w:sz w:val="24"/>
          <w:szCs w:val="24"/>
        </w:rPr>
        <w:t>ለመስኖ</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ከሚለማው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ስፍራ</w:t>
      </w:r>
      <w:proofErr w:type="spellEnd"/>
      <w:r w:rsidR="008B1DB0" w:rsidRPr="002B7CEC">
        <w:rPr>
          <w:rFonts w:ascii="Power Geez Unicode1" w:hAnsi="Power Geez Unicode1"/>
          <w:sz w:val="24"/>
          <w:szCs w:val="24"/>
        </w:rPr>
        <w:t xml:space="preserve"> </w:t>
      </w:r>
      <w:r w:rsidR="008B1DB0" w:rsidRPr="002B7CEC">
        <w:rPr>
          <w:rFonts w:ascii="Power Geez Unicode1" w:hAnsi="Power Geez Unicode1" w:cs="Nyala"/>
          <w:sz w:val="24"/>
          <w:szCs w:val="24"/>
        </w:rPr>
        <w:t>ከ</w:t>
      </w:r>
      <w:r w:rsidR="008B1DB0" w:rsidRPr="002B7CEC">
        <w:rPr>
          <w:rFonts w:ascii="Power Geez Unicode1" w:hAnsi="Power Geez Unicode1"/>
          <w:sz w:val="24"/>
          <w:szCs w:val="24"/>
        </w:rPr>
        <w:t xml:space="preserve"> 50 </w:t>
      </w:r>
      <w:proofErr w:type="spellStart"/>
      <w:r w:rsidR="008B1DB0" w:rsidRPr="002B7CEC">
        <w:rPr>
          <w:rFonts w:ascii="Power Geez Unicode1" w:hAnsi="Power Geez Unicode1" w:cs="Nyala"/>
          <w:sz w:val="24"/>
          <w:szCs w:val="24"/>
        </w:rPr>
        <w:t>ሜትር</w:t>
      </w:r>
      <w:proofErr w:type="spellEnd"/>
      <w:r w:rsidR="008B1DB0" w:rsidRPr="002B7CEC">
        <w:rPr>
          <w:rFonts w:ascii="Power Geez Unicode1" w:hAnsi="Power Geez Unicode1"/>
          <w:sz w:val="24"/>
          <w:szCs w:val="24"/>
        </w:rPr>
        <w:t xml:space="preserve"> </w:t>
      </w:r>
      <w:proofErr w:type="spellStart"/>
      <w:r w:rsidR="004026B3" w:rsidRPr="002B7CEC">
        <w:rPr>
          <w:rFonts w:ascii="Power Geez Unicode1" w:hAnsi="Power Geez Unicode1" w:cs="Nyala"/>
          <w:sz w:val="24"/>
          <w:szCs w:val="24"/>
        </w:rPr>
        <w:t>መራቅ</w:t>
      </w:r>
      <w:proofErr w:type="spellEnd"/>
      <w:r w:rsidR="004026B3" w:rsidRPr="002B7CEC">
        <w:rPr>
          <w:rFonts w:ascii="Power Geez Unicode1" w:hAnsi="Power Geez Unicode1" w:cs="Nyala"/>
          <w:sz w:val="24"/>
          <w:szCs w:val="24"/>
        </w:rPr>
        <w:t xml:space="preserve"> </w:t>
      </w:r>
      <w:proofErr w:type="spellStart"/>
      <w:r w:rsidR="004026B3" w:rsidRPr="002B7CEC">
        <w:rPr>
          <w:rFonts w:ascii="Power Geez Unicode1" w:hAnsi="Power Geez Unicode1" w:cs="Nyala"/>
          <w:sz w:val="24"/>
          <w:szCs w:val="24"/>
        </w:rPr>
        <w:t>የለበትም</w:t>
      </w:r>
      <w:proofErr w:type="spellEnd"/>
      <w:r w:rsidR="004026B3" w:rsidRPr="002B7CEC">
        <w:rPr>
          <w:rFonts w:ascii="Power Geez Unicode1" w:hAnsi="Power Geez Unicode1" w:cs="Nyala"/>
          <w:sz w:val="24"/>
          <w:szCs w:val="24"/>
        </w:rPr>
        <w:t xml:space="preserve"> </w:t>
      </w:r>
      <w:proofErr w:type="spellStart"/>
      <w:r w:rsidR="004026B3" w:rsidRPr="002B7CEC">
        <w:rPr>
          <w:rFonts w:ascii="Power Geez Unicode1" w:hAnsi="Power Geez Unicode1" w:cs="Nyala"/>
          <w:sz w:val="24"/>
          <w:szCs w:val="24"/>
        </w:rPr>
        <w:t>እንዲሁም</w:t>
      </w:r>
      <w:proofErr w:type="spellEnd"/>
      <w:r w:rsidR="004026B3"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በጣም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ጥልቅ</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መሆን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የለ</w:t>
      </w:r>
      <w:r w:rsidR="004026B3" w:rsidRPr="002B7CEC">
        <w:rPr>
          <w:rFonts w:ascii="Power Geez Unicode1" w:hAnsi="Power Geez Unicode1" w:cs="Nyala"/>
          <w:sz w:val="24"/>
          <w:szCs w:val="24"/>
        </w:rPr>
        <w:t>በት</w:t>
      </w:r>
      <w:r w:rsidR="008B1DB0" w:rsidRPr="002B7CEC">
        <w:rPr>
          <w:rFonts w:ascii="Power Geez Unicode1" w:hAnsi="Power Geez Unicode1" w:cs="Nyala"/>
          <w:sz w:val="24"/>
          <w:szCs w:val="24"/>
        </w:rPr>
        <w:t>ም</w:t>
      </w:r>
      <w:proofErr w:type="spellEnd"/>
      <w:r w:rsidR="004026B3" w:rsidRPr="002B7CEC">
        <w:rPr>
          <w:rFonts w:ascii="Power Geez Unicode1" w:hAnsi="Power Geez Unicode1" w:cs="Nyala"/>
          <w:sz w:val="24"/>
          <w:szCs w:val="24"/>
        </w:rPr>
        <w:t xml:space="preserve"> </w:t>
      </w:r>
      <w:proofErr w:type="spellStart"/>
      <w:r w:rsidR="004026B3" w:rsidRPr="002B7CEC">
        <w:rPr>
          <w:rFonts w:ascii="Power Geez Unicode1" w:hAnsi="Power Geez Unicode1" w:cs="Nyala"/>
          <w:sz w:val="24"/>
          <w:szCs w:val="24"/>
        </w:rPr>
        <w:t>በተጨማሪም</w:t>
      </w:r>
      <w:proofErr w:type="spellEnd"/>
      <w:r w:rsidR="004026B3" w:rsidRPr="002B7CEC">
        <w:rPr>
          <w:rFonts w:ascii="Power Geez Unicode1" w:hAnsi="Power Geez Unicode1" w:cs="Nyala"/>
          <w:sz w:val="24"/>
          <w:szCs w:val="24"/>
        </w:rPr>
        <w:t xml:space="preserve"> </w:t>
      </w:r>
      <w:proofErr w:type="spellStart"/>
      <w:r w:rsidR="004026B3" w:rsidRPr="002B7CEC">
        <w:rPr>
          <w:rFonts w:ascii="Power Geez Unicode1" w:hAnsi="Power Geez Unicode1" w:cs="Nyala"/>
          <w:sz w:val="24"/>
          <w:szCs w:val="24"/>
        </w:rPr>
        <w:t>ባሊውን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ለመሙላት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ቀላል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መዳረሻ</w:t>
      </w:r>
      <w:proofErr w:type="spellEnd"/>
      <w:r w:rsidR="008B1DB0" w:rsidRPr="002B7CEC">
        <w:rPr>
          <w:rFonts w:ascii="Power Geez Unicode1" w:hAnsi="Power Geez Unicode1"/>
          <w:sz w:val="24"/>
          <w:szCs w:val="24"/>
        </w:rPr>
        <w:t xml:space="preserve"> </w:t>
      </w:r>
      <w:proofErr w:type="spellStart"/>
      <w:r w:rsidR="004026B3" w:rsidRPr="002B7CEC">
        <w:rPr>
          <w:rFonts w:ascii="Power Geez Unicode1" w:hAnsi="Power Geez Unicode1" w:cs="Nyala"/>
          <w:sz w:val="24"/>
          <w:szCs w:val="24"/>
        </w:rPr>
        <w:t>መኖር</w:t>
      </w:r>
      <w:proofErr w:type="spellEnd"/>
      <w:r w:rsidR="004026B3" w:rsidRPr="002B7CEC">
        <w:rPr>
          <w:rFonts w:ascii="Power Geez Unicode1" w:hAnsi="Power Geez Unicode1" w:cs="Nyala"/>
          <w:sz w:val="24"/>
          <w:szCs w:val="24"/>
        </w:rPr>
        <w:t xml:space="preserve"> </w:t>
      </w:r>
      <w:proofErr w:type="spellStart"/>
      <w:r w:rsidR="004026B3" w:rsidRPr="002B7CEC">
        <w:rPr>
          <w:rFonts w:ascii="Power Geez Unicode1" w:hAnsi="Power Geez Unicode1" w:cs="Nyala"/>
          <w:sz w:val="24"/>
          <w:szCs w:val="24"/>
        </w:rPr>
        <w:t>አለበት</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AB6926" w:rsidRPr="002B7CEC">
        <w:rPr>
          <w:rFonts w:ascii="Power Geez Unicode1" w:hAnsi="Power Geez Unicode1" w:cs="Nyala"/>
          <w:sz w:val="24"/>
          <w:szCs w:val="24"/>
        </w:rPr>
        <w:t>ተደራሽነ</w:t>
      </w:r>
      <w:r w:rsidR="00AB6926">
        <w:rPr>
          <w:rFonts w:ascii="Power Geez Unicode1" w:hAnsi="Power Geez Unicode1" w:cs="Nyala"/>
          <w:sz w:val="24"/>
          <w:szCs w:val="24"/>
        </w:rPr>
        <w:t>ቱ</w:t>
      </w:r>
      <w:r w:rsidR="00AB6926" w:rsidRPr="002B7CEC">
        <w:rPr>
          <w:rFonts w:ascii="Power Geez Unicode1" w:hAnsi="Power Geez Unicode1" w:cs="Nyala"/>
          <w:sz w:val="24"/>
          <w:szCs w:val="24"/>
        </w:rPr>
        <w:t>ን</w:t>
      </w:r>
      <w:proofErr w:type="spellEnd"/>
      <w:r w:rsidR="00AB6926"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ለማመቻቸት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በአነስተኛ</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ፓምፕ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w:t>
      </w:r>
      <w:r w:rsidR="006B6137" w:rsidRPr="002B7CEC">
        <w:rPr>
          <w:rFonts w:ascii="Power Geez Unicode1" w:hAnsi="Power Geez Unicode1" w:cs="Nyala"/>
          <w:sz w:val="24"/>
          <w:szCs w:val="24"/>
        </w:rPr>
        <w:t>ሚሞላ</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ማጠራቀሚያ</w:t>
      </w:r>
      <w:proofErr w:type="spellEnd"/>
      <w:r w:rsidR="008B1DB0" w:rsidRPr="002B7CEC">
        <w:rPr>
          <w:rFonts w:ascii="Power Geez Unicode1" w:hAnsi="Power Geez Unicode1"/>
          <w:sz w:val="24"/>
          <w:szCs w:val="24"/>
        </w:rPr>
        <w:t>/</w:t>
      </w:r>
      <w:proofErr w:type="spellStart"/>
      <w:r w:rsidR="008B1DB0" w:rsidRPr="002B7CEC">
        <w:rPr>
          <w:rFonts w:ascii="Power Geez Unicode1" w:hAnsi="Power Geez Unicode1" w:cs="Nyala"/>
          <w:sz w:val="24"/>
          <w:szCs w:val="24"/>
        </w:rPr>
        <w:t>ኮንቴይነር</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ሊገነባ</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ይችላል</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በተለምዶ</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የመስኖ</w:t>
      </w:r>
      <w:proofErr w:type="spellEnd"/>
      <w:r w:rsidR="008B1DB0" w:rsidRPr="002B7CEC">
        <w:rPr>
          <w:rFonts w:ascii="Power Geez Unicode1" w:hAnsi="Power Geez Unicode1"/>
          <w:sz w:val="24"/>
          <w:szCs w:val="24"/>
        </w:rPr>
        <w:t xml:space="preserve"> </w:t>
      </w:r>
      <w:proofErr w:type="spellStart"/>
      <w:r w:rsidR="006B6137" w:rsidRPr="002B7CEC">
        <w:rPr>
          <w:rFonts w:ascii="Power Geez Unicode1" w:hAnsi="Power Geez Unicode1" w:cs="Nyala"/>
          <w:sz w:val="24"/>
          <w:szCs w:val="24"/>
        </w:rPr>
        <w:t>ማሳዎች</w:t>
      </w:r>
      <w:proofErr w:type="spellEnd"/>
      <w:r w:rsidR="006B6137" w:rsidRPr="002B7CEC">
        <w:rPr>
          <w:rFonts w:ascii="Power Geez Unicode1" w:hAnsi="Power Geez Unicode1" w:cs="Nyala"/>
          <w:sz w:val="24"/>
          <w:szCs w:val="24"/>
        </w:rPr>
        <w:t xml:space="preserve"> </w:t>
      </w:r>
      <w:proofErr w:type="spellStart"/>
      <w:r w:rsidR="006B6137" w:rsidRPr="002B7CEC">
        <w:rPr>
          <w:rFonts w:ascii="Power Geez Unicode1" w:hAnsi="Power Geez Unicode1" w:cs="Nyala"/>
          <w:sz w:val="24"/>
          <w:szCs w:val="24"/>
        </w:rPr>
        <w:t>የሚገኙት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ወንዞች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እና</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ጅረቶች</w:t>
      </w:r>
      <w:r w:rsidR="006B6137" w:rsidRPr="002B7CEC">
        <w:rPr>
          <w:rFonts w:ascii="Power Geez Unicode1" w:hAnsi="Power Geez Unicode1" w:cs="Nyala"/>
          <w:sz w:val="24"/>
          <w:szCs w:val="24"/>
        </w:rPr>
        <w:t>ን</w:t>
      </w:r>
      <w:proofErr w:type="spellEnd"/>
      <w:r w:rsidR="006B6137" w:rsidRPr="002B7CEC">
        <w:rPr>
          <w:rFonts w:ascii="Power Geez Unicode1" w:hAnsi="Power Geez Unicode1" w:cs="Nyala"/>
          <w:sz w:val="24"/>
          <w:szCs w:val="24"/>
        </w:rPr>
        <w:t xml:space="preserve"> </w:t>
      </w:r>
      <w:proofErr w:type="spellStart"/>
      <w:r w:rsidR="006B6137" w:rsidRPr="002B7CEC">
        <w:rPr>
          <w:rFonts w:ascii="Power Geez Unicode1" w:hAnsi="Power Geez Unicode1" w:cs="Nyala"/>
          <w:sz w:val="24"/>
          <w:szCs w:val="24"/>
        </w:rPr>
        <w:t>ተከትለው</w:t>
      </w:r>
      <w:proofErr w:type="spellEnd"/>
      <w:r w:rsidR="006B6137"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ወይም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ደግሞ</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የከርሰ</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ምድር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እና</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w:t>
      </w:r>
      <w:r w:rsidR="006B6137" w:rsidRPr="002B7CEC">
        <w:rPr>
          <w:rFonts w:ascii="Power Geez Unicode1" w:hAnsi="Power Geez Unicode1" w:cs="Nyala"/>
          <w:sz w:val="24"/>
          <w:szCs w:val="24"/>
        </w:rPr>
        <w:t>ገፀ</w:t>
      </w:r>
      <w:proofErr w:type="spellEnd"/>
      <w:r w:rsidR="006B6137" w:rsidRPr="002B7CEC">
        <w:rPr>
          <w:rFonts w:ascii="Power Geez Unicode1" w:hAnsi="Power Geez Unicode1" w:cs="Nyala"/>
          <w:sz w:val="24"/>
          <w:szCs w:val="24"/>
        </w:rPr>
        <w:t xml:space="preserve"> </w:t>
      </w:r>
      <w:proofErr w:type="spellStart"/>
      <w:r w:rsidR="006B6137" w:rsidRPr="002B7CEC">
        <w:rPr>
          <w:rFonts w:ascii="Power Geez Unicode1" w:hAnsi="Power Geez Unicode1" w:cs="Nyala"/>
          <w:sz w:val="24"/>
          <w:szCs w:val="24"/>
        </w:rPr>
        <w:t>ምድር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በቀላሉ</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ሊደረስበት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በሚችልበት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ስፍራ</w:t>
      </w:r>
      <w:proofErr w:type="spellEnd"/>
      <w:r w:rsidR="008B1DB0" w:rsidRPr="002B7CEC">
        <w:rPr>
          <w:rFonts w:ascii="Power Geez Unicode1" w:hAnsi="Power Geez Unicode1"/>
          <w:sz w:val="24"/>
          <w:szCs w:val="24"/>
        </w:rPr>
        <w:t xml:space="preserve"> </w:t>
      </w:r>
      <w:proofErr w:type="spellStart"/>
      <w:r w:rsidR="006B6137" w:rsidRPr="002B7CEC">
        <w:rPr>
          <w:rFonts w:ascii="Power Geez Unicode1" w:hAnsi="Power Geez Unicode1" w:cs="Nyala"/>
          <w:sz w:val="24"/>
          <w:szCs w:val="24"/>
        </w:rPr>
        <w:t>ነው</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ውሃ</w:t>
      </w:r>
      <w:r w:rsidR="006B6137" w:rsidRPr="002B7CEC">
        <w:rPr>
          <w:rFonts w:ascii="Power Geez Unicode1" w:hAnsi="Power Geez Unicode1" w:cs="Nyala"/>
          <w:sz w:val="24"/>
          <w:szCs w:val="24"/>
        </w:rPr>
        <w:t>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ከምንጩ</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lastRenderedPageBreak/>
        <w:t>ወደ</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መስክ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ለመውሰድ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የሚያስፈልገው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የጉልበት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መጠን</w:t>
      </w:r>
      <w:proofErr w:type="spellEnd"/>
      <w:r w:rsidR="008B1DB0"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በመስኖ</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ሊለማ</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የሚችለውን</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የመሬት</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መጠን</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ይወስናል</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ይህም</w:t>
      </w:r>
      <w:proofErr w:type="spellEnd"/>
      <w:r w:rsidR="006B6137"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በአብዛኛው</w:t>
      </w:r>
      <w:proofErr w:type="spellEnd"/>
      <w:r w:rsidR="006B6137" w:rsidRPr="002B7CEC">
        <w:rPr>
          <w:rFonts w:ascii="Power Geez Unicode1" w:hAnsi="Power Geez Unicode1"/>
          <w:sz w:val="24"/>
          <w:szCs w:val="24"/>
        </w:rPr>
        <w:t xml:space="preserve"> </w:t>
      </w:r>
      <w:r w:rsidR="008B1DB0" w:rsidRPr="002B7CEC">
        <w:rPr>
          <w:rFonts w:ascii="Power Geez Unicode1" w:hAnsi="Power Geez Unicode1" w:cs="Nyala"/>
          <w:sz w:val="24"/>
          <w:szCs w:val="24"/>
        </w:rPr>
        <w:t>ከ</w:t>
      </w:r>
      <w:r w:rsidR="008B1DB0" w:rsidRPr="002B7CEC">
        <w:rPr>
          <w:rFonts w:ascii="Power Geez Unicode1" w:hAnsi="Power Geez Unicode1"/>
          <w:sz w:val="24"/>
          <w:szCs w:val="24"/>
        </w:rPr>
        <w:t xml:space="preserve">50 </w:t>
      </w:r>
      <w:proofErr w:type="spellStart"/>
      <w:r w:rsidR="008B1DB0" w:rsidRPr="002B7CEC">
        <w:rPr>
          <w:rFonts w:ascii="Power Geez Unicode1" w:hAnsi="Power Geez Unicode1" w:cs="Nyala"/>
          <w:sz w:val="24"/>
          <w:szCs w:val="24"/>
        </w:rPr>
        <w:t>እስከ</w:t>
      </w:r>
      <w:proofErr w:type="spellEnd"/>
      <w:r w:rsidR="008B1DB0" w:rsidRPr="002B7CEC">
        <w:rPr>
          <w:rFonts w:ascii="Power Geez Unicode1" w:hAnsi="Power Geez Unicode1"/>
          <w:sz w:val="24"/>
          <w:szCs w:val="24"/>
        </w:rPr>
        <w:t xml:space="preserve"> 100 </w:t>
      </w:r>
      <w:r w:rsidR="008B1DB0" w:rsidRPr="002B7CEC">
        <w:rPr>
          <w:rFonts w:ascii="Power Geez Unicode1" w:hAnsi="Power Geez Unicode1" w:cs="Nyala"/>
          <w:sz w:val="24"/>
          <w:szCs w:val="24"/>
        </w:rPr>
        <w:t>ሜ</w:t>
      </w:r>
      <w:r w:rsidR="008B1DB0" w:rsidRPr="002B7CEC">
        <w:rPr>
          <w:rFonts w:ascii="Power Geez Unicode1" w:hAnsi="Power Geez Unicode1"/>
          <w:sz w:val="24"/>
          <w:szCs w:val="24"/>
          <w:vertAlign w:val="superscript"/>
        </w:rPr>
        <w:t xml:space="preserve"> 2</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ድረስ</w:t>
      </w:r>
      <w:proofErr w:type="spellEnd"/>
      <w:r w:rsidR="008B1DB0" w:rsidRPr="002B7CEC">
        <w:rPr>
          <w:rFonts w:ascii="Power Geez Unicode1" w:hAnsi="Power Geez Unicode1"/>
          <w:sz w:val="24"/>
          <w:szCs w:val="24"/>
        </w:rPr>
        <w:t xml:space="preserve"> </w:t>
      </w:r>
      <w:proofErr w:type="spellStart"/>
      <w:r w:rsidR="006B6137" w:rsidRPr="002B7CEC">
        <w:rPr>
          <w:rFonts w:ascii="Power Geez Unicode1" w:hAnsi="Power Geez Unicode1"/>
          <w:sz w:val="24"/>
          <w:szCs w:val="24"/>
        </w:rPr>
        <w:t>ነው</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cs="Nyala"/>
          <w:sz w:val="24"/>
          <w:szCs w:val="24"/>
        </w:rPr>
        <w:t>የውሃ</w:t>
      </w:r>
      <w:proofErr w:type="spellEnd"/>
      <w:r w:rsidR="0091561C" w:rsidRPr="002B7CEC">
        <w:rPr>
          <w:rFonts w:ascii="Power Geez Unicode1" w:hAnsi="Power Geez Unicode1" w:cs="Nyala"/>
          <w:sz w:val="24"/>
          <w:szCs w:val="24"/>
        </w:rPr>
        <w:t xml:space="preserve"> </w:t>
      </w:r>
      <w:proofErr w:type="spellStart"/>
      <w:r w:rsidR="0091561C" w:rsidRPr="002B7CEC">
        <w:rPr>
          <w:rFonts w:ascii="Power Geez Unicode1" w:hAnsi="Power Geez Unicode1" w:cs="Nyala"/>
          <w:sz w:val="24"/>
          <w:szCs w:val="24"/>
        </w:rPr>
        <w:t>ማጠጫ</w:t>
      </w:r>
      <w:proofErr w:type="spellEnd"/>
      <w:r w:rsidR="0091561C" w:rsidRPr="002B7CEC">
        <w:rPr>
          <w:rFonts w:ascii="Power Geez Unicode1" w:hAnsi="Power Geez Unicode1" w:cs="Nyala"/>
          <w:sz w:val="24"/>
          <w:szCs w:val="24"/>
        </w:rPr>
        <w:t xml:space="preserve"> </w:t>
      </w:r>
      <w:proofErr w:type="spellStart"/>
      <w:r w:rsidR="00AB6926" w:rsidRPr="002B7CEC">
        <w:rPr>
          <w:rFonts w:ascii="Power Geez Unicode1" w:hAnsi="Power Geez Unicode1" w:cs="Nyala"/>
          <w:sz w:val="24"/>
          <w:szCs w:val="24"/>
        </w:rPr>
        <w:t>ባሊ</w:t>
      </w:r>
      <w:r w:rsidR="00AB6926">
        <w:rPr>
          <w:rFonts w:ascii="Power Geez Unicode1" w:hAnsi="Power Geez Unicode1" w:cs="Nyala"/>
          <w:sz w:val="24"/>
          <w:szCs w:val="24"/>
        </w:rPr>
        <w:t>ዎ</w:t>
      </w:r>
      <w:r w:rsidR="00AB6926" w:rsidRPr="002B7CEC">
        <w:rPr>
          <w:rFonts w:ascii="Power Geez Unicode1" w:hAnsi="Power Geez Unicode1" w:cs="Nyala"/>
          <w:sz w:val="24"/>
          <w:szCs w:val="24"/>
        </w:rPr>
        <w:t>ች</w:t>
      </w:r>
      <w:proofErr w:type="spellEnd"/>
      <w:r w:rsidR="00AB6926" w:rsidRPr="002B7CEC">
        <w:rPr>
          <w:rFonts w:ascii="Power Geez Unicode1" w:hAnsi="Power Geez Unicode1" w:cs="Nyala"/>
          <w:sz w:val="24"/>
          <w:szCs w:val="24"/>
        </w:rPr>
        <w:t xml:space="preserve"> </w:t>
      </w:r>
      <w:proofErr w:type="spellStart"/>
      <w:r w:rsidR="0091561C" w:rsidRPr="002B7CEC">
        <w:rPr>
          <w:rFonts w:ascii="Power Geez Unicode1" w:hAnsi="Power Geez Unicode1" w:cs="Nyala"/>
          <w:sz w:val="24"/>
          <w:szCs w:val="24"/>
        </w:rPr>
        <w:t>ከዚህ</w:t>
      </w:r>
      <w:proofErr w:type="spellEnd"/>
      <w:r w:rsidR="0091561C" w:rsidRPr="002B7CEC">
        <w:rPr>
          <w:rFonts w:ascii="Power Geez Unicode1" w:hAnsi="Power Geez Unicode1" w:cs="Nyala"/>
          <w:sz w:val="24"/>
          <w:szCs w:val="24"/>
        </w:rPr>
        <w:t xml:space="preserve"> </w:t>
      </w:r>
      <w:proofErr w:type="spellStart"/>
      <w:r w:rsidR="0091561C" w:rsidRPr="002B7CEC">
        <w:rPr>
          <w:rFonts w:ascii="Power Geez Unicode1" w:hAnsi="Power Geez Unicode1" w:cs="Nyala"/>
          <w:sz w:val="24"/>
          <w:szCs w:val="24"/>
        </w:rPr>
        <w:t>ቀደም</w:t>
      </w:r>
      <w:proofErr w:type="spellEnd"/>
      <w:r w:rsidR="0091561C" w:rsidRPr="002B7CEC">
        <w:rPr>
          <w:rFonts w:ascii="Power Geez Unicode1" w:hAnsi="Power Geez Unicode1" w:cs="Nyala"/>
          <w:sz w:val="24"/>
          <w:szCs w:val="24"/>
        </w:rPr>
        <w:t xml:space="preserve"> </w:t>
      </w:r>
      <w:proofErr w:type="spellStart"/>
      <w:r w:rsidR="0091561C" w:rsidRPr="002B7CEC">
        <w:rPr>
          <w:rFonts w:ascii="Power Geez Unicode1" w:hAnsi="Power Geez Unicode1" w:cs="Nyala"/>
          <w:sz w:val="24"/>
          <w:szCs w:val="24"/>
        </w:rPr>
        <w:t>በብዙ</w:t>
      </w:r>
      <w:proofErr w:type="spellEnd"/>
      <w:r w:rsidR="0091561C"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የድንገተኛ</w:t>
      </w:r>
      <w:proofErr w:type="spellEnd"/>
      <w:r w:rsidR="0091561C" w:rsidRPr="002B7CEC">
        <w:rPr>
          <w:rFonts w:ascii="Power Geez Unicode1" w:hAnsi="Power Geez Unicode1" w:cs="Nyala"/>
          <w:sz w:val="24"/>
          <w:szCs w:val="24"/>
        </w:rPr>
        <w:t xml:space="preserve"> </w:t>
      </w:r>
      <w:proofErr w:type="spellStart"/>
      <w:r w:rsidR="0091561C" w:rsidRPr="002B7CEC">
        <w:rPr>
          <w:rFonts w:ascii="Power Geez Unicode1" w:hAnsi="Power Geez Unicode1" w:cs="Nyala"/>
          <w:sz w:val="24"/>
          <w:szCs w:val="24"/>
        </w:rPr>
        <w:t>አደጋ</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ጊዜ</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cs="Nyala"/>
          <w:sz w:val="24"/>
          <w:szCs w:val="24"/>
        </w:rPr>
        <w:t>ስራዎች</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ተሰጥተዋል</w:t>
      </w:r>
      <w:proofErr w:type="spellEnd"/>
      <w:r w:rsidR="0091561C"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ብዙውን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ጊዜ</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የተሰጡት</w:t>
      </w:r>
      <w:proofErr w:type="spellEnd"/>
      <w:r w:rsidR="0091561C"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በቡድን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በቡድን</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ተደራጅተው</w:t>
      </w:r>
      <w:proofErr w:type="spellEnd"/>
      <w:r w:rsidR="0091561C"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አትክልት</w:t>
      </w:r>
      <w:proofErr w:type="spellEnd"/>
      <w:r w:rsidR="0091561C"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ለሚያመርቱ</w:t>
      </w:r>
      <w:proofErr w:type="spellEnd"/>
      <w:r w:rsidR="0091561C"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ሴቶ</w:t>
      </w:r>
      <w:r w:rsidR="008B1DB0" w:rsidRPr="002B7CEC">
        <w:rPr>
          <w:rFonts w:ascii="Power Geez Unicode1" w:hAnsi="Power Geez Unicode1" w:cs="Nyala"/>
          <w:sz w:val="24"/>
          <w:szCs w:val="24"/>
        </w:rPr>
        <w:t>ች</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cs="Nyala"/>
          <w:sz w:val="24"/>
          <w:szCs w:val="24"/>
        </w:rPr>
        <w:t>ነው</w:t>
      </w:r>
      <w:proofErr w:type="spellEnd"/>
      <w:r w:rsidR="008B1DB0" w:rsidRPr="002B7CEC">
        <w:rPr>
          <w:rFonts w:ascii="Power Geez Unicode1" w:hAnsi="Power Geez Unicode1" w:cs="Nyala"/>
          <w:sz w:val="24"/>
          <w:szCs w:val="24"/>
        </w:rPr>
        <w:t>፡፡</w:t>
      </w:r>
      <w:r w:rsidR="0091561C" w:rsidRPr="002B7CEC">
        <w:rPr>
          <w:rFonts w:ascii="Power Geez Unicode1" w:hAnsi="Power Geez Unicode1"/>
          <w:sz w:val="24"/>
          <w:szCs w:val="24"/>
        </w:rPr>
        <w:t xml:space="preserve"> </w:t>
      </w:r>
      <w:proofErr w:type="spellStart"/>
      <w:r w:rsidR="0091561C" w:rsidRPr="002B7CEC">
        <w:rPr>
          <w:rFonts w:ascii="Power Geez Unicode1" w:hAnsi="Power Geez Unicode1"/>
          <w:sz w:val="24"/>
          <w:szCs w:val="24"/>
        </w:rPr>
        <w:t>ይህም</w:t>
      </w:r>
      <w:proofErr w:type="spellEnd"/>
      <w:r w:rsidR="004A307E"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ተጨማሪ</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ገቢ</w:t>
      </w:r>
      <w:proofErr w:type="spellEnd"/>
      <w:r w:rsidR="008B1DB0" w:rsidRPr="002B7CEC">
        <w:rPr>
          <w:rFonts w:ascii="Power Geez Unicode1" w:hAnsi="Power Geez Unicode1"/>
          <w:sz w:val="24"/>
          <w:szCs w:val="24"/>
        </w:rPr>
        <w:t xml:space="preserve"> </w:t>
      </w:r>
      <w:proofErr w:type="spellStart"/>
      <w:r w:rsidR="0091561C" w:rsidRPr="002B7CEC">
        <w:rPr>
          <w:rFonts w:ascii="Power Geez Unicode1" w:hAnsi="Power Geez Unicode1" w:cs="Nyala"/>
          <w:sz w:val="24"/>
          <w:szCs w:val="24"/>
        </w:rPr>
        <w:t>እንዲያመነጩ</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ለመርዳት</w:t>
      </w:r>
      <w:proofErr w:type="spellEnd"/>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sz w:val="24"/>
          <w:szCs w:val="24"/>
        </w:rPr>
        <w:t>ነው</w:t>
      </w:r>
      <w:proofErr w:type="spellEnd"/>
      <w:r w:rsidR="004A307E" w:rsidRPr="002B7CEC">
        <w:rPr>
          <w:rFonts w:ascii="Power Geez Unicode1" w:hAnsi="Power Geez Unicode1"/>
          <w:sz w:val="24"/>
          <w:szCs w:val="24"/>
        </w:rPr>
        <w:t xml:space="preserve">፡፡ </w:t>
      </w:r>
      <w:proofErr w:type="spellStart"/>
      <w:r w:rsidR="004A307E" w:rsidRPr="002B7CEC">
        <w:rPr>
          <w:rFonts w:ascii="Power Geez Unicode1" w:hAnsi="Power Geez Unicode1" w:cs="Nyala"/>
          <w:sz w:val="24"/>
          <w:szCs w:val="24"/>
        </w:rPr>
        <w:t>ምርቱን</w:t>
      </w:r>
      <w:proofErr w:type="spellEnd"/>
      <w:r w:rsidR="004A307E" w:rsidRPr="002B7CEC">
        <w:rPr>
          <w:rFonts w:ascii="Power Geez Unicode1" w:hAnsi="Power Geez Unicode1" w:cs="Nyala"/>
          <w:sz w:val="24"/>
          <w:szCs w:val="24"/>
        </w:rPr>
        <w:t xml:space="preserve"> </w:t>
      </w:r>
      <w:proofErr w:type="spellStart"/>
      <w:r w:rsidR="004A307E" w:rsidRPr="002B7CEC">
        <w:rPr>
          <w:rFonts w:ascii="Power Geez Unicode1" w:hAnsi="Power Geez Unicode1" w:cs="Nyala"/>
          <w:sz w:val="24"/>
          <w:szCs w:val="24"/>
        </w:rPr>
        <w:t>ለመሽጥ</w:t>
      </w:r>
      <w:proofErr w:type="spellEnd"/>
      <w:r w:rsidR="004A307E"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በአቅራቢያ</w:t>
      </w:r>
      <w:r w:rsidR="004A307E" w:rsidRPr="002B7CEC">
        <w:rPr>
          <w:rFonts w:ascii="Power Geez Unicode1" w:hAnsi="Power Geez Unicode1"/>
          <w:sz w:val="24"/>
          <w:szCs w:val="24"/>
        </w:rPr>
        <w:t>ው</w:t>
      </w:r>
      <w:proofErr w:type="spellEnd"/>
      <w:r w:rsidR="004A307E"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ገበያዎች</w:t>
      </w:r>
      <w:proofErr w:type="spellEnd"/>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cs="Nyala"/>
          <w:sz w:val="24"/>
          <w:szCs w:val="24"/>
        </w:rPr>
        <w:t>ስለሚያስፈልጉ</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አብዛኛው</w:t>
      </w:r>
      <w:proofErr w:type="spellEnd"/>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sz w:val="24"/>
          <w:szCs w:val="24"/>
        </w:rPr>
        <w:t>በዚህ</w:t>
      </w:r>
      <w:proofErr w:type="spellEnd"/>
      <w:r w:rsidR="004A307E" w:rsidRPr="002B7CEC">
        <w:rPr>
          <w:rFonts w:ascii="Power Geez Unicode1" w:hAnsi="Power Geez Unicode1"/>
          <w:sz w:val="24"/>
          <w:szCs w:val="24"/>
        </w:rPr>
        <w:t xml:space="preserve"> </w:t>
      </w:r>
      <w:proofErr w:type="spellStart"/>
      <w:r w:rsidR="004A307E" w:rsidRPr="002B7CEC">
        <w:rPr>
          <w:rFonts w:ascii="Power Geez Unicode1" w:hAnsi="Power Geez Unicode1"/>
          <w:sz w:val="24"/>
          <w:szCs w:val="24"/>
        </w:rPr>
        <w:t>ዓይነት</w:t>
      </w:r>
      <w:proofErr w:type="spellEnd"/>
      <w:r w:rsidR="004A307E"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መስኖ</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የሚለሙ</w:t>
      </w:r>
      <w:proofErr w:type="spellEnd"/>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sz w:val="24"/>
          <w:szCs w:val="24"/>
        </w:rPr>
        <w:t>የመስኖ</w:t>
      </w:r>
      <w:proofErr w:type="spellEnd"/>
      <w:r w:rsidR="004A307E" w:rsidRPr="002B7CEC">
        <w:rPr>
          <w:rFonts w:ascii="Power Geez Unicode1" w:hAnsi="Power Geez Unicode1"/>
          <w:sz w:val="24"/>
          <w:szCs w:val="24"/>
        </w:rPr>
        <w:t xml:space="preserve"> </w:t>
      </w:r>
      <w:proofErr w:type="spellStart"/>
      <w:r w:rsidR="004A307E" w:rsidRPr="002B7CEC">
        <w:rPr>
          <w:rFonts w:ascii="Power Geez Unicode1" w:hAnsi="Power Geez Unicode1" w:cs="Nyala"/>
          <w:sz w:val="24"/>
          <w:szCs w:val="24"/>
        </w:rPr>
        <w:t>ማሳዎች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በከተሞች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እና</w:t>
      </w:r>
      <w:proofErr w:type="spellEnd"/>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sz w:val="24"/>
          <w:szCs w:val="24"/>
        </w:rPr>
        <w:t>በ</w:t>
      </w:r>
      <w:r w:rsidR="008B1DB0" w:rsidRPr="002B7CEC">
        <w:rPr>
          <w:rFonts w:ascii="Power Geez Unicode1" w:hAnsi="Power Geez Unicode1" w:cs="Nyala"/>
          <w:sz w:val="24"/>
          <w:szCs w:val="24"/>
        </w:rPr>
        <w:t>ሰፈራዎች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ዙሪያ</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ይገኛሉ</w:t>
      </w:r>
      <w:proofErr w:type="spellEnd"/>
      <w:r w:rsidR="008B1DB0" w:rsidRPr="002B7CEC">
        <w:rPr>
          <w:rFonts w:ascii="Power Geez Unicode1" w:hAnsi="Power Geez Unicode1" w:cs="Nyala"/>
          <w:sz w:val="24"/>
          <w:szCs w:val="24"/>
        </w:rPr>
        <w:t>፡</w:t>
      </w:r>
      <w:r w:rsidR="004A307E" w:rsidRPr="002B7CEC">
        <w:rPr>
          <w:rFonts w:ascii="Power Geez Unicode1" w:hAnsi="Power Geez Unicode1" w:cs="Nyala"/>
          <w:sz w:val="24"/>
          <w:szCs w:val="24"/>
        </w:rPr>
        <w:t>፡</w:t>
      </w:r>
      <w:r w:rsidR="008B1DB0" w:rsidRPr="002B7CEC">
        <w:rPr>
          <w:rFonts w:ascii="Power Geez Unicode1" w:hAnsi="Power Geez Unicode1"/>
          <w:sz w:val="24"/>
          <w:szCs w:val="24"/>
        </w:rPr>
        <w:t xml:space="preserve"> 100 </w:t>
      </w:r>
      <w:r w:rsidR="008B1DB0" w:rsidRPr="002B7CEC">
        <w:rPr>
          <w:rFonts w:ascii="Power Geez Unicode1" w:hAnsi="Power Geez Unicode1" w:cs="Nyala"/>
          <w:sz w:val="24"/>
          <w:szCs w:val="24"/>
        </w:rPr>
        <w:t>ሜ</w:t>
      </w:r>
      <w:r w:rsidR="008B1DB0" w:rsidRPr="002B7CEC">
        <w:rPr>
          <w:rFonts w:ascii="Power Geez Unicode1" w:hAnsi="Power Geez Unicode1"/>
          <w:sz w:val="24"/>
          <w:szCs w:val="24"/>
          <w:vertAlign w:val="superscript"/>
        </w:rPr>
        <w:t>2</w:t>
      </w:r>
      <w:r w:rsidR="008B1DB0" w:rsidRPr="002B7CEC">
        <w:rPr>
          <w:rFonts w:ascii="Power Geez Unicode1" w:hAnsi="Power Geez Unicode1"/>
          <w:sz w:val="24"/>
          <w:szCs w:val="24"/>
        </w:rPr>
        <w:t xml:space="preserve"> </w:t>
      </w:r>
      <w:proofErr w:type="spellStart"/>
      <w:r w:rsidR="004A307E" w:rsidRPr="002B7CEC">
        <w:rPr>
          <w:rFonts w:ascii="Power Geez Unicode1" w:hAnsi="Power Geez Unicode1" w:cs="Nyala"/>
          <w:sz w:val="24"/>
          <w:szCs w:val="24"/>
        </w:rPr>
        <w:t>የሚሆን</w:t>
      </w:r>
      <w:proofErr w:type="spellEnd"/>
      <w:r w:rsidR="004A307E" w:rsidRPr="002B7CEC">
        <w:rPr>
          <w:rFonts w:ascii="Power Geez Unicode1" w:hAnsi="Power Geez Unicode1" w:cs="Nyala"/>
          <w:sz w:val="24"/>
          <w:szCs w:val="24"/>
        </w:rPr>
        <w:t xml:space="preserve"> </w:t>
      </w:r>
      <w:proofErr w:type="spellStart"/>
      <w:r w:rsidR="004A307E" w:rsidRPr="002B7CEC">
        <w:rPr>
          <w:rFonts w:ascii="Power Geez Unicode1" w:hAnsi="Power Geez Unicode1" w:cs="Nyala"/>
          <w:sz w:val="24"/>
          <w:szCs w:val="24"/>
        </w:rPr>
        <w:t>መሬት</w:t>
      </w:r>
      <w:proofErr w:type="spellEnd"/>
      <w:r w:rsidR="004A307E" w:rsidRPr="002B7CEC">
        <w:rPr>
          <w:rFonts w:ascii="Power Geez Unicode1" w:hAnsi="Power Geez Unicode1" w:cs="Nyala"/>
          <w:sz w:val="24"/>
          <w:szCs w:val="24"/>
        </w:rPr>
        <w:t xml:space="preserve"> </w:t>
      </w:r>
      <w:proofErr w:type="spellStart"/>
      <w:r w:rsidR="004A307E" w:rsidRPr="002B7CEC">
        <w:rPr>
          <w:rFonts w:ascii="Power Geez Unicode1" w:hAnsi="Power Geez Unicode1" w:cs="Nyala"/>
          <w:sz w:val="24"/>
          <w:szCs w:val="24"/>
        </w:rPr>
        <w:t>በመስኖ</w:t>
      </w:r>
      <w:proofErr w:type="spellEnd"/>
      <w:r w:rsidR="004A307E" w:rsidRPr="002B7CEC">
        <w:rPr>
          <w:rFonts w:ascii="Power Geez Unicode1" w:hAnsi="Power Geez Unicode1" w:cs="Nyala"/>
          <w:sz w:val="24"/>
          <w:szCs w:val="24"/>
        </w:rPr>
        <w:t xml:space="preserve"> </w:t>
      </w:r>
      <w:proofErr w:type="spellStart"/>
      <w:r w:rsidR="004A307E" w:rsidRPr="002B7CEC">
        <w:rPr>
          <w:rFonts w:ascii="Power Geez Unicode1" w:hAnsi="Power Geez Unicode1" w:cs="Nyala"/>
          <w:sz w:val="24"/>
          <w:szCs w:val="24"/>
        </w:rPr>
        <w:t>ለማልማት</w:t>
      </w:r>
      <w:proofErr w:type="spellEnd"/>
      <w:r w:rsidR="004A307E" w:rsidRPr="002B7CEC">
        <w:rPr>
          <w:rFonts w:ascii="Power Geez Unicode1" w:hAnsi="Power Geez Unicode1" w:cs="Nyala"/>
          <w:sz w:val="24"/>
          <w:szCs w:val="24"/>
        </w:rPr>
        <w:t xml:space="preserve"> </w:t>
      </w:r>
      <w:r w:rsidR="008B1DB0" w:rsidRPr="002B7CEC">
        <w:rPr>
          <w:rFonts w:ascii="Power Geez Unicode1" w:hAnsi="Power Geez Unicode1" w:cs="Nyala"/>
          <w:sz w:val="24"/>
          <w:szCs w:val="24"/>
        </w:rPr>
        <w:t>ከ</w:t>
      </w:r>
      <w:r w:rsidR="008B1DB0" w:rsidRPr="002B7CEC">
        <w:rPr>
          <w:rFonts w:ascii="Power Geez Unicode1" w:hAnsi="Power Geez Unicode1"/>
          <w:sz w:val="24"/>
          <w:szCs w:val="24"/>
        </w:rPr>
        <w:t xml:space="preserve">80-150 </w:t>
      </w:r>
      <w:proofErr w:type="spellStart"/>
      <w:r w:rsidR="008B1DB0" w:rsidRPr="002B7CEC">
        <w:rPr>
          <w:rFonts w:ascii="Power Geez Unicode1" w:hAnsi="Power Geez Unicode1" w:cs="Nyala"/>
          <w:sz w:val="24"/>
          <w:szCs w:val="24"/>
        </w:rPr>
        <w:t>ብር</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ወይም</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ከዚያ</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በታች</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ይ</w:t>
      </w:r>
      <w:r w:rsidR="004A307E" w:rsidRPr="002B7CEC">
        <w:rPr>
          <w:rFonts w:ascii="Power Geez Unicode1" w:hAnsi="Power Geez Unicode1" w:cs="Nyala"/>
          <w:sz w:val="24"/>
          <w:szCs w:val="24"/>
        </w:rPr>
        <w:t>ፈጃል</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አንዳንድ</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ጊዜ</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የውሃ</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ምንጭ</w:t>
      </w:r>
      <w:r w:rsidR="00C1448B" w:rsidRPr="002B7CEC">
        <w:rPr>
          <w:rFonts w:ascii="Power Geez Unicode1" w:hAnsi="Power Geez Unicode1" w:cs="Nyala"/>
          <w:sz w:val="24"/>
          <w:szCs w:val="24"/>
        </w:rPr>
        <w:t>ን</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ተደራሽ</w:t>
      </w:r>
      <w:proofErr w:type="spellEnd"/>
      <w:r w:rsidR="008B1DB0" w:rsidRPr="002B7CEC">
        <w:rPr>
          <w:rFonts w:ascii="Power Geez Unicode1" w:hAnsi="Power Geez Unicode1"/>
          <w:sz w:val="24"/>
          <w:szCs w:val="24"/>
        </w:rPr>
        <w:t xml:space="preserve"> </w:t>
      </w:r>
      <w:proofErr w:type="spellStart"/>
      <w:r w:rsidR="00C1448B" w:rsidRPr="002B7CEC">
        <w:rPr>
          <w:rFonts w:ascii="Power Geez Unicode1" w:hAnsi="Power Geez Unicode1" w:cs="Nyala"/>
          <w:sz w:val="24"/>
          <w:szCs w:val="24"/>
        </w:rPr>
        <w:t>ለማድረግ</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ተጨማሪ</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ወጭ</w:t>
      </w:r>
      <w:proofErr w:type="spellEnd"/>
      <w:r w:rsidR="00C1448B" w:rsidRPr="002B7CEC">
        <w:rPr>
          <w:rFonts w:ascii="Power Geez Unicode1" w:hAnsi="Power Geez Unicode1" w:cs="Nyala"/>
          <w:sz w:val="24"/>
          <w:szCs w:val="24"/>
        </w:rPr>
        <w:t xml:space="preserve"> </w:t>
      </w:r>
      <w:proofErr w:type="spellStart"/>
      <w:r w:rsidR="008B1DB0" w:rsidRPr="002B7CEC">
        <w:rPr>
          <w:rFonts w:ascii="Power Geez Unicode1" w:hAnsi="Power Geez Unicode1" w:cs="Nyala"/>
          <w:sz w:val="24"/>
          <w:szCs w:val="24"/>
        </w:rPr>
        <w:t>ይ</w:t>
      </w:r>
      <w:r w:rsidR="00C1448B" w:rsidRPr="002B7CEC">
        <w:rPr>
          <w:rFonts w:ascii="Power Geez Unicode1" w:hAnsi="Power Geez Unicode1" w:cs="Nyala"/>
          <w:sz w:val="24"/>
          <w:szCs w:val="24"/>
        </w:rPr>
        <w:t>ጠይቃል</w:t>
      </w:r>
      <w:proofErr w:type="spellEnd"/>
      <w:r w:rsidR="008B1DB0" w:rsidRPr="002B7CEC">
        <w:rPr>
          <w:rFonts w:ascii="Power Geez Unicode1" w:hAnsi="Power Geez Unicode1" w:cs="Nyala"/>
          <w:sz w:val="24"/>
          <w:szCs w:val="24"/>
        </w:rPr>
        <w:t>፣</w:t>
      </w:r>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ለምሳሌ</w:t>
      </w:r>
      <w:proofErr w:type="spellEnd"/>
      <w:r w:rsidR="008B1DB0" w:rsidRPr="002B7CEC">
        <w:rPr>
          <w:rFonts w:ascii="Power Geez Unicode1" w:hAnsi="Power Geez Unicode1"/>
          <w:sz w:val="24"/>
          <w:szCs w:val="24"/>
        </w:rPr>
        <w:t xml:space="preserve"> </w:t>
      </w:r>
      <w:proofErr w:type="spellStart"/>
      <w:r w:rsidR="00AB6926">
        <w:rPr>
          <w:rFonts w:ascii="Power Geez Unicode1" w:hAnsi="Power Geez Unicode1" w:cs="Nyala"/>
          <w:sz w:val="24"/>
          <w:szCs w:val="24"/>
        </w:rPr>
        <w:t>ለ</w:t>
      </w:r>
      <w:r w:rsidR="00AB6926" w:rsidRPr="002B7CEC">
        <w:rPr>
          <w:rFonts w:ascii="Power Geez Unicode1" w:hAnsi="Power Geez Unicode1" w:cs="Nyala"/>
          <w:sz w:val="24"/>
          <w:szCs w:val="24"/>
        </w:rPr>
        <w:t>ፓምፕ</w:t>
      </w:r>
      <w:proofErr w:type="spellEnd"/>
      <w:r w:rsidR="00AB6926" w:rsidRPr="002B7CEC">
        <w:rPr>
          <w:rFonts w:ascii="Power Geez Unicode1" w:hAnsi="Power Geez Unicode1" w:cs="Nyala"/>
          <w:sz w:val="24"/>
          <w:szCs w:val="24"/>
        </w:rPr>
        <w:t>፣</w:t>
      </w:r>
      <w:r w:rsidR="00AB6926" w:rsidRPr="002B7CEC">
        <w:rPr>
          <w:rFonts w:ascii="Power Geez Unicode1" w:hAnsi="Power Geez Unicode1"/>
          <w:sz w:val="24"/>
          <w:szCs w:val="24"/>
        </w:rPr>
        <w:t xml:space="preserve"> </w:t>
      </w:r>
      <w:proofErr w:type="spellStart"/>
      <w:r w:rsidR="00AB6926">
        <w:rPr>
          <w:rFonts w:ascii="Power Geez Unicode1" w:hAnsi="Power Geez Unicode1" w:cs="Nyala"/>
          <w:sz w:val="24"/>
          <w:szCs w:val="24"/>
        </w:rPr>
        <w:t>ለ</w:t>
      </w:r>
      <w:r w:rsidR="00AB6926" w:rsidRPr="002B7CEC">
        <w:rPr>
          <w:rFonts w:ascii="Power Geez Unicode1" w:hAnsi="Power Geez Unicode1" w:cs="Nyala"/>
          <w:sz w:val="24"/>
          <w:szCs w:val="24"/>
        </w:rPr>
        <w:t>ውሃ</w:t>
      </w:r>
      <w:proofErr w:type="spellEnd"/>
      <w:r w:rsidR="00AB6926"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ማጠራቀሚያ</w:t>
      </w:r>
      <w:proofErr w:type="spellEnd"/>
      <w:r w:rsidR="008B1DB0" w:rsidRPr="002B7CEC">
        <w:rPr>
          <w:rFonts w:ascii="Power Geez Unicode1" w:hAnsi="Power Geez Unicode1"/>
          <w:sz w:val="24"/>
          <w:szCs w:val="24"/>
        </w:rPr>
        <w:t xml:space="preserve"> </w:t>
      </w:r>
      <w:proofErr w:type="spellStart"/>
      <w:r w:rsidR="008B1DB0" w:rsidRPr="002B7CEC">
        <w:rPr>
          <w:rFonts w:ascii="Power Geez Unicode1" w:hAnsi="Power Geez Unicode1" w:cs="Nyala"/>
          <w:sz w:val="24"/>
          <w:szCs w:val="24"/>
        </w:rPr>
        <w:t>ወይም</w:t>
      </w:r>
      <w:proofErr w:type="spellEnd"/>
      <w:r w:rsidR="008B1DB0" w:rsidRPr="002B7CEC">
        <w:rPr>
          <w:rFonts w:ascii="Power Geez Unicode1" w:hAnsi="Power Geez Unicode1"/>
          <w:sz w:val="24"/>
          <w:szCs w:val="24"/>
        </w:rPr>
        <w:t xml:space="preserve"> </w:t>
      </w:r>
      <w:proofErr w:type="spellStart"/>
      <w:r w:rsidR="00AB6926">
        <w:rPr>
          <w:rFonts w:ascii="Power Geez Unicode1" w:hAnsi="Power Geez Unicode1" w:cs="Nyala"/>
          <w:sz w:val="24"/>
          <w:szCs w:val="24"/>
        </w:rPr>
        <w:t>ለ</w:t>
      </w:r>
      <w:r w:rsidR="00AB6926" w:rsidRPr="002B7CEC">
        <w:rPr>
          <w:rFonts w:ascii="Power Geez Unicode1" w:hAnsi="Power Geez Unicode1" w:cs="Nyala"/>
          <w:sz w:val="24"/>
          <w:szCs w:val="24"/>
        </w:rPr>
        <w:t>ክፍት</w:t>
      </w:r>
      <w:proofErr w:type="spellEnd"/>
      <w:r w:rsidR="00AB6926" w:rsidRPr="002B7CEC">
        <w:rPr>
          <w:rFonts w:ascii="Power Geez Unicode1" w:hAnsi="Power Geez Unicode1" w:cs="Nyala"/>
          <w:sz w:val="24"/>
          <w:szCs w:val="24"/>
        </w:rPr>
        <w:t xml:space="preserve"> </w:t>
      </w:r>
      <w:proofErr w:type="spellStart"/>
      <w:r w:rsidR="00C1448B" w:rsidRPr="002B7CEC">
        <w:rPr>
          <w:rFonts w:ascii="Power Geez Unicode1" w:hAnsi="Power Geez Unicode1" w:cs="Nyala"/>
          <w:sz w:val="24"/>
          <w:szCs w:val="24"/>
        </w:rPr>
        <w:t>ጉድጓድ</w:t>
      </w:r>
      <w:proofErr w:type="spellEnd"/>
      <w:r w:rsidR="00AB6926">
        <w:rPr>
          <w:rFonts w:ascii="Power Geez Unicode1" w:hAnsi="Power Geez Unicode1" w:cs="Nyala"/>
          <w:sz w:val="24"/>
          <w:szCs w:val="24"/>
        </w:rPr>
        <w:t xml:space="preserve"> </w:t>
      </w:r>
      <w:proofErr w:type="spellStart"/>
      <w:r w:rsidR="00AB6926">
        <w:rPr>
          <w:rFonts w:ascii="Power Geez Unicode1" w:hAnsi="Power Geez Unicode1" w:cs="Nyala"/>
          <w:sz w:val="24"/>
          <w:szCs w:val="24"/>
        </w:rPr>
        <w:t>ስራ</w:t>
      </w:r>
      <w:proofErr w:type="spellEnd"/>
      <w:r w:rsidR="008B1DB0" w:rsidRPr="002B7CEC">
        <w:rPr>
          <w:rFonts w:ascii="Power Geez Unicode1" w:hAnsi="Power Geez Unicode1" w:cs="Nyala"/>
          <w:sz w:val="24"/>
          <w:szCs w:val="24"/>
        </w:rPr>
        <w:t>።</w:t>
      </w:r>
    </w:p>
    <w:p w:rsidR="00DC7326" w:rsidRPr="002B7CEC" w:rsidRDefault="00657E0B" w:rsidP="009031C9">
      <w:pPr>
        <w:pStyle w:val="Heading3"/>
        <w:rPr>
          <w:rFonts w:ascii="Power Geez Unicode1" w:eastAsia="Calibri" w:hAnsi="Power Geez Unicode1"/>
        </w:rPr>
      </w:pPr>
      <w:bookmarkStart w:id="71" w:name="_Toc45012026"/>
      <w:r w:rsidRPr="002B7CEC">
        <w:rPr>
          <w:rFonts w:ascii="Power Geez Unicode1" w:eastAsia="Calibri" w:hAnsi="Power Geez Unicode1" w:cs="Nyala"/>
          <w:lang w:val="am-ET"/>
        </w:rPr>
        <w:t>ባለ</w:t>
      </w:r>
      <w:proofErr w:type="spellStart"/>
      <w:r w:rsidR="008B1DB0" w:rsidRPr="002B7CEC">
        <w:rPr>
          <w:rFonts w:ascii="Power Geez Unicode1" w:eastAsia="Calibri" w:hAnsi="Power Geez Unicode1" w:cs="Nyala"/>
        </w:rPr>
        <w:t>አነስተኛ</w:t>
      </w:r>
      <w:proofErr w:type="spellEnd"/>
      <w:r w:rsidR="008B1DB0" w:rsidRPr="002B7CEC">
        <w:rPr>
          <w:rFonts w:ascii="Power Geez Unicode1" w:eastAsia="Calibri" w:hAnsi="Power Geez Unicode1"/>
        </w:rPr>
        <w:t xml:space="preserve"> </w:t>
      </w:r>
      <w:proofErr w:type="spellStart"/>
      <w:r w:rsidR="008B1DB0" w:rsidRPr="002B7CEC">
        <w:rPr>
          <w:rFonts w:ascii="Power Geez Unicode1" w:eastAsia="Calibri" w:hAnsi="Power Geez Unicode1" w:cs="Nyala"/>
        </w:rPr>
        <w:t>ዋጋ</w:t>
      </w:r>
      <w:proofErr w:type="spellEnd"/>
      <w:r w:rsidR="008B1DB0" w:rsidRPr="002B7CEC">
        <w:rPr>
          <w:rFonts w:ascii="Power Geez Unicode1" w:eastAsia="Calibri" w:hAnsi="Power Geez Unicode1"/>
        </w:rPr>
        <w:t xml:space="preserve"> </w:t>
      </w:r>
      <w:proofErr w:type="spellStart"/>
      <w:r w:rsidR="008B1DB0" w:rsidRPr="002B7CEC">
        <w:rPr>
          <w:rFonts w:ascii="Power Geez Unicode1" w:eastAsia="Calibri" w:hAnsi="Power Geez Unicode1" w:cs="Nyala"/>
        </w:rPr>
        <w:t>የጠብታ</w:t>
      </w:r>
      <w:proofErr w:type="spellEnd"/>
      <w:r w:rsidR="008B1DB0" w:rsidRPr="002B7CEC">
        <w:rPr>
          <w:rFonts w:ascii="Power Geez Unicode1" w:eastAsia="Calibri" w:hAnsi="Power Geez Unicode1"/>
        </w:rPr>
        <w:t xml:space="preserve"> </w:t>
      </w:r>
      <w:proofErr w:type="spellStart"/>
      <w:r w:rsidR="008B1DB0" w:rsidRPr="002B7CEC">
        <w:rPr>
          <w:rFonts w:ascii="Power Geez Unicode1" w:eastAsia="Calibri" w:hAnsi="Power Geez Unicode1" w:cs="Nyala"/>
        </w:rPr>
        <w:t>መስኖ</w:t>
      </w:r>
      <w:bookmarkEnd w:id="71"/>
      <w:proofErr w:type="spellEnd"/>
      <w:r w:rsidR="008B1DB0" w:rsidRPr="002B7CEC">
        <w:rPr>
          <w:rFonts w:ascii="Power Geez Unicode1" w:eastAsia="Calibri" w:hAnsi="Power Geez Unicode1"/>
        </w:rPr>
        <w:t xml:space="preserve"> </w:t>
      </w:r>
    </w:p>
    <w:p w:rsidR="009D1EAC" w:rsidRPr="002B7CEC" w:rsidRDefault="009D1EAC" w:rsidP="009D1EAC">
      <w:pPr>
        <w:spacing w:before="240"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የጠብታ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ሰብሎቸ</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በሚገኙበት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ቦታ</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ተደጋግሞ</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በሚፈልጉት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ውሃን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የሚያጠጣ</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ዘዴ</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ከሌሎች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ዘዴዎች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ሲነፃፀር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በትንሽ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00D90792" w:rsidRPr="002B7CEC">
        <w:rPr>
          <w:rFonts w:ascii="Power Geez Unicode1" w:hAnsi="Power Geez Unicode1" w:cs="Nyala"/>
          <w:sz w:val="24"/>
          <w:szCs w:val="24"/>
        </w:rPr>
        <w:t>ለማ</w:t>
      </w:r>
      <w:r w:rsidR="00D90792">
        <w:rPr>
          <w:rFonts w:ascii="Power Geez Unicode1" w:hAnsi="Power Geez Unicode1" w:cs="Nyala"/>
          <w:sz w:val="24"/>
          <w:szCs w:val="24"/>
        </w:rPr>
        <w:t>ልማት</w:t>
      </w:r>
      <w:proofErr w:type="spellEnd"/>
      <w:r w:rsidR="00D90792"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የሚያስችል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አጠቃቀምና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አተገባበር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ከሌሎች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ዘዴዎች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ሁሉ</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ውጤታማ</w:t>
      </w:r>
      <w:proofErr w:type="spellEnd"/>
      <w:r w:rsidRPr="002B7CEC">
        <w:rPr>
          <w:rFonts w:ascii="Power Geez Unicode1" w:hAnsi="Power Geez Unicode1" w:cs="Nyala"/>
          <w:sz w:val="24"/>
          <w:szCs w:val="24"/>
        </w:rPr>
        <w:t xml:space="preserve"> </w:t>
      </w:r>
      <w:proofErr w:type="spellStart"/>
      <w:r w:rsidR="00D90792">
        <w:rPr>
          <w:rFonts w:ascii="Power Geez Unicode1" w:hAnsi="Power Geez Unicode1" w:cs="Nyala"/>
          <w:sz w:val="24"/>
          <w:szCs w:val="24"/>
        </w:rPr>
        <w:t>ሲሆን</w:t>
      </w:r>
      <w:proofErr w:type="spellEnd"/>
      <w:r w:rsidR="00D90792" w:rsidRPr="002B7CEC">
        <w:rPr>
          <w:rFonts w:ascii="Power Geez Unicode1" w:hAnsi="Power Geez Unicode1" w:cs="Nyala"/>
          <w:sz w:val="24"/>
          <w:szCs w:val="24"/>
        </w:rPr>
        <w:t xml:space="preserve"> </w:t>
      </w:r>
      <w:proofErr w:type="spellStart"/>
      <w:r w:rsidRPr="002B7CEC">
        <w:rPr>
          <w:rFonts w:ascii="Power Geez Unicode1" w:hAnsi="Power Geez Unicode1" w:cs="Nyala"/>
          <w:color w:val="231F20"/>
          <w:sz w:val="24"/>
          <w:szCs w:val="24"/>
        </w:rPr>
        <w:t>አነስተኛ</w:t>
      </w:r>
      <w:proofErr w:type="spellEnd"/>
      <w:r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ስፋት</w:t>
      </w:r>
      <w:proofErr w:type="spellEnd"/>
      <w:r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ላለው</w:t>
      </w:r>
      <w:proofErr w:type="spellEnd"/>
      <w:r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በሰው</w:t>
      </w:r>
      <w:proofErr w:type="spellEnd"/>
      <w:r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ጉልበት</w:t>
      </w:r>
      <w:proofErr w:type="spellEnd"/>
      <w:r w:rsidRPr="002B7CEC">
        <w:rPr>
          <w:rFonts w:ascii="Power Geez Unicode1" w:hAnsi="Power Geez Unicode1"/>
          <w:color w:val="231F20"/>
          <w:sz w:val="24"/>
          <w:szCs w:val="24"/>
        </w:rPr>
        <w:t xml:space="preserve"> </w:t>
      </w:r>
      <w:proofErr w:type="spellStart"/>
      <w:r w:rsidR="00D90792">
        <w:rPr>
          <w:rFonts w:ascii="Power Geez Unicode1" w:hAnsi="Power Geez Unicode1" w:cs="Nyala"/>
          <w:color w:val="231F20"/>
          <w:sz w:val="24"/>
          <w:szCs w:val="24"/>
        </w:rPr>
        <w:t>ለ</w:t>
      </w:r>
      <w:r w:rsidR="00D90792" w:rsidRPr="002B7CEC">
        <w:rPr>
          <w:rFonts w:ascii="Power Geez Unicode1" w:hAnsi="Power Geez Unicode1" w:cs="Nyala"/>
          <w:color w:val="231F20"/>
          <w:sz w:val="24"/>
          <w:szCs w:val="24"/>
        </w:rPr>
        <w:t>ሚቆፈር</w:t>
      </w:r>
      <w:proofErr w:type="spellEnd"/>
      <w:r w:rsidR="00D90792"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የውሃ</w:t>
      </w:r>
      <w:proofErr w:type="spellEnd"/>
      <w:r w:rsidRPr="002B7CEC">
        <w:rPr>
          <w:rFonts w:ascii="Power Geez Unicode1" w:hAnsi="Power Geez Unicode1"/>
          <w:color w:val="231F20"/>
          <w:sz w:val="24"/>
          <w:szCs w:val="24"/>
        </w:rPr>
        <w:t xml:space="preserve"> </w:t>
      </w:r>
      <w:proofErr w:type="spellStart"/>
      <w:r w:rsidRPr="002B7CEC">
        <w:rPr>
          <w:rFonts w:ascii="Power Geez Unicode1" w:hAnsi="Power Geez Unicode1" w:cs="Nyala"/>
          <w:color w:val="231F20"/>
          <w:sz w:val="24"/>
          <w:szCs w:val="24"/>
        </w:rPr>
        <w:t>ጉድጓድም</w:t>
      </w:r>
      <w:proofErr w:type="spellEnd"/>
      <w:r w:rsidRPr="002B7CEC">
        <w:rPr>
          <w:rFonts w:ascii="Power Geez Unicode1" w:hAnsi="Power Geez Unicode1"/>
        </w:rPr>
        <w:t xml:space="preserve">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ማዳበሪያን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የስራ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ማስኬጃ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ወጪን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ጉልበት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ኃይልን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ሁኔታ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ይቆጥባል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እንዲሁም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በመጠጣት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አረም</w:t>
      </w:r>
      <w:r w:rsidR="00D90792">
        <w:rPr>
          <w:rFonts w:ascii="Power Geez Unicode1" w:hAnsi="Power Geez Unicode1" w:cs="Nyala"/>
          <w:sz w:val="24"/>
          <w:szCs w:val="24"/>
        </w:rPr>
        <w:t>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ይቀንሳል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እንዲሁም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የእፅዋትን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እድገትና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ያሻሽላል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መልክዓ</w:t>
      </w:r>
      <w:r w:rsidRPr="002B7CEC">
        <w:rPr>
          <w:rFonts w:ascii="Power Geez Unicode1" w:hAnsi="Power Geez Unicode1"/>
          <w:sz w:val="24"/>
          <w:szCs w:val="24"/>
        </w:rPr>
        <w:t>-</w:t>
      </w:r>
      <w:r w:rsidRPr="002B7CEC">
        <w:rPr>
          <w:rFonts w:ascii="Power Geez Unicode1" w:hAnsi="Power Geez Unicode1" w:cs="Nyala"/>
          <w:sz w:val="24"/>
          <w:szCs w:val="24"/>
        </w:rPr>
        <w:t>ምድራዊ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ሌሎች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ሁኔታዎች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ሌሎች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ውጤታማነት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የሚገድብ</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በሚሆንበት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ይህ</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ዘዴ</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ሪፖርቶች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እንደሚያመለክቱት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ፍላጎት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4-5 </w:t>
      </w:r>
      <w:proofErr w:type="spellStart"/>
      <w:r w:rsidRPr="002B7CEC">
        <w:rPr>
          <w:rFonts w:ascii="Power Geez Unicode1" w:hAnsi="Power Geez Unicode1" w:cs="Nyala"/>
          <w:sz w:val="24"/>
          <w:szCs w:val="24"/>
        </w:rPr>
        <w:t>ሚ</w:t>
      </w:r>
      <w:r w:rsidRPr="002B7CEC">
        <w:rPr>
          <w:rFonts w:ascii="Power Geez Unicode1" w:hAnsi="Power Geez Unicode1"/>
          <w:sz w:val="24"/>
          <w:szCs w:val="24"/>
        </w:rPr>
        <w:t>.</w:t>
      </w:r>
      <w:r w:rsidRPr="002B7CEC">
        <w:rPr>
          <w:rFonts w:ascii="Power Geez Unicode1" w:hAnsi="Power Geez Unicode1" w:cs="Nyala"/>
          <w:sz w:val="24"/>
          <w:szCs w:val="24"/>
        </w:rPr>
        <w:t>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በሚደርስበት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አካባቢ</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1-3</w:t>
      </w:r>
      <w:r w:rsidRPr="002B7CEC">
        <w:rPr>
          <w:rFonts w:ascii="Power Geez Unicode1" w:hAnsi="Power Geez Unicode1" w:cs="Nyala"/>
          <w:sz w:val="24"/>
          <w:szCs w:val="24"/>
        </w:rPr>
        <w:t>ሚ</w:t>
      </w:r>
      <w:r w:rsidRPr="002B7CEC">
        <w:rPr>
          <w:rFonts w:ascii="Power Geez Unicode1" w:hAnsi="Power Geez Unicode1"/>
          <w:sz w:val="24"/>
          <w:szCs w:val="24"/>
        </w:rPr>
        <w:t>.</w:t>
      </w:r>
      <w:r w:rsidRPr="002B7CEC">
        <w:rPr>
          <w:rFonts w:ascii="Power Geez Unicode1" w:hAnsi="Power Geez Unicode1" w:cs="Nyala"/>
          <w:sz w:val="24"/>
          <w:szCs w:val="24"/>
        </w:rPr>
        <w:t xml:space="preserve">ሜ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በማጠጣት</w:t>
      </w:r>
      <w:proofErr w:type="spellEnd"/>
      <w:r w:rsidRPr="002B7CEC">
        <w:rPr>
          <w:rFonts w:ascii="Power Geez Unicode1" w:hAnsi="Power Geez Unicode1"/>
          <w:sz w:val="24"/>
          <w:szCs w:val="24"/>
        </w:rPr>
        <w:t xml:space="preserve"> </w:t>
      </w:r>
      <w:proofErr w:type="spellStart"/>
      <w:r w:rsidR="00D90792">
        <w:rPr>
          <w:rFonts w:ascii="Power Geez Unicode1" w:hAnsi="Power Geez Unicode1" w:cs="Nyala"/>
          <w:sz w:val="24"/>
          <w:szCs w:val="24"/>
        </w:rPr>
        <w:t>ብቻ</w:t>
      </w:r>
      <w:proofErr w:type="spellEnd"/>
      <w:r w:rsidR="00D90792"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ትርፍ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እያገኙ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ናቸው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ቁጠባው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ከርጭትና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ሲነፃፀር</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40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80%</w:t>
      </w:r>
      <w:r w:rsidR="00494819">
        <w:rPr>
          <w:rFonts w:ascii="Power Geez Unicode1" w:hAnsi="Power Geez Unicode1" w:cs="Nyala"/>
          <w:sz w:val="24"/>
          <w:szCs w:val="24"/>
        </w:rPr>
        <w:t xml:space="preserve"> </w:t>
      </w:r>
      <w:proofErr w:type="spellStart"/>
      <w:r w:rsidR="00494819">
        <w:rPr>
          <w:rFonts w:ascii="Power Geez Unicode1" w:hAnsi="Power Geez Unicode1" w:cs="Nyala"/>
          <w:sz w:val="24"/>
          <w:szCs w:val="24"/>
        </w:rPr>
        <w:t>ይደርሳል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የሚፈለገውን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ግፊት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ለመፍጠር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ስበት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ያስፈልጋል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የቤተሰብ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የጠብታ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በአንፃራዊ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ሁኔታ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የአሠራር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ግፊት</w:t>
      </w:r>
      <w:proofErr w:type="spellEnd"/>
      <w:r w:rsidRPr="002B7CEC">
        <w:rPr>
          <w:rFonts w:ascii="Power Geez Unicode1" w:hAnsi="Power Geez Unicode1"/>
          <w:sz w:val="24"/>
          <w:szCs w:val="24"/>
        </w:rPr>
        <w:t xml:space="preserve"> (0.1-1 </w:t>
      </w:r>
      <w:proofErr w:type="spellStart"/>
      <w:r w:rsidRPr="002B7CEC">
        <w:rPr>
          <w:rFonts w:ascii="Power Geez Unicode1" w:hAnsi="Power Geez Unicode1" w:cs="Nyala"/>
          <w:sz w:val="24"/>
          <w:szCs w:val="24"/>
        </w:rPr>
        <w:t>ባር</w:t>
      </w:r>
      <w:proofErr w:type="spellEnd"/>
      <w:r w:rsidRPr="002B7CEC">
        <w:rPr>
          <w:rFonts w:ascii="Power Geez Unicode1" w:hAnsi="Power Geez Unicode1"/>
          <w:sz w:val="24"/>
          <w:szCs w:val="24"/>
        </w:rPr>
        <w:t xml:space="preserve">/1-10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494819" w:rsidRPr="002B7CEC">
        <w:rPr>
          <w:rFonts w:ascii="Power Geez Unicode1" w:hAnsi="Power Geez Unicode1" w:cs="Nyala"/>
          <w:sz w:val="24"/>
          <w:szCs w:val="24"/>
        </w:rPr>
        <w:t>የፍ</w:t>
      </w:r>
      <w:r w:rsidR="00494819">
        <w:rPr>
          <w:rFonts w:ascii="Power Geez Unicode1" w:hAnsi="Power Geez Unicode1" w:cs="Nyala"/>
          <w:sz w:val="24"/>
          <w:szCs w:val="24"/>
        </w:rPr>
        <w:t>ሰት</w:t>
      </w:r>
      <w:proofErr w:type="spellEnd"/>
      <w:r w:rsidR="00494819"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0.2 </w:t>
      </w:r>
      <w:proofErr w:type="spellStart"/>
      <w:r w:rsidRPr="002B7CEC">
        <w:rPr>
          <w:rFonts w:ascii="Power Geez Unicode1" w:hAnsi="Power Geez Unicode1" w:cs="Nyala"/>
          <w:sz w:val="24"/>
          <w:szCs w:val="24"/>
        </w:rPr>
        <w:t>ሊት</w:t>
      </w:r>
      <w:r w:rsidR="00494819">
        <w:rPr>
          <w:rFonts w:ascii="Power Geez Unicode1" w:hAnsi="Power Geez Unicode1" w:cs="Nyala"/>
          <w:sz w:val="24"/>
          <w:szCs w:val="24"/>
        </w:rPr>
        <w:t>ር</w:t>
      </w:r>
      <w:proofErr w:type="spellEnd"/>
      <w:r w:rsidRPr="002B7CEC">
        <w:rPr>
          <w:rFonts w:ascii="Power Geez Unicode1" w:hAnsi="Power Geez Unicode1"/>
          <w:sz w:val="24"/>
          <w:szCs w:val="24"/>
        </w:rPr>
        <w:t>/</w:t>
      </w:r>
      <w:proofErr w:type="spellStart"/>
      <w:r w:rsidRPr="002B7CEC">
        <w:rPr>
          <w:rFonts w:ascii="Power Geez Unicode1" w:hAnsi="Power Geez Unicode1" w:cs="Nyala"/>
          <w:sz w:val="24"/>
          <w:szCs w:val="24"/>
        </w:rPr>
        <w:t>ሰአት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4 </w:t>
      </w:r>
      <w:proofErr w:type="spellStart"/>
      <w:r w:rsidRPr="002B7CEC">
        <w:rPr>
          <w:rFonts w:ascii="Power Geez Unicode1" w:hAnsi="Power Geez Unicode1" w:cs="Nyala"/>
          <w:sz w:val="24"/>
          <w:szCs w:val="24"/>
        </w:rPr>
        <w:t>ሊት</w:t>
      </w:r>
      <w:r w:rsidR="00494819">
        <w:rPr>
          <w:rFonts w:ascii="Power Geez Unicode1" w:hAnsi="Power Geez Unicode1" w:cs="Nyala"/>
          <w:sz w:val="24"/>
          <w:szCs w:val="24"/>
        </w:rPr>
        <w:t>ር</w:t>
      </w:r>
      <w:proofErr w:type="spellEnd"/>
      <w:r w:rsidRPr="002B7CEC">
        <w:rPr>
          <w:rFonts w:ascii="Power Geez Unicode1" w:hAnsi="Power Geez Unicode1"/>
          <w:sz w:val="24"/>
          <w:szCs w:val="24"/>
        </w:rPr>
        <w:t>/</w:t>
      </w:r>
      <w:proofErr w:type="spellStart"/>
      <w:r w:rsidRPr="002B7CEC">
        <w:rPr>
          <w:rFonts w:ascii="Power Geez Unicode1" w:hAnsi="Power Geez Unicode1"/>
          <w:sz w:val="24"/>
          <w:szCs w:val="24"/>
        </w:rPr>
        <w:t>ሰዓት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ለመፍጠር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ማጠራቀሚያ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ታንከሩ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ተደርጎ</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ይቀመጣል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የቤተሰብ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የጠብታ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ከችግኝ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ጣቢያዎች</w:t>
      </w:r>
      <w:proofErr w:type="spellEnd"/>
      <w:r w:rsidRPr="002B7CEC">
        <w:rPr>
          <w:rFonts w:ascii="Power Geez Unicode1" w:hAnsi="Power Geez Unicode1"/>
          <w:sz w:val="24"/>
          <w:szCs w:val="24"/>
        </w:rPr>
        <w:t xml:space="preserve"> 2ሜ</w:t>
      </w:r>
      <w:r w:rsidRPr="002B7CEC">
        <w:rPr>
          <w:rFonts w:ascii="Power Geez Unicode1" w:hAnsi="Power Geez Unicode1"/>
          <w:sz w:val="24"/>
          <w:szCs w:val="24"/>
          <w:vertAlign w:val="superscript"/>
        </w:rPr>
        <w:t xml:space="preserve">2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አትክልቶችና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ፍራፍሬዎች</w:t>
      </w:r>
      <w:proofErr w:type="spellEnd"/>
      <w:r w:rsidRPr="002B7CEC">
        <w:rPr>
          <w:rFonts w:ascii="Power Geez Unicode1" w:hAnsi="Power Geez Unicode1"/>
          <w:sz w:val="24"/>
          <w:szCs w:val="24"/>
        </w:rPr>
        <w:t xml:space="preserve"> 1000 </w:t>
      </w:r>
      <w:r w:rsidRPr="002B7CEC">
        <w:rPr>
          <w:rFonts w:ascii="Power Geez Unicode1" w:hAnsi="Power Geez Unicode1" w:cs="Nyala"/>
          <w:sz w:val="24"/>
          <w:szCs w:val="24"/>
        </w:rPr>
        <w:t>ሜ</w:t>
      </w:r>
      <w:r w:rsidRPr="002B7CEC">
        <w:rPr>
          <w:rFonts w:ascii="Power Geez Unicode1" w:hAnsi="Power Geez Unicode1"/>
          <w:sz w:val="24"/>
          <w:szCs w:val="24"/>
          <w:vertAlign w:val="superscript"/>
        </w:rPr>
        <w:t xml:space="preserve"> 2</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የሚደር</w:t>
      </w:r>
      <w:r w:rsidRPr="002B7CEC">
        <w:rPr>
          <w:rFonts w:ascii="Power Geez Unicode1" w:hAnsi="Power Geez Unicode1" w:cs="Nyala"/>
          <w:sz w:val="24"/>
          <w:szCs w:val="24"/>
        </w:rPr>
        <w:t>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በአንድ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ነጠላ</w:t>
      </w:r>
      <w:proofErr w:type="spellEnd"/>
      <w:r w:rsidRPr="002B7CEC">
        <w:rPr>
          <w:rFonts w:ascii="Power Geez Unicode1" w:hAnsi="Power Geez Unicode1"/>
          <w:sz w:val="24"/>
          <w:szCs w:val="24"/>
        </w:rPr>
        <w:t xml:space="preserve"> </w:t>
      </w:r>
      <w:proofErr w:type="spellStart"/>
      <w:r w:rsidRPr="00CC714B">
        <w:rPr>
          <w:rFonts w:ascii="Power Geez Unicode1" w:hAnsi="Power Geez Unicode1" w:cs="Nyala"/>
          <w:sz w:val="24"/>
          <w:szCs w:val="24"/>
        </w:rPr>
        <w:t>ኪት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መሸፈን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ከ200– 300ሊት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ነዳጅ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በርሜል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ከፍታ</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በላይ</w:t>
      </w:r>
      <w:proofErr w:type="spellEnd"/>
      <w:r w:rsidRPr="002B7CEC">
        <w:rPr>
          <w:rFonts w:ascii="Power Geez Unicode1" w:hAnsi="Power Geez Unicode1"/>
          <w:sz w:val="24"/>
          <w:szCs w:val="24"/>
        </w:rPr>
        <w:t xml:space="preserve">  (1-2 </w:t>
      </w:r>
      <w:proofErr w:type="spellStart"/>
      <w:r w:rsidRPr="002B7CEC">
        <w:rPr>
          <w:rFonts w:ascii="Power Geez Unicode1" w:hAnsi="Power Geez Unicode1" w:cs="Nyala"/>
          <w:sz w:val="24"/>
          <w:szCs w:val="24"/>
        </w:rPr>
        <w:t>ሜትር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ተደርጎ</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ከ</w:t>
      </w:r>
      <w:r w:rsidRPr="002B7CEC">
        <w:rPr>
          <w:rFonts w:ascii="Power Geez Unicode1" w:hAnsi="Power Geez Unicode1"/>
          <w:sz w:val="24"/>
          <w:szCs w:val="24"/>
        </w:rPr>
        <w:t>ማንጠባጠቢያዎቹ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በመገኛኘት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 250-500 </w:t>
      </w:r>
      <w:r w:rsidRPr="002B7CEC">
        <w:rPr>
          <w:rFonts w:ascii="Power Geez Unicode1" w:hAnsi="Power Geez Unicode1" w:cs="Nyala"/>
          <w:sz w:val="24"/>
          <w:szCs w:val="24"/>
        </w:rPr>
        <w:t>ሜ</w:t>
      </w:r>
      <w:r w:rsidRPr="002B7CEC">
        <w:rPr>
          <w:rFonts w:ascii="Power Geez Unicode1" w:hAnsi="Power Geez Unicode1"/>
          <w:sz w:val="24"/>
          <w:szCs w:val="24"/>
        </w:rPr>
        <w:t xml:space="preserve"> </w:t>
      </w:r>
      <w:r w:rsidRPr="007C7B30">
        <w:rPr>
          <w:rFonts w:ascii="Power Geez Unicode1" w:hAnsi="Power Geez Unicode1"/>
          <w:sz w:val="24"/>
          <w:szCs w:val="24"/>
          <w:vertAlign w:val="superscript"/>
        </w:rPr>
        <w:t>2</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የሆነ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ስፍራን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ማልማት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የጠብታ</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መሰረታዊ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መርጫዎቸ</w:t>
      </w:r>
      <w:proofErr w:type="spellEnd"/>
      <w:r w:rsidRPr="002B7CEC">
        <w:rPr>
          <w:rFonts w:ascii="Power Geez Unicode1" w:hAnsi="Power Geez Unicode1" w:cs="Nyala"/>
          <w:sz w:val="24"/>
          <w:szCs w:val="24"/>
        </w:rPr>
        <w:t xml:space="preserve"> (</w:t>
      </w:r>
      <w:r w:rsidRPr="002B7CEC">
        <w:rPr>
          <w:rFonts w:ascii="Power Geez Unicode1" w:hAnsi="Power Geez Unicode1"/>
          <w:sz w:val="24"/>
          <w:szCs w:val="24"/>
        </w:rPr>
        <w:t>emitters)</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አቅርቦትና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ቧንቧዎች</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ማጣሪያ</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የመቆጣጠሪያ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አሃድ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ማጠራቀሚያ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ናቸው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ዲዛይኑን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ለመወሰን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የሚከተሉትን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መለኪያዎች</w:t>
      </w:r>
      <w:proofErr w:type="spellEnd"/>
      <w:r w:rsidRPr="002B7CEC">
        <w:rPr>
          <w:rFonts w:ascii="Power Geez Unicode1" w:hAnsi="Power Geez Unicode1"/>
          <w:sz w:val="24"/>
          <w:szCs w:val="24"/>
        </w:rPr>
        <w:t xml:space="preserve"> </w:t>
      </w:r>
      <w:proofErr w:type="spellStart"/>
      <w:r w:rsidR="00E06B60" w:rsidRPr="002B7CEC">
        <w:rPr>
          <w:rFonts w:ascii="Power Geez Unicode1" w:hAnsi="Power Geez Unicode1" w:cs="Nyala"/>
          <w:sz w:val="24"/>
          <w:szCs w:val="24"/>
        </w:rPr>
        <w:t>ያስፈልጋሉ</w:t>
      </w:r>
      <w:r w:rsidR="00E06B60" w:rsidRPr="002B7CEC">
        <w:rPr>
          <w:rFonts w:ascii="Power Geez Unicode1" w:hAnsi="Power Geez Unicode1"/>
          <w:sz w:val="24"/>
          <w:szCs w:val="24"/>
        </w:rPr>
        <w:t>-</w:t>
      </w:r>
      <w:r w:rsidR="00E06B60">
        <w:rPr>
          <w:rFonts w:ascii="Power Geez Unicode1" w:hAnsi="Power Geez Unicode1" w:cs="Nyala"/>
          <w:sz w:val="24"/>
          <w:szCs w:val="24"/>
        </w:rPr>
        <w:t>የሚረጥበዉ</w:t>
      </w:r>
      <w:proofErr w:type="spellEnd"/>
      <w:r w:rsidR="00E06B60"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w:t>
      </w:r>
      <w:proofErr w:type="spellEnd"/>
      <w:r w:rsidRPr="002B7CEC">
        <w:rPr>
          <w:rFonts w:ascii="Power Geez Unicode1" w:hAnsi="Power Geez Unicode1"/>
          <w:sz w:val="24"/>
          <w:szCs w:val="24"/>
        </w:rPr>
        <w:t xml:space="preserve"> </w:t>
      </w:r>
      <w:proofErr w:type="spellStart"/>
      <w:r w:rsidR="00E06B60">
        <w:rPr>
          <w:rFonts w:ascii="Power Geez Unicode1" w:hAnsi="Power Geez Unicode1"/>
          <w:sz w:val="24"/>
          <w:szCs w:val="24"/>
        </w:rPr>
        <w:t>በ</w:t>
      </w:r>
      <w:r w:rsidRPr="002B7CEC">
        <w:rPr>
          <w:rFonts w:ascii="Power Geez Unicode1" w:hAnsi="Power Geez Unicode1" w:cs="Nyala"/>
          <w:sz w:val="24"/>
          <w:szCs w:val="24"/>
        </w:rPr>
        <w:t>መቶኛ</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መርጫዎች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ርቀት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የመርጫዎች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የመርጫዎች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ምርጫ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00E06B60">
        <w:rPr>
          <w:rFonts w:ascii="Power Geez Unicode1" w:hAnsi="Power Geez Unicode1" w:cs="Nyala"/>
          <w:sz w:val="24"/>
          <w:szCs w:val="24"/>
        </w:rPr>
        <w:t>የዉሃ</w:t>
      </w:r>
      <w:proofErr w:type="spellEnd"/>
      <w:r w:rsidR="00E06B60">
        <w:rPr>
          <w:rFonts w:ascii="Power Geez Unicode1" w:hAnsi="Power Geez Unicode1" w:cs="Nyala"/>
          <w:sz w:val="24"/>
          <w:szCs w:val="24"/>
        </w:rPr>
        <w:t xml:space="preserve">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00E06B60">
        <w:rPr>
          <w:rFonts w:ascii="Power Geez Unicode1" w:hAnsi="Power Geez Unicode1" w:cs="Nyala"/>
          <w:sz w:val="24"/>
          <w:szCs w:val="24"/>
        </w:rPr>
        <w:t xml:space="preserve"> </w:t>
      </w:r>
      <w:proofErr w:type="spellStart"/>
      <w:r w:rsidR="00E06B60">
        <w:rPr>
          <w:rFonts w:ascii="Power Geez Unicode1" w:hAnsi="Power Geez Unicode1" w:cs="Nyala"/>
          <w:sz w:val="24"/>
          <w:szCs w:val="24"/>
        </w:rPr>
        <w:t>አቅርቦት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በጥሩ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ሁኔታ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የተነደፈ</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የጠብታ</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ምንም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በጎርፍ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w:t>
      </w:r>
      <w:r w:rsidRPr="002B7CEC">
        <w:rPr>
          <w:rFonts w:ascii="Power Geez Unicode1" w:hAnsi="Power Geez Unicode1" w:cs="Nyala"/>
          <w:sz w:val="24"/>
          <w:szCs w:val="24"/>
        </w:rPr>
        <w:t>ጥልቅ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ስርገተ</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በትነት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አያባክንም</w:t>
      </w:r>
      <w:proofErr w:type="spellEnd"/>
      <w:r w:rsidRPr="002B7CEC">
        <w:rPr>
          <w:rFonts w:ascii="Power Geez Unicode1" w:hAnsi="Power Geez Unicode1" w:cs="Nyala"/>
          <w:sz w:val="24"/>
          <w:szCs w:val="24"/>
        </w:rPr>
        <w:t>፡፡</w:t>
      </w:r>
    </w:p>
    <w:p w:rsidR="00DC7326" w:rsidRPr="002B7CEC" w:rsidRDefault="00DC7326" w:rsidP="009031C9">
      <w:pPr>
        <w:pStyle w:val="Heading3"/>
        <w:rPr>
          <w:rFonts w:ascii="Power Geez Unicode1" w:eastAsia="Calibri" w:hAnsi="Power Geez Unicode1"/>
        </w:rPr>
      </w:pPr>
      <w:r w:rsidRPr="002B7CEC">
        <w:rPr>
          <w:rFonts w:ascii="Power Geez Unicode1" w:eastAsia="Calibri" w:hAnsi="Power Geez Unicode1"/>
        </w:rPr>
        <w:t xml:space="preserve"> </w:t>
      </w:r>
      <w:bookmarkStart w:id="72" w:name="_Toc45012027"/>
      <w:r w:rsidR="00657E0B" w:rsidRPr="002B7CEC">
        <w:rPr>
          <w:rFonts w:ascii="Power Geez Unicode1" w:eastAsia="Calibri" w:hAnsi="Power Geez Unicode1" w:cs="Nyala"/>
          <w:lang w:val="am-ET"/>
        </w:rPr>
        <w:t>የ</w:t>
      </w:r>
      <w:r w:rsidR="009031C9" w:rsidRPr="002B7CEC">
        <w:rPr>
          <w:rFonts w:ascii="Power Geez Unicode1" w:eastAsia="Calibri" w:hAnsi="Power Geez Unicode1" w:cs="Nyala"/>
          <w:lang w:val="am-ET"/>
        </w:rPr>
        <w:t>ገ</w:t>
      </w:r>
      <w:r w:rsidR="00657E0B" w:rsidRPr="002B7CEC">
        <w:rPr>
          <w:rFonts w:ascii="Power Geez Unicode1" w:eastAsia="Calibri" w:hAnsi="Power Geez Unicode1" w:cs="Nyala"/>
          <w:lang w:val="am-ET"/>
        </w:rPr>
        <w:t>ጸ</w:t>
      </w:r>
      <w:r w:rsidR="00657E0B" w:rsidRPr="002B7CEC">
        <w:rPr>
          <w:rFonts w:ascii="Power Geez Unicode1" w:eastAsia="Calibri" w:hAnsi="Power Geez Unicode1"/>
          <w:lang w:val="am-ET"/>
        </w:rPr>
        <w:t xml:space="preserve"> </w:t>
      </w:r>
      <w:r w:rsidR="00657E0B" w:rsidRPr="002B7CEC">
        <w:rPr>
          <w:rFonts w:ascii="Power Geez Unicode1" w:eastAsia="Calibri" w:hAnsi="Power Geez Unicode1" w:cs="Nyala"/>
          <w:lang w:val="am-ET"/>
        </w:rPr>
        <w:t>ምድር</w:t>
      </w:r>
      <w:r w:rsidR="00657E0B" w:rsidRPr="002B7CEC">
        <w:rPr>
          <w:rFonts w:ascii="Power Geez Unicode1" w:eastAsia="Calibri" w:hAnsi="Power Geez Unicode1"/>
          <w:lang w:val="am-ET"/>
        </w:rPr>
        <w:t xml:space="preserve"> </w:t>
      </w:r>
      <w:r w:rsidR="00657E0B" w:rsidRPr="002B7CEC">
        <w:rPr>
          <w:rFonts w:ascii="Power Geez Unicode1" w:eastAsia="Calibri" w:hAnsi="Power Geez Unicode1" w:cs="Nyala"/>
          <w:lang w:val="am-ET"/>
        </w:rPr>
        <w:t>መስኖ</w:t>
      </w:r>
      <w:bookmarkEnd w:id="72"/>
    </w:p>
    <w:p w:rsidR="009D1EAC" w:rsidRPr="002B7CEC" w:rsidRDefault="009D1EAC" w:rsidP="009D1EAC">
      <w:pPr>
        <w:spacing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በማሳ</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ቁጥጥር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003C2357">
        <w:rPr>
          <w:rFonts w:ascii="Power Geez Unicode1" w:hAnsi="Power Geez Unicode1"/>
          <w:sz w:val="24"/>
          <w:szCs w:val="24"/>
        </w:rPr>
        <w:t>በ</w:t>
      </w:r>
      <w:r w:rsidRPr="002B7CEC">
        <w:rPr>
          <w:rFonts w:ascii="Power Geez Unicode1" w:hAnsi="Power Geez Unicode1" w:cs="Nyala"/>
          <w:sz w:val="24"/>
          <w:szCs w:val="24"/>
        </w:rPr>
        <w:t>ቁጥጥር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ይጨመራ</w:t>
      </w:r>
      <w:r w:rsidR="003C2357">
        <w:rPr>
          <w:rFonts w:ascii="Power Geez Unicode1" w:hAnsi="Power Geez Unicode1" w:cs="Nyala"/>
          <w:sz w:val="24"/>
          <w:szCs w:val="24"/>
        </w:rPr>
        <w:t>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rPr>
        <w:t>አነስተኛ</w:t>
      </w:r>
      <w:proofErr w:type="spellEnd"/>
      <w:r w:rsidRPr="002B7CEC">
        <w:rPr>
          <w:rFonts w:ascii="Power Geez Unicode1" w:hAnsi="Power Geez Unicode1"/>
        </w:rPr>
        <w:t xml:space="preserve"> </w:t>
      </w:r>
      <w:proofErr w:type="spellStart"/>
      <w:r w:rsidRPr="002B7CEC">
        <w:rPr>
          <w:rFonts w:ascii="Power Geez Unicode1" w:hAnsi="Power Geez Unicode1" w:cs="Nyala"/>
        </w:rPr>
        <w:t>ስፋት</w:t>
      </w:r>
      <w:proofErr w:type="spellEnd"/>
      <w:r w:rsidRPr="002B7CEC">
        <w:rPr>
          <w:rFonts w:ascii="Power Geez Unicode1" w:hAnsi="Power Geez Unicode1"/>
        </w:rPr>
        <w:t xml:space="preserve"> </w:t>
      </w:r>
      <w:proofErr w:type="spellStart"/>
      <w:r w:rsidRPr="002B7CEC">
        <w:rPr>
          <w:rFonts w:ascii="Power Geez Unicode1" w:hAnsi="Power Geez Unicode1" w:cs="Nyala"/>
        </w:rPr>
        <w:t>ያለው</w:t>
      </w:r>
      <w:proofErr w:type="spellEnd"/>
      <w:r w:rsidRPr="002B7CEC">
        <w:rPr>
          <w:rFonts w:ascii="Power Geez Unicode1" w:hAnsi="Power Geez Unicode1"/>
        </w:rPr>
        <w:t xml:space="preserve"> </w:t>
      </w:r>
      <w:proofErr w:type="spellStart"/>
      <w:r w:rsidRPr="002B7CEC">
        <w:rPr>
          <w:rFonts w:ascii="Power Geez Unicode1" w:hAnsi="Power Geez Unicode1" w:cs="Nyala"/>
        </w:rPr>
        <w:t>በሰው</w:t>
      </w:r>
      <w:proofErr w:type="spellEnd"/>
      <w:r w:rsidRPr="002B7CEC">
        <w:rPr>
          <w:rFonts w:ascii="Power Geez Unicode1" w:hAnsi="Power Geez Unicode1"/>
        </w:rPr>
        <w:t xml:space="preserve"> </w:t>
      </w:r>
      <w:proofErr w:type="spellStart"/>
      <w:r w:rsidRPr="002B7CEC">
        <w:rPr>
          <w:rFonts w:ascii="Power Geez Unicode1" w:hAnsi="Power Geez Unicode1" w:cs="Nyala"/>
        </w:rPr>
        <w:t>ኃይል</w:t>
      </w:r>
      <w:proofErr w:type="spellEnd"/>
      <w:r w:rsidRPr="002B7CEC">
        <w:rPr>
          <w:rFonts w:ascii="Power Geez Unicode1" w:hAnsi="Power Geez Unicode1"/>
        </w:rPr>
        <w:t xml:space="preserve"> </w:t>
      </w:r>
      <w:proofErr w:type="spellStart"/>
      <w:r w:rsidRPr="002B7CEC">
        <w:rPr>
          <w:rFonts w:ascii="Power Geez Unicode1" w:hAnsi="Power Geez Unicode1" w:cs="Nyala"/>
        </w:rPr>
        <w:t>የሚገነባ</w:t>
      </w:r>
      <w:proofErr w:type="spellEnd"/>
      <w:r w:rsidRPr="002B7CEC">
        <w:rPr>
          <w:rFonts w:ascii="Power Geez Unicode1" w:hAnsi="Power Geez Unicode1"/>
        </w:rPr>
        <w:t xml:space="preserve"> </w:t>
      </w:r>
      <w:proofErr w:type="spellStart"/>
      <w:r w:rsidRPr="002B7CEC">
        <w:rPr>
          <w:rFonts w:ascii="Power Geez Unicode1" w:hAnsi="Power Geez Unicode1" w:cs="Nyala"/>
        </w:rPr>
        <w:t>የውኃ</w:t>
      </w:r>
      <w:proofErr w:type="spellEnd"/>
      <w:r w:rsidRPr="002B7CEC">
        <w:rPr>
          <w:rFonts w:ascii="Power Geez Unicode1" w:hAnsi="Power Geez Unicode1"/>
        </w:rPr>
        <w:t xml:space="preserve"> </w:t>
      </w:r>
      <w:proofErr w:type="spellStart"/>
      <w:r w:rsidRPr="002B7CEC">
        <w:rPr>
          <w:rFonts w:ascii="Power Geez Unicode1" w:hAnsi="Power Geez Unicode1" w:cs="Nyala"/>
        </w:rPr>
        <w:t>ጉድጓድ</w:t>
      </w:r>
      <w:proofErr w:type="spellEnd"/>
      <w:r w:rsidRPr="002B7CEC">
        <w:rPr>
          <w:rFonts w:ascii="Power Geez Unicode1" w:hAnsi="Power Geez Unicode1" w:cs="Nyala"/>
        </w:rPr>
        <w:t xml:space="preserve"> </w:t>
      </w:r>
      <w:proofErr w:type="spellStart"/>
      <w:r w:rsidR="003C2357">
        <w:rPr>
          <w:rFonts w:ascii="Power Geez Unicode1" w:hAnsi="Power Geez Unicode1" w:cs="Nyala"/>
        </w:rPr>
        <w:t>የዉሃ</w:t>
      </w:r>
      <w:proofErr w:type="spellEnd"/>
      <w:r w:rsidR="003C2357">
        <w:rPr>
          <w:rFonts w:ascii="Power Geez Unicode1" w:hAnsi="Power Geez Unicode1" w:cs="Nyala"/>
        </w:rPr>
        <w:t xml:space="preserve"> </w:t>
      </w:r>
      <w:proofErr w:type="spellStart"/>
      <w:r w:rsidRPr="002B7CEC">
        <w:rPr>
          <w:rFonts w:ascii="Power Geez Unicode1" w:hAnsi="Power Geez Unicode1" w:cs="Nyala"/>
          <w:sz w:val="24"/>
          <w:szCs w:val="24"/>
        </w:rPr>
        <w:t>ምርት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ከሆነ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ቁጥጥር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የሚደረግበት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ሊታሰብበት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ከአናት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ቦይ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የሚለቀቅ</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በቦሮቦሮች</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በትልሞች</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በድንበሮች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በክፈፎች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ይመራል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የገፀ</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ምድር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lastRenderedPageBreak/>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ሙሉ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በሙሉ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የሚተገበረው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የተትረፈረፈ</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ሲኖር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r w:rsidR="003C2357">
        <w:rPr>
          <w:rFonts w:ascii="Power Geez Unicode1" w:hAnsi="Power Geez Unicode1" w:cs="Nyala"/>
          <w:sz w:val="24"/>
          <w:szCs w:val="24"/>
        </w:rPr>
        <w:t>ዉ</w:t>
      </w:r>
      <w:proofErr w:type="spellEnd"/>
      <w:r w:rsidRPr="002B7CEC">
        <w:rPr>
          <w:rFonts w:ascii="Power Geez Unicode1" w:hAnsi="Power Geez Unicode1"/>
          <w:sz w:val="24"/>
          <w:szCs w:val="24"/>
        </w:rPr>
        <w:t xml:space="preserve"> </w:t>
      </w:r>
      <w:proofErr w:type="spellStart"/>
      <w:r w:rsidR="00CC714B" w:rsidRPr="002B7CEC">
        <w:rPr>
          <w:rFonts w:ascii="Power Geez Unicode1" w:hAnsi="Power Geez Unicode1" w:cs="Nyala"/>
          <w:sz w:val="24"/>
          <w:szCs w:val="24"/>
        </w:rPr>
        <w:t>የመጀመሪው</w:t>
      </w:r>
      <w:proofErr w:type="spellEnd"/>
      <w:r w:rsidR="00CC714B" w:rsidRPr="002B7CEC">
        <w:rPr>
          <w:rFonts w:ascii="Power Geez Unicode1" w:hAnsi="Power Geez Unicode1"/>
          <w:sz w:val="24"/>
          <w:szCs w:val="24"/>
        </w:rPr>
        <w:t xml:space="preserve"> </w:t>
      </w:r>
      <w:proofErr w:type="spellStart"/>
      <w:r w:rsidR="00CC714B" w:rsidRPr="002B7CEC">
        <w:rPr>
          <w:rFonts w:ascii="Power Geez Unicode1" w:hAnsi="Power Geez Unicode1"/>
          <w:sz w:val="24"/>
          <w:szCs w:val="24"/>
        </w:rPr>
        <w:t>ወጪ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በኋላ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ለማጠጣት</w:t>
      </w:r>
      <w:proofErr w:type="spellEnd"/>
      <w:r w:rsidRPr="002B7CEC">
        <w:rPr>
          <w:rFonts w:ascii="Power Geez Unicode1" w:hAnsi="Power Geez Unicode1"/>
          <w:sz w:val="24"/>
          <w:szCs w:val="24"/>
        </w:rPr>
        <w:t xml:space="preserve"> </w:t>
      </w:r>
      <w:proofErr w:type="spellStart"/>
      <w:r w:rsidR="003C2357">
        <w:rPr>
          <w:rFonts w:ascii="Power Geez Unicode1" w:hAnsi="Power Geez Unicode1"/>
          <w:sz w:val="24"/>
          <w:szCs w:val="24"/>
        </w:rPr>
        <w:t>በሚወጣዉ</w:t>
      </w:r>
      <w:proofErr w:type="spellEnd"/>
      <w:r w:rsidR="003C2357">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የጉልበት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ወጪ</w:t>
      </w:r>
      <w:proofErr w:type="spellEnd"/>
      <w:r w:rsidRPr="002B7CEC">
        <w:rPr>
          <w:rFonts w:ascii="Power Geez Unicode1" w:hAnsi="Power Geez Unicode1"/>
          <w:sz w:val="24"/>
          <w:szCs w:val="24"/>
        </w:rPr>
        <w:t xml:space="preserve"> </w:t>
      </w:r>
      <w:proofErr w:type="spellStart"/>
      <w:r w:rsidR="003C2357">
        <w:rPr>
          <w:rFonts w:ascii="Power Geez Unicode1" w:hAnsi="Power Geez Unicode1" w:cs="Nyala"/>
          <w:sz w:val="24"/>
          <w:szCs w:val="24"/>
        </w:rPr>
        <w:t>ይካካሳል</w:t>
      </w:r>
      <w:proofErr w:type="spellEnd"/>
      <w:r w:rsidR="003C2357" w:rsidRPr="002B7CEC">
        <w:rPr>
          <w:rFonts w:ascii="Power Geez Unicode1" w:hAnsi="Power Geez Unicode1" w:cs="Nyala"/>
          <w:sz w:val="24"/>
          <w:szCs w:val="24"/>
        </w:rPr>
        <w:t>፡፡</w:t>
      </w:r>
      <w:r w:rsidR="003C235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ስርገት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ጎርፍና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የድሬኔጅ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ችግሮች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አሉት</w:t>
      </w:r>
      <w:proofErr w:type="spellEnd"/>
      <w:r w:rsidRPr="002B7CEC">
        <w:rPr>
          <w:rFonts w:ascii="Power Geez Unicode1" w:hAnsi="Power Geez Unicode1" w:cs="Nyala"/>
          <w:sz w:val="24"/>
          <w:szCs w:val="24"/>
        </w:rPr>
        <w:t>፡፡</w:t>
      </w:r>
    </w:p>
    <w:p w:rsidR="00DC7326" w:rsidRPr="002B7CEC" w:rsidRDefault="00657E0B" w:rsidP="009031C9">
      <w:pPr>
        <w:pStyle w:val="ListParagraph"/>
        <w:numPr>
          <w:ilvl w:val="0"/>
          <w:numId w:val="37"/>
        </w:numPr>
        <w:rPr>
          <w:rFonts w:ascii="Power Geez Unicode1" w:hAnsi="Power Geez Unicode1"/>
          <w:b/>
          <w:sz w:val="24"/>
        </w:rPr>
      </w:pPr>
      <w:r w:rsidRPr="002B7CEC">
        <w:rPr>
          <w:rFonts w:ascii="Power Geez Unicode1" w:hAnsi="Power Geez Unicode1"/>
          <w:b/>
          <w:sz w:val="24"/>
          <w:lang w:val="am-ET"/>
        </w:rPr>
        <w:t>የትልም</w:t>
      </w:r>
      <w:r w:rsidR="003C2357">
        <w:rPr>
          <w:rFonts w:ascii="Power Geez Unicode1" w:hAnsi="Power Geez Unicode1"/>
          <w:b/>
          <w:sz w:val="24"/>
        </w:rPr>
        <w:t>/furrow/</w:t>
      </w:r>
      <w:r w:rsidRPr="002B7CEC">
        <w:rPr>
          <w:rFonts w:ascii="Power Geez Unicode1" w:hAnsi="Power Geez Unicode1"/>
          <w:b/>
          <w:sz w:val="24"/>
          <w:lang w:val="am-ET"/>
        </w:rPr>
        <w:t xml:space="preserve"> መስኖ </w:t>
      </w:r>
    </w:p>
    <w:p w:rsidR="00C23D0F" w:rsidRPr="002B7CEC" w:rsidRDefault="00C23D0F" w:rsidP="00C23D0F">
      <w:pPr>
        <w:spacing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በትልም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የተወሰነው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ክፍል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ብቻ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ትልሙ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የሚረጥብ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በዚህም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003C2357">
        <w:rPr>
          <w:rFonts w:ascii="Power Geez Unicode1" w:hAnsi="Power Geez Unicode1" w:cs="Nyala"/>
          <w:sz w:val="24"/>
          <w:szCs w:val="24"/>
        </w:rPr>
        <w:t>በ</w:t>
      </w:r>
      <w:r w:rsidR="003C2357" w:rsidRPr="002B7CEC">
        <w:rPr>
          <w:rFonts w:ascii="Power Geez Unicode1" w:hAnsi="Power Geez Unicode1" w:cs="Nyala"/>
          <w:sz w:val="24"/>
          <w:szCs w:val="24"/>
        </w:rPr>
        <w:t>ትነት</w:t>
      </w:r>
      <w:proofErr w:type="spellEnd"/>
      <w:r w:rsidR="003C2357" w:rsidRPr="002B7CEC">
        <w:rPr>
          <w:rFonts w:ascii="Power Geez Unicode1" w:hAnsi="Power Geez Unicode1" w:cs="Nyala"/>
          <w:sz w:val="24"/>
          <w:szCs w:val="24"/>
        </w:rPr>
        <w:t xml:space="preserve"> </w:t>
      </w:r>
      <w:proofErr w:type="spellStart"/>
      <w:r w:rsidR="003C2357">
        <w:rPr>
          <w:rFonts w:ascii="Power Geez Unicode1" w:hAnsi="Power Geez Unicode1" w:cs="Nyala"/>
          <w:sz w:val="24"/>
          <w:szCs w:val="24"/>
        </w:rPr>
        <w:t>የሚመጣ</w:t>
      </w:r>
      <w:proofErr w:type="spellEnd"/>
      <w:r w:rsidR="003C2357">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ብክነት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ይቀንሳል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በመስመር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ለሚዘሩ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በቆሎ</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ሙዝ</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ትምባሆ</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ጎመን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ለጥራጥሬዎችም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ፈሳሾችን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በመጠቀም</w:t>
      </w:r>
      <w:proofErr w:type="spellEnd"/>
      <w:r w:rsidRPr="002B7CEC">
        <w:rPr>
          <w:rFonts w:ascii="Power Geez Unicode1" w:hAnsi="Power Geez Unicode1"/>
          <w:sz w:val="24"/>
          <w:szCs w:val="24"/>
        </w:rPr>
        <w:t xml:space="preserve"> </w:t>
      </w:r>
      <w:proofErr w:type="spellStart"/>
      <w:r w:rsidRPr="00CC714B">
        <w:rPr>
          <w:rFonts w:ascii="Power Geez Unicode1" w:hAnsi="Power Geez Unicode1" w:cs="Nyala"/>
          <w:sz w:val="24"/>
          <w:szCs w:val="24"/>
        </w:rPr>
        <w:t>በቦረቦር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p>
    <w:p w:rsidR="00C23D0F" w:rsidRPr="002B7CEC" w:rsidRDefault="00C23D0F" w:rsidP="00C23D0F">
      <w:pPr>
        <w:spacing w:before="240" w:after="60" w:line="259"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የትልም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መሸርሸር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ሞልቶ</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መፍሰስ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ተዳፋታማ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በሆኑ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ቦታ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ካልሆነ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በስተቀር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w:t>
      </w:r>
      <w:r w:rsidR="00B24489">
        <w:rPr>
          <w:rFonts w:ascii="Power Geez Unicode1" w:hAnsi="Power Geez Unicode1" w:cs="Nyala"/>
          <w:sz w:val="24"/>
          <w:szCs w:val="24"/>
        </w:rPr>
        <w:t>ለ</w:t>
      </w:r>
      <w:r w:rsidRPr="002B7CEC">
        <w:rPr>
          <w:rFonts w:ascii="Power Geez Unicode1" w:hAnsi="Power Geez Unicode1" w:cs="Nyala"/>
          <w:sz w:val="24"/>
          <w:szCs w:val="24"/>
        </w:rPr>
        <w:t>ያየ</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ተዳፋታማነት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ሊተገበር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ትልሙ</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ማፍሰሻ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የተለያዩ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መንገዶች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ሳይፈን</w:t>
      </w:r>
      <w:proofErr w:type="spellEnd"/>
      <w:r w:rsidRPr="002B7CEC">
        <w:rPr>
          <w:rFonts w:ascii="Power Geez Unicode1" w:hAnsi="Power Geez Unicode1"/>
          <w:sz w:val="24"/>
          <w:szCs w:val="24"/>
        </w:rPr>
        <w:t xml:space="preserve"> (Siphons)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ከአናት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ቦይ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ለመጥለፍ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ያገለግላሉ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የአናት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ቦይ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የሚለየውን</w:t>
      </w:r>
      <w:proofErr w:type="spellEnd"/>
      <w:r w:rsidRPr="002B7CEC">
        <w:rPr>
          <w:rFonts w:ascii="Power Geez Unicode1" w:hAnsi="Power Geez Unicode1"/>
          <w:sz w:val="24"/>
          <w:szCs w:val="24"/>
        </w:rPr>
        <w:t xml:space="preserve"> </w:t>
      </w:r>
      <w:proofErr w:type="spellStart"/>
      <w:r w:rsidRPr="00CC714B">
        <w:rPr>
          <w:rFonts w:ascii="Power Geez Unicode1" w:hAnsi="Power Geez Unicode1"/>
          <w:sz w:val="24"/>
          <w:szCs w:val="24"/>
        </w:rPr>
        <w:t>ቁልል</w:t>
      </w:r>
      <w:proofErr w:type="spellEnd"/>
      <w:r w:rsidRPr="002B7CEC">
        <w:rPr>
          <w:rFonts w:ascii="Power Geez Unicode1" w:hAnsi="Power Geez Unicode1"/>
          <w:sz w:val="24"/>
          <w:szCs w:val="24"/>
        </w:rPr>
        <w:t xml:space="preserve"> (ridge) </w:t>
      </w:r>
      <w:proofErr w:type="spellStart"/>
      <w:r w:rsidRPr="002B7CEC">
        <w:rPr>
          <w:rFonts w:ascii="Power Geez Unicode1" w:hAnsi="Power Geez Unicode1" w:cs="Nyala"/>
          <w:sz w:val="24"/>
          <w:szCs w:val="24"/>
        </w:rPr>
        <w:t>ቀጥታ</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በመቁረጥ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ከአናት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ቦይ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ቀጥተኛ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የስበት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ሊኖር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3D0807">
        <w:rPr>
          <w:rFonts w:ascii="Power Geez Unicode1" w:hAnsi="Power Geez Unicode1" w:cs="Nyala"/>
          <w:sz w:val="24"/>
          <w:szCs w:val="24"/>
        </w:rPr>
        <w:t>መዝጊያ</w:t>
      </w:r>
      <w:proofErr w:type="spellEnd"/>
      <w:r w:rsidR="003D0807">
        <w:rPr>
          <w:rFonts w:ascii="Power Geez Unicode1" w:hAnsi="Power Geez Unicode1" w:cs="Nyala"/>
          <w:sz w:val="24"/>
          <w:szCs w:val="24"/>
        </w:rPr>
        <w:t xml:space="preserve"> </w:t>
      </w:r>
      <w:proofErr w:type="spellStart"/>
      <w:r w:rsidR="003D0807">
        <w:rPr>
          <w:rFonts w:ascii="Power Geez Unicode1" w:hAnsi="Power Geez Unicode1" w:cs="Nyala"/>
          <w:sz w:val="24"/>
          <w:szCs w:val="24"/>
        </w:rPr>
        <w:t>ያላቸዉ</w:t>
      </w:r>
      <w:proofErr w:type="spellEnd"/>
      <w:r w:rsidR="003D080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ቧንቧዎችም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ሊውሉ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ለትልሙ</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ለማድረስ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ትልቅ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ተንቀሳቃሽ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ቧንቧዎች</w:t>
      </w:r>
      <w:proofErr w:type="spellEnd"/>
      <w:r w:rsidRPr="002B7CEC">
        <w:rPr>
          <w:rFonts w:ascii="Power Geez Unicode1" w:hAnsi="Power Geez Unicode1" w:cs="Nyala"/>
          <w:sz w:val="24"/>
          <w:szCs w:val="24"/>
        </w:rPr>
        <w:t xml:space="preserve"> </w:t>
      </w:r>
      <w:r w:rsidRPr="002B7CEC">
        <w:rPr>
          <w:rFonts w:ascii="Power Geez Unicode1" w:hAnsi="Power Geez Unicode1"/>
          <w:sz w:val="24"/>
          <w:szCs w:val="24"/>
        </w:rPr>
        <w:t>(</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450 </w:t>
      </w:r>
      <w:proofErr w:type="spellStart"/>
      <w:r w:rsidRPr="002B7CEC">
        <w:rPr>
          <w:rFonts w:ascii="Power Geez Unicode1" w:hAnsi="Power Geez Unicode1" w:cs="Nyala"/>
          <w:sz w:val="24"/>
          <w:szCs w:val="24"/>
        </w:rPr>
        <w:t>ሚ</w:t>
      </w:r>
      <w:r w:rsidRPr="002B7CEC">
        <w:rPr>
          <w:rFonts w:ascii="Power Geez Unicode1" w:hAnsi="Power Geez Unicode1"/>
          <w:sz w:val="24"/>
          <w:szCs w:val="24"/>
        </w:rPr>
        <w:t>.</w:t>
      </w:r>
      <w:r w:rsidRPr="002B7CEC">
        <w:rPr>
          <w:rFonts w:ascii="Power Geez Unicode1" w:hAnsi="Power Geez Unicode1" w:cs="Nyala"/>
          <w:sz w:val="24"/>
          <w:szCs w:val="24"/>
        </w:rPr>
        <w:t>ሜ</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የተራራቁ</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ባለ</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ቀዳዳዎች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ጥቅም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ሊውሉ</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ይችላሉ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ከምንጩ</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በዝግ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ትቦዎች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ፓምፕ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ይደረጋል</w:t>
      </w:r>
      <w:proofErr w:type="spellEnd"/>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የትቦዎች</w:t>
      </w:r>
      <w:proofErr w:type="spellEnd"/>
      <w:r w:rsidRPr="002B7CEC">
        <w:rPr>
          <w:rFonts w:ascii="Power Geez Unicode1" w:hAnsi="Power Geez Unicode1" w:cs="Nyala"/>
          <w:sz w:val="24"/>
          <w:szCs w:val="24"/>
        </w:rPr>
        <w:t xml:space="preserve"> </w:t>
      </w:r>
      <w:proofErr w:type="spellStart"/>
      <w:r w:rsidR="00080E5D">
        <w:rPr>
          <w:rFonts w:ascii="Power Geez Unicode1" w:hAnsi="Power Geez Unicode1" w:cs="Nyala"/>
          <w:sz w:val="24"/>
          <w:szCs w:val="24"/>
        </w:rPr>
        <w:t>መጠን</w:t>
      </w:r>
      <w:proofErr w:type="spellEnd"/>
      <w:r w:rsidR="003D0807"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የሚገባውን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ለመወሰን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ቁጥጥር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ሊደረግባቸው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ይችላል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የዲዛይን</w:t>
      </w:r>
      <w:proofErr w:type="spellEnd"/>
      <w:r w:rsidRPr="002B7CEC">
        <w:rPr>
          <w:rFonts w:ascii="Power Geez Unicode1" w:hAnsi="Power Geez Unicode1"/>
          <w:sz w:val="24"/>
          <w:szCs w:val="24"/>
        </w:rPr>
        <w:t xml:space="preserve"> </w:t>
      </w:r>
      <w:proofErr w:type="spellStart"/>
      <w:r w:rsidR="00080E5D" w:rsidRPr="002B7CEC">
        <w:rPr>
          <w:rFonts w:ascii="Power Geez Unicode1" w:hAnsi="Power Geez Unicode1" w:cs="Nyala"/>
          <w:sz w:val="24"/>
          <w:szCs w:val="24"/>
        </w:rPr>
        <w:t>ግ</w:t>
      </w:r>
      <w:r w:rsidR="00080E5D">
        <w:rPr>
          <w:rFonts w:ascii="Power Geez Unicode1" w:hAnsi="Power Geez Unicode1" w:cs="Nyala"/>
          <w:sz w:val="24"/>
          <w:szCs w:val="24"/>
        </w:rPr>
        <w:t>ብአቶች</w:t>
      </w:r>
      <w:proofErr w:type="spellEnd"/>
      <w:r w:rsidR="00080E5D">
        <w:rPr>
          <w:rFonts w:ascii="Power Geez Unicode1" w:hAnsi="Power Geez Unicode1" w:cs="Nyala"/>
          <w:sz w:val="24"/>
          <w:szCs w:val="24"/>
        </w:rPr>
        <w:t>፤</w:t>
      </w:r>
      <w:r w:rsidR="00080E5D"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ዞን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ዝግጁ</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ሆኖ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የሚቀመጥ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በተቻለን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ተመሳሳይ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አተገባበር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ማግኘት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ሸርሻሪ</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ያልሆኑ</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ፍሰቶችን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በመተግበር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መሸርሸርን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መቀነስ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በድጋሜ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እንደገና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የማዋል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ስርዓት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መቁረጫ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በመጠቀም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በትልሙ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መጨረሻ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የሚከሰተውን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ጎርፍ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መቀነስ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ዝግጅት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ዲዛይንና</w:t>
      </w:r>
      <w:proofErr w:type="spellEnd"/>
      <w:r w:rsidR="00080E5D"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ልምድ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የጉልበት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ሥራተኛ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ዝግጅት፣እርሻ</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ማውጣት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ስብሰባ</w:t>
      </w:r>
      <w:proofErr w:type="spellEnd"/>
      <w:r w:rsidRPr="002B7CEC">
        <w:rPr>
          <w:rFonts w:ascii="Power Geez Unicode1" w:hAnsi="Power Geez Unicode1" w:cs="Nyala"/>
          <w:sz w:val="24"/>
          <w:szCs w:val="24"/>
        </w:rPr>
        <w:t xml:space="preserve"> </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ወዘተ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የመሳሰሉትን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በማሳለጥ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የጉልበት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ፍላጎቶችን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መቀነስ</w:t>
      </w:r>
      <w:proofErr w:type="spellEnd"/>
      <w:r w:rsidRPr="002B7CEC">
        <w:rPr>
          <w:rFonts w:ascii="Power Geez Unicode1" w:hAnsi="Power Geez Unicode1" w:cs="Nyala"/>
          <w:sz w:val="24"/>
          <w:szCs w:val="24"/>
        </w:rPr>
        <w:t xml:space="preserve">፡፡ </w:t>
      </w:r>
    </w:p>
    <w:p w:rsidR="002841DA" w:rsidRPr="002B7CEC" w:rsidRDefault="002841DA" w:rsidP="00813B8D">
      <w:pPr>
        <w:spacing w:before="240" w:after="60"/>
        <w:jc w:val="both"/>
        <w:rPr>
          <w:rFonts w:ascii="Power Geez Unicode1" w:hAnsi="Power Geez Unicode1"/>
          <w:sz w:val="24"/>
          <w:szCs w:val="24"/>
        </w:rPr>
      </w:pPr>
      <w:proofErr w:type="spellStart"/>
      <w:r w:rsidRPr="002B7CEC">
        <w:rPr>
          <w:rFonts w:ascii="Power Geez Unicode1" w:hAnsi="Power Geez Unicode1" w:cs="Nyala"/>
          <w:sz w:val="24"/>
          <w:szCs w:val="24"/>
        </w:rPr>
        <w:t>የትልም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ልዩ</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የዲዛይን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መለኪያዎች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ከላይ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የተጠቀሱትን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ግቦች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ለማሳካት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የታሰቡ</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ናቸው-እነዚህም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የትልሞቹ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ቅርፅ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የትልሙ</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ቁልሎቹ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ቁመት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15 </w:t>
      </w:r>
      <w:proofErr w:type="spellStart"/>
      <w:r w:rsidRPr="002B7CEC">
        <w:rPr>
          <w:rFonts w:ascii="Power Geez Unicode1" w:hAnsi="Power Geez Unicode1" w:cs="Nyala"/>
          <w:sz w:val="24"/>
          <w:szCs w:val="24"/>
        </w:rPr>
        <w:t>ሴ</w:t>
      </w:r>
      <w:r w:rsidRPr="002B7CEC">
        <w:rPr>
          <w:rFonts w:ascii="Power Geez Unicode1" w:hAnsi="Power Geez Unicode1"/>
          <w:sz w:val="24"/>
          <w:szCs w:val="24"/>
        </w:rPr>
        <w:t>.</w:t>
      </w:r>
      <w:r w:rsidRPr="002B7CEC">
        <w:rPr>
          <w:rFonts w:ascii="Power Geez Unicode1" w:hAnsi="Power Geez Unicode1" w:cs="Nyala"/>
          <w:sz w:val="24"/>
          <w:szCs w:val="24"/>
        </w:rPr>
        <w:t>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40 </w:t>
      </w:r>
      <w:proofErr w:type="spellStart"/>
      <w:r w:rsidRPr="002B7CEC">
        <w:rPr>
          <w:rFonts w:ascii="Power Geez Unicode1" w:hAnsi="Power Geez Unicode1" w:cs="Nyala"/>
          <w:sz w:val="24"/>
          <w:szCs w:val="24"/>
        </w:rPr>
        <w:t>ሴ</w:t>
      </w:r>
      <w:r w:rsidRPr="002B7CEC">
        <w:rPr>
          <w:rFonts w:ascii="Power Geez Unicode1" w:hAnsi="Power Geez Unicode1"/>
          <w:sz w:val="24"/>
          <w:szCs w:val="24"/>
        </w:rPr>
        <w:t>.</w:t>
      </w:r>
      <w:r w:rsidRPr="002B7CEC">
        <w:rPr>
          <w:rFonts w:ascii="Power Geez Unicode1" w:hAnsi="Power Geez Unicode1" w:cs="Nyala"/>
          <w:sz w:val="24"/>
          <w:szCs w:val="24"/>
        </w:rPr>
        <w:t>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የሚለያይ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በትልሙ</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ቁልሎቹ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መካከል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ርቀት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በተሻሻለው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ክፍተት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የተመሠረተ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አለበት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የኋላ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እርጥበት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ለማግኘት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አስፈላጊ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ከሆነ</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በተለምዶ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የሚመከረው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በመመርኮዝ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አብዛኛውን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የሚያገለግል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የቦታ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ከ</w:t>
      </w:r>
      <w:r w:rsidRPr="002B7CEC">
        <w:rPr>
          <w:rFonts w:ascii="Power Geez Unicode1" w:hAnsi="Power Geez Unicode1"/>
          <w:sz w:val="24"/>
          <w:szCs w:val="24"/>
        </w:rPr>
        <w:t xml:space="preserve">0.3 </w:t>
      </w:r>
      <w:proofErr w:type="spellStart"/>
      <w:r w:rsidRPr="002B7CEC">
        <w:rPr>
          <w:rFonts w:ascii="Power Geez Unicode1" w:hAnsi="Power Geez Unicode1" w:cs="Nyala"/>
          <w:sz w:val="24"/>
          <w:szCs w:val="24"/>
        </w:rPr>
        <w:t>እስከ</w:t>
      </w:r>
      <w:proofErr w:type="spellEnd"/>
      <w:r w:rsidRPr="002B7CEC">
        <w:rPr>
          <w:rFonts w:ascii="Power Geez Unicode1" w:hAnsi="Power Geez Unicode1"/>
          <w:sz w:val="24"/>
          <w:szCs w:val="24"/>
        </w:rPr>
        <w:t xml:space="preserve"> 1.8</w:t>
      </w:r>
      <w:r w:rsidRPr="002B7CEC">
        <w:rPr>
          <w:rFonts w:ascii="Power Geez Unicode1" w:hAnsi="Power Geez Unicode1" w:cs="Nyala"/>
          <w:sz w:val="24"/>
          <w:szCs w:val="24"/>
        </w:rPr>
        <w:t>ሜ</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በአማካኝ</w:t>
      </w:r>
      <w:proofErr w:type="spellEnd"/>
      <w:r w:rsidRPr="002B7CEC">
        <w:rPr>
          <w:rFonts w:ascii="Power Geez Unicode1" w:hAnsi="Power Geez Unicode1"/>
          <w:sz w:val="24"/>
          <w:szCs w:val="24"/>
        </w:rPr>
        <w:t xml:space="preserve"> 1.0 </w:t>
      </w:r>
      <w:r w:rsidRPr="002B7CEC">
        <w:rPr>
          <w:rFonts w:ascii="Power Geez Unicode1" w:hAnsi="Power Geez Unicode1" w:cs="Nyala"/>
          <w:sz w:val="24"/>
          <w:szCs w:val="24"/>
        </w:rPr>
        <w:t>ሜ</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የቅድሚያ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የመጀመሪያ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የፍሰት፣ውሃ</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ማስተላለፍ</w:t>
      </w:r>
      <w:r w:rsidRPr="002B7CEC">
        <w:rPr>
          <w:rFonts w:ascii="Power Geez Unicode1" w:hAnsi="Power Geez Unicode1"/>
          <w:sz w:val="24"/>
          <w:szCs w:val="24"/>
        </w:rPr>
        <w:t>-</w:t>
      </w:r>
      <w:r w:rsidRPr="002B7CEC">
        <w:rPr>
          <w:rFonts w:ascii="Power Geez Unicode1" w:hAnsi="Power Geez Unicode1" w:cs="Nyala"/>
          <w:sz w:val="24"/>
          <w:szCs w:val="24"/>
        </w:rPr>
        <w:t>በሚቻል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ውስጥ፣በትልሙ</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የማይሸረሽር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የትልሙ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መጨረሻ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መርጠብ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በተቻለ</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ፍጥነት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እንዲጀምር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ያስችላል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መሸርሸር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ያማያስከትል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qm</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qm</w:t>
      </w:r>
      <w:proofErr w:type="spellEnd"/>
      <w:r w:rsidRPr="002B7CEC">
        <w:rPr>
          <w:rFonts w:ascii="Power Geez Unicode1" w:hAnsi="Power Geez Unicode1"/>
          <w:sz w:val="24"/>
          <w:szCs w:val="24"/>
        </w:rPr>
        <w:t xml:space="preserve"> = c/s  c</w:t>
      </w:r>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ቆሚ</w:t>
      </w:r>
      <w:proofErr w:type="spellEnd"/>
      <w:r w:rsidRPr="002B7CEC">
        <w:rPr>
          <w:rFonts w:ascii="Power Geez Unicode1" w:hAnsi="Power Geez Unicode1" w:cs="Nyala"/>
          <w:sz w:val="24"/>
          <w:szCs w:val="24"/>
        </w:rPr>
        <w:t xml:space="preserve"> 0.6 </w:t>
      </w:r>
      <w:proofErr w:type="spellStart"/>
      <w:r w:rsidRPr="002B7CEC">
        <w:rPr>
          <w:rFonts w:ascii="Power Geez Unicode1" w:hAnsi="Power Geez Unicode1" w:cs="Nyala"/>
          <w:sz w:val="24"/>
          <w:szCs w:val="24"/>
        </w:rPr>
        <w:t>ሲሆን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qm</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w:t>
      </w:r>
      <w:r w:rsidRPr="002B7CEC">
        <w:rPr>
          <w:rFonts w:ascii="Power Geez Unicode1" w:hAnsi="Power Geez Unicode1"/>
          <w:sz w:val="24"/>
          <w:szCs w:val="24"/>
        </w:rPr>
        <w:t>ሊት</w:t>
      </w:r>
      <w:proofErr w:type="spellEnd"/>
      <w:r w:rsidRPr="002B7CEC">
        <w:rPr>
          <w:rFonts w:ascii="Power Geez Unicode1" w:hAnsi="Power Geez Unicode1"/>
          <w:sz w:val="24"/>
          <w:szCs w:val="24"/>
        </w:rPr>
        <w:t>/</w:t>
      </w:r>
      <w:proofErr w:type="spellStart"/>
      <w:r w:rsidRPr="002B7CEC">
        <w:rPr>
          <w:rFonts w:ascii="Power Geez Unicode1" w:hAnsi="Power Geez Unicode1"/>
          <w:sz w:val="24"/>
          <w:szCs w:val="24"/>
        </w:rPr>
        <w:t>ሴከንድ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s</w:t>
      </w:r>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ተዳፋታማነት</w:t>
      </w:r>
      <w:proofErr w:type="spellEnd"/>
      <w:r w:rsidRPr="002B7CEC">
        <w:rPr>
          <w:rFonts w:ascii="Power Geez Unicode1" w:hAnsi="Power Geez Unicode1" w:cs="Nyala"/>
          <w:sz w:val="24"/>
          <w:szCs w:val="24"/>
        </w:rPr>
        <w:t xml:space="preserve"> በ</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ነው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ትክክለኛው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በመስክ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ሙከራዎች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መታወቅ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አለበት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የመጀመሪያ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sz w:val="24"/>
          <w:szCs w:val="24"/>
        </w:rPr>
        <w:t>በትልም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መጨረሻ</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w:t>
      </w:r>
      <w:r w:rsidRPr="002B7CEC">
        <w:rPr>
          <w:rFonts w:ascii="Power Geez Unicode1" w:hAnsi="Power Geez Unicode1"/>
          <w:sz w:val="24"/>
          <w:szCs w:val="24"/>
        </w:rPr>
        <w:t>t</w:t>
      </w:r>
      <w:proofErr w:type="spellEnd"/>
      <w:r w:rsidRPr="002B7CEC">
        <w:rPr>
          <w:rFonts w:ascii="Power Geez Unicode1" w:hAnsi="Power Geez Unicode1"/>
          <w:sz w:val="24"/>
          <w:szCs w:val="24"/>
        </w:rPr>
        <w:t xml:space="preserve">/4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መድረሱ</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የሚፈለግ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 xml:space="preserve"> </w:t>
      </w:r>
      <w:r w:rsidRPr="002B7CEC">
        <w:rPr>
          <w:rFonts w:ascii="Power Geez Unicode1" w:hAnsi="Power Geez Unicode1"/>
          <w:sz w:val="24"/>
          <w:szCs w:val="24"/>
        </w:rPr>
        <w:t>t</w:t>
      </w:r>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የሚፈለገውን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ለመተግበር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የሚያስፈልገው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አጠቃላይ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የተቆረጠው</w:t>
      </w:r>
      <w:r w:rsidRPr="002B7CEC">
        <w:rPr>
          <w:rFonts w:ascii="Power Geez Unicode1" w:hAnsi="Power Geez Unicode1"/>
          <w:sz w:val="24"/>
          <w:szCs w:val="24"/>
        </w:rPr>
        <w:t>-</w:t>
      </w:r>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የታችኛው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ጫፍ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ከደረሰ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በኋላ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የመጀመሪያው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ከተወሰነ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ጅምሮ</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የሚቀንስበት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መሸርሸርን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ለመቀነስ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ተዳፋታማነት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የመሬት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ድልደላ</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ወጭን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ለመቀነስ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ሲባል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ይፈቀዳል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የአግድሞሽና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የመስቀል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ተዳፋታማነት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ከተፈጥሮ</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መልካምድር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መዛመድ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አለበት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ትናንሽ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የመስቀል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ተዳፋታመነቶች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ሊታዩ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በዝናባማ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ወቅት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መሸርሸር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ችግሮችን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ለመቀነስ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ትልሞች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ጎርፉን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lastRenderedPageBreak/>
        <w:t>የሚያሳልፉት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አነስተኛ</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ተዳፋታማነት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ሊኖራቸው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ይገባል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የትልም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ርዝመት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ረዥም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ርዝመቶች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ለብዙ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ጥልቅ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ስርገት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ያጋልጣሉ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በትልሙ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የላይኛው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ጫፍ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በታችኛው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ጫፍ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ከመጠን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ያነሰ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እንዲኖር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ያደርጋሉ</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የመስኩ</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ተለዋዋጭ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ናቸው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ተለዋዋጭ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የአፈር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ዓይነቶችን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በሚይዝ</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የለባቸውም</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አሰጣጡ</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በሚፈቅደው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የተመሠረተ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አለባቸው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በጠቅላላው</w:t>
      </w:r>
      <w:proofErr w:type="spellEnd"/>
      <w:r w:rsidRPr="002B7CEC">
        <w:rPr>
          <w:rFonts w:ascii="Power Geez Unicode1" w:hAnsi="Power Geez Unicode1"/>
          <w:sz w:val="24"/>
          <w:szCs w:val="24"/>
        </w:rPr>
        <w:t xml:space="preserve"> 2.5 </w:t>
      </w:r>
      <w:proofErr w:type="spellStart"/>
      <w:r w:rsidRPr="002B7CEC">
        <w:rPr>
          <w:rFonts w:ascii="Power Geez Unicode1" w:hAnsi="Power Geez Unicode1" w:cs="Nyala"/>
          <w:sz w:val="24"/>
          <w:szCs w:val="24"/>
        </w:rPr>
        <w:t>ሄክታር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መሬት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በሴኮንድ</w:t>
      </w:r>
      <w:proofErr w:type="spellEnd"/>
      <w:r w:rsidRPr="002B7CEC">
        <w:rPr>
          <w:rFonts w:ascii="Power Geez Unicode1" w:hAnsi="Power Geez Unicode1"/>
          <w:sz w:val="24"/>
          <w:szCs w:val="24"/>
        </w:rPr>
        <w:t xml:space="preserve"> 5 </w:t>
      </w:r>
      <w:proofErr w:type="spellStart"/>
      <w:r w:rsidRPr="002B7CEC">
        <w:rPr>
          <w:rFonts w:ascii="Power Geez Unicode1" w:hAnsi="Power Geez Unicode1" w:cs="Nyala"/>
          <w:sz w:val="24"/>
          <w:szCs w:val="24"/>
        </w:rPr>
        <w:t>ሊትር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ባለው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ድሬኔጅና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70%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አጠቃቀም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ሊለማ</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
    <w:p w:rsidR="00DC7326" w:rsidRPr="002B7CEC" w:rsidRDefault="009031C9" w:rsidP="009031C9">
      <w:pPr>
        <w:pStyle w:val="ListParagraph"/>
        <w:numPr>
          <w:ilvl w:val="0"/>
          <w:numId w:val="37"/>
        </w:numPr>
        <w:rPr>
          <w:rFonts w:ascii="Power Geez Unicode1" w:hAnsi="Power Geez Unicode1"/>
          <w:b/>
          <w:sz w:val="24"/>
        </w:rPr>
      </w:pPr>
      <w:r w:rsidRPr="002B7CEC">
        <w:rPr>
          <w:rFonts w:ascii="Power Geez Unicode1" w:hAnsi="Power Geez Unicode1" w:cs="Nyala"/>
          <w:b/>
          <w:sz w:val="24"/>
          <w:lang w:val="am-ET"/>
        </w:rPr>
        <w:t>የ</w:t>
      </w:r>
      <w:r w:rsidR="000054B6">
        <w:rPr>
          <w:rFonts w:ascii="Power Geez Unicode1" w:hAnsi="Power Geez Unicode1"/>
          <w:b/>
          <w:sz w:val="24"/>
          <w:lang w:val="am-ET"/>
        </w:rPr>
        <w:t>ቋት</w:t>
      </w:r>
      <w:r w:rsidR="00642D44">
        <w:rPr>
          <w:rFonts w:ascii="Power Geez Unicode1" w:hAnsi="Power Geez Unicode1"/>
          <w:b/>
          <w:sz w:val="24"/>
        </w:rPr>
        <w:t>/ Basin/</w:t>
      </w:r>
      <w:r w:rsidRPr="002B7CEC">
        <w:rPr>
          <w:rFonts w:ascii="Power Geez Unicode1" w:hAnsi="Power Geez Unicode1"/>
          <w:b/>
          <w:sz w:val="24"/>
          <w:lang w:val="am-ET"/>
        </w:rPr>
        <w:t xml:space="preserve"> መስኖ </w:t>
      </w:r>
    </w:p>
    <w:p w:rsidR="00594B23" w:rsidRPr="002B7CEC" w:rsidRDefault="00594B23" w:rsidP="00594B23">
      <w:pPr>
        <w:spacing w:after="60"/>
        <w:jc w:val="both"/>
        <w:rPr>
          <w:rFonts w:ascii="Power Geez Unicode1" w:hAnsi="Power Geez Unicode1"/>
          <w:sz w:val="24"/>
          <w:szCs w:val="24"/>
        </w:rPr>
      </w:pPr>
      <w:proofErr w:type="spellStart"/>
      <w:r w:rsidRPr="002B7CEC">
        <w:rPr>
          <w:rFonts w:ascii="Power Geez Unicode1" w:hAnsi="Power Geez Unicode1" w:cs="Nyala"/>
          <w:sz w:val="24"/>
          <w:szCs w:val="24"/>
        </w:rPr>
        <w:t>መግለጫ</w:t>
      </w:r>
      <w:r w:rsidRPr="002B7CEC">
        <w:rPr>
          <w:rFonts w:ascii="Power Geez Unicode1" w:hAnsi="Power Geez Unicode1"/>
          <w:sz w:val="24"/>
          <w:szCs w:val="24"/>
        </w:rPr>
        <w:t>-</w:t>
      </w:r>
      <w:r w:rsidRPr="002B7CEC">
        <w:rPr>
          <w:rFonts w:ascii="Power Geez Unicode1" w:hAnsi="Power Geez Unicode1" w:cs="Nyala"/>
          <w:sz w:val="24"/>
          <w:szCs w:val="24"/>
        </w:rPr>
        <w:t>በ</w:t>
      </w:r>
      <w:r w:rsidR="000054B6">
        <w:rPr>
          <w:rFonts w:ascii="Power Geez Unicode1" w:hAnsi="Power Geez Unicode1" w:cs="Nyala"/>
          <w:sz w:val="24"/>
          <w:szCs w:val="24"/>
        </w:rPr>
        <w:t>ቋት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አካባቢዎች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ይጥለቀለቃል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642D44">
        <w:rPr>
          <w:rFonts w:ascii="Power Geez Unicode1" w:hAnsi="Power Geez Unicode1"/>
          <w:sz w:val="24"/>
          <w:szCs w:val="24"/>
        </w:rPr>
        <w:t>ለ</w:t>
      </w:r>
      <w:r w:rsidRPr="002B7CEC">
        <w:rPr>
          <w:rFonts w:ascii="Power Geez Unicode1" w:hAnsi="Power Geez Unicode1" w:cs="Nyala"/>
          <w:sz w:val="24"/>
          <w:szCs w:val="24"/>
        </w:rPr>
        <w:t>ሩዝ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ተስማሚ</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00CC714B">
        <w:rPr>
          <w:rFonts w:ascii="Power Geez Unicode1" w:hAnsi="Power Geez Unicode1"/>
          <w:sz w:val="24"/>
          <w:szCs w:val="24"/>
        </w:rPr>
        <w:t>።</w:t>
      </w:r>
    </w:p>
    <w:p w:rsidR="00594B23" w:rsidRPr="002B7CEC" w:rsidRDefault="00594B23" w:rsidP="00594B23">
      <w:pPr>
        <w:spacing w:after="60"/>
        <w:jc w:val="both"/>
        <w:rPr>
          <w:rFonts w:ascii="Power Geez Unicode1" w:hAnsi="Power Geez Unicode1"/>
          <w:sz w:val="24"/>
          <w:szCs w:val="24"/>
        </w:rPr>
      </w:pPr>
      <w:proofErr w:type="spellStart"/>
      <w:r w:rsidRPr="002B7CEC">
        <w:rPr>
          <w:rFonts w:ascii="Power Geez Unicode1" w:hAnsi="Power Geez Unicode1" w:cs="Nyala"/>
          <w:sz w:val="24"/>
          <w:szCs w:val="24"/>
        </w:rPr>
        <w:t>አካባቢው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በመደበኛነት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ጠፍጣፋ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CC714B">
        <w:rPr>
          <w:rFonts w:ascii="Power Geez Unicode1" w:hAnsi="Power Geez Unicode1" w:cs="Nyala"/>
          <w:sz w:val="24"/>
          <w:szCs w:val="24"/>
        </w:rPr>
        <w:t>በ</w:t>
      </w:r>
      <w:r w:rsidR="000054B6" w:rsidRPr="00CC714B">
        <w:rPr>
          <w:rFonts w:ascii="Power Geez Unicode1" w:hAnsi="Power Geez Unicode1" w:cs="Nyala"/>
          <w:sz w:val="24"/>
          <w:szCs w:val="24"/>
        </w:rPr>
        <w:t>ቋት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በጣም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የፍሰት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000054B6">
        <w:rPr>
          <w:rFonts w:ascii="Power Geez Unicode1" w:hAnsi="Power Geez Unicode1" w:cs="Nyala"/>
          <w:sz w:val="24"/>
          <w:szCs w:val="24"/>
        </w:rPr>
        <w:t>ቋት</w:t>
      </w:r>
      <w:r w:rsidRPr="002B7CEC">
        <w:rPr>
          <w:rFonts w:ascii="Power Geez Unicode1" w:hAnsi="Power Geez Unicode1" w:cs="Nyala"/>
          <w:sz w:val="24"/>
          <w:szCs w:val="24"/>
        </w:rPr>
        <w:t>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የሚገባ</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በመሆኑ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ፈጣን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እንቅስቃሴ</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እንዲገኝ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ይደረጋል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መጀመሪያ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ብዙ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አይሰርግም</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በመጨረሻ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ግድብ</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ተቀምጦ</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ማሳውን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ማቆር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ታች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መጨረሻዎች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መካከል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የሰዓት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ዕድል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ልዩነት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w:t>
      </w:r>
      <w:r w:rsidRPr="002B7CEC">
        <w:rPr>
          <w:rFonts w:ascii="Power Geez Unicode1" w:hAnsi="Power Geez Unicode1" w:cs="Nyala"/>
          <w:sz w:val="24"/>
          <w:szCs w:val="24"/>
        </w:rPr>
        <w:t>ቀንሳል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እንቅስቃሴን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ለመቆጣጠር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ዱላዎችን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በመጠቀም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የቅድሚያ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መታጠፊያዎችን</w:t>
      </w:r>
      <w:proofErr w:type="spellEnd"/>
      <w:r w:rsidRPr="002B7CEC">
        <w:rPr>
          <w:rFonts w:ascii="Power Geez Unicode1" w:hAnsi="Power Geez Unicode1"/>
          <w:sz w:val="24"/>
          <w:szCs w:val="24"/>
        </w:rPr>
        <w:t xml:space="preserve"> (advance curve) </w:t>
      </w:r>
      <w:proofErr w:type="spellStart"/>
      <w:r w:rsidRPr="002B7CEC">
        <w:rPr>
          <w:rFonts w:ascii="Power Geez Unicode1" w:hAnsi="Power Geez Unicode1" w:cs="Nyala"/>
          <w:sz w:val="24"/>
          <w:szCs w:val="24"/>
        </w:rPr>
        <w:t>ያግኙ</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የርቀት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ግራፍ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ቅድመ</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መታጠፊያ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ይሳሉ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እንዲሁም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የማፈግፈጊያ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አቅጣጫ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ያቅዱ</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ቀጥታ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እንደሆነ</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አድርገው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ያስቡት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ወደ</w:t>
      </w:r>
      <w:proofErr w:type="spellEnd"/>
      <w:r w:rsidRPr="002B7CEC">
        <w:rPr>
          <w:rFonts w:ascii="Power Geez Unicode1" w:hAnsi="Power Geez Unicode1"/>
          <w:sz w:val="24"/>
          <w:szCs w:val="24"/>
        </w:rPr>
        <w:t xml:space="preserve"> </w:t>
      </w:r>
      <w:proofErr w:type="spellStart"/>
      <w:r w:rsidR="000054B6">
        <w:rPr>
          <w:rFonts w:ascii="Power Geez Unicode1" w:hAnsi="Power Geez Unicode1" w:cs="Nyala"/>
          <w:sz w:val="24"/>
          <w:szCs w:val="24"/>
        </w:rPr>
        <w:t>ቋት</w:t>
      </w:r>
      <w:r w:rsidRPr="002B7CEC">
        <w:rPr>
          <w:rFonts w:ascii="Power Geez Unicode1" w:hAnsi="Power Geez Unicode1" w:cs="Nyala"/>
          <w:sz w:val="24"/>
          <w:szCs w:val="24"/>
        </w:rPr>
        <w:t>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መጨረሻ</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w:t>
      </w:r>
      <w:r w:rsidRPr="002B7CEC">
        <w:rPr>
          <w:rFonts w:ascii="Power Geez Unicode1" w:hAnsi="Power Geez Unicode1"/>
          <w:sz w:val="24"/>
          <w:szCs w:val="24"/>
        </w:rPr>
        <w:t>t</w:t>
      </w:r>
      <w:proofErr w:type="spellEnd"/>
      <w:r w:rsidRPr="002B7CEC">
        <w:rPr>
          <w:rFonts w:ascii="Power Geez Unicode1" w:hAnsi="Power Geez Unicode1"/>
          <w:sz w:val="24"/>
          <w:szCs w:val="24"/>
        </w:rPr>
        <w:t xml:space="preserve">/4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መድረሱን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ከመጥፋቱ</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በፊት</w:t>
      </w:r>
      <w:proofErr w:type="spellEnd"/>
      <w:r w:rsidRPr="002B7CEC">
        <w:rPr>
          <w:rFonts w:ascii="Power Geez Unicode1" w:hAnsi="Power Geez Unicode1"/>
          <w:sz w:val="24"/>
          <w:szCs w:val="24"/>
        </w:rPr>
        <w:t xml:space="preserve"> T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መቆየቱን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ያረጋግጣል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በማንኛውም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በቅድሚያ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በማፈግፈጊያ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መታጠፊያዎች</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ቦታ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የግንኙነቱን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የዕድል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ጊዜውን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ያግኙ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በየትኛውም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ርቀት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ያህል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እንደቀነሰ</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ለማወቅ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ጥልቅ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ግራፍ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ጋር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ያዛምዱት</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ጉድለቱን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ይፈትሹ</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ማሻሻያዎች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አስፈላጊ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መሆናቸውን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አለመኖናቸውን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ይወስኑ</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w:t>
      </w:r>
      <w:r w:rsidRPr="002B7CEC">
        <w:rPr>
          <w:rFonts w:ascii="Power Geez Unicode1" w:hAnsi="Power Geez Unicode1"/>
          <w:sz w:val="24"/>
          <w:szCs w:val="24"/>
        </w:rPr>
        <w:t>T</w:t>
      </w:r>
      <w:proofErr w:type="spellEnd"/>
      <w:r w:rsidRPr="002B7CEC">
        <w:rPr>
          <w:rFonts w:ascii="Power Geez Unicode1" w:hAnsi="Power Geez Unicode1"/>
          <w:sz w:val="24"/>
          <w:szCs w:val="24"/>
        </w:rPr>
        <w:t xml:space="preserve">/4 </w:t>
      </w:r>
      <w:proofErr w:type="spellStart"/>
      <w:r w:rsidRPr="002B7CEC">
        <w:rPr>
          <w:rFonts w:ascii="Power Geez Unicode1" w:hAnsi="Power Geez Unicode1" w:cs="Nyala"/>
          <w:sz w:val="24"/>
          <w:szCs w:val="24"/>
        </w:rPr>
        <w:t>ጊዜ</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ሊጨምር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ወይም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ፍሰት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መጠን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ሊለወጥ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የማፈግፈጊያ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መታጠፊያ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ቀጥተኛ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መስመር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ላይሆን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ነገር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በውሃ</w:t>
      </w:r>
      <w:proofErr w:type="spellEnd"/>
      <w:r w:rsidRPr="002B7CEC">
        <w:rPr>
          <w:rFonts w:ascii="Power Geez Unicode1" w:hAnsi="Power Geez Unicode1"/>
          <w:sz w:val="24"/>
          <w:szCs w:val="24"/>
        </w:rPr>
        <w:t xml:space="preserve"> </w:t>
      </w:r>
      <w:proofErr w:type="spellStart"/>
      <w:r w:rsidR="000054B6">
        <w:rPr>
          <w:rFonts w:ascii="Power Geez Unicode1" w:hAnsi="Power Geez Unicode1" w:cs="Nyala"/>
          <w:sz w:val="24"/>
          <w:szCs w:val="24"/>
        </w:rPr>
        <w:t>ቋት</w:t>
      </w:r>
      <w:r w:rsidRPr="002B7CEC">
        <w:rPr>
          <w:rFonts w:ascii="Power Geez Unicode1" w:hAnsi="Power Geez Unicode1" w:cs="Nyala"/>
          <w:sz w:val="24"/>
          <w:szCs w:val="24"/>
        </w:rPr>
        <w:t>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አንዳንድ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ቦታዎች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መታጠፊያ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ይሆናል</w:t>
      </w:r>
      <w:proofErr w:type="spellEnd"/>
      <w:r w:rsidRPr="002B7CEC">
        <w:rPr>
          <w:rFonts w:ascii="Power Geez Unicode1" w:hAnsi="Power Geez Unicode1" w:cs="Nyala"/>
          <w:sz w:val="24"/>
          <w:szCs w:val="24"/>
        </w:rPr>
        <w:t>፡፡</w:t>
      </w:r>
    </w:p>
    <w:p w:rsidR="00DC7326" w:rsidRPr="002B7CEC" w:rsidRDefault="00CC5A4D" w:rsidP="009031C9">
      <w:pPr>
        <w:pStyle w:val="Heading2"/>
        <w:rPr>
          <w:rFonts w:ascii="Power Geez Unicode1" w:eastAsia="Calibri" w:hAnsi="Power Geez Unicode1"/>
        </w:rPr>
      </w:pPr>
      <w:bookmarkStart w:id="73" w:name="_Toc45012028"/>
      <w:proofErr w:type="spellStart"/>
      <w:r w:rsidRPr="002B7CEC">
        <w:rPr>
          <w:rFonts w:ascii="Power Geez Unicode1" w:eastAsia="Calibri" w:hAnsi="Power Geez Unicode1" w:cs="Nyala"/>
        </w:rPr>
        <w:t>የሰብል</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ምርጫ</w:t>
      </w:r>
      <w:bookmarkEnd w:id="73"/>
      <w:proofErr w:type="spellEnd"/>
    </w:p>
    <w:p w:rsidR="00594B23" w:rsidRPr="007C7B30" w:rsidRDefault="00C761F4" w:rsidP="007C7B30">
      <w:pPr>
        <w:jc w:val="both"/>
        <w:rPr>
          <w:rFonts w:ascii="Power Geez Unicode1" w:hAnsi="Power Geez Unicode1"/>
          <w:sz w:val="24"/>
          <w:szCs w:val="24"/>
        </w:rPr>
      </w:pPr>
      <w:proofErr w:type="spellStart"/>
      <w:r w:rsidRPr="007C7B30">
        <w:rPr>
          <w:rFonts w:ascii="Power Geez Unicode1" w:hAnsi="Power Geez Unicode1" w:cs="Nyala"/>
          <w:color w:val="231F20"/>
          <w:sz w:val="24"/>
          <w:szCs w:val="24"/>
        </w:rPr>
        <w:t>በቱቦ</w:t>
      </w:r>
      <w:proofErr w:type="spellEnd"/>
      <w:r w:rsidRPr="007C7B30">
        <w:rPr>
          <w:rFonts w:ascii="Power Geez Unicode1" w:hAnsi="Power Geez Unicode1" w:cs="Nyala"/>
          <w:color w:val="231F20"/>
          <w:sz w:val="24"/>
          <w:szCs w:val="24"/>
        </w:rPr>
        <w:t xml:space="preserve"> </w:t>
      </w:r>
      <w:proofErr w:type="spellStart"/>
      <w:r w:rsidRPr="007C7B30">
        <w:rPr>
          <w:rFonts w:ascii="Power Geez Unicode1" w:hAnsi="Power Geez Unicode1" w:cs="Nyala"/>
          <w:color w:val="231F20"/>
          <w:sz w:val="24"/>
          <w:szCs w:val="24"/>
        </w:rPr>
        <w:t>ዘንግ</w:t>
      </w:r>
      <w:proofErr w:type="spellEnd"/>
      <w:r w:rsidR="00594B23" w:rsidRPr="007C7B30">
        <w:rPr>
          <w:rFonts w:ascii="Power Geez Unicode1" w:hAnsi="Power Geez Unicode1"/>
          <w:color w:val="231F20"/>
          <w:sz w:val="24"/>
          <w:szCs w:val="24"/>
        </w:rPr>
        <w:t xml:space="preserve"> </w:t>
      </w:r>
      <w:proofErr w:type="spellStart"/>
      <w:r w:rsidR="00594B23" w:rsidRPr="007C7B30">
        <w:rPr>
          <w:rFonts w:ascii="Power Geez Unicode1" w:hAnsi="Power Geez Unicode1" w:cs="Nyala"/>
          <w:color w:val="231F20"/>
          <w:sz w:val="24"/>
          <w:szCs w:val="24"/>
        </w:rPr>
        <w:t>የሚቆፈር</w:t>
      </w:r>
      <w:proofErr w:type="spellEnd"/>
      <w:r w:rsidR="00594B23" w:rsidRPr="007C7B30">
        <w:rPr>
          <w:rFonts w:ascii="Power Geez Unicode1" w:hAnsi="Power Geez Unicode1"/>
          <w:color w:val="231F20"/>
          <w:sz w:val="24"/>
          <w:szCs w:val="24"/>
        </w:rPr>
        <w:t xml:space="preserve"> </w:t>
      </w:r>
      <w:proofErr w:type="spellStart"/>
      <w:r w:rsidR="00594B23" w:rsidRPr="007C7B30">
        <w:rPr>
          <w:rFonts w:ascii="Power Geez Unicode1" w:hAnsi="Power Geez Unicode1" w:cs="Nyala"/>
          <w:color w:val="231F20"/>
          <w:sz w:val="24"/>
          <w:szCs w:val="24"/>
        </w:rPr>
        <w:t>የውሀ</w:t>
      </w:r>
      <w:proofErr w:type="spellEnd"/>
      <w:r w:rsidR="00594B23" w:rsidRPr="007C7B30">
        <w:rPr>
          <w:rFonts w:ascii="Power Geez Unicode1" w:hAnsi="Power Geez Unicode1"/>
          <w:color w:val="231F20"/>
          <w:sz w:val="24"/>
          <w:szCs w:val="24"/>
        </w:rPr>
        <w:t xml:space="preserve"> </w:t>
      </w:r>
      <w:proofErr w:type="spellStart"/>
      <w:r w:rsidR="00594B23" w:rsidRPr="007C7B30">
        <w:rPr>
          <w:rFonts w:ascii="Power Geez Unicode1" w:hAnsi="Power Geez Unicode1" w:cs="Nyala"/>
          <w:color w:val="231F20"/>
          <w:sz w:val="24"/>
          <w:szCs w:val="24"/>
        </w:rPr>
        <w:t>ጉድጓድ</w:t>
      </w:r>
      <w:proofErr w:type="spellEnd"/>
      <w:r w:rsidR="00594B23" w:rsidRPr="007C7B30">
        <w:rPr>
          <w:rFonts w:ascii="Power Geez Unicode1" w:hAnsi="Power Geez Unicode1"/>
        </w:rPr>
        <w:t xml:space="preserve"> </w:t>
      </w:r>
      <w:proofErr w:type="spellStart"/>
      <w:r w:rsidR="00594B23" w:rsidRPr="007C7B30">
        <w:rPr>
          <w:rFonts w:ascii="Power Geez Unicode1" w:hAnsi="Power Geez Unicode1" w:cs="Nyala"/>
          <w:sz w:val="24"/>
          <w:szCs w:val="24"/>
        </w:rPr>
        <w:t>ዓመቱን</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በሙሉ</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ቀጣይ</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የውሃ</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አቅርቦት</w:t>
      </w:r>
      <w:proofErr w:type="spellEnd"/>
      <w:r w:rsidR="00594B23" w:rsidRPr="007C7B30">
        <w:rPr>
          <w:rFonts w:ascii="Power Geez Unicode1" w:hAnsi="Power Geez Unicode1"/>
          <w:sz w:val="24"/>
          <w:szCs w:val="24"/>
        </w:rPr>
        <w:t xml:space="preserve"> </w:t>
      </w:r>
      <w:proofErr w:type="spellStart"/>
      <w:r w:rsidR="00CC714B" w:rsidRPr="007C7B30">
        <w:rPr>
          <w:rFonts w:ascii="Power Geez Unicode1" w:hAnsi="Power Geez Unicode1" w:cs="Nyala"/>
          <w:sz w:val="24"/>
          <w:szCs w:val="24"/>
        </w:rPr>
        <w:t>ስላለው</w:t>
      </w:r>
      <w:proofErr w:type="spellEnd"/>
      <w:r w:rsidR="00CC714B" w:rsidRPr="007C7B30">
        <w:rPr>
          <w:rFonts w:ascii="Power Geez Unicode1" w:hAnsi="Power Geez Unicode1"/>
          <w:sz w:val="24"/>
          <w:szCs w:val="24"/>
        </w:rPr>
        <w:t xml:space="preserve"> </w:t>
      </w:r>
      <w:proofErr w:type="spellStart"/>
      <w:r w:rsidR="00CC714B" w:rsidRPr="007C7B30">
        <w:rPr>
          <w:rFonts w:ascii="Power Geez Unicode1" w:hAnsi="Power Geez Unicode1"/>
          <w:sz w:val="24"/>
          <w:szCs w:val="24"/>
        </w:rPr>
        <w:t>በሙሉ</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መስኖ</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ከአንድ</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ጊዜ</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በላይ</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ሰብልን</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ማልማት</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ይቻላል</w:t>
      </w:r>
      <w:proofErr w:type="spellEnd"/>
      <w:r w:rsidR="00594B23" w:rsidRPr="007C7B30">
        <w:rPr>
          <w:rFonts w:ascii="Power Geez Unicode1" w:hAnsi="Power Geez Unicode1" w:cs="Nyala"/>
          <w:sz w:val="24"/>
          <w:szCs w:val="24"/>
        </w:rPr>
        <w:t>፡፡</w:t>
      </w:r>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ለደጋፊ</w:t>
      </w:r>
      <w:proofErr w:type="spellEnd"/>
      <w:r w:rsidR="00594B23" w:rsidRPr="007C7B30">
        <w:rPr>
          <w:rFonts w:ascii="Power Geez Unicode1" w:hAnsi="Power Geez Unicode1" w:cs="Nyala"/>
          <w:sz w:val="24"/>
          <w:szCs w:val="24"/>
        </w:rPr>
        <w:t xml:space="preserve"> </w:t>
      </w:r>
      <w:proofErr w:type="spellStart"/>
      <w:r w:rsidR="00594B23" w:rsidRPr="007C7B30">
        <w:rPr>
          <w:rFonts w:ascii="Power Geez Unicode1" w:hAnsi="Power Geez Unicode1" w:cs="Nyala"/>
          <w:sz w:val="24"/>
          <w:szCs w:val="24"/>
        </w:rPr>
        <w:t>መስኖ</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እና</w:t>
      </w:r>
      <w:proofErr w:type="spellEnd"/>
      <w:r w:rsidR="00594B23" w:rsidRPr="007C7B30">
        <w:rPr>
          <w:rFonts w:ascii="Power Geez Unicode1" w:hAnsi="Power Geez Unicode1"/>
          <w:sz w:val="24"/>
          <w:szCs w:val="24"/>
        </w:rPr>
        <w:t xml:space="preserve"> </w:t>
      </w:r>
      <w:proofErr w:type="spellStart"/>
      <w:r>
        <w:rPr>
          <w:rFonts w:ascii="Power Geez Unicode1" w:hAnsi="Power Geez Unicode1" w:cs="Nyala"/>
          <w:sz w:val="24"/>
          <w:szCs w:val="24"/>
        </w:rPr>
        <w:t>ችግኝ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ማፍያም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መጠቀም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ይቻላል</w:t>
      </w:r>
      <w:proofErr w:type="spellEnd"/>
      <w:r w:rsidR="00594B23" w:rsidRPr="007C7B30">
        <w:rPr>
          <w:rFonts w:ascii="Power Geez Unicode1" w:hAnsi="Power Geez Unicode1"/>
          <w:sz w:val="24"/>
          <w:szCs w:val="24"/>
        </w:rPr>
        <w:t xml:space="preserve"> </w:t>
      </w:r>
      <w:r w:rsidR="00594B23" w:rsidRPr="007C7B30">
        <w:rPr>
          <w:rFonts w:ascii="Power Geez Unicode1" w:hAnsi="Power Geez Unicode1" w:cs="Nyala"/>
          <w:sz w:val="24"/>
          <w:szCs w:val="24"/>
        </w:rPr>
        <w:t>፡፡</w:t>
      </w:r>
      <w:r w:rsidR="00594B23" w:rsidRPr="007C7B30">
        <w:rPr>
          <w:rFonts w:ascii="Power Geez Unicode1" w:hAnsi="Power Geez Unicode1"/>
          <w:sz w:val="24"/>
          <w:szCs w:val="24"/>
        </w:rPr>
        <w:t xml:space="preserve"> </w:t>
      </w:r>
      <w:proofErr w:type="spellStart"/>
      <w:r w:rsidRPr="00FB1DCD">
        <w:rPr>
          <w:rFonts w:ascii="Power Geez Unicode1" w:hAnsi="Power Geez Unicode1" w:cs="Nyala"/>
          <w:color w:val="231F20"/>
          <w:sz w:val="24"/>
          <w:szCs w:val="24"/>
        </w:rPr>
        <w:t>በቱቦ</w:t>
      </w:r>
      <w:proofErr w:type="spellEnd"/>
      <w:r w:rsidRPr="00FB1DCD">
        <w:rPr>
          <w:rFonts w:ascii="Power Geez Unicode1" w:hAnsi="Power Geez Unicode1" w:cs="Nyala"/>
          <w:color w:val="231F20"/>
          <w:sz w:val="24"/>
          <w:szCs w:val="24"/>
        </w:rPr>
        <w:t xml:space="preserve"> </w:t>
      </w:r>
      <w:proofErr w:type="spellStart"/>
      <w:r w:rsidRPr="00FB1DCD">
        <w:rPr>
          <w:rFonts w:ascii="Power Geez Unicode1" w:hAnsi="Power Geez Unicode1" w:cs="Nyala"/>
          <w:color w:val="231F20"/>
          <w:sz w:val="24"/>
          <w:szCs w:val="24"/>
        </w:rPr>
        <w:t>ዘንግ</w:t>
      </w:r>
      <w:proofErr w:type="spellEnd"/>
      <w:r w:rsidRPr="00FB1DCD">
        <w:rPr>
          <w:rFonts w:ascii="Power Geez Unicode1" w:hAnsi="Power Geez Unicode1"/>
          <w:color w:val="231F20"/>
          <w:sz w:val="24"/>
          <w:szCs w:val="24"/>
        </w:rPr>
        <w:t xml:space="preserve"> </w:t>
      </w:r>
      <w:proofErr w:type="spellStart"/>
      <w:r>
        <w:rPr>
          <w:rFonts w:ascii="Power Geez Unicode1" w:hAnsi="Power Geez Unicode1" w:cs="Nyala"/>
          <w:color w:val="231F20"/>
          <w:sz w:val="24"/>
          <w:szCs w:val="24"/>
        </w:rPr>
        <w:t>ለ</w:t>
      </w:r>
      <w:r w:rsidR="00594B23" w:rsidRPr="007C7B30">
        <w:rPr>
          <w:rFonts w:ascii="Power Geez Unicode1" w:hAnsi="Power Geez Unicode1" w:cs="Nyala"/>
          <w:color w:val="231F20"/>
          <w:sz w:val="24"/>
          <w:szCs w:val="24"/>
        </w:rPr>
        <w:t>ሚቆፈር</w:t>
      </w:r>
      <w:proofErr w:type="spellEnd"/>
      <w:r w:rsidR="00594B23" w:rsidRPr="007C7B30">
        <w:rPr>
          <w:rFonts w:ascii="Power Geez Unicode1" w:hAnsi="Power Geez Unicode1"/>
          <w:color w:val="231F20"/>
          <w:sz w:val="24"/>
          <w:szCs w:val="24"/>
        </w:rPr>
        <w:t xml:space="preserve"> </w:t>
      </w:r>
      <w:proofErr w:type="spellStart"/>
      <w:r w:rsidR="00594B23" w:rsidRPr="007C7B30">
        <w:rPr>
          <w:rFonts w:ascii="Power Geez Unicode1" w:hAnsi="Power Geez Unicode1" w:cs="Nyala"/>
          <w:color w:val="231F20"/>
          <w:sz w:val="24"/>
          <w:szCs w:val="24"/>
        </w:rPr>
        <w:t>የውሀ</w:t>
      </w:r>
      <w:proofErr w:type="spellEnd"/>
      <w:r w:rsidR="00594B23" w:rsidRPr="007C7B30">
        <w:rPr>
          <w:rFonts w:ascii="Power Geez Unicode1" w:hAnsi="Power Geez Unicode1"/>
          <w:color w:val="231F20"/>
          <w:sz w:val="24"/>
          <w:szCs w:val="24"/>
        </w:rPr>
        <w:t xml:space="preserve"> </w:t>
      </w:r>
      <w:proofErr w:type="spellStart"/>
      <w:r w:rsidR="00594B23" w:rsidRPr="007C7B30">
        <w:rPr>
          <w:rFonts w:ascii="Power Geez Unicode1" w:hAnsi="Power Geez Unicode1" w:cs="Nyala"/>
          <w:color w:val="231F20"/>
          <w:sz w:val="24"/>
          <w:szCs w:val="24"/>
        </w:rPr>
        <w:t>ጉድጓድ</w:t>
      </w:r>
      <w:proofErr w:type="spellEnd"/>
      <w:r w:rsidR="00594B23" w:rsidRPr="007C7B30">
        <w:rPr>
          <w:rFonts w:ascii="Power Geez Unicode1" w:hAnsi="Power Geez Unicode1"/>
        </w:rPr>
        <w:t xml:space="preserve"> </w:t>
      </w:r>
      <w:proofErr w:type="spellStart"/>
      <w:r w:rsidR="00594B23" w:rsidRPr="007C7B30">
        <w:rPr>
          <w:rFonts w:ascii="Power Geez Unicode1" w:hAnsi="Power Geez Unicode1"/>
        </w:rPr>
        <w:t>የሚመረጡ</w:t>
      </w:r>
      <w:proofErr w:type="spellEnd"/>
      <w:r w:rsidR="00594B23" w:rsidRPr="007C7B30">
        <w:rPr>
          <w:rFonts w:ascii="Power Geez Unicode1" w:hAnsi="Power Geez Unicode1"/>
          <w:sz w:val="24"/>
          <w:szCs w:val="24"/>
        </w:rPr>
        <w:t xml:space="preserve"> </w:t>
      </w:r>
      <w:proofErr w:type="spellStart"/>
      <w:r w:rsidR="00594B23" w:rsidRPr="007C7B30">
        <w:rPr>
          <w:rFonts w:ascii="Power Geez Unicode1" w:hAnsi="Power Geez Unicode1" w:cs="Nyala"/>
          <w:sz w:val="24"/>
          <w:szCs w:val="24"/>
        </w:rPr>
        <w:t>ሰብሎች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የሚከተሉት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ባህሪያት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ያሉት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መሆን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አለባቸዉ</w:t>
      </w:r>
      <w:proofErr w:type="spellEnd"/>
      <w:r w:rsidR="00E6374E">
        <w:rPr>
          <w:rFonts w:ascii="Power Geez Unicode1" w:hAnsi="Power Geez Unicode1" w:cs="Nyala"/>
          <w:sz w:val="24"/>
          <w:szCs w:val="24"/>
        </w:rPr>
        <w:t>፡፡</w:t>
      </w:r>
    </w:p>
    <w:p w:rsidR="00594B23" w:rsidRPr="002B7CEC" w:rsidRDefault="00594B23" w:rsidP="00594B23">
      <w:pPr>
        <w:pStyle w:val="ListParagraph"/>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ፍጆታ</w:t>
      </w:r>
      <w:proofErr w:type="spellEnd"/>
    </w:p>
    <w:p w:rsidR="00594B23" w:rsidRPr="002B7CEC" w:rsidRDefault="00594B23" w:rsidP="00594B23">
      <w:pPr>
        <w:pStyle w:val="ListParagraph"/>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ያላቸው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p>
    <w:p w:rsidR="00594B23" w:rsidRPr="002B7CEC" w:rsidRDefault="00594B23" w:rsidP="00594B23">
      <w:pPr>
        <w:pStyle w:val="ListParagraph"/>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ቶሎ</w:t>
      </w:r>
      <w:proofErr w:type="spellEnd"/>
      <w:r w:rsidRPr="002B7CEC">
        <w:rPr>
          <w:rFonts w:ascii="Power Geez Unicode1" w:hAnsi="Power Geez Unicode1" w:cs="Nyala"/>
          <w:sz w:val="24"/>
          <w:szCs w:val="24"/>
        </w:rPr>
        <w:t xml:space="preserve"> </w:t>
      </w:r>
      <w:proofErr w:type="spellStart"/>
      <w:r w:rsidR="00AA1539" w:rsidRPr="002B7CEC">
        <w:rPr>
          <w:rFonts w:ascii="Power Geez Unicode1" w:hAnsi="Power Geez Unicode1" w:cs="Nyala"/>
          <w:sz w:val="24"/>
          <w:szCs w:val="24"/>
        </w:rPr>
        <w:t>የሚ</w:t>
      </w:r>
      <w:r w:rsidR="00AA1539">
        <w:rPr>
          <w:rFonts w:ascii="Power Geez Unicode1" w:hAnsi="Power Geez Unicode1" w:cs="Nyala"/>
          <w:sz w:val="24"/>
          <w:szCs w:val="24"/>
        </w:rPr>
        <w:t>ደርሱ</w:t>
      </w:r>
      <w:proofErr w:type="spellEnd"/>
      <w:r w:rsidR="00AA1539"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p>
    <w:p w:rsidR="00594B23" w:rsidRPr="002B7CEC" w:rsidRDefault="00594B23" w:rsidP="00594B23">
      <w:pPr>
        <w:pStyle w:val="ListParagraph"/>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00E6374E">
        <w:rPr>
          <w:rFonts w:ascii="Power Geez Unicode1" w:hAnsi="Power Geez Unicode1"/>
          <w:sz w:val="24"/>
          <w:szCs w:val="24"/>
        </w:rPr>
        <w:t>በንጠረ</w:t>
      </w:r>
      <w:proofErr w:type="spellEnd"/>
      <w:r w:rsidR="00E6374E">
        <w:rPr>
          <w:rFonts w:ascii="Power Geez Unicode1" w:hAnsi="Power Geez Unicode1"/>
          <w:sz w:val="24"/>
          <w:szCs w:val="24"/>
        </w:rPr>
        <w:t xml:space="preserve"> </w:t>
      </w:r>
      <w:proofErr w:type="spellStart"/>
      <w:r w:rsidR="00E6374E">
        <w:rPr>
          <w:rFonts w:ascii="Power Geez Unicode1" w:hAnsi="Power Geez Unicode1"/>
          <w:sz w:val="24"/>
          <w:szCs w:val="24"/>
        </w:rPr>
        <w:t>ምግብ</w:t>
      </w:r>
      <w:proofErr w:type="spellEnd"/>
      <w:r w:rsidR="00E6374E">
        <w:rPr>
          <w:rFonts w:ascii="Power Geez Unicode1" w:hAnsi="Power Geez Unicode1"/>
          <w:sz w:val="24"/>
          <w:szCs w:val="24"/>
        </w:rPr>
        <w:t xml:space="preserve"> </w:t>
      </w:r>
      <w:proofErr w:type="spellStart"/>
      <w:r w:rsidR="00E6374E">
        <w:rPr>
          <w:rFonts w:ascii="Power Geez Unicode1" w:hAnsi="Power Geez Unicode1"/>
          <w:sz w:val="24"/>
          <w:szCs w:val="24"/>
        </w:rPr>
        <w:t>የበለፀጉ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p>
    <w:p w:rsidR="00594B23" w:rsidRPr="002B7CEC" w:rsidRDefault="00594B23" w:rsidP="00594B23">
      <w:pPr>
        <w:pStyle w:val="ListParagraph"/>
        <w:jc w:val="both"/>
        <w:rPr>
          <w:rFonts w:ascii="Power Geez Unicode1" w:hAnsi="Power Geez Unicode1" w:cs="Nyala"/>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አርሶ</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አደሮች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የሚመር</w:t>
      </w:r>
      <w:r w:rsidRPr="002B7CEC">
        <w:rPr>
          <w:rFonts w:ascii="Power Geez Unicode1" w:hAnsi="Power Geez Unicode1"/>
          <w:sz w:val="24"/>
          <w:szCs w:val="24"/>
        </w:rPr>
        <w:t>ጦቸው</w:t>
      </w:r>
      <w:proofErr w:type="spellEnd"/>
      <w:r w:rsidRPr="002B7CEC">
        <w:rPr>
          <w:rFonts w:ascii="Power Geez Unicode1" w:hAnsi="Power Geez Unicode1"/>
          <w:sz w:val="24"/>
          <w:szCs w:val="24"/>
        </w:rPr>
        <w:t xml:space="preserve"> </w:t>
      </w:r>
      <w:proofErr w:type="spellStart"/>
      <w:r w:rsidR="00E6374E" w:rsidRPr="002B7CEC">
        <w:rPr>
          <w:rFonts w:ascii="Power Geez Unicode1" w:hAnsi="Power Geez Unicode1" w:cs="Nyala"/>
          <w:sz w:val="24"/>
          <w:szCs w:val="24"/>
        </w:rPr>
        <w:t>እ</w:t>
      </w:r>
      <w:r w:rsidR="00E6374E">
        <w:rPr>
          <w:rFonts w:ascii="Power Geez Unicode1" w:hAnsi="Power Geez Unicode1" w:cs="Nyala"/>
          <w:sz w:val="24"/>
          <w:szCs w:val="24"/>
        </w:rPr>
        <w:t>ና</w:t>
      </w:r>
      <w:proofErr w:type="spellEnd"/>
      <w:r w:rsidR="00E6374E"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የምርት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ተሞክሮ</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ያላቸው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ሰብሎች</w:t>
      </w:r>
      <w:proofErr w:type="spellEnd"/>
    </w:p>
    <w:p w:rsidR="00EE7DF1" w:rsidRPr="002B7CEC" w:rsidRDefault="00594B23" w:rsidP="00594B23">
      <w:pPr>
        <w:pStyle w:val="ListParagraph"/>
        <w:jc w:val="both"/>
        <w:rPr>
          <w:rFonts w:ascii="Power Geez Unicode1" w:hAnsi="Power Geez Unicode1"/>
          <w:sz w:val="24"/>
          <w:szCs w:val="24"/>
        </w:rPr>
      </w:pP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እጥረትና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ተባዮች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የሚቋቋሙ</w:t>
      </w:r>
      <w:proofErr w:type="spellEnd"/>
    </w:p>
    <w:p w:rsidR="00EE7DF1" w:rsidRPr="002B7CEC" w:rsidRDefault="00EE7DF1"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t>የሚከተ</w:t>
      </w:r>
      <w:r w:rsidR="00605B0E" w:rsidRPr="002B7CEC">
        <w:rPr>
          <w:rFonts w:ascii="Power Geez Unicode1" w:hAnsi="Power Geez Unicode1" w:cs="Nyala"/>
          <w:sz w:val="24"/>
          <w:szCs w:val="24"/>
        </w:rPr>
        <w:t>ሉት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አትክልትና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ፍራፍሬ</w:t>
      </w:r>
      <w:r w:rsidR="00605B0E" w:rsidRPr="002B7CEC">
        <w:rPr>
          <w:rFonts w:ascii="Power Geez Unicode1" w:hAnsi="Power Geez Unicode1" w:cs="Nyala"/>
          <w:sz w:val="24"/>
          <w:szCs w:val="24"/>
        </w:rPr>
        <w:t>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ይመከራል</w:t>
      </w:r>
      <w:proofErr w:type="spellEnd"/>
      <w:r w:rsidRPr="002B7CEC">
        <w:rPr>
          <w:rFonts w:ascii="Power Geez Unicode1" w:hAnsi="Power Geez Unicode1" w:cs="Nyala"/>
          <w:sz w:val="24"/>
          <w:szCs w:val="24"/>
        </w:rPr>
        <w:t>፡፡</w:t>
      </w:r>
    </w:p>
    <w:p w:rsidR="00EE7DF1" w:rsidRPr="002B7CEC" w:rsidRDefault="00EE7DF1"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lastRenderedPageBreak/>
        <w:t>አትክልት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ቲማቲም</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ድንች</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ሽንኩርት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ሽንኩርት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605B0E" w:rsidRPr="002B7CEC">
        <w:rPr>
          <w:rFonts w:ascii="Power Geez Unicode1" w:hAnsi="Power Geez Unicode1" w:cs="Nyala"/>
          <w:sz w:val="24"/>
          <w:szCs w:val="24"/>
        </w:rPr>
        <w:t>ቀይሽንኩርት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ጎመን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ሰላጣ</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w:t>
      </w:r>
      <w:r w:rsidR="007D2CF1" w:rsidRPr="002B7CEC">
        <w:rPr>
          <w:rFonts w:ascii="Power Geez Unicode1" w:hAnsi="Power Geez Unicode1" w:cs="Nyala"/>
          <w:sz w:val="24"/>
          <w:szCs w:val="24"/>
        </w:rPr>
        <w:t>ዊስ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ጎመን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ጎመን</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605B0E" w:rsidRPr="002B7CEC">
        <w:rPr>
          <w:rFonts w:ascii="Power Geez Unicode1" w:hAnsi="Power Geez Unicode1" w:cs="Nyala"/>
          <w:sz w:val="24"/>
          <w:szCs w:val="24"/>
        </w:rPr>
        <w:t>የሐበሻ</w:t>
      </w:r>
      <w:proofErr w:type="spellEnd"/>
      <w:r w:rsidR="00605B0E" w:rsidRPr="002B7CEC">
        <w:rPr>
          <w:rFonts w:ascii="Power Geez Unicode1" w:hAnsi="Power Geez Unicode1" w:cs="Nyala"/>
          <w:sz w:val="24"/>
          <w:szCs w:val="24"/>
        </w:rPr>
        <w:t xml:space="preserve"> </w:t>
      </w:r>
      <w:proofErr w:type="spellStart"/>
      <w:r w:rsidR="00605B0E" w:rsidRPr="002B7CEC">
        <w:rPr>
          <w:rFonts w:ascii="Power Geez Unicode1" w:hAnsi="Power Geez Unicode1" w:cs="Nyala"/>
          <w:sz w:val="24"/>
          <w:szCs w:val="24"/>
        </w:rPr>
        <w:t>ጎመን</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7D2CF1" w:rsidRPr="002B7CEC">
        <w:rPr>
          <w:rFonts w:ascii="Power Geez Unicode1" w:hAnsi="Power Geez Unicode1" w:cs="Nyala"/>
          <w:sz w:val="24"/>
          <w:szCs w:val="24"/>
        </w:rPr>
        <w:t>ፎሶሊያ</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በርበሬ</w:t>
      </w:r>
      <w:proofErr w:type="spellEnd"/>
      <w:r w:rsidR="00D07BFD">
        <w:rPr>
          <w:rFonts w:ascii="Power Geez Unicode1" w:hAnsi="Power Geez Unicode1" w:cs="Nyala"/>
          <w:sz w:val="24"/>
          <w:szCs w:val="24"/>
        </w:rPr>
        <w:t xml:space="preserve">/ </w:t>
      </w:r>
      <w:proofErr w:type="spellStart"/>
      <w:r w:rsidR="00D07BFD" w:rsidRPr="002B7CEC">
        <w:rPr>
          <w:rFonts w:ascii="Power Geez Unicode1" w:hAnsi="Power Geez Unicode1"/>
          <w:szCs w:val="24"/>
        </w:rPr>
        <w:t>ቃሪያ</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ካሮት</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00605B0E" w:rsidRPr="002B7CEC">
        <w:rPr>
          <w:rFonts w:ascii="Power Geez Unicode1" w:hAnsi="Power Geez Unicode1" w:cs="Nyala"/>
          <w:sz w:val="24"/>
          <w:szCs w:val="24"/>
        </w:rPr>
        <w:t>ቀይ</w:t>
      </w:r>
      <w:proofErr w:type="spellEnd"/>
      <w:r w:rsidR="00605B0E" w:rsidRPr="002B7CEC">
        <w:rPr>
          <w:rFonts w:ascii="Power Geez Unicode1" w:hAnsi="Power Geez Unicode1" w:cs="Nyala"/>
          <w:sz w:val="24"/>
          <w:szCs w:val="24"/>
        </w:rPr>
        <w:t xml:space="preserve"> </w:t>
      </w:r>
      <w:proofErr w:type="spellStart"/>
      <w:r w:rsidR="00605B0E" w:rsidRPr="002B7CEC">
        <w:rPr>
          <w:rFonts w:ascii="Power Geez Unicode1" w:hAnsi="Power Geez Unicode1" w:cs="Nyala"/>
          <w:sz w:val="24"/>
          <w:szCs w:val="24"/>
        </w:rPr>
        <w:t>ስር</w:t>
      </w:r>
      <w:proofErr w:type="spellEnd"/>
      <w:r w:rsidRPr="002B7CEC">
        <w:rPr>
          <w:rFonts w:ascii="Power Geez Unicode1" w:hAnsi="Power Geez Unicode1" w:cs="Nyala"/>
          <w:sz w:val="24"/>
          <w:szCs w:val="24"/>
        </w:rPr>
        <w:t>፣</w:t>
      </w:r>
    </w:p>
    <w:p w:rsidR="00EE7DF1" w:rsidRPr="002B7CEC" w:rsidRDefault="00EE7DF1"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t>ፍራፍሬ</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ተጨማሪ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 </w:t>
      </w:r>
      <w:proofErr w:type="spellStart"/>
      <w:r w:rsidRPr="002B7CEC">
        <w:rPr>
          <w:rFonts w:ascii="Power Geez Unicode1" w:hAnsi="Power Geez Unicode1" w:cs="Nyala"/>
          <w:sz w:val="24"/>
          <w:szCs w:val="24"/>
        </w:rPr>
        <w:t>ፓፓያ</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ማንጎ</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w:t>
      </w:r>
      <w:r w:rsidR="00721399" w:rsidRPr="002B7CEC">
        <w:rPr>
          <w:rFonts w:ascii="Power Geez Unicode1" w:hAnsi="Power Geez Unicode1"/>
          <w:sz w:val="24"/>
          <w:szCs w:val="24"/>
        </w:rPr>
        <w:t>ቮ</w:t>
      </w:r>
      <w:r w:rsidRPr="002B7CEC">
        <w:rPr>
          <w:rFonts w:ascii="Power Geez Unicode1" w:hAnsi="Power Geez Unicode1" w:cs="Nyala"/>
          <w:sz w:val="24"/>
          <w:szCs w:val="24"/>
        </w:rPr>
        <w:t>ካዶ</w:t>
      </w:r>
      <w:proofErr w:type="spellEnd"/>
      <w:r w:rsidRPr="002B7CEC">
        <w:rPr>
          <w:rFonts w:ascii="Power Geez Unicode1" w:hAnsi="Power Geez Unicode1" w:cs="Nyala"/>
          <w:sz w:val="24"/>
          <w:szCs w:val="24"/>
        </w:rPr>
        <w:t>፣</w:t>
      </w:r>
    </w:p>
    <w:p w:rsidR="00EE7DF1" w:rsidRPr="002B7CEC" w:rsidRDefault="00D07BFD"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t>የ</w:t>
      </w:r>
      <w:r>
        <w:rPr>
          <w:rFonts w:ascii="Power Geez Unicode1" w:hAnsi="Power Geez Unicode1" w:cs="Nyala"/>
          <w:sz w:val="24"/>
          <w:szCs w:val="24"/>
        </w:rPr>
        <w:t>ችግኝ</w:t>
      </w:r>
      <w:proofErr w:type="spellEnd"/>
      <w:r w:rsidRPr="002B7CEC">
        <w:rPr>
          <w:rFonts w:ascii="Power Geez Unicode1" w:hAnsi="Power Geez Unicode1"/>
          <w:sz w:val="24"/>
          <w:szCs w:val="24"/>
        </w:rPr>
        <w:t xml:space="preserve"> </w:t>
      </w:r>
      <w:proofErr w:type="spellStart"/>
      <w:r w:rsidR="00EE7DF1" w:rsidRPr="002B7CEC">
        <w:rPr>
          <w:rFonts w:ascii="Power Geez Unicode1" w:hAnsi="Power Geez Unicode1" w:cs="Nyala"/>
          <w:sz w:val="24"/>
          <w:szCs w:val="24"/>
        </w:rPr>
        <w:t>ምርት</w:t>
      </w:r>
      <w:proofErr w:type="spellEnd"/>
      <w:r w:rsidR="00EE7DF1" w:rsidRPr="002B7CEC">
        <w:rPr>
          <w:rFonts w:ascii="Power Geez Unicode1" w:hAnsi="Power Geez Unicode1"/>
          <w:sz w:val="24"/>
          <w:szCs w:val="24"/>
        </w:rPr>
        <w:t xml:space="preserve">: </w:t>
      </w:r>
      <w:proofErr w:type="spellStart"/>
      <w:r w:rsidR="00EE7DF1" w:rsidRPr="002B7CEC">
        <w:rPr>
          <w:rFonts w:ascii="Power Geez Unicode1" w:hAnsi="Power Geez Unicode1" w:cs="Nyala"/>
          <w:sz w:val="24"/>
          <w:szCs w:val="24"/>
        </w:rPr>
        <w:t>ሽንኩርት</w:t>
      </w:r>
      <w:proofErr w:type="spellEnd"/>
      <w:r w:rsidR="00EE7DF1" w:rsidRPr="002B7CEC">
        <w:rPr>
          <w:rFonts w:ascii="Power Geez Unicode1" w:hAnsi="Power Geez Unicode1"/>
          <w:sz w:val="24"/>
          <w:szCs w:val="24"/>
        </w:rPr>
        <w:t xml:space="preserve"> </w:t>
      </w:r>
      <w:r w:rsidR="00EE7DF1" w:rsidRPr="002B7CEC">
        <w:rPr>
          <w:rFonts w:ascii="Power Geez Unicode1" w:hAnsi="Power Geez Unicode1" w:cs="Nyala"/>
          <w:sz w:val="24"/>
          <w:szCs w:val="24"/>
        </w:rPr>
        <w:t>፣</w:t>
      </w:r>
      <w:r w:rsidR="00EE7DF1" w:rsidRPr="002B7CEC">
        <w:rPr>
          <w:rFonts w:ascii="Power Geez Unicode1" w:hAnsi="Power Geez Unicode1"/>
          <w:sz w:val="24"/>
          <w:szCs w:val="24"/>
        </w:rPr>
        <w:t xml:space="preserve"> </w:t>
      </w:r>
      <w:proofErr w:type="spellStart"/>
      <w:r w:rsidR="00EE7DF1" w:rsidRPr="002B7CEC">
        <w:rPr>
          <w:rFonts w:ascii="Power Geez Unicode1" w:hAnsi="Power Geez Unicode1" w:cs="Nyala"/>
          <w:sz w:val="24"/>
          <w:szCs w:val="24"/>
        </w:rPr>
        <w:t>ቲማቲም</w:t>
      </w:r>
      <w:proofErr w:type="spellEnd"/>
      <w:r w:rsidR="00EE7DF1" w:rsidRPr="002B7CEC">
        <w:rPr>
          <w:rFonts w:ascii="Power Geez Unicode1" w:hAnsi="Power Geez Unicode1"/>
          <w:sz w:val="24"/>
          <w:szCs w:val="24"/>
        </w:rPr>
        <w:t xml:space="preserve"> </w:t>
      </w:r>
      <w:r w:rsidR="00EE7DF1" w:rsidRPr="002B7CEC">
        <w:rPr>
          <w:rFonts w:ascii="Power Geez Unicode1" w:hAnsi="Power Geez Unicode1" w:cs="Nyala"/>
          <w:sz w:val="24"/>
          <w:szCs w:val="24"/>
        </w:rPr>
        <w:t>፣</w:t>
      </w:r>
      <w:r w:rsidR="00EE7DF1" w:rsidRPr="002B7CEC">
        <w:rPr>
          <w:rFonts w:ascii="Power Geez Unicode1" w:hAnsi="Power Geez Unicode1"/>
          <w:sz w:val="24"/>
          <w:szCs w:val="24"/>
        </w:rPr>
        <w:t xml:space="preserve"> </w:t>
      </w:r>
      <w:proofErr w:type="spellStart"/>
      <w:r w:rsidR="00EE7DF1" w:rsidRPr="002B7CEC">
        <w:rPr>
          <w:rFonts w:ascii="Power Geez Unicode1" w:hAnsi="Power Geez Unicode1" w:cs="Nyala"/>
          <w:sz w:val="24"/>
          <w:szCs w:val="24"/>
        </w:rPr>
        <w:t>በርበሬ</w:t>
      </w:r>
      <w:proofErr w:type="spellEnd"/>
      <w:r w:rsidR="00EE7DF1" w:rsidRPr="002B7CEC">
        <w:rPr>
          <w:rFonts w:ascii="Power Geez Unicode1" w:hAnsi="Power Geez Unicode1"/>
          <w:sz w:val="24"/>
          <w:szCs w:val="24"/>
        </w:rPr>
        <w:t xml:space="preserve"> </w:t>
      </w:r>
      <w:r w:rsidR="00EE7DF1" w:rsidRPr="002B7CEC">
        <w:rPr>
          <w:rFonts w:ascii="Power Geez Unicode1" w:hAnsi="Power Geez Unicode1" w:cs="Nyala"/>
          <w:sz w:val="24"/>
          <w:szCs w:val="24"/>
        </w:rPr>
        <w:t>፣</w:t>
      </w:r>
      <w:r w:rsidR="00EE7DF1" w:rsidRPr="002B7CEC">
        <w:rPr>
          <w:rFonts w:ascii="Power Geez Unicode1" w:hAnsi="Power Geez Unicode1"/>
          <w:sz w:val="24"/>
          <w:szCs w:val="24"/>
        </w:rPr>
        <w:t xml:space="preserve"> </w:t>
      </w:r>
      <w:proofErr w:type="spellStart"/>
      <w:r w:rsidR="00EE7DF1" w:rsidRPr="002B7CEC">
        <w:rPr>
          <w:rFonts w:ascii="Power Geez Unicode1" w:hAnsi="Power Geez Unicode1" w:cs="Nyala"/>
          <w:sz w:val="24"/>
          <w:szCs w:val="24"/>
        </w:rPr>
        <w:t>ጎመን</w:t>
      </w:r>
      <w:proofErr w:type="spellEnd"/>
    </w:p>
    <w:p w:rsidR="00EE7DF1" w:rsidRPr="002B7CEC" w:rsidRDefault="00EE7DF1"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t>ጥራጥሬዎች</w:t>
      </w:r>
      <w:r w:rsidRPr="002B7CEC">
        <w:rPr>
          <w:rFonts w:ascii="Power Geez Unicode1" w:hAnsi="Power Geez Unicode1"/>
          <w:sz w:val="24"/>
          <w:szCs w:val="24"/>
        </w:rPr>
        <w:t>-</w:t>
      </w:r>
      <w:r w:rsidRPr="002B7CEC">
        <w:rPr>
          <w:rFonts w:ascii="Power Geez Unicode1" w:hAnsi="Power Geez Unicode1" w:cs="Nyala"/>
          <w:sz w:val="24"/>
          <w:szCs w:val="24"/>
        </w:rPr>
        <w:t>በቆሎ</w:t>
      </w:r>
      <w:proofErr w:type="spellEnd"/>
    </w:p>
    <w:p w:rsidR="00EE7DF1" w:rsidRPr="002B7CEC" w:rsidRDefault="00EE7DF1" w:rsidP="00EE7DF1">
      <w:pPr>
        <w:autoSpaceDE w:val="0"/>
        <w:autoSpaceDN w:val="0"/>
        <w:adjustRightInd w:val="0"/>
        <w:spacing w:after="0" w:line="360" w:lineRule="auto"/>
        <w:ind w:left="1170" w:hanging="1170"/>
        <w:jc w:val="both"/>
        <w:rPr>
          <w:rFonts w:ascii="Power Geez Unicode1" w:hAnsi="Power Geez Unicode1"/>
          <w:sz w:val="24"/>
          <w:szCs w:val="24"/>
        </w:rPr>
      </w:pPr>
      <w:proofErr w:type="spellStart"/>
      <w:r w:rsidRPr="002B7CEC">
        <w:rPr>
          <w:rFonts w:ascii="Power Geez Unicode1" w:hAnsi="Power Geez Unicode1" w:cs="Nyala"/>
          <w:sz w:val="24"/>
          <w:szCs w:val="24"/>
        </w:rPr>
        <w:t>ጥራጥሬዎች</w:t>
      </w:r>
      <w:proofErr w:type="spellEnd"/>
      <w:r w:rsidRPr="002B7CEC">
        <w:rPr>
          <w:rFonts w:ascii="Power Geez Unicode1" w:hAnsi="Power Geez Unicode1"/>
          <w:sz w:val="24"/>
          <w:szCs w:val="24"/>
        </w:rPr>
        <w:t xml:space="preserve">; </w:t>
      </w:r>
      <w:proofErr w:type="spellStart"/>
      <w:r w:rsidR="00752461" w:rsidRPr="002B7CEC">
        <w:rPr>
          <w:rFonts w:ascii="Power Geez Unicode1" w:hAnsi="Power Geez Unicode1" w:cs="Nyala"/>
          <w:sz w:val="24"/>
          <w:szCs w:val="24"/>
        </w:rPr>
        <w:t>ቦሎቄ</w:t>
      </w:r>
      <w:proofErr w:type="spellEnd"/>
    </w:p>
    <w:p w:rsidR="00D816F5" w:rsidRPr="002B7CEC" w:rsidRDefault="00D816F5" w:rsidP="00D816F5">
      <w:pPr>
        <w:pStyle w:val="Caption"/>
        <w:keepNext/>
        <w:spacing w:after="240"/>
        <w:rPr>
          <w:rFonts w:ascii="Power Geez Unicode1" w:hAnsi="Power Geez Unicode1"/>
          <w:lang w:val="am-ET"/>
        </w:rPr>
      </w:pPr>
      <w:bookmarkStart w:id="74" w:name="_Toc45012043"/>
      <w:bookmarkStart w:id="75" w:name="_Toc26000155"/>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7</w:t>
      </w:r>
      <w:r w:rsidRPr="002B7CEC">
        <w:rPr>
          <w:rFonts w:ascii="Power Geez Unicode1" w:hAnsi="Power Geez Unicode1"/>
        </w:rPr>
        <w:fldChar w:fldCharType="end"/>
      </w:r>
      <w:r w:rsidRPr="002B7CEC">
        <w:rPr>
          <w:rFonts w:ascii="Power Geez Unicode1" w:hAnsi="Power Geez Unicode1"/>
          <w:lang w:val="am-ET"/>
        </w:rPr>
        <w:t xml:space="preserve"> የውሃ እጥረት ለአትክልታዊ ሰብሎች የእድገት ጊዜ</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010"/>
      </w:tblGrid>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b/>
                <w:szCs w:val="24"/>
              </w:rPr>
            </w:pPr>
            <w:proofErr w:type="spellStart"/>
            <w:r w:rsidRPr="002B7CEC">
              <w:rPr>
                <w:rFonts w:ascii="Power Geez Unicode1" w:hAnsi="Power Geez Unicode1"/>
                <w:b/>
                <w:szCs w:val="24"/>
              </w:rPr>
              <w:t>ሰብልሎች</w:t>
            </w:r>
            <w:proofErr w:type="spellEnd"/>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b/>
                <w:szCs w:val="24"/>
              </w:rPr>
            </w:pPr>
            <w:proofErr w:type="spellStart"/>
            <w:r w:rsidRPr="002B7CEC">
              <w:rPr>
                <w:rFonts w:ascii="Power Geez Unicode1" w:hAnsi="Power Geez Unicode1" w:cs="Nyala"/>
                <w:b/>
                <w:szCs w:val="24"/>
              </w:rPr>
              <w:t>የውሃ</w:t>
            </w:r>
            <w:proofErr w:type="spellEnd"/>
            <w:r w:rsidRPr="002B7CEC">
              <w:rPr>
                <w:rFonts w:ascii="Power Geez Unicode1" w:hAnsi="Power Geez Unicode1"/>
                <w:b/>
                <w:szCs w:val="24"/>
              </w:rPr>
              <w:t xml:space="preserve"> </w:t>
            </w:r>
            <w:proofErr w:type="spellStart"/>
            <w:r w:rsidR="00123951">
              <w:rPr>
                <w:rFonts w:ascii="Power Geez Unicode1" w:hAnsi="Power Geez Unicode1" w:cs="Nyala"/>
                <w:b/>
                <w:szCs w:val="24"/>
              </w:rPr>
              <w:t>ቁጥብ</w:t>
            </w:r>
            <w:proofErr w:type="spellEnd"/>
            <w:r w:rsidRPr="002B7CEC">
              <w:rPr>
                <w:rFonts w:ascii="Power Geez Unicode1" w:hAnsi="Power Geez Unicode1"/>
                <w:b/>
                <w:szCs w:val="24"/>
              </w:rPr>
              <w:t xml:space="preserve"> </w:t>
            </w:r>
            <w:proofErr w:type="spellStart"/>
            <w:r w:rsidRPr="002B7CEC">
              <w:rPr>
                <w:rFonts w:ascii="Power Geez Unicode1" w:hAnsi="Power Geez Unicode1" w:cs="Nyala"/>
                <w:b/>
                <w:szCs w:val="24"/>
              </w:rPr>
              <w:t>ተጋላጭነት</w:t>
            </w:r>
            <w:proofErr w:type="spellEnd"/>
            <w:r w:rsidRPr="002B7CEC">
              <w:rPr>
                <w:rFonts w:ascii="Power Geez Unicode1" w:hAnsi="Power Geez Unicode1"/>
                <w:b/>
                <w:szCs w:val="24"/>
              </w:rPr>
              <w:t xml:space="preserve"> </w:t>
            </w:r>
            <w:proofErr w:type="spellStart"/>
            <w:r w:rsidRPr="002B7CEC">
              <w:rPr>
                <w:rFonts w:ascii="Power Geez Unicode1" w:hAnsi="Power Geez Unicode1" w:cs="Nyala"/>
                <w:b/>
                <w:szCs w:val="24"/>
              </w:rPr>
              <w:t>ያለው</w:t>
            </w:r>
            <w:proofErr w:type="spellEnd"/>
            <w:r w:rsidRPr="002B7CEC">
              <w:rPr>
                <w:rFonts w:ascii="Power Geez Unicode1" w:hAnsi="Power Geez Unicode1"/>
                <w:b/>
                <w:szCs w:val="24"/>
              </w:rPr>
              <w:t xml:space="preserve"> </w:t>
            </w:r>
            <w:proofErr w:type="spellStart"/>
            <w:r w:rsidRPr="002B7CEC">
              <w:rPr>
                <w:rFonts w:ascii="Power Geez Unicode1" w:hAnsi="Power Geez Unicode1" w:cs="Nyala"/>
                <w:b/>
                <w:szCs w:val="24"/>
              </w:rPr>
              <w:t>የእድገት</w:t>
            </w:r>
            <w:proofErr w:type="spellEnd"/>
            <w:r w:rsidRPr="002B7CEC">
              <w:rPr>
                <w:rFonts w:ascii="Power Geez Unicode1" w:hAnsi="Power Geez Unicode1"/>
                <w:b/>
                <w:szCs w:val="24"/>
              </w:rPr>
              <w:t xml:space="preserve"> </w:t>
            </w:r>
            <w:proofErr w:type="spellStart"/>
            <w:r w:rsidRPr="002B7CEC">
              <w:rPr>
                <w:rFonts w:ascii="Power Geez Unicode1" w:hAnsi="Power Geez Unicode1" w:cs="Nyala"/>
                <w:b/>
                <w:szCs w:val="24"/>
              </w:rPr>
              <w:t>ጊዜያት</w:t>
            </w:r>
            <w:proofErr w:type="spellEnd"/>
          </w:p>
        </w:tc>
      </w:tr>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ጎመን</w:t>
            </w:r>
            <w:proofErr w:type="spellEnd"/>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cs="Nyala"/>
                <w:szCs w:val="24"/>
              </w:rPr>
              <w:t>በጭንቅላቱ</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እድገትና</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መብሰል</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ጊዜ</w:t>
            </w:r>
            <w:proofErr w:type="spellEnd"/>
          </w:p>
        </w:tc>
      </w:tr>
      <w:tr w:rsidR="009F1843" w:rsidRPr="002B7CEC" w:rsidTr="001F111F">
        <w:trPr>
          <w:trHeight w:val="278"/>
        </w:trPr>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ካሮት</w:t>
            </w:r>
            <w:proofErr w:type="spellEnd"/>
            <w:r w:rsidRPr="002B7CEC">
              <w:rPr>
                <w:rFonts w:ascii="Power Geez Unicode1" w:hAnsi="Power Geez Unicode1"/>
                <w:szCs w:val="24"/>
              </w:rPr>
              <w:t xml:space="preserve"> </w:t>
            </w:r>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cs="Nyala"/>
                <w:szCs w:val="24"/>
              </w:rPr>
              <w:t>በእድገቱ</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ዘመን</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ሁሉ</w:t>
            </w:r>
            <w:proofErr w:type="spellEnd"/>
          </w:p>
        </w:tc>
      </w:tr>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ሽንኩርት</w:t>
            </w:r>
            <w:proofErr w:type="spellEnd"/>
            <w:r w:rsidRPr="002B7CEC">
              <w:rPr>
                <w:rFonts w:ascii="Power Geez Unicode1" w:hAnsi="Power Geez Unicode1"/>
                <w:szCs w:val="24"/>
              </w:rPr>
              <w:t xml:space="preserve"> </w:t>
            </w:r>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D07BFD">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cs="Nyala"/>
                <w:szCs w:val="24"/>
              </w:rPr>
              <w:t>በማኮረት</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ጊዜ</w:t>
            </w:r>
            <w:proofErr w:type="spellEnd"/>
            <w:r w:rsidRPr="002B7CEC">
              <w:rPr>
                <w:rFonts w:ascii="Power Geez Unicode1" w:hAnsi="Power Geez Unicode1" w:cs="Nyala"/>
                <w:szCs w:val="24"/>
              </w:rPr>
              <w:t>፣</w:t>
            </w:r>
            <w:r w:rsidRPr="002B7CEC">
              <w:rPr>
                <w:rFonts w:ascii="Power Geez Unicode1" w:hAnsi="Power Geez Unicode1"/>
                <w:szCs w:val="24"/>
              </w:rPr>
              <w:t xml:space="preserve"> </w:t>
            </w:r>
            <w:proofErr w:type="spellStart"/>
            <w:r w:rsidRPr="002B7CEC">
              <w:rPr>
                <w:rFonts w:ascii="Power Geez Unicode1" w:hAnsi="Power Geez Unicode1" w:cs="Nyala"/>
                <w:szCs w:val="24"/>
              </w:rPr>
              <w:t>በተለይም</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ፈጣን</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በሆነ</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የጅምላ</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እድገት</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ወቅት</w:t>
            </w:r>
            <w:proofErr w:type="spellEnd"/>
            <w:r w:rsidRPr="002B7CEC">
              <w:rPr>
                <w:rFonts w:ascii="Power Geez Unicode1" w:hAnsi="Power Geez Unicode1"/>
                <w:szCs w:val="24"/>
              </w:rPr>
              <w:t xml:space="preserve">&gt; </w:t>
            </w:r>
            <w:proofErr w:type="spellStart"/>
            <w:r w:rsidRPr="002B7CEC">
              <w:rPr>
                <w:rFonts w:ascii="Power Geez Unicode1" w:hAnsi="Power Geez Unicode1" w:cs="Nyala"/>
                <w:szCs w:val="24"/>
              </w:rPr>
              <w:t>በቅጠልነት</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ወቅት</w:t>
            </w:r>
            <w:proofErr w:type="spellEnd"/>
            <w:r w:rsidRPr="002B7CEC">
              <w:rPr>
                <w:rFonts w:ascii="Power Geez Unicode1" w:hAnsi="Power Geez Unicode1"/>
                <w:szCs w:val="24"/>
              </w:rPr>
              <w:t xml:space="preserve"> </w:t>
            </w:r>
            <w:r w:rsidR="00D07BFD" w:rsidRPr="002B7CEC">
              <w:rPr>
                <w:rFonts w:ascii="Power Geez Unicode1" w:hAnsi="Power Geez Unicode1"/>
                <w:szCs w:val="24"/>
              </w:rPr>
              <w:t>(</w:t>
            </w:r>
            <w:proofErr w:type="spellStart"/>
            <w:r w:rsidR="00D07BFD" w:rsidRPr="002B7CEC">
              <w:rPr>
                <w:rFonts w:ascii="Power Geez Unicode1" w:hAnsi="Power Geez Unicode1" w:cs="Nyala"/>
                <w:szCs w:val="24"/>
              </w:rPr>
              <w:t>ለ</w:t>
            </w:r>
            <w:r w:rsidR="00D07BFD">
              <w:rPr>
                <w:rFonts w:ascii="Power Geez Unicode1" w:hAnsi="Power Geez Unicode1" w:cs="Nyala"/>
                <w:szCs w:val="24"/>
              </w:rPr>
              <w:t>ችግኝ</w:t>
            </w:r>
            <w:proofErr w:type="spellEnd"/>
            <w:r w:rsidR="00D07BFD" w:rsidRPr="002B7CEC">
              <w:rPr>
                <w:rFonts w:ascii="Power Geez Unicode1" w:hAnsi="Power Geez Unicode1"/>
                <w:szCs w:val="24"/>
              </w:rPr>
              <w:t xml:space="preserve"> </w:t>
            </w:r>
            <w:proofErr w:type="spellStart"/>
            <w:r w:rsidRPr="002B7CEC">
              <w:rPr>
                <w:rFonts w:ascii="Power Geez Unicode1" w:hAnsi="Power Geez Unicode1" w:cs="Nyala"/>
                <w:szCs w:val="24"/>
              </w:rPr>
              <w:t>ማምረት</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በአበባ</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ወቅት</w:t>
            </w:r>
            <w:proofErr w:type="spellEnd"/>
            <w:r w:rsidRPr="002B7CEC">
              <w:rPr>
                <w:rFonts w:ascii="Power Geez Unicode1" w:hAnsi="Power Geez Unicode1"/>
                <w:szCs w:val="24"/>
              </w:rPr>
              <w:t>)</w:t>
            </w:r>
          </w:p>
        </w:tc>
      </w:tr>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ቃሪያ</w:t>
            </w:r>
            <w:proofErr w:type="spellEnd"/>
            <w:r w:rsidRPr="002B7CEC">
              <w:rPr>
                <w:rFonts w:ascii="Power Geez Unicode1" w:hAnsi="Power Geez Unicode1"/>
                <w:szCs w:val="24"/>
              </w:rPr>
              <w:t xml:space="preserve"> </w:t>
            </w:r>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cs="Nyala"/>
                <w:szCs w:val="24"/>
              </w:rPr>
              <w:t>በመላው</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ግን</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በተለይም</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ቀደም</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ብሎ</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እና</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አበባ</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መጀመሪያ</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ላይ</w:t>
            </w:r>
            <w:proofErr w:type="spellEnd"/>
          </w:p>
        </w:tc>
      </w:tr>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ድንች</w:t>
            </w:r>
            <w:proofErr w:type="spellEnd"/>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ሥር</w:t>
            </w:r>
            <w:proofErr w:type="spellEnd"/>
            <w:r w:rsidRPr="002B7CEC">
              <w:rPr>
                <w:rFonts w:ascii="Power Geez Unicode1" w:hAnsi="Power Geez Unicode1"/>
                <w:szCs w:val="24"/>
              </w:rPr>
              <w:t xml:space="preserve"> </w:t>
            </w:r>
            <w:proofErr w:type="spellStart"/>
            <w:r w:rsidRPr="002B7CEC">
              <w:rPr>
                <w:rFonts w:ascii="Power Geez Unicode1" w:hAnsi="Power Geez Unicode1"/>
                <w:szCs w:val="24"/>
              </w:rPr>
              <w:t>በመስደድ</w:t>
            </w:r>
            <w:proofErr w:type="spellEnd"/>
            <w:r w:rsidRPr="002B7CEC">
              <w:rPr>
                <w:rFonts w:ascii="Power Geez Unicode1" w:hAnsi="Power Geez Unicode1"/>
                <w:szCs w:val="24"/>
              </w:rPr>
              <w:t xml:space="preserve"> </w:t>
            </w:r>
            <w:proofErr w:type="spellStart"/>
            <w:r w:rsidRPr="002B7CEC">
              <w:rPr>
                <w:rFonts w:ascii="Power Geez Unicode1" w:hAnsi="Power Geez Unicode1"/>
                <w:szCs w:val="24"/>
              </w:rPr>
              <w:t>ጊዜ</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እና</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የግንድ</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ማቆጥቆጥ</w:t>
            </w:r>
            <w:proofErr w:type="spellEnd"/>
            <w:r w:rsidRPr="002B7CEC">
              <w:rPr>
                <w:rFonts w:ascii="Power Geez Unicode1" w:hAnsi="Power Geez Unicode1" w:cs="Nyala"/>
                <w:szCs w:val="24"/>
              </w:rPr>
              <w:t>፣</w:t>
            </w:r>
            <w:r w:rsidRPr="002B7CEC">
              <w:rPr>
                <w:rFonts w:ascii="Power Geez Unicode1" w:hAnsi="Power Geez Unicode1"/>
                <w:szCs w:val="24"/>
              </w:rPr>
              <w:t xml:space="preserve"> </w:t>
            </w:r>
            <w:proofErr w:type="spellStart"/>
            <w:r w:rsidRPr="002B7CEC">
              <w:rPr>
                <w:rFonts w:ascii="Power Geez Unicode1" w:hAnsi="Power Geez Unicode1" w:cs="Nyala"/>
                <w:szCs w:val="24"/>
              </w:rPr>
              <w:t>የምርት</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መፍጠር</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ሂደት</w:t>
            </w:r>
            <w:proofErr w:type="spellEnd"/>
            <w:r w:rsidRPr="002B7CEC">
              <w:rPr>
                <w:rFonts w:ascii="Power Geez Unicode1" w:hAnsi="Power Geez Unicode1"/>
                <w:szCs w:val="24"/>
              </w:rPr>
              <w:t xml:space="preserve">&gt; </w:t>
            </w:r>
            <w:proofErr w:type="spellStart"/>
            <w:r w:rsidRPr="002B7CEC">
              <w:rPr>
                <w:rFonts w:ascii="Power Geez Unicode1" w:hAnsi="Power Geez Unicode1" w:cs="Nyala"/>
                <w:szCs w:val="24"/>
              </w:rPr>
              <w:t>የመጀመሪያው</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የቅጠል</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ወቅት</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እና</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ማብሰል</w:t>
            </w:r>
            <w:proofErr w:type="spellEnd"/>
          </w:p>
        </w:tc>
      </w:tr>
      <w:tr w:rsidR="009F1843" w:rsidRPr="002B7CEC" w:rsidTr="001F111F">
        <w:tc>
          <w:tcPr>
            <w:tcW w:w="1278"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szCs w:val="24"/>
              </w:rPr>
              <w:t>ቲማቲም</w:t>
            </w:r>
            <w:proofErr w:type="spellEnd"/>
            <w:r w:rsidRPr="002B7CEC">
              <w:rPr>
                <w:rFonts w:ascii="Power Geez Unicode1" w:hAnsi="Power Geez Unicode1"/>
                <w:szCs w:val="24"/>
              </w:rPr>
              <w:t xml:space="preserve"> </w:t>
            </w:r>
          </w:p>
        </w:tc>
        <w:tc>
          <w:tcPr>
            <w:tcW w:w="8010" w:type="dxa"/>
            <w:tcBorders>
              <w:top w:val="single" w:sz="4" w:space="0" w:color="auto"/>
              <w:left w:val="single" w:sz="4" w:space="0" w:color="auto"/>
              <w:bottom w:val="single" w:sz="4" w:space="0" w:color="auto"/>
              <w:right w:val="single" w:sz="4" w:space="0" w:color="auto"/>
            </w:tcBorders>
            <w:hideMark/>
          </w:tcPr>
          <w:p w:rsidR="009F1843" w:rsidRPr="002B7CEC" w:rsidRDefault="009F1843" w:rsidP="001F111F">
            <w:pPr>
              <w:shd w:val="clear" w:color="auto" w:fill="FFFFFF"/>
              <w:spacing w:after="0" w:line="240" w:lineRule="auto"/>
              <w:jc w:val="both"/>
              <w:rPr>
                <w:rFonts w:ascii="Power Geez Unicode1" w:hAnsi="Power Geez Unicode1"/>
                <w:szCs w:val="24"/>
              </w:rPr>
            </w:pPr>
            <w:proofErr w:type="spellStart"/>
            <w:r w:rsidRPr="002B7CEC">
              <w:rPr>
                <w:rFonts w:ascii="Power Geez Unicode1" w:hAnsi="Power Geez Unicode1" w:cs="Nyala"/>
                <w:szCs w:val="24"/>
              </w:rPr>
              <w:t>በአበባነት</w:t>
            </w:r>
            <w:proofErr w:type="spellEnd"/>
            <w:r w:rsidRPr="002B7CEC">
              <w:rPr>
                <w:rFonts w:ascii="Power Geez Unicode1" w:hAnsi="Power Geez Unicode1"/>
                <w:szCs w:val="24"/>
              </w:rPr>
              <w:t xml:space="preserve">&gt; </w:t>
            </w:r>
            <w:proofErr w:type="spellStart"/>
            <w:r w:rsidRPr="002B7CEC">
              <w:rPr>
                <w:rFonts w:ascii="Power Geez Unicode1" w:hAnsi="Power Geez Unicode1" w:cs="Nyala"/>
                <w:szCs w:val="24"/>
              </w:rPr>
              <w:t>የምርት</w:t>
            </w:r>
            <w:proofErr w:type="spellEnd"/>
            <w:r w:rsidRPr="002B7CEC">
              <w:rPr>
                <w:rFonts w:ascii="Power Geez Unicode1" w:hAnsi="Power Geez Unicode1" w:cs="Nyala"/>
                <w:szCs w:val="24"/>
              </w:rPr>
              <w:t xml:space="preserve"> </w:t>
            </w:r>
            <w:proofErr w:type="spellStart"/>
            <w:r w:rsidRPr="002B7CEC">
              <w:rPr>
                <w:rFonts w:ascii="Power Geez Unicode1" w:hAnsi="Power Geez Unicode1" w:cs="Nyala"/>
                <w:szCs w:val="24"/>
              </w:rPr>
              <w:t>መፍጠር</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ሂደት</w:t>
            </w:r>
            <w:proofErr w:type="spellEnd"/>
            <w:r w:rsidRPr="002B7CEC">
              <w:rPr>
                <w:rFonts w:ascii="Power Geez Unicode1" w:hAnsi="Power Geez Unicode1"/>
                <w:szCs w:val="24"/>
              </w:rPr>
              <w:t xml:space="preserve">&gt; </w:t>
            </w:r>
            <w:proofErr w:type="spellStart"/>
            <w:r w:rsidRPr="002B7CEC">
              <w:rPr>
                <w:rFonts w:ascii="Power Geez Unicode1" w:hAnsi="Power Geez Unicode1" w:cs="Nyala"/>
                <w:szCs w:val="24"/>
              </w:rPr>
              <w:t>የቅጠልነት</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ወቅት</w:t>
            </w:r>
            <w:proofErr w:type="spellEnd"/>
            <w:r w:rsidRPr="002B7CEC">
              <w:rPr>
                <w:rFonts w:ascii="Power Geez Unicode1" w:hAnsi="Power Geez Unicode1" w:cs="Nyala"/>
                <w:szCs w:val="24"/>
              </w:rPr>
              <w:t>፣</w:t>
            </w:r>
            <w:r w:rsidRPr="002B7CEC">
              <w:rPr>
                <w:rFonts w:ascii="Power Geez Unicode1" w:hAnsi="Power Geez Unicode1"/>
                <w:szCs w:val="24"/>
              </w:rPr>
              <w:t xml:space="preserve"> </w:t>
            </w:r>
            <w:proofErr w:type="spellStart"/>
            <w:r w:rsidRPr="002B7CEC">
              <w:rPr>
                <w:rFonts w:ascii="Power Geez Unicode1" w:hAnsi="Power Geez Unicode1" w:cs="Nyala"/>
                <w:szCs w:val="24"/>
              </w:rPr>
              <w:t>በተለይም</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በሚተከሉበት</w:t>
            </w:r>
            <w:proofErr w:type="spellEnd"/>
            <w:r w:rsidRPr="002B7CEC">
              <w:rPr>
                <w:rFonts w:ascii="Power Geez Unicode1" w:hAnsi="Power Geez Unicode1"/>
                <w:szCs w:val="24"/>
              </w:rPr>
              <w:t xml:space="preserve"> </w:t>
            </w:r>
            <w:proofErr w:type="spellStart"/>
            <w:r w:rsidRPr="002B7CEC">
              <w:rPr>
                <w:rFonts w:ascii="Power Geez Unicode1" w:hAnsi="Power Geez Unicode1" w:cs="Nyala"/>
                <w:szCs w:val="24"/>
              </w:rPr>
              <w:t>ጊዜ</w:t>
            </w:r>
            <w:proofErr w:type="spellEnd"/>
            <w:r w:rsidRPr="002B7CEC">
              <w:rPr>
                <w:rFonts w:ascii="Power Geez Unicode1" w:hAnsi="Power Geez Unicode1" w:cs="Nyala"/>
                <w:szCs w:val="24"/>
              </w:rPr>
              <w:t xml:space="preserve"> </w:t>
            </w:r>
          </w:p>
        </w:tc>
      </w:tr>
    </w:tbl>
    <w:p w:rsidR="00A90704" w:rsidRPr="002B7CEC" w:rsidRDefault="00123951" w:rsidP="00265C8A">
      <w:pPr>
        <w:pStyle w:val="Heading3"/>
        <w:rPr>
          <w:rFonts w:ascii="Power Geez Unicode1" w:hAnsi="Power Geez Unicode1"/>
        </w:rPr>
      </w:pPr>
      <w:bookmarkStart w:id="76" w:name="_Toc45012029"/>
      <w:bookmarkEnd w:id="75"/>
      <w:proofErr w:type="spellStart"/>
      <w:r>
        <w:rPr>
          <w:rFonts w:ascii="Power Geez Unicode1" w:hAnsi="Power Geez Unicode1" w:cs="Nyala"/>
        </w:rPr>
        <w:t>ቁጥብ</w:t>
      </w:r>
      <w:proofErr w:type="spellEnd"/>
      <w:r w:rsidR="00EE7DF1" w:rsidRPr="002B7CEC">
        <w:rPr>
          <w:rFonts w:ascii="Power Geez Unicode1" w:hAnsi="Power Geez Unicode1"/>
        </w:rPr>
        <w:t xml:space="preserve"> </w:t>
      </w:r>
      <w:r w:rsidR="00EE7DF1" w:rsidRPr="002B7CEC">
        <w:rPr>
          <w:rFonts w:ascii="Power Geez Unicode1" w:hAnsi="Power Geez Unicode1" w:cs="Nyala"/>
        </w:rPr>
        <w:t>፣</w:t>
      </w:r>
      <w:r w:rsidR="00EE7DF1" w:rsidRPr="002B7CEC">
        <w:rPr>
          <w:rFonts w:ascii="Power Geez Unicode1" w:hAnsi="Power Geez Unicode1"/>
        </w:rPr>
        <w:t xml:space="preserve"> </w:t>
      </w:r>
      <w:proofErr w:type="spellStart"/>
      <w:r w:rsidR="00EE7DF1" w:rsidRPr="002B7CEC">
        <w:rPr>
          <w:rFonts w:ascii="Power Geez Unicode1" w:hAnsi="Power Geez Unicode1" w:cs="Nyala"/>
        </w:rPr>
        <w:t>አማራጭ</w:t>
      </w:r>
      <w:proofErr w:type="spellEnd"/>
      <w:r w:rsidR="00EE7DF1" w:rsidRPr="002B7CEC">
        <w:rPr>
          <w:rFonts w:ascii="Power Geez Unicode1" w:hAnsi="Power Geez Unicode1"/>
        </w:rPr>
        <w:t xml:space="preserve"> </w:t>
      </w:r>
      <w:proofErr w:type="spellStart"/>
      <w:r w:rsidR="00EE7DF1" w:rsidRPr="002B7CEC">
        <w:rPr>
          <w:rFonts w:ascii="Power Geez Unicode1" w:hAnsi="Power Geez Unicode1" w:cs="Nyala"/>
        </w:rPr>
        <w:t>መስኖ</w:t>
      </w:r>
      <w:proofErr w:type="spellEnd"/>
      <w:r w:rsidR="00EE7DF1" w:rsidRPr="002B7CEC">
        <w:rPr>
          <w:rFonts w:ascii="Power Geez Unicode1" w:hAnsi="Power Geez Unicode1"/>
        </w:rPr>
        <w:t xml:space="preserve"> </w:t>
      </w:r>
      <w:proofErr w:type="spellStart"/>
      <w:r w:rsidR="00EE7DF1" w:rsidRPr="002B7CEC">
        <w:rPr>
          <w:rFonts w:ascii="Power Geez Unicode1" w:hAnsi="Power Geez Unicode1" w:cs="Nyala"/>
        </w:rPr>
        <w:t>እና</w:t>
      </w:r>
      <w:proofErr w:type="spellEnd"/>
      <w:r w:rsidR="00EE7DF1" w:rsidRPr="002B7CEC">
        <w:rPr>
          <w:rFonts w:ascii="Power Geez Unicode1" w:hAnsi="Power Geez Unicode1"/>
        </w:rPr>
        <w:t xml:space="preserve"> </w:t>
      </w:r>
      <w:proofErr w:type="spellStart"/>
      <w:r w:rsidR="001F111F" w:rsidRPr="002B7CEC">
        <w:rPr>
          <w:rFonts w:ascii="Power Geez Unicode1" w:hAnsi="Power Geez Unicode1" w:cs="Nyala"/>
        </w:rPr>
        <w:t>ርብራብ</w:t>
      </w:r>
      <w:proofErr w:type="spellEnd"/>
      <w:r w:rsidR="00B545F7">
        <w:rPr>
          <w:rFonts w:ascii="Power Geez Unicode1" w:hAnsi="Power Geez Unicode1" w:cs="Nyala"/>
        </w:rPr>
        <w:t xml:space="preserve"> (Mulch)</w:t>
      </w:r>
      <w:bookmarkEnd w:id="76"/>
    </w:p>
    <w:p w:rsidR="002245EF" w:rsidRPr="002B7CEC" w:rsidRDefault="002245EF" w:rsidP="002245EF">
      <w:pPr>
        <w:spacing w:line="360" w:lineRule="auto"/>
        <w:jc w:val="both"/>
        <w:rPr>
          <w:rFonts w:ascii="Power Geez Unicode1" w:hAnsi="Power Geez Unicode1"/>
          <w:sz w:val="24"/>
          <w:szCs w:val="24"/>
        </w:rPr>
      </w:pPr>
      <w:proofErr w:type="spellStart"/>
      <w:r w:rsidRPr="002B7CEC">
        <w:rPr>
          <w:rFonts w:ascii="Power Geez Unicode1" w:hAnsi="Power Geez Unicode1" w:cs="Nyala"/>
          <w:sz w:val="24"/>
          <w:szCs w:val="24"/>
        </w:rPr>
        <w:t>የውሃ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እጥረት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ባለበት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አካባቢ</w:t>
      </w:r>
      <w:proofErr w:type="spellEnd"/>
      <w:r w:rsidRPr="002B7CEC">
        <w:rPr>
          <w:rFonts w:ascii="Power Geez Unicode1" w:hAnsi="Power Geez Unicode1"/>
          <w:sz w:val="24"/>
          <w:szCs w:val="24"/>
        </w:rPr>
        <w:t xml:space="preserve"> </w:t>
      </w:r>
      <w:proofErr w:type="spellStart"/>
      <w:r w:rsidR="00B545F7">
        <w:rPr>
          <w:rFonts w:ascii="Power Geez Unicode1" w:hAnsi="Power Geez Unicode1" w:cs="Nyala"/>
          <w:sz w:val="24"/>
          <w:szCs w:val="24"/>
        </w:rPr>
        <w:t>የ</w:t>
      </w:r>
      <w:r w:rsidR="00123951">
        <w:rPr>
          <w:rFonts w:ascii="Power Geez Unicode1" w:hAnsi="Power Geez Unicode1" w:cs="Nyala"/>
          <w:sz w:val="24"/>
          <w:szCs w:val="24"/>
        </w:rPr>
        <w:t>ቁጥብ</w:t>
      </w:r>
      <w:proofErr w:type="spellEnd"/>
      <w:r w:rsidR="00B545F7"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እንዲጠቀሙ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ይመከራል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የመስኖን</w:t>
      </w:r>
      <w:proofErr w:type="spellEnd"/>
      <w:r w:rsidRPr="002B7CEC">
        <w:rPr>
          <w:rFonts w:ascii="Power Geez Unicode1" w:hAnsi="Power Geez Unicode1"/>
          <w:sz w:val="24"/>
          <w:szCs w:val="24"/>
        </w:rPr>
        <w:t xml:space="preserve"> </w:t>
      </w:r>
      <w:proofErr w:type="spellStart"/>
      <w:r w:rsidR="00CC714B" w:rsidRPr="002B7CEC">
        <w:rPr>
          <w:rFonts w:ascii="Power Geez Unicode1" w:hAnsi="Power Geez Unicode1" w:cs="Nyala"/>
          <w:sz w:val="24"/>
          <w:szCs w:val="24"/>
        </w:rPr>
        <w:t>የውሃ</w:t>
      </w:r>
      <w:proofErr w:type="spellEnd"/>
      <w:r w:rsidR="00CC714B" w:rsidRPr="002B7CEC">
        <w:rPr>
          <w:rFonts w:ascii="Power Geez Unicode1" w:hAnsi="Power Geez Unicode1"/>
          <w:sz w:val="24"/>
          <w:szCs w:val="24"/>
        </w:rPr>
        <w:t xml:space="preserve"> </w:t>
      </w:r>
      <w:proofErr w:type="spellStart"/>
      <w:r w:rsidR="00CC714B" w:rsidRPr="002B7CEC">
        <w:rPr>
          <w:rFonts w:ascii="Power Geez Unicode1" w:hAnsi="Power Geez Unicode1"/>
          <w:sz w:val="24"/>
          <w:szCs w:val="24"/>
        </w:rPr>
        <w:t>የምንቀንሰው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ዝቅተኛ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ውሃ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በሚጠይቅበትና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በምርቱም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ያለው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ተጸእኖ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አናሳ</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በሚሆንበት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የሰብል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ደረጃ</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ነው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ባለው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ሠንጠረዥ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እንደሚታየው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ደረጃ</w:t>
      </w:r>
      <w:proofErr w:type="spellEnd"/>
      <w:r w:rsidRPr="002B7CEC">
        <w:rPr>
          <w:rFonts w:ascii="Power Geez Unicode1" w:hAnsi="Power Geez Unicode1"/>
          <w:sz w:val="24"/>
          <w:szCs w:val="24"/>
        </w:rPr>
        <w:t xml:space="preserve"> </w:t>
      </w:r>
      <w:proofErr w:type="spellStart"/>
      <w:r w:rsidR="00F27618">
        <w:rPr>
          <w:rFonts w:ascii="Power Geez Unicode1" w:hAnsi="Power Geez Unicode1" w:cs="Nyala"/>
          <w:sz w:val="24"/>
          <w:szCs w:val="24"/>
        </w:rPr>
        <w:t>የዉሃ</w:t>
      </w:r>
      <w:proofErr w:type="spellEnd"/>
      <w:r w:rsidR="00F27618">
        <w:rPr>
          <w:rFonts w:ascii="Power Geez Unicode1" w:hAnsi="Power Geez Unicode1" w:cs="Nyala"/>
          <w:sz w:val="24"/>
          <w:szCs w:val="24"/>
        </w:rPr>
        <w:t xml:space="preserve"> </w:t>
      </w:r>
      <w:proofErr w:type="spellStart"/>
      <w:r w:rsidR="00F27618">
        <w:rPr>
          <w:rFonts w:ascii="Power Geez Unicode1" w:hAnsi="Power Geez Unicode1" w:cs="Nyala"/>
          <w:sz w:val="24"/>
          <w:szCs w:val="24"/>
        </w:rPr>
        <w:t>እጥረት</w:t>
      </w:r>
      <w:proofErr w:type="spellEnd"/>
      <w:r w:rsidR="00F27618">
        <w:rPr>
          <w:rFonts w:ascii="Power Geez Unicode1" w:hAnsi="Power Geez Unicode1" w:cs="Nyala"/>
          <w:sz w:val="24"/>
          <w:szCs w:val="24"/>
        </w:rPr>
        <w:t xml:space="preserve"> </w:t>
      </w:r>
      <w:r w:rsidR="00F27618" w:rsidRPr="002B7CEC">
        <w:rPr>
          <w:rFonts w:ascii="Power Geez Unicode1" w:hAnsi="Power Geez Unicode1"/>
          <w:sz w:val="24"/>
          <w:szCs w:val="24"/>
        </w:rPr>
        <w:t xml:space="preserve"> </w:t>
      </w:r>
      <w:proofErr w:type="spellStart"/>
      <w:r w:rsidR="00F27618">
        <w:rPr>
          <w:rFonts w:ascii="Power Geez Unicode1" w:hAnsi="Power Geez Unicode1" w:cs="Nyala"/>
          <w:sz w:val="24"/>
          <w:szCs w:val="24"/>
        </w:rPr>
        <w:t>ለ</w:t>
      </w:r>
      <w:r w:rsidRPr="002B7CEC">
        <w:rPr>
          <w:rFonts w:ascii="Power Geez Unicode1" w:hAnsi="Power Geez Unicode1" w:cs="Nyala"/>
          <w:sz w:val="24"/>
          <w:szCs w:val="24"/>
        </w:rPr>
        <w:t>ሰብል</w:t>
      </w:r>
      <w:proofErr w:type="spellEnd"/>
      <w:r w:rsidR="00F27618">
        <w:rPr>
          <w:rFonts w:ascii="Power Geez Unicode1" w:hAnsi="Power Geez Unicode1"/>
          <w:sz w:val="24"/>
          <w:szCs w:val="24"/>
        </w:rPr>
        <w:t xml:space="preserve"> </w:t>
      </w:r>
      <w:proofErr w:type="spellStart"/>
      <w:r w:rsidRPr="002B7CEC">
        <w:rPr>
          <w:rFonts w:ascii="Power Geez Unicode1" w:hAnsi="Power Geez Unicode1" w:cs="Nyala"/>
          <w:sz w:val="24"/>
          <w:szCs w:val="24"/>
        </w:rPr>
        <w:t>የእድገት</w:t>
      </w:r>
      <w:proofErr w:type="spellEnd"/>
      <w:r w:rsidRPr="002B7CEC">
        <w:rPr>
          <w:rFonts w:ascii="Power Geez Unicode1" w:hAnsi="Power Geez Unicode1"/>
          <w:sz w:val="24"/>
          <w:szCs w:val="24"/>
        </w:rPr>
        <w:t xml:space="preserve"> </w:t>
      </w:r>
      <w:proofErr w:type="spellStart"/>
      <w:r w:rsidR="00F27618">
        <w:rPr>
          <w:rFonts w:ascii="Power Geez Unicode1" w:hAnsi="Power Geez Unicode1"/>
          <w:sz w:val="24"/>
          <w:szCs w:val="24"/>
        </w:rPr>
        <w:t>እና</w:t>
      </w:r>
      <w:proofErr w:type="spellEnd"/>
      <w:r w:rsidR="00F27618">
        <w:rPr>
          <w:rFonts w:ascii="Power Geez Unicode1" w:hAnsi="Power Geez Unicode1"/>
          <w:sz w:val="24"/>
          <w:szCs w:val="24"/>
        </w:rPr>
        <w:t xml:space="preserve"> </w:t>
      </w:r>
      <w:proofErr w:type="spellStart"/>
      <w:r w:rsidR="00F27618">
        <w:rPr>
          <w:rFonts w:ascii="Power Geez Unicode1" w:hAnsi="Power Geez Unicode1"/>
          <w:sz w:val="24"/>
          <w:szCs w:val="24"/>
        </w:rPr>
        <w:t>ምርታማነት</w:t>
      </w:r>
      <w:proofErr w:type="spellEnd"/>
      <w:r w:rsidR="00F27618">
        <w:rPr>
          <w:rFonts w:ascii="Power Geez Unicode1" w:hAnsi="Power Geez Unicode1"/>
          <w:sz w:val="24"/>
          <w:szCs w:val="24"/>
        </w:rPr>
        <w:t xml:space="preserve"> </w:t>
      </w:r>
      <w:proofErr w:type="spellStart"/>
      <w:r w:rsidR="00F27618">
        <w:rPr>
          <w:rFonts w:ascii="Power Geez Unicode1" w:hAnsi="Power Geez Unicode1"/>
          <w:sz w:val="24"/>
          <w:szCs w:val="24"/>
        </w:rPr>
        <w:t>አስጊ</w:t>
      </w:r>
      <w:proofErr w:type="spellEnd"/>
      <w:r w:rsidR="00F27618">
        <w:rPr>
          <w:rFonts w:ascii="Power Geez Unicode1" w:hAnsi="Power Geez Unicode1"/>
          <w:sz w:val="24"/>
          <w:szCs w:val="24"/>
        </w:rPr>
        <w:t xml:space="preserve"> </w:t>
      </w:r>
      <w:proofErr w:type="spellStart"/>
      <w:r w:rsidR="00F27618">
        <w:rPr>
          <w:rFonts w:ascii="Power Geez Unicode1" w:hAnsi="Power Geez Unicode1"/>
          <w:sz w:val="24"/>
          <w:szCs w:val="24"/>
        </w:rPr>
        <w:t>በማይሆንበት</w:t>
      </w:r>
      <w:proofErr w:type="spellEnd"/>
      <w:r w:rsidR="00F27618">
        <w:rPr>
          <w:rFonts w:ascii="Power Geez Unicode1" w:hAnsi="Power Geez Unicode1"/>
          <w:sz w:val="24"/>
          <w:szCs w:val="24"/>
        </w:rPr>
        <w:t xml:space="preserve"> </w:t>
      </w:r>
      <w:proofErr w:type="spellStart"/>
      <w:r w:rsidR="00F27618">
        <w:rPr>
          <w:rFonts w:ascii="Power Geez Unicode1" w:hAnsi="Power Geez Unicode1"/>
          <w:sz w:val="24"/>
          <w:szCs w:val="24"/>
        </w:rPr>
        <w:t>ግዜ</w:t>
      </w:r>
      <w:proofErr w:type="spellEnd"/>
      <w:r w:rsidR="00F27618">
        <w:rPr>
          <w:rFonts w:ascii="Power Geez Unicode1" w:hAnsi="Power Geez Unicode1"/>
          <w:sz w:val="24"/>
          <w:szCs w:val="24"/>
        </w:rPr>
        <w:t xml:space="preserve"> </w:t>
      </w:r>
      <w:proofErr w:type="spellStart"/>
      <w:r w:rsidR="00F27618">
        <w:rPr>
          <w:rFonts w:ascii="Power Geez Unicode1" w:hAnsi="Power Geez Unicode1"/>
          <w:sz w:val="24"/>
          <w:szCs w:val="24"/>
        </w:rPr>
        <w:t>ነዉ</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ውሃን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ትነት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የሚቀንስ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ርብራብ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በመጠቀም</w:t>
      </w:r>
      <w:proofErr w:type="spellEnd"/>
      <w:r w:rsidRPr="002B7CEC">
        <w:rPr>
          <w:rFonts w:ascii="Power Geez Unicode1" w:hAnsi="Power Geez Unicode1"/>
          <w:sz w:val="24"/>
          <w:szCs w:val="24"/>
        </w:rPr>
        <w:t xml:space="preserve"> </w:t>
      </w:r>
      <w:proofErr w:type="spellStart"/>
      <w:r w:rsidR="00F27618">
        <w:rPr>
          <w:rFonts w:ascii="Power Geez Unicode1" w:hAnsi="Power Geez Unicode1"/>
          <w:sz w:val="24"/>
          <w:szCs w:val="24"/>
        </w:rPr>
        <w:t>ዉሃን</w:t>
      </w:r>
      <w:proofErr w:type="spellEnd"/>
      <w:r w:rsidR="00F27618">
        <w:rPr>
          <w:rFonts w:ascii="Power Geez Unicode1" w:hAnsi="Power Geez Unicode1"/>
          <w:sz w:val="24"/>
          <w:szCs w:val="24"/>
        </w:rPr>
        <w:t xml:space="preserve"> </w:t>
      </w:r>
      <w:proofErr w:type="spellStart"/>
      <w:r w:rsidRPr="002B7CEC">
        <w:rPr>
          <w:rFonts w:ascii="Power Geez Unicode1" w:hAnsi="Power Geez Unicode1"/>
          <w:sz w:val="24"/>
          <w:szCs w:val="24"/>
        </w:rPr>
        <w:t>መቆጠብ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ይቻላል</w:t>
      </w:r>
      <w:proofErr w:type="spellEnd"/>
      <w:r w:rsidRPr="002B7CEC">
        <w:rPr>
          <w:rFonts w:ascii="Power Geez Unicode1" w:hAnsi="Power Geez Unicode1"/>
          <w:sz w:val="24"/>
          <w:szCs w:val="24"/>
        </w:rPr>
        <w:t xml:space="preserve">፡፡ </w:t>
      </w:r>
    </w:p>
    <w:p w:rsidR="00011DB6" w:rsidRPr="002B7CEC" w:rsidRDefault="003D2FA8" w:rsidP="00011DB6">
      <w:pPr>
        <w:keepNext/>
        <w:spacing w:line="360" w:lineRule="auto"/>
        <w:jc w:val="both"/>
        <w:rPr>
          <w:rFonts w:ascii="Power Geez Unicode1" w:hAnsi="Power Geez Unicode1"/>
        </w:rPr>
      </w:pPr>
      <w:r w:rsidRPr="002B7CEC">
        <w:rPr>
          <w:rFonts w:ascii="Power Geez Unicode1" w:hAnsi="Power Geez Unicode1"/>
          <w:noProof/>
        </w:rPr>
        <w:lastRenderedPageBreak/>
        <w:drawing>
          <wp:inline distT="0" distB="0" distL="0" distR="0" wp14:anchorId="2CCDA229" wp14:editId="67D2B6CA">
            <wp:extent cx="5058410" cy="2919095"/>
            <wp:effectExtent l="0" t="0" r="0" b="0"/>
            <wp:docPr id="2" name="Picture 1" descr="Description: Alternate Furrow Irr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lternate Furrow Irrigation"/>
                    <pic:cNvPicPr>
                      <a:picLocks noChangeAspect="1" noChangeArrowheads="1"/>
                    </pic:cNvPicPr>
                  </pic:nvPicPr>
                  <pic:blipFill>
                    <a:blip r:embed="rId22">
                      <a:extLst>
                        <a:ext uri="{28A0092B-C50C-407E-A947-70E740481C1C}">
                          <a14:useLocalDpi xmlns:a14="http://schemas.microsoft.com/office/drawing/2010/main" val="0"/>
                        </a:ext>
                      </a:extLst>
                    </a:blip>
                    <a:srcRect t="26080"/>
                    <a:stretch>
                      <a:fillRect/>
                    </a:stretch>
                  </pic:blipFill>
                  <pic:spPr bwMode="auto">
                    <a:xfrm>
                      <a:off x="0" y="0"/>
                      <a:ext cx="5058410" cy="2919095"/>
                    </a:xfrm>
                    <a:prstGeom prst="rect">
                      <a:avLst/>
                    </a:prstGeom>
                    <a:noFill/>
                    <a:ln>
                      <a:noFill/>
                    </a:ln>
                  </pic:spPr>
                </pic:pic>
              </a:graphicData>
            </a:graphic>
          </wp:inline>
        </w:drawing>
      </w:r>
    </w:p>
    <w:p w:rsidR="00011DB6" w:rsidRPr="002B7CEC" w:rsidRDefault="00011DB6" w:rsidP="002B7CEC">
      <w:pPr>
        <w:pStyle w:val="Caption"/>
        <w:spacing w:after="240"/>
        <w:rPr>
          <w:rFonts w:ascii="Power Geez Unicode1" w:hAnsi="Power Geez Unicode1" w:cs="Nyala"/>
        </w:rPr>
      </w:pPr>
      <w:bookmarkStart w:id="77" w:name="_Toc45012054"/>
      <w:proofErr w:type="spellStart"/>
      <w:r w:rsidRPr="002B7CEC">
        <w:rPr>
          <w:rFonts w:ascii="Power Geez Unicode1" w:hAnsi="Power Geez Unicode1" w:cs="Nyala"/>
        </w:rPr>
        <w:t>ምስል</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ምስል_ \* ARABIC </w:instrText>
      </w:r>
      <w:r w:rsidRPr="002B7CEC">
        <w:rPr>
          <w:rFonts w:ascii="Power Geez Unicode1" w:hAnsi="Power Geez Unicode1"/>
        </w:rPr>
        <w:fldChar w:fldCharType="separate"/>
      </w:r>
      <w:r w:rsidR="00F507E5" w:rsidRPr="002B7CEC">
        <w:rPr>
          <w:rFonts w:ascii="Power Geez Unicode1" w:hAnsi="Power Geez Unicode1"/>
          <w:noProof/>
        </w:rPr>
        <w:t>1</w:t>
      </w:r>
      <w:r w:rsidRPr="002B7CEC">
        <w:rPr>
          <w:rFonts w:ascii="Power Geez Unicode1" w:hAnsi="Power Geez Unicode1"/>
        </w:rPr>
        <w:fldChar w:fldCharType="end"/>
      </w:r>
      <w:r w:rsidRPr="002B7CEC">
        <w:rPr>
          <w:rFonts w:ascii="Power Geez Unicode1" w:hAnsi="Power Geez Unicode1" w:cs="Nyala"/>
        </w:rPr>
        <w:t>አማራጭ</w:t>
      </w:r>
      <w:r w:rsidRPr="002B7CEC">
        <w:rPr>
          <w:rFonts w:ascii="Power Geez Unicode1" w:hAnsi="Power Geez Unicode1"/>
        </w:rPr>
        <w:t xml:space="preserve"> </w:t>
      </w:r>
      <w:proofErr w:type="spellStart"/>
      <w:r w:rsidRPr="002B7CEC">
        <w:rPr>
          <w:rFonts w:ascii="Power Geez Unicode1" w:hAnsi="Power Geez Unicode1" w:cs="Nyala"/>
        </w:rPr>
        <w:t>መስኖ</w:t>
      </w:r>
      <w:bookmarkStart w:id="78" w:name="_Toc24458844"/>
      <w:bookmarkEnd w:id="77"/>
      <w:proofErr w:type="spellEnd"/>
    </w:p>
    <w:p w:rsidR="00011DB6" w:rsidRPr="002B7CEC" w:rsidRDefault="00011DB6" w:rsidP="00011DB6">
      <w:pPr>
        <w:pStyle w:val="Caption"/>
        <w:keepNext/>
        <w:spacing w:after="240"/>
        <w:rPr>
          <w:rFonts w:ascii="Power Geez Unicode1" w:hAnsi="Power Geez Unicode1"/>
        </w:rPr>
      </w:pPr>
      <w:bookmarkStart w:id="79" w:name="_Toc45012044"/>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8</w:t>
      </w:r>
      <w:r w:rsidRPr="002B7CEC">
        <w:rPr>
          <w:rFonts w:ascii="Power Geez Unicode1" w:hAnsi="Power Geez Unicode1"/>
        </w:rPr>
        <w:fldChar w:fldCharType="end"/>
      </w:r>
      <w:r w:rsidRPr="002B7CEC">
        <w:rPr>
          <w:rFonts w:ascii="Power Geez Unicode1" w:hAnsi="Power Geez Unicode1"/>
          <w:lang w:val="am-ET"/>
        </w:rPr>
        <w:t xml:space="preserve"> </w:t>
      </w:r>
      <w:proofErr w:type="spellStart"/>
      <w:r w:rsidR="00C42B4F" w:rsidRPr="002B7CEC">
        <w:rPr>
          <w:rFonts w:ascii="Power Geez Unicode1" w:hAnsi="Power Geez Unicode1"/>
        </w:rPr>
        <w:t>የ</w:t>
      </w:r>
      <w:r w:rsidR="002245EF" w:rsidRPr="002B7CEC">
        <w:rPr>
          <w:rFonts w:ascii="Power Geez Unicode1" w:hAnsi="Power Geez Unicode1"/>
        </w:rPr>
        <w:t>ባልዲ</w:t>
      </w:r>
      <w:proofErr w:type="spellEnd"/>
      <w:r w:rsidR="002245EF" w:rsidRPr="002B7CEC">
        <w:rPr>
          <w:rFonts w:ascii="Power Geez Unicode1" w:hAnsi="Power Geez Unicode1"/>
        </w:rPr>
        <w:t xml:space="preserve"> </w:t>
      </w:r>
      <w:proofErr w:type="spellStart"/>
      <w:r w:rsidR="002245EF" w:rsidRPr="002B7CEC">
        <w:rPr>
          <w:rFonts w:ascii="Power Geez Unicode1" w:hAnsi="Power Geez Unicode1"/>
        </w:rPr>
        <w:t>መስኖ</w:t>
      </w:r>
      <w:proofErr w:type="spellEnd"/>
      <w:r w:rsidR="002245EF" w:rsidRPr="002B7CEC">
        <w:rPr>
          <w:rFonts w:ascii="Power Geez Unicode1" w:hAnsi="Power Geez Unicode1"/>
        </w:rPr>
        <w:t xml:space="preserve"> </w:t>
      </w:r>
      <w:r w:rsidRPr="002B7CEC">
        <w:rPr>
          <w:rFonts w:ascii="Power Geez Unicode1" w:hAnsi="Power Geez Unicode1"/>
          <w:lang w:val="am-ET"/>
        </w:rPr>
        <w:t xml:space="preserve">በመጠቀም የቲማቲም ችግኝ ማምረት </w:t>
      </w:r>
      <w:proofErr w:type="spellStart"/>
      <w:r w:rsidR="00C42B4F" w:rsidRPr="002B7CEC">
        <w:rPr>
          <w:rFonts w:ascii="Power Geez Unicode1" w:hAnsi="Power Geez Unicode1"/>
        </w:rPr>
        <w:t>የአመራረት</w:t>
      </w:r>
      <w:proofErr w:type="spellEnd"/>
      <w:r w:rsidR="00C42B4F" w:rsidRPr="002B7CEC">
        <w:rPr>
          <w:rFonts w:ascii="Power Geez Unicode1" w:hAnsi="Power Geez Unicode1"/>
        </w:rPr>
        <w:t xml:space="preserve"> </w:t>
      </w:r>
      <w:proofErr w:type="spellStart"/>
      <w:r w:rsidR="005B7A27">
        <w:rPr>
          <w:rFonts w:ascii="Power Geez Unicode1" w:hAnsi="Power Geez Unicode1"/>
        </w:rPr>
        <w:t>ምክረ</w:t>
      </w:r>
      <w:proofErr w:type="spellEnd"/>
      <w:r w:rsidR="005B7A27" w:rsidRPr="002B7CEC">
        <w:rPr>
          <w:rFonts w:ascii="Power Geez Unicode1" w:hAnsi="Power Geez Unicode1"/>
          <w:lang w:val="am-ET"/>
        </w:rPr>
        <w:t xml:space="preserve"> </w:t>
      </w:r>
      <w:r w:rsidRPr="002B7CEC">
        <w:rPr>
          <w:rFonts w:ascii="Power Geez Unicode1" w:hAnsi="Power Geez Unicode1"/>
          <w:lang w:val="am-ET"/>
        </w:rPr>
        <w:t>ሃሳብ</w:t>
      </w:r>
      <w:bookmarkEnd w:id="79"/>
    </w:p>
    <w:tbl>
      <w:tblPr>
        <w:tblW w:w="88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595"/>
        <w:gridCol w:w="1201"/>
        <w:gridCol w:w="1249"/>
        <w:gridCol w:w="1355"/>
      </w:tblGrid>
      <w:tr w:rsidR="00FD0518" w:rsidRPr="002B7CEC" w:rsidTr="005A038B">
        <w:trPr>
          <w:trHeight w:val="300"/>
        </w:trPr>
        <w:tc>
          <w:tcPr>
            <w:tcW w:w="5000" w:type="dxa"/>
            <w:gridSpan w:val="2"/>
            <w:shd w:val="clear" w:color="auto" w:fill="D9D9D9"/>
            <w:noWrap/>
            <w:vAlign w:val="bottom"/>
            <w:hideMark/>
          </w:tcPr>
          <w:p w:rsidR="00FD0518" w:rsidRPr="002B7CEC" w:rsidRDefault="00FD0518" w:rsidP="005A038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መግለጫ</w:t>
            </w:r>
            <w:proofErr w:type="spellEnd"/>
            <w:r w:rsidRPr="002B7CEC">
              <w:rPr>
                <w:rFonts w:ascii="Power Geez Unicode1" w:eastAsia="Times New Roman" w:hAnsi="Power Geez Unicode1"/>
                <w:b/>
                <w:bCs/>
              </w:rPr>
              <w:t xml:space="preserve"> </w:t>
            </w:r>
          </w:p>
        </w:tc>
        <w:tc>
          <w:tcPr>
            <w:tcW w:w="1201" w:type="dxa"/>
            <w:shd w:val="clear" w:color="auto" w:fill="D9D9D9"/>
            <w:noWrap/>
            <w:vAlign w:val="bottom"/>
            <w:hideMark/>
          </w:tcPr>
          <w:p w:rsidR="00FD0518" w:rsidRPr="002B7CEC" w:rsidRDefault="00FD0518" w:rsidP="005A038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መለኪያ</w:t>
            </w:r>
            <w:proofErr w:type="spellEnd"/>
            <w:r w:rsidRPr="002B7CEC">
              <w:rPr>
                <w:rFonts w:ascii="Power Geez Unicode1" w:eastAsia="Times New Roman" w:hAnsi="Power Geez Unicode1"/>
                <w:b/>
                <w:bCs/>
              </w:rPr>
              <w:t xml:space="preserve"> </w:t>
            </w:r>
          </w:p>
        </w:tc>
        <w:tc>
          <w:tcPr>
            <w:tcW w:w="1249" w:type="dxa"/>
            <w:shd w:val="clear" w:color="auto" w:fill="D9D9D9"/>
            <w:noWrap/>
            <w:vAlign w:val="bottom"/>
            <w:hideMark/>
          </w:tcPr>
          <w:p w:rsidR="00FD0518" w:rsidRPr="002B7CEC" w:rsidRDefault="005B7A27" w:rsidP="005A038B">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ወይናደጋ</w:t>
            </w:r>
            <w:proofErr w:type="spellEnd"/>
          </w:p>
        </w:tc>
        <w:tc>
          <w:tcPr>
            <w:tcW w:w="1355" w:type="dxa"/>
            <w:shd w:val="clear" w:color="auto" w:fill="D9D9D9"/>
            <w:noWrap/>
            <w:vAlign w:val="bottom"/>
            <w:hideMark/>
          </w:tcPr>
          <w:p w:rsidR="00FD0518" w:rsidRPr="002B7CEC" w:rsidRDefault="005B7A27" w:rsidP="005A038B">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ቆላ</w:t>
            </w:r>
            <w:proofErr w:type="spellEnd"/>
          </w:p>
        </w:tc>
      </w:tr>
      <w:tr w:rsidR="00FD0518" w:rsidRPr="002B7CEC" w:rsidTr="005A038B">
        <w:trPr>
          <w:trHeight w:val="305"/>
        </w:trPr>
        <w:tc>
          <w:tcPr>
            <w:tcW w:w="5000" w:type="dxa"/>
            <w:gridSpan w:val="2"/>
            <w:shd w:val="clear" w:color="auto" w:fill="auto"/>
            <w:vAlign w:val="bottom"/>
            <w:hideMark/>
          </w:tcPr>
          <w:p w:rsidR="00FD0518" w:rsidRPr="002B7CEC" w:rsidRDefault="00FD05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መሬት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ዝግጅት</w:t>
            </w:r>
            <w:proofErr w:type="spellEnd"/>
          </w:p>
        </w:tc>
        <w:tc>
          <w:tcPr>
            <w:tcW w:w="1201" w:type="dxa"/>
            <w:shd w:val="clear" w:color="auto" w:fill="auto"/>
            <w:noWrap/>
            <w:vAlign w:val="bottom"/>
            <w:hideMark/>
          </w:tcPr>
          <w:p w:rsidR="00FD0518" w:rsidRPr="002B7CEC" w:rsidRDefault="005B7A27" w:rsidP="005A038B">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ድግግሞሽ</w:t>
            </w:r>
            <w:proofErr w:type="spellEnd"/>
            <w:r w:rsidRPr="002B7CEC">
              <w:rPr>
                <w:rFonts w:ascii="Power Geez Unicode1" w:eastAsia="Times New Roman" w:hAnsi="Power Geez Unicode1"/>
              </w:rPr>
              <w:t xml:space="preserve">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r>
      <w:tr w:rsidR="00FD0518" w:rsidRPr="002B7CEC" w:rsidTr="005A038B">
        <w:trPr>
          <w:trHeight w:val="300"/>
        </w:trPr>
        <w:tc>
          <w:tcPr>
            <w:tcW w:w="5000" w:type="dxa"/>
            <w:gridSpan w:val="2"/>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የዘር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ማፊያ</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መደብ</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ሜ</w:t>
            </w:r>
            <w:r w:rsidR="00FD0518" w:rsidRPr="002B7CEC">
              <w:rPr>
                <w:rFonts w:ascii="Power Geez Unicode1" w:eastAsia="Times New Roman" w:hAnsi="Power Geez Unicode1"/>
                <w:vertAlign w:val="superscript"/>
              </w:rPr>
              <w:t>2</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51</w:t>
            </w:r>
          </w:p>
        </w:tc>
      </w:tr>
      <w:tr w:rsidR="00FD0518" w:rsidRPr="002B7CEC" w:rsidTr="005A038B">
        <w:trPr>
          <w:trHeight w:val="300"/>
        </w:trPr>
        <w:tc>
          <w:tcPr>
            <w:tcW w:w="5000" w:type="dxa"/>
            <w:gridSpan w:val="2"/>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የዘር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ማፊያ</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መደብ</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ብዛት</w:t>
            </w:r>
            <w:proofErr w:type="spellEnd"/>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ቁጥር</w:t>
            </w:r>
            <w:proofErr w:type="spellEnd"/>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56</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52</w:t>
            </w:r>
          </w:p>
        </w:tc>
      </w:tr>
      <w:tr w:rsidR="00FD0518" w:rsidRPr="002B7CEC" w:rsidTr="005A038B">
        <w:trPr>
          <w:trHeight w:val="300"/>
        </w:trPr>
        <w:tc>
          <w:tcPr>
            <w:tcW w:w="5000" w:type="dxa"/>
            <w:gridSpan w:val="2"/>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ዘር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መደብ</w:t>
            </w:r>
            <w:proofErr w:type="spellEnd"/>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ግራም</w:t>
            </w:r>
            <w:proofErr w:type="spellEnd"/>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w:t>
            </w:r>
          </w:p>
        </w:tc>
      </w:tr>
      <w:tr w:rsidR="00FD0518" w:rsidRPr="002B7CEC" w:rsidTr="005A038B">
        <w:trPr>
          <w:trHeight w:val="300"/>
        </w:trPr>
        <w:tc>
          <w:tcPr>
            <w:tcW w:w="5000" w:type="dxa"/>
            <w:gridSpan w:val="2"/>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የዘር</w:t>
            </w:r>
            <w:proofErr w:type="spellEnd"/>
            <w:r w:rsidRPr="002B7CEC">
              <w:rPr>
                <w:rFonts w:ascii="Power Geez Unicode1" w:eastAsia="Times New Roman" w:hAnsi="Power Geez Unicode1"/>
              </w:rPr>
              <w:t xml:space="preserve"> </w:t>
            </w:r>
            <w:proofErr w:type="spellStart"/>
            <w:r w:rsidR="00FE6E1E" w:rsidRPr="002B7CEC">
              <w:rPr>
                <w:rFonts w:ascii="Power Geez Unicode1" w:eastAsia="Times New Roman" w:hAnsi="Power Geez Unicode1"/>
              </w:rPr>
              <w:t>መጠን</w:t>
            </w:r>
            <w:proofErr w:type="spellEnd"/>
            <w:r w:rsidR="00FE6E1E"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ለሁሉም</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መደብ</w:t>
            </w:r>
            <w:proofErr w:type="spellEnd"/>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ግራም</w:t>
            </w:r>
            <w:proofErr w:type="spellEnd"/>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560</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520</w:t>
            </w:r>
          </w:p>
        </w:tc>
      </w:tr>
      <w:tr w:rsidR="00FD0518" w:rsidRPr="002B7CEC" w:rsidTr="005A038B">
        <w:trPr>
          <w:trHeight w:val="300"/>
        </w:trPr>
        <w:tc>
          <w:tcPr>
            <w:tcW w:w="5000" w:type="dxa"/>
            <w:gridSpan w:val="2"/>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የዘር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ጥልቀት</w:t>
            </w:r>
            <w:proofErr w:type="spellEnd"/>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ሴንቲ</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ሜትር</w:t>
            </w:r>
            <w:proofErr w:type="spellEnd"/>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1-1.5</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1-1.5</w:t>
            </w:r>
          </w:p>
        </w:tc>
      </w:tr>
      <w:tr w:rsidR="00FD0518" w:rsidRPr="002B7CEC" w:rsidTr="005A038B">
        <w:trPr>
          <w:trHeight w:val="300"/>
        </w:trPr>
        <w:tc>
          <w:tcPr>
            <w:tcW w:w="5000" w:type="dxa"/>
            <w:gridSpan w:val="2"/>
            <w:shd w:val="clear" w:color="auto" w:fill="auto"/>
            <w:noWrap/>
            <w:vAlign w:val="bottom"/>
            <w:hideMark/>
          </w:tcPr>
          <w:p w:rsidR="00FD0518"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አዘራዘር</w:t>
            </w:r>
            <w:proofErr w:type="spellEnd"/>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ሴንቲ</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ሜትር</w:t>
            </w:r>
            <w:proofErr w:type="spellEnd"/>
            <w:r w:rsidRPr="002B7CEC">
              <w:rPr>
                <w:rFonts w:ascii="Power Geez Unicode1" w:eastAsia="Times New Roman" w:hAnsi="Power Geez Unicode1"/>
              </w:rPr>
              <w:t xml:space="preserve">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15 x 1.5</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15 </w:t>
            </w:r>
            <w:r w:rsidR="00CC714B" w:rsidRPr="002B7CEC">
              <w:rPr>
                <w:rFonts w:ascii="Power Geez Unicode1" w:eastAsia="Times New Roman" w:hAnsi="Power Geez Unicode1"/>
              </w:rPr>
              <w:t>x 1</w:t>
            </w:r>
            <w:r w:rsidRPr="002B7CEC">
              <w:rPr>
                <w:rFonts w:ascii="Power Geez Unicode1" w:eastAsia="Times New Roman" w:hAnsi="Power Geez Unicode1"/>
              </w:rPr>
              <w:t>.5</w:t>
            </w:r>
          </w:p>
        </w:tc>
      </w:tr>
      <w:tr w:rsidR="00FD0518" w:rsidRPr="002B7CEC" w:rsidTr="005A038B">
        <w:trPr>
          <w:trHeight w:val="300"/>
        </w:trPr>
        <w:tc>
          <w:tcPr>
            <w:tcW w:w="2405" w:type="dxa"/>
            <w:vMerge w:val="restart"/>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ማዳበሪያ</w:t>
            </w:r>
            <w:proofErr w:type="spellEnd"/>
            <w:r w:rsidRPr="002B7CEC">
              <w:rPr>
                <w:rFonts w:ascii="Power Geez Unicode1" w:eastAsia="Times New Roman" w:hAnsi="Power Geez Unicode1"/>
              </w:rPr>
              <w:t xml:space="preserve"> </w:t>
            </w:r>
          </w:p>
        </w:tc>
        <w:tc>
          <w:tcPr>
            <w:tcW w:w="2595"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ኤን</w:t>
            </w:r>
            <w:proofErr w:type="spellEnd"/>
            <w:r w:rsidRPr="002B7CEC">
              <w:rPr>
                <w:rFonts w:ascii="Power Geez Unicode1" w:eastAsia="Times New Roman" w:hAnsi="Power Geez Unicode1"/>
              </w:rPr>
              <w:t xml:space="preserve">. ፒ. </w:t>
            </w:r>
            <w:proofErr w:type="spellStart"/>
            <w:r w:rsidRPr="002B7CEC">
              <w:rPr>
                <w:rFonts w:ascii="Power Geez Unicode1" w:eastAsia="Times New Roman" w:hAnsi="Power Geez Unicode1"/>
              </w:rPr>
              <w:t>ኤስ</w:t>
            </w:r>
            <w:proofErr w:type="spellEnd"/>
            <w:r w:rsidRPr="002B7CEC">
              <w:rPr>
                <w:rFonts w:ascii="Power Geez Unicode1" w:eastAsia="Times New Roman" w:hAnsi="Power Geez Unicode1"/>
              </w:rPr>
              <w:t xml:space="preserve"> (</w:t>
            </w:r>
            <w:r w:rsidR="00FD0518" w:rsidRPr="002B7CEC">
              <w:rPr>
                <w:rFonts w:ascii="Power Geez Unicode1" w:eastAsia="Times New Roman" w:hAnsi="Power Geez Unicode1"/>
              </w:rPr>
              <w:t>NPS</w:t>
            </w:r>
            <w:r w:rsidRPr="002B7CEC">
              <w:rPr>
                <w:rFonts w:ascii="Power Geez Unicode1" w:eastAsia="Times New Roman" w:hAnsi="Power Geez Unicode1"/>
              </w:rPr>
              <w:t xml:space="preserve">) </w:t>
            </w:r>
          </w:p>
        </w:tc>
        <w:tc>
          <w:tcPr>
            <w:tcW w:w="1201"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ኪሎ</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 xml:space="preserve">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13.5</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12.5</w:t>
            </w:r>
          </w:p>
        </w:tc>
      </w:tr>
      <w:tr w:rsidR="00FD0518" w:rsidRPr="002B7CEC" w:rsidTr="005A038B">
        <w:trPr>
          <w:trHeight w:val="300"/>
        </w:trPr>
        <w:tc>
          <w:tcPr>
            <w:tcW w:w="2405" w:type="dxa"/>
            <w:vMerge/>
            <w:vAlign w:val="center"/>
            <w:hideMark/>
          </w:tcPr>
          <w:p w:rsidR="00FD0518" w:rsidRPr="002B7CEC" w:rsidRDefault="00FD0518" w:rsidP="005A038B">
            <w:pPr>
              <w:spacing w:after="0" w:line="240" w:lineRule="auto"/>
              <w:jc w:val="both"/>
              <w:rPr>
                <w:rFonts w:ascii="Power Geez Unicode1" w:eastAsia="Times New Roman" w:hAnsi="Power Geez Unicode1"/>
              </w:rPr>
            </w:pPr>
          </w:p>
        </w:tc>
        <w:tc>
          <w:tcPr>
            <w:tcW w:w="259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roofErr w:type="spellStart"/>
            <w:r w:rsidR="00FE6E1E" w:rsidRPr="002B7CEC">
              <w:rPr>
                <w:rFonts w:ascii="Power Geez Unicode1" w:eastAsia="Times New Roman" w:hAnsi="Power Geez Unicode1"/>
              </w:rPr>
              <w:t>ዩሪያ</w:t>
            </w:r>
            <w:proofErr w:type="spellEnd"/>
          </w:p>
        </w:tc>
        <w:tc>
          <w:tcPr>
            <w:tcW w:w="1201"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roofErr w:type="spellStart"/>
            <w:r w:rsidR="00FE6E1E" w:rsidRPr="002B7CEC">
              <w:rPr>
                <w:rFonts w:ascii="Power Geez Unicode1" w:eastAsia="Times New Roman" w:hAnsi="Power Geez Unicode1"/>
              </w:rPr>
              <w:t>ኪሎ</w:t>
            </w:r>
            <w:proofErr w:type="spellEnd"/>
            <w:r w:rsidR="00F84F15" w:rsidRPr="002B7CEC">
              <w:rPr>
                <w:rFonts w:ascii="Power Geez Unicode1" w:eastAsia="Times New Roman" w:hAnsi="Power Geez Unicode1"/>
              </w:rPr>
              <w:t xml:space="preserve"> </w:t>
            </w:r>
            <w:proofErr w:type="spellStart"/>
            <w:r w:rsidR="00F84F15" w:rsidRPr="002B7CEC">
              <w:rPr>
                <w:rFonts w:ascii="Power Geez Unicode1" w:eastAsia="Times New Roman" w:hAnsi="Power Geez Unicode1"/>
              </w:rPr>
              <w:t>ግራም</w:t>
            </w:r>
            <w:proofErr w:type="spellEnd"/>
            <w:r w:rsidR="00F84F15" w:rsidRPr="002B7CEC">
              <w:rPr>
                <w:rFonts w:ascii="Power Geez Unicode1" w:eastAsia="Times New Roman" w:hAnsi="Power Geez Unicode1"/>
              </w:rPr>
              <w:t xml:space="preserve">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r w:rsidRPr="002B7CEC">
              <w:rPr>
                <w:rFonts w:ascii="Power Geez Unicode1" w:eastAsia="Times New Roman" w:hAnsi="Power Geez Unicode1"/>
              </w:rPr>
              <w:t>5.6</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r w:rsidRPr="002B7CEC">
              <w:rPr>
                <w:rFonts w:ascii="Power Geez Unicode1" w:eastAsia="Times New Roman" w:hAnsi="Power Geez Unicode1"/>
              </w:rPr>
              <w:t>5.2</w:t>
            </w:r>
          </w:p>
        </w:tc>
      </w:tr>
      <w:tr w:rsidR="00FD0518" w:rsidRPr="002B7CEC" w:rsidTr="005A038B">
        <w:trPr>
          <w:trHeight w:val="600"/>
        </w:trPr>
        <w:tc>
          <w:tcPr>
            <w:tcW w:w="2405" w:type="dxa"/>
            <w:vMerge w:val="restart"/>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የመስኖ</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የጊዜ</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ርቀትና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
        </w:tc>
        <w:tc>
          <w:tcPr>
            <w:tcW w:w="2595"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ቅድመ</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ተከላ</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መስኖ</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በመደብ</w:t>
            </w:r>
            <w:proofErr w:type="spellEnd"/>
            <w:r w:rsidRPr="002B7CEC">
              <w:rPr>
                <w:rFonts w:ascii="Power Geez Unicode1" w:eastAsia="Times New Roman" w:hAnsi="Power Geez Unicode1"/>
              </w:rPr>
              <w:t xml:space="preserve"> </w:t>
            </w:r>
          </w:p>
        </w:tc>
        <w:tc>
          <w:tcPr>
            <w:tcW w:w="1201" w:type="dxa"/>
            <w:shd w:val="clear" w:color="auto" w:fill="auto"/>
            <w:vAlign w:val="bottom"/>
            <w:hideMark/>
          </w:tcPr>
          <w:p w:rsidR="00FD0518" w:rsidRPr="002B7CEC" w:rsidRDefault="00F84F15"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ሊትር</w:t>
            </w:r>
            <w:proofErr w:type="spellEnd"/>
            <w:r w:rsidRPr="002B7CEC">
              <w:rPr>
                <w:rFonts w:ascii="Power Geez Unicode1" w:eastAsia="Times New Roman" w:hAnsi="Power Geez Unicode1"/>
              </w:rPr>
              <w:t xml:space="preserve">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250</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250</w:t>
            </w:r>
          </w:p>
        </w:tc>
      </w:tr>
      <w:tr w:rsidR="00FD0518" w:rsidRPr="002B7CEC" w:rsidTr="005A038B">
        <w:trPr>
          <w:trHeight w:val="600"/>
        </w:trPr>
        <w:tc>
          <w:tcPr>
            <w:tcW w:w="2405" w:type="dxa"/>
            <w:vMerge/>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p>
        </w:tc>
        <w:tc>
          <w:tcPr>
            <w:tcW w:w="2595"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20 </w:t>
            </w:r>
            <w:proofErr w:type="spellStart"/>
            <w:r w:rsidR="00FE6E1E" w:rsidRPr="002B7CEC">
              <w:rPr>
                <w:rFonts w:ascii="Power Geez Unicode1" w:eastAsia="Times New Roman" w:hAnsi="Power Geez Unicode1"/>
              </w:rPr>
              <w:t>ሊት</w:t>
            </w:r>
            <w:proofErr w:type="spellEnd"/>
            <w:r w:rsidRPr="002B7CEC">
              <w:rPr>
                <w:rFonts w:ascii="Power Geez Unicode1" w:eastAsia="Times New Roman" w:hAnsi="Power Geez Unicode1"/>
              </w:rPr>
              <w:t>/</w:t>
            </w:r>
            <w:proofErr w:type="spellStart"/>
            <w:r w:rsidR="00FE6E1E" w:rsidRPr="002B7CEC">
              <w:rPr>
                <w:rFonts w:ascii="Power Geez Unicode1" w:eastAsia="Times New Roman" w:hAnsi="Power Geez Unicode1"/>
              </w:rPr>
              <w:t>በቀን</w:t>
            </w:r>
            <w:proofErr w:type="spellEnd"/>
            <w:r w:rsidRPr="002B7CEC">
              <w:rPr>
                <w:rFonts w:ascii="Power Geez Unicode1" w:eastAsia="Times New Roman" w:hAnsi="Power Geez Unicode1"/>
              </w:rPr>
              <w:t>/</w:t>
            </w:r>
            <w:proofErr w:type="spellStart"/>
            <w:r w:rsidR="00FE6E1E" w:rsidRPr="002B7CEC">
              <w:rPr>
                <w:rFonts w:ascii="Power Geez Unicode1" w:eastAsia="Times New Roman" w:hAnsi="Power Geez Unicode1"/>
              </w:rPr>
              <w:t>የዘር</w:t>
            </w:r>
            <w:proofErr w:type="spellEnd"/>
            <w:r w:rsidR="00FE6E1E" w:rsidRPr="002B7CEC">
              <w:rPr>
                <w:rFonts w:ascii="Power Geez Unicode1" w:eastAsia="Times New Roman" w:hAnsi="Power Geez Unicode1"/>
              </w:rPr>
              <w:t xml:space="preserve"> </w:t>
            </w:r>
            <w:proofErr w:type="spellStart"/>
            <w:r w:rsidR="00FE6E1E" w:rsidRPr="002B7CEC">
              <w:rPr>
                <w:rFonts w:ascii="Power Geez Unicode1" w:eastAsia="Times New Roman" w:hAnsi="Power Geez Unicode1"/>
              </w:rPr>
              <w:t>ማፊያ</w:t>
            </w:r>
            <w:proofErr w:type="spellEnd"/>
            <w:r w:rsidR="00FE6E1E" w:rsidRPr="002B7CEC">
              <w:rPr>
                <w:rFonts w:ascii="Power Geez Unicode1" w:eastAsia="Times New Roman" w:hAnsi="Power Geez Unicode1"/>
              </w:rPr>
              <w:t xml:space="preserve"> </w:t>
            </w:r>
            <w:proofErr w:type="spellStart"/>
            <w:r w:rsidR="00CC714B" w:rsidRPr="002B7CEC">
              <w:rPr>
                <w:rFonts w:ascii="Power Geez Unicode1" w:eastAsia="Times New Roman" w:hAnsi="Power Geez Unicode1"/>
              </w:rPr>
              <w:t>መደብ</w:t>
            </w:r>
            <w:proofErr w:type="spellEnd"/>
            <w:r w:rsidR="00CC714B" w:rsidRPr="002B7CEC">
              <w:rPr>
                <w:rFonts w:ascii="Power Geez Unicode1" w:eastAsia="Times New Roman" w:hAnsi="Power Geez Unicode1"/>
              </w:rPr>
              <w:t xml:space="preserve"> </w:t>
            </w:r>
            <w:proofErr w:type="spellStart"/>
            <w:r w:rsidR="00CC714B" w:rsidRPr="002B7CEC">
              <w:rPr>
                <w:rFonts w:ascii="Power Geez Unicode1" w:eastAsia="Times New Roman" w:hAnsi="Power Geez Unicode1"/>
              </w:rPr>
              <w:t>በመጀመሪያዎቹ</w:t>
            </w:r>
            <w:proofErr w:type="spellEnd"/>
            <w:r w:rsidR="00FE6E1E" w:rsidRPr="002B7CEC">
              <w:rPr>
                <w:rFonts w:ascii="Power Geez Unicode1" w:eastAsia="Times New Roman" w:hAnsi="Power Geez Unicode1"/>
              </w:rPr>
              <w:t xml:space="preserve"> </w:t>
            </w:r>
            <w:r w:rsidRPr="002B7CEC">
              <w:rPr>
                <w:rFonts w:ascii="Power Geez Unicode1" w:eastAsia="Times New Roman" w:hAnsi="Power Geez Unicode1"/>
              </w:rPr>
              <w:t>15</w:t>
            </w:r>
            <w:r w:rsidR="00FE6E1E" w:rsidRPr="002B7CEC">
              <w:rPr>
                <w:rFonts w:ascii="Power Geez Unicode1" w:eastAsia="Times New Roman" w:hAnsi="Power Geez Unicode1"/>
              </w:rPr>
              <w:t xml:space="preserve"> </w:t>
            </w:r>
            <w:proofErr w:type="spellStart"/>
            <w:r w:rsidR="00FE6E1E" w:rsidRPr="002B7CEC">
              <w:rPr>
                <w:rFonts w:ascii="Power Geez Unicode1" w:eastAsia="Times New Roman" w:hAnsi="Power Geez Unicode1"/>
              </w:rPr>
              <w:t>ቀናት</w:t>
            </w:r>
            <w:proofErr w:type="spellEnd"/>
            <w:r w:rsidR="00FE6E1E" w:rsidRPr="002B7CEC">
              <w:rPr>
                <w:rFonts w:ascii="Power Geez Unicode1" w:eastAsia="Times New Roman" w:hAnsi="Power Geez Unicode1"/>
              </w:rPr>
              <w:t xml:space="preserve"> </w:t>
            </w:r>
            <w:r w:rsidRPr="002B7CEC">
              <w:rPr>
                <w:rFonts w:ascii="Power Geez Unicode1" w:eastAsia="Times New Roman" w:hAnsi="Power Geez Unicode1"/>
              </w:rPr>
              <w:t xml:space="preserve">  </w:t>
            </w:r>
          </w:p>
        </w:tc>
        <w:tc>
          <w:tcPr>
            <w:tcW w:w="1201" w:type="dxa"/>
            <w:shd w:val="clear" w:color="auto" w:fill="auto"/>
            <w:vAlign w:val="bottom"/>
          </w:tcPr>
          <w:p w:rsidR="00FD0518" w:rsidRPr="002B7CEC" w:rsidRDefault="00F84F15"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ሊትር</w:t>
            </w:r>
            <w:proofErr w:type="spellEnd"/>
            <w:r w:rsidRPr="002B7CEC">
              <w:rPr>
                <w:rFonts w:ascii="Power Geez Unicode1" w:eastAsia="Times New Roman" w:hAnsi="Power Geez Unicode1"/>
              </w:rPr>
              <w:t xml:space="preserve"> </w:t>
            </w:r>
          </w:p>
        </w:tc>
        <w:tc>
          <w:tcPr>
            <w:tcW w:w="1249"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300</w:t>
            </w:r>
          </w:p>
        </w:tc>
        <w:tc>
          <w:tcPr>
            <w:tcW w:w="1355"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300</w:t>
            </w:r>
          </w:p>
        </w:tc>
      </w:tr>
      <w:tr w:rsidR="00FD0518" w:rsidRPr="002B7CEC" w:rsidTr="005A038B">
        <w:trPr>
          <w:trHeight w:val="600"/>
        </w:trPr>
        <w:tc>
          <w:tcPr>
            <w:tcW w:w="2405" w:type="dxa"/>
            <w:vMerge/>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p>
        </w:tc>
        <w:tc>
          <w:tcPr>
            <w:tcW w:w="2595" w:type="dxa"/>
            <w:shd w:val="clear" w:color="auto" w:fill="auto"/>
            <w:noWrap/>
            <w:vAlign w:val="bottom"/>
          </w:tcPr>
          <w:p w:rsidR="00FD0518" w:rsidRPr="002B7CEC" w:rsidRDefault="00FE6E1E" w:rsidP="005B7A27">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30 </w:t>
            </w:r>
            <w:proofErr w:type="spellStart"/>
            <w:r w:rsidRPr="002B7CEC">
              <w:rPr>
                <w:rFonts w:ascii="Power Geez Unicode1" w:eastAsia="Times New Roman" w:hAnsi="Power Geez Unicode1"/>
              </w:rPr>
              <w:t>ሊት</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በቀን</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የዘር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ማፊያ</w:t>
            </w:r>
            <w:proofErr w:type="spellEnd"/>
            <w:r w:rsidRPr="002B7CEC">
              <w:rPr>
                <w:rFonts w:ascii="Power Geez Unicode1" w:eastAsia="Times New Roman" w:hAnsi="Power Geez Unicode1"/>
              </w:rPr>
              <w:t xml:space="preserve"> </w:t>
            </w:r>
            <w:proofErr w:type="spellStart"/>
            <w:r w:rsidR="00CC714B" w:rsidRPr="002B7CEC">
              <w:rPr>
                <w:rFonts w:ascii="Power Geez Unicode1" w:eastAsia="Times New Roman" w:hAnsi="Power Geez Unicode1"/>
              </w:rPr>
              <w:t>መደብ</w:t>
            </w:r>
            <w:proofErr w:type="spellEnd"/>
            <w:r w:rsidR="00CC714B" w:rsidRPr="002B7CEC">
              <w:rPr>
                <w:rFonts w:ascii="Power Geez Unicode1" w:eastAsia="Times New Roman" w:hAnsi="Power Geez Unicode1"/>
              </w:rPr>
              <w:t xml:space="preserve"> </w:t>
            </w:r>
            <w:proofErr w:type="spellStart"/>
            <w:r w:rsidR="00CC714B" w:rsidRPr="002B7CEC">
              <w:rPr>
                <w:rFonts w:ascii="Power Geez Unicode1" w:eastAsia="Times New Roman" w:hAnsi="Power Geez Unicode1"/>
              </w:rPr>
              <w:t>በቀጣዮቹ</w:t>
            </w:r>
            <w:proofErr w:type="spellEnd"/>
            <w:r w:rsidRPr="002B7CEC">
              <w:rPr>
                <w:rFonts w:ascii="Power Geez Unicode1" w:eastAsia="Times New Roman" w:hAnsi="Power Geez Unicode1"/>
              </w:rPr>
              <w:t xml:space="preserve"> </w:t>
            </w:r>
            <w:r w:rsidR="005B7A27">
              <w:rPr>
                <w:rFonts w:ascii="Power Geez Unicode1" w:eastAsia="Times New Roman" w:hAnsi="Power Geez Unicode1"/>
              </w:rPr>
              <w:t>30</w:t>
            </w:r>
            <w:r w:rsidR="005B7A27"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ቀናት</w:t>
            </w:r>
            <w:proofErr w:type="spellEnd"/>
            <w:r w:rsidRPr="002B7CEC">
              <w:rPr>
                <w:rFonts w:ascii="Power Geez Unicode1" w:eastAsia="Times New Roman" w:hAnsi="Power Geez Unicode1"/>
              </w:rPr>
              <w:t xml:space="preserve">   </w:t>
            </w:r>
          </w:p>
        </w:tc>
        <w:tc>
          <w:tcPr>
            <w:tcW w:w="1201" w:type="dxa"/>
            <w:shd w:val="clear" w:color="auto" w:fill="auto"/>
            <w:vAlign w:val="bottom"/>
          </w:tcPr>
          <w:p w:rsidR="00FD0518" w:rsidRPr="002B7CEC" w:rsidRDefault="00F84F15"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ሊትር</w:t>
            </w:r>
            <w:proofErr w:type="spellEnd"/>
            <w:r w:rsidRPr="002B7CEC">
              <w:rPr>
                <w:rFonts w:ascii="Power Geez Unicode1" w:eastAsia="Times New Roman" w:hAnsi="Power Geez Unicode1"/>
              </w:rPr>
              <w:t xml:space="preserve"> </w:t>
            </w:r>
          </w:p>
        </w:tc>
        <w:tc>
          <w:tcPr>
            <w:tcW w:w="1249"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600</w:t>
            </w:r>
          </w:p>
        </w:tc>
        <w:tc>
          <w:tcPr>
            <w:tcW w:w="1355"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600</w:t>
            </w:r>
          </w:p>
        </w:tc>
      </w:tr>
      <w:tr w:rsidR="00FD0518" w:rsidRPr="002B7CEC" w:rsidTr="005A038B">
        <w:trPr>
          <w:trHeight w:val="278"/>
        </w:trPr>
        <w:tc>
          <w:tcPr>
            <w:tcW w:w="2405" w:type="dxa"/>
            <w:shd w:val="clear" w:color="auto" w:fill="auto"/>
            <w:noWrap/>
            <w:vAlign w:val="bottom"/>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አጠቃላይ</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የመስኖ</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ውሃ</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
        </w:tc>
        <w:tc>
          <w:tcPr>
            <w:tcW w:w="3796" w:type="dxa"/>
            <w:gridSpan w:val="2"/>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                                                    </w:t>
            </w:r>
            <w:r w:rsidR="00F84F15" w:rsidRPr="002B7CEC">
              <w:rPr>
                <w:rFonts w:ascii="Power Geez Unicode1" w:eastAsia="Times New Roman" w:hAnsi="Power Geez Unicode1"/>
              </w:rPr>
              <w:t>ሜ</w:t>
            </w:r>
            <w:r w:rsidRPr="002B7CEC">
              <w:rPr>
                <w:rFonts w:ascii="Power Geez Unicode1" w:eastAsia="Times New Roman" w:hAnsi="Power Geez Unicode1"/>
                <w:vertAlign w:val="superscript"/>
              </w:rPr>
              <w:t>3</w:t>
            </w:r>
          </w:p>
        </w:tc>
        <w:tc>
          <w:tcPr>
            <w:tcW w:w="1249"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67</w:t>
            </w:r>
          </w:p>
        </w:tc>
        <w:tc>
          <w:tcPr>
            <w:tcW w:w="1355" w:type="dxa"/>
            <w:shd w:val="clear" w:color="auto" w:fill="auto"/>
            <w:noWrap/>
            <w:vAlign w:val="bottom"/>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62</w:t>
            </w:r>
          </w:p>
        </w:tc>
      </w:tr>
      <w:tr w:rsidR="00FD0518" w:rsidRPr="002B7CEC" w:rsidTr="005A038B">
        <w:trPr>
          <w:trHeight w:val="431"/>
        </w:trPr>
        <w:tc>
          <w:tcPr>
            <w:tcW w:w="2405" w:type="dxa"/>
            <w:shd w:val="clear" w:color="auto" w:fill="auto"/>
            <w:noWrap/>
            <w:vAlign w:val="bottom"/>
            <w:hideMark/>
          </w:tcPr>
          <w:p w:rsidR="00FD0518" w:rsidRPr="002B7CEC" w:rsidRDefault="00FE6E1E"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ለመሬቱ</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የተዘጋጀ</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ችግኝ</w:t>
            </w:r>
            <w:proofErr w:type="spellEnd"/>
            <w:r w:rsidR="00FD0518" w:rsidRPr="002B7CEC">
              <w:rPr>
                <w:rFonts w:ascii="Power Geez Unicode1" w:eastAsia="Times New Roman" w:hAnsi="Power Geez Unicode1"/>
              </w:rPr>
              <w:t xml:space="preserve">  </w:t>
            </w:r>
          </w:p>
        </w:tc>
        <w:tc>
          <w:tcPr>
            <w:tcW w:w="3796" w:type="dxa"/>
            <w:gridSpan w:val="2"/>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                                                     </w:t>
            </w:r>
            <w:r w:rsidR="00F84F15" w:rsidRPr="002B7CEC">
              <w:rPr>
                <w:rFonts w:ascii="Power Geez Unicode1" w:eastAsia="Times New Roman" w:hAnsi="Power Geez Unicode1"/>
              </w:rPr>
              <w:t xml:space="preserve">ሄ/ር </w:t>
            </w:r>
          </w:p>
          <w:p w:rsidR="00FD0518" w:rsidRPr="002B7CEC" w:rsidRDefault="00FD0518"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249"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2.2</w:t>
            </w:r>
          </w:p>
        </w:tc>
        <w:tc>
          <w:tcPr>
            <w:tcW w:w="1355" w:type="dxa"/>
            <w:shd w:val="clear" w:color="auto" w:fill="auto"/>
            <w:noWrap/>
            <w:vAlign w:val="bottom"/>
            <w:hideMark/>
          </w:tcPr>
          <w:p w:rsidR="00FD0518" w:rsidRPr="002B7CEC" w:rsidRDefault="00FD0518"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bl>
    <w:p w:rsidR="00011DB6" w:rsidRPr="002B7CEC" w:rsidRDefault="00011DB6" w:rsidP="00011DB6">
      <w:pPr>
        <w:pStyle w:val="Caption"/>
        <w:keepNext/>
        <w:spacing w:before="240" w:after="240"/>
        <w:rPr>
          <w:rFonts w:ascii="Power Geez Unicode1" w:hAnsi="Power Geez Unicode1"/>
        </w:rPr>
      </w:pPr>
      <w:bookmarkStart w:id="80" w:name="_Toc45012045"/>
      <w:bookmarkStart w:id="81" w:name="_Toc24458845"/>
      <w:bookmarkEnd w:id="78"/>
      <w:proofErr w:type="spellStart"/>
      <w:r w:rsidRPr="002B7CEC">
        <w:rPr>
          <w:rFonts w:ascii="Power Geez Unicode1" w:hAnsi="Power Geez Unicode1" w:cs="Nyala"/>
        </w:rPr>
        <w:lastRenderedPageBreak/>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9</w:t>
      </w:r>
      <w:r w:rsidRPr="002B7CEC">
        <w:rPr>
          <w:rFonts w:ascii="Power Geez Unicode1" w:hAnsi="Power Geez Unicode1"/>
        </w:rPr>
        <w:fldChar w:fldCharType="end"/>
      </w:r>
      <w:r w:rsidRPr="002B7CEC">
        <w:rPr>
          <w:rFonts w:ascii="Power Geez Unicode1" w:hAnsi="Power Geez Unicode1"/>
          <w:lang w:val="am-ET"/>
        </w:rPr>
        <w:t xml:space="preserve"> </w:t>
      </w:r>
      <w:proofErr w:type="spellStart"/>
      <w:r w:rsidR="00CC714B">
        <w:rPr>
          <w:rFonts w:ascii="Power Geez Unicode1" w:hAnsi="Power Geez Unicode1"/>
        </w:rPr>
        <w:t>ወይናደጋ</w:t>
      </w:r>
      <w:proofErr w:type="spellEnd"/>
      <w:r w:rsidR="00CC714B">
        <w:rPr>
          <w:rFonts w:ascii="Power Geez Unicode1" w:hAnsi="Power Geez Unicode1"/>
        </w:rPr>
        <w:t xml:space="preserve"> </w:t>
      </w:r>
      <w:proofErr w:type="spellStart"/>
      <w:r w:rsidR="00CC714B" w:rsidRPr="002B7CEC">
        <w:rPr>
          <w:rFonts w:ascii="Power Geez Unicode1" w:hAnsi="Power Geez Unicode1"/>
        </w:rPr>
        <w:t>እና</w:t>
      </w:r>
      <w:proofErr w:type="spellEnd"/>
      <w:r w:rsidRPr="002B7CEC">
        <w:rPr>
          <w:rFonts w:ascii="Power Geez Unicode1" w:hAnsi="Power Geez Unicode1"/>
          <w:lang w:val="am-ET"/>
        </w:rPr>
        <w:t xml:space="preserve"> </w:t>
      </w:r>
      <w:proofErr w:type="spellStart"/>
      <w:r w:rsidR="00FD1BAF">
        <w:rPr>
          <w:rFonts w:ascii="Power Geez Unicode1" w:hAnsi="Power Geez Unicode1"/>
        </w:rPr>
        <w:t>ቆላ</w:t>
      </w:r>
      <w:proofErr w:type="spellEnd"/>
      <w:r w:rsidR="00FD1BAF" w:rsidRPr="002B7CEC">
        <w:rPr>
          <w:rFonts w:ascii="Power Geez Unicode1" w:hAnsi="Power Geez Unicode1"/>
          <w:lang w:val="am-ET"/>
        </w:rPr>
        <w:t xml:space="preserve"> </w:t>
      </w:r>
      <w:r w:rsidRPr="002B7CEC">
        <w:rPr>
          <w:rFonts w:ascii="Power Geez Unicode1" w:hAnsi="Power Geez Unicode1"/>
          <w:lang w:val="am-ET"/>
        </w:rPr>
        <w:t xml:space="preserve"> </w:t>
      </w:r>
      <w:proofErr w:type="spellStart"/>
      <w:r w:rsidR="00FD1BAF">
        <w:rPr>
          <w:rFonts w:ascii="Power Geez Unicode1" w:hAnsi="Power Geez Unicode1"/>
        </w:rPr>
        <w:t>ላይ</w:t>
      </w:r>
      <w:proofErr w:type="spellEnd"/>
      <w:r w:rsidR="009441AC" w:rsidRPr="002B7CEC">
        <w:rPr>
          <w:rFonts w:ascii="Power Geez Unicode1" w:hAnsi="Power Geez Unicode1"/>
        </w:rPr>
        <w:t xml:space="preserve"> </w:t>
      </w:r>
      <w:proofErr w:type="spellStart"/>
      <w:r w:rsidR="009441AC" w:rsidRPr="002B7CEC">
        <w:rPr>
          <w:rFonts w:ascii="Power Geez Unicode1" w:hAnsi="Power Geez Unicode1"/>
        </w:rPr>
        <w:t>በትልምና</w:t>
      </w:r>
      <w:proofErr w:type="spellEnd"/>
      <w:r w:rsidR="009441AC" w:rsidRPr="002B7CEC">
        <w:rPr>
          <w:rFonts w:ascii="Power Geez Unicode1" w:hAnsi="Power Geez Unicode1"/>
        </w:rPr>
        <w:t xml:space="preserve"> </w:t>
      </w:r>
      <w:proofErr w:type="spellStart"/>
      <w:r w:rsidR="009441AC" w:rsidRPr="002B7CEC">
        <w:rPr>
          <w:rFonts w:ascii="Power Geez Unicode1" w:hAnsi="Power Geez Unicode1"/>
        </w:rPr>
        <w:t>በጠብታ</w:t>
      </w:r>
      <w:proofErr w:type="spellEnd"/>
      <w:r w:rsidR="009441AC" w:rsidRPr="002B7CEC">
        <w:rPr>
          <w:rFonts w:ascii="Power Geez Unicode1" w:hAnsi="Power Geez Unicode1"/>
        </w:rPr>
        <w:t xml:space="preserve"> </w:t>
      </w:r>
      <w:proofErr w:type="spellStart"/>
      <w:r w:rsidR="009441AC" w:rsidRPr="002B7CEC">
        <w:rPr>
          <w:rFonts w:ascii="Power Geez Unicode1" w:hAnsi="Power Geez Unicode1"/>
        </w:rPr>
        <w:t>መስኖ</w:t>
      </w:r>
      <w:proofErr w:type="spellEnd"/>
      <w:r w:rsidR="009441AC" w:rsidRPr="002B7CEC">
        <w:rPr>
          <w:rFonts w:ascii="Power Geez Unicode1" w:hAnsi="Power Geez Unicode1"/>
        </w:rPr>
        <w:t xml:space="preserve"> </w:t>
      </w:r>
      <w:proofErr w:type="spellStart"/>
      <w:r w:rsidR="009441AC" w:rsidRPr="002B7CEC">
        <w:rPr>
          <w:rFonts w:ascii="Power Geez Unicode1" w:hAnsi="Power Geez Unicode1"/>
        </w:rPr>
        <w:t>የጎመን</w:t>
      </w:r>
      <w:proofErr w:type="spellEnd"/>
      <w:r w:rsidR="009441AC" w:rsidRPr="002B7CEC">
        <w:rPr>
          <w:rFonts w:ascii="Power Geez Unicode1" w:hAnsi="Power Geez Unicode1"/>
        </w:rPr>
        <w:t xml:space="preserve"> </w:t>
      </w:r>
      <w:proofErr w:type="spellStart"/>
      <w:r w:rsidR="009441AC" w:rsidRPr="002B7CEC">
        <w:rPr>
          <w:rFonts w:ascii="Power Geez Unicode1" w:hAnsi="Power Geez Unicode1"/>
        </w:rPr>
        <w:t>አመራረት</w:t>
      </w:r>
      <w:bookmarkEnd w:id="80"/>
      <w:proofErr w:type="spellEnd"/>
      <w:r w:rsidR="009441AC" w:rsidRPr="002B7CEC">
        <w:rPr>
          <w:rFonts w:ascii="Power Geez Unicode1" w:hAnsi="Power Geez Unicode1"/>
        </w:rPr>
        <w:t xml:space="preserve"> </w:t>
      </w:r>
    </w:p>
    <w:tbl>
      <w:tblPr>
        <w:tblW w:w="9340" w:type="dxa"/>
        <w:tblLook w:val="04A0" w:firstRow="1" w:lastRow="0" w:firstColumn="1" w:lastColumn="0" w:noHBand="0" w:noVBand="1"/>
      </w:tblPr>
      <w:tblGrid>
        <w:gridCol w:w="1343"/>
        <w:gridCol w:w="1810"/>
        <w:gridCol w:w="1105"/>
        <w:gridCol w:w="1156"/>
        <w:gridCol w:w="1202"/>
        <w:gridCol w:w="1362"/>
        <w:gridCol w:w="1362"/>
      </w:tblGrid>
      <w:tr w:rsidR="00F84F15" w:rsidRPr="002B7CEC" w:rsidTr="002902AE">
        <w:trPr>
          <w:trHeight w:val="315"/>
          <w:tblHeader/>
        </w:trPr>
        <w:tc>
          <w:tcPr>
            <w:tcW w:w="3154"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መግለጫ</w:t>
            </w:r>
            <w:proofErr w:type="spellEnd"/>
            <w:r w:rsidRPr="002B7CEC">
              <w:rPr>
                <w:rFonts w:ascii="Power Geez Unicode1" w:eastAsia="Times New Roman" w:hAnsi="Power Geez Unicode1"/>
              </w:rPr>
              <w:t xml:space="preserve"> </w:t>
            </w: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መለኪያ</w:t>
            </w:r>
            <w:proofErr w:type="spellEnd"/>
            <w:r w:rsidRPr="002B7CEC">
              <w:rPr>
                <w:rFonts w:ascii="Power Geez Unicode1" w:eastAsia="Times New Roman" w:hAnsi="Power Geez Unicode1"/>
              </w:rPr>
              <w:t xml:space="preserve"> </w:t>
            </w:r>
            <w:r w:rsidR="00F84F15" w:rsidRPr="002B7CEC">
              <w:rPr>
                <w:rFonts w:ascii="Power Geez Unicode1" w:eastAsia="Times New Roman" w:hAnsi="Power Geez Unicode1"/>
              </w:rPr>
              <w:t xml:space="preserve"> </w:t>
            </w:r>
          </w:p>
        </w:tc>
        <w:tc>
          <w:tcPr>
            <w:tcW w:w="2359"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ትልም</w:t>
            </w:r>
            <w:proofErr w:type="spellEnd"/>
          </w:p>
        </w:tc>
        <w:tc>
          <w:tcPr>
            <w:tcW w:w="2726" w:type="dxa"/>
            <w:gridSpan w:val="2"/>
            <w:tcBorders>
              <w:top w:val="single" w:sz="8" w:space="0" w:color="auto"/>
              <w:left w:val="nil"/>
              <w:bottom w:val="single" w:sz="8" w:space="0" w:color="auto"/>
              <w:right w:val="single" w:sz="8" w:space="0" w:color="000000"/>
            </w:tcBorders>
            <w:shd w:val="clear" w:color="000000" w:fill="D9D9D9"/>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የጠብታ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የባሊ</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መስኖ</w:t>
            </w:r>
            <w:proofErr w:type="spellEnd"/>
            <w:r w:rsidRPr="002B7CEC">
              <w:rPr>
                <w:rFonts w:ascii="Power Geez Unicode1" w:eastAsia="Times New Roman" w:hAnsi="Power Geez Unicode1"/>
              </w:rPr>
              <w:t xml:space="preserve"> </w:t>
            </w:r>
          </w:p>
        </w:tc>
      </w:tr>
      <w:tr w:rsidR="002902AE" w:rsidRPr="002B7CEC" w:rsidTr="002902AE">
        <w:trPr>
          <w:trHeight w:val="315"/>
          <w:tblHeader/>
        </w:trPr>
        <w:tc>
          <w:tcPr>
            <w:tcW w:w="3154" w:type="dxa"/>
            <w:gridSpan w:val="2"/>
            <w:vMerge/>
            <w:tcBorders>
              <w:left w:val="single" w:sz="8" w:space="0" w:color="auto"/>
              <w:bottom w:val="single" w:sz="8" w:space="0" w:color="000000"/>
              <w:right w:val="single" w:sz="8" w:space="0" w:color="auto"/>
            </w:tcBorders>
            <w:vAlign w:val="center"/>
            <w:hideMark/>
          </w:tcPr>
          <w:p w:rsidR="002902AE" w:rsidRPr="002B7CEC" w:rsidRDefault="002902AE" w:rsidP="002902AE">
            <w:pPr>
              <w:spacing w:after="0" w:line="240" w:lineRule="auto"/>
              <w:jc w:val="both"/>
              <w:rPr>
                <w:rFonts w:ascii="Power Geez Unicode1" w:eastAsia="Times New Roman" w:hAnsi="Power Geez Unicode1"/>
              </w:rPr>
            </w:pPr>
          </w:p>
        </w:tc>
        <w:tc>
          <w:tcPr>
            <w:tcW w:w="1101" w:type="dxa"/>
            <w:vMerge/>
            <w:tcBorders>
              <w:top w:val="single" w:sz="8" w:space="0" w:color="auto"/>
              <w:left w:val="single" w:sz="8" w:space="0" w:color="auto"/>
              <w:bottom w:val="single" w:sz="8" w:space="0" w:color="000000"/>
              <w:right w:val="single" w:sz="8" w:space="0" w:color="auto"/>
            </w:tcBorders>
            <w:vAlign w:val="center"/>
            <w:hideMark/>
          </w:tcPr>
          <w:p w:rsidR="002902AE" w:rsidRPr="002B7CEC" w:rsidRDefault="002902AE" w:rsidP="002902AE">
            <w:pPr>
              <w:spacing w:after="0" w:line="240" w:lineRule="auto"/>
              <w:jc w:val="both"/>
              <w:rPr>
                <w:rFonts w:ascii="Power Geez Unicode1" w:eastAsia="Times New Roman" w:hAnsi="Power Geez Unicode1"/>
              </w:rPr>
            </w:pPr>
          </w:p>
        </w:tc>
        <w:tc>
          <w:tcPr>
            <w:tcW w:w="1156" w:type="dxa"/>
            <w:tcBorders>
              <w:top w:val="nil"/>
              <w:left w:val="nil"/>
              <w:bottom w:val="single" w:sz="8" w:space="0" w:color="auto"/>
              <w:right w:val="single" w:sz="8" w:space="0" w:color="auto"/>
            </w:tcBorders>
            <w:shd w:val="clear" w:color="000000" w:fill="D9D9D9"/>
            <w:noWrap/>
            <w:vAlign w:val="center"/>
            <w:hideMark/>
          </w:tcPr>
          <w:p w:rsidR="002902AE" w:rsidRPr="002B7CEC" w:rsidRDefault="002902AE" w:rsidP="002902AE">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ወይናደጋ</w:t>
            </w:r>
            <w:proofErr w:type="spellEnd"/>
            <w:r w:rsidRPr="002B7CEC">
              <w:rPr>
                <w:rFonts w:ascii="Power Geez Unicode1" w:eastAsia="Times New Roman" w:hAnsi="Power Geez Unicode1"/>
              </w:rPr>
              <w:t xml:space="preserve">  </w:t>
            </w:r>
          </w:p>
        </w:tc>
        <w:tc>
          <w:tcPr>
            <w:tcW w:w="1203" w:type="dxa"/>
            <w:tcBorders>
              <w:top w:val="nil"/>
              <w:left w:val="nil"/>
              <w:bottom w:val="single" w:sz="8" w:space="0" w:color="auto"/>
              <w:right w:val="single" w:sz="8" w:space="0" w:color="auto"/>
            </w:tcBorders>
            <w:shd w:val="clear" w:color="000000" w:fill="D9D9D9"/>
            <w:noWrap/>
            <w:vAlign w:val="center"/>
            <w:hideMark/>
          </w:tcPr>
          <w:p w:rsidR="002902AE" w:rsidRPr="002B7CEC" w:rsidRDefault="002902AE" w:rsidP="002902AE">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ቆላ</w:t>
            </w:r>
            <w:proofErr w:type="spellEnd"/>
          </w:p>
        </w:tc>
        <w:tc>
          <w:tcPr>
            <w:tcW w:w="1363" w:type="dxa"/>
            <w:tcBorders>
              <w:top w:val="nil"/>
              <w:left w:val="nil"/>
              <w:bottom w:val="single" w:sz="8" w:space="0" w:color="auto"/>
              <w:right w:val="single" w:sz="8" w:space="0" w:color="auto"/>
            </w:tcBorders>
            <w:shd w:val="clear" w:color="000000" w:fill="D9D9D9"/>
            <w:noWrap/>
            <w:vAlign w:val="center"/>
            <w:hideMark/>
          </w:tcPr>
          <w:p w:rsidR="002902AE" w:rsidRPr="002B7CEC" w:rsidRDefault="002902AE" w:rsidP="002902AE">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ወይናደጋ</w:t>
            </w:r>
            <w:proofErr w:type="spellEnd"/>
            <w:r w:rsidRPr="002B7CEC">
              <w:rPr>
                <w:rFonts w:ascii="Power Geez Unicode1" w:eastAsia="Times New Roman" w:hAnsi="Power Geez Unicode1"/>
              </w:rPr>
              <w:t xml:space="preserve">  </w:t>
            </w:r>
          </w:p>
        </w:tc>
        <w:tc>
          <w:tcPr>
            <w:tcW w:w="1363" w:type="dxa"/>
            <w:tcBorders>
              <w:top w:val="nil"/>
              <w:left w:val="nil"/>
              <w:bottom w:val="single" w:sz="8" w:space="0" w:color="auto"/>
              <w:right w:val="single" w:sz="8" w:space="0" w:color="auto"/>
            </w:tcBorders>
            <w:shd w:val="clear" w:color="000000" w:fill="D9D9D9"/>
            <w:noWrap/>
            <w:vAlign w:val="center"/>
            <w:hideMark/>
          </w:tcPr>
          <w:p w:rsidR="002902AE" w:rsidRPr="002B7CEC" w:rsidRDefault="002902AE" w:rsidP="002902AE">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ቆላ</w:t>
            </w:r>
            <w:proofErr w:type="spellEnd"/>
          </w:p>
        </w:tc>
      </w:tr>
      <w:tr w:rsidR="00F84F15" w:rsidRPr="002B7CEC" w:rsidTr="002902AE">
        <w:trPr>
          <w:trHeight w:val="360"/>
        </w:trPr>
        <w:tc>
          <w:tcPr>
            <w:tcW w:w="3154" w:type="dxa"/>
            <w:gridSpan w:val="2"/>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የመሬት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ሜ</w:t>
            </w:r>
            <w:r w:rsidR="00F84F15" w:rsidRPr="002B7CEC">
              <w:rPr>
                <w:rFonts w:ascii="Power Geez Unicode1" w:eastAsia="Times New Roman" w:hAnsi="Power Geez Unicode1"/>
                <w:vertAlign w:val="superscript"/>
              </w:rPr>
              <w:t>2</w:t>
            </w:r>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1000</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1000</w:t>
            </w:r>
          </w:p>
        </w:tc>
      </w:tr>
      <w:tr w:rsidR="00F84F15" w:rsidRPr="002B7CEC" w:rsidTr="002902AE">
        <w:trPr>
          <w:trHeight w:val="315"/>
        </w:trPr>
        <w:tc>
          <w:tcPr>
            <w:tcW w:w="3154" w:type="dxa"/>
            <w:gridSpan w:val="2"/>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ዘር</w:t>
            </w:r>
            <w:proofErr w:type="spellEnd"/>
            <w:r w:rsidRPr="002B7CEC">
              <w:rPr>
                <w:rFonts w:ascii="Power Geez Unicode1" w:eastAsia="Times New Roman" w:hAnsi="Power Geez Unicode1"/>
              </w:rPr>
              <w:t xml:space="preserve"> </w:t>
            </w:r>
            <w:r w:rsidR="00F84F15" w:rsidRPr="002B7CEC">
              <w:rPr>
                <w:rFonts w:ascii="Power Geez Unicode1" w:eastAsia="Times New Roman" w:hAnsi="Power Geez Unicode1"/>
              </w:rPr>
              <w:t>(</w:t>
            </w:r>
            <w:proofErr w:type="spellStart"/>
            <w:r w:rsidRPr="002B7CEC">
              <w:rPr>
                <w:rFonts w:ascii="Power Geez Unicode1" w:eastAsia="Times New Roman" w:hAnsi="Power Geez Unicode1"/>
              </w:rPr>
              <w:t>ኪሎ</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ግራም</w:t>
            </w:r>
            <w:proofErr w:type="spellEnd"/>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40</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40</w:t>
            </w:r>
          </w:p>
        </w:tc>
      </w:tr>
      <w:tr w:rsidR="00F84F15" w:rsidRPr="002B7CEC" w:rsidTr="002902AE">
        <w:trPr>
          <w:trHeight w:val="315"/>
        </w:trPr>
        <w:tc>
          <w:tcPr>
            <w:tcW w:w="13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ማዳበሪያ</w:t>
            </w:r>
            <w:proofErr w:type="spellEnd"/>
            <w:r w:rsidRPr="002B7CEC">
              <w:rPr>
                <w:rFonts w:ascii="Power Geez Unicode1" w:eastAsia="Times New Roman" w:hAnsi="Power Geez Unicode1"/>
              </w:rPr>
              <w:t xml:space="preserve"> </w:t>
            </w:r>
            <w:r w:rsidR="00F84F15" w:rsidRPr="002B7CEC">
              <w:rPr>
                <w:rFonts w:ascii="Power Geez Unicode1" w:eastAsia="Times New Roman" w:hAnsi="Power Geez Unicode1"/>
              </w:rPr>
              <w:t>(</w:t>
            </w:r>
            <w:proofErr w:type="spellStart"/>
            <w:r w:rsidRPr="002B7CEC">
              <w:rPr>
                <w:rFonts w:ascii="Power Geez Unicode1" w:eastAsia="Times New Roman" w:hAnsi="Power Geez Unicode1"/>
              </w:rPr>
              <w:t>ኪሎ</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00F84F15"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ኤን</w:t>
            </w:r>
            <w:proofErr w:type="spellEnd"/>
            <w:r w:rsidRPr="002B7CEC">
              <w:rPr>
                <w:rFonts w:ascii="Power Geez Unicode1" w:eastAsia="Times New Roman" w:hAnsi="Power Geez Unicode1"/>
              </w:rPr>
              <w:t xml:space="preserve">. ፒ </w:t>
            </w:r>
            <w:proofErr w:type="spellStart"/>
            <w:r w:rsidRPr="002B7CEC">
              <w:rPr>
                <w:rFonts w:ascii="Power Geez Unicode1" w:eastAsia="Times New Roman" w:hAnsi="Power Geez Unicode1"/>
              </w:rPr>
              <w:t>ኤስ</w:t>
            </w:r>
            <w:proofErr w:type="spellEnd"/>
            <w:r w:rsidR="009441AC" w:rsidRPr="002B7CEC">
              <w:rPr>
                <w:rFonts w:ascii="Power Geez Unicode1" w:eastAsia="Times New Roman" w:hAnsi="Power Geez Unicode1"/>
              </w:rPr>
              <w:t xml:space="preserve"> </w:t>
            </w:r>
            <w:r w:rsidRPr="002B7CEC">
              <w:rPr>
                <w:rFonts w:ascii="Power Geez Unicode1" w:eastAsia="Times New Roman" w:hAnsi="Power Geez Unicode1"/>
              </w:rPr>
              <w:t>(</w:t>
            </w:r>
            <w:r w:rsidR="00F84F15" w:rsidRPr="002B7CEC">
              <w:rPr>
                <w:rFonts w:ascii="Power Geez Unicode1" w:eastAsia="Times New Roman" w:hAnsi="Power Geez Unicode1"/>
              </w:rPr>
              <w:t>NPS</w:t>
            </w:r>
            <w:r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ኪሎግራም</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24</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24</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24</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24</w:t>
            </w:r>
          </w:p>
        </w:tc>
      </w:tr>
      <w:tr w:rsidR="0093423B" w:rsidRPr="002B7CEC" w:rsidTr="002902AE">
        <w:trPr>
          <w:trHeight w:val="315"/>
        </w:trPr>
        <w:tc>
          <w:tcPr>
            <w:tcW w:w="1343" w:type="dxa"/>
            <w:vMerge/>
            <w:tcBorders>
              <w:top w:val="nil"/>
              <w:left w:val="single" w:sz="8" w:space="0" w:color="auto"/>
              <w:bottom w:val="single" w:sz="8" w:space="0" w:color="000000"/>
              <w:right w:val="single" w:sz="8" w:space="0" w:color="auto"/>
            </w:tcBorders>
            <w:vAlign w:val="center"/>
            <w:hideMark/>
          </w:tcPr>
          <w:p w:rsidR="0093423B" w:rsidRPr="002B7CEC" w:rsidRDefault="0093423B" w:rsidP="0093423B">
            <w:pPr>
              <w:spacing w:after="0" w:line="240" w:lineRule="auto"/>
              <w:jc w:val="both"/>
              <w:rPr>
                <w:rFonts w:ascii="Power Geez Unicode1" w:eastAsia="Times New Roman" w:hAnsi="Power Geez Unicode1"/>
              </w:rPr>
            </w:pPr>
          </w:p>
        </w:tc>
        <w:tc>
          <w:tcPr>
            <w:tcW w:w="181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ዩሪያ</w:t>
            </w:r>
            <w:proofErr w:type="spellEnd"/>
            <w:r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ኪሎግራም</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20</w:t>
            </w:r>
          </w:p>
        </w:tc>
        <w:tc>
          <w:tcPr>
            <w:tcW w:w="120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20</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20</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20</w:t>
            </w:r>
          </w:p>
        </w:tc>
      </w:tr>
      <w:tr w:rsidR="00F84F15" w:rsidRPr="002B7CEC" w:rsidTr="002902AE">
        <w:trPr>
          <w:trHeight w:val="315"/>
        </w:trPr>
        <w:tc>
          <w:tcPr>
            <w:tcW w:w="1343" w:type="dxa"/>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ፀረ</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ትንኝ</w:t>
            </w:r>
            <w:proofErr w:type="spellEnd"/>
            <w:r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ዲማቶት</w:t>
            </w:r>
            <w:proofErr w:type="spellEnd"/>
            <w:r w:rsidRPr="002B7CEC">
              <w:rPr>
                <w:rFonts w:ascii="Power Geez Unicode1" w:eastAsia="Times New Roman" w:hAnsi="Power Geez Unicode1"/>
              </w:rPr>
              <w:t xml:space="preserve"> </w:t>
            </w:r>
            <w:r w:rsidR="00F84F15"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ሚሊ</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ሊትር</w:t>
            </w:r>
            <w:proofErr w:type="spellEnd"/>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r>
      <w:tr w:rsidR="00F84F15" w:rsidRPr="002B7CEC" w:rsidTr="002902AE">
        <w:trPr>
          <w:trHeight w:val="315"/>
        </w:trPr>
        <w:tc>
          <w:tcPr>
            <w:tcW w:w="1343" w:type="dxa"/>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ፀረ</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ፈንገስ</w:t>
            </w:r>
            <w:proofErr w:type="spellEnd"/>
            <w:r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ማንኮዝብ</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200</w:t>
            </w:r>
          </w:p>
        </w:tc>
      </w:tr>
      <w:tr w:rsidR="00F84F15" w:rsidRPr="002B7CEC" w:rsidTr="002902AE">
        <w:trPr>
          <w:trHeight w:val="315"/>
        </w:trPr>
        <w:tc>
          <w:tcPr>
            <w:tcW w:w="3154" w:type="dxa"/>
            <w:gridSpan w:val="2"/>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አዘራዘር</w:t>
            </w:r>
            <w:proofErr w:type="spellEnd"/>
            <w:r w:rsidR="007C743D"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roofErr w:type="spellStart"/>
            <w:r w:rsidR="0093423B" w:rsidRPr="002B7CEC">
              <w:rPr>
                <w:rFonts w:ascii="Power Geez Unicode1" w:eastAsia="Times New Roman" w:hAnsi="Power Geez Unicode1"/>
              </w:rPr>
              <w:t>ሴንቲ</w:t>
            </w:r>
            <w:proofErr w:type="spellEnd"/>
            <w:r w:rsidR="0093423B" w:rsidRPr="002B7CEC">
              <w:rPr>
                <w:rFonts w:ascii="Power Geez Unicode1" w:eastAsia="Times New Roman" w:hAnsi="Power Geez Unicode1"/>
              </w:rPr>
              <w:t xml:space="preserve"> </w:t>
            </w:r>
            <w:proofErr w:type="spellStart"/>
            <w:r w:rsidR="0093423B" w:rsidRPr="002B7CEC">
              <w:rPr>
                <w:rFonts w:ascii="Power Geez Unicode1" w:eastAsia="Times New Roman" w:hAnsi="Power Geez Unicode1"/>
              </w:rPr>
              <w:t>ሜትር</w:t>
            </w:r>
            <w:proofErr w:type="spellEnd"/>
            <w:r w:rsidR="0093423B" w:rsidRPr="002B7CEC">
              <w:rPr>
                <w:rFonts w:ascii="Power Geez Unicode1" w:eastAsia="Times New Roman" w:hAnsi="Power Geez Unicode1"/>
              </w:rPr>
              <w:t xml:space="preserve"> </w:t>
            </w:r>
          </w:p>
        </w:tc>
        <w:tc>
          <w:tcPr>
            <w:tcW w:w="2359"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 xml:space="preserve">60 X40 </w:t>
            </w:r>
          </w:p>
        </w:tc>
        <w:tc>
          <w:tcPr>
            <w:tcW w:w="272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60 X 40</w:t>
            </w:r>
          </w:p>
        </w:tc>
      </w:tr>
      <w:tr w:rsidR="00F84F15" w:rsidRPr="002B7CEC" w:rsidTr="002902AE">
        <w:trPr>
          <w:trHeight w:val="315"/>
        </w:trPr>
        <w:tc>
          <w:tcPr>
            <w:tcW w:w="31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የመስኖ</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የጊዜ</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ርቀት</w:t>
            </w:r>
            <w:proofErr w:type="spellEnd"/>
            <w:r w:rsidRPr="002B7CEC">
              <w:rPr>
                <w:rFonts w:ascii="Power Geez Unicode1" w:eastAsia="Times New Roman" w:hAnsi="Power Geez Unicode1"/>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r>
      <w:tr w:rsidR="00F84F15" w:rsidRPr="002B7CEC" w:rsidTr="002902AE">
        <w:trPr>
          <w:trHeight w:val="315"/>
        </w:trPr>
        <w:tc>
          <w:tcPr>
            <w:tcW w:w="13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ከባድ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00F84F15" w:rsidRPr="002B7CEC">
              <w:rPr>
                <w:rFonts w:ascii="Power Geez Unicode1" w:eastAsia="Times New Roman" w:hAnsi="Power Geez Unicode1"/>
              </w:rPr>
              <w:t>/</w:t>
            </w:r>
            <w:proofErr w:type="spellStart"/>
            <w:r w:rsidR="0093423B" w:rsidRPr="002B7CEC">
              <w:rPr>
                <w:rFonts w:ascii="Power Geez Unicode1" w:eastAsia="Times New Roman" w:hAnsi="Power Geez Unicode1"/>
              </w:rPr>
              <w:t>በእድገት</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r>
      <w:tr w:rsidR="00F84F15" w:rsidRPr="002B7CEC" w:rsidTr="002902AE">
        <w:trPr>
          <w:trHeight w:val="315"/>
        </w:trPr>
        <w:tc>
          <w:tcPr>
            <w:tcW w:w="1343" w:type="dxa"/>
            <w:vMerge/>
            <w:tcBorders>
              <w:top w:val="nil"/>
              <w:left w:val="single" w:sz="8" w:space="0" w:color="auto"/>
              <w:bottom w:val="single" w:sz="8" w:space="0" w:color="000000"/>
              <w:right w:val="single" w:sz="8" w:space="0" w:color="auto"/>
            </w:tcBorders>
            <w:vAlign w:val="center"/>
            <w:hideMark/>
          </w:tcPr>
          <w:p w:rsidR="00F84F15" w:rsidRPr="002B7CEC" w:rsidRDefault="00F84F15" w:rsidP="005A038B">
            <w:pPr>
              <w:spacing w:after="0" w:line="240" w:lineRule="auto"/>
              <w:jc w:val="both"/>
              <w:rPr>
                <w:rFonts w:ascii="Power Geez Unicode1" w:eastAsia="Times New Roman" w:hAnsi="Power Geez Unicode1"/>
              </w:rPr>
            </w:pPr>
          </w:p>
        </w:tc>
        <w:tc>
          <w:tcPr>
            <w:tcW w:w="181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00F84F15"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7</w:t>
            </w:r>
          </w:p>
        </w:tc>
        <w:tc>
          <w:tcPr>
            <w:tcW w:w="120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7</w:t>
            </w:r>
          </w:p>
        </w:tc>
        <w:tc>
          <w:tcPr>
            <w:tcW w:w="1363" w:type="dxa"/>
            <w:tcBorders>
              <w:top w:val="nil"/>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w:t>
            </w:r>
          </w:p>
        </w:tc>
      </w:tr>
      <w:tr w:rsidR="0093423B" w:rsidRPr="002B7CEC" w:rsidTr="002902AE">
        <w:trPr>
          <w:trHeight w:val="315"/>
        </w:trPr>
        <w:tc>
          <w:tcPr>
            <w:tcW w:w="13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መካከለኛ</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በእድገት</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20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r>
      <w:tr w:rsidR="0093423B" w:rsidRPr="002B7CEC" w:rsidTr="002902AE">
        <w:trPr>
          <w:trHeight w:val="315"/>
        </w:trPr>
        <w:tc>
          <w:tcPr>
            <w:tcW w:w="1343" w:type="dxa"/>
            <w:vMerge/>
            <w:tcBorders>
              <w:top w:val="nil"/>
              <w:left w:val="single" w:sz="8" w:space="0" w:color="auto"/>
              <w:bottom w:val="single" w:sz="8" w:space="0" w:color="000000"/>
              <w:right w:val="single" w:sz="8" w:space="0" w:color="auto"/>
            </w:tcBorders>
            <w:vAlign w:val="center"/>
            <w:hideMark/>
          </w:tcPr>
          <w:p w:rsidR="0093423B" w:rsidRPr="002B7CEC" w:rsidRDefault="0093423B" w:rsidP="0093423B">
            <w:pPr>
              <w:spacing w:after="0" w:line="240" w:lineRule="auto"/>
              <w:jc w:val="both"/>
              <w:rPr>
                <w:rFonts w:ascii="Power Geez Unicode1" w:eastAsia="Times New Roman" w:hAnsi="Power Geez Unicode1"/>
              </w:rPr>
            </w:pPr>
          </w:p>
        </w:tc>
        <w:tc>
          <w:tcPr>
            <w:tcW w:w="181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p>
        </w:tc>
        <w:tc>
          <w:tcPr>
            <w:tcW w:w="1156"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7</w:t>
            </w:r>
          </w:p>
        </w:tc>
        <w:tc>
          <w:tcPr>
            <w:tcW w:w="120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7</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r>
      <w:tr w:rsidR="0093423B" w:rsidRPr="002B7CEC" w:rsidTr="002902AE">
        <w:trPr>
          <w:trHeight w:val="315"/>
        </w:trPr>
        <w:tc>
          <w:tcPr>
            <w:tcW w:w="13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ቀላል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81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በእድገት</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20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r>
      <w:tr w:rsidR="0093423B" w:rsidRPr="002B7CEC" w:rsidTr="002902AE">
        <w:trPr>
          <w:trHeight w:val="315"/>
        </w:trPr>
        <w:tc>
          <w:tcPr>
            <w:tcW w:w="1343" w:type="dxa"/>
            <w:vMerge/>
            <w:tcBorders>
              <w:top w:val="nil"/>
              <w:left w:val="single" w:sz="8" w:space="0" w:color="auto"/>
              <w:bottom w:val="single" w:sz="8" w:space="0" w:color="000000"/>
              <w:right w:val="single" w:sz="8" w:space="0" w:color="auto"/>
            </w:tcBorders>
            <w:vAlign w:val="center"/>
            <w:hideMark/>
          </w:tcPr>
          <w:p w:rsidR="0093423B" w:rsidRPr="002B7CEC" w:rsidRDefault="0093423B" w:rsidP="0093423B">
            <w:pPr>
              <w:spacing w:after="0" w:line="240" w:lineRule="auto"/>
              <w:jc w:val="both"/>
              <w:rPr>
                <w:rFonts w:ascii="Power Geez Unicode1" w:eastAsia="Times New Roman" w:hAnsi="Power Geez Unicode1"/>
              </w:rPr>
            </w:pPr>
          </w:p>
        </w:tc>
        <w:tc>
          <w:tcPr>
            <w:tcW w:w="181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1101"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156"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20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363" w:type="dxa"/>
            <w:tcBorders>
              <w:top w:val="nil"/>
              <w:left w:val="nil"/>
              <w:bottom w:val="single" w:sz="8" w:space="0" w:color="auto"/>
              <w:right w:val="single" w:sz="8" w:space="0" w:color="auto"/>
            </w:tcBorders>
            <w:shd w:val="clear" w:color="auto" w:fill="auto"/>
            <w:noWrap/>
            <w:vAlign w:val="center"/>
            <w:hideMark/>
          </w:tcPr>
          <w:p w:rsidR="0093423B" w:rsidRPr="002B7CEC" w:rsidRDefault="0093423B" w:rsidP="0093423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r>
      <w:tr w:rsidR="00F84F15" w:rsidRPr="002B7CEC" w:rsidTr="002902AE">
        <w:trPr>
          <w:trHeight w:val="360"/>
        </w:trPr>
        <w:tc>
          <w:tcPr>
            <w:tcW w:w="31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የሰብል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ውሃ</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ፍላጎት</w:t>
            </w:r>
            <w:proofErr w:type="spellEnd"/>
            <w:r w:rsidRPr="002B7CEC">
              <w:rPr>
                <w:rFonts w:ascii="Power Geez Unicode1" w:eastAsia="Times New Roman" w:hAnsi="Power Geez Unicode1"/>
              </w:rPr>
              <w:t xml:space="preserve"> </w:t>
            </w:r>
            <w:r w:rsidR="00F84F15" w:rsidRPr="002B7CEC">
              <w:rPr>
                <w:rFonts w:ascii="Power Geez Unicode1" w:eastAsia="Times New Roman" w:hAnsi="Power Geez Unicode1"/>
              </w:rPr>
              <w:t xml:space="preserve"> </w:t>
            </w:r>
          </w:p>
        </w:tc>
        <w:tc>
          <w:tcPr>
            <w:tcW w:w="1101" w:type="dxa"/>
            <w:tcBorders>
              <w:top w:val="nil"/>
              <w:left w:val="nil"/>
              <w:bottom w:val="single" w:sz="8" w:space="0" w:color="auto"/>
              <w:right w:val="nil"/>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ሜ</w:t>
            </w:r>
            <w:r w:rsidR="00F84F15" w:rsidRPr="002B7CEC">
              <w:rPr>
                <w:rFonts w:ascii="Power Geez Unicode1" w:eastAsia="Times New Roman" w:hAnsi="Power Geez Unicode1"/>
                <w:vertAlign w:val="superscript"/>
              </w:rPr>
              <w:t>3</w:t>
            </w:r>
          </w:p>
        </w:tc>
        <w:tc>
          <w:tcPr>
            <w:tcW w:w="1156" w:type="dxa"/>
            <w:tcBorders>
              <w:top w:val="nil"/>
              <w:left w:val="single" w:sz="8" w:space="0" w:color="auto"/>
              <w:bottom w:val="nil"/>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583</w:t>
            </w:r>
          </w:p>
        </w:tc>
        <w:tc>
          <w:tcPr>
            <w:tcW w:w="1203" w:type="dxa"/>
            <w:tcBorders>
              <w:top w:val="nil"/>
              <w:left w:val="nil"/>
              <w:bottom w:val="nil"/>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708</w:t>
            </w:r>
          </w:p>
        </w:tc>
        <w:tc>
          <w:tcPr>
            <w:tcW w:w="1363" w:type="dxa"/>
            <w:tcBorders>
              <w:top w:val="nil"/>
              <w:left w:val="nil"/>
              <w:bottom w:val="nil"/>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214</w:t>
            </w:r>
          </w:p>
        </w:tc>
        <w:tc>
          <w:tcPr>
            <w:tcW w:w="1363" w:type="dxa"/>
            <w:tcBorders>
              <w:top w:val="nil"/>
              <w:left w:val="nil"/>
              <w:bottom w:val="nil"/>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260</w:t>
            </w:r>
          </w:p>
        </w:tc>
      </w:tr>
      <w:tr w:rsidR="00F84F15" w:rsidRPr="002B7CEC" w:rsidTr="002902AE">
        <w:trPr>
          <w:trHeight w:val="315"/>
        </w:trPr>
        <w:tc>
          <w:tcPr>
            <w:tcW w:w="3154" w:type="dxa"/>
            <w:gridSpan w:val="2"/>
            <w:tcBorders>
              <w:top w:val="nil"/>
              <w:left w:val="single" w:sz="8" w:space="0" w:color="auto"/>
              <w:bottom w:val="single" w:sz="8" w:space="0" w:color="auto"/>
              <w:right w:val="single" w:sz="8" w:space="0" w:color="auto"/>
            </w:tcBorders>
            <w:shd w:val="clear" w:color="auto" w:fill="auto"/>
            <w:noWrap/>
            <w:vAlign w:val="center"/>
            <w:hideMark/>
          </w:tcPr>
          <w:p w:rsidR="00F84F15" w:rsidRPr="002B7CEC" w:rsidRDefault="007C743D" w:rsidP="005A038B">
            <w:pPr>
              <w:spacing w:after="0" w:line="240" w:lineRule="auto"/>
              <w:jc w:val="both"/>
              <w:rPr>
                <w:rFonts w:ascii="Power Geez Unicode1" w:eastAsia="Times New Roman" w:hAnsi="Power Geez Unicode1"/>
                <w:bCs/>
              </w:rPr>
            </w:pPr>
            <w:proofErr w:type="spellStart"/>
            <w:r w:rsidRPr="002B7CEC">
              <w:rPr>
                <w:rFonts w:ascii="Power Geez Unicode1" w:eastAsia="Times New Roman" w:hAnsi="Power Geez Unicode1"/>
                <w:bCs/>
              </w:rPr>
              <w:t>ምርት</w:t>
            </w:r>
            <w:proofErr w:type="spellEnd"/>
            <w:r w:rsidRPr="002B7CEC">
              <w:rPr>
                <w:rFonts w:ascii="Power Geez Unicode1" w:eastAsia="Times New Roman" w:hAnsi="Power Geez Unicode1"/>
                <w:bCs/>
              </w:rPr>
              <w:t xml:space="preserve"> </w:t>
            </w:r>
          </w:p>
        </w:tc>
        <w:tc>
          <w:tcPr>
            <w:tcW w:w="1101" w:type="dxa"/>
            <w:tcBorders>
              <w:top w:val="nil"/>
              <w:left w:val="nil"/>
              <w:bottom w:val="single" w:sz="8" w:space="0" w:color="auto"/>
              <w:right w:val="single" w:sz="8" w:space="0" w:color="auto"/>
            </w:tcBorders>
            <w:shd w:val="clear" w:color="auto" w:fill="auto"/>
            <w:noWrap/>
            <w:vAlign w:val="center"/>
            <w:hideMark/>
          </w:tcPr>
          <w:p w:rsidR="00F84F15" w:rsidRPr="002B7CEC" w:rsidRDefault="0093423B" w:rsidP="005A038B">
            <w:pPr>
              <w:spacing w:after="0" w:line="240" w:lineRule="auto"/>
              <w:jc w:val="both"/>
              <w:rPr>
                <w:rFonts w:ascii="Power Geez Unicode1" w:eastAsia="Times New Roman" w:hAnsi="Power Geez Unicode1"/>
                <w:bCs/>
              </w:rPr>
            </w:pPr>
            <w:proofErr w:type="spellStart"/>
            <w:r w:rsidRPr="002B7CEC">
              <w:rPr>
                <w:rFonts w:ascii="Power Geez Unicode1" w:eastAsia="Times New Roman" w:hAnsi="Power Geez Unicode1"/>
                <w:bCs/>
              </w:rPr>
              <w:t>መጠን</w:t>
            </w:r>
            <w:proofErr w:type="spellEnd"/>
          </w:p>
        </w:tc>
        <w:tc>
          <w:tcPr>
            <w:tcW w:w="1156" w:type="dxa"/>
            <w:tcBorders>
              <w:top w:val="single" w:sz="8" w:space="0" w:color="auto"/>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40</w:t>
            </w:r>
          </w:p>
        </w:tc>
        <w:tc>
          <w:tcPr>
            <w:tcW w:w="1203" w:type="dxa"/>
            <w:tcBorders>
              <w:top w:val="single" w:sz="8" w:space="0" w:color="auto"/>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40</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50</w:t>
            </w:r>
          </w:p>
        </w:tc>
        <w:tc>
          <w:tcPr>
            <w:tcW w:w="1363" w:type="dxa"/>
            <w:tcBorders>
              <w:top w:val="single" w:sz="8" w:space="0" w:color="auto"/>
              <w:left w:val="nil"/>
              <w:bottom w:val="single" w:sz="8" w:space="0" w:color="auto"/>
              <w:right w:val="single" w:sz="8" w:space="0" w:color="auto"/>
            </w:tcBorders>
            <w:shd w:val="clear" w:color="auto" w:fill="auto"/>
            <w:noWrap/>
            <w:vAlign w:val="center"/>
            <w:hideMark/>
          </w:tcPr>
          <w:p w:rsidR="00F84F15" w:rsidRPr="002B7CEC" w:rsidRDefault="00F84F15"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50</w:t>
            </w:r>
          </w:p>
        </w:tc>
      </w:tr>
    </w:tbl>
    <w:p w:rsidR="00011DB6" w:rsidRPr="002B7CEC" w:rsidRDefault="00011DB6" w:rsidP="00011DB6">
      <w:pPr>
        <w:pStyle w:val="Caption"/>
        <w:keepNext/>
        <w:spacing w:before="240" w:after="240"/>
        <w:rPr>
          <w:rFonts w:ascii="Power Geez Unicode1" w:hAnsi="Power Geez Unicode1"/>
        </w:rPr>
      </w:pPr>
      <w:bookmarkStart w:id="82" w:name="_Toc45012046"/>
      <w:bookmarkEnd w:id="81"/>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10</w:t>
      </w:r>
      <w:r w:rsidRPr="002B7CEC">
        <w:rPr>
          <w:rFonts w:ascii="Power Geez Unicode1" w:hAnsi="Power Geez Unicode1"/>
        </w:rPr>
        <w:fldChar w:fldCharType="end"/>
      </w:r>
      <w:r w:rsidRPr="002B7CEC">
        <w:rPr>
          <w:rFonts w:ascii="Power Geez Unicode1" w:hAnsi="Power Geez Unicode1"/>
          <w:lang w:val="am-ET"/>
        </w:rPr>
        <w:t xml:space="preserve"> የሽንኩርት</w:t>
      </w:r>
      <w:r w:rsidR="005271F4" w:rsidRPr="002B7CEC">
        <w:rPr>
          <w:rFonts w:ascii="Power Geez Unicode1" w:hAnsi="Power Geez Unicode1"/>
        </w:rPr>
        <w:t xml:space="preserve"> </w:t>
      </w:r>
      <w:proofErr w:type="spellStart"/>
      <w:r w:rsidR="005271F4" w:rsidRPr="002B7CEC">
        <w:rPr>
          <w:rFonts w:ascii="Power Geez Unicode1" w:hAnsi="Power Geez Unicode1"/>
        </w:rPr>
        <w:t>አመራረት</w:t>
      </w:r>
      <w:proofErr w:type="spellEnd"/>
      <w:r w:rsidR="005271F4" w:rsidRPr="002B7CEC">
        <w:rPr>
          <w:rFonts w:ascii="Power Geez Unicode1" w:hAnsi="Power Geez Unicode1"/>
        </w:rPr>
        <w:t xml:space="preserve"> </w:t>
      </w:r>
      <w:proofErr w:type="spellStart"/>
      <w:r w:rsidR="005271F4" w:rsidRPr="002B7CEC">
        <w:rPr>
          <w:rFonts w:ascii="Power Geez Unicode1" w:hAnsi="Power Geez Unicode1"/>
        </w:rPr>
        <w:t>ምክረ</w:t>
      </w:r>
      <w:proofErr w:type="spellEnd"/>
      <w:r w:rsidRPr="002B7CEC">
        <w:rPr>
          <w:rFonts w:ascii="Power Geez Unicode1" w:hAnsi="Power Geez Unicode1"/>
          <w:lang w:val="am-ET"/>
        </w:rPr>
        <w:t xml:space="preserve"> ሃሳብ</w:t>
      </w:r>
      <w:bookmarkEnd w:id="82"/>
    </w:p>
    <w:tbl>
      <w:tblPr>
        <w:tblW w:w="9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784"/>
        <w:gridCol w:w="1105"/>
        <w:gridCol w:w="1260"/>
        <w:gridCol w:w="1080"/>
        <w:gridCol w:w="1080"/>
        <w:gridCol w:w="1188"/>
      </w:tblGrid>
      <w:tr w:rsidR="00000118" w:rsidRPr="002B7CEC" w:rsidTr="00000118">
        <w:trPr>
          <w:trHeight w:val="250"/>
        </w:trPr>
        <w:tc>
          <w:tcPr>
            <w:tcW w:w="3960" w:type="dxa"/>
            <w:gridSpan w:val="2"/>
            <w:vMerge w:val="restart"/>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የተግባራት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መግለጫ</w:t>
            </w:r>
            <w:proofErr w:type="spellEnd"/>
            <w:r w:rsidRPr="002B7CEC">
              <w:rPr>
                <w:rFonts w:ascii="Power Geez Unicode1" w:eastAsia="Times New Roman" w:hAnsi="Power Geez Unicode1"/>
              </w:rPr>
              <w:t xml:space="preserve">   </w:t>
            </w:r>
          </w:p>
        </w:tc>
        <w:tc>
          <w:tcPr>
            <w:tcW w:w="970"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2340" w:type="dxa"/>
            <w:gridSpan w:val="2"/>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ትልም</w:t>
            </w:r>
            <w:proofErr w:type="spellEnd"/>
          </w:p>
        </w:tc>
        <w:tc>
          <w:tcPr>
            <w:tcW w:w="2268" w:type="dxa"/>
            <w:gridSpan w:val="2"/>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የጠታ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መስኖ</w:t>
            </w:r>
            <w:proofErr w:type="spellEnd"/>
            <w:r w:rsidRPr="002B7CEC">
              <w:rPr>
                <w:rFonts w:ascii="Power Geez Unicode1" w:eastAsia="Times New Roman" w:hAnsi="Power Geez Unicode1"/>
              </w:rPr>
              <w:t xml:space="preserve"> </w:t>
            </w:r>
          </w:p>
        </w:tc>
      </w:tr>
      <w:tr w:rsidR="00000118" w:rsidRPr="002B7CEC" w:rsidTr="00000118">
        <w:trPr>
          <w:trHeight w:val="315"/>
        </w:trPr>
        <w:tc>
          <w:tcPr>
            <w:tcW w:w="3960" w:type="dxa"/>
            <w:gridSpan w:val="2"/>
            <w:vMerge/>
            <w:shd w:val="clear" w:color="auto" w:fill="D9D9D9"/>
            <w:vAlign w:val="center"/>
            <w:hideMark/>
          </w:tcPr>
          <w:p w:rsidR="00000118" w:rsidRPr="002B7CEC" w:rsidRDefault="00000118" w:rsidP="00000118">
            <w:pPr>
              <w:spacing w:after="0" w:line="240" w:lineRule="auto"/>
              <w:jc w:val="both"/>
              <w:rPr>
                <w:rFonts w:ascii="Power Geez Unicode1" w:eastAsia="Times New Roman" w:hAnsi="Power Geez Unicode1"/>
              </w:rPr>
            </w:pPr>
          </w:p>
        </w:tc>
        <w:tc>
          <w:tcPr>
            <w:tcW w:w="970"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መለኪያ</w:t>
            </w:r>
            <w:proofErr w:type="spellEnd"/>
            <w:r w:rsidRPr="002B7CEC">
              <w:rPr>
                <w:rFonts w:ascii="Power Geez Unicode1" w:eastAsia="Times New Roman" w:hAnsi="Power Geez Unicode1"/>
              </w:rPr>
              <w:t xml:space="preserve">  </w:t>
            </w:r>
          </w:p>
        </w:tc>
        <w:tc>
          <w:tcPr>
            <w:tcW w:w="1260"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መካከለኛ</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መሬት</w:t>
            </w:r>
            <w:proofErr w:type="spellEnd"/>
          </w:p>
        </w:tc>
        <w:tc>
          <w:tcPr>
            <w:tcW w:w="1080"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ረባዳ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መሬት</w:t>
            </w:r>
            <w:proofErr w:type="spellEnd"/>
          </w:p>
        </w:tc>
        <w:tc>
          <w:tcPr>
            <w:tcW w:w="1080"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መካከለኛ</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መሬት</w:t>
            </w:r>
            <w:proofErr w:type="spellEnd"/>
          </w:p>
        </w:tc>
        <w:tc>
          <w:tcPr>
            <w:tcW w:w="1188" w:type="dxa"/>
            <w:shd w:val="clear" w:color="auto" w:fill="D9D9D9"/>
            <w:noWrap/>
            <w:vAlign w:val="center"/>
            <w:hideMark/>
          </w:tcPr>
          <w:p w:rsidR="00000118" w:rsidRPr="002B7CEC" w:rsidRDefault="00000118" w:rsidP="00000118">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ረባዳ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መሬት</w:t>
            </w:r>
            <w:proofErr w:type="spellEnd"/>
          </w:p>
        </w:tc>
      </w:tr>
      <w:tr w:rsidR="005A038B" w:rsidRPr="002B7CEC" w:rsidTr="00000118">
        <w:trPr>
          <w:trHeight w:val="315"/>
        </w:trPr>
        <w:tc>
          <w:tcPr>
            <w:tcW w:w="396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መሬት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መጠን</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ሄ/ር</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r>
      <w:tr w:rsidR="005A038B" w:rsidRPr="002B7CEC" w:rsidTr="00000118">
        <w:trPr>
          <w:trHeight w:val="315"/>
        </w:trPr>
        <w:tc>
          <w:tcPr>
            <w:tcW w:w="396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መሬት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ዝግጅት</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023E01" w:rsidP="00023E01">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ድ</w:t>
            </w:r>
            <w:r w:rsidR="005A038B" w:rsidRPr="002B7CEC">
              <w:rPr>
                <w:rFonts w:ascii="Power Geez Unicode1" w:eastAsia="Times New Roman" w:hAnsi="Power Geez Unicode1"/>
              </w:rPr>
              <w:t>ግግሞሽ</w:t>
            </w:r>
            <w:proofErr w:type="spellEnd"/>
            <w:r w:rsidR="005A038B"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r>
      <w:tr w:rsidR="005A038B" w:rsidRPr="002B7CEC" w:rsidTr="00000118">
        <w:trPr>
          <w:trHeight w:val="315"/>
        </w:trPr>
        <w:tc>
          <w:tcPr>
            <w:tcW w:w="3960" w:type="dxa"/>
            <w:gridSpan w:val="2"/>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ዘር</w:t>
            </w:r>
            <w:proofErr w:type="spellEnd"/>
            <w:r w:rsidRPr="002B7CEC">
              <w:rPr>
                <w:rFonts w:ascii="Power Geez Unicode1" w:eastAsia="Times New Roman" w:hAnsi="Power Geez Unicode1"/>
              </w:rPr>
              <w:t xml:space="preserve"> </w:t>
            </w:r>
          </w:p>
        </w:tc>
        <w:tc>
          <w:tcPr>
            <w:tcW w:w="97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ኪሎ</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 xml:space="preserve"> </w:t>
            </w:r>
          </w:p>
        </w:tc>
        <w:tc>
          <w:tcPr>
            <w:tcW w:w="126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1.75</w:t>
            </w:r>
          </w:p>
        </w:tc>
        <w:tc>
          <w:tcPr>
            <w:tcW w:w="108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1.75</w:t>
            </w:r>
          </w:p>
        </w:tc>
        <w:tc>
          <w:tcPr>
            <w:tcW w:w="108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1.75</w:t>
            </w:r>
          </w:p>
        </w:tc>
        <w:tc>
          <w:tcPr>
            <w:tcW w:w="1188"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1.75</w:t>
            </w:r>
          </w:p>
        </w:tc>
      </w:tr>
      <w:tr w:rsidR="005A038B" w:rsidRPr="002B7CEC" w:rsidTr="00000118">
        <w:trPr>
          <w:trHeight w:val="315"/>
        </w:trPr>
        <w:tc>
          <w:tcPr>
            <w:tcW w:w="2340" w:type="dxa"/>
            <w:vMerge w:val="restart"/>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ማዳበሪያ</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ኪሎ</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ግራም</w:t>
            </w:r>
            <w:proofErr w:type="spellEnd"/>
            <w:r w:rsidRPr="002B7CEC">
              <w:rPr>
                <w:rFonts w:ascii="Power Geez Unicode1" w:eastAsia="Times New Roman" w:hAnsi="Power Geez Unicode1"/>
              </w:rPr>
              <w:t xml:space="preserve">) </w:t>
            </w:r>
          </w:p>
        </w:tc>
        <w:tc>
          <w:tcPr>
            <w:tcW w:w="162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ኤን</w:t>
            </w:r>
            <w:proofErr w:type="spellEnd"/>
            <w:r w:rsidRPr="002B7CEC">
              <w:rPr>
                <w:rFonts w:ascii="Power Geez Unicode1" w:eastAsia="Times New Roman" w:hAnsi="Power Geez Unicode1"/>
              </w:rPr>
              <w:t xml:space="preserve">. ፒ </w:t>
            </w:r>
            <w:proofErr w:type="spellStart"/>
            <w:r w:rsidRPr="002B7CEC">
              <w:rPr>
                <w:rFonts w:ascii="Power Geez Unicode1" w:eastAsia="Times New Roman" w:hAnsi="Power Geez Unicode1"/>
              </w:rPr>
              <w:t>ኤስ</w:t>
            </w:r>
            <w:proofErr w:type="spellEnd"/>
            <w:r w:rsidR="00464DA6" w:rsidRPr="002B7CEC">
              <w:rPr>
                <w:rFonts w:ascii="Power Geez Unicode1" w:eastAsia="Times New Roman" w:hAnsi="Power Geez Unicode1"/>
              </w:rPr>
              <w:t xml:space="preserve"> </w:t>
            </w:r>
            <w:r w:rsidRPr="002B7CEC">
              <w:rPr>
                <w:rFonts w:ascii="Power Geez Unicode1" w:eastAsia="Times New Roman" w:hAnsi="Power Geez Unicode1"/>
              </w:rPr>
              <w:t xml:space="preserve">(NPS) </w:t>
            </w:r>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ኩንታል</w:t>
            </w:r>
            <w:proofErr w:type="spellEnd"/>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0.6</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0.6</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0.6</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0.6</w:t>
            </w:r>
          </w:p>
        </w:tc>
      </w:tr>
      <w:tr w:rsidR="005A038B" w:rsidRPr="002B7CEC" w:rsidTr="00000118">
        <w:trPr>
          <w:trHeight w:val="315"/>
        </w:trPr>
        <w:tc>
          <w:tcPr>
            <w:tcW w:w="2340" w:type="dxa"/>
            <w:vMerge/>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
        </w:tc>
        <w:tc>
          <w:tcPr>
            <w:tcW w:w="162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ዩሪያ</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ኩንታል</w:t>
            </w:r>
            <w:proofErr w:type="spellEnd"/>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0.25</w:t>
            </w:r>
          </w:p>
        </w:tc>
      </w:tr>
      <w:tr w:rsidR="005A038B" w:rsidRPr="002B7CEC" w:rsidTr="00000118">
        <w:trPr>
          <w:trHeight w:val="315"/>
        </w:trPr>
        <w:tc>
          <w:tcPr>
            <w:tcW w:w="234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ፀረ</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ትንኝ</w:t>
            </w:r>
            <w:proofErr w:type="spellEnd"/>
            <w:r w:rsidRPr="002B7CEC">
              <w:rPr>
                <w:rFonts w:ascii="Power Geez Unicode1" w:eastAsia="Times New Roman" w:hAnsi="Power Geez Unicode1"/>
              </w:rPr>
              <w:t xml:space="preserve"> </w:t>
            </w:r>
          </w:p>
        </w:tc>
        <w:tc>
          <w:tcPr>
            <w:tcW w:w="162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ዲማቶት</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ሊትር</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ፀረ</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ፈንገስ</w:t>
            </w:r>
            <w:proofErr w:type="spellEnd"/>
            <w:r w:rsidRPr="002B7CEC">
              <w:rPr>
                <w:rFonts w:ascii="Power Geez Unicode1" w:eastAsia="Times New Roman" w:hAnsi="Power Geez Unicode1"/>
              </w:rPr>
              <w:t xml:space="preserve"> </w:t>
            </w:r>
          </w:p>
        </w:tc>
        <w:tc>
          <w:tcPr>
            <w:tcW w:w="162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ማንኮዝብ</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ኪሎግራም</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250"/>
        </w:trPr>
        <w:tc>
          <w:tcPr>
            <w:tcW w:w="396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አዘራዘር</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000118"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ሳንቲ</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ሜትር</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 X 10 x 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2268"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20 X 10 x 5</w:t>
            </w:r>
            <w:r w:rsidRPr="002B7CEC">
              <w:rPr>
                <w:rFonts w:ascii="Cambria" w:eastAsia="Times New Roman" w:hAnsi="Cambria" w:cs="Cambria"/>
              </w:rPr>
              <w:t> </w:t>
            </w:r>
          </w:p>
        </w:tc>
      </w:tr>
      <w:tr w:rsidR="005A038B" w:rsidRPr="002B7CEC" w:rsidTr="00000118">
        <w:trPr>
          <w:trHeight w:val="315"/>
        </w:trPr>
        <w:tc>
          <w:tcPr>
            <w:tcW w:w="396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lastRenderedPageBreak/>
              <w:t>ኩትኳቶ</w:t>
            </w:r>
            <w:proofErr w:type="spellEnd"/>
            <w:r w:rsidRPr="002B7CEC">
              <w:rPr>
                <w:rFonts w:ascii="Power Geez Unicode1" w:eastAsia="Times New Roman" w:hAnsi="Power Geez Unicode1"/>
              </w:rPr>
              <w:t xml:space="preserve"> </w:t>
            </w:r>
          </w:p>
        </w:tc>
        <w:tc>
          <w:tcPr>
            <w:tcW w:w="970" w:type="dxa"/>
            <w:shd w:val="clear" w:color="auto" w:fill="auto"/>
            <w:noWrap/>
            <w:vAlign w:val="center"/>
            <w:hideMark/>
          </w:tcPr>
          <w:p w:rsidR="005A038B" w:rsidRPr="002B7CEC" w:rsidRDefault="00023E01" w:rsidP="00023E01">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ድ</w:t>
            </w:r>
            <w:r w:rsidR="005A038B" w:rsidRPr="002B7CEC">
              <w:rPr>
                <w:rFonts w:ascii="Power Geez Unicode1" w:eastAsia="Times New Roman" w:hAnsi="Power Geez Unicode1"/>
              </w:rPr>
              <w:t>ግግሞሽ</w:t>
            </w:r>
            <w:proofErr w:type="spellEnd"/>
            <w:r w:rsidR="005A038B"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r>
      <w:tr w:rsidR="005A038B" w:rsidRPr="002B7CEC" w:rsidTr="00000118">
        <w:trPr>
          <w:trHeight w:val="315"/>
        </w:trPr>
        <w:tc>
          <w:tcPr>
            <w:tcW w:w="396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የመስኖ</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የጊዜ</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ርቀት</w:t>
            </w:r>
            <w:proofErr w:type="spellEnd"/>
            <w:r w:rsidRPr="002B7CEC">
              <w:rPr>
                <w:rFonts w:ascii="Power Geez Unicode1" w:eastAsia="Times New Roman" w:hAnsi="Power Geez Unicode1"/>
              </w:rPr>
              <w:t xml:space="preserve">  </w:t>
            </w:r>
            <w:r w:rsidRPr="002B7CEC">
              <w:rPr>
                <w:rFonts w:ascii="Cambria" w:eastAsia="Times New Roman" w:hAnsi="Cambria" w:cs="Cambria"/>
              </w:rPr>
              <w:t> </w:t>
            </w:r>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Cambria" w:eastAsia="Times New Roman" w:hAnsi="Cambria" w:cs="Cambria"/>
              </w:rPr>
              <w:t> </w:t>
            </w:r>
          </w:p>
        </w:tc>
      </w:tr>
      <w:tr w:rsidR="005A038B" w:rsidRPr="002B7CEC" w:rsidTr="00000118">
        <w:trPr>
          <w:trHeight w:val="315"/>
        </w:trPr>
        <w:tc>
          <w:tcPr>
            <w:tcW w:w="2340" w:type="dxa"/>
            <w:vMerge w:val="restart"/>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ከባድ</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በእድገት</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vMerge/>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vMerge w:val="restart"/>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መካከለኛ</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በእድገት</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vMerge/>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vMerge w:val="restart"/>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ቀላል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አፈር</w:t>
            </w:r>
            <w:proofErr w:type="spellEnd"/>
            <w:r w:rsidRPr="002B7CEC">
              <w:rPr>
                <w:rFonts w:ascii="Power Geez Unicode1" w:eastAsia="Times New Roman" w:hAnsi="Power Geez Unicode1"/>
              </w:rPr>
              <w:t xml:space="preserve"> </w:t>
            </w: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መጀመሪያ</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በእድገት</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000118">
        <w:trPr>
          <w:trHeight w:val="315"/>
        </w:trPr>
        <w:tc>
          <w:tcPr>
            <w:tcW w:w="2340" w:type="dxa"/>
            <w:vMerge/>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
        </w:tc>
        <w:tc>
          <w:tcPr>
            <w:tcW w:w="1620" w:type="dxa"/>
            <w:shd w:val="clear" w:color="auto" w:fill="auto"/>
            <w:noWrap/>
            <w:vAlign w:val="center"/>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መካከል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እና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መጨረሻ</w:t>
            </w:r>
            <w:proofErr w:type="spellEnd"/>
          </w:p>
        </w:tc>
        <w:tc>
          <w:tcPr>
            <w:tcW w:w="97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ቀን</w:t>
            </w:r>
            <w:proofErr w:type="spellEnd"/>
            <w:r w:rsidRPr="002B7CEC">
              <w:rPr>
                <w:rFonts w:ascii="Power Geez Unicode1" w:eastAsia="Times New Roman" w:hAnsi="Power Geez Unicode1"/>
              </w:rPr>
              <w:t xml:space="preserve"> </w:t>
            </w:r>
          </w:p>
        </w:tc>
        <w:tc>
          <w:tcPr>
            <w:tcW w:w="126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4</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3</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w:t>
            </w:r>
          </w:p>
        </w:tc>
      </w:tr>
      <w:tr w:rsidR="005A038B" w:rsidRPr="002B7CEC" w:rsidTr="0044766E">
        <w:trPr>
          <w:trHeight w:val="360"/>
        </w:trPr>
        <w:tc>
          <w:tcPr>
            <w:tcW w:w="234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የሰብል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ውሃ</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ፍላጎት</w:t>
            </w:r>
            <w:proofErr w:type="spellEnd"/>
            <w:r w:rsidRPr="002B7CEC">
              <w:rPr>
                <w:rFonts w:ascii="Power Geez Unicode1" w:eastAsia="Times New Roman" w:hAnsi="Power Geez Unicode1"/>
              </w:rPr>
              <w:t xml:space="preserve">  </w:t>
            </w:r>
          </w:p>
        </w:tc>
        <w:tc>
          <w:tcPr>
            <w:tcW w:w="259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ሜ</w:t>
            </w:r>
            <w:r w:rsidRPr="002B7CEC">
              <w:rPr>
                <w:rFonts w:ascii="Power Geez Unicode1" w:eastAsia="Times New Roman" w:hAnsi="Power Geez Unicode1"/>
                <w:vertAlign w:val="superscript"/>
              </w:rPr>
              <w:t>3</w:t>
            </w:r>
          </w:p>
        </w:tc>
        <w:tc>
          <w:tcPr>
            <w:tcW w:w="1260" w:type="dxa"/>
            <w:shd w:val="clear" w:color="auto" w:fill="auto"/>
            <w:noWrap/>
            <w:hideMark/>
          </w:tcPr>
          <w:p w:rsidR="005A038B" w:rsidRPr="002B7CEC" w:rsidRDefault="00023E01" w:rsidP="005A038B">
            <w:pPr>
              <w:spacing w:after="0" w:line="240" w:lineRule="auto"/>
              <w:jc w:val="both"/>
              <w:rPr>
                <w:rFonts w:ascii="Power Geez Unicode1" w:eastAsia="Times New Roman" w:hAnsi="Power Geez Unicode1"/>
              </w:rPr>
            </w:pPr>
            <w:r>
              <w:rPr>
                <w:rFonts w:ascii="Power Geez Unicode1" w:eastAsia="Times New Roman" w:hAnsi="Power Geez Unicode1"/>
              </w:rPr>
              <w:t>1875</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2292</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688</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rPr>
            </w:pPr>
            <w:r w:rsidRPr="002B7CEC">
              <w:rPr>
                <w:rFonts w:ascii="Power Geez Unicode1" w:eastAsia="Times New Roman" w:hAnsi="Power Geez Unicode1"/>
              </w:rPr>
              <w:t>840</w:t>
            </w:r>
          </w:p>
        </w:tc>
      </w:tr>
      <w:tr w:rsidR="005A038B" w:rsidRPr="002B7CEC" w:rsidTr="0044766E">
        <w:trPr>
          <w:trHeight w:val="315"/>
        </w:trPr>
        <w:tc>
          <w:tcPr>
            <w:tcW w:w="234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bCs/>
              </w:rPr>
            </w:pPr>
            <w:proofErr w:type="spellStart"/>
            <w:r w:rsidRPr="002B7CEC">
              <w:rPr>
                <w:rFonts w:ascii="Power Geez Unicode1" w:eastAsia="Times New Roman" w:hAnsi="Power Geez Unicode1"/>
                <w:bCs/>
              </w:rPr>
              <w:t>ምርት</w:t>
            </w:r>
            <w:proofErr w:type="spellEnd"/>
            <w:r w:rsidRPr="002B7CEC">
              <w:rPr>
                <w:rFonts w:ascii="Power Geez Unicode1" w:eastAsia="Times New Roman" w:hAnsi="Power Geez Unicode1"/>
                <w:bCs/>
              </w:rPr>
              <w:t xml:space="preserve"> </w:t>
            </w:r>
          </w:p>
        </w:tc>
        <w:tc>
          <w:tcPr>
            <w:tcW w:w="2590" w:type="dxa"/>
            <w:gridSpan w:val="2"/>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bCs/>
              </w:rPr>
            </w:pPr>
            <w:proofErr w:type="spellStart"/>
            <w:r w:rsidRPr="002B7CEC">
              <w:rPr>
                <w:rFonts w:ascii="Power Geez Unicode1" w:eastAsia="Times New Roman" w:hAnsi="Power Geez Unicode1"/>
                <w:bCs/>
              </w:rPr>
              <w:t>መጠን</w:t>
            </w:r>
            <w:proofErr w:type="spellEnd"/>
          </w:p>
        </w:tc>
        <w:tc>
          <w:tcPr>
            <w:tcW w:w="1260" w:type="dxa"/>
            <w:shd w:val="clear" w:color="auto" w:fill="auto"/>
            <w:noWrap/>
            <w:hideMark/>
          </w:tcPr>
          <w:p w:rsidR="005A038B" w:rsidRPr="002B7CEC" w:rsidRDefault="00023E01" w:rsidP="005A038B">
            <w:pPr>
              <w:spacing w:after="0" w:line="240" w:lineRule="auto"/>
              <w:jc w:val="both"/>
              <w:rPr>
                <w:rFonts w:ascii="Power Geez Unicode1" w:eastAsia="Times New Roman" w:hAnsi="Power Geez Unicode1"/>
                <w:bCs/>
              </w:rPr>
            </w:pPr>
            <w:r>
              <w:rPr>
                <w:rFonts w:ascii="Power Geez Unicode1" w:eastAsia="Times New Roman" w:hAnsi="Power Geez Unicode1"/>
                <w:bCs/>
              </w:rPr>
              <w:t>87</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87</w:t>
            </w:r>
          </w:p>
        </w:tc>
        <w:tc>
          <w:tcPr>
            <w:tcW w:w="1080"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110</w:t>
            </w:r>
          </w:p>
        </w:tc>
        <w:tc>
          <w:tcPr>
            <w:tcW w:w="1188" w:type="dxa"/>
            <w:shd w:val="clear" w:color="auto" w:fill="auto"/>
            <w:noWrap/>
            <w:vAlign w:val="center"/>
            <w:hideMark/>
          </w:tcPr>
          <w:p w:rsidR="005A038B" w:rsidRPr="002B7CEC" w:rsidRDefault="005A038B" w:rsidP="005A038B">
            <w:pPr>
              <w:spacing w:after="0" w:line="240" w:lineRule="auto"/>
              <w:jc w:val="both"/>
              <w:rPr>
                <w:rFonts w:ascii="Power Geez Unicode1" w:eastAsia="Times New Roman" w:hAnsi="Power Geez Unicode1"/>
                <w:bCs/>
              </w:rPr>
            </w:pPr>
            <w:r w:rsidRPr="002B7CEC">
              <w:rPr>
                <w:rFonts w:ascii="Power Geez Unicode1" w:eastAsia="Times New Roman" w:hAnsi="Power Geez Unicode1"/>
                <w:bCs/>
              </w:rPr>
              <w:t>110</w:t>
            </w:r>
          </w:p>
        </w:tc>
      </w:tr>
    </w:tbl>
    <w:p w:rsidR="00023E01" w:rsidRDefault="00023E01" w:rsidP="007C7B30">
      <w:pPr>
        <w:pStyle w:val="Heading2"/>
        <w:numPr>
          <w:ilvl w:val="0"/>
          <w:numId w:val="0"/>
        </w:numPr>
        <w:ind w:left="576"/>
        <w:rPr>
          <w:rFonts w:ascii="Power Geez Unicode1" w:eastAsia="Calibri" w:hAnsi="Power Geez Unicode1" w:cs="Nyala"/>
        </w:rPr>
      </w:pPr>
    </w:p>
    <w:p w:rsidR="00023E01" w:rsidRDefault="00023E01">
      <w:pPr>
        <w:spacing w:after="0" w:line="240" w:lineRule="auto"/>
        <w:rPr>
          <w:rFonts w:ascii="Power Geez Unicode1" w:hAnsi="Power Geez Unicode1" w:cs="Nyala"/>
          <w:b/>
          <w:sz w:val="26"/>
          <w:szCs w:val="26"/>
        </w:rPr>
      </w:pPr>
      <w:r>
        <w:rPr>
          <w:rFonts w:ascii="Power Geez Unicode1" w:hAnsi="Power Geez Unicode1" w:cs="Nyala"/>
        </w:rPr>
        <w:br w:type="page"/>
      </w:r>
    </w:p>
    <w:p w:rsidR="00986A71" w:rsidRPr="002B7CEC" w:rsidRDefault="0054576F" w:rsidP="00104BC5">
      <w:pPr>
        <w:pStyle w:val="Heading2"/>
        <w:rPr>
          <w:rFonts w:ascii="Power Geez Unicode1" w:eastAsia="Calibri" w:hAnsi="Power Geez Unicode1"/>
        </w:rPr>
      </w:pPr>
      <w:bookmarkStart w:id="83" w:name="_Toc45012030"/>
      <w:proofErr w:type="spellStart"/>
      <w:r w:rsidRPr="002B7CEC">
        <w:rPr>
          <w:rFonts w:ascii="Power Geez Unicode1" w:eastAsia="Calibri" w:hAnsi="Power Geez Unicode1" w:cs="Nyala"/>
        </w:rPr>
        <w:lastRenderedPageBreak/>
        <w:t>የገበያ</w:t>
      </w:r>
      <w:proofErr w:type="spellEnd"/>
      <w:r w:rsidRPr="002B7CEC">
        <w:rPr>
          <w:rFonts w:ascii="Power Geez Unicode1" w:eastAsia="Calibri" w:hAnsi="Power Geez Unicode1" w:cs="Nyala"/>
        </w:rPr>
        <w:t>፣</w:t>
      </w:r>
      <w:r w:rsidRPr="002B7CEC">
        <w:rPr>
          <w:rFonts w:ascii="Power Geez Unicode1" w:eastAsia="Calibri" w:hAnsi="Power Geez Unicode1"/>
        </w:rPr>
        <w:t xml:space="preserve"> </w:t>
      </w:r>
      <w:proofErr w:type="spellStart"/>
      <w:r w:rsidRPr="002B7CEC">
        <w:rPr>
          <w:rFonts w:ascii="Power Geez Unicode1" w:eastAsia="Calibri" w:hAnsi="Power Geez Unicode1" w:cs="Nyala"/>
        </w:rPr>
        <w:t>የብድር</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እና</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የቴክኖሎጂ</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sz w:val="25"/>
          <w:szCs w:val="25"/>
        </w:rPr>
        <w:t>ኤክስቴንሽን</w:t>
      </w:r>
      <w:proofErr w:type="spellEnd"/>
      <w:r w:rsidRPr="002B7CEC">
        <w:rPr>
          <w:rFonts w:ascii="Power Geez Unicode1" w:eastAsia="Calibri" w:hAnsi="Power Geez Unicode1" w:cs="Nyala"/>
          <w:sz w:val="25"/>
          <w:szCs w:val="25"/>
        </w:rPr>
        <w:t xml:space="preserve"> </w:t>
      </w:r>
      <w:proofErr w:type="spellStart"/>
      <w:r w:rsidRPr="002B7CEC">
        <w:rPr>
          <w:rFonts w:ascii="Power Geez Unicode1" w:eastAsia="Calibri" w:hAnsi="Power Geez Unicode1" w:cs="Nyala"/>
        </w:rPr>
        <w:t>ስትራቴጂ</w:t>
      </w:r>
      <w:bookmarkEnd w:id="83"/>
      <w:proofErr w:type="spellEnd"/>
      <w:r w:rsidRPr="002B7CEC">
        <w:rPr>
          <w:rFonts w:ascii="Power Geez Unicode1" w:eastAsia="Calibri" w:hAnsi="Power Geez Unicode1" w:cs="Nyala"/>
        </w:rPr>
        <w:t xml:space="preserve"> </w:t>
      </w:r>
    </w:p>
    <w:p w:rsidR="00D11EB4" w:rsidRPr="002B7CEC" w:rsidRDefault="00EE7DF1" w:rsidP="00D11EB4">
      <w:pPr>
        <w:pStyle w:val="Heading3"/>
        <w:rPr>
          <w:rFonts w:ascii="Power Geez Unicode1" w:eastAsia="Calibri" w:hAnsi="Power Geez Unicode1"/>
          <w:sz w:val="25"/>
          <w:szCs w:val="25"/>
        </w:rPr>
      </w:pPr>
      <w:bookmarkStart w:id="84" w:name="_Toc45012031"/>
      <w:proofErr w:type="spellStart"/>
      <w:r w:rsidRPr="002B7CEC">
        <w:rPr>
          <w:rFonts w:ascii="Power Geez Unicode1" w:eastAsia="Calibri" w:hAnsi="Power Geez Unicode1" w:cs="Nyala"/>
          <w:sz w:val="25"/>
          <w:szCs w:val="25"/>
        </w:rPr>
        <w:t>የኤክስቴንሽን</w:t>
      </w:r>
      <w:proofErr w:type="spellEnd"/>
      <w:r w:rsidRPr="002B7CEC">
        <w:rPr>
          <w:rFonts w:ascii="Power Geez Unicode1" w:eastAsia="Calibri" w:hAnsi="Power Geez Unicode1"/>
          <w:sz w:val="25"/>
          <w:szCs w:val="25"/>
        </w:rPr>
        <w:t xml:space="preserve"> </w:t>
      </w:r>
      <w:proofErr w:type="spellStart"/>
      <w:r w:rsidRPr="002B7CEC">
        <w:rPr>
          <w:rFonts w:ascii="Power Geez Unicode1" w:eastAsia="Calibri" w:hAnsi="Power Geez Unicode1" w:cs="Nyala"/>
          <w:sz w:val="25"/>
          <w:szCs w:val="25"/>
        </w:rPr>
        <w:t>ስትራቴጂ</w:t>
      </w:r>
      <w:bookmarkEnd w:id="84"/>
      <w:proofErr w:type="spellEnd"/>
    </w:p>
    <w:p w:rsidR="009C0371" w:rsidRPr="002B7CEC" w:rsidRDefault="00616849" w:rsidP="009C0371">
      <w:pPr>
        <w:spacing w:after="160" w:line="259" w:lineRule="auto"/>
        <w:contextualSpacing/>
        <w:jc w:val="both"/>
        <w:rPr>
          <w:rFonts w:ascii="Power Geez Unicode1" w:hAnsi="Power Geez Unicode1"/>
          <w:sz w:val="24"/>
        </w:rPr>
      </w:pPr>
      <w:proofErr w:type="spellStart"/>
      <w:r>
        <w:rPr>
          <w:rFonts w:ascii="Power Geez Unicode1" w:hAnsi="Power Geez Unicode1" w:cs="Nyala"/>
          <w:color w:val="231F20"/>
          <w:sz w:val="24"/>
          <w:szCs w:val="24"/>
        </w:rPr>
        <w:t>በቱቦ</w:t>
      </w:r>
      <w:proofErr w:type="spellEnd"/>
      <w:r>
        <w:rPr>
          <w:rFonts w:ascii="Power Geez Unicode1" w:hAnsi="Power Geez Unicode1" w:cs="Nyala"/>
          <w:color w:val="231F20"/>
          <w:sz w:val="24"/>
          <w:szCs w:val="24"/>
        </w:rPr>
        <w:t xml:space="preserve"> </w:t>
      </w:r>
      <w:proofErr w:type="spellStart"/>
      <w:r>
        <w:rPr>
          <w:rFonts w:ascii="Power Geez Unicode1" w:hAnsi="Power Geez Unicode1" w:cs="Nyala"/>
          <w:color w:val="231F20"/>
          <w:sz w:val="24"/>
          <w:szCs w:val="24"/>
        </w:rPr>
        <w:t>ዘንግ</w:t>
      </w:r>
      <w:proofErr w:type="spellEnd"/>
      <w:r w:rsidR="009C0371" w:rsidRPr="002B7CEC">
        <w:rPr>
          <w:rFonts w:ascii="Power Geez Unicode1" w:hAnsi="Power Geez Unicode1"/>
          <w:color w:val="231F20"/>
          <w:sz w:val="24"/>
          <w:szCs w:val="24"/>
        </w:rPr>
        <w:t xml:space="preserve"> </w:t>
      </w:r>
      <w:proofErr w:type="spellStart"/>
      <w:r w:rsidR="009C0371" w:rsidRPr="002B7CEC">
        <w:rPr>
          <w:rFonts w:ascii="Power Geez Unicode1" w:hAnsi="Power Geez Unicode1" w:cs="Nyala"/>
          <w:color w:val="231F20"/>
          <w:sz w:val="24"/>
          <w:szCs w:val="24"/>
        </w:rPr>
        <w:t>የሚቆፈር</w:t>
      </w:r>
      <w:proofErr w:type="spellEnd"/>
      <w:r w:rsidR="009C0371" w:rsidRPr="002B7CEC">
        <w:rPr>
          <w:rFonts w:ascii="Power Geez Unicode1" w:hAnsi="Power Geez Unicode1"/>
          <w:color w:val="231F20"/>
          <w:sz w:val="24"/>
          <w:szCs w:val="24"/>
        </w:rPr>
        <w:t xml:space="preserve"> </w:t>
      </w:r>
      <w:proofErr w:type="spellStart"/>
      <w:r w:rsidR="009C0371" w:rsidRPr="002B7CEC">
        <w:rPr>
          <w:rFonts w:ascii="Power Geez Unicode1" w:hAnsi="Power Geez Unicode1" w:cs="Nyala"/>
          <w:color w:val="231F20"/>
          <w:sz w:val="24"/>
          <w:szCs w:val="24"/>
        </w:rPr>
        <w:t>የውሀ</w:t>
      </w:r>
      <w:proofErr w:type="spellEnd"/>
      <w:r w:rsidR="009C0371" w:rsidRPr="002B7CEC">
        <w:rPr>
          <w:rFonts w:ascii="Power Geez Unicode1" w:hAnsi="Power Geez Unicode1"/>
          <w:color w:val="231F20"/>
          <w:sz w:val="24"/>
          <w:szCs w:val="24"/>
        </w:rPr>
        <w:t xml:space="preserve"> </w:t>
      </w:r>
      <w:proofErr w:type="spellStart"/>
      <w:r w:rsidR="009C0371" w:rsidRPr="002B7CEC">
        <w:rPr>
          <w:rFonts w:ascii="Power Geez Unicode1" w:hAnsi="Power Geez Unicode1" w:cs="Nyala"/>
          <w:color w:val="231F20"/>
          <w:sz w:val="24"/>
          <w:szCs w:val="24"/>
        </w:rPr>
        <w:t>ጉድጓድ</w:t>
      </w:r>
      <w:proofErr w:type="spellEnd"/>
      <w:r w:rsidR="009C0371" w:rsidRPr="002B7CEC">
        <w:rPr>
          <w:rFonts w:ascii="Power Geez Unicode1" w:hAnsi="Power Geez Unicode1"/>
        </w:rPr>
        <w:t xml:space="preserve"> </w:t>
      </w:r>
      <w:proofErr w:type="spellStart"/>
      <w:r w:rsidR="009C0371" w:rsidRPr="002B7CEC">
        <w:rPr>
          <w:rFonts w:ascii="Power Geez Unicode1" w:hAnsi="Power Geez Unicode1" w:cs="Nyala"/>
          <w:sz w:val="24"/>
        </w:rPr>
        <w:t>ቴክኖሎጂን</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ለአርሶ</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አደሩ</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በማስተዋወቅ</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ረገድ</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ስኬታማ</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የኤክስቴንሽን</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አቀራረብ</w:t>
      </w:r>
      <w:proofErr w:type="spellEnd"/>
      <w:r w:rsidR="009C0371" w:rsidRPr="002B7CEC">
        <w:rPr>
          <w:rFonts w:ascii="Power Geez Unicode1" w:hAnsi="Power Geez Unicode1"/>
          <w:sz w:val="24"/>
        </w:rPr>
        <w:t xml:space="preserve"> </w:t>
      </w:r>
      <w:proofErr w:type="spellStart"/>
      <w:r w:rsidR="00CC714B" w:rsidRPr="002B7CEC">
        <w:rPr>
          <w:rFonts w:ascii="Power Geez Unicode1" w:hAnsi="Power Geez Unicode1" w:cs="Nyala"/>
          <w:sz w:val="24"/>
        </w:rPr>
        <w:t>ለስኬታማ</w:t>
      </w:r>
      <w:proofErr w:type="spellEnd"/>
      <w:r w:rsidR="00CC714B" w:rsidRPr="002B7CEC">
        <w:rPr>
          <w:rFonts w:ascii="Power Geez Unicode1" w:hAnsi="Power Geez Unicode1"/>
          <w:sz w:val="24"/>
        </w:rPr>
        <w:t xml:space="preserve"> </w:t>
      </w:r>
      <w:proofErr w:type="spellStart"/>
      <w:r w:rsidR="00CC714B" w:rsidRPr="002B7CEC">
        <w:rPr>
          <w:rFonts w:ascii="Power Geez Unicode1" w:hAnsi="Power Geez Unicode1"/>
          <w:sz w:val="24"/>
        </w:rPr>
        <w:t>ማስተዋወቅ</w:t>
      </w:r>
      <w:proofErr w:type="spellEnd"/>
      <w:r w:rsidR="009C0371" w:rsidRPr="002B7CEC">
        <w:rPr>
          <w:rFonts w:ascii="Power Geez Unicode1" w:hAnsi="Power Geez Unicode1" w:cs="Nyala"/>
          <w:sz w:val="24"/>
        </w:rPr>
        <w:t>፣</w:t>
      </w:r>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ማሰራጨት</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እና</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sz w:val="24"/>
        </w:rPr>
        <w:t>በ</w:t>
      </w:r>
      <w:r w:rsidR="009C0371" w:rsidRPr="002B7CEC">
        <w:rPr>
          <w:rFonts w:ascii="Power Geez Unicode1" w:hAnsi="Power Geez Unicode1" w:cs="Nyala"/>
          <w:sz w:val="24"/>
        </w:rPr>
        <w:t>ተጠቃሚዎችን</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ለመተግበር</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ተገቢ</w:t>
      </w:r>
      <w:proofErr w:type="spellEnd"/>
      <w:r w:rsidR="009C0371" w:rsidRPr="002B7CEC">
        <w:rPr>
          <w:rFonts w:ascii="Power Geez Unicode1" w:hAnsi="Power Geez Unicode1"/>
          <w:sz w:val="24"/>
        </w:rPr>
        <w:t xml:space="preserve"> </w:t>
      </w:r>
      <w:proofErr w:type="spellStart"/>
      <w:r w:rsidR="009C0371" w:rsidRPr="002B7CEC">
        <w:rPr>
          <w:rFonts w:ascii="Power Geez Unicode1" w:hAnsi="Power Geez Unicode1" w:cs="Nyala"/>
          <w:sz w:val="24"/>
        </w:rPr>
        <w:t>ነው</w:t>
      </w:r>
      <w:proofErr w:type="spellEnd"/>
      <w:r w:rsidR="009C0371" w:rsidRPr="002B7CEC">
        <w:rPr>
          <w:rFonts w:ascii="Power Geez Unicode1" w:hAnsi="Power Geez Unicode1" w:cs="Nyala"/>
          <w:sz w:val="24"/>
        </w:rPr>
        <w:t>፡፡</w:t>
      </w:r>
    </w:p>
    <w:p w:rsidR="009C0371" w:rsidRPr="002B7CEC" w:rsidRDefault="009C0371" w:rsidP="009C0371">
      <w:pPr>
        <w:spacing w:after="160" w:line="259" w:lineRule="auto"/>
        <w:contextualSpacing/>
        <w:jc w:val="both"/>
        <w:rPr>
          <w:rFonts w:ascii="Power Geez Unicode1" w:hAnsi="Power Geez Unicode1"/>
          <w:sz w:val="24"/>
        </w:rPr>
      </w:pPr>
      <w:proofErr w:type="spellStart"/>
      <w:r w:rsidRPr="002B7CEC">
        <w:rPr>
          <w:rFonts w:ascii="Power Geez Unicode1" w:hAnsi="Power Geez Unicode1" w:cs="Nyala"/>
          <w:sz w:val="24"/>
        </w:rPr>
        <w:t>አሳታፊ</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የኤክስቴንሽን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አቀራረብ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ዘዴዎች</w:t>
      </w:r>
      <w:proofErr w:type="spellEnd"/>
      <w:r w:rsidRPr="002B7CEC">
        <w:rPr>
          <w:rFonts w:ascii="Power Geez Unicode1" w:hAnsi="Power Geez Unicode1"/>
          <w:sz w:val="24"/>
        </w:rPr>
        <w:t xml:space="preserve"> - </w:t>
      </w:r>
      <w:proofErr w:type="spellStart"/>
      <w:r w:rsidRPr="002B7CEC">
        <w:rPr>
          <w:rFonts w:ascii="Power Geez Unicode1" w:hAnsi="Power Geez Unicode1" w:cs="Nyala"/>
          <w:sz w:val="24"/>
        </w:rPr>
        <w:t>በዚህ</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ዘዴ</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ወንድ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ሴት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አርሶ</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አደሮች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ቴክኖሎጂውን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የመምረጥ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በማስተዋወቅ</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በመተግበር</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ጊዜ</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ከልማት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ጣቢያ</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ባለሙያው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ጋር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እቅድ</w:t>
      </w:r>
      <w:proofErr w:type="spellEnd"/>
      <w:r w:rsidRPr="002B7CEC">
        <w:rPr>
          <w:rFonts w:ascii="Power Geez Unicode1" w:hAnsi="Power Geez Unicode1"/>
          <w:sz w:val="24"/>
        </w:rPr>
        <w:t xml:space="preserve"> </w:t>
      </w:r>
      <w:proofErr w:type="spellStart"/>
      <w:r w:rsidRPr="002B7CEC">
        <w:rPr>
          <w:rFonts w:ascii="Power Geez Unicode1" w:hAnsi="Power Geez Unicode1"/>
          <w:sz w:val="24"/>
        </w:rPr>
        <w:t>በማውጣት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የመሳተፍ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ዕድል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አላቸው</w:t>
      </w:r>
      <w:proofErr w:type="spellEnd"/>
      <w:r w:rsidRPr="002B7CEC">
        <w:rPr>
          <w:rFonts w:ascii="Power Geez Unicode1" w:hAnsi="Power Geez Unicode1" w:cs="Nyala"/>
          <w:sz w:val="24"/>
        </w:rPr>
        <w:t>፡፡</w:t>
      </w:r>
    </w:p>
    <w:p w:rsidR="009C0371" w:rsidRPr="002B7CEC" w:rsidRDefault="009C0371" w:rsidP="009C0371">
      <w:pPr>
        <w:spacing w:after="160" w:line="259" w:lineRule="auto"/>
        <w:contextualSpacing/>
        <w:jc w:val="both"/>
        <w:rPr>
          <w:rFonts w:ascii="Power Geez Unicode1" w:hAnsi="Power Geez Unicode1" w:cs="Nyala"/>
          <w:sz w:val="24"/>
        </w:rPr>
      </w:pPr>
      <w:proofErr w:type="spellStart"/>
      <w:r w:rsidRPr="002B7CEC">
        <w:rPr>
          <w:rFonts w:ascii="Power Geez Unicode1" w:hAnsi="Power Geez Unicode1" w:cs="Nyala"/>
          <w:sz w:val="24"/>
        </w:rPr>
        <w:t>ቴክኖሎጂዎችን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በማስተዋወቅ</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ረገድ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ሊከተሉት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የሚገባ</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ምርጥ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የኤክስቴንሽን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አቀራረቦች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ከዚህ</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በታች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ባለው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ሰንጠረዥ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በዝርዝር</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ተገልፀዋል</w:t>
      </w:r>
      <w:proofErr w:type="spellEnd"/>
    </w:p>
    <w:p w:rsidR="00011DB6" w:rsidRPr="002B7CEC" w:rsidRDefault="00011DB6" w:rsidP="00011DB6">
      <w:pPr>
        <w:pStyle w:val="Caption"/>
        <w:keepNext/>
        <w:rPr>
          <w:rFonts w:ascii="Power Geez Unicode1" w:hAnsi="Power Geez Unicode1"/>
        </w:rPr>
      </w:pPr>
      <w:bookmarkStart w:id="85" w:name="_Toc45012047"/>
      <w:proofErr w:type="spellStart"/>
      <w:r w:rsidRPr="002B7CEC">
        <w:rPr>
          <w:rFonts w:ascii="Power Geez Unicode1" w:hAnsi="Power Geez Unicode1"/>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rPr>
        <w:t>11</w:t>
      </w:r>
      <w:r w:rsidRPr="002B7CEC">
        <w:rPr>
          <w:rFonts w:ascii="Power Geez Unicode1" w:hAnsi="Power Geez Unicode1"/>
        </w:rPr>
        <w:fldChar w:fldCharType="end"/>
      </w:r>
      <w:r w:rsidRPr="002B7CEC">
        <w:rPr>
          <w:rFonts w:ascii="Power Geez Unicode1" w:hAnsi="Power Geez Unicode1"/>
        </w:rPr>
        <w:t xml:space="preserve"> </w:t>
      </w:r>
      <w:proofErr w:type="spellStart"/>
      <w:r w:rsidR="00B63D62" w:rsidRPr="002B7CEC">
        <w:rPr>
          <w:rFonts w:ascii="Power Geez Unicode1" w:hAnsi="Power Geez Unicode1" w:cs="Nyala"/>
          <w:sz w:val="24"/>
        </w:rPr>
        <w:t>የኤክስቴንሽን</w:t>
      </w:r>
      <w:proofErr w:type="spellEnd"/>
      <w:r w:rsidR="00B63D62" w:rsidRPr="002B7CEC">
        <w:rPr>
          <w:rFonts w:ascii="Power Geez Unicode1" w:hAnsi="Power Geez Unicode1"/>
          <w:sz w:val="24"/>
        </w:rPr>
        <w:t xml:space="preserve"> </w:t>
      </w:r>
      <w:proofErr w:type="spellStart"/>
      <w:r w:rsidR="00B63D62" w:rsidRPr="002B7CEC">
        <w:rPr>
          <w:rFonts w:ascii="Power Geez Unicode1" w:hAnsi="Power Geez Unicode1" w:cs="Nyala"/>
          <w:sz w:val="24"/>
        </w:rPr>
        <w:t>አቀራረቦች</w:t>
      </w:r>
      <w:bookmarkEnd w:id="85"/>
      <w:proofErr w:type="spellEnd"/>
      <w:r w:rsidR="00B63D62" w:rsidRPr="002B7CEC">
        <w:rPr>
          <w:rFonts w:ascii="Power Geez Unicode1" w:hAnsi="Power Geez Unicode1"/>
          <w:sz w:val="24"/>
        </w:rPr>
        <w:t xml:space="preserve"> </w:t>
      </w:r>
    </w:p>
    <w:tbl>
      <w:tblPr>
        <w:tblpPr w:leftFromText="180" w:rightFromText="180" w:vertAnchor="text" w:horzAnchor="margin" w:tblpX="-72" w:tblpY="462"/>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41"/>
        <w:gridCol w:w="749"/>
        <w:gridCol w:w="3075"/>
        <w:gridCol w:w="3060"/>
      </w:tblGrid>
      <w:tr w:rsidR="00F92AEF" w:rsidRPr="002B7CEC" w:rsidTr="0044766E">
        <w:trPr>
          <w:trHeight w:val="19"/>
        </w:trPr>
        <w:tc>
          <w:tcPr>
            <w:tcW w:w="655" w:type="pct"/>
            <w:shd w:val="clear" w:color="auto" w:fill="FFFFFF"/>
          </w:tcPr>
          <w:p w:rsidR="00F92AEF" w:rsidRPr="002B7CEC" w:rsidRDefault="00F92AEF" w:rsidP="00FC4F1D">
            <w:pPr>
              <w:spacing w:after="0" w:line="240" w:lineRule="auto"/>
              <w:ind w:right="-198"/>
              <w:rPr>
                <w:rFonts w:ascii="Power Geez Unicode1" w:hAnsi="Power Geez Unicode1"/>
              </w:rPr>
            </w:pPr>
            <w:proofErr w:type="spellStart"/>
            <w:r w:rsidRPr="002B7CEC">
              <w:rPr>
                <w:rFonts w:ascii="Power Geez Unicode1" w:hAnsi="Power Geez Unicode1"/>
              </w:rPr>
              <w:t>የቤተሰብና</w:t>
            </w:r>
            <w:proofErr w:type="spellEnd"/>
            <w:r w:rsidRPr="002B7CEC">
              <w:rPr>
                <w:rFonts w:ascii="Power Geez Unicode1" w:hAnsi="Power Geez Unicode1"/>
              </w:rPr>
              <w:t xml:space="preserve"> </w:t>
            </w:r>
            <w:proofErr w:type="spellStart"/>
            <w:r w:rsidRPr="002B7CEC">
              <w:rPr>
                <w:rFonts w:ascii="Power Geez Unicode1" w:hAnsi="Power Geez Unicode1"/>
              </w:rPr>
              <w:t>ጥቃቅን</w:t>
            </w:r>
            <w:proofErr w:type="spellEnd"/>
            <w:r w:rsidRPr="002B7CEC">
              <w:rPr>
                <w:rFonts w:ascii="Power Geez Unicode1" w:hAnsi="Power Geez Unicode1"/>
              </w:rPr>
              <w:t xml:space="preserve"> </w:t>
            </w:r>
            <w:proofErr w:type="spellStart"/>
            <w:r w:rsidRPr="002B7CEC">
              <w:rPr>
                <w:rFonts w:ascii="Power Geez Unicode1" w:hAnsi="Power Geez Unicode1"/>
              </w:rPr>
              <w:t>መስኖ</w:t>
            </w:r>
            <w:proofErr w:type="spellEnd"/>
            <w:r w:rsidRPr="002B7CEC">
              <w:rPr>
                <w:rFonts w:ascii="Power Geez Unicode1" w:hAnsi="Power Geez Unicode1"/>
              </w:rPr>
              <w:t xml:space="preserve"> </w:t>
            </w:r>
            <w:proofErr w:type="spellStart"/>
            <w:r w:rsidRPr="002B7CEC">
              <w:rPr>
                <w:rFonts w:ascii="Power Geez Unicode1" w:hAnsi="Power Geez Unicode1"/>
              </w:rPr>
              <w:t>ቴክኖሎጂዎች</w:t>
            </w:r>
            <w:proofErr w:type="spellEnd"/>
            <w:r w:rsidRPr="002B7CEC">
              <w:rPr>
                <w:rFonts w:ascii="Power Geez Unicode1" w:hAnsi="Power Geez Unicode1"/>
              </w:rPr>
              <w:t xml:space="preserve"> </w:t>
            </w:r>
          </w:p>
        </w:tc>
        <w:tc>
          <w:tcPr>
            <w:tcW w:w="752" w:type="pct"/>
            <w:shd w:val="clear" w:color="auto" w:fill="FFFFFF"/>
          </w:tcPr>
          <w:p w:rsidR="00F92AEF" w:rsidRPr="002B7CEC" w:rsidRDefault="00F92AEF" w:rsidP="00B63D62">
            <w:pPr>
              <w:spacing w:after="0" w:line="240" w:lineRule="auto"/>
              <w:rPr>
                <w:rFonts w:ascii="Power Geez Unicode1" w:hAnsi="Power Geez Unicode1"/>
              </w:rPr>
            </w:pPr>
            <w:proofErr w:type="spellStart"/>
            <w:r w:rsidRPr="002B7CEC">
              <w:rPr>
                <w:rFonts w:ascii="Power Geez Unicode1" w:hAnsi="Power Geez Unicode1"/>
              </w:rPr>
              <w:t>የቴክኖሎጂ</w:t>
            </w:r>
            <w:proofErr w:type="spellEnd"/>
            <w:r w:rsidRPr="002B7CEC">
              <w:rPr>
                <w:rFonts w:ascii="Power Geez Unicode1" w:hAnsi="Power Geez Unicode1"/>
              </w:rPr>
              <w:t xml:space="preserve"> </w:t>
            </w:r>
            <w:proofErr w:type="spellStart"/>
            <w:r w:rsidRPr="002B7CEC">
              <w:rPr>
                <w:rFonts w:ascii="Power Geez Unicode1" w:hAnsi="Power Geez Unicode1"/>
              </w:rPr>
              <w:t>መተግበሪያ</w:t>
            </w:r>
            <w:proofErr w:type="spellEnd"/>
            <w:r w:rsidRPr="002B7CEC">
              <w:rPr>
                <w:rFonts w:ascii="Power Geez Unicode1" w:hAnsi="Power Geez Unicode1"/>
              </w:rPr>
              <w:t xml:space="preserve"> </w:t>
            </w:r>
            <w:proofErr w:type="spellStart"/>
            <w:r w:rsidR="00B63D62">
              <w:rPr>
                <w:rFonts w:ascii="Power Geez Unicode1" w:hAnsi="Power Geez Unicode1"/>
              </w:rPr>
              <w:t>ደረጃ</w:t>
            </w:r>
            <w:proofErr w:type="spellEnd"/>
          </w:p>
        </w:tc>
        <w:tc>
          <w:tcPr>
            <w:tcW w:w="391" w:type="pct"/>
            <w:shd w:val="clear" w:color="auto" w:fill="FFFFFF"/>
          </w:tcPr>
          <w:p w:rsidR="00F92AEF" w:rsidRPr="002B7CEC" w:rsidRDefault="00C65CD3" w:rsidP="00FC4F1D">
            <w:pPr>
              <w:spacing w:after="0" w:line="240" w:lineRule="auto"/>
              <w:rPr>
                <w:rFonts w:ascii="Power Geez Unicode1" w:eastAsia="Malgun Gothic" w:hAnsi="Power Geez Unicode1" w:cs="Malgun Gothic"/>
              </w:rPr>
            </w:pPr>
            <w:proofErr w:type="spellStart"/>
            <w:r w:rsidRPr="002B7CEC">
              <w:rPr>
                <w:rFonts w:ascii="Power Geez Unicode1" w:eastAsia="Malgun Gothic" w:hAnsi="Power Geez Unicode1" w:cs="Malgun Gothic"/>
              </w:rPr>
              <w:t>የኤክስቴንሽን</w:t>
            </w:r>
            <w:proofErr w:type="spellEnd"/>
            <w:r w:rsidRPr="002B7CEC">
              <w:rPr>
                <w:rFonts w:ascii="Power Geez Unicode1" w:eastAsia="Malgun Gothic" w:hAnsi="Power Geez Unicode1" w:cs="Malgun Gothic"/>
              </w:rPr>
              <w:t xml:space="preserve"> </w:t>
            </w:r>
            <w:proofErr w:type="spellStart"/>
            <w:r w:rsidRPr="002B7CEC">
              <w:rPr>
                <w:rFonts w:ascii="Power Geez Unicode1" w:eastAsia="Malgun Gothic" w:hAnsi="Power Geez Unicode1" w:cs="Malgun Gothic"/>
              </w:rPr>
              <w:t>አቀራረብና</w:t>
            </w:r>
            <w:proofErr w:type="spellEnd"/>
            <w:r w:rsidRPr="002B7CEC">
              <w:rPr>
                <w:rFonts w:ascii="Power Geez Unicode1" w:eastAsia="Malgun Gothic" w:hAnsi="Power Geez Unicode1" w:cs="Malgun Gothic"/>
              </w:rPr>
              <w:t xml:space="preserve"> </w:t>
            </w:r>
            <w:proofErr w:type="spellStart"/>
            <w:r w:rsidRPr="002B7CEC">
              <w:rPr>
                <w:rFonts w:ascii="Power Geez Unicode1" w:eastAsia="Malgun Gothic" w:hAnsi="Power Geez Unicode1" w:cs="Malgun Gothic"/>
              </w:rPr>
              <w:t>ስልት</w:t>
            </w:r>
            <w:proofErr w:type="spellEnd"/>
            <w:r w:rsidRPr="002B7CEC">
              <w:rPr>
                <w:rFonts w:ascii="Power Geez Unicode1" w:eastAsia="Malgun Gothic" w:hAnsi="Power Geez Unicode1" w:cs="Malgun Gothic"/>
              </w:rPr>
              <w:t xml:space="preserve"> </w:t>
            </w:r>
          </w:p>
        </w:tc>
        <w:tc>
          <w:tcPr>
            <w:tcW w:w="1605" w:type="pct"/>
            <w:shd w:val="clear" w:color="auto" w:fill="FFFFFF"/>
          </w:tcPr>
          <w:p w:rsidR="00F92AEF" w:rsidRPr="002B7CEC" w:rsidRDefault="00C65CD3" w:rsidP="00FC4F1D">
            <w:pPr>
              <w:spacing w:after="0" w:line="240" w:lineRule="auto"/>
              <w:rPr>
                <w:rFonts w:ascii="Power Geez Unicode1" w:hAnsi="Power Geez Unicode1"/>
              </w:rPr>
            </w:pPr>
            <w:proofErr w:type="spellStart"/>
            <w:r w:rsidRPr="002B7CEC">
              <w:rPr>
                <w:rFonts w:ascii="Power Geez Unicode1" w:hAnsi="Power Geez Unicode1"/>
              </w:rPr>
              <w:t>የኤክስቴንሽን</w:t>
            </w:r>
            <w:proofErr w:type="spellEnd"/>
            <w:r w:rsidRPr="002B7CEC">
              <w:rPr>
                <w:rFonts w:ascii="Power Geez Unicode1" w:hAnsi="Power Geez Unicode1"/>
              </w:rPr>
              <w:t xml:space="preserve"> </w:t>
            </w:r>
            <w:proofErr w:type="spellStart"/>
            <w:r w:rsidRPr="002B7CEC">
              <w:rPr>
                <w:rFonts w:ascii="Power Geez Unicode1" w:hAnsi="Power Geez Unicode1"/>
              </w:rPr>
              <w:t>መሳሪያዎች</w:t>
            </w:r>
            <w:proofErr w:type="spellEnd"/>
            <w:r w:rsidRPr="002B7CEC">
              <w:rPr>
                <w:rFonts w:ascii="Power Geez Unicode1" w:hAnsi="Power Geez Unicode1"/>
              </w:rPr>
              <w:t xml:space="preserve"> </w:t>
            </w:r>
          </w:p>
        </w:tc>
        <w:tc>
          <w:tcPr>
            <w:tcW w:w="1597" w:type="pct"/>
            <w:shd w:val="clear" w:color="auto" w:fill="FFFFFF"/>
          </w:tcPr>
          <w:p w:rsidR="00F92AEF" w:rsidRPr="002B7CEC" w:rsidRDefault="00C65CD3" w:rsidP="00FC4F1D">
            <w:pPr>
              <w:spacing w:after="0" w:line="240" w:lineRule="auto"/>
              <w:rPr>
                <w:rFonts w:ascii="Power Geez Unicode1" w:hAnsi="Power Geez Unicode1"/>
              </w:rPr>
            </w:pPr>
            <w:proofErr w:type="spellStart"/>
            <w:r w:rsidRPr="002B7CEC">
              <w:rPr>
                <w:rFonts w:ascii="Power Geez Unicode1" w:hAnsi="Power Geez Unicode1"/>
              </w:rPr>
              <w:t>ቁልፍ</w:t>
            </w:r>
            <w:proofErr w:type="spellEnd"/>
            <w:r w:rsidRPr="002B7CEC">
              <w:rPr>
                <w:rFonts w:ascii="Power Geez Unicode1" w:hAnsi="Power Geez Unicode1"/>
              </w:rPr>
              <w:t xml:space="preserve"> </w:t>
            </w:r>
            <w:proofErr w:type="spellStart"/>
            <w:r w:rsidRPr="002B7CEC">
              <w:rPr>
                <w:rFonts w:ascii="Power Geez Unicode1" w:hAnsi="Power Geez Unicode1"/>
              </w:rPr>
              <w:t>የስነ</w:t>
            </w:r>
            <w:proofErr w:type="spellEnd"/>
            <w:r w:rsidRPr="002B7CEC">
              <w:rPr>
                <w:rFonts w:ascii="Power Geez Unicode1" w:hAnsi="Power Geez Unicode1"/>
              </w:rPr>
              <w:t xml:space="preserve"> </w:t>
            </w:r>
            <w:proofErr w:type="spellStart"/>
            <w:r w:rsidRPr="002B7CEC">
              <w:rPr>
                <w:rFonts w:ascii="Power Geez Unicode1" w:hAnsi="Power Geez Unicode1"/>
              </w:rPr>
              <w:t>ፆታ</w:t>
            </w:r>
            <w:proofErr w:type="spellEnd"/>
            <w:r w:rsidRPr="002B7CEC">
              <w:rPr>
                <w:rFonts w:ascii="Power Geez Unicode1" w:hAnsi="Power Geez Unicode1"/>
              </w:rPr>
              <w:t xml:space="preserve"> </w:t>
            </w:r>
            <w:proofErr w:type="spellStart"/>
            <w:r w:rsidRPr="002B7CEC">
              <w:rPr>
                <w:rFonts w:ascii="Power Geez Unicode1" w:hAnsi="Power Geez Unicode1"/>
              </w:rPr>
              <w:t>ስራዎች</w:t>
            </w:r>
            <w:proofErr w:type="spellEnd"/>
            <w:r w:rsidRPr="002B7CEC">
              <w:rPr>
                <w:rFonts w:ascii="Power Geez Unicode1" w:hAnsi="Power Geez Unicode1"/>
              </w:rPr>
              <w:t xml:space="preserve"> </w:t>
            </w:r>
          </w:p>
        </w:tc>
      </w:tr>
      <w:tr w:rsidR="00F92AEF" w:rsidRPr="002B7CEC" w:rsidTr="0044766E">
        <w:trPr>
          <w:trHeight w:val="19"/>
        </w:trPr>
        <w:tc>
          <w:tcPr>
            <w:tcW w:w="655" w:type="pct"/>
            <w:vMerge w:val="restart"/>
            <w:shd w:val="clear" w:color="auto" w:fill="auto"/>
          </w:tcPr>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B63D62" w:rsidP="00FC4F1D">
            <w:pPr>
              <w:spacing w:after="0" w:line="240" w:lineRule="auto"/>
              <w:rPr>
                <w:rFonts w:ascii="Power Geez Unicode1" w:hAnsi="Power Geez Unicode1"/>
              </w:rPr>
            </w:pPr>
            <w:proofErr w:type="spellStart"/>
            <w:r>
              <w:rPr>
                <w:rFonts w:ascii="Power Geez Unicode1" w:hAnsi="Power Geez Unicode1"/>
              </w:rPr>
              <w:t>በቱቦ</w:t>
            </w:r>
            <w:proofErr w:type="spellEnd"/>
            <w:r>
              <w:rPr>
                <w:rFonts w:ascii="Power Geez Unicode1" w:hAnsi="Power Geez Unicode1"/>
              </w:rPr>
              <w:t xml:space="preserve"> </w:t>
            </w:r>
            <w:proofErr w:type="spellStart"/>
            <w:r>
              <w:rPr>
                <w:rFonts w:ascii="Power Geez Unicode1" w:hAnsi="Power Geez Unicode1"/>
              </w:rPr>
              <w:t>ዘንግ</w:t>
            </w:r>
            <w:proofErr w:type="spellEnd"/>
            <w:r>
              <w:rPr>
                <w:rFonts w:ascii="Power Geez Unicode1" w:hAnsi="Power Geez Unicode1"/>
              </w:rPr>
              <w:t xml:space="preserve"> </w:t>
            </w:r>
            <w:proofErr w:type="spellStart"/>
            <w:r>
              <w:rPr>
                <w:rFonts w:ascii="Power Geez Unicode1" w:hAnsi="Power Geez Unicode1"/>
              </w:rPr>
              <w:t>የሚቆፈር</w:t>
            </w:r>
            <w:proofErr w:type="spellEnd"/>
            <w:r>
              <w:rPr>
                <w:rFonts w:ascii="Power Geez Unicode1" w:hAnsi="Power Geez Unicode1"/>
              </w:rPr>
              <w:t xml:space="preserve"> </w:t>
            </w:r>
            <w:proofErr w:type="spellStart"/>
            <w:r>
              <w:rPr>
                <w:rFonts w:ascii="Power Geez Unicode1" w:hAnsi="Power Geez Unicode1"/>
              </w:rPr>
              <w:t>የዉሃ</w:t>
            </w:r>
            <w:proofErr w:type="spellEnd"/>
            <w:r>
              <w:rPr>
                <w:rFonts w:ascii="Power Geez Unicode1" w:hAnsi="Power Geez Unicode1"/>
              </w:rPr>
              <w:t xml:space="preserve"> </w:t>
            </w:r>
            <w:proofErr w:type="spellStart"/>
            <w:r>
              <w:rPr>
                <w:rFonts w:ascii="Power Geez Unicode1" w:hAnsi="Power Geez Unicode1"/>
              </w:rPr>
              <w:t>ጉድጔድ</w:t>
            </w:r>
            <w:proofErr w:type="spellEnd"/>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tc>
        <w:tc>
          <w:tcPr>
            <w:tcW w:w="752" w:type="pct"/>
            <w:vMerge w:val="restart"/>
            <w:shd w:val="clear" w:color="auto" w:fill="auto"/>
          </w:tcPr>
          <w:p w:rsidR="00F92AEF" w:rsidRPr="002B7CEC" w:rsidRDefault="00277450" w:rsidP="00FC4F1D">
            <w:pPr>
              <w:spacing w:after="0" w:line="240" w:lineRule="auto"/>
              <w:ind w:right="-216"/>
              <w:rPr>
                <w:rFonts w:ascii="Power Geez Unicode1" w:hAnsi="Power Geez Unicode1"/>
              </w:rPr>
            </w:pPr>
            <w:proofErr w:type="spellStart"/>
            <w:r w:rsidRPr="002B7CEC">
              <w:rPr>
                <w:rFonts w:ascii="Power Geez Unicode1" w:hAnsi="Power Geez Unicode1"/>
              </w:rPr>
              <w:t>ግንዛቤን</w:t>
            </w:r>
            <w:proofErr w:type="spellEnd"/>
            <w:r w:rsidRPr="002B7CEC">
              <w:rPr>
                <w:rFonts w:ascii="Power Geez Unicode1" w:hAnsi="Power Geez Unicode1"/>
              </w:rPr>
              <w:t xml:space="preserve"> </w:t>
            </w:r>
            <w:proofErr w:type="spellStart"/>
            <w:r w:rsidRPr="002B7CEC">
              <w:rPr>
                <w:rFonts w:ascii="Power Geez Unicode1" w:hAnsi="Power Geez Unicode1"/>
              </w:rPr>
              <w:t>መፍጠር</w:t>
            </w:r>
            <w:proofErr w:type="spellEnd"/>
          </w:p>
        </w:tc>
        <w:tc>
          <w:tcPr>
            <w:tcW w:w="391" w:type="pct"/>
            <w:shd w:val="clear" w:color="auto" w:fill="auto"/>
          </w:tcPr>
          <w:p w:rsidR="00F92AEF" w:rsidRPr="002B7CEC" w:rsidRDefault="00277450" w:rsidP="00FC4F1D">
            <w:pPr>
              <w:spacing w:after="0" w:line="240" w:lineRule="auto"/>
              <w:contextualSpacing/>
              <w:rPr>
                <w:rFonts w:ascii="Power Geez Unicode1" w:hAnsi="Power Geez Unicode1"/>
              </w:rPr>
            </w:pPr>
            <w:proofErr w:type="spellStart"/>
            <w:r w:rsidRPr="002B7CEC">
              <w:rPr>
                <w:rFonts w:ascii="Power Geez Unicode1" w:hAnsi="Power Geez Unicode1"/>
              </w:rPr>
              <w:t>በግለሰብ</w:t>
            </w:r>
            <w:proofErr w:type="spellEnd"/>
            <w:r w:rsidRPr="002B7CEC">
              <w:rPr>
                <w:rFonts w:ascii="Power Geez Unicode1" w:hAnsi="Power Geez Unicode1"/>
              </w:rPr>
              <w:t xml:space="preserve"> - </w:t>
            </w:r>
            <w:proofErr w:type="spellStart"/>
            <w:r w:rsidRPr="002B7CEC">
              <w:rPr>
                <w:rFonts w:ascii="Power Geez Unicode1" w:hAnsi="Power Geez Unicode1"/>
              </w:rPr>
              <w:t>ኮንትራት</w:t>
            </w:r>
            <w:proofErr w:type="spellEnd"/>
          </w:p>
        </w:tc>
        <w:tc>
          <w:tcPr>
            <w:tcW w:w="1605" w:type="pct"/>
            <w:shd w:val="clear" w:color="auto" w:fill="auto"/>
          </w:tcPr>
          <w:p w:rsidR="00B317E8" w:rsidRPr="002B7CEC" w:rsidRDefault="00B317E8" w:rsidP="00B317E8">
            <w:pPr>
              <w:pStyle w:val="ListParagraph"/>
              <w:numPr>
                <w:ilvl w:val="0"/>
                <w:numId w:val="16"/>
              </w:numPr>
              <w:tabs>
                <w:tab w:val="left" w:pos="1046"/>
              </w:tabs>
              <w:spacing w:after="0" w:line="240" w:lineRule="auto"/>
              <w:rPr>
                <w:rFonts w:ascii="Power Geez Unicode1" w:hAnsi="Power Geez Unicode1"/>
              </w:rPr>
            </w:pPr>
            <w:proofErr w:type="spellStart"/>
            <w:r w:rsidRPr="002B7CEC">
              <w:rPr>
                <w:rFonts w:ascii="Power Geez Unicode1" w:hAnsi="Power Geez Unicode1" w:cs="Nyala"/>
              </w:rPr>
              <w:t>እርሻ</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የቤት</w:t>
            </w:r>
            <w:proofErr w:type="spellEnd"/>
            <w:r w:rsidRPr="002B7CEC">
              <w:rPr>
                <w:rFonts w:ascii="Power Geez Unicode1" w:hAnsi="Power Geez Unicode1"/>
              </w:rPr>
              <w:t xml:space="preserve"> </w:t>
            </w:r>
            <w:proofErr w:type="spellStart"/>
            <w:r w:rsidRPr="002B7CEC">
              <w:rPr>
                <w:rFonts w:ascii="Power Geez Unicode1" w:hAnsi="Power Geez Unicode1"/>
              </w:rPr>
              <w:t>ጉብኝት</w:t>
            </w:r>
            <w:proofErr w:type="spellEnd"/>
          </w:p>
          <w:p w:rsidR="00B317E8" w:rsidRPr="002B7CEC" w:rsidRDefault="00B317E8" w:rsidP="00B317E8">
            <w:pPr>
              <w:tabs>
                <w:tab w:val="left" w:pos="1046"/>
              </w:tabs>
              <w:spacing w:after="0" w:line="240" w:lineRule="auto"/>
              <w:ind w:left="34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የቢሮ</w:t>
            </w:r>
            <w:proofErr w:type="spellEnd"/>
            <w:r w:rsidRPr="002B7CEC">
              <w:rPr>
                <w:rFonts w:ascii="Power Geez Unicode1" w:hAnsi="Power Geez Unicode1"/>
              </w:rPr>
              <w:t xml:space="preserve"> </w:t>
            </w:r>
            <w:proofErr w:type="spellStart"/>
            <w:r w:rsidRPr="002B7CEC">
              <w:rPr>
                <w:rFonts w:ascii="Power Geez Unicode1" w:hAnsi="Power Geez Unicode1"/>
              </w:rPr>
              <w:t>ጥሪዎች</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ጥያቄዎች</w:t>
            </w:r>
            <w:proofErr w:type="spellEnd"/>
            <w:r w:rsidRPr="002B7CEC">
              <w:rPr>
                <w:rFonts w:ascii="Power Geez Unicode1" w:hAnsi="Power Geez Unicode1"/>
              </w:rPr>
              <w:t xml:space="preserve"> ፣</w:t>
            </w:r>
          </w:p>
          <w:p w:rsidR="00B317E8" w:rsidRPr="002B7CEC" w:rsidRDefault="00B317E8" w:rsidP="00B317E8">
            <w:pPr>
              <w:tabs>
                <w:tab w:val="left" w:pos="1046"/>
              </w:tabs>
              <w:spacing w:after="0" w:line="240" w:lineRule="auto"/>
              <w:ind w:left="34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መደበኛ</w:t>
            </w:r>
            <w:proofErr w:type="spellEnd"/>
            <w:r w:rsidRPr="002B7CEC">
              <w:rPr>
                <w:rFonts w:ascii="Power Geez Unicode1" w:hAnsi="Power Geez Unicode1"/>
              </w:rPr>
              <w:t xml:space="preserve"> </w:t>
            </w:r>
            <w:proofErr w:type="spellStart"/>
            <w:r w:rsidRPr="002B7CEC">
              <w:rPr>
                <w:rFonts w:ascii="Power Geez Unicode1" w:hAnsi="Power Geez Unicode1"/>
              </w:rPr>
              <w:t>ያልሆነ</w:t>
            </w:r>
            <w:proofErr w:type="spellEnd"/>
            <w:r w:rsidRPr="002B7CEC">
              <w:rPr>
                <w:rFonts w:ascii="Power Geez Unicode1" w:hAnsi="Power Geez Unicode1"/>
              </w:rPr>
              <w:t xml:space="preserve"> </w:t>
            </w:r>
            <w:proofErr w:type="spellStart"/>
            <w:r w:rsidRPr="002B7CEC">
              <w:rPr>
                <w:rFonts w:ascii="Power Geez Unicode1" w:hAnsi="Power Geez Unicode1"/>
              </w:rPr>
              <w:t>ዕውቂያ</w:t>
            </w:r>
            <w:proofErr w:type="spellEnd"/>
            <w:r w:rsidRPr="002B7CEC">
              <w:rPr>
                <w:rFonts w:ascii="Power Geez Unicode1" w:hAnsi="Power Geez Unicode1"/>
              </w:rPr>
              <w:t xml:space="preserve"> ፣ </w:t>
            </w:r>
            <w:proofErr w:type="spellStart"/>
            <w:r w:rsidRPr="002B7CEC">
              <w:rPr>
                <w:rFonts w:ascii="Power Geez Unicode1" w:hAnsi="Power Geez Unicode1"/>
              </w:rPr>
              <w:t>የግል</w:t>
            </w:r>
            <w:proofErr w:type="spellEnd"/>
            <w:r w:rsidRPr="002B7CEC">
              <w:rPr>
                <w:rFonts w:ascii="Power Geez Unicode1" w:hAnsi="Power Geez Unicode1"/>
              </w:rPr>
              <w:t xml:space="preserve"> </w:t>
            </w:r>
            <w:proofErr w:type="spellStart"/>
            <w:r w:rsidRPr="002B7CEC">
              <w:rPr>
                <w:rFonts w:ascii="Power Geez Unicode1" w:hAnsi="Power Geez Unicode1"/>
              </w:rPr>
              <w:t>ደብዳቤዎች</w:t>
            </w:r>
            <w:proofErr w:type="spellEnd"/>
            <w:r w:rsidRPr="002B7CEC">
              <w:rPr>
                <w:rFonts w:ascii="Power Geez Unicode1" w:hAnsi="Power Geez Unicode1"/>
              </w:rPr>
              <w:t xml:space="preserve"> /</w:t>
            </w:r>
          </w:p>
          <w:p w:rsidR="00F92AEF" w:rsidRPr="002B7CEC" w:rsidRDefault="00B317E8" w:rsidP="0044766E">
            <w:pPr>
              <w:tabs>
                <w:tab w:val="left" w:pos="1046"/>
              </w:tabs>
              <w:spacing w:after="0" w:line="240" w:lineRule="auto"/>
              <w:ind w:left="34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የስልክ</w:t>
            </w:r>
            <w:proofErr w:type="spellEnd"/>
            <w:r w:rsidRPr="002B7CEC">
              <w:rPr>
                <w:rFonts w:ascii="Power Geez Unicode1" w:hAnsi="Power Geez Unicode1"/>
              </w:rPr>
              <w:t xml:space="preserve"> </w:t>
            </w:r>
            <w:proofErr w:type="spellStart"/>
            <w:r w:rsidRPr="002B7CEC">
              <w:rPr>
                <w:rFonts w:ascii="Power Geez Unicode1" w:hAnsi="Power Geez Unicode1"/>
              </w:rPr>
              <w:t>ጥሪዎች</w:t>
            </w:r>
            <w:proofErr w:type="spellEnd"/>
          </w:p>
        </w:tc>
        <w:tc>
          <w:tcPr>
            <w:tcW w:w="1597" w:type="pct"/>
            <w:vMerge w:val="restart"/>
            <w:shd w:val="clear" w:color="auto" w:fill="auto"/>
          </w:tcPr>
          <w:p w:rsidR="00130A70" w:rsidRPr="002B7CEC" w:rsidRDefault="00130A70" w:rsidP="007C7B30">
            <w:pPr>
              <w:spacing w:after="0" w:line="240" w:lineRule="auto"/>
              <w:ind w:left="162"/>
              <w:contextualSpacing/>
              <w:rPr>
                <w:rFonts w:ascii="Power Geez Unicode1" w:hAnsi="Power Geez Unicode1"/>
              </w:rPr>
            </w:pPr>
          </w:p>
          <w:p w:rsidR="00130A70" w:rsidRPr="002B7CEC" w:rsidRDefault="00130A70" w:rsidP="00FC4F1D">
            <w:pPr>
              <w:numPr>
                <w:ilvl w:val="0"/>
                <w:numId w:val="16"/>
              </w:numPr>
              <w:spacing w:after="0" w:line="240" w:lineRule="auto"/>
              <w:ind w:left="162" w:hanging="180"/>
              <w:contextualSpacing/>
              <w:rPr>
                <w:rFonts w:ascii="Power Geez Unicode1" w:hAnsi="Power Geez Unicode1"/>
              </w:rPr>
            </w:pPr>
            <w:proofErr w:type="spellStart"/>
            <w:r w:rsidRPr="002B7CEC">
              <w:rPr>
                <w:rFonts w:ascii="Power Geez Unicode1" w:hAnsi="Power Geez Unicode1"/>
              </w:rPr>
              <w:t>የሴቶችን</w:t>
            </w:r>
            <w:proofErr w:type="spellEnd"/>
            <w:r w:rsidRPr="002B7CEC">
              <w:rPr>
                <w:rFonts w:ascii="Power Geez Unicode1" w:hAnsi="Power Geez Unicode1"/>
              </w:rPr>
              <w:t xml:space="preserve"> </w:t>
            </w:r>
            <w:proofErr w:type="spellStart"/>
            <w:r w:rsidRPr="002B7CEC">
              <w:rPr>
                <w:rFonts w:ascii="Power Geez Unicode1" w:hAnsi="Power Geez Unicode1"/>
              </w:rPr>
              <w:t>አርሶአደሮች</w:t>
            </w:r>
            <w:proofErr w:type="spellEnd"/>
            <w:r w:rsidRPr="002B7CEC">
              <w:rPr>
                <w:rFonts w:ascii="Power Geez Unicode1" w:hAnsi="Power Geez Unicode1"/>
              </w:rPr>
              <w:t xml:space="preserve"> </w:t>
            </w:r>
            <w:proofErr w:type="spellStart"/>
            <w:r w:rsidRPr="002B7CEC">
              <w:rPr>
                <w:rFonts w:ascii="Power Geez Unicode1" w:hAnsi="Power Geez Unicode1"/>
              </w:rPr>
              <w:t>የመረዳት</w:t>
            </w:r>
            <w:proofErr w:type="spellEnd"/>
            <w:r w:rsidRPr="002B7CEC">
              <w:rPr>
                <w:rFonts w:ascii="Power Geez Unicode1" w:hAnsi="Power Geez Unicode1"/>
              </w:rPr>
              <w:t xml:space="preserve"> </w:t>
            </w:r>
            <w:proofErr w:type="spellStart"/>
            <w:r w:rsidRPr="002B7CEC">
              <w:rPr>
                <w:rFonts w:ascii="Power Geez Unicode1" w:hAnsi="Power Geez Unicode1"/>
              </w:rPr>
              <w:t>ደረጃን</w:t>
            </w:r>
            <w:proofErr w:type="spellEnd"/>
            <w:r w:rsidRPr="002B7CEC">
              <w:rPr>
                <w:rFonts w:ascii="Power Geez Unicode1" w:hAnsi="Power Geez Unicode1"/>
              </w:rPr>
              <w:t xml:space="preserve"> </w:t>
            </w:r>
            <w:proofErr w:type="spellStart"/>
            <w:r w:rsidRPr="002B7CEC">
              <w:rPr>
                <w:rFonts w:ascii="Power Geez Unicode1" w:hAnsi="Power Geez Unicode1"/>
              </w:rPr>
              <w:t>ይመልከቱ</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ለደረጃቸው</w:t>
            </w:r>
            <w:proofErr w:type="spellEnd"/>
            <w:r w:rsidRPr="002B7CEC">
              <w:rPr>
                <w:rFonts w:ascii="Power Geez Unicode1" w:hAnsi="Power Geez Unicode1"/>
              </w:rPr>
              <w:t xml:space="preserve"> </w:t>
            </w:r>
            <w:proofErr w:type="spellStart"/>
            <w:r w:rsidRPr="002B7CEC">
              <w:rPr>
                <w:rFonts w:ascii="Power Geez Unicode1" w:hAnsi="Power Geez Unicode1"/>
              </w:rPr>
              <w:t>ተገቢ</w:t>
            </w:r>
            <w:proofErr w:type="spellEnd"/>
            <w:r w:rsidRPr="002B7CEC">
              <w:rPr>
                <w:rFonts w:ascii="Power Geez Unicode1" w:hAnsi="Power Geez Unicode1"/>
              </w:rPr>
              <w:t xml:space="preserve"> </w:t>
            </w:r>
            <w:proofErr w:type="spellStart"/>
            <w:r w:rsidRPr="002B7CEC">
              <w:rPr>
                <w:rFonts w:ascii="Power Geez Unicode1" w:hAnsi="Power Geez Unicode1"/>
              </w:rPr>
              <w:t>የሆኑ</w:t>
            </w:r>
            <w:proofErr w:type="spellEnd"/>
            <w:r w:rsidRPr="002B7CEC">
              <w:rPr>
                <w:rFonts w:ascii="Power Geez Unicode1" w:hAnsi="Power Geez Unicode1"/>
              </w:rPr>
              <w:t xml:space="preserve"> </w:t>
            </w:r>
            <w:proofErr w:type="spellStart"/>
            <w:r w:rsidRPr="002B7CEC">
              <w:rPr>
                <w:rFonts w:ascii="Power Geez Unicode1" w:hAnsi="Power Geez Unicode1"/>
              </w:rPr>
              <w:t>ቃላትን</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ዘዴዎችን</w:t>
            </w:r>
            <w:proofErr w:type="spellEnd"/>
            <w:r w:rsidRPr="002B7CEC">
              <w:rPr>
                <w:rFonts w:ascii="Power Geez Unicode1" w:hAnsi="Power Geez Unicode1"/>
              </w:rPr>
              <w:t xml:space="preserve"> </w:t>
            </w:r>
            <w:proofErr w:type="spellStart"/>
            <w:r w:rsidRPr="002B7CEC">
              <w:rPr>
                <w:rFonts w:ascii="Power Geez Unicode1" w:hAnsi="Power Geez Unicode1"/>
              </w:rPr>
              <w:t>ይጠቀሙ</w:t>
            </w:r>
            <w:proofErr w:type="spellEnd"/>
          </w:p>
          <w:p w:rsidR="00F92AEF" w:rsidRPr="002B7CEC" w:rsidRDefault="00130A70" w:rsidP="00FC4F1D">
            <w:pPr>
              <w:numPr>
                <w:ilvl w:val="0"/>
                <w:numId w:val="16"/>
              </w:numPr>
              <w:spacing w:after="0" w:line="240" w:lineRule="auto"/>
              <w:ind w:left="162" w:hanging="180"/>
              <w:contextualSpacing/>
              <w:rPr>
                <w:rFonts w:ascii="Power Geez Unicode1" w:hAnsi="Power Geez Unicode1"/>
              </w:rPr>
            </w:pPr>
            <w:proofErr w:type="spellStart"/>
            <w:r w:rsidRPr="002B7CEC">
              <w:rPr>
                <w:rFonts w:ascii="Power Geez Unicode1" w:hAnsi="Power Geez Unicode1"/>
              </w:rPr>
              <w:t>የሴቶች</w:t>
            </w:r>
            <w:proofErr w:type="spellEnd"/>
            <w:r w:rsidRPr="002B7CEC">
              <w:rPr>
                <w:rFonts w:ascii="Power Geez Unicode1" w:hAnsi="Power Geez Unicode1"/>
              </w:rPr>
              <w:t xml:space="preserve"> </w:t>
            </w:r>
            <w:proofErr w:type="spellStart"/>
            <w:r w:rsidRPr="002B7CEC">
              <w:rPr>
                <w:rFonts w:ascii="Power Geez Unicode1" w:hAnsi="Power Geez Unicode1"/>
              </w:rPr>
              <w:t>አርሶአደሮች</w:t>
            </w:r>
            <w:proofErr w:type="spellEnd"/>
            <w:r w:rsidRPr="002B7CEC">
              <w:rPr>
                <w:rFonts w:ascii="Power Geez Unicode1" w:hAnsi="Power Geez Unicode1"/>
              </w:rPr>
              <w:t xml:space="preserve"> </w:t>
            </w:r>
            <w:proofErr w:type="spellStart"/>
            <w:r w:rsidRPr="002B7CEC">
              <w:rPr>
                <w:rFonts w:ascii="Power Geez Unicode1" w:hAnsi="Power Geez Unicode1"/>
              </w:rPr>
              <w:t>ተገቢ</w:t>
            </w:r>
            <w:proofErr w:type="spellEnd"/>
            <w:r w:rsidRPr="002B7CEC">
              <w:rPr>
                <w:rFonts w:ascii="Power Geez Unicode1" w:hAnsi="Power Geez Unicode1"/>
              </w:rPr>
              <w:t xml:space="preserve"> </w:t>
            </w:r>
            <w:proofErr w:type="spellStart"/>
            <w:r w:rsidRPr="002B7CEC">
              <w:rPr>
                <w:rFonts w:ascii="Power Geez Unicode1" w:hAnsi="Power Geez Unicode1"/>
              </w:rPr>
              <w:t>ጊዜን</w:t>
            </w:r>
            <w:proofErr w:type="spellEnd"/>
            <w:r w:rsidRPr="002B7CEC">
              <w:rPr>
                <w:rFonts w:ascii="Power Geez Unicode1" w:hAnsi="Power Geez Unicode1"/>
              </w:rPr>
              <w:t xml:space="preserve"> ፣ </w:t>
            </w:r>
            <w:proofErr w:type="spellStart"/>
            <w:r w:rsidRPr="002B7CEC">
              <w:rPr>
                <w:rFonts w:ascii="Power Geez Unicode1" w:hAnsi="Power Geez Unicode1"/>
              </w:rPr>
              <w:t>የሥልጠና</w:t>
            </w:r>
            <w:proofErr w:type="spellEnd"/>
            <w:r w:rsidRPr="002B7CEC">
              <w:rPr>
                <w:rFonts w:ascii="Power Geez Unicode1" w:hAnsi="Power Geez Unicode1"/>
              </w:rPr>
              <w:t xml:space="preserve"> </w:t>
            </w:r>
            <w:proofErr w:type="spellStart"/>
            <w:r w:rsidRPr="002B7CEC">
              <w:rPr>
                <w:rFonts w:ascii="Power Geez Unicode1" w:hAnsi="Power Geez Unicode1"/>
              </w:rPr>
              <w:t>ቦታን</w:t>
            </w:r>
            <w:proofErr w:type="spellEnd"/>
            <w:r w:rsidRPr="002B7CEC">
              <w:rPr>
                <w:rFonts w:ascii="Power Geez Unicode1" w:hAnsi="Power Geez Unicode1"/>
              </w:rPr>
              <w:t xml:space="preserve"> </w:t>
            </w:r>
            <w:proofErr w:type="spellStart"/>
            <w:r w:rsidRPr="002B7CEC">
              <w:rPr>
                <w:rFonts w:ascii="Power Geez Unicode1" w:hAnsi="Power Geez Unicode1"/>
              </w:rPr>
              <w:t>በመለየት</w:t>
            </w:r>
            <w:proofErr w:type="spellEnd"/>
            <w:r w:rsidRPr="002B7CEC">
              <w:rPr>
                <w:rFonts w:ascii="Power Geez Unicode1" w:hAnsi="Power Geez Unicode1"/>
              </w:rPr>
              <w:t xml:space="preserve"> </w:t>
            </w:r>
            <w:proofErr w:type="spellStart"/>
            <w:r w:rsidRPr="002B7CEC">
              <w:rPr>
                <w:rFonts w:ascii="Power Geez Unicode1" w:hAnsi="Power Geez Unicode1"/>
              </w:rPr>
              <w:t>ተሳትፎን</w:t>
            </w:r>
            <w:proofErr w:type="spellEnd"/>
            <w:r w:rsidRPr="002B7CEC">
              <w:rPr>
                <w:rFonts w:ascii="Power Geez Unicode1" w:hAnsi="Power Geez Unicode1"/>
              </w:rPr>
              <w:t xml:space="preserve"> </w:t>
            </w:r>
            <w:proofErr w:type="spellStart"/>
            <w:r w:rsidRPr="002B7CEC">
              <w:rPr>
                <w:rFonts w:ascii="Power Geez Unicode1" w:hAnsi="Power Geez Unicode1"/>
              </w:rPr>
              <w:t>ማሳደግ</w:t>
            </w:r>
            <w:proofErr w:type="spellEnd"/>
          </w:p>
        </w:tc>
      </w:tr>
      <w:tr w:rsidR="00F92AEF" w:rsidRPr="002B7CEC" w:rsidTr="0044766E">
        <w:trPr>
          <w:trHeight w:val="1292"/>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shd w:val="clear" w:color="auto" w:fill="auto"/>
          </w:tcPr>
          <w:p w:rsidR="00F92AEF" w:rsidRPr="002B7CEC" w:rsidRDefault="00F92AEF" w:rsidP="00FC4F1D">
            <w:pPr>
              <w:spacing w:after="0" w:line="240" w:lineRule="auto"/>
              <w:rPr>
                <w:rFonts w:ascii="Power Geez Unicode1" w:hAnsi="Power Geez Unicode1"/>
              </w:rPr>
            </w:pPr>
          </w:p>
        </w:tc>
        <w:tc>
          <w:tcPr>
            <w:tcW w:w="391" w:type="pct"/>
            <w:shd w:val="clear" w:color="auto" w:fill="auto"/>
          </w:tcPr>
          <w:p w:rsidR="00F92AEF" w:rsidRPr="002B7CEC" w:rsidRDefault="00B317E8" w:rsidP="00FC4F1D">
            <w:pPr>
              <w:spacing w:after="0" w:line="240" w:lineRule="auto"/>
              <w:contextualSpacing/>
              <w:rPr>
                <w:rFonts w:ascii="Power Geez Unicode1" w:hAnsi="Power Geez Unicode1"/>
              </w:rPr>
            </w:pPr>
            <w:proofErr w:type="spellStart"/>
            <w:r w:rsidRPr="002B7CEC">
              <w:rPr>
                <w:rFonts w:ascii="Power Geez Unicode1" w:hAnsi="Power Geez Unicode1"/>
              </w:rPr>
              <w:t>ከቡድን</w:t>
            </w:r>
            <w:proofErr w:type="spellEnd"/>
            <w:r w:rsidRPr="002B7CEC">
              <w:rPr>
                <w:rFonts w:ascii="Power Geez Unicode1" w:hAnsi="Power Geez Unicode1"/>
              </w:rPr>
              <w:t xml:space="preserve"> </w:t>
            </w:r>
            <w:proofErr w:type="spellStart"/>
            <w:r w:rsidRPr="002B7CEC">
              <w:rPr>
                <w:rFonts w:ascii="Power Geez Unicode1" w:hAnsi="Power Geez Unicode1"/>
              </w:rPr>
              <w:t>ጋር</w:t>
            </w:r>
            <w:proofErr w:type="spellEnd"/>
            <w:r w:rsidRPr="002B7CEC">
              <w:rPr>
                <w:rFonts w:ascii="Power Geez Unicode1" w:hAnsi="Power Geez Unicode1"/>
              </w:rPr>
              <w:t xml:space="preserve"> </w:t>
            </w:r>
            <w:proofErr w:type="spellStart"/>
            <w:r w:rsidRPr="002B7CEC">
              <w:rPr>
                <w:rFonts w:ascii="Power Geez Unicode1" w:hAnsi="Power Geez Unicode1"/>
              </w:rPr>
              <w:t>መገናኘት</w:t>
            </w:r>
            <w:proofErr w:type="spellEnd"/>
          </w:p>
        </w:tc>
        <w:tc>
          <w:tcPr>
            <w:tcW w:w="1605" w:type="pct"/>
            <w:shd w:val="clear" w:color="auto" w:fill="auto"/>
          </w:tcPr>
          <w:p w:rsidR="00B317E8" w:rsidRPr="002B7CEC" w:rsidRDefault="00B317E8" w:rsidP="00B317E8">
            <w:pPr>
              <w:tabs>
                <w:tab w:val="left" w:pos="1046"/>
              </w:tabs>
              <w:spacing w:after="0" w:line="240" w:lineRule="auto"/>
              <w:ind w:left="34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ስብሰባዎች</w:t>
            </w:r>
            <w:proofErr w:type="spellEnd"/>
            <w:r w:rsidRPr="002B7CEC">
              <w:rPr>
                <w:rFonts w:ascii="Power Geez Unicode1" w:hAnsi="Power Geez Unicode1"/>
              </w:rPr>
              <w:t xml:space="preserve"> /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ውይይቶች</w:t>
            </w:r>
            <w:proofErr w:type="spellEnd"/>
            <w:r w:rsidRPr="002B7CEC">
              <w:rPr>
                <w:rFonts w:ascii="Power Geez Unicode1" w:hAnsi="Power Geez Unicode1"/>
              </w:rPr>
              <w:t xml:space="preserve"> (</w:t>
            </w:r>
            <w:proofErr w:type="spellStart"/>
            <w:r w:rsidRPr="002B7CEC">
              <w:rPr>
                <w:rFonts w:ascii="Power Geez Unicode1" w:hAnsi="Power Geez Unicode1"/>
              </w:rPr>
              <w:t>ውጤታማ</w:t>
            </w:r>
            <w:proofErr w:type="spellEnd"/>
            <w:r w:rsidRPr="002B7CEC">
              <w:rPr>
                <w:rFonts w:ascii="Power Geez Unicode1" w:hAnsi="Power Geez Unicode1"/>
              </w:rPr>
              <w:t xml:space="preserve"> </w:t>
            </w:r>
            <w:proofErr w:type="spellStart"/>
            <w:r w:rsidRPr="002B7CEC">
              <w:rPr>
                <w:rFonts w:ascii="Power Geez Unicode1" w:hAnsi="Power Geez Unicode1"/>
              </w:rPr>
              <w:t>ለሆነ</w:t>
            </w:r>
            <w:proofErr w:type="spellEnd"/>
            <w:r w:rsidRPr="002B7CEC">
              <w:rPr>
                <w:rFonts w:ascii="Power Geez Unicode1" w:hAnsi="Power Geez Unicode1"/>
              </w:rPr>
              <w:t xml:space="preserve"> </w:t>
            </w:r>
            <w:proofErr w:type="spellStart"/>
            <w:r w:rsidRPr="002B7CEC">
              <w:rPr>
                <w:rFonts w:ascii="Power Geez Unicode1" w:hAnsi="Power Geez Unicode1"/>
              </w:rPr>
              <w:t>መልእክት</w:t>
            </w:r>
            <w:proofErr w:type="spellEnd"/>
            <w:r w:rsidRPr="002B7CEC">
              <w:rPr>
                <w:rFonts w:ascii="Power Geez Unicode1" w:hAnsi="Power Geez Unicode1"/>
              </w:rPr>
              <w:t xml:space="preserve"> </w:t>
            </w:r>
            <w:proofErr w:type="spellStart"/>
            <w:r w:rsidRPr="002B7CEC">
              <w:rPr>
                <w:rFonts w:ascii="Power Geez Unicode1" w:hAnsi="Power Geez Unicode1"/>
              </w:rPr>
              <w:t>ለማስተላለፍ</w:t>
            </w:r>
            <w:proofErr w:type="spellEnd"/>
            <w:r w:rsidRPr="002B7CEC">
              <w:rPr>
                <w:rFonts w:ascii="Power Geez Unicode1" w:hAnsi="Power Geez Unicode1"/>
              </w:rPr>
              <w:t xml:space="preserve"> </w:t>
            </w:r>
            <w:proofErr w:type="spellStart"/>
            <w:r w:rsidRPr="002B7CEC">
              <w:rPr>
                <w:rFonts w:ascii="Power Geez Unicode1" w:hAnsi="Power Geez Unicode1"/>
              </w:rPr>
              <w:t>የሚቻል</w:t>
            </w:r>
            <w:proofErr w:type="spellEnd"/>
            <w:r w:rsidRPr="002B7CEC">
              <w:rPr>
                <w:rFonts w:ascii="Power Geez Unicode1" w:hAnsi="Power Geez Unicode1"/>
              </w:rPr>
              <w:t xml:space="preserve">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መጠን</w:t>
            </w:r>
            <w:proofErr w:type="spellEnd"/>
            <w:r w:rsidRPr="002B7CEC">
              <w:rPr>
                <w:rFonts w:ascii="Power Geez Unicode1" w:hAnsi="Power Geez Unicode1"/>
              </w:rPr>
              <w:t xml:space="preserve"> ፡፡</w:t>
            </w:r>
          </w:p>
          <w:p w:rsidR="00277450" w:rsidRPr="002B7CEC" w:rsidRDefault="00B317E8" w:rsidP="0044766E">
            <w:pPr>
              <w:tabs>
                <w:tab w:val="left" w:pos="1046"/>
              </w:tabs>
              <w:spacing w:after="0" w:line="240" w:lineRule="auto"/>
              <w:ind w:left="34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የመስክ</w:t>
            </w:r>
            <w:proofErr w:type="spellEnd"/>
            <w:r w:rsidRPr="002B7CEC">
              <w:rPr>
                <w:rFonts w:ascii="Power Geez Unicode1" w:hAnsi="Power Geez Unicode1"/>
              </w:rPr>
              <w:t xml:space="preserve"> </w:t>
            </w:r>
            <w:proofErr w:type="spellStart"/>
            <w:r w:rsidRPr="002B7CEC">
              <w:rPr>
                <w:rFonts w:ascii="Power Geez Unicode1" w:hAnsi="Power Geez Unicode1"/>
              </w:rPr>
              <w:t>ቀን</w:t>
            </w:r>
            <w:proofErr w:type="spellEnd"/>
            <w:r w:rsidRPr="002B7CEC">
              <w:rPr>
                <w:rFonts w:ascii="Power Geez Unicode1" w:hAnsi="Power Geez Unicode1"/>
              </w:rPr>
              <w:t xml:space="preserve"> ፣ </w:t>
            </w:r>
            <w:proofErr w:type="spellStart"/>
            <w:r w:rsidRPr="002B7CEC">
              <w:rPr>
                <w:rFonts w:ascii="Power Geez Unicode1" w:hAnsi="Power Geez Unicode1"/>
              </w:rPr>
              <w:t>የጥናት</w:t>
            </w:r>
            <w:proofErr w:type="spellEnd"/>
            <w:r w:rsidRPr="002B7CEC">
              <w:rPr>
                <w:rFonts w:ascii="Power Geez Unicode1" w:hAnsi="Power Geez Unicode1"/>
              </w:rPr>
              <w:t xml:space="preserve"> </w:t>
            </w:r>
            <w:proofErr w:type="spellStart"/>
            <w:r w:rsidRPr="002B7CEC">
              <w:rPr>
                <w:rFonts w:ascii="Power Geez Unicode1" w:hAnsi="Power Geez Unicode1"/>
              </w:rPr>
              <w:t>ጉብኝቶች</w:t>
            </w:r>
            <w:proofErr w:type="spellEnd"/>
          </w:p>
        </w:tc>
        <w:tc>
          <w:tcPr>
            <w:tcW w:w="1597" w:type="pct"/>
            <w:vMerge/>
            <w:shd w:val="clear" w:color="auto" w:fill="auto"/>
          </w:tcPr>
          <w:p w:rsidR="00F92AEF" w:rsidRPr="002B7CEC" w:rsidRDefault="00F92AEF" w:rsidP="00FC4F1D">
            <w:pPr>
              <w:spacing w:after="0" w:line="240" w:lineRule="auto"/>
              <w:ind w:left="162"/>
              <w:contextualSpacing/>
              <w:rPr>
                <w:rFonts w:ascii="Power Geez Unicode1" w:hAnsi="Power Geez Unicode1"/>
              </w:rPr>
            </w:pPr>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val="restart"/>
            <w:shd w:val="clear" w:color="auto" w:fill="auto"/>
          </w:tcPr>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F92AEF" w:rsidP="00FC4F1D">
            <w:pPr>
              <w:spacing w:after="0" w:line="240" w:lineRule="auto"/>
              <w:rPr>
                <w:rFonts w:ascii="Power Geez Unicode1" w:hAnsi="Power Geez Unicode1"/>
              </w:rPr>
            </w:pPr>
          </w:p>
          <w:p w:rsidR="00F92AEF" w:rsidRPr="002B7CEC" w:rsidRDefault="00277450" w:rsidP="00FC4F1D">
            <w:pPr>
              <w:spacing w:after="0" w:line="240" w:lineRule="auto"/>
              <w:rPr>
                <w:rFonts w:ascii="Power Geez Unicode1" w:hAnsi="Power Geez Unicode1"/>
              </w:rPr>
            </w:pPr>
            <w:proofErr w:type="spellStart"/>
            <w:r w:rsidRPr="002B7CEC">
              <w:rPr>
                <w:rFonts w:ascii="Power Geez Unicode1" w:hAnsi="Power Geez Unicode1"/>
              </w:rPr>
              <w:t>የቴክኖሎጂ</w:t>
            </w:r>
            <w:proofErr w:type="spellEnd"/>
            <w:r w:rsidRPr="002B7CEC">
              <w:rPr>
                <w:rFonts w:ascii="Power Geez Unicode1" w:hAnsi="Power Geez Unicode1"/>
              </w:rPr>
              <w:t xml:space="preserve"> </w:t>
            </w:r>
            <w:proofErr w:type="spellStart"/>
            <w:r w:rsidRPr="002B7CEC">
              <w:rPr>
                <w:rFonts w:ascii="Power Geez Unicode1" w:hAnsi="Power Geez Unicode1"/>
              </w:rPr>
              <w:t>ምርጫ</w:t>
            </w:r>
            <w:proofErr w:type="spellEnd"/>
            <w:r w:rsidRPr="002B7CEC">
              <w:rPr>
                <w:rFonts w:ascii="Power Geez Unicode1" w:hAnsi="Power Geez Unicode1"/>
              </w:rPr>
              <w:t xml:space="preserve"> </w:t>
            </w:r>
          </w:p>
        </w:tc>
        <w:tc>
          <w:tcPr>
            <w:tcW w:w="391" w:type="pct"/>
            <w:shd w:val="clear" w:color="auto" w:fill="auto"/>
          </w:tcPr>
          <w:p w:rsidR="00F92AEF" w:rsidRPr="002B7CEC" w:rsidRDefault="00B317E8" w:rsidP="00FC4F1D">
            <w:pPr>
              <w:spacing w:after="0" w:line="240" w:lineRule="auto"/>
              <w:contextualSpacing/>
              <w:rPr>
                <w:rFonts w:ascii="Power Geez Unicode1" w:hAnsi="Power Geez Unicode1"/>
              </w:rPr>
            </w:pPr>
            <w:proofErr w:type="spellStart"/>
            <w:r w:rsidRPr="002B7CEC">
              <w:rPr>
                <w:rFonts w:ascii="Power Geez Unicode1" w:hAnsi="Power Geez Unicode1"/>
              </w:rPr>
              <w:t>በግለሰብ</w:t>
            </w:r>
            <w:proofErr w:type="spellEnd"/>
            <w:r w:rsidRPr="002B7CEC">
              <w:rPr>
                <w:rFonts w:ascii="Power Geez Unicode1" w:hAnsi="Power Geez Unicode1"/>
              </w:rPr>
              <w:t xml:space="preserve"> </w:t>
            </w:r>
          </w:p>
        </w:tc>
        <w:tc>
          <w:tcPr>
            <w:tcW w:w="1605" w:type="pct"/>
            <w:shd w:val="clear" w:color="auto" w:fill="auto"/>
          </w:tcPr>
          <w:p w:rsidR="00B317E8" w:rsidRPr="002B7CEC" w:rsidRDefault="00B317E8" w:rsidP="00B317E8">
            <w:pPr>
              <w:numPr>
                <w:ilvl w:val="0"/>
                <w:numId w:val="16"/>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የእርሻ</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የቤት</w:t>
            </w:r>
            <w:proofErr w:type="spellEnd"/>
            <w:r w:rsidRPr="002B7CEC">
              <w:rPr>
                <w:rFonts w:ascii="Power Geez Unicode1" w:hAnsi="Power Geez Unicode1"/>
              </w:rPr>
              <w:t xml:space="preserve"> </w:t>
            </w:r>
            <w:proofErr w:type="spellStart"/>
            <w:r w:rsidRPr="002B7CEC">
              <w:rPr>
                <w:rFonts w:ascii="Power Geez Unicode1" w:hAnsi="Power Geez Unicode1"/>
              </w:rPr>
              <w:t>ጉብኝት</w:t>
            </w:r>
            <w:proofErr w:type="spellEnd"/>
            <w:r w:rsidRPr="002B7CEC">
              <w:rPr>
                <w:rFonts w:ascii="Power Geez Unicode1" w:hAnsi="Power Geez Unicode1"/>
              </w:rPr>
              <w:t xml:space="preserve"> ፣ </w:t>
            </w:r>
            <w:proofErr w:type="spellStart"/>
            <w:r w:rsidRPr="002B7CEC">
              <w:rPr>
                <w:rFonts w:ascii="Power Geez Unicode1" w:hAnsi="Power Geez Unicode1"/>
              </w:rPr>
              <w:t>መደበኛ</w:t>
            </w:r>
            <w:proofErr w:type="spellEnd"/>
            <w:r w:rsidRPr="002B7CEC">
              <w:rPr>
                <w:rFonts w:ascii="Power Geez Unicode1" w:hAnsi="Power Geez Unicode1"/>
              </w:rPr>
              <w:t xml:space="preserve"> </w:t>
            </w:r>
            <w:proofErr w:type="spellStart"/>
            <w:r w:rsidRPr="002B7CEC">
              <w:rPr>
                <w:rFonts w:ascii="Power Geez Unicode1" w:hAnsi="Power Geez Unicode1"/>
              </w:rPr>
              <w:t>ያልሆነ</w:t>
            </w:r>
            <w:proofErr w:type="spellEnd"/>
            <w:r w:rsidRPr="002B7CEC">
              <w:rPr>
                <w:rFonts w:ascii="Power Geez Unicode1" w:hAnsi="Power Geez Unicode1"/>
              </w:rPr>
              <w:t xml:space="preserve"> </w:t>
            </w:r>
            <w:proofErr w:type="spellStart"/>
            <w:r w:rsidRPr="002B7CEC">
              <w:rPr>
                <w:rFonts w:ascii="Power Geez Unicode1" w:hAnsi="Power Geez Unicode1"/>
              </w:rPr>
              <w:t>ግንኙነት</w:t>
            </w:r>
            <w:proofErr w:type="spellEnd"/>
            <w:r w:rsidRPr="002B7CEC">
              <w:rPr>
                <w:rFonts w:ascii="Power Geez Unicode1" w:hAnsi="Power Geez Unicode1"/>
              </w:rPr>
              <w:t xml:space="preserve"> ፣</w:t>
            </w:r>
          </w:p>
          <w:p w:rsidR="00F92AEF" w:rsidRPr="002B7CEC" w:rsidRDefault="00B317E8" w:rsidP="00B317E8">
            <w:pPr>
              <w:numPr>
                <w:ilvl w:val="0"/>
                <w:numId w:val="16"/>
              </w:numPr>
              <w:tabs>
                <w:tab w:val="left" w:pos="1077"/>
              </w:tabs>
              <w:spacing w:after="0" w:line="240" w:lineRule="auto"/>
              <w:contextualSpacing/>
              <w:rPr>
                <w:rFonts w:ascii="Power Geez Unicode1" w:eastAsia="Times New Roman" w:hAnsi="Power Geez Unicode1"/>
                <w:i/>
                <w:lang w:val="en-GB"/>
              </w:rPr>
            </w:pPr>
            <w:proofErr w:type="spellStart"/>
            <w:r w:rsidRPr="002B7CEC">
              <w:rPr>
                <w:rFonts w:ascii="Power Geez Unicode1" w:hAnsi="Power Geez Unicode1"/>
              </w:rPr>
              <w:t>ማስታወሻ</w:t>
            </w:r>
            <w:proofErr w:type="spellEnd"/>
            <w:r w:rsidRPr="002B7CEC">
              <w:rPr>
                <w:rFonts w:ascii="Power Geez Unicode1" w:hAnsi="Power Geez Unicode1"/>
              </w:rPr>
              <w:t xml:space="preserve"> </w:t>
            </w:r>
            <w:proofErr w:type="spellStart"/>
            <w:r w:rsidRPr="002B7CEC">
              <w:rPr>
                <w:rFonts w:ascii="Power Geez Unicode1" w:hAnsi="Power Geez Unicode1"/>
              </w:rPr>
              <w:t>ለአካባቢያዊው</w:t>
            </w:r>
            <w:proofErr w:type="spellEnd"/>
            <w:r w:rsidRPr="002B7CEC">
              <w:rPr>
                <w:rFonts w:ascii="Power Geez Unicode1" w:hAnsi="Power Geez Unicode1"/>
              </w:rPr>
              <w:t xml:space="preserve"> </w:t>
            </w:r>
            <w:proofErr w:type="spellStart"/>
            <w:r w:rsidRPr="002B7CEC">
              <w:rPr>
                <w:rFonts w:ascii="Power Geez Unicode1" w:hAnsi="Power Geez Unicode1"/>
              </w:rPr>
              <w:t>አካባቢ</w:t>
            </w:r>
            <w:proofErr w:type="spellEnd"/>
            <w:r w:rsidRPr="002B7CEC">
              <w:rPr>
                <w:rFonts w:ascii="Power Geez Unicode1" w:hAnsi="Power Geez Unicode1"/>
              </w:rPr>
              <w:t xml:space="preserve"> (</w:t>
            </w:r>
            <w:proofErr w:type="spellStart"/>
            <w:r w:rsidRPr="002B7CEC">
              <w:rPr>
                <w:rFonts w:ascii="Power Geez Unicode1" w:hAnsi="Power Geez Unicode1"/>
              </w:rPr>
              <w:t>በናፍጣ</w:t>
            </w:r>
            <w:proofErr w:type="spellEnd"/>
            <w:r w:rsidRPr="002B7CEC">
              <w:rPr>
                <w:rFonts w:ascii="Power Geez Unicode1" w:hAnsi="Power Geez Unicode1"/>
              </w:rPr>
              <w:t xml:space="preserve"> </w:t>
            </w:r>
            <w:proofErr w:type="spellStart"/>
            <w:r w:rsidRPr="002B7CEC">
              <w:rPr>
                <w:rFonts w:ascii="Power Geez Unicode1" w:hAnsi="Power Geez Unicode1"/>
              </w:rPr>
              <w:t>ወይም</w:t>
            </w:r>
            <w:proofErr w:type="spellEnd"/>
            <w:r w:rsidRPr="002B7CEC">
              <w:rPr>
                <w:rFonts w:ascii="Power Geez Unicode1" w:hAnsi="Power Geez Unicode1"/>
              </w:rPr>
              <w:t xml:space="preserve"> </w:t>
            </w:r>
            <w:proofErr w:type="spellStart"/>
            <w:r w:rsidRPr="002B7CEC">
              <w:rPr>
                <w:rFonts w:ascii="Power Geez Unicode1" w:hAnsi="Power Geez Unicode1"/>
              </w:rPr>
              <w:t>በነዳጅ</w:t>
            </w:r>
            <w:proofErr w:type="spellEnd"/>
            <w:r w:rsidRPr="002B7CEC">
              <w:rPr>
                <w:rFonts w:ascii="Power Geez Unicode1" w:hAnsi="Power Geez Unicode1"/>
              </w:rPr>
              <w:t xml:space="preserve">) </w:t>
            </w:r>
            <w:proofErr w:type="spellStart"/>
            <w:r w:rsidRPr="002B7CEC">
              <w:rPr>
                <w:rFonts w:ascii="Power Geez Unicode1" w:hAnsi="Power Geez Unicode1"/>
              </w:rPr>
              <w:t>የሚገጥም</w:t>
            </w:r>
            <w:proofErr w:type="spellEnd"/>
            <w:r w:rsidRPr="002B7CEC">
              <w:rPr>
                <w:rFonts w:ascii="Power Geez Unicode1" w:hAnsi="Power Geez Unicode1"/>
              </w:rPr>
              <w:t xml:space="preserve"> </w:t>
            </w:r>
            <w:proofErr w:type="spellStart"/>
            <w:r w:rsidRPr="002B7CEC">
              <w:rPr>
                <w:rFonts w:ascii="Power Geez Unicode1" w:hAnsi="Power Geez Unicode1"/>
              </w:rPr>
              <w:t>የፓምፕ</w:t>
            </w:r>
            <w:proofErr w:type="spellEnd"/>
            <w:r w:rsidRPr="002B7CEC">
              <w:rPr>
                <w:rFonts w:ascii="Power Geez Unicode1" w:hAnsi="Power Geez Unicode1"/>
              </w:rPr>
              <w:t xml:space="preserve"> </w:t>
            </w:r>
            <w:proofErr w:type="spellStart"/>
            <w:r w:rsidRPr="002B7CEC">
              <w:rPr>
                <w:rFonts w:ascii="Power Geez Unicode1" w:hAnsi="Power Geez Unicode1"/>
              </w:rPr>
              <w:t>ዓይነት</w:t>
            </w:r>
            <w:proofErr w:type="spellEnd"/>
            <w:r w:rsidRPr="002B7CEC">
              <w:rPr>
                <w:rFonts w:ascii="Power Geez Unicode1" w:hAnsi="Power Geez Unicode1"/>
              </w:rPr>
              <w:t xml:space="preserve"> </w:t>
            </w:r>
            <w:proofErr w:type="spellStart"/>
            <w:r w:rsidRPr="002B7CEC">
              <w:rPr>
                <w:rFonts w:ascii="Power Geez Unicode1" w:hAnsi="Power Geez Unicode1"/>
              </w:rPr>
              <w:t>መግለጫ</w:t>
            </w:r>
            <w:proofErr w:type="spellEnd"/>
            <w:r w:rsidRPr="002B7CEC">
              <w:rPr>
                <w:rFonts w:ascii="Power Geez Unicode1" w:hAnsi="Power Geez Unicode1"/>
              </w:rPr>
              <w:t xml:space="preserve"> </w:t>
            </w:r>
            <w:proofErr w:type="spellStart"/>
            <w:r w:rsidRPr="002B7CEC">
              <w:rPr>
                <w:rFonts w:ascii="Power Geez Unicode1" w:hAnsi="Power Geez Unicode1"/>
              </w:rPr>
              <w:t>ዝርዝር</w:t>
            </w:r>
            <w:proofErr w:type="spellEnd"/>
            <w:r w:rsidRPr="002B7CEC">
              <w:rPr>
                <w:rFonts w:ascii="Power Geez Unicode1" w:hAnsi="Power Geez Unicode1"/>
              </w:rPr>
              <w:t xml:space="preserve"> </w:t>
            </w:r>
            <w:proofErr w:type="spellStart"/>
            <w:r w:rsidRPr="002B7CEC">
              <w:rPr>
                <w:rFonts w:ascii="Power Geez Unicode1" w:hAnsi="Power Geez Unicode1"/>
              </w:rPr>
              <w:t>መግለጫ</w:t>
            </w:r>
            <w:proofErr w:type="spellEnd"/>
            <w:r w:rsidRPr="002B7CEC">
              <w:rPr>
                <w:rFonts w:ascii="Power Geez Unicode1" w:hAnsi="Power Geez Unicode1"/>
              </w:rPr>
              <w:t>፡፡</w:t>
            </w:r>
          </w:p>
        </w:tc>
        <w:tc>
          <w:tcPr>
            <w:tcW w:w="1597" w:type="pct"/>
            <w:vMerge w:val="restart"/>
            <w:shd w:val="clear" w:color="auto" w:fill="auto"/>
          </w:tcPr>
          <w:p w:rsidR="00130A70" w:rsidRPr="002B7CEC" w:rsidRDefault="00130A70" w:rsidP="00130A70">
            <w:pPr>
              <w:spacing w:after="0" w:line="240" w:lineRule="auto"/>
              <w:ind w:left="162"/>
              <w:contextualSpacing/>
              <w:rPr>
                <w:rFonts w:ascii="Power Geez Unicode1" w:hAnsi="Power Geez Unicode1"/>
              </w:rPr>
            </w:pPr>
            <w:r w:rsidRPr="002B7CEC">
              <w:rPr>
                <w:rFonts w:ascii="Power Geez Unicode1" w:hAnsi="Power Geez Unicode1"/>
              </w:rPr>
              <w:t xml:space="preserve">• </w:t>
            </w:r>
            <w:proofErr w:type="spellStart"/>
            <w:r w:rsidR="006A185E">
              <w:rPr>
                <w:rFonts w:ascii="Power Geez Unicode1" w:hAnsi="Power Geez Unicode1"/>
              </w:rPr>
              <w:t>የጉድጔድ</w:t>
            </w:r>
            <w:proofErr w:type="spellEnd"/>
            <w:r w:rsidR="006A185E">
              <w:rPr>
                <w:rFonts w:ascii="Power Geez Unicode1" w:hAnsi="Power Geez Unicode1"/>
              </w:rPr>
              <w:t xml:space="preserve"> </w:t>
            </w:r>
            <w:proofErr w:type="spellStart"/>
            <w:r w:rsidR="006A185E">
              <w:rPr>
                <w:rFonts w:ascii="Power Geez Unicode1" w:hAnsi="Power Geez Unicode1"/>
              </w:rPr>
              <w:t>ዉሃዉን</w:t>
            </w:r>
            <w:proofErr w:type="spellEnd"/>
            <w:r w:rsidR="006A185E" w:rsidRPr="002B7CEC">
              <w:rPr>
                <w:rFonts w:ascii="Power Geez Unicode1" w:hAnsi="Power Geez Unicode1"/>
              </w:rPr>
              <w:t xml:space="preserve"> </w:t>
            </w:r>
            <w:proofErr w:type="spellStart"/>
            <w:r w:rsidRPr="002B7CEC">
              <w:rPr>
                <w:rFonts w:ascii="Power Geez Unicode1" w:hAnsi="Power Geez Unicode1"/>
              </w:rPr>
              <w:t>ለመንከባከብ</w:t>
            </w:r>
            <w:proofErr w:type="spellEnd"/>
            <w:r w:rsidRPr="002B7CEC">
              <w:rPr>
                <w:rFonts w:ascii="Power Geez Unicode1" w:hAnsi="Power Geez Unicode1"/>
              </w:rPr>
              <w:t xml:space="preserve"> </w:t>
            </w:r>
            <w:proofErr w:type="spellStart"/>
            <w:r w:rsidRPr="002B7CEC">
              <w:rPr>
                <w:rFonts w:ascii="Power Geez Unicode1" w:hAnsi="Power Geez Unicode1"/>
              </w:rPr>
              <w:t>የሚያገለግል</w:t>
            </w:r>
            <w:proofErr w:type="spellEnd"/>
            <w:r w:rsidRPr="002B7CEC">
              <w:rPr>
                <w:rFonts w:ascii="Power Geez Unicode1" w:hAnsi="Power Geez Unicode1"/>
              </w:rPr>
              <w:t xml:space="preserve"> </w:t>
            </w:r>
            <w:proofErr w:type="spellStart"/>
            <w:r w:rsidRPr="002B7CEC">
              <w:rPr>
                <w:rFonts w:ascii="Power Geez Unicode1" w:hAnsi="Power Geez Unicode1"/>
              </w:rPr>
              <w:t>ቴክኖሎጂን</w:t>
            </w:r>
            <w:proofErr w:type="spellEnd"/>
            <w:r w:rsidRPr="002B7CEC">
              <w:rPr>
                <w:rFonts w:ascii="Power Geez Unicode1" w:hAnsi="Power Geez Unicode1"/>
              </w:rPr>
              <w:t xml:space="preserve"> </w:t>
            </w:r>
            <w:proofErr w:type="spellStart"/>
            <w:r w:rsidRPr="002B7CEC">
              <w:rPr>
                <w:rFonts w:ascii="Power Geez Unicode1" w:hAnsi="Power Geez Unicode1"/>
              </w:rPr>
              <w:t>በመጠቀም</w:t>
            </w:r>
            <w:proofErr w:type="spellEnd"/>
            <w:r w:rsidRPr="002B7CEC">
              <w:rPr>
                <w:rFonts w:ascii="Power Geez Unicode1" w:hAnsi="Power Geez Unicode1"/>
              </w:rPr>
              <w:t xml:space="preserve"> </w:t>
            </w:r>
            <w:proofErr w:type="spellStart"/>
            <w:r w:rsidRPr="002B7CEC">
              <w:rPr>
                <w:rFonts w:ascii="Power Geez Unicode1" w:hAnsi="Power Geez Unicode1"/>
              </w:rPr>
              <w:t>ገላጭ</w:t>
            </w:r>
            <w:proofErr w:type="spellEnd"/>
            <w:r w:rsidRPr="002B7CEC">
              <w:rPr>
                <w:rFonts w:ascii="Power Geez Unicode1" w:hAnsi="Power Geez Unicode1"/>
              </w:rPr>
              <w:t xml:space="preserve"> </w:t>
            </w:r>
            <w:proofErr w:type="spellStart"/>
            <w:r w:rsidRPr="002B7CEC">
              <w:rPr>
                <w:rFonts w:ascii="Power Geez Unicode1" w:hAnsi="Power Geez Unicode1"/>
              </w:rPr>
              <w:t>ምሳሌዎችን</w:t>
            </w:r>
            <w:proofErr w:type="spellEnd"/>
            <w:r w:rsidRPr="002B7CEC">
              <w:rPr>
                <w:rFonts w:ascii="Power Geez Unicode1" w:hAnsi="Power Geez Unicode1"/>
              </w:rPr>
              <w:t xml:space="preserve"> </w:t>
            </w:r>
            <w:proofErr w:type="spellStart"/>
            <w:r w:rsidRPr="002B7CEC">
              <w:rPr>
                <w:rFonts w:ascii="Power Geez Unicode1" w:hAnsi="Power Geez Unicode1"/>
              </w:rPr>
              <w:t>ወይም</w:t>
            </w:r>
            <w:proofErr w:type="spellEnd"/>
            <w:r w:rsidRPr="002B7CEC">
              <w:rPr>
                <w:rFonts w:ascii="Power Geez Unicode1" w:hAnsi="Power Geez Unicode1"/>
              </w:rPr>
              <w:t xml:space="preserve"> </w:t>
            </w:r>
            <w:proofErr w:type="spellStart"/>
            <w:r w:rsidRPr="002B7CEC">
              <w:rPr>
                <w:rFonts w:ascii="Power Geez Unicode1" w:hAnsi="Power Geez Unicode1"/>
              </w:rPr>
              <w:t>አካላዊ</w:t>
            </w:r>
            <w:proofErr w:type="spellEnd"/>
            <w:r w:rsidRPr="002B7CEC">
              <w:rPr>
                <w:rFonts w:ascii="Power Geez Unicode1" w:hAnsi="Power Geez Unicode1"/>
              </w:rPr>
              <w:t xml:space="preserve"> </w:t>
            </w:r>
            <w:proofErr w:type="spellStart"/>
            <w:r w:rsidRPr="002B7CEC">
              <w:rPr>
                <w:rFonts w:ascii="Power Geez Unicode1" w:hAnsi="Power Geez Unicode1"/>
              </w:rPr>
              <w:t>መግለጫዎችን</w:t>
            </w:r>
            <w:proofErr w:type="spellEnd"/>
            <w:r w:rsidRPr="002B7CEC">
              <w:rPr>
                <w:rFonts w:ascii="Power Geez Unicode1" w:hAnsi="Power Geez Unicode1"/>
              </w:rPr>
              <w:t xml:space="preserve"> </w:t>
            </w:r>
            <w:proofErr w:type="spellStart"/>
            <w:r w:rsidRPr="002B7CEC">
              <w:rPr>
                <w:rFonts w:ascii="Power Geez Unicode1" w:hAnsi="Power Geez Unicode1"/>
              </w:rPr>
              <w:t>በመጠቀም</w:t>
            </w:r>
            <w:proofErr w:type="spellEnd"/>
            <w:r w:rsidRPr="002B7CEC">
              <w:rPr>
                <w:rFonts w:ascii="Power Geez Unicode1" w:hAnsi="Power Geez Unicode1"/>
              </w:rPr>
              <w:t xml:space="preserve"> </w:t>
            </w:r>
            <w:proofErr w:type="spellStart"/>
            <w:r w:rsidRPr="002B7CEC">
              <w:rPr>
                <w:rFonts w:ascii="Power Geez Unicode1" w:hAnsi="Power Geez Unicode1"/>
              </w:rPr>
              <w:t>ያሳዩ</w:t>
            </w:r>
            <w:proofErr w:type="spellEnd"/>
          </w:p>
          <w:p w:rsidR="00130A70" w:rsidRPr="002B7CEC" w:rsidRDefault="00130A70" w:rsidP="00130A70">
            <w:pPr>
              <w:spacing w:after="0" w:line="240" w:lineRule="auto"/>
              <w:ind w:left="16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ሴት</w:t>
            </w:r>
            <w:proofErr w:type="spellEnd"/>
            <w:r w:rsidRPr="002B7CEC">
              <w:rPr>
                <w:rFonts w:ascii="Power Geez Unicode1" w:hAnsi="Power Geez Unicode1"/>
              </w:rPr>
              <w:t xml:space="preserve"> </w:t>
            </w:r>
            <w:proofErr w:type="spellStart"/>
            <w:r w:rsidRPr="002B7CEC">
              <w:rPr>
                <w:rFonts w:ascii="Power Geez Unicode1" w:hAnsi="Power Geez Unicode1"/>
              </w:rPr>
              <w:t>ብቻ</w:t>
            </w:r>
            <w:proofErr w:type="spellEnd"/>
            <w:r w:rsidRPr="002B7CEC">
              <w:rPr>
                <w:rFonts w:ascii="Power Geez Unicode1" w:hAnsi="Power Geez Unicode1"/>
              </w:rPr>
              <w:t xml:space="preserve"> </w:t>
            </w:r>
            <w:proofErr w:type="spellStart"/>
            <w:r w:rsidRPr="002B7CEC">
              <w:rPr>
                <w:rFonts w:ascii="Power Geez Unicode1" w:hAnsi="Power Geez Unicode1"/>
              </w:rPr>
              <w:t>ቡድን</w:t>
            </w:r>
            <w:proofErr w:type="spellEnd"/>
            <w:r w:rsidRPr="002B7CEC">
              <w:rPr>
                <w:rFonts w:ascii="Power Geez Unicode1" w:hAnsi="Power Geez Unicode1"/>
              </w:rPr>
              <w:t xml:space="preserve"> </w:t>
            </w:r>
            <w:proofErr w:type="spellStart"/>
            <w:r w:rsidRPr="002B7CEC">
              <w:rPr>
                <w:rFonts w:ascii="Power Geez Unicode1" w:hAnsi="Power Geez Unicode1"/>
              </w:rPr>
              <w:t>እንዲኖራት</w:t>
            </w:r>
            <w:proofErr w:type="spellEnd"/>
            <w:r w:rsidRPr="002B7CEC">
              <w:rPr>
                <w:rFonts w:ascii="Power Geez Unicode1" w:hAnsi="Power Geez Unicode1"/>
              </w:rPr>
              <w:t xml:space="preserve"> </w:t>
            </w:r>
            <w:proofErr w:type="spellStart"/>
            <w:r w:rsidRPr="002B7CEC">
              <w:rPr>
                <w:rFonts w:ascii="Power Geez Unicode1" w:hAnsi="Power Geez Unicode1"/>
              </w:rPr>
              <w:t>የሴቶች</w:t>
            </w:r>
            <w:proofErr w:type="spellEnd"/>
            <w:r w:rsidRPr="002B7CEC">
              <w:rPr>
                <w:rFonts w:ascii="Power Geez Unicode1" w:hAnsi="Power Geez Unicode1"/>
              </w:rPr>
              <w:t xml:space="preserve"> </w:t>
            </w:r>
            <w:proofErr w:type="spellStart"/>
            <w:r w:rsidRPr="002B7CEC">
              <w:rPr>
                <w:rFonts w:ascii="Power Geez Unicode1" w:hAnsi="Power Geez Unicode1"/>
              </w:rPr>
              <w:t>ንቁ</w:t>
            </w:r>
            <w:proofErr w:type="spellEnd"/>
            <w:r w:rsidRPr="002B7CEC">
              <w:rPr>
                <w:rFonts w:ascii="Power Geez Unicode1" w:hAnsi="Power Geez Unicode1"/>
              </w:rPr>
              <w:t xml:space="preserve"> </w:t>
            </w:r>
            <w:proofErr w:type="spellStart"/>
            <w:r w:rsidRPr="002B7CEC">
              <w:rPr>
                <w:rFonts w:ascii="Power Geez Unicode1" w:hAnsi="Power Geez Unicode1"/>
              </w:rPr>
              <w:t>ተሳትፎ</w:t>
            </w:r>
            <w:proofErr w:type="spellEnd"/>
            <w:r w:rsidRPr="002B7CEC">
              <w:rPr>
                <w:rFonts w:ascii="Power Geez Unicode1" w:hAnsi="Power Geez Unicode1"/>
              </w:rPr>
              <w:t xml:space="preserve"> </w:t>
            </w:r>
            <w:proofErr w:type="spellStart"/>
            <w:r w:rsidRPr="002B7CEC">
              <w:rPr>
                <w:rFonts w:ascii="Power Geez Unicode1" w:hAnsi="Power Geez Unicode1"/>
              </w:rPr>
              <w:t>ጥሩ</w:t>
            </w:r>
            <w:proofErr w:type="spellEnd"/>
            <w:r w:rsidRPr="002B7CEC">
              <w:rPr>
                <w:rFonts w:ascii="Power Geez Unicode1" w:hAnsi="Power Geez Unicode1"/>
              </w:rPr>
              <w:t xml:space="preserve"> </w:t>
            </w:r>
            <w:proofErr w:type="spellStart"/>
            <w:r w:rsidRPr="002B7CEC">
              <w:rPr>
                <w:rFonts w:ascii="Power Geez Unicode1" w:hAnsi="Power Geez Unicode1"/>
              </w:rPr>
              <w:t>መሆኑን</w:t>
            </w:r>
            <w:proofErr w:type="spellEnd"/>
            <w:r w:rsidRPr="002B7CEC">
              <w:rPr>
                <w:rFonts w:ascii="Power Geez Unicode1" w:hAnsi="Power Geez Unicode1"/>
              </w:rPr>
              <w:t xml:space="preserve"> </w:t>
            </w:r>
            <w:proofErr w:type="spellStart"/>
            <w:r w:rsidRPr="002B7CEC">
              <w:rPr>
                <w:rFonts w:ascii="Power Geez Unicode1" w:hAnsi="Power Geez Unicode1"/>
              </w:rPr>
              <w:t>ማረጋገጥ</w:t>
            </w:r>
            <w:proofErr w:type="spellEnd"/>
          </w:p>
          <w:p w:rsidR="00F92AEF" w:rsidRPr="002B7CEC" w:rsidRDefault="00130A70" w:rsidP="0044766E">
            <w:pPr>
              <w:spacing w:after="0" w:line="240" w:lineRule="auto"/>
              <w:ind w:left="162"/>
              <w:contextualSpacing/>
              <w:rPr>
                <w:rFonts w:ascii="Power Geez Unicode1" w:hAnsi="Power Geez Unicode1"/>
              </w:rPr>
            </w:pPr>
            <w:proofErr w:type="spellStart"/>
            <w:r w:rsidRPr="002B7CEC">
              <w:rPr>
                <w:rFonts w:ascii="Power Geez Unicode1" w:hAnsi="Power Geez Unicode1"/>
              </w:rPr>
              <w:lastRenderedPageBreak/>
              <w:t>ሴት</w:t>
            </w:r>
            <w:proofErr w:type="spellEnd"/>
            <w:r w:rsidRPr="002B7CEC">
              <w:rPr>
                <w:rFonts w:ascii="Power Geez Unicode1" w:hAnsi="Power Geez Unicode1"/>
              </w:rPr>
              <w:t xml:space="preserve"> </w:t>
            </w:r>
            <w:proofErr w:type="spellStart"/>
            <w:r w:rsidRPr="002B7CEC">
              <w:rPr>
                <w:rFonts w:ascii="Power Geez Unicode1" w:hAnsi="Power Geez Unicode1"/>
              </w:rPr>
              <w:t>አርሶ</w:t>
            </w:r>
            <w:proofErr w:type="spellEnd"/>
            <w:r w:rsidRPr="002B7CEC">
              <w:rPr>
                <w:rFonts w:ascii="Power Geez Unicode1" w:hAnsi="Power Geez Unicode1"/>
              </w:rPr>
              <w:t xml:space="preserve"> </w:t>
            </w:r>
            <w:proofErr w:type="spellStart"/>
            <w:r w:rsidRPr="002B7CEC">
              <w:rPr>
                <w:rFonts w:ascii="Power Geez Unicode1" w:hAnsi="Power Geez Unicode1"/>
              </w:rPr>
              <w:t>አደሮች</w:t>
            </w:r>
            <w:proofErr w:type="spellEnd"/>
            <w:r w:rsidRPr="002B7CEC">
              <w:rPr>
                <w:rFonts w:ascii="Power Geez Unicode1" w:hAnsi="Power Geez Unicode1"/>
              </w:rPr>
              <w:t xml:space="preserve"> </w:t>
            </w:r>
            <w:proofErr w:type="spellStart"/>
            <w:r w:rsidRPr="002B7CEC">
              <w:rPr>
                <w:rFonts w:ascii="Power Geez Unicode1" w:hAnsi="Power Geez Unicode1"/>
              </w:rPr>
              <w:t>እንዲሳተፉ</w:t>
            </w:r>
            <w:proofErr w:type="spellEnd"/>
            <w:r w:rsidRPr="002B7CEC">
              <w:rPr>
                <w:rFonts w:ascii="Power Geez Unicode1" w:hAnsi="Power Geez Unicode1"/>
              </w:rPr>
              <w:t xml:space="preserve"> </w:t>
            </w:r>
            <w:proofErr w:type="spellStart"/>
            <w:r w:rsidRPr="002B7CEC">
              <w:rPr>
                <w:rFonts w:ascii="Power Geez Unicode1" w:hAnsi="Power Geez Unicode1"/>
              </w:rPr>
              <w:t>ያበረታቷቸው</w:t>
            </w:r>
            <w:proofErr w:type="spellEnd"/>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shd w:val="clear" w:color="auto" w:fill="auto"/>
          </w:tcPr>
          <w:p w:rsidR="00F92AEF" w:rsidRPr="002B7CEC" w:rsidRDefault="00F92AEF" w:rsidP="00FC4F1D">
            <w:pPr>
              <w:spacing w:after="0" w:line="240" w:lineRule="auto"/>
              <w:rPr>
                <w:rFonts w:ascii="Power Geez Unicode1" w:hAnsi="Power Geez Unicode1"/>
              </w:rPr>
            </w:pPr>
          </w:p>
        </w:tc>
        <w:tc>
          <w:tcPr>
            <w:tcW w:w="391" w:type="pct"/>
            <w:shd w:val="clear" w:color="auto" w:fill="auto"/>
          </w:tcPr>
          <w:p w:rsidR="00F92AEF" w:rsidRPr="002B7CEC" w:rsidRDefault="00B317E8" w:rsidP="00FC4F1D">
            <w:pPr>
              <w:spacing w:after="0" w:line="240" w:lineRule="auto"/>
              <w:contextualSpacing/>
              <w:rPr>
                <w:rFonts w:ascii="Power Geez Unicode1" w:hAnsi="Power Geez Unicode1"/>
              </w:rPr>
            </w:pPr>
            <w:proofErr w:type="spellStart"/>
            <w:r w:rsidRPr="002B7CEC">
              <w:rPr>
                <w:rFonts w:ascii="Power Geez Unicode1" w:hAnsi="Power Geez Unicode1"/>
              </w:rPr>
              <w:t>በቡድን</w:t>
            </w:r>
            <w:proofErr w:type="spellEnd"/>
            <w:r w:rsidRPr="002B7CEC">
              <w:rPr>
                <w:rFonts w:ascii="Power Geez Unicode1" w:hAnsi="Power Geez Unicode1"/>
              </w:rPr>
              <w:t xml:space="preserve"> </w:t>
            </w:r>
          </w:p>
        </w:tc>
        <w:tc>
          <w:tcPr>
            <w:tcW w:w="1605" w:type="pct"/>
            <w:shd w:val="clear" w:color="auto" w:fill="auto"/>
          </w:tcPr>
          <w:p w:rsidR="00B317E8" w:rsidRPr="002B7CEC" w:rsidRDefault="00B317E8" w:rsidP="00B317E8">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t xml:space="preserve">• የ FTC </w:t>
            </w:r>
            <w:proofErr w:type="spellStart"/>
            <w:r w:rsidRPr="002B7CEC">
              <w:rPr>
                <w:rFonts w:ascii="Power Geez Unicode1" w:hAnsi="Power Geez Unicode1"/>
              </w:rPr>
              <w:t>ስልጠና</w:t>
            </w:r>
            <w:proofErr w:type="spellEnd"/>
          </w:p>
          <w:p w:rsidR="00B317E8" w:rsidRPr="002B7CEC" w:rsidRDefault="00B317E8" w:rsidP="00B317E8">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ዘዴ</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ውጤት</w:t>
            </w:r>
            <w:proofErr w:type="spellEnd"/>
            <w:r w:rsidRPr="002B7CEC">
              <w:rPr>
                <w:rFonts w:ascii="Power Geez Unicode1" w:hAnsi="Power Geez Unicode1"/>
              </w:rPr>
              <w:t xml:space="preserve"> </w:t>
            </w:r>
            <w:proofErr w:type="spellStart"/>
            <w:r w:rsidRPr="002B7CEC">
              <w:rPr>
                <w:rFonts w:ascii="Power Geez Unicode1" w:hAnsi="Power Geez Unicode1"/>
              </w:rPr>
              <w:t>ማሳያ</w:t>
            </w:r>
            <w:proofErr w:type="spellEnd"/>
            <w:r w:rsidRPr="002B7CEC">
              <w:rPr>
                <w:rFonts w:ascii="Power Geez Unicode1" w:hAnsi="Power Geez Unicode1"/>
              </w:rPr>
              <w:t xml:space="preserve"> ፣</w:t>
            </w:r>
          </w:p>
          <w:p w:rsidR="00B317E8" w:rsidRPr="002B7CEC" w:rsidRDefault="00B317E8" w:rsidP="00B317E8">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lastRenderedPageBreak/>
              <w:t xml:space="preserve">•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ስብሰባዎች</w:t>
            </w:r>
            <w:proofErr w:type="spellEnd"/>
            <w:r w:rsidRPr="002B7CEC">
              <w:rPr>
                <w:rFonts w:ascii="Power Geez Unicode1" w:hAnsi="Power Geez Unicode1"/>
              </w:rPr>
              <w:t xml:space="preserve"> /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ውይይቶች</w:t>
            </w:r>
            <w:proofErr w:type="spellEnd"/>
          </w:p>
          <w:p w:rsidR="00B317E8" w:rsidRPr="002B7CEC" w:rsidRDefault="00B317E8" w:rsidP="00B317E8">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የመስክ</w:t>
            </w:r>
            <w:proofErr w:type="spellEnd"/>
            <w:r w:rsidRPr="002B7CEC">
              <w:rPr>
                <w:rFonts w:ascii="Power Geez Unicode1" w:hAnsi="Power Geez Unicode1"/>
              </w:rPr>
              <w:t xml:space="preserve"> </w:t>
            </w:r>
            <w:proofErr w:type="spellStart"/>
            <w:r w:rsidRPr="002B7CEC">
              <w:rPr>
                <w:rFonts w:ascii="Power Geez Unicode1" w:hAnsi="Power Geez Unicode1"/>
              </w:rPr>
              <w:t>ቀን</w:t>
            </w:r>
            <w:proofErr w:type="spellEnd"/>
            <w:r w:rsidRPr="002B7CEC">
              <w:rPr>
                <w:rFonts w:ascii="Power Geez Unicode1" w:hAnsi="Power Geez Unicode1"/>
              </w:rPr>
              <w:t xml:space="preserve"> ፣ </w:t>
            </w:r>
            <w:proofErr w:type="spellStart"/>
            <w:r w:rsidRPr="002B7CEC">
              <w:rPr>
                <w:rFonts w:ascii="Power Geez Unicode1" w:hAnsi="Power Geez Unicode1"/>
              </w:rPr>
              <w:t>የጥናት</w:t>
            </w:r>
            <w:proofErr w:type="spellEnd"/>
            <w:r w:rsidRPr="002B7CEC">
              <w:rPr>
                <w:rFonts w:ascii="Power Geez Unicode1" w:hAnsi="Power Geez Unicode1"/>
              </w:rPr>
              <w:t xml:space="preserve"> </w:t>
            </w:r>
            <w:proofErr w:type="spellStart"/>
            <w:r w:rsidRPr="002B7CEC">
              <w:rPr>
                <w:rFonts w:ascii="Power Geez Unicode1" w:hAnsi="Power Geez Unicode1"/>
              </w:rPr>
              <w:t>ጉብኝቶች</w:t>
            </w:r>
            <w:proofErr w:type="spellEnd"/>
            <w:r w:rsidRPr="002B7CEC">
              <w:rPr>
                <w:rFonts w:ascii="Power Geez Unicode1" w:hAnsi="Power Geez Unicode1"/>
              </w:rPr>
              <w:t xml:space="preserve"> / </w:t>
            </w:r>
            <w:proofErr w:type="spellStart"/>
            <w:r w:rsidRPr="002B7CEC">
              <w:rPr>
                <w:rFonts w:ascii="Power Geez Unicode1" w:hAnsi="Power Geez Unicode1"/>
              </w:rPr>
              <w:t>የመስክ</w:t>
            </w:r>
            <w:proofErr w:type="spellEnd"/>
            <w:r w:rsidRPr="002B7CEC">
              <w:rPr>
                <w:rFonts w:ascii="Power Geez Unicode1" w:hAnsi="Power Geez Unicode1"/>
              </w:rPr>
              <w:t xml:space="preserve"> </w:t>
            </w:r>
            <w:proofErr w:type="spellStart"/>
            <w:r w:rsidRPr="002B7CEC">
              <w:rPr>
                <w:rFonts w:ascii="Power Geez Unicode1" w:hAnsi="Power Geez Unicode1"/>
              </w:rPr>
              <w:t>ጉዞዎች</w:t>
            </w:r>
            <w:proofErr w:type="spellEnd"/>
          </w:p>
          <w:p w:rsidR="00F92AEF" w:rsidRPr="002B7CEC" w:rsidRDefault="00F92AEF" w:rsidP="007C7B30">
            <w:pPr>
              <w:tabs>
                <w:tab w:val="left" w:pos="1077"/>
              </w:tabs>
              <w:spacing w:after="0" w:line="240" w:lineRule="auto"/>
              <w:ind w:left="630"/>
              <w:contextualSpacing/>
              <w:rPr>
                <w:rFonts w:ascii="Power Geez Unicode1" w:eastAsia="Times New Roman" w:hAnsi="Power Geez Unicode1"/>
                <w:lang w:val="en-GB"/>
              </w:rPr>
            </w:pPr>
          </w:p>
        </w:tc>
        <w:tc>
          <w:tcPr>
            <w:tcW w:w="1597" w:type="pct"/>
            <w:vMerge/>
            <w:shd w:val="clear" w:color="auto" w:fill="auto"/>
          </w:tcPr>
          <w:p w:rsidR="00F92AEF" w:rsidRPr="002B7CEC" w:rsidRDefault="00F92AEF" w:rsidP="00FC4F1D">
            <w:pPr>
              <w:spacing w:after="0" w:line="312" w:lineRule="auto"/>
              <w:ind w:left="342"/>
              <w:contextualSpacing/>
              <w:jc w:val="both"/>
              <w:rPr>
                <w:rFonts w:ascii="Power Geez Unicode1" w:hAnsi="Power Geez Unicode1"/>
              </w:rPr>
            </w:pPr>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shd w:val="clear" w:color="auto" w:fill="auto"/>
          </w:tcPr>
          <w:p w:rsidR="00F92AEF" w:rsidRPr="002B7CEC" w:rsidRDefault="00F92AEF" w:rsidP="00FC4F1D">
            <w:pPr>
              <w:spacing w:after="0" w:line="240" w:lineRule="auto"/>
              <w:rPr>
                <w:rFonts w:ascii="Power Geez Unicode1" w:hAnsi="Power Geez Unicode1"/>
              </w:rPr>
            </w:pPr>
          </w:p>
        </w:tc>
        <w:tc>
          <w:tcPr>
            <w:tcW w:w="391" w:type="pct"/>
            <w:shd w:val="clear" w:color="auto" w:fill="auto"/>
          </w:tcPr>
          <w:p w:rsidR="00F92AEF" w:rsidRPr="002B7CEC" w:rsidRDefault="00B317E8" w:rsidP="00FC4F1D">
            <w:pPr>
              <w:spacing w:after="0" w:line="240" w:lineRule="auto"/>
              <w:contextualSpacing/>
              <w:rPr>
                <w:rFonts w:ascii="Power Geez Unicode1" w:hAnsi="Power Geez Unicode1"/>
              </w:rPr>
            </w:pPr>
            <w:proofErr w:type="spellStart"/>
            <w:r w:rsidRPr="002B7CEC">
              <w:rPr>
                <w:rFonts w:ascii="Power Geez Unicode1" w:hAnsi="Power Geez Unicode1"/>
              </w:rPr>
              <w:t>በመገኛ</w:t>
            </w:r>
            <w:proofErr w:type="spellEnd"/>
            <w:r w:rsidRPr="002B7CEC">
              <w:rPr>
                <w:rFonts w:ascii="Power Geez Unicode1" w:hAnsi="Power Geez Unicode1"/>
              </w:rPr>
              <w:t xml:space="preserve"> </w:t>
            </w:r>
            <w:proofErr w:type="spellStart"/>
            <w:r w:rsidRPr="002B7CEC">
              <w:rPr>
                <w:rFonts w:ascii="Power Geez Unicode1" w:hAnsi="Power Geez Unicode1"/>
              </w:rPr>
              <w:t>ብዙኃን</w:t>
            </w:r>
            <w:proofErr w:type="spellEnd"/>
            <w:r w:rsidRPr="002B7CEC">
              <w:rPr>
                <w:rFonts w:ascii="Power Geez Unicode1" w:hAnsi="Power Geez Unicode1"/>
              </w:rPr>
              <w:t xml:space="preserve"> </w:t>
            </w:r>
          </w:p>
        </w:tc>
        <w:tc>
          <w:tcPr>
            <w:tcW w:w="1605" w:type="pct"/>
            <w:shd w:val="clear" w:color="auto" w:fill="auto"/>
          </w:tcPr>
          <w:p w:rsidR="00B317E8" w:rsidRPr="002B7CEC" w:rsidRDefault="00B317E8" w:rsidP="00130A70">
            <w:pPr>
              <w:numPr>
                <w:ilvl w:val="0"/>
                <w:numId w:val="16"/>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ፖስተር</w:t>
            </w:r>
            <w:proofErr w:type="spellEnd"/>
            <w:r w:rsidRPr="002B7CEC">
              <w:rPr>
                <w:rFonts w:ascii="Power Geez Unicode1" w:hAnsi="Power Geez Unicode1"/>
              </w:rPr>
              <w:t xml:space="preserve"> ፣ </w:t>
            </w:r>
            <w:proofErr w:type="spellStart"/>
            <w:r w:rsidRPr="002B7CEC">
              <w:rPr>
                <w:rFonts w:ascii="Power Geez Unicode1" w:hAnsi="Power Geez Unicode1"/>
              </w:rPr>
              <w:t>በራሪ</w:t>
            </w:r>
            <w:proofErr w:type="spellEnd"/>
            <w:r w:rsidRPr="002B7CEC">
              <w:rPr>
                <w:rFonts w:ascii="Power Geez Unicode1" w:hAnsi="Power Geez Unicode1"/>
              </w:rPr>
              <w:t xml:space="preserve"> </w:t>
            </w:r>
            <w:proofErr w:type="spellStart"/>
            <w:r w:rsidRPr="002B7CEC">
              <w:rPr>
                <w:rFonts w:ascii="Power Geez Unicode1" w:hAnsi="Power Geez Unicode1"/>
              </w:rPr>
              <w:t>ወረቀት</w:t>
            </w:r>
            <w:proofErr w:type="spellEnd"/>
            <w:r w:rsidRPr="002B7CEC">
              <w:rPr>
                <w:rFonts w:ascii="Power Geez Unicode1" w:hAnsi="Power Geez Unicode1"/>
              </w:rPr>
              <w:t xml:space="preserve"> ፣ </w:t>
            </w:r>
            <w:proofErr w:type="spellStart"/>
            <w:r w:rsidRPr="002B7CEC">
              <w:rPr>
                <w:rFonts w:ascii="Power Geez Unicode1" w:hAnsi="Power Geez Unicode1"/>
              </w:rPr>
              <w:t>የህትመት</w:t>
            </w:r>
            <w:proofErr w:type="spellEnd"/>
            <w:r w:rsidRPr="002B7CEC">
              <w:rPr>
                <w:rFonts w:ascii="Power Geez Unicode1" w:hAnsi="Power Geez Unicode1"/>
              </w:rPr>
              <w:t xml:space="preserve"> </w:t>
            </w:r>
            <w:proofErr w:type="spellStart"/>
            <w:r w:rsidRPr="002B7CEC">
              <w:rPr>
                <w:rFonts w:ascii="Power Geez Unicode1" w:hAnsi="Power Geez Unicode1"/>
              </w:rPr>
              <w:t>ቁሳቁሶች</w:t>
            </w:r>
            <w:proofErr w:type="spellEnd"/>
            <w:r w:rsidRPr="002B7CEC">
              <w:rPr>
                <w:rFonts w:ascii="Power Geez Unicode1" w:hAnsi="Power Geez Unicode1"/>
              </w:rPr>
              <w:t xml:space="preserve"> ፣ </w:t>
            </w:r>
            <w:proofErr w:type="spellStart"/>
            <w:r w:rsidRPr="002B7CEC">
              <w:rPr>
                <w:rFonts w:ascii="Power Geez Unicode1" w:hAnsi="Power Geez Unicode1"/>
              </w:rPr>
              <w:t>ዘጋቢ</w:t>
            </w:r>
            <w:proofErr w:type="spellEnd"/>
            <w:r w:rsidRPr="002B7CEC">
              <w:rPr>
                <w:rFonts w:ascii="Power Geez Unicode1" w:hAnsi="Power Geez Unicode1"/>
              </w:rPr>
              <w:t xml:space="preserve"> </w:t>
            </w:r>
            <w:proofErr w:type="spellStart"/>
            <w:r w:rsidRPr="002B7CEC">
              <w:rPr>
                <w:rFonts w:ascii="Power Geez Unicode1" w:hAnsi="Power Geez Unicode1"/>
              </w:rPr>
              <w:t>ፊልም</w:t>
            </w:r>
            <w:proofErr w:type="spellEnd"/>
            <w:r w:rsidRPr="002B7CEC">
              <w:rPr>
                <w:rFonts w:ascii="Power Geez Unicode1" w:hAnsi="Power Geez Unicode1"/>
              </w:rPr>
              <w:t xml:space="preserve"> ፣</w:t>
            </w:r>
          </w:p>
          <w:p w:rsidR="00F92AEF" w:rsidRPr="002B7CEC" w:rsidRDefault="00F92AEF" w:rsidP="007C7B30">
            <w:pPr>
              <w:tabs>
                <w:tab w:val="left" w:pos="1077"/>
              </w:tabs>
              <w:spacing w:after="0" w:line="240" w:lineRule="auto"/>
              <w:ind w:left="342"/>
              <w:contextualSpacing/>
              <w:rPr>
                <w:rFonts w:ascii="Power Geez Unicode1" w:hAnsi="Power Geez Unicode1"/>
              </w:rPr>
            </w:pPr>
          </w:p>
        </w:tc>
        <w:tc>
          <w:tcPr>
            <w:tcW w:w="1597" w:type="pct"/>
            <w:vMerge/>
            <w:shd w:val="clear" w:color="auto" w:fill="auto"/>
          </w:tcPr>
          <w:p w:rsidR="00F92AEF" w:rsidRPr="002B7CEC" w:rsidRDefault="00F92AEF" w:rsidP="00FC4F1D">
            <w:pPr>
              <w:spacing w:after="0" w:line="312" w:lineRule="auto"/>
              <w:ind w:left="342"/>
              <w:contextualSpacing/>
              <w:jc w:val="both"/>
              <w:rPr>
                <w:rFonts w:ascii="Power Geez Unicode1" w:hAnsi="Power Geez Unicode1"/>
              </w:rPr>
            </w:pPr>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val="restart"/>
            <w:shd w:val="clear" w:color="auto" w:fill="auto"/>
          </w:tcPr>
          <w:p w:rsidR="00277450" w:rsidRPr="002B7CEC" w:rsidRDefault="00277450" w:rsidP="00277450">
            <w:pPr>
              <w:spacing w:after="0" w:line="240" w:lineRule="auto"/>
              <w:rPr>
                <w:rFonts w:ascii="Power Geez Unicode1" w:hAnsi="Power Geez Unicode1"/>
              </w:rPr>
            </w:pPr>
            <w:proofErr w:type="spellStart"/>
            <w:r w:rsidRPr="002B7CEC">
              <w:rPr>
                <w:rFonts w:ascii="Power Geez Unicode1" w:hAnsi="Power Geez Unicode1"/>
              </w:rPr>
              <w:t>የገበሬ-ምርጫ</w:t>
            </w:r>
            <w:proofErr w:type="spellEnd"/>
          </w:p>
          <w:p w:rsidR="00F92AEF" w:rsidRPr="002B7CEC" w:rsidRDefault="00277450" w:rsidP="00277450">
            <w:pPr>
              <w:spacing w:after="0" w:line="240" w:lineRule="auto"/>
              <w:rPr>
                <w:rFonts w:ascii="Power Geez Unicode1" w:hAnsi="Power Geez Unicode1"/>
              </w:rPr>
            </w:pP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ምስረታ</w:t>
            </w:r>
            <w:proofErr w:type="spellEnd"/>
            <w:r w:rsidRPr="002B7CEC">
              <w:rPr>
                <w:rFonts w:ascii="Power Geez Unicode1" w:hAnsi="Power Geez Unicode1"/>
              </w:rPr>
              <w:t xml:space="preserve"> </w:t>
            </w:r>
            <w:proofErr w:type="spellStart"/>
            <w:r w:rsidRPr="002B7CEC">
              <w:rPr>
                <w:rFonts w:ascii="Power Geez Unicode1" w:hAnsi="Power Geez Unicode1"/>
              </w:rPr>
              <w:t>መደበኛ</w:t>
            </w:r>
            <w:proofErr w:type="spellEnd"/>
            <w:r w:rsidRPr="002B7CEC">
              <w:rPr>
                <w:rFonts w:ascii="Power Geez Unicode1" w:hAnsi="Power Geez Unicode1"/>
              </w:rPr>
              <w:t xml:space="preserve"> </w:t>
            </w:r>
            <w:proofErr w:type="spellStart"/>
            <w:r w:rsidRPr="002B7CEC">
              <w:rPr>
                <w:rFonts w:ascii="Power Geez Unicode1" w:hAnsi="Power Geez Unicode1"/>
              </w:rPr>
              <w:t>ወይም</w:t>
            </w:r>
            <w:proofErr w:type="spellEnd"/>
            <w:r w:rsidRPr="002B7CEC">
              <w:rPr>
                <w:rFonts w:ascii="Power Geez Unicode1" w:hAnsi="Power Geez Unicode1"/>
              </w:rPr>
              <w:t xml:space="preserve"> </w:t>
            </w:r>
            <w:proofErr w:type="spellStart"/>
            <w:r w:rsidRPr="002B7CEC">
              <w:rPr>
                <w:rFonts w:ascii="Power Geez Unicode1" w:hAnsi="Power Geez Unicode1"/>
              </w:rPr>
              <w:t>ደቦ</w:t>
            </w:r>
            <w:proofErr w:type="spellEnd"/>
          </w:p>
        </w:tc>
        <w:tc>
          <w:tcPr>
            <w:tcW w:w="391" w:type="pct"/>
            <w:shd w:val="clear" w:color="auto" w:fill="auto"/>
          </w:tcPr>
          <w:p w:rsidR="00B317E8" w:rsidRPr="002B7CEC" w:rsidRDefault="00B317E8" w:rsidP="00B317E8">
            <w:pPr>
              <w:spacing w:after="0" w:line="240" w:lineRule="auto"/>
              <w:rPr>
                <w:rFonts w:ascii="Power Geez Unicode1" w:hAnsi="Power Geez Unicode1"/>
              </w:rPr>
            </w:pPr>
            <w:proofErr w:type="spellStart"/>
            <w:r w:rsidRPr="002B7CEC">
              <w:rPr>
                <w:rFonts w:ascii="Power Geez Unicode1" w:hAnsi="Power Geez Unicode1"/>
              </w:rPr>
              <w:t>የግለሰብ</w:t>
            </w:r>
            <w:proofErr w:type="spellEnd"/>
          </w:p>
          <w:p w:rsidR="00F92AEF" w:rsidRPr="002B7CEC" w:rsidRDefault="00B317E8" w:rsidP="00B317E8">
            <w:pPr>
              <w:spacing w:after="0" w:line="240" w:lineRule="auto"/>
              <w:rPr>
                <w:rFonts w:ascii="Power Geez Unicode1" w:hAnsi="Power Geez Unicode1"/>
              </w:rPr>
            </w:pP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ዘዴ</w:t>
            </w:r>
            <w:proofErr w:type="spellEnd"/>
            <w:r w:rsidRPr="002B7CEC">
              <w:rPr>
                <w:rFonts w:ascii="Power Geez Unicode1" w:hAnsi="Power Geez Unicode1"/>
              </w:rPr>
              <w:t xml:space="preserve"> </w:t>
            </w:r>
          </w:p>
        </w:tc>
        <w:tc>
          <w:tcPr>
            <w:tcW w:w="1605" w:type="pct"/>
            <w:shd w:val="clear" w:color="auto" w:fill="auto"/>
          </w:tcPr>
          <w:p w:rsidR="00F92AEF" w:rsidRPr="002B7CEC" w:rsidRDefault="00130A70" w:rsidP="00FC4F1D">
            <w:pPr>
              <w:numPr>
                <w:ilvl w:val="0"/>
                <w:numId w:val="16"/>
              </w:numPr>
              <w:tabs>
                <w:tab w:val="left" w:pos="1077"/>
              </w:tabs>
              <w:spacing w:after="0" w:line="240" w:lineRule="auto"/>
              <w:ind w:left="342" w:hanging="270"/>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የእርሻ</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የቤት</w:t>
            </w:r>
            <w:proofErr w:type="spellEnd"/>
            <w:r w:rsidRPr="002B7CEC">
              <w:rPr>
                <w:rFonts w:ascii="Power Geez Unicode1" w:hAnsi="Power Geez Unicode1"/>
              </w:rPr>
              <w:t xml:space="preserve"> </w:t>
            </w:r>
            <w:proofErr w:type="spellStart"/>
            <w:r w:rsidRPr="002B7CEC">
              <w:rPr>
                <w:rFonts w:ascii="Power Geez Unicode1" w:hAnsi="Power Geez Unicode1"/>
              </w:rPr>
              <w:t>ጉብኝት</w:t>
            </w:r>
            <w:proofErr w:type="spellEnd"/>
            <w:r w:rsidRPr="002B7CEC">
              <w:rPr>
                <w:rFonts w:ascii="Power Geez Unicode1" w:hAnsi="Power Geez Unicode1"/>
              </w:rPr>
              <w:t xml:space="preserve"> ፣ </w:t>
            </w:r>
            <w:proofErr w:type="spellStart"/>
            <w:r w:rsidRPr="002B7CEC">
              <w:rPr>
                <w:rFonts w:ascii="Power Geez Unicode1" w:hAnsi="Power Geez Unicode1"/>
              </w:rPr>
              <w:t>መደበኛ</w:t>
            </w:r>
            <w:proofErr w:type="spellEnd"/>
            <w:r w:rsidRPr="002B7CEC">
              <w:rPr>
                <w:rFonts w:ascii="Power Geez Unicode1" w:hAnsi="Power Geez Unicode1"/>
              </w:rPr>
              <w:t xml:space="preserve"> </w:t>
            </w:r>
            <w:proofErr w:type="spellStart"/>
            <w:r w:rsidRPr="002B7CEC">
              <w:rPr>
                <w:rFonts w:ascii="Power Geez Unicode1" w:hAnsi="Power Geez Unicode1"/>
              </w:rPr>
              <w:t>ያልሆነ</w:t>
            </w:r>
            <w:proofErr w:type="spellEnd"/>
            <w:r w:rsidRPr="002B7CEC">
              <w:rPr>
                <w:rFonts w:ascii="Power Geez Unicode1" w:hAnsi="Power Geez Unicode1"/>
              </w:rPr>
              <w:t xml:space="preserve"> </w:t>
            </w:r>
            <w:proofErr w:type="spellStart"/>
            <w:r w:rsidRPr="002B7CEC">
              <w:rPr>
                <w:rFonts w:ascii="Power Geez Unicode1" w:hAnsi="Power Geez Unicode1"/>
              </w:rPr>
              <w:t>ግንኙነት</w:t>
            </w:r>
            <w:proofErr w:type="spellEnd"/>
            <w:r w:rsidRPr="002B7CEC">
              <w:rPr>
                <w:rFonts w:ascii="Power Geez Unicode1" w:hAnsi="Power Geez Unicode1"/>
              </w:rPr>
              <w:t xml:space="preserve"> </w:t>
            </w:r>
          </w:p>
        </w:tc>
        <w:tc>
          <w:tcPr>
            <w:tcW w:w="1597" w:type="pct"/>
            <w:vMerge w:val="restart"/>
            <w:shd w:val="clear" w:color="auto" w:fill="auto"/>
          </w:tcPr>
          <w:p w:rsidR="00130A70" w:rsidRPr="002B7CEC" w:rsidRDefault="00130A70" w:rsidP="00130A70">
            <w:pPr>
              <w:spacing w:after="0" w:line="240" w:lineRule="auto"/>
              <w:ind w:left="162"/>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ሴቶች</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ወንዶች</w:t>
            </w:r>
            <w:proofErr w:type="spellEnd"/>
            <w:r w:rsidRPr="002B7CEC">
              <w:rPr>
                <w:rFonts w:ascii="Power Geez Unicode1" w:hAnsi="Power Geez Unicode1"/>
              </w:rPr>
              <w:t xml:space="preserve"> </w:t>
            </w:r>
            <w:proofErr w:type="spellStart"/>
            <w:r w:rsidRPr="002B7CEC">
              <w:rPr>
                <w:rFonts w:ascii="Power Geez Unicode1" w:hAnsi="Power Geez Unicode1"/>
              </w:rPr>
              <w:t>ለመረጃ</w:t>
            </w:r>
            <w:proofErr w:type="spellEnd"/>
            <w:r w:rsidRPr="002B7CEC">
              <w:rPr>
                <w:rFonts w:ascii="Power Geez Unicode1" w:hAnsi="Power Geez Unicode1"/>
              </w:rPr>
              <w:t xml:space="preserve"> ፣ </w:t>
            </w:r>
            <w:proofErr w:type="spellStart"/>
            <w:r w:rsidRPr="002B7CEC">
              <w:rPr>
                <w:rFonts w:ascii="Power Geez Unicode1" w:hAnsi="Power Geez Unicode1"/>
              </w:rPr>
              <w:t>ስልጠና</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ቴክኖሎጂ</w:t>
            </w:r>
            <w:proofErr w:type="spellEnd"/>
            <w:r w:rsidRPr="002B7CEC">
              <w:rPr>
                <w:rFonts w:ascii="Power Geez Unicode1" w:hAnsi="Power Geez Unicode1"/>
              </w:rPr>
              <w:t xml:space="preserve"> </w:t>
            </w:r>
            <w:proofErr w:type="spellStart"/>
            <w:r w:rsidRPr="002B7CEC">
              <w:rPr>
                <w:rFonts w:ascii="Power Geez Unicode1" w:hAnsi="Power Geez Unicode1"/>
              </w:rPr>
              <w:t>እኩል</w:t>
            </w:r>
            <w:proofErr w:type="spellEnd"/>
            <w:r w:rsidRPr="002B7CEC">
              <w:rPr>
                <w:rFonts w:ascii="Power Geez Unicode1" w:hAnsi="Power Geez Unicode1"/>
              </w:rPr>
              <w:t xml:space="preserve"> </w:t>
            </w:r>
            <w:proofErr w:type="spellStart"/>
            <w:r w:rsidRPr="002B7CEC">
              <w:rPr>
                <w:rFonts w:ascii="Power Geez Unicode1" w:hAnsi="Power Geez Unicode1"/>
              </w:rPr>
              <w:t>ተደራሽነት</w:t>
            </w:r>
            <w:proofErr w:type="spellEnd"/>
            <w:r w:rsidRPr="002B7CEC">
              <w:rPr>
                <w:rFonts w:ascii="Power Geez Unicode1" w:hAnsi="Power Geez Unicode1"/>
              </w:rPr>
              <w:t xml:space="preserve"> </w:t>
            </w:r>
            <w:proofErr w:type="spellStart"/>
            <w:r w:rsidRPr="002B7CEC">
              <w:rPr>
                <w:rFonts w:ascii="Power Geez Unicode1" w:hAnsi="Power Geez Unicode1"/>
              </w:rPr>
              <w:t>እንዳላቸው</w:t>
            </w:r>
            <w:proofErr w:type="spellEnd"/>
            <w:r w:rsidRPr="002B7CEC">
              <w:rPr>
                <w:rFonts w:ascii="Power Geez Unicode1" w:hAnsi="Power Geez Unicode1"/>
              </w:rPr>
              <w:t xml:space="preserve"> </w:t>
            </w:r>
            <w:proofErr w:type="spellStart"/>
            <w:r w:rsidRPr="002B7CEC">
              <w:rPr>
                <w:rFonts w:ascii="Power Geez Unicode1" w:hAnsi="Power Geez Unicode1"/>
              </w:rPr>
              <w:t>ማረጋገጥ</w:t>
            </w:r>
            <w:proofErr w:type="spellEnd"/>
          </w:p>
          <w:p w:rsidR="00130A70" w:rsidRPr="002B7CEC" w:rsidRDefault="00130A70" w:rsidP="00130A70">
            <w:pPr>
              <w:spacing w:after="0" w:line="240" w:lineRule="auto"/>
              <w:ind w:left="162"/>
              <w:contextualSpacing/>
              <w:rPr>
                <w:rFonts w:ascii="Power Geez Unicode1" w:hAnsi="Power Geez Unicode1"/>
              </w:rPr>
            </w:pPr>
            <w:r w:rsidRPr="002B7CEC">
              <w:rPr>
                <w:rFonts w:ascii="Power Geez Unicode1" w:hAnsi="Power Geez Unicode1"/>
              </w:rPr>
              <w:t xml:space="preserve">• የ GMF </w:t>
            </w:r>
            <w:proofErr w:type="spellStart"/>
            <w:r w:rsidRPr="002B7CEC">
              <w:rPr>
                <w:rFonts w:ascii="Power Geez Unicode1" w:hAnsi="Power Geez Unicode1"/>
              </w:rPr>
              <w:t>አቀራረብን</w:t>
            </w:r>
            <w:proofErr w:type="spellEnd"/>
            <w:r w:rsidRPr="002B7CEC">
              <w:rPr>
                <w:rFonts w:ascii="Power Geez Unicode1" w:hAnsi="Power Geez Unicode1"/>
              </w:rPr>
              <w:t xml:space="preserve"> </w:t>
            </w:r>
            <w:proofErr w:type="spellStart"/>
            <w:r w:rsidRPr="002B7CEC">
              <w:rPr>
                <w:rFonts w:ascii="Power Geez Unicode1" w:hAnsi="Power Geez Unicode1"/>
              </w:rPr>
              <w:t>በመጠቀም</w:t>
            </w:r>
            <w:proofErr w:type="spellEnd"/>
            <w:r w:rsidRPr="002B7CEC">
              <w:rPr>
                <w:rFonts w:ascii="Power Geez Unicode1" w:hAnsi="Power Geez Unicode1"/>
              </w:rPr>
              <w:t xml:space="preserve"> </w:t>
            </w:r>
            <w:proofErr w:type="spellStart"/>
            <w:r w:rsidR="004269D9" w:rsidRPr="002B7CEC">
              <w:rPr>
                <w:rFonts w:ascii="Power Geez Unicode1" w:hAnsi="Power Geez Unicode1"/>
              </w:rPr>
              <w:t>የቤተሰብዎ</w:t>
            </w:r>
            <w:proofErr w:type="spellEnd"/>
            <w:r w:rsidR="004269D9" w:rsidRPr="002B7CEC">
              <w:rPr>
                <w:rFonts w:ascii="Power Geez Unicode1" w:hAnsi="Power Geez Unicode1"/>
              </w:rPr>
              <w:t xml:space="preserve"> </w:t>
            </w:r>
            <w:proofErr w:type="spellStart"/>
            <w:r w:rsidR="004269D9" w:rsidRPr="002B7CEC">
              <w:rPr>
                <w:rFonts w:ascii="Power Geez Unicode1" w:hAnsi="Power Geez Unicode1"/>
              </w:rPr>
              <w:t>ራስ</w:t>
            </w:r>
            <w:proofErr w:type="spellEnd"/>
            <w:r w:rsidR="004269D9">
              <w:rPr>
                <w:rFonts w:ascii="Power Geez Unicode1" w:hAnsi="Power Geez Unicode1"/>
              </w:rPr>
              <w:t xml:space="preserve"> </w:t>
            </w:r>
            <w:proofErr w:type="spellStart"/>
            <w:r w:rsidR="004269D9">
              <w:rPr>
                <w:rFonts w:ascii="Power Geez Unicode1" w:hAnsi="Power Geez Unicode1"/>
              </w:rPr>
              <w:t>ብቻ</w:t>
            </w:r>
            <w:proofErr w:type="spellEnd"/>
            <w:r w:rsidR="004269D9">
              <w:rPr>
                <w:rFonts w:ascii="Power Geez Unicode1" w:hAnsi="Power Geez Unicode1"/>
              </w:rPr>
              <w:t xml:space="preserve"> </w:t>
            </w:r>
            <w:proofErr w:type="spellStart"/>
            <w:r w:rsidR="004269D9">
              <w:rPr>
                <w:rFonts w:ascii="Power Geez Unicode1" w:hAnsi="Power Geez Unicode1"/>
              </w:rPr>
              <w:t>ሳይሆን</w:t>
            </w:r>
            <w:proofErr w:type="spellEnd"/>
            <w:r w:rsidR="004269D9" w:rsidRPr="002B7CEC">
              <w:rPr>
                <w:rFonts w:ascii="Power Geez Unicode1" w:hAnsi="Power Geez Unicode1"/>
              </w:rPr>
              <w:t xml:space="preserve"> </w:t>
            </w:r>
            <w:proofErr w:type="spellStart"/>
            <w:r w:rsidRPr="002B7CEC">
              <w:rPr>
                <w:rFonts w:ascii="Power Geez Unicode1" w:hAnsi="Power Geez Unicode1"/>
              </w:rPr>
              <w:t>በጠቅላላ</w:t>
            </w:r>
            <w:proofErr w:type="spellEnd"/>
            <w:r w:rsidRPr="002B7CEC">
              <w:rPr>
                <w:rFonts w:ascii="Power Geez Unicode1" w:hAnsi="Power Geez Unicode1"/>
              </w:rPr>
              <w:t xml:space="preserve"> </w:t>
            </w:r>
            <w:proofErr w:type="spellStart"/>
            <w:r w:rsidR="004269D9">
              <w:rPr>
                <w:rFonts w:ascii="Power Geez Unicode1" w:hAnsi="Power Geez Unicode1"/>
              </w:rPr>
              <w:t>ቤተሰቡን</w:t>
            </w:r>
            <w:proofErr w:type="spellEnd"/>
            <w:r w:rsidR="004269D9">
              <w:rPr>
                <w:rFonts w:ascii="Power Geez Unicode1" w:hAnsi="Power Geez Unicode1"/>
              </w:rPr>
              <w:t xml:space="preserve"> </w:t>
            </w:r>
            <w:proofErr w:type="spellStart"/>
            <w:r w:rsidR="004269D9">
              <w:rPr>
                <w:rFonts w:ascii="Power Geez Unicode1" w:hAnsi="Power Geez Unicode1"/>
              </w:rPr>
              <w:t>አ</w:t>
            </w:r>
            <w:r w:rsidRPr="002B7CEC">
              <w:rPr>
                <w:rFonts w:ascii="Power Geez Unicode1" w:hAnsi="Power Geez Unicode1"/>
              </w:rPr>
              <w:t>ላማ</w:t>
            </w:r>
            <w:proofErr w:type="spellEnd"/>
            <w:r w:rsidRPr="002B7CEC">
              <w:rPr>
                <w:rFonts w:ascii="Power Geez Unicode1" w:hAnsi="Power Geez Unicode1"/>
              </w:rPr>
              <w:t xml:space="preserve"> </w:t>
            </w:r>
            <w:proofErr w:type="spellStart"/>
            <w:r w:rsidRPr="002B7CEC">
              <w:rPr>
                <w:rFonts w:ascii="Power Geez Unicode1" w:hAnsi="Power Geez Unicode1"/>
              </w:rPr>
              <w:t>ያድርጉ</w:t>
            </w:r>
            <w:proofErr w:type="spellEnd"/>
          </w:p>
          <w:p w:rsidR="006A185E" w:rsidRDefault="006A185E" w:rsidP="0044766E">
            <w:pPr>
              <w:spacing w:after="0" w:line="240" w:lineRule="auto"/>
              <w:ind w:left="162"/>
              <w:contextualSpacing/>
              <w:rPr>
                <w:rFonts w:ascii="Power Geez Unicode1" w:hAnsi="Power Geez Unicode1"/>
              </w:rPr>
            </w:pPr>
          </w:p>
          <w:p w:rsidR="00F92AEF" w:rsidRPr="007C7B30" w:rsidRDefault="00CC714B" w:rsidP="007C7B30">
            <w:pPr>
              <w:pStyle w:val="ListParagraph"/>
              <w:numPr>
                <w:ilvl w:val="0"/>
                <w:numId w:val="16"/>
              </w:numPr>
              <w:spacing w:after="0" w:line="240" w:lineRule="auto"/>
              <w:rPr>
                <w:rFonts w:ascii="Power Geez Unicode1" w:hAnsi="Power Geez Unicode1"/>
              </w:rPr>
            </w:pPr>
            <w:proofErr w:type="spellStart"/>
            <w:r w:rsidRPr="007C7B30">
              <w:rPr>
                <w:rFonts w:ascii="Power Geez Unicode1" w:hAnsi="Power Geez Unicode1" w:cs="Nyala"/>
              </w:rPr>
              <w:t>የሴቶች</w:t>
            </w:r>
            <w:proofErr w:type="spellEnd"/>
            <w:r w:rsidRPr="007C7B30">
              <w:rPr>
                <w:rFonts w:ascii="Power Geez Unicode1" w:hAnsi="Power Geez Unicode1"/>
              </w:rPr>
              <w:t xml:space="preserve"> </w:t>
            </w:r>
            <w:proofErr w:type="spellStart"/>
            <w:r w:rsidRPr="007C7B30">
              <w:rPr>
                <w:rFonts w:ascii="Power Geez Unicode1" w:hAnsi="Power Geez Unicode1"/>
              </w:rPr>
              <w:t>በሀብቶች</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እና</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በውሳኔ</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አሰጣጥ</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ላይ</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ያለ</w:t>
            </w:r>
            <w:r w:rsidR="004269D9">
              <w:rPr>
                <w:rFonts w:ascii="Power Geez Unicode1" w:hAnsi="Power Geez Unicode1"/>
              </w:rPr>
              <w:t>ቸ</w:t>
            </w:r>
            <w:r w:rsidR="00130A70" w:rsidRPr="007C7B30">
              <w:rPr>
                <w:rFonts w:ascii="Power Geez Unicode1" w:hAnsi="Power Geez Unicode1"/>
              </w:rPr>
              <w:t>ውን</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ደረጃ</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ከግምት</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ውስጥ</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ያስገቡ</w:t>
            </w:r>
            <w:proofErr w:type="spellEnd"/>
            <w:r w:rsidR="00130A70" w:rsidRPr="007C7B30">
              <w:rPr>
                <w:rFonts w:ascii="Power Geez Unicode1" w:hAnsi="Power Geez Unicode1"/>
              </w:rPr>
              <w:t xml:space="preserve"> </w:t>
            </w:r>
            <w:proofErr w:type="spellStart"/>
            <w:r w:rsidR="00130A70" w:rsidRPr="007C7B30">
              <w:rPr>
                <w:rFonts w:ascii="Power Geez Unicode1" w:hAnsi="Power Geez Unicode1"/>
              </w:rPr>
              <w:t>እና</w:t>
            </w:r>
            <w:proofErr w:type="spellEnd"/>
            <w:r w:rsidR="00130A70" w:rsidRPr="007C7B30">
              <w:rPr>
                <w:rFonts w:ascii="Power Geez Unicode1" w:hAnsi="Power Geez Unicode1"/>
              </w:rPr>
              <w:t xml:space="preserve"> በ GMF</w:t>
            </w:r>
            <w:r w:rsidR="004269D9">
              <w:rPr>
                <w:rFonts w:ascii="Power Geez Unicode1" w:hAnsi="Power Geez Unicode1"/>
              </w:rPr>
              <w:t xml:space="preserve"> </w:t>
            </w:r>
            <w:proofErr w:type="spellStart"/>
            <w:r w:rsidR="004269D9">
              <w:rPr>
                <w:rFonts w:ascii="Power Geez Unicode1" w:hAnsi="Power Geez Unicode1"/>
              </w:rPr>
              <w:t>ስልጣን</w:t>
            </w:r>
            <w:proofErr w:type="spellEnd"/>
            <w:r w:rsidR="004269D9">
              <w:rPr>
                <w:rFonts w:ascii="Power Geez Unicode1" w:hAnsi="Power Geez Unicode1"/>
              </w:rPr>
              <w:t xml:space="preserve"> </w:t>
            </w:r>
            <w:proofErr w:type="spellStart"/>
            <w:r w:rsidR="004269D9">
              <w:rPr>
                <w:rFonts w:ascii="Power Geez Unicode1" w:hAnsi="Power Geez Unicode1"/>
              </w:rPr>
              <w:t>መስጠት</w:t>
            </w:r>
            <w:proofErr w:type="spellEnd"/>
            <w:r w:rsidR="004269D9">
              <w:rPr>
                <w:rFonts w:ascii="Power Geez Unicode1" w:hAnsi="Power Geez Unicode1"/>
              </w:rPr>
              <w:t xml:space="preserve"> </w:t>
            </w:r>
            <w:r w:rsidR="00130A70" w:rsidRPr="007C7B30">
              <w:rPr>
                <w:rFonts w:ascii="Power Geez Unicode1" w:hAnsi="Power Geez Unicode1"/>
              </w:rPr>
              <w:t xml:space="preserve"> </w:t>
            </w:r>
            <w:proofErr w:type="spellStart"/>
            <w:r w:rsidR="00130A70" w:rsidRPr="007C7B30">
              <w:rPr>
                <w:rFonts w:ascii="Power Geez Unicode1" w:hAnsi="Power Geez Unicode1"/>
              </w:rPr>
              <w:t>እና</w:t>
            </w:r>
            <w:proofErr w:type="spellEnd"/>
            <w:r w:rsidR="00130A70" w:rsidRPr="007C7B30">
              <w:rPr>
                <w:rFonts w:ascii="Power Geez Unicode1" w:hAnsi="Power Geez Unicode1"/>
              </w:rPr>
              <w:t xml:space="preserve"> </w:t>
            </w:r>
            <w:proofErr w:type="spellStart"/>
            <w:r w:rsidR="004269D9">
              <w:rPr>
                <w:rFonts w:ascii="Power Geez Unicode1" w:hAnsi="Power Geez Unicode1"/>
              </w:rPr>
              <w:t>ማሰልጠን</w:t>
            </w:r>
            <w:proofErr w:type="spellEnd"/>
            <w:r w:rsidR="00130A70" w:rsidRPr="007C7B30">
              <w:rPr>
                <w:rFonts w:ascii="Power Geez Unicode1" w:hAnsi="Power Geez Unicode1"/>
              </w:rPr>
              <w:t xml:space="preserve"> </w:t>
            </w:r>
            <w:r w:rsidR="00F92AEF" w:rsidRPr="007C7B30">
              <w:rPr>
                <w:rFonts w:ascii="Power Geez Unicode1" w:hAnsi="Power Geez Unicode1"/>
              </w:rPr>
              <w:t xml:space="preserve"> </w:t>
            </w:r>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vMerge/>
            <w:shd w:val="clear" w:color="auto" w:fill="auto"/>
          </w:tcPr>
          <w:p w:rsidR="00F92AEF" w:rsidRPr="002B7CEC" w:rsidRDefault="00F92AEF" w:rsidP="00FC4F1D">
            <w:pPr>
              <w:spacing w:after="0" w:line="240" w:lineRule="auto"/>
              <w:rPr>
                <w:rFonts w:ascii="Power Geez Unicode1" w:hAnsi="Power Geez Unicode1"/>
              </w:rPr>
            </w:pPr>
          </w:p>
        </w:tc>
        <w:tc>
          <w:tcPr>
            <w:tcW w:w="391" w:type="pct"/>
            <w:shd w:val="clear" w:color="auto" w:fill="auto"/>
          </w:tcPr>
          <w:p w:rsidR="00F92AEF" w:rsidRPr="002B7CEC" w:rsidRDefault="00F92AEF" w:rsidP="00FC4F1D">
            <w:pPr>
              <w:spacing w:after="0" w:line="240" w:lineRule="auto"/>
              <w:rPr>
                <w:rFonts w:ascii="Power Geez Unicode1" w:hAnsi="Power Geez Unicode1"/>
              </w:rPr>
            </w:pPr>
          </w:p>
        </w:tc>
        <w:tc>
          <w:tcPr>
            <w:tcW w:w="1605" w:type="pct"/>
            <w:shd w:val="clear" w:color="auto" w:fill="auto"/>
          </w:tcPr>
          <w:p w:rsidR="00130A70" w:rsidRPr="002B7CEC" w:rsidRDefault="00130A70" w:rsidP="00130A70">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t xml:space="preserve">በ FTCs </w:t>
            </w:r>
            <w:proofErr w:type="spellStart"/>
            <w:r w:rsidRPr="002B7CEC">
              <w:rPr>
                <w:rFonts w:ascii="Power Geez Unicode1" w:hAnsi="Power Geez Unicode1"/>
              </w:rPr>
              <w:t>ውስጥ</w:t>
            </w:r>
            <w:proofErr w:type="spellEnd"/>
            <w:r w:rsidRPr="002B7CEC">
              <w:rPr>
                <w:rFonts w:ascii="Power Geez Unicode1" w:hAnsi="Power Geez Unicode1"/>
              </w:rPr>
              <w:t xml:space="preserve"> </w:t>
            </w:r>
            <w:proofErr w:type="spellStart"/>
            <w:r w:rsidRPr="002B7CEC">
              <w:rPr>
                <w:rFonts w:ascii="Power Geez Unicode1" w:hAnsi="Power Geez Unicode1"/>
              </w:rPr>
              <w:t>መደበኛ</w:t>
            </w:r>
            <w:proofErr w:type="spellEnd"/>
            <w:r w:rsidRPr="002B7CEC">
              <w:rPr>
                <w:rFonts w:ascii="Power Geez Unicode1" w:hAnsi="Power Geez Unicode1"/>
              </w:rPr>
              <w:t xml:space="preserve"> </w:t>
            </w:r>
            <w:proofErr w:type="spellStart"/>
            <w:r w:rsidRPr="002B7CEC">
              <w:rPr>
                <w:rFonts w:ascii="Power Geez Unicode1" w:hAnsi="Power Geez Unicode1"/>
              </w:rPr>
              <w:t>ስልጠና</w:t>
            </w:r>
            <w:proofErr w:type="spellEnd"/>
          </w:p>
          <w:p w:rsidR="00130A70" w:rsidRPr="002B7CEC" w:rsidRDefault="00130A70" w:rsidP="00130A70">
            <w:pPr>
              <w:numPr>
                <w:ilvl w:val="0"/>
                <w:numId w:val="16"/>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ዘዴ</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ውጤት</w:t>
            </w:r>
            <w:proofErr w:type="spellEnd"/>
            <w:r w:rsidRPr="002B7CEC">
              <w:rPr>
                <w:rFonts w:ascii="Power Geez Unicode1" w:hAnsi="Power Geez Unicode1"/>
              </w:rPr>
              <w:t xml:space="preserve"> </w:t>
            </w:r>
            <w:proofErr w:type="spellStart"/>
            <w:r w:rsidRPr="002B7CEC">
              <w:rPr>
                <w:rFonts w:ascii="Power Geez Unicode1" w:hAnsi="Power Geez Unicode1"/>
              </w:rPr>
              <w:t>ማሳያዎች</w:t>
            </w:r>
            <w:proofErr w:type="spellEnd"/>
            <w:r w:rsidRPr="002B7CEC">
              <w:rPr>
                <w:rFonts w:ascii="Power Geez Unicode1" w:hAnsi="Power Geez Unicode1"/>
              </w:rPr>
              <w:t xml:space="preserve"> ፣</w:t>
            </w:r>
          </w:p>
          <w:p w:rsidR="00130A70" w:rsidRPr="002B7CEC" w:rsidRDefault="00130A70" w:rsidP="00130A70">
            <w:pPr>
              <w:numPr>
                <w:ilvl w:val="0"/>
                <w:numId w:val="16"/>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የመስክ</w:t>
            </w:r>
            <w:proofErr w:type="spellEnd"/>
            <w:r w:rsidRPr="002B7CEC">
              <w:rPr>
                <w:rFonts w:ascii="Power Geez Unicode1" w:hAnsi="Power Geez Unicode1"/>
              </w:rPr>
              <w:t xml:space="preserve"> </w:t>
            </w:r>
            <w:proofErr w:type="spellStart"/>
            <w:r w:rsidRPr="002B7CEC">
              <w:rPr>
                <w:rFonts w:ascii="Power Geez Unicode1" w:hAnsi="Power Geez Unicode1"/>
              </w:rPr>
              <w:t>ቀናት</w:t>
            </w:r>
            <w:proofErr w:type="spellEnd"/>
            <w:r w:rsidRPr="002B7CEC">
              <w:rPr>
                <w:rFonts w:ascii="Power Geez Unicode1" w:hAnsi="Power Geez Unicode1"/>
              </w:rPr>
              <w:t xml:space="preserve"> ፣ </w:t>
            </w:r>
            <w:proofErr w:type="spellStart"/>
            <w:r w:rsidRPr="002B7CEC">
              <w:rPr>
                <w:rFonts w:ascii="Power Geez Unicode1" w:hAnsi="Power Geez Unicode1"/>
              </w:rPr>
              <w:t>የእርሻ</w:t>
            </w:r>
            <w:proofErr w:type="spellEnd"/>
            <w:r w:rsidRPr="002B7CEC">
              <w:rPr>
                <w:rFonts w:ascii="Power Geez Unicode1" w:hAnsi="Power Geez Unicode1"/>
              </w:rPr>
              <w:t xml:space="preserve"> </w:t>
            </w:r>
            <w:proofErr w:type="spellStart"/>
            <w:r w:rsidRPr="002B7CEC">
              <w:rPr>
                <w:rFonts w:ascii="Power Geez Unicode1" w:hAnsi="Power Geez Unicode1"/>
              </w:rPr>
              <w:t>መራመጃዎች</w:t>
            </w:r>
            <w:proofErr w:type="spellEnd"/>
            <w:r w:rsidRPr="002B7CEC">
              <w:rPr>
                <w:rFonts w:ascii="Power Geez Unicode1" w:hAnsi="Power Geez Unicode1"/>
              </w:rPr>
              <w:t xml:space="preserve"> ፣</w:t>
            </w:r>
          </w:p>
          <w:p w:rsidR="00130A70" w:rsidRPr="002B7CEC" w:rsidRDefault="00130A70" w:rsidP="00130A70">
            <w:pPr>
              <w:numPr>
                <w:ilvl w:val="0"/>
                <w:numId w:val="16"/>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የቡድን</w:t>
            </w:r>
            <w:proofErr w:type="spellEnd"/>
            <w:r w:rsidRPr="002B7CEC">
              <w:rPr>
                <w:rFonts w:ascii="Power Geez Unicode1" w:hAnsi="Power Geez Unicode1"/>
              </w:rPr>
              <w:t xml:space="preserve"> </w:t>
            </w:r>
            <w:proofErr w:type="spellStart"/>
            <w:r w:rsidRPr="002B7CEC">
              <w:rPr>
                <w:rFonts w:ascii="Power Geez Unicode1" w:hAnsi="Power Geez Unicode1"/>
              </w:rPr>
              <w:t>ስብሰባዎች</w:t>
            </w:r>
            <w:proofErr w:type="spellEnd"/>
            <w:r w:rsidRPr="002B7CEC">
              <w:rPr>
                <w:rFonts w:ascii="Power Geez Unicode1" w:hAnsi="Power Geez Unicode1"/>
              </w:rPr>
              <w:t xml:space="preserve"> ፣ Folk media ፣</w:t>
            </w:r>
          </w:p>
          <w:p w:rsidR="00130A70" w:rsidRPr="002B7CEC" w:rsidRDefault="00130A70" w:rsidP="00130A70">
            <w:pPr>
              <w:numPr>
                <w:ilvl w:val="0"/>
                <w:numId w:val="16"/>
              </w:numPr>
              <w:tabs>
                <w:tab w:val="left" w:pos="1077"/>
              </w:tabs>
              <w:spacing w:after="0" w:line="240" w:lineRule="auto"/>
              <w:contextualSpacing/>
              <w:rPr>
                <w:rFonts w:ascii="Power Geez Unicode1" w:hAnsi="Power Geez Unicode1"/>
              </w:rPr>
            </w:pPr>
            <w:r w:rsidRPr="002B7CEC">
              <w:rPr>
                <w:rFonts w:ascii="Power Geez Unicode1" w:hAnsi="Power Geez Unicode1"/>
              </w:rPr>
              <w:t xml:space="preserve"> </w:t>
            </w:r>
            <w:proofErr w:type="spellStart"/>
            <w:r w:rsidRPr="002B7CEC">
              <w:rPr>
                <w:rFonts w:ascii="Power Geez Unicode1" w:hAnsi="Power Geez Unicode1"/>
              </w:rPr>
              <w:t>የአርሶ</w:t>
            </w:r>
            <w:proofErr w:type="spellEnd"/>
            <w:r w:rsidRPr="002B7CEC">
              <w:rPr>
                <w:rFonts w:ascii="Power Geez Unicode1" w:hAnsi="Power Geez Unicode1"/>
              </w:rPr>
              <w:t xml:space="preserve"> </w:t>
            </w:r>
            <w:proofErr w:type="spellStart"/>
            <w:r w:rsidRPr="002B7CEC">
              <w:rPr>
                <w:rFonts w:ascii="Power Geez Unicode1" w:hAnsi="Power Geez Unicode1"/>
              </w:rPr>
              <w:t>አደር</w:t>
            </w:r>
            <w:proofErr w:type="spellEnd"/>
            <w:r w:rsidRPr="002B7CEC">
              <w:rPr>
                <w:rFonts w:ascii="Power Geez Unicode1" w:hAnsi="Power Geez Unicode1"/>
              </w:rPr>
              <w:t xml:space="preserve"> ት/</w:t>
            </w:r>
            <w:proofErr w:type="spellStart"/>
            <w:r w:rsidRPr="002B7CEC">
              <w:rPr>
                <w:rFonts w:ascii="Power Geez Unicode1" w:hAnsi="Power Geez Unicode1"/>
              </w:rPr>
              <w:t>ቤቶች-ስለ</w:t>
            </w:r>
            <w:proofErr w:type="spellEnd"/>
            <w:r w:rsidRPr="002B7CEC">
              <w:rPr>
                <w:rFonts w:ascii="Power Geez Unicode1" w:hAnsi="Power Geez Unicode1"/>
              </w:rPr>
              <w:t xml:space="preserve"> </w:t>
            </w:r>
            <w:proofErr w:type="spellStart"/>
            <w:r w:rsidRPr="002B7CEC">
              <w:rPr>
                <w:rFonts w:ascii="Power Geez Unicode1" w:hAnsi="Power Geez Unicode1"/>
              </w:rPr>
              <w:t>ፓምፕ</w:t>
            </w:r>
            <w:proofErr w:type="spellEnd"/>
            <w:r w:rsidRPr="002B7CEC">
              <w:rPr>
                <w:rFonts w:ascii="Power Geez Unicode1" w:hAnsi="Power Geez Unicode1"/>
              </w:rPr>
              <w:t xml:space="preserve"> </w:t>
            </w:r>
            <w:proofErr w:type="spellStart"/>
            <w:r w:rsidRPr="002B7CEC">
              <w:rPr>
                <w:rFonts w:ascii="Power Geez Unicode1" w:hAnsi="Power Geez Unicode1"/>
              </w:rPr>
              <w:t>አያያዝ</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ጥገና</w:t>
            </w:r>
            <w:proofErr w:type="spellEnd"/>
            <w:r w:rsidRPr="002B7CEC">
              <w:rPr>
                <w:rFonts w:ascii="Power Geez Unicode1" w:hAnsi="Power Geez Unicode1"/>
              </w:rPr>
              <w:t xml:space="preserve"> </w:t>
            </w:r>
            <w:proofErr w:type="spellStart"/>
            <w:r w:rsidRPr="002B7CEC">
              <w:rPr>
                <w:rFonts w:ascii="Power Geez Unicode1" w:hAnsi="Power Geez Unicode1"/>
              </w:rPr>
              <w:t>ላይ</w:t>
            </w:r>
            <w:proofErr w:type="spellEnd"/>
            <w:r w:rsidRPr="002B7CEC">
              <w:rPr>
                <w:rFonts w:ascii="Power Geez Unicode1" w:hAnsi="Power Geez Unicode1"/>
              </w:rPr>
              <w:t xml:space="preserve"> </w:t>
            </w:r>
            <w:proofErr w:type="spellStart"/>
            <w:r w:rsidRPr="002B7CEC">
              <w:rPr>
                <w:rFonts w:ascii="Power Geez Unicode1" w:hAnsi="Power Geez Unicode1"/>
              </w:rPr>
              <w:t>ተግባራዊ</w:t>
            </w:r>
            <w:proofErr w:type="spellEnd"/>
            <w:r w:rsidRPr="002B7CEC">
              <w:rPr>
                <w:rFonts w:ascii="Power Geez Unicode1" w:hAnsi="Power Geez Unicode1"/>
              </w:rPr>
              <w:t xml:space="preserve"> </w:t>
            </w:r>
            <w:proofErr w:type="spellStart"/>
            <w:r w:rsidRPr="002B7CEC">
              <w:rPr>
                <w:rFonts w:ascii="Power Geez Unicode1" w:hAnsi="Power Geez Unicode1"/>
              </w:rPr>
              <w:t>ሥልጠና</w:t>
            </w:r>
            <w:proofErr w:type="spellEnd"/>
          </w:p>
          <w:p w:rsidR="00F92AEF" w:rsidRPr="002B7CEC" w:rsidRDefault="00130A70" w:rsidP="00130A70">
            <w:pPr>
              <w:numPr>
                <w:ilvl w:val="0"/>
                <w:numId w:val="16"/>
              </w:numPr>
              <w:tabs>
                <w:tab w:val="left" w:pos="1077"/>
              </w:tabs>
              <w:spacing w:after="0" w:line="240" w:lineRule="auto"/>
              <w:ind w:left="342" w:hanging="270"/>
              <w:contextualSpacing/>
              <w:rPr>
                <w:rFonts w:ascii="Power Geez Unicode1" w:hAnsi="Power Geez Unicode1"/>
              </w:rPr>
            </w:pPr>
            <w:proofErr w:type="spellStart"/>
            <w:r w:rsidRPr="002B7CEC">
              <w:rPr>
                <w:rFonts w:ascii="Power Geez Unicode1" w:hAnsi="Power Geez Unicode1"/>
              </w:rPr>
              <w:t>የቴክኖሎጂ</w:t>
            </w:r>
            <w:proofErr w:type="spellEnd"/>
            <w:r w:rsidRPr="002B7CEC">
              <w:rPr>
                <w:rFonts w:ascii="Power Geez Unicode1" w:hAnsi="Power Geez Unicode1"/>
              </w:rPr>
              <w:t xml:space="preserve"> </w:t>
            </w:r>
            <w:proofErr w:type="spellStart"/>
            <w:r w:rsidRPr="002B7CEC">
              <w:rPr>
                <w:rFonts w:ascii="Power Geez Unicode1" w:hAnsi="Power Geez Unicode1"/>
              </w:rPr>
              <w:t>ማስተዋወቂያ</w:t>
            </w:r>
            <w:proofErr w:type="spellEnd"/>
            <w:r w:rsidRPr="002B7CEC">
              <w:rPr>
                <w:rFonts w:ascii="Power Geez Unicode1" w:hAnsi="Power Geez Unicode1"/>
              </w:rPr>
              <w:t xml:space="preserve"> </w:t>
            </w:r>
            <w:proofErr w:type="spellStart"/>
            <w:r w:rsidRPr="002B7CEC">
              <w:rPr>
                <w:rFonts w:ascii="Power Geez Unicode1" w:hAnsi="Power Geez Unicode1"/>
              </w:rPr>
              <w:t>ክብረ</w:t>
            </w:r>
            <w:proofErr w:type="spellEnd"/>
            <w:r w:rsidRPr="002B7CEC">
              <w:rPr>
                <w:rFonts w:ascii="Power Geez Unicode1" w:hAnsi="Power Geez Unicode1"/>
              </w:rPr>
              <w:t xml:space="preserve"> </w:t>
            </w:r>
            <w:proofErr w:type="spellStart"/>
            <w:r w:rsidRPr="002B7CEC">
              <w:rPr>
                <w:rFonts w:ascii="Power Geez Unicode1" w:hAnsi="Power Geez Unicode1"/>
              </w:rPr>
              <w:t>በዓላት</w:t>
            </w:r>
            <w:proofErr w:type="spellEnd"/>
            <w:r w:rsidRPr="002B7CEC">
              <w:rPr>
                <w:rFonts w:ascii="Power Geez Unicode1" w:hAnsi="Power Geez Unicode1"/>
              </w:rPr>
              <w:t>፣</w:t>
            </w:r>
          </w:p>
        </w:tc>
        <w:tc>
          <w:tcPr>
            <w:tcW w:w="1597" w:type="pct"/>
            <w:vMerge/>
            <w:shd w:val="clear" w:color="auto" w:fill="auto"/>
          </w:tcPr>
          <w:p w:rsidR="00F92AEF" w:rsidRPr="002B7CEC" w:rsidRDefault="00F92AEF" w:rsidP="00FC4F1D">
            <w:pPr>
              <w:spacing w:after="0" w:line="312" w:lineRule="auto"/>
              <w:ind w:left="342"/>
              <w:contextualSpacing/>
              <w:jc w:val="both"/>
              <w:rPr>
                <w:rFonts w:ascii="Power Geez Unicode1" w:eastAsia="Times New Roman" w:hAnsi="Power Geez Unicode1"/>
                <w:lang w:val="en-GB"/>
              </w:rPr>
            </w:pPr>
          </w:p>
        </w:tc>
      </w:tr>
      <w:tr w:rsidR="00F92AEF" w:rsidRPr="002B7CEC" w:rsidTr="0044766E">
        <w:trPr>
          <w:trHeight w:val="19"/>
        </w:trPr>
        <w:tc>
          <w:tcPr>
            <w:tcW w:w="655" w:type="pct"/>
            <w:vMerge/>
            <w:shd w:val="clear" w:color="auto" w:fill="auto"/>
          </w:tcPr>
          <w:p w:rsidR="00F92AEF" w:rsidRPr="002B7CEC" w:rsidRDefault="00F92AEF" w:rsidP="00FC4F1D">
            <w:pPr>
              <w:spacing w:after="0" w:line="240" w:lineRule="auto"/>
              <w:rPr>
                <w:rFonts w:ascii="Power Geez Unicode1" w:hAnsi="Power Geez Unicode1"/>
              </w:rPr>
            </w:pPr>
          </w:p>
        </w:tc>
        <w:tc>
          <w:tcPr>
            <w:tcW w:w="752" w:type="pct"/>
            <w:shd w:val="clear" w:color="auto" w:fill="auto"/>
          </w:tcPr>
          <w:p w:rsidR="00F92AEF" w:rsidRPr="002B7CEC" w:rsidRDefault="00277450" w:rsidP="00FC4F1D">
            <w:pPr>
              <w:spacing w:after="0" w:line="240" w:lineRule="auto"/>
              <w:rPr>
                <w:rFonts w:ascii="Power Geez Unicode1" w:hAnsi="Power Geez Unicode1"/>
              </w:rPr>
            </w:pPr>
            <w:proofErr w:type="spellStart"/>
            <w:r w:rsidRPr="002B7CEC">
              <w:rPr>
                <w:rFonts w:ascii="Power Geez Unicode1" w:hAnsi="Power Geez Unicode1"/>
              </w:rPr>
              <w:t>የቴክኖሎጂ</w:t>
            </w:r>
            <w:proofErr w:type="spellEnd"/>
            <w:r w:rsidRPr="002B7CEC">
              <w:rPr>
                <w:rFonts w:ascii="Power Geez Unicode1" w:hAnsi="Power Geez Unicode1"/>
              </w:rPr>
              <w:t xml:space="preserve"> </w:t>
            </w:r>
            <w:proofErr w:type="spellStart"/>
            <w:r w:rsidRPr="002B7CEC">
              <w:rPr>
                <w:rFonts w:ascii="Power Geez Unicode1" w:hAnsi="Power Geez Unicode1"/>
              </w:rPr>
              <w:t>ማሰራጨት</w:t>
            </w:r>
            <w:proofErr w:type="spellEnd"/>
          </w:p>
        </w:tc>
        <w:tc>
          <w:tcPr>
            <w:tcW w:w="391" w:type="pct"/>
            <w:shd w:val="clear" w:color="auto" w:fill="auto"/>
          </w:tcPr>
          <w:p w:rsidR="00F92AEF" w:rsidRPr="002B7CEC" w:rsidRDefault="00B317E8" w:rsidP="00FC4F1D">
            <w:pPr>
              <w:spacing w:after="0" w:line="240" w:lineRule="auto"/>
              <w:ind w:right="-198"/>
              <w:rPr>
                <w:rFonts w:ascii="Power Geez Unicode1" w:hAnsi="Power Geez Unicode1"/>
              </w:rPr>
            </w:pPr>
            <w:proofErr w:type="spellStart"/>
            <w:r w:rsidRPr="002B7CEC">
              <w:rPr>
                <w:rFonts w:ascii="Power Geez Unicode1" w:hAnsi="Power Geez Unicode1"/>
              </w:rPr>
              <w:t>የጅምላ</w:t>
            </w:r>
            <w:proofErr w:type="spellEnd"/>
            <w:r w:rsidRPr="002B7CEC">
              <w:rPr>
                <w:rFonts w:ascii="Power Geez Unicode1" w:hAnsi="Power Geez Unicode1"/>
              </w:rPr>
              <w:t xml:space="preserve"> </w:t>
            </w:r>
            <w:proofErr w:type="spellStart"/>
            <w:r w:rsidRPr="002B7CEC">
              <w:rPr>
                <w:rFonts w:ascii="Power Geez Unicode1" w:hAnsi="Power Geez Unicode1"/>
              </w:rPr>
              <w:t>ዘዴዎች</w:t>
            </w:r>
            <w:proofErr w:type="spellEnd"/>
          </w:p>
        </w:tc>
        <w:tc>
          <w:tcPr>
            <w:tcW w:w="1605" w:type="pct"/>
            <w:shd w:val="clear" w:color="auto" w:fill="auto"/>
          </w:tcPr>
          <w:p w:rsidR="00130A70" w:rsidRPr="002B7CEC" w:rsidRDefault="00130A70" w:rsidP="00130A70">
            <w:pPr>
              <w:numPr>
                <w:ilvl w:val="0"/>
                <w:numId w:val="17"/>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የብዙሃን</w:t>
            </w:r>
            <w:proofErr w:type="spellEnd"/>
            <w:r w:rsidRPr="002B7CEC">
              <w:rPr>
                <w:rFonts w:ascii="Power Geez Unicode1" w:hAnsi="Power Geez Unicode1"/>
              </w:rPr>
              <w:t xml:space="preserve"> </w:t>
            </w:r>
            <w:proofErr w:type="spellStart"/>
            <w:r w:rsidRPr="002B7CEC">
              <w:rPr>
                <w:rFonts w:ascii="Power Geez Unicode1" w:hAnsi="Power Geez Unicode1"/>
              </w:rPr>
              <w:t>መገናኛ</w:t>
            </w:r>
            <w:proofErr w:type="spellEnd"/>
            <w:r w:rsidRPr="002B7CEC">
              <w:rPr>
                <w:rFonts w:ascii="Power Geez Unicode1" w:hAnsi="Power Geez Unicode1"/>
              </w:rPr>
              <w:t xml:space="preserve"> (</w:t>
            </w:r>
            <w:proofErr w:type="spellStart"/>
            <w:r w:rsidRPr="002B7CEC">
              <w:rPr>
                <w:rFonts w:ascii="Power Geez Unicode1" w:hAnsi="Power Geez Unicode1"/>
              </w:rPr>
              <w:t>በራሪ</w:t>
            </w:r>
            <w:proofErr w:type="spellEnd"/>
            <w:r w:rsidRPr="002B7CEC">
              <w:rPr>
                <w:rFonts w:ascii="Power Geez Unicode1" w:hAnsi="Power Geez Unicode1"/>
              </w:rPr>
              <w:t xml:space="preserve"> </w:t>
            </w:r>
            <w:proofErr w:type="spellStart"/>
            <w:r w:rsidRPr="002B7CEC">
              <w:rPr>
                <w:rFonts w:ascii="Power Geez Unicode1" w:hAnsi="Power Geez Unicode1"/>
              </w:rPr>
              <w:t>ወረቀት</w:t>
            </w:r>
            <w:proofErr w:type="spellEnd"/>
            <w:r w:rsidRPr="002B7CEC">
              <w:rPr>
                <w:rFonts w:ascii="Power Geez Unicode1" w:hAnsi="Power Geez Unicode1"/>
              </w:rPr>
              <w:t xml:space="preserve"> ፣ </w:t>
            </w:r>
            <w:proofErr w:type="spellStart"/>
            <w:r w:rsidRPr="002B7CEC">
              <w:rPr>
                <w:rFonts w:ascii="Power Geez Unicode1" w:hAnsi="Power Geez Unicode1"/>
              </w:rPr>
              <w:t>ፖስተር</w:t>
            </w:r>
            <w:proofErr w:type="spellEnd"/>
            <w:r w:rsidRPr="002B7CEC">
              <w:rPr>
                <w:rFonts w:ascii="Power Geez Unicode1" w:hAnsi="Power Geez Unicode1"/>
              </w:rPr>
              <w:t xml:space="preserve"> ፣</w:t>
            </w:r>
          </w:p>
          <w:p w:rsidR="00130A70" w:rsidRPr="002B7CEC" w:rsidRDefault="00130A70" w:rsidP="00130A70">
            <w:pPr>
              <w:numPr>
                <w:ilvl w:val="0"/>
                <w:numId w:val="17"/>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ዘጋቢ</w:t>
            </w:r>
            <w:proofErr w:type="spellEnd"/>
            <w:r w:rsidRPr="002B7CEC">
              <w:rPr>
                <w:rFonts w:ascii="Power Geez Unicode1" w:hAnsi="Power Geez Unicode1"/>
              </w:rPr>
              <w:t xml:space="preserve"> </w:t>
            </w:r>
            <w:proofErr w:type="spellStart"/>
            <w:r w:rsidRPr="002B7CEC">
              <w:rPr>
                <w:rFonts w:ascii="Power Geez Unicode1" w:hAnsi="Power Geez Unicode1"/>
              </w:rPr>
              <w:t>ፊልም</w:t>
            </w:r>
            <w:proofErr w:type="spellEnd"/>
            <w:r w:rsidRPr="002B7CEC">
              <w:rPr>
                <w:rFonts w:ascii="Power Geez Unicode1" w:hAnsi="Power Geez Unicode1"/>
              </w:rPr>
              <w:t xml:space="preserve">) ፣ </w:t>
            </w:r>
            <w:proofErr w:type="spellStart"/>
            <w:r w:rsidRPr="002B7CEC">
              <w:rPr>
                <w:rFonts w:ascii="Power Geez Unicode1" w:hAnsi="Power Geez Unicode1"/>
              </w:rPr>
              <w:t>የፊልም</w:t>
            </w:r>
            <w:proofErr w:type="spellEnd"/>
            <w:r w:rsidRPr="002B7CEC">
              <w:rPr>
                <w:rFonts w:ascii="Power Geez Unicode1" w:hAnsi="Power Geez Unicode1"/>
              </w:rPr>
              <w:t xml:space="preserve"> </w:t>
            </w:r>
            <w:proofErr w:type="spellStart"/>
            <w:r w:rsidRPr="002B7CEC">
              <w:rPr>
                <w:rFonts w:ascii="Power Geez Unicode1" w:hAnsi="Power Geez Unicode1"/>
              </w:rPr>
              <w:t>ፊልም</w:t>
            </w:r>
            <w:proofErr w:type="spellEnd"/>
            <w:r w:rsidRPr="002B7CEC">
              <w:rPr>
                <w:rFonts w:ascii="Power Geez Unicode1" w:hAnsi="Power Geez Unicode1"/>
              </w:rPr>
              <w:t xml:space="preserve"> ፣</w:t>
            </w:r>
          </w:p>
          <w:p w:rsidR="00130A70" w:rsidRPr="002B7CEC" w:rsidRDefault="00130A70" w:rsidP="00130A70">
            <w:pPr>
              <w:numPr>
                <w:ilvl w:val="0"/>
                <w:numId w:val="17"/>
              </w:numPr>
              <w:tabs>
                <w:tab w:val="left" w:pos="1077"/>
              </w:tabs>
              <w:spacing w:after="0" w:line="240" w:lineRule="auto"/>
              <w:contextualSpacing/>
              <w:rPr>
                <w:rFonts w:ascii="Power Geez Unicode1" w:hAnsi="Power Geez Unicode1"/>
              </w:rPr>
            </w:pPr>
            <w:proofErr w:type="spellStart"/>
            <w:r w:rsidRPr="002B7CEC">
              <w:rPr>
                <w:rFonts w:ascii="Power Geez Unicode1" w:hAnsi="Power Geez Unicode1"/>
              </w:rPr>
              <w:t>ቴሌቪዥን</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ቪዲዮ</w:t>
            </w:r>
            <w:proofErr w:type="spellEnd"/>
            <w:r w:rsidRPr="002B7CEC">
              <w:rPr>
                <w:rFonts w:ascii="Power Geez Unicode1" w:hAnsi="Power Geez Unicode1"/>
              </w:rPr>
              <w:t xml:space="preserve"> ፣ </w:t>
            </w:r>
            <w:proofErr w:type="spellStart"/>
            <w:r w:rsidRPr="002B7CEC">
              <w:rPr>
                <w:rFonts w:ascii="Power Geez Unicode1" w:hAnsi="Power Geez Unicode1"/>
              </w:rPr>
              <w:t>ጋዜጦች</w:t>
            </w:r>
            <w:proofErr w:type="spellEnd"/>
          </w:p>
          <w:p w:rsidR="00F92AEF" w:rsidRPr="002B7CEC" w:rsidRDefault="00F92AEF" w:rsidP="0044766E">
            <w:pPr>
              <w:spacing w:after="0" w:line="240" w:lineRule="auto"/>
              <w:ind w:left="720"/>
              <w:contextualSpacing/>
              <w:rPr>
                <w:rFonts w:ascii="Power Geez Unicode1" w:hAnsi="Power Geez Unicode1"/>
              </w:rPr>
            </w:pPr>
          </w:p>
        </w:tc>
        <w:tc>
          <w:tcPr>
            <w:tcW w:w="1597" w:type="pct"/>
            <w:shd w:val="clear" w:color="auto" w:fill="auto"/>
          </w:tcPr>
          <w:p w:rsidR="00130A70" w:rsidRPr="002B7CEC" w:rsidRDefault="00130A70" w:rsidP="00130A70">
            <w:pPr>
              <w:spacing w:after="0" w:line="240" w:lineRule="auto"/>
              <w:ind w:left="162"/>
              <w:contextualSpacing/>
              <w:rPr>
                <w:rFonts w:ascii="Power Geez Unicode1" w:hAnsi="Power Geez Unicode1"/>
              </w:rPr>
            </w:pPr>
            <w:proofErr w:type="spellStart"/>
            <w:r w:rsidRPr="002B7CEC">
              <w:rPr>
                <w:rFonts w:ascii="Power Geez Unicode1" w:hAnsi="Power Geez Unicode1"/>
              </w:rPr>
              <w:t>ሚዲያዎችን</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w:t>
            </w:r>
            <w:proofErr w:type="spellStart"/>
            <w:r w:rsidRPr="002B7CEC">
              <w:rPr>
                <w:rFonts w:ascii="Power Geez Unicode1" w:hAnsi="Power Geez Unicode1"/>
              </w:rPr>
              <w:t>የኦውዲዮ</w:t>
            </w:r>
            <w:proofErr w:type="spellEnd"/>
            <w:r w:rsidRPr="002B7CEC">
              <w:rPr>
                <w:rFonts w:ascii="Power Geez Unicode1" w:hAnsi="Power Geez Unicode1"/>
              </w:rPr>
              <w:t xml:space="preserve"> </w:t>
            </w:r>
            <w:proofErr w:type="spellStart"/>
            <w:r w:rsidRPr="002B7CEC">
              <w:rPr>
                <w:rFonts w:ascii="Power Geez Unicode1" w:hAnsi="Power Geez Unicode1"/>
              </w:rPr>
              <w:t>ቪዥን</w:t>
            </w:r>
            <w:proofErr w:type="spellEnd"/>
            <w:r w:rsidRPr="002B7CEC">
              <w:rPr>
                <w:rFonts w:ascii="Power Geez Unicode1" w:hAnsi="Power Geez Unicode1"/>
              </w:rPr>
              <w:t xml:space="preserve"> </w:t>
            </w:r>
            <w:proofErr w:type="spellStart"/>
            <w:r w:rsidRPr="002B7CEC">
              <w:rPr>
                <w:rFonts w:ascii="Power Geez Unicode1" w:hAnsi="Power Geez Unicode1"/>
              </w:rPr>
              <w:t>ማተምን</w:t>
            </w:r>
            <w:proofErr w:type="spellEnd"/>
            <w:r w:rsidRPr="002B7CEC">
              <w:rPr>
                <w:rFonts w:ascii="Power Geez Unicode1" w:hAnsi="Power Geez Unicode1"/>
              </w:rPr>
              <w:t xml:space="preserve"> </w:t>
            </w:r>
            <w:proofErr w:type="spellStart"/>
            <w:r w:rsidRPr="002B7CEC">
              <w:rPr>
                <w:rFonts w:ascii="Power Geez Unicode1" w:hAnsi="Power Geez Unicode1"/>
              </w:rPr>
              <w:t>በማብራሪያ</w:t>
            </w:r>
            <w:proofErr w:type="spellEnd"/>
            <w:r w:rsidRPr="002B7CEC">
              <w:rPr>
                <w:rFonts w:ascii="Power Geez Unicode1" w:hAnsi="Power Geez Unicode1"/>
              </w:rPr>
              <w:t xml:space="preserve"> </w:t>
            </w:r>
            <w:proofErr w:type="spellStart"/>
            <w:r w:rsidRPr="002B7CEC">
              <w:rPr>
                <w:rFonts w:ascii="Power Geez Unicode1" w:hAnsi="Power Geez Unicode1"/>
              </w:rPr>
              <w:t>መንገዶች</w:t>
            </w:r>
            <w:proofErr w:type="spellEnd"/>
            <w:r w:rsidRPr="002B7CEC">
              <w:rPr>
                <w:rFonts w:ascii="Power Geez Unicode1" w:hAnsi="Power Geez Unicode1"/>
              </w:rPr>
              <w:t xml:space="preserve"> </w:t>
            </w:r>
            <w:proofErr w:type="spellStart"/>
            <w:r w:rsidRPr="002B7CEC">
              <w:rPr>
                <w:rFonts w:ascii="Power Geez Unicode1" w:hAnsi="Power Geez Unicode1"/>
              </w:rPr>
              <w:t>መሆን</w:t>
            </w:r>
            <w:proofErr w:type="spellEnd"/>
            <w:r w:rsidRPr="002B7CEC">
              <w:rPr>
                <w:rFonts w:ascii="Power Geez Unicode1" w:hAnsi="Power Geez Unicode1"/>
              </w:rPr>
              <w:t xml:space="preserve"> </w:t>
            </w:r>
            <w:proofErr w:type="spellStart"/>
            <w:r w:rsidRPr="002B7CEC">
              <w:rPr>
                <w:rFonts w:ascii="Power Geez Unicode1" w:hAnsi="Power Geez Unicode1"/>
              </w:rPr>
              <w:t>አለባቸው</w:t>
            </w:r>
            <w:proofErr w:type="spellEnd"/>
            <w:r w:rsidRPr="002B7CEC">
              <w:rPr>
                <w:rFonts w:ascii="Power Geez Unicode1" w:hAnsi="Power Geez Unicode1"/>
              </w:rPr>
              <w:t xml:space="preserve"> ፣ </w:t>
            </w:r>
            <w:proofErr w:type="spellStart"/>
            <w:r w:rsidRPr="002B7CEC">
              <w:rPr>
                <w:rFonts w:ascii="Power Geez Unicode1" w:hAnsi="Power Geez Unicode1"/>
              </w:rPr>
              <w:t>ስለሆነም</w:t>
            </w:r>
            <w:proofErr w:type="spellEnd"/>
            <w:r w:rsidRPr="002B7CEC">
              <w:rPr>
                <w:rFonts w:ascii="Power Geez Unicode1" w:hAnsi="Power Geez Unicode1"/>
              </w:rPr>
              <w:t xml:space="preserve"> </w:t>
            </w:r>
            <w:proofErr w:type="spellStart"/>
            <w:r w:rsidRPr="002B7CEC">
              <w:rPr>
                <w:rFonts w:ascii="Power Geez Unicode1" w:hAnsi="Power Geez Unicode1"/>
              </w:rPr>
              <w:t>አብዛኛውን</w:t>
            </w:r>
            <w:proofErr w:type="spellEnd"/>
            <w:r w:rsidRPr="002B7CEC">
              <w:rPr>
                <w:rFonts w:ascii="Power Geez Unicode1" w:hAnsi="Power Geez Unicode1"/>
              </w:rPr>
              <w:t xml:space="preserve"> </w:t>
            </w:r>
            <w:proofErr w:type="spellStart"/>
            <w:r w:rsidRPr="002B7CEC">
              <w:rPr>
                <w:rFonts w:ascii="Power Geez Unicode1" w:hAnsi="Power Geez Unicode1"/>
              </w:rPr>
              <w:t>ጊዜ</w:t>
            </w:r>
            <w:proofErr w:type="spellEnd"/>
            <w:r w:rsidRPr="002B7CEC">
              <w:rPr>
                <w:rFonts w:ascii="Power Geez Unicode1" w:hAnsi="Power Geez Unicode1"/>
              </w:rPr>
              <w:t xml:space="preserve"> </w:t>
            </w:r>
            <w:proofErr w:type="spellStart"/>
            <w:r w:rsidRPr="002B7CEC">
              <w:rPr>
                <w:rFonts w:ascii="Power Geez Unicode1" w:hAnsi="Power Geez Unicode1"/>
              </w:rPr>
              <w:t>ማንበብ</w:t>
            </w:r>
            <w:proofErr w:type="spellEnd"/>
            <w:r w:rsidRPr="002B7CEC">
              <w:rPr>
                <w:rFonts w:ascii="Power Geez Unicode1" w:hAnsi="Power Geez Unicode1"/>
              </w:rPr>
              <w:t xml:space="preserve"> </w:t>
            </w:r>
            <w:proofErr w:type="spellStart"/>
            <w:r w:rsidRPr="002B7CEC">
              <w:rPr>
                <w:rFonts w:ascii="Power Geez Unicode1" w:hAnsi="Power Geez Unicode1"/>
              </w:rPr>
              <w:t>የማይችሉ</w:t>
            </w:r>
            <w:proofErr w:type="spellEnd"/>
            <w:r w:rsidRPr="002B7CEC">
              <w:rPr>
                <w:rFonts w:ascii="Power Geez Unicode1" w:hAnsi="Power Geez Unicode1"/>
              </w:rPr>
              <w:t xml:space="preserve"> </w:t>
            </w:r>
            <w:proofErr w:type="spellStart"/>
            <w:r w:rsidRPr="002B7CEC">
              <w:rPr>
                <w:rFonts w:ascii="Power Geez Unicode1" w:hAnsi="Power Geez Unicode1"/>
              </w:rPr>
              <w:t>ሴቶች</w:t>
            </w:r>
            <w:proofErr w:type="spellEnd"/>
            <w:r w:rsidRPr="002B7CEC">
              <w:rPr>
                <w:rFonts w:ascii="Power Geez Unicode1" w:hAnsi="Power Geez Unicode1"/>
              </w:rPr>
              <w:t xml:space="preserve"> </w:t>
            </w:r>
            <w:proofErr w:type="spellStart"/>
            <w:r w:rsidRPr="002B7CEC">
              <w:rPr>
                <w:rFonts w:ascii="Power Geez Unicode1" w:hAnsi="Power Geez Unicode1"/>
              </w:rPr>
              <w:t>በቀላሉ</w:t>
            </w:r>
            <w:proofErr w:type="spellEnd"/>
            <w:r w:rsidRPr="002B7CEC">
              <w:rPr>
                <w:rFonts w:ascii="Power Geez Unicode1" w:hAnsi="Power Geez Unicode1"/>
              </w:rPr>
              <w:t xml:space="preserve"> </w:t>
            </w:r>
            <w:proofErr w:type="spellStart"/>
            <w:r w:rsidRPr="002B7CEC">
              <w:rPr>
                <w:rFonts w:ascii="Power Geez Unicode1" w:hAnsi="Power Geez Unicode1"/>
              </w:rPr>
              <w:t>ሊረዱት</w:t>
            </w:r>
            <w:proofErr w:type="spellEnd"/>
            <w:r w:rsidRPr="002B7CEC">
              <w:rPr>
                <w:rFonts w:ascii="Power Geez Unicode1" w:hAnsi="Power Geez Unicode1"/>
              </w:rPr>
              <w:t xml:space="preserve"> </w:t>
            </w:r>
            <w:proofErr w:type="spellStart"/>
            <w:r w:rsidRPr="002B7CEC">
              <w:rPr>
                <w:rFonts w:ascii="Power Geez Unicode1" w:hAnsi="Power Geez Unicode1"/>
              </w:rPr>
              <w:t>ይችላሉ</w:t>
            </w:r>
            <w:proofErr w:type="spellEnd"/>
            <w:r w:rsidRPr="002B7CEC">
              <w:rPr>
                <w:rFonts w:ascii="Power Geez Unicode1" w:hAnsi="Power Geez Unicode1"/>
              </w:rPr>
              <w:t>።</w:t>
            </w:r>
          </w:p>
          <w:p w:rsidR="00F92AEF" w:rsidRPr="002B7CEC" w:rsidRDefault="00130A70" w:rsidP="0044766E">
            <w:pPr>
              <w:spacing w:after="0" w:line="240" w:lineRule="auto"/>
              <w:ind w:left="162"/>
              <w:contextualSpacing/>
              <w:rPr>
                <w:rFonts w:ascii="Power Geez Unicode1" w:hAnsi="Power Geez Unicode1"/>
              </w:rPr>
            </w:pPr>
            <w:proofErr w:type="spellStart"/>
            <w:r w:rsidRPr="002B7CEC">
              <w:rPr>
                <w:rFonts w:ascii="Power Geez Unicode1" w:hAnsi="Power Geez Unicode1"/>
              </w:rPr>
              <w:t>ስዕሎች</w:t>
            </w:r>
            <w:proofErr w:type="spellEnd"/>
            <w:r w:rsidRPr="002B7CEC">
              <w:rPr>
                <w:rFonts w:ascii="Power Geez Unicode1" w:hAnsi="Power Geez Unicode1"/>
              </w:rPr>
              <w:t xml:space="preserve"> </w:t>
            </w:r>
            <w:proofErr w:type="spellStart"/>
            <w:r w:rsidRPr="002B7CEC">
              <w:rPr>
                <w:rFonts w:ascii="Power Geez Unicode1" w:hAnsi="Power Geez Unicode1"/>
              </w:rPr>
              <w:t>እና</w:t>
            </w:r>
            <w:proofErr w:type="spellEnd"/>
            <w:r w:rsidRPr="002B7CEC">
              <w:rPr>
                <w:rFonts w:ascii="Power Geez Unicode1" w:hAnsi="Power Geez Unicode1"/>
              </w:rPr>
              <w:t xml:space="preserve"> / </w:t>
            </w:r>
            <w:proofErr w:type="spellStart"/>
            <w:r w:rsidRPr="002B7CEC">
              <w:rPr>
                <w:rFonts w:ascii="Power Geez Unicode1" w:hAnsi="Power Geez Unicode1"/>
              </w:rPr>
              <w:t>ወይም</w:t>
            </w:r>
            <w:proofErr w:type="spellEnd"/>
            <w:r w:rsidRPr="002B7CEC">
              <w:rPr>
                <w:rFonts w:ascii="Power Geez Unicode1" w:hAnsi="Power Geez Unicode1"/>
              </w:rPr>
              <w:t xml:space="preserve"> </w:t>
            </w:r>
            <w:proofErr w:type="spellStart"/>
            <w:r w:rsidRPr="002B7CEC">
              <w:rPr>
                <w:rFonts w:ascii="Power Geez Unicode1" w:hAnsi="Power Geez Unicode1"/>
              </w:rPr>
              <w:t>ፊልሞች</w:t>
            </w:r>
            <w:proofErr w:type="spellEnd"/>
            <w:r w:rsidRPr="002B7CEC">
              <w:rPr>
                <w:rFonts w:ascii="Power Geez Unicode1" w:hAnsi="Power Geez Unicode1"/>
              </w:rPr>
              <w:t xml:space="preserve"> </w:t>
            </w:r>
            <w:proofErr w:type="spellStart"/>
            <w:r w:rsidRPr="002B7CEC">
              <w:rPr>
                <w:rFonts w:ascii="Power Geez Unicode1" w:hAnsi="Power Geez Unicode1"/>
              </w:rPr>
              <w:t>ሴቶችን</w:t>
            </w:r>
            <w:proofErr w:type="spellEnd"/>
            <w:r w:rsidRPr="002B7CEC">
              <w:rPr>
                <w:rFonts w:ascii="Power Geez Unicode1" w:hAnsi="Power Geez Unicode1"/>
              </w:rPr>
              <w:t xml:space="preserve"> </w:t>
            </w:r>
            <w:proofErr w:type="spellStart"/>
            <w:r w:rsidRPr="002B7CEC">
              <w:rPr>
                <w:rFonts w:ascii="Power Geez Unicode1" w:hAnsi="Power Geez Unicode1"/>
              </w:rPr>
              <w:t>እንደ</w:t>
            </w:r>
            <w:proofErr w:type="spellEnd"/>
            <w:r w:rsidRPr="002B7CEC">
              <w:rPr>
                <w:rFonts w:ascii="Power Geez Unicode1" w:hAnsi="Power Geez Unicode1"/>
              </w:rPr>
              <w:t xml:space="preserve"> </w:t>
            </w:r>
            <w:proofErr w:type="spellStart"/>
            <w:r w:rsidRPr="002B7CEC">
              <w:rPr>
                <w:rFonts w:ascii="Power Geez Unicode1" w:hAnsi="Power Geez Unicode1"/>
              </w:rPr>
              <w:t>ወንዶች</w:t>
            </w:r>
            <w:proofErr w:type="spellEnd"/>
            <w:r w:rsidRPr="002B7CEC">
              <w:rPr>
                <w:rFonts w:ascii="Power Geez Unicode1" w:hAnsi="Power Geez Unicode1"/>
              </w:rPr>
              <w:t xml:space="preserve"> </w:t>
            </w:r>
            <w:proofErr w:type="spellStart"/>
            <w:r w:rsidRPr="002B7CEC">
              <w:rPr>
                <w:rFonts w:ascii="Power Geez Unicode1" w:hAnsi="Power Geez Unicode1"/>
              </w:rPr>
              <w:t>በመጠቀም</w:t>
            </w:r>
            <w:proofErr w:type="spellEnd"/>
            <w:r w:rsidRPr="002B7CEC">
              <w:rPr>
                <w:rFonts w:ascii="Power Geez Unicode1" w:hAnsi="Power Geez Unicode1"/>
              </w:rPr>
              <w:t xml:space="preserve"> </w:t>
            </w:r>
            <w:proofErr w:type="spellStart"/>
            <w:r w:rsidRPr="002B7CEC">
              <w:rPr>
                <w:rFonts w:ascii="Power Geez Unicode1" w:hAnsi="Power Geez Unicode1"/>
              </w:rPr>
              <w:t>ቴክኖሎጂን</w:t>
            </w:r>
            <w:proofErr w:type="spellEnd"/>
            <w:r w:rsidRPr="002B7CEC">
              <w:rPr>
                <w:rFonts w:ascii="Power Geez Unicode1" w:hAnsi="Power Geez Unicode1"/>
              </w:rPr>
              <w:t xml:space="preserve"> </w:t>
            </w:r>
            <w:proofErr w:type="spellStart"/>
            <w:r w:rsidRPr="002B7CEC">
              <w:rPr>
                <w:rFonts w:ascii="Power Geez Unicode1" w:hAnsi="Power Geez Unicode1"/>
              </w:rPr>
              <w:t>በግልጽ</w:t>
            </w:r>
            <w:proofErr w:type="spellEnd"/>
            <w:r w:rsidRPr="002B7CEC">
              <w:rPr>
                <w:rFonts w:ascii="Power Geez Unicode1" w:hAnsi="Power Geez Unicode1"/>
              </w:rPr>
              <w:t xml:space="preserve"> </w:t>
            </w:r>
            <w:proofErr w:type="spellStart"/>
            <w:r w:rsidRPr="002B7CEC">
              <w:rPr>
                <w:rFonts w:ascii="Power Geez Unicode1" w:hAnsi="Power Geez Unicode1"/>
              </w:rPr>
              <w:t>ማሳየት</w:t>
            </w:r>
            <w:proofErr w:type="spellEnd"/>
            <w:r w:rsidRPr="002B7CEC">
              <w:rPr>
                <w:rFonts w:ascii="Power Geez Unicode1" w:hAnsi="Power Geez Unicode1"/>
              </w:rPr>
              <w:t xml:space="preserve"> </w:t>
            </w:r>
            <w:proofErr w:type="spellStart"/>
            <w:r w:rsidRPr="002B7CEC">
              <w:rPr>
                <w:rFonts w:ascii="Power Geez Unicode1" w:hAnsi="Power Geez Unicode1"/>
              </w:rPr>
              <w:t>አለባቸው</w:t>
            </w:r>
            <w:proofErr w:type="spellEnd"/>
          </w:p>
        </w:tc>
      </w:tr>
    </w:tbl>
    <w:p w:rsidR="00AF4702" w:rsidRPr="002B7CEC" w:rsidRDefault="00AF4702" w:rsidP="00AF4702">
      <w:pPr>
        <w:spacing w:before="240" w:line="360" w:lineRule="auto"/>
        <w:jc w:val="both"/>
        <w:rPr>
          <w:rFonts w:ascii="Power Geez Unicode1" w:hAnsi="Power Geez Unicode1"/>
          <w:sz w:val="24"/>
        </w:rPr>
      </w:pPr>
      <w:proofErr w:type="spellStart"/>
      <w:r w:rsidRPr="002B7CEC">
        <w:rPr>
          <w:rFonts w:ascii="Power Geez Unicode1" w:hAnsi="Power Geez Unicode1" w:cs="Nyala"/>
          <w:sz w:val="24"/>
        </w:rPr>
        <w:t>የተሻሉ</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አሰራሮች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ልየታ</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ስነዳ</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የሴት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ወንድ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አርሶ</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አደርሮች</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ሀገር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በቀል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ዕውቀትና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ልምዱ</w:t>
      </w:r>
      <w:proofErr w:type="spellEnd"/>
      <w:r w:rsidRPr="002B7CEC">
        <w:rPr>
          <w:rFonts w:ascii="Power Geez Unicode1" w:hAnsi="Power Geez Unicode1"/>
          <w:sz w:val="24"/>
        </w:rPr>
        <w:t xml:space="preserve"> </w:t>
      </w:r>
      <w:proofErr w:type="spellStart"/>
      <w:r w:rsidRPr="002B7CEC">
        <w:rPr>
          <w:rFonts w:ascii="Power Geez Unicode1" w:hAnsi="Power Geez Unicode1"/>
          <w:sz w:val="24"/>
        </w:rPr>
        <w:t>ቴክኖሎጂዎችን</w:t>
      </w:r>
      <w:proofErr w:type="spellEnd"/>
      <w:r w:rsidRPr="002B7CEC">
        <w:rPr>
          <w:rFonts w:ascii="Power Geez Unicode1" w:hAnsi="Power Geez Unicode1"/>
          <w:sz w:val="24"/>
        </w:rPr>
        <w:t xml:space="preserve"> </w:t>
      </w:r>
      <w:proofErr w:type="spellStart"/>
      <w:r w:rsidRPr="002B7CEC">
        <w:rPr>
          <w:rFonts w:ascii="Power Geez Unicode1" w:hAnsi="Power Geez Unicode1"/>
          <w:sz w:val="24"/>
        </w:rPr>
        <w:t>ለማላመድ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እስካሁን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ያልደረስባቸው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የቴክኖሎጂ</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ውጤቶችን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ለማግኘት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ለመለየት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የሚያስፈልጉ</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ናቸው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ስለዚህ</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ምርጥ</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ተሞክሮዎችን</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ለማሰራጨት</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ለማስፋፋት</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ኤክስቴንሽን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ወኪል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የልምድ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ማጋራት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ዘዴዎችን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የመገናኛ</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ብዙሃን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ቴክኖሎጂን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መጠቀም</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ይችላል</w:t>
      </w:r>
      <w:proofErr w:type="spellEnd"/>
      <w:r w:rsidRPr="002B7CEC">
        <w:rPr>
          <w:rFonts w:ascii="Power Geez Unicode1" w:hAnsi="Power Geez Unicode1" w:cs="Nyala"/>
          <w:sz w:val="24"/>
        </w:rPr>
        <w:t>።</w:t>
      </w:r>
    </w:p>
    <w:p w:rsidR="00986A71" w:rsidRPr="002B7CEC" w:rsidRDefault="00EE7DF1" w:rsidP="00104BC5">
      <w:pPr>
        <w:pStyle w:val="Heading3"/>
        <w:rPr>
          <w:rFonts w:ascii="Power Geez Unicode1" w:eastAsia="Calibri" w:hAnsi="Power Geez Unicode1"/>
        </w:rPr>
      </w:pPr>
      <w:bookmarkStart w:id="86" w:name="_Toc45012032"/>
      <w:proofErr w:type="spellStart"/>
      <w:r w:rsidRPr="002B7CEC">
        <w:rPr>
          <w:rFonts w:ascii="Power Geez Unicode1" w:eastAsia="Calibri" w:hAnsi="Power Geez Unicode1" w:cs="Nyala"/>
        </w:rPr>
        <w:lastRenderedPageBreak/>
        <w:t>የብድር</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እና</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የገበያ</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ስትራቴጂ</w:t>
      </w:r>
      <w:bookmarkEnd w:id="86"/>
      <w:proofErr w:type="spellEnd"/>
      <w:r w:rsidRPr="002B7CEC">
        <w:rPr>
          <w:rFonts w:ascii="Power Geez Unicode1" w:eastAsia="Calibri" w:hAnsi="Power Geez Unicode1"/>
        </w:rPr>
        <w:t xml:space="preserve"> </w:t>
      </w:r>
    </w:p>
    <w:p w:rsidR="00D24132" w:rsidRPr="002B7CEC" w:rsidRDefault="0053545A" w:rsidP="00D24132">
      <w:pPr>
        <w:jc w:val="both"/>
        <w:rPr>
          <w:rFonts w:ascii="Power Geez Unicode1" w:hAnsi="Power Geez Unicode1"/>
          <w:sz w:val="24"/>
        </w:rPr>
      </w:pPr>
      <w:proofErr w:type="spellStart"/>
      <w:r>
        <w:rPr>
          <w:rFonts w:ascii="Power Geez Unicode1" w:hAnsi="Power Geez Unicode1" w:cs="Nyala"/>
          <w:color w:val="231F20"/>
          <w:sz w:val="24"/>
          <w:szCs w:val="24"/>
        </w:rPr>
        <w:t>በቱቦ</w:t>
      </w:r>
      <w:proofErr w:type="spellEnd"/>
      <w:r>
        <w:rPr>
          <w:rFonts w:ascii="Power Geez Unicode1" w:hAnsi="Power Geez Unicode1" w:cs="Nyala"/>
          <w:color w:val="231F20"/>
          <w:sz w:val="24"/>
          <w:szCs w:val="24"/>
        </w:rPr>
        <w:t xml:space="preserve"> </w:t>
      </w:r>
      <w:proofErr w:type="spellStart"/>
      <w:r>
        <w:rPr>
          <w:rFonts w:ascii="Power Geez Unicode1" w:hAnsi="Power Geez Unicode1" w:cs="Nyala"/>
          <w:color w:val="231F20"/>
          <w:sz w:val="24"/>
          <w:szCs w:val="24"/>
        </w:rPr>
        <w:t>ዘንግ</w:t>
      </w:r>
      <w:proofErr w:type="spellEnd"/>
      <w:r w:rsidR="00D24132" w:rsidRPr="002B7CEC">
        <w:rPr>
          <w:rFonts w:ascii="Power Geez Unicode1" w:hAnsi="Power Geez Unicode1"/>
          <w:color w:val="231F20"/>
          <w:sz w:val="24"/>
          <w:szCs w:val="24"/>
        </w:rPr>
        <w:t xml:space="preserve"> </w:t>
      </w:r>
      <w:proofErr w:type="spellStart"/>
      <w:r w:rsidR="00D24132" w:rsidRPr="002B7CEC">
        <w:rPr>
          <w:rFonts w:ascii="Power Geez Unicode1" w:hAnsi="Power Geez Unicode1" w:cs="Nyala"/>
          <w:color w:val="231F20"/>
          <w:sz w:val="24"/>
          <w:szCs w:val="24"/>
        </w:rPr>
        <w:t>የሚቆፈር</w:t>
      </w:r>
      <w:proofErr w:type="spellEnd"/>
      <w:r w:rsidR="00D24132" w:rsidRPr="002B7CEC">
        <w:rPr>
          <w:rFonts w:ascii="Power Geez Unicode1" w:hAnsi="Power Geez Unicode1"/>
          <w:color w:val="231F20"/>
          <w:sz w:val="24"/>
          <w:szCs w:val="24"/>
        </w:rPr>
        <w:t xml:space="preserve"> </w:t>
      </w:r>
      <w:proofErr w:type="spellStart"/>
      <w:r w:rsidR="00D24132" w:rsidRPr="002B7CEC">
        <w:rPr>
          <w:rFonts w:ascii="Power Geez Unicode1" w:hAnsi="Power Geez Unicode1" w:cs="Nyala"/>
          <w:color w:val="231F20"/>
          <w:sz w:val="24"/>
          <w:szCs w:val="24"/>
        </w:rPr>
        <w:t>የውሀ</w:t>
      </w:r>
      <w:proofErr w:type="spellEnd"/>
      <w:r w:rsidR="00D24132" w:rsidRPr="002B7CEC">
        <w:rPr>
          <w:rFonts w:ascii="Power Geez Unicode1" w:hAnsi="Power Geez Unicode1"/>
          <w:color w:val="231F20"/>
          <w:sz w:val="24"/>
          <w:szCs w:val="24"/>
        </w:rPr>
        <w:t xml:space="preserve"> </w:t>
      </w:r>
      <w:proofErr w:type="spellStart"/>
      <w:r w:rsidR="00D24132" w:rsidRPr="002B7CEC">
        <w:rPr>
          <w:rFonts w:ascii="Power Geez Unicode1" w:hAnsi="Power Geez Unicode1" w:cs="Nyala"/>
          <w:color w:val="231F20"/>
          <w:sz w:val="24"/>
          <w:szCs w:val="24"/>
        </w:rPr>
        <w:t>ጉድጓድ</w:t>
      </w:r>
      <w:proofErr w:type="spellEnd"/>
      <w:r w:rsidR="00D24132" w:rsidRPr="002B7CEC">
        <w:rPr>
          <w:rFonts w:ascii="Power Geez Unicode1" w:hAnsi="Power Geez Unicode1"/>
        </w:rPr>
        <w:t xml:space="preserve"> </w:t>
      </w:r>
      <w:proofErr w:type="spellStart"/>
      <w:r w:rsidR="00D24132" w:rsidRPr="002B7CEC">
        <w:rPr>
          <w:rFonts w:ascii="Power Geez Unicode1" w:hAnsi="Power Geez Unicode1" w:cs="Nyala"/>
          <w:sz w:val="24"/>
        </w:rPr>
        <w:t>ቴክኖሎጂዎችን</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የግዥ</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ወጪ</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ለመሸፈን</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እና</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ለመስኖ</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መሳሪያዎች</w:t>
      </w:r>
      <w:proofErr w:type="spellEnd"/>
      <w:r w:rsidR="00D24132" w:rsidRPr="002B7CEC">
        <w:rPr>
          <w:rFonts w:ascii="Power Geez Unicode1" w:hAnsi="Power Geez Unicode1" w:cs="Nyala"/>
          <w:sz w:val="24"/>
        </w:rPr>
        <w:t xml:space="preserve"> </w:t>
      </w:r>
      <w:proofErr w:type="spellStart"/>
      <w:r w:rsidR="00D24132" w:rsidRPr="002B7CEC">
        <w:rPr>
          <w:rFonts w:ascii="Power Geez Unicode1" w:hAnsi="Power Geez Unicode1" w:cs="Nyala"/>
          <w:sz w:val="24"/>
        </w:rPr>
        <w:t>የክዋኔ</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እና</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ጥገና</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ወጪዎችን</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ለመሸፈን</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አርሶ</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አደሮች</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ብድር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ማግኘት</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አለባቸው</w:t>
      </w:r>
      <w:proofErr w:type="spellEnd"/>
      <w:r w:rsidR="00D24132" w:rsidRPr="002B7CEC">
        <w:rPr>
          <w:rFonts w:ascii="Power Geez Unicode1" w:hAnsi="Power Geez Unicode1" w:cs="Nyala"/>
          <w:sz w:val="24"/>
        </w:rPr>
        <w:t>፡፡</w:t>
      </w:r>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ከድንገተኛ</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ጊዜ</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ሁኔታዎች</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ጋር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ተያይዞ</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ለሚመጡ</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የመጀመሪያ</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ድጎማዎች</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ትኩረት</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ሊሰጥ</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ቢችልም</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የጥቃቅን</w:t>
      </w:r>
      <w:r w:rsidR="00D24132" w:rsidRPr="002B7CEC">
        <w:rPr>
          <w:rFonts w:ascii="Power Geez Unicode1" w:hAnsi="Power Geez Unicode1"/>
          <w:sz w:val="24"/>
        </w:rPr>
        <w:t>-</w:t>
      </w:r>
      <w:r w:rsidR="00D24132" w:rsidRPr="002B7CEC">
        <w:rPr>
          <w:rFonts w:ascii="Power Geez Unicode1" w:hAnsi="Power Geez Unicode1" w:cs="Nyala"/>
          <w:sz w:val="24"/>
        </w:rPr>
        <w:t>ብድር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ተቋማት</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በመስኖ</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እርሻ</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ኢኮኖሚያዊ</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አዋጭነት</w:t>
      </w:r>
      <w:proofErr w:type="spellEnd"/>
      <w:r w:rsidR="00D24132" w:rsidRPr="002B7CEC">
        <w:rPr>
          <w:rFonts w:ascii="Power Geez Unicode1" w:hAnsi="Power Geez Unicode1" w:cs="Nyala"/>
          <w:sz w:val="24"/>
        </w:rPr>
        <w:t xml:space="preserve"> </w:t>
      </w:r>
      <w:proofErr w:type="spellStart"/>
      <w:r w:rsidR="00D24132" w:rsidRPr="002B7CEC">
        <w:rPr>
          <w:rFonts w:ascii="Power Geez Unicode1" w:hAnsi="Power Geez Unicode1" w:cs="Nyala"/>
          <w:sz w:val="24"/>
        </w:rPr>
        <w:t>ለመፍጠር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ጤናማ</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የገጠር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ብድር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ስርዓት</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በማቋቋም</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ውስጥ</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መሳተፍ</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አለባቸው</w:t>
      </w:r>
      <w:proofErr w:type="spellEnd"/>
      <w:r w:rsidR="00D24132" w:rsidRPr="002B7CEC">
        <w:rPr>
          <w:rFonts w:ascii="Power Geez Unicode1" w:hAnsi="Power Geez Unicode1" w:cs="Nyala"/>
          <w:sz w:val="24"/>
        </w:rPr>
        <w:t>፡፡</w:t>
      </w:r>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ከዚህ</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በተጨማሪ</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የኢትዮጵያ</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መንግሥት</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የቤተሰብና</w:t>
      </w:r>
      <w:proofErr w:type="spellEnd"/>
      <w:r w:rsidR="00D24132" w:rsidRPr="002B7CEC">
        <w:rPr>
          <w:rFonts w:ascii="Power Geez Unicode1" w:hAnsi="Power Geez Unicode1" w:cs="Nyala"/>
          <w:sz w:val="24"/>
        </w:rPr>
        <w:t xml:space="preserve"> </w:t>
      </w:r>
      <w:proofErr w:type="spellStart"/>
      <w:r w:rsidR="00D24132" w:rsidRPr="002B7CEC">
        <w:rPr>
          <w:rFonts w:ascii="Power Geez Unicode1" w:hAnsi="Power Geez Unicode1" w:cs="Nyala"/>
          <w:sz w:val="24"/>
        </w:rPr>
        <w:t>ጥቃቅን</w:t>
      </w:r>
      <w:proofErr w:type="spellEnd"/>
      <w:r w:rsidR="00D24132" w:rsidRPr="002B7CEC">
        <w:rPr>
          <w:rFonts w:ascii="Power Geez Unicode1" w:hAnsi="Power Geez Unicode1" w:cs="Nyala"/>
          <w:sz w:val="24"/>
        </w:rPr>
        <w:t xml:space="preserve"> </w:t>
      </w:r>
      <w:proofErr w:type="spellStart"/>
      <w:r w:rsidR="00D24132" w:rsidRPr="002B7CEC">
        <w:rPr>
          <w:rFonts w:ascii="Power Geez Unicode1" w:hAnsi="Power Geez Unicode1" w:cs="Nyala"/>
          <w:sz w:val="24"/>
        </w:rPr>
        <w:t>መስኖ</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ቴክኖሎጂዎችን</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ተደራሽ</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ለማድረግ</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ለገጠሩ</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አርሶ</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አደሮች</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ከግብር</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ነፃ</w:t>
      </w:r>
      <w:proofErr w:type="spellEnd"/>
      <w:r w:rsidR="00D24132" w:rsidRPr="002B7CEC">
        <w:rPr>
          <w:rFonts w:ascii="Power Geez Unicode1" w:hAnsi="Power Geez Unicode1"/>
          <w:sz w:val="24"/>
        </w:rPr>
        <w:t xml:space="preserve"> </w:t>
      </w:r>
      <w:proofErr w:type="spellStart"/>
      <w:r w:rsidR="00D24132" w:rsidRPr="002B7CEC">
        <w:rPr>
          <w:rFonts w:ascii="Power Geez Unicode1" w:hAnsi="Power Geez Unicode1" w:cs="Nyala"/>
          <w:sz w:val="24"/>
        </w:rPr>
        <w:t>አድርጓል</w:t>
      </w:r>
      <w:proofErr w:type="spellEnd"/>
      <w:r w:rsidR="00D24132" w:rsidRPr="002B7CEC">
        <w:rPr>
          <w:rFonts w:ascii="Power Geez Unicode1" w:hAnsi="Power Geez Unicode1" w:cs="Nyala"/>
          <w:sz w:val="24"/>
        </w:rPr>
        <w:t xml:space="preserve">፡፡ </w:t>
      </w:r>
    </w:p>
    <w:p w:rsidR="002A029F" w:rsidRPr="002B7CEC" w:rsidRDefault="00EE7DF1" w:rsidP="00104BC5">
      <w:pPr>
        <w:pStyle w:val="Heading2"/>
        <w:rPr>
          <w:rFonts w:ascii="Power Geez Unicode1" w:eastAsia="Calibri" w:hAnsi="Power Geez Unicode1"/>
        </w:rPr>
      </w:pPr>
      <w:bookmarkStart w:id="87" w:name="_Toc45012033"/>
      <w:proofErr w:type="spellStart"/>
      <w:r w:rsidRPr="002B7CEC">
        <w:rPr>
          <w:rFonts w:ascii="Power Geez Unicode1" w:eastAsia="Calibri" w:hAnsi="Power Geez Unicode1" w:cs="Nyala"/>
        </w:rPr>
        <w:t>ኢኮኖሚያዊ</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እና</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ገንዘብ</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ነክ</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ትንተናዎች</w:t>
      </w:r>
      <w:bookmarkEnd w:id="87"/>
      <w:proofErr w:type="spellEnd"/>
    </w:p>
    <w:p w:rsidR="00CF1B43" w:rsidRPr="002B7CEC" w:rsidRDefault="00CF1B43" w:rsidP="00CF1B43">
      <w:pPr>
        <w:spacing w:line="360" w:lineRule="auto"/>
        <w:jc w:val="both"/>
        <w:rPr>
          <w:rFonts w:ascii="Power Geez Unicode1" w:hAnsi="Power Geez Unicode1"/>
          <w:sz w:val="24"/>
          <w:szCs w:val="24"/>
        </w:rPr>
      </w:pPr>
      <w:proofErr w:type="spellStart"/>
      <w:r w:rsidRPr="002B7CEC">
        <w:rPr>
          <w:rFonts w:ascii="Power Geez Unicode1" w:hAnsi="Power Geez Unicode1" w:cs="Nyala"/>
          <w:sz w:val="24"/>
          <w:szCs w:val="24"/>
        </w:rPr>
        <w:t>በአሁኑ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ሰአት</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ማንኛውም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የመንግስት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ሌሎች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አጋሮች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የትኩረት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የዚህም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ምክንያት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የግብርና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ምርታማነትን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ለማሳደግ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የምግብ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ዋስትናን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w:t>
      </w:r>
      <w:r w:rsidRPr="002B7CEC">
        <w:rPr>
          <w:rFonts w:ascii="Power Geez Unicode1" w:hAnsi="Power Geez Unicode1" w:cs="Nyala"/>
          <w:sz w:val="24"/>
          <w:szCs w:val="24"/>
        </w:rPr>
        <w:t>ማረጋገጥ</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የመጀመሪያ</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ምርጥ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አማራጭ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በመሆኑ</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የ</w:t>
      </w:r>
      <w:r w:rsidRPr="002B7CEC">
        <w:rPr>
          <w:rFonts w:ascii="Power Geez Unicode1" w:hAnsi="Power Geez Unicode1" w:cs="Nyala"/>
          <w:sz w:val="24"/>
          <w:szCs w:val="24"/>
        </w:rPr>
        <w:t>አገሪቱን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መዋቅራዊ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ሽግግር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እውን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ለማድረግ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ለሚያስችለው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የኢንዱስትሪ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ፓርክ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በሀገር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በቂ</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የማስፋፊያ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ግብዓቶችን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ያቀርባል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የቤተሰብና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ብዙ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ቁጥር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ያላቸው</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ቤተሰቦችን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ተደራሽ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የሚያደርግ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ሁሉን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አቀፍ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እንዲገነዘቡ</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የሚያግዝ</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በተመጣጣኝ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በቀላሉ</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ሊተገበር</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የሚችል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ነው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በተጨማሪም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የቤተሰብና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በአቅራቢያቸው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በሚገኙ</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አካባቢዎች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በቀላሉ</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ስለሚተገበር</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w:t>
      </w:r>
      <w:r w:rsidRPr="002B7CEC">
        <w:rPr>
          <w:rFonts w:ascii="Power Geez Unicode1" w:hAnsi="Power Geez Unicode1" w:cs="Nyala"/>
          <w:sz w:val="24"/>
          <w:szCs w:val="24"/>
        </w:rPr>
        <w:t>አነስተኛ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እውቀት</w:t>
      </w:r>
      <w:r w:rsidR="0053545A">
        <w:rPr>
          <w:rFonts w:ascii="Power Geez Unicode1" w:hAnsi="Power Geez Unicode1"/>
          <w:sz w:val="24"/>
          <w:szCs w:val="24"/>
        </w:rPr>
        <w:t>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ወጪ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ስለሚተገበር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ወ</w:t>
      </w:r>
      <w:r w:rsidRPr="002B7CEC">
        <w:rPr>
          <w:rFonts w:ascii="Power Geez Unicode1" w:hAnsi="Power Geez Unicode1" w:cs="Nyala"/>
          <w:sz w:val="24"/>
          <w:szCs w:val="24"/>
        </w:rPr>
        <w:t>ጣቶች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እና</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ሴቶችን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ለኢኮኖሚያዊ</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ልማት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ለማንቀሳቀስ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ይቻላል</w:t>
      </w:r>
      <w:proofErr w:type="spellEnd"/>
      <w:r w:rsidRPr="002B7CEC">
        <w:rPr>
          <w:rFonts w:ascii="Power Geez Unicode1" w:hAnsi="Power Geez Unicode1" w:cs="Nyala"/>
          <w:sz w:val="24"/>
          <w:szCs w:val="24"/>
        </w:rPr>
        <w:t>፡፡</w:t>
      </w:r>
    </w:p>
    <w:p w:rsidR="00CF1B43" w:rsidRPr="002B7CEC" w:rsidRDefault="00CF1B43" w:rsidP="00CF1B43">
      <w:pPr>
        <w:spacing w:before="200" w:after="0" w:line="360" w:lineRule="auto"/>
        <w:jc w:val="both"/>
        <w:rPr>
          <w:rFonts w:ascii="Power Geez Unicode1" w:eastAsia="Times New Roman" w:hAnsi="Power Geez Unicode1"/>
          <w:sz w:val="24"/>
          <w:szCs w:val="24"/>
        </w:rPr>
      </w:pPr>
      <w:proofErr w:type="spellStart"/>
      <w:r w:rsidRPr="002B7CEC">
        <w:rPr>
          <w:rFonts w:ascii="Power Geez Unicode1" w:eastAsia="Times New Roman" w:hAnsi="Power Geez Unicode1" w:cs="Nyala"/>
          <w:sz w:val="24"/>
          <w:szCs w:val="24"/>
        </w:rPr>
        <w:t>በዚህ</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የመስኖ</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ልማት</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አመክንዮ</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እና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ጠቀሜታ</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ላይ</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በመመርኮዝ</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የግብርና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ሚኒስቴር</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hAnsi="Power Geez Unicode1" w:cs="Nyala"/>
          <w:sz w:val="24"/>
          <w:szCs w:val="24"/>
        </w:rPr>
        <w:t>የቤተሰብና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cs="Nyala"/>
          <w:sz w:val="24"/>
          <w:szCs w:val="24"/>
        </w:rPr>
        <w:t xml:space="preserve"> </w:t>
      </w:r>
      <w:proofErr w:type="spellStart"/>
      <w:r w:rsidRPr="002B7CEC">
        <w:rPr>
          <w:rFonts w:ascii="Power Geez Unicode1" w:eastAsia="Times New Roman" w:hAnsi="Power Geez Unicode1" w:cs="Nyala"/>
          <w:sz w:val="24"/>
          <w:szCs w:val="24"/>
        </w:rPr>
        <w:t>ልማት</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ቴክኖሎጂ</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ፓኬጅ</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አዘጋጅቷል</w:t>
      </w:r>
      <w:proofErr w:type="spellEnd"/>
      <w:r w:rsidRPr="002B7CEC">
        <w:rPr>
          <w:rFonts w:ascii="Power Geez Unicode1" w:eastAsia="Times New Roman" w:hAnsi="Power Geez Unicode1" w:cs="Nyala"/>
          <w:sz w:val="24"/>
          <w:szCs w:val="24"/>
        </w:rPr>
        <w:t xml:space="preserve">፡፡ </w:t>
      </w:r>
    </w:p>
    <w:p w:rsidR="006831CB" w:rsidRPr="002B7CEC" w:rsidRDefault="006831CB" w:rsidP="00017A81">
      <w:pPr>
        <w:spacing w:before="200" w:line="360" w:lineRule="auto"/>
        <w:jc w:val="both"/>
        <w:rPr>
          <w:rFonts w:ascii="Power Geez Unicode1" w:eastAsia="Times New Roman" w:hAnsi="Power Geez Unicode1"/>
          <w:sz w:val="24"/>
          <w:szCs w:val="24"/>
        </w:rPr>
      </w:pPr>
      <w:proofErr w:type="spellStart"/>
      <w:r w:rsidRPr="002B7CEC">
        <w:rPr>
          <w:rFonts w:ascii="Power Geez Unicode1" w:eastAsia="Times New Roman" w:hAnsi="Power Geez Unicode1" w:cs="Nyala"/>
          <w:sz w:val="24"/>
          <w:szCs w:val="24"/>
        </w:rPr>
        <w:t>ተስማሚ</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የቤተሰብና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እና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ጥቃቅን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የመስኖ</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ስርዓቶችን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በማስተዋወቅ</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የመስኖ</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እርሻን</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በቤተሰብ</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ደረጃ</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sz w:val="24"/>
          <w:szCs w:val="24"/>
        </w:rPr>
        <w:t>ለ</w:t>
      </w:r>
      <w:r w:rsidRPr="002B7CEC">
        <w:rPr>
          <w:rFonts w:ascii="Power Geez Unicode1" w:eastAsia="Times New Roman" w:hAnsi="Power Geez Unicode1" w:cs="Nyala"/>
          <w:sz w:val="24"/>
          <w:szCs w:val="24"/>
        </w:rPr>
        <w:t>ማስፋፋትና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ቀጣይነቱን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ለማረጋገጥ</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የፋይናንስ</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እና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የኢኮኖሚ</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ትንተና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ማድረግ</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ያስፈልጋል</w:t>
      </w:r>
      <w:proofErr w:type="spellEnd"/>
      <w:r w:rsidRPr="002B7CEC">
        <w:rPr>
          <w:rFonts w:ascii="Power Geez Unicode1" w:eastAsia="Times New Roman" w:hAnsi="Power Geez Unicode1" w:cs="Nyala"/>
          <w:sz w:val="24"/>
          <w:szCs w:val="24"/>
        </w:rPr>
        <w:t>፡፡</w:t>
      </w:r>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ይህ</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ትንተና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ተገቢውን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የጥቃቅን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መስኖ</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ቴክኖሎጂን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በማስተዋወቅ</w:t>
      </w:r>
      <w:proofErr w:type="spellEnd"/>
      <w:r w:rsidRPr="002B7CEC">
        <w:rPr>
          <w:rFonts w:ascii="Power Geez Unicode1" w:eastAsia="Times New Roman" w:hAnsi="Power Geez Unicode1" w:cs="Nyala"/>
          <w:sz w:val="24"/>
          <w:szCs w:val="24"/>
        </w:rPr>
        <w:t>፣</w:t>
      </w:r>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ዘላቂ</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የውሃ</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አማራጮችን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sz w:val="24"/>
          <w:szCs w:val="24"/>
        </w:rPr>
        <w:t>በ</w:t>
      </w:r>
      <w:r w:rsidRPr="002B7CEC">
        <w:rPr>
          <w:rFonts w:ascii="Power Geez Unicode1" w:eastAsia="Times New Roman" w:hAnsi="Power Geez Unicode1" w:cs="Nyala"/>
          <w:sz w:val="24"/>
          <w:szCs w:val="24"/>
        </w:rPr>
        <w:t>መምረጥ</w:t>
      </w:r>
      <w:proofErr w:type="spellEnd"/>
      <w:r w:rsidRPr="002B7CEC">
        <w:rPr>
          <w:rFonts w:ascii="Power Geez Unicode1" w:eastAsia="Times New Roman" w:hAnsi="Power Geez Unicode1" w:cs="Nyala"/>
          <w:sz w:val="24"/>
          <w:szCs w:val="24"/>
        </w:rPr>
        <w:t>፣</w:t>
      </w:r>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ውጤታማ</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እና</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ባለአነስተኛ</w:t>
      </w:r>
      <w:proofErr w:type="spellEnd"/>
      <w:r w:rsidRPr="002B7CEC">
        <w:rPr>
          <w:rFonts w:ascii="Power Geez Unicode1" w:eastAsia="Times New Roman" w:hAnsi="Power Geez Unicode1" w:cs="Nyala"/>
          <w:sz w:val="24"/>
          <w:szCs w:val="24"/>
        </w:rPr>
        <w:t xml:space="preserve"> </w:t>
      </w:r>
      <w:proofErr w:type="spellStart"/>
      <w:r w:rsidRPr="002B7CEC">
        <w:rPr>
          <w:rFonts w:ascii="Power Geez Unicode1" w:eastAsia="Times New Roman" w:hAnsi="Power Geez Unicode1" w:cs="Nyala"/>
          <w:sz w:val="24"/>
          <w:szCs w:val="24"/>
        </w:rPr>
        <w:t>ዋጋ</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የውሃ</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መሳቢያ</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ቴክኖሎጂዎች</w:t>
      </w:r>
      <w:proofErr w:type="spellEnd"/>
      <w:r w:rsidRPr="002B7CEC">
        <w:rPr>
          <w:rFonts w:ascii="Power Geez Unicode1" w:eastAsia="Times New Roman" w:hAnsi="Power Geez Unicode1" w:cs="Nyala"/>
          <w:sz w:val="24"/>
          <w:szCs w:val="24"/>
        </w:rPr>
        <w:t>፣</w:t>
      </w:r>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የመስኖ</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አጠቃቀም</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ቴክኖሎጂዎች</w:t>
      </w:r>
      <w:proofErr w:type="spellEnd"/>
      <w:r w:rsidRPr="002B7CEC">
        <w:rPr>
          <w:rFonts w:ascii="Power Geez Unicode1" w:eastAsia="Times New Roman" w:hAnsi="Power Geez Unicode1" w:cs="Nyala"/>
          <w:sz w:val="24"/>
          <w:szCs w:val="24"/>
        </w:rPr>
        <w:t>፣</w:t>
      </w:r>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የግብርና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ግብዓቶች</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እና</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ከዚህ</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ኢን</w:t>
      </w:r>
      <w:r w:rsidRPr="002B7CEC">
        <w:rPr>
          <w:rFonts w:ascii="Power Geez Unicode1" w:eastAsia="Times New Roman" w:hAnsi="Power Geez Unicode1"/>
          <w:sz w:val="24"/>
          <w:szCs w:val="24"/>
        </w:rPr>
        <w:t>ቨ</w:t>
      </w:r>
      <w:r w:rsidRPr="002B7CEC">
        <w:rPr>
          <w:rFonts w:ascii="Power Geez Unicode1" w:eastAsia="Times New Roman" w:hAnsi="Power Geez Unicode1" w:cs="Nyala"/>
          <w:sz w:val="24"/>
          <w:szCs w:val="24"/>
        </w:rPr>
        <w:t>ስትሜንት</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ከፍተኛውን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ትርፍ</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የሚያስገኙ</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ሁሉንም</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የዚህ</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ልማት</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ሰንሰለቶችን</w:t>
      </w:r>
      <w:proofErr w:type="spellEnd"/>
      <w:r w:rsidRPr="002B7CEC">
        <w:rPr>
          <w:rFonts w:ascii="Power Geez Unicode1" w:eastAsia="Times New Roman" w:hAnsi="Power Geez Unicode1"/>
          <w:sz w:val="24"/>
          <w:szCs w:val="24"/>
        </w:rPr>
        <w:t xml:space="preserve"> </w:t>
      </w:r>
      <w:proofErr w:type="spellStart"/>
      <w:r w:rsidRPr="002B7CEC">
        <w:rPr>
          <w:rFonts w:ascii="Power Geez Unicode1" w:eastAsia="Times New Roman" w:hAnsi="Power Geez Unicode1" w:cs="Nyala"/>
          <w:sz w:val="24"/>
          <w:szCs w:val="24"/>
        </w:rPr>
        <w:t>ያጠቃልላል</w:t>
      </w:r>
      <w:proofErr w:type="spellEnd"/>
      <w:r w:rsidRPr="002B7CEC">
        <w:rPr>
          <w:rFonts w:ascii="Power Geez Unicode1" w:eastAsia="Times New Roman" w:hAnsi="Power Geez Unicode1" w:cs="Nyala"/>
          <w:sz w:val="24"/>
          <w:szCs w:val="24"/>
        </w:rPr>
        <w:t>፡፡</w:t>
      </w:r>
    </w:p>
    <w:p w:rsidR="00404B0B" w:rsidRPr="002B7CEC" w:rsidRDefault="00404B0B" w:rsidP="00017A81">
      <w:pPr>
        <w:shd w:val="clear" w:color="auto" w:fill="FFFFFF"/>
        <w:spacing w:line="360" w:lineRule="auto"/>
        <w:jc w:val="both"/>
        <w:rPr>
          <w:rFonts w:ascii="Power Geez Unicode1" w:eastAsia="Times New Roman" w:hAnsi="Power Geez Unicode1"/>
          <w:bCs/>
          <w:color w:val="000000"/>
          <w:sz w:val="24"/>
          <w:szCs w:val="18"/>
        </w:rPr>
      </w:pPr>
      <w:proofErr w:type="spellStart"/>
      <w:r w:rsidRPr="002B7CEC">
        <w:rPr>
          <w:rFonts w:ascii="Power Geez Unicode1" w:eastAsia="Times New Roman" w:hAnsi="Power Geez Unicode1" w:cs="Nyala"/>
          <w:bCs/>
          <w:color w:val="000000"/>
          <w:sz w:val="24"/>
          <w:szCs w:val="18"/>
        </w:rPr>
        <w:t>ከላይ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በተጠቀሱት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አመክነዮች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መሠረት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የብሔራዊ</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ስፔስፍኬሽኖችን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መመሪያዎችን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መሠረት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በማድረግ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የእነዚህ</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የቤተሰብና</w:t>
      </w:r>
      <w:proofErr w:type="spellEnd"/>
      <w:r w:rsidRPr="002B7CEC">
        <w:rPr>
          <w:rFonts w:ascii="Power Geez Unicode1" w:eastAsia="Times New Roman" w:hAnsi="Power Geez Unicode1" w:cs="Nyala"/>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ጥቃቅን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መስኖ</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ቴክኖሎጂዎች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ፋይናንስ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ኢኮኖሚያዊ</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እንደሚከተለው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ተከናውነዋል</w:t>
      </w:r>
      <w:proofErr w:type="spellEnd"/>
      <w:r w:rsidRPr="002B7CEC">
        <w:rPr>
          <w:rFonts w:ascii="Power Geez Unicode1" w:eastAsia="Times New Roman" w:hAnsi="Power Geez Unicode1" w:cs="Nyala"/>
          <w:bCs/>
          <w:color w:val="000000"/>
          <w:sz w:val="24"/>
          <w:szCs w:val="18"/>
        </w:rPr>
        <w:t>፡፡</w:t>
      </w:r>
    </w:p>
    <w:p w:rsidR="00404B0B" w:rsidRPr="002B7CEC" w:rsidRDefault="00404B0B" w:rsidP="00017A81">
      <w:pPr>
        <w:shd w:val="clear" w:color="auto" w:fill="FFFFFF"/>
        <w:spacing w:line="360" w:lineRule="auto"/>
        <w:jc w:val="both"/>
        <w:rPr>
          <w:rFonts w:ascii="Power Geez Unicode1" w:eastAsia="Times New Roman" w:hAnsi="Power Geez Unicode1"/>
          <w:bCs/>
          <w:color w:val="000000"/>
          <w:sz w:val="24"/>
          <w:szCs w:val="18"/>
        </w:rPr>
      </w:pPr>
      <w:proofErr w:type="spellStart"/>
      <w:r w:rsidRPr="002B7CEC">
        <w:rPr>
          <w:rFonts w:ascii="Power Geez Unicode1" w:eastAsia="Times New Roman" w:hAnsi="Power Geez Unicode1" w:cs="Nyala"/>
          <w:bCs/>
          <w:color w:val="000000"/>
          <w:sz w:val="24"/>
          <w:szCs w:val="18"/>
        </w:rPr>
        <w:lastRenderedPageBreak/>
        <w:t>የገንዘብ</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ኢኮኖሚያዊ</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ትንተናዎች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ተመሳሳይ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ገጽታዎች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አሏቸው</w:t>
      </w:r>
      <w:proofErr w:type="spellEnd"/>
      <w:r w:rsidRPr="002B7CEC">
        <w:rPr>
          <w:rFonts w:ascii="Power Geez Unicode1" w:eastAsia="Times New Roman" w:hAnsi="Power Geez Unicode1"/>
          <w:bCs/>
          <w:color w:val="000000"/>
          <w:sz w:val="24"/>
          <w:szCs w:val="18"/>
        </w:rPr>
        <w:t xml:space="preserve"> </w:t>
      </w:r>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በፕሮጀክት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bCs/>
          <w:color w:val="000000"/>
          <w:sz w:val="24"/>
          <w:szCs w:val="18"/>
        </w:rPr>
        <w:t>መኖርና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በፕሮጀክት</w:t>
      </w:r>
      <w:proofErr w:type="spellEnd"/>
      <w:r w:rsidRPr="002B7CEC">
        <w:rPr>
          <w:rFonts w:ascii="Power Geez Unicode1" w:eastAsia="Times New Roman" w:hAnsi="Power Geez Unicode1" w:cs="Nyala"/>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ሁኔታዎች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መካከል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ባለው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ልዩነት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ላይ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በመመርኮዝ</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ሁለቱም</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የገንዘብ</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ኢኮኖሚያዊ</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ትንተናዎች</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የፕሮጀክቱን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ኢን</w:t>
      </w:r>
      <w:r w:rsidRPr="002B7CEC">
        <w:rPr>
          <w:rFonts w:ascii="Power Geez Unicode1" w:eastAsia="Times New Roman" w:hAnsi="Power Geez Unicode1"/>
          <w:bCs/>
          <w:color w:val="000000"/>
          <w:sz w:val="24"/>
          <w:szCs w:val="18"/>
        </w:rPr>
        <w:t>ቨ</w:t>
      </w:r>
      <w:r w:rsidRPr="002B7CEC">
        <w:rPr>
          <w:rFonts w:ascii="Power Geez Unicode1" w:eastAsia="Times New Roman" w:hAnsi="Power Geez Unicode1" w:cs="Nyala"/>
          <w:bCs/>
          <w:color w:val="000000"/>
          <w:sz w:val="24"/>
          <w:szCs w:val="18"/>
        </w:rPr>
        <w:t>ስትሜንት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የተጣራ</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ትርፍ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ይገምታሉ</w:t>
      </w:r>
      <w:proofErr w:type="spellEnd"/>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በመካከላቸው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ያለው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መሠረታዊ</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ልዩነት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የፋይናንስ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ጥቅማ</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ጥቅሞችን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ወጪዎችን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ከድርጅት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ጋር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ያነፃፅራል</w:t>
      </w:r>
      <w:proofErr w:type="spellEnd"/>
      <w:r w:rsidRPr="002B7CEC">
        <w:rPr>
          <w:rFonts w:ascii="Power Geez Unicode1" w:eastAsia="Times New Roman" w:hAnsi="Power Geez Unicode1"/>
          <w:bCs/>
          <w:color w:val="000000"/>
          <w:sz w:val="24"/>
          <w:szCs w:val="18"/>
        </w:rPr>
        <w:t xml:space="preserve"> </w:t>
      </w:r>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የፋይናንስ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የፕሮጀክቱን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ትርፋማነት</w:t>
      </w:r>
      <w:proofErr w:type="spellEnd"/>
      <w:r w:rsidRPr="002B7CEC">
        <w:rPr>
          <w:rFonts w:ascii="Power Geez Unicode1" w:eastAsia="Times New Roman" w:hAnsi="Power Geez Unicode1" w:cs="Nyala"/>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ከባለሀብቱ</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እይታ</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ይገምታል</w:t>
      </w:r>
      <w:proofErr w:type="spellEnd"/>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በፋይናንስ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ትንተና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የፕሮጄክት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ወጭዎችን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ከቴክኖሎጂው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bCs/>
          <w:color w:val="000000"/>
          <w:sz w:val="24"/>
          <w:szCs w:val="18"/>
        </w:rPr>
        <w:t>የ</w:t>
      </w:r>
      <w:r w:rsidRPr="002B7CEC">
        <w:rPr>
          <w:rFonts w:ascii="Power Geez Unicode1" w:eastAsia="Times New Roman" w:hAnsi="Power Geez Unicode1" w:cs="Nyala"/>
          <w:bCs/>
          <w:color w:val="000000"/>
          <w:sz w:val="24"/>
          <w:szCs w:val="18"/>
        </w:rPr>
        <w:t>ዕድሜ</w:t>
      </w:r>
      <w:proofErr w:type="spellEnd"/>
      <w:r w:rsidRPr="002B7CEC">
        <w:rPr>
          <w:rFonts w:ascii="Power Geez Unicode1" w:eastAsia="Times New Roman" w:hAnsi="Power Geez Unicode1" w:cs="Nyala"/>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ወሰን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አንጻር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ከሚጠበቀው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ገቢ</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ጋር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ያነፃፅራሉ</w:t>
      </w:r>
      <w:proofErr w:type="spellEnd"/>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ይህ</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የፋይናንስ</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የግብር</w:t>
      </w:r>
      <w:proofErr w:type="spellEnd"/>
      <w:r w:rsidRPr="002B7CEC">
        <w:rPr>
          <w:rFonts w:ascii="Power Geez Unicode1" w:eastAsia="Times New Roman" w:hAnsi="Power Geez Unicode1"/>
          <w:bCs/>
          <w:color w:val="000000"/>
          <w:sz w:val="24"/>
          <w:szCs w:val="18"/>
        </w:rPr>
        <w:t>/</w:t>
      </w:r>
      <w:proofErr w:type="spellStart"/>
      <w:r w:rsidRPr="002B7CEC">
        <w:rPr>
          <w:rFonts w:ascii="Power Geez Unicode1" w:eastAsia="Times New Roman" w:hAnsi="Power Geez Unicode1" w:cs="Nyala"/>
          <w:bCs/>
          <w:color w:val="000000"/>
          <w:sz w:val="24"/>
          <w:szCs w:val="18"/>
        </w:rPr>
        <w:t>ድጎማ</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ወጪዎችን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ያጠቃልላል</w:t>
      </w:r>
      <w:proofErr w:type="spellEnd"/>
      <w:r w:rsidRPr="002B7CEC">
        <w:rPr>
          <w:rFonts w:ascii="Power Geez Unicode1" w:eastAsia="Times New Roman" w:hAnsi="Power Geez Unicode1" w:cs="Nyala"/>
          <w:bCs/>
          <w:color w:val="000000"/>
          <w:sz w:val="24"/>
          <w:szCs w:val="18"/>
        </w:rPr>
        <w:t>።</w:t>
      </w:r>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የኢኮኖሚው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ትንታኔ</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bCs/>
          <w:color w:val="000000"/>
          <w:sz w:val="24"/>
          <w:szCs w:val="18"/>
        </w:rPr>
        <w:t>ግን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ጥቅሞችን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እና</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ወጪዎችን</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ከጠቅላላው</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ኢኮኖሚ</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ጋር</w:t>
      </w:r>
      <w:proofErr w:type="spellEnd"/>
      <w:r w:rsidRPr="002B7CEC">
        <w:rPr>
          <w:rFonts w:ascii="Power Geez Unicode1" w:eastAsia="Times New Roman" w:hAnsi="Power Geez Unicode1"/>
          <w:bCs/>
          <w:color w:val="000000"/>
          <w:sz w:val="24"/>
          <w:szCs w:val="18"/>
        </w:rPr>
        <w:t xml:space="preserve"> </w:t>
      </w:r>
      <w:proofErr w:type="spellStart"/>
      <w:r w:rsidRPr="002B7CEC">
        <w:rPr>
          <w:rFonts w:ascii="Power Geez Unicode1" w:eastAsia="Times New Roman" w:hAnsi="Power Geez Unicode1" w:cs="Nyala"/>
          <w:bCs/>
          <w:color w:val="000000"/>
          <w:sz w:val="24"/>
          <w:szCs w:val="18"/>
        </w:rPr>
        <w:t>ያወዳድራል</w:t>
      </w:r>
      <w:proofErr w:type="spellEnd"/>
      <w:r w:rsidRPr="002B7CEC">
        <w:rPr>
          <w:rFonts w:ascii="Power Geez Unicode1" w:eastAsia="Times New Roman" w:hAnsi="Power Geez Unicode1" w:cs="Nyala"/>
          <w:bCs/>
          <w:color w:val="000000"/>
          <w:sz w:val="24"/>
          <w:szCs w:val="18"/>
        </w:rPr>
        <w:t>።</w:t>
      </w:r>
    </w:p>
    <w:p w:rsidR="00B150A0" w:rsidRPr="002B7CEC" w:rsidRDefault="00B150A0" w:rsidP="00017A81">
      <w:pPr>
        <w:shd w:val="clear" w:color="auto" w:fill="FFFFFF"/>
        <w:spacing w:line="36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አንድ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ፕሮጀክት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በጠቅላላው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ህብረተሰቡ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የሚይዝበትን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ትክክለኛ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እሴት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ይመለከታል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ሁሉንም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የህብረተሰብ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ክፍሎችን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ያካተተ</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ሲሆን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የፕሮጀክቱን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አወንታዊ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አሉታዊ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ተፅእኖዎችን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ይለካል</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በተጨማሪም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የኢኮኖሚ</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በገቢያ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ውስጥ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የማይሸጡ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ሸቀጦች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አገልግሎቶች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ወጪዎችን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ጥቅሞችን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ይሸፍናል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ስለሆነም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የገቢያ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የላቸውም</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የገንዘብ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ግን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የኢንቨስትመንትን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ሚዛን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የፕሮጀክት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ዘላቂነትን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ለመቆጣጠር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የገቢያ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ዋጋዎችን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የሚጠቀም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ቢሆንም</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ብሄራዊ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የመጠቀም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ህጋዊነትን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በተወሰኑ</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ፕሮጄክቶች</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ለመለካት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ግብርን</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ትርፉን</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ድጎማውን</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ወዘተ</w:t>
      </w:r>
      <w:proofErr w:type="spellEnd"/>
      <w:r w:rsidRPr="002B7CEC">
        <w:rPr>
          <w:rFonts w:ascii="Power Geez Unicode1" w:eastAsia="Times New Roman" w:hAnsi="Power Geez Unicode1"/>
          <w:color w:val="000000"/>
          <w:sz w:val="24"/>
          <w:szCs w:val="18"/>
        </w:rPr>
        <w:t xml:space="preserve"> ... </w:t>
      </w:r>
      <w:proofErr w:type="spellStart"/>
      <w:r w:rsidRPr="002B7CEC">
        <w:rPr>
          <w:rFonts w:ascii="Power Geez Unicode1" w:eastAsia="Times New Roman" w:hAnsi="Power Geez Unicode1" w:cs="Nyala"/>
          <w:color w:val="000000"/>
          <w:sz w:val="24"/>
          <w:szCs w:val="18"/>
        </w:rPr>
        <w:t>በማስወጣት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ከገቢያ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የሚለወጡ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ዋጋዎችን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ይጠቀማል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
    <w:p w:rsidR="00B40F89" w:rsidRDefault="00B40F89" w:rsidP="00B40F89">
      <w:pPr>
        <w:shd w:val="clear" w:color="auto" w:fill="FFFFFF"/>
        <w:spacing w:before="100" w:beforeAutospacing="1" w:after="0" w:line="360" w:lineRule="auto"/>
        <w:jc w:val="both"/>
        <w:rPr>
          <w:rFonts w:ascii="Power Geez Unicode1" w:eastAsia="Times New Roman" w:hAnsi="Power Geez Unicode1" w:cs="Nyala"/>
          <w:color w:val="000000"/>
          <w:sz w:val="24"/>
          <w:szCs w:val="18"/>
        </w:rPr>
      </w:pPr>
      <w:proofErr w:type="spellStart"/>
      <w:r w:rsidRPr="002B7CEC">
        <w:rPr>
          <w:rFonts w:ascii="Power Geez Unicode1" w:eastAsia="Times New Roman" w:hAnsi="Power Geez Unicode1" w:cs="Nyala"/>
          <w:color w:val="000000"/>
          <w:sz w:val="24"/>
          <w:szCs w:val="18"/>
        </w:rPr>
        <w:t>የገንዘብ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ትንተናዎች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በውጫዊ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ተፅእኖዎች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ጥቅሞች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ወጭዎች</w:t>
      </w:r>
      <w:proofErr w:type="spellEnd"/>
      <w:r w:rsidRPr="002B7CEC">
        <w:rPr>
          <w:rFonts w:ascii="Power Geez Unicode1" w:eastAsia="Times New Roman" w:hAnsi="Power Geez Unicode1"/>
          <w:color w:val="000000"/>
          <w:sz w:val="24"/>
          <w:szCs w:val="18"/>
        </w:rPr>
        <w:t>)</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ለምሳሌ</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በጤና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አካባቢ</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ላይ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የሚፈጠሩ</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ተፅእኖዎች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ወዘተ</w:t>
      </w:r>
      <w:proofErr w:type="spellEnd"/>
      <w:r w:rsidRPr="002B7CEC">
        <w:rPr>
          <w:rFonts w:ascii="Power Geez Unicode1" w:eastAsia="Times New Roman" w:hAnsi="Power Geez Unicode1"/>
          <w:color w:val="000000"/>
          <w:sz w:val="24"/>
          <w:szCs w:val="18"/>
        </w:rPr>
        <w:t>…</w:t>
      </w:r>
      <w:proofErr w:type="spellStart"/>
      <w:r w:rsidRPr="002B7CEC">
        <w:rPr>
          <w:rFonts w:ascii="Power Geez Unicode1" w:eastAsia="Times New Roman" w:hAnsi="Power Geez Unicode1" w:cs="Nyala"/>
          <w:color w:val="000000"/>
          <w:sz w:val="24"/>
          <w:szCs w:val="18"/>
        </w:rPr>
        <w:t>በመሳሰሉት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አያያዝም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ላይ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ይለያያሉ</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የህብረተሰቡ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እውነተኛ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እሴት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ለህብረተሰቡ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ለማንፀባረቅ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እንዲቻል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ትንታኔ</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እንደዚህ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ዓይነቱን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ተጽእኖዎች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ለማድረግ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ይሞክራል</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ነገሮች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ማካተት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በገንዘብ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ረገድ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ለመለየትና</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ለመለካት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አስቸጋሪ</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ይሆናል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እነዚህን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ልዩነቶች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ከግምት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ውስጥ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በማስገባት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በዋናነት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በገንዘብ</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አዋጭነቱ</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ላይ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በመመርኮዝ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የታቀዱትን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የቤተሰብና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ጥቃቅን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መስኖ</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ቴክኖሎጂ</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ፓኬጆችን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ተግባራዊነት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ለመተንተን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እንሞክራለን</w:t>
      </w:r>
      <w:proofErr w:type="spellEnd"/>
      <w:r w:rsidRPr="002B7CEC">
        <w:rPr>
          <w:rFonts w:ascii="Power Geez Unicode1" w:eastAsia="Times New Roman" w:hAnsi="Power Geez Unicode1" w:cs="Nyala"/>
          <w:color w:val="000000"/>
          <w:sz w:val="24"/>
          <w:szCs w:val="18"/>
        </w:rPr>
        <w:t>።</w:t>
      </w:r>
    </w:p>
    <w:p w:rsidR="00E80D9F" w:rsidRPr="002B7CEC" w:rsidRDefault="00E80D9F" w:rsidP="00B40F89">
      <w:pPr>
        <w:shd w:val="clear" w:color="auto" w:fill="FFFFFF"/>
        <w:spacing w:before="100" w:beforeAutospacing="1" w:after="0" w:line="360" w:lineRule="auto"/>
        <w:jc w:val="both"/>
        <w:rPr>
          <w:rFonts w:ascii="Power Geez Unicode1" w:eastAsia="Times New Roman" w:hAnsi="Power Geez Unicode1"/>
          <w:color w:val="000000"/>
          <w:sz w:val="24"/>
          <w:szCs w:val="18"/>
        </w:rPr>
      </w:pPr>
    </w:p>
    <w:p w:rsidR="00061EB3" w:rsidRPr="002B7CEC" w:rsidRDefault="00B04F9C" w:rsidP="00B539F3">
      <w:pPr>
        <w:pStyle w:val="Heading3"/>
        <w:rPr>
          <w:rFonts w:ascii="Power Geez Unicode1" w:eastAsia="Calibri" w:hAnsi="Power Geez Unicode1"/>
        </w:rPr>
      </w:pPr>
      <w:bookmarkStart w:id="88" w:name="_Toc45012034"/>
      <w:proofErr w:type="spellStart"/>
      <w:r w:rsidRPr="002B7CEC">
        <w:rPr>
          <w:rFonts w:ascii="Power Geez Unicode1" w:eastAsia="Calibri" w:hAnsi="Power Geez Unicode1" w:cs="Nyala"/>
        </w:rPr>
        <w:t>ትንታኔ</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ለምን</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አስፈለገ</w:t>
      </w:r>
      <w:proofErr w:type="spellEnd"/>
      <w:r w:rsidRPr="002B7CEC">
        <w:rPr>
          <w:rFonts w:ascii="Power Geez Unicode1" w:eastAsia="Calibri" w:hAnsi="Power Geez Unicode1"/>
        </w:rPr>
        <w:t>?</w:t>
      </w:r>
      <w:bookmarkEnd w:id="88"/>
    </w:p>
    <w:p w:rsidR="00060C4F" w:rsidRPr="002B7CEC" w:rsidRDefault="00060C4F" w:rsidP="00060C4F">
      <w:pPr>
        <w:shd w:val="clear" w:color="auto" w:fill="FFFFFF"/>
        <w:spacing w:before="100" w:beforeAutospacing="1" w:after="0" w:line="36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s="Nyala"/>
          <w:color w:val="000000"/>
          <w:sz w:val="24"/>
          <w:szCs w:val="18"/>
        </w:rPr>
        <w:t>በብዙ</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ኢኮኖሚስቶች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እንደተገለፀው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ተፈላጊውን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ምርት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ለማምረት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የሚያገለግሉ</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በጣም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አናሳ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ናቸው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ነገር</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ግን</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በእነዚህ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olor w:val="000000"/>
          <w:sz w:val="24"/>
          <w:szCs w:val="18"/>
        </w:rPr>
        <w:t xml:space="preserve"> </w:t>
      </w:r>
      <w:proofErr w:type="spellStart"/>
      <w:r w:rsidR="00CC714B" w:rsidRPr="002B7CEC">
        <w:rPr>
          <w:rFonts w:ascii="Power Geez Unicode1" w:eastAsia="Times New Roman" w:hAnsi="Power Geez Unicode1" w:cs="Nyala"/>
          <w:color w:val="000000"/>
          <w:sz w:val="24"/>
          <w:szCs w:val="18"/>
        </w:rPr>
        <w:t>ለማምረት</w:t>
      </w:r>
      <w:proofErr w:type="spellEnd"/>
      <w:r w:rsidR="00CC714B" w:rsidRPr="002B7CEC">
        <w:rPr>
          <w:rFonts w:ascii="Power Geez Unicode1" w:eastAsia="Times New Roman" w:hAnsi="Power Geez Unicode1" w:cs="Nyala"/>
          <w:color w:val="000000"/>
          <w:sz w:val="24"/>
          <w:szCs w:val="18"/>
        </w:rPr>
        <w:t xml:space="preserve"> </w:t>
      </w:r>
      <w:proofErr w:type="spellStart"/>
      <w:r w:rsidR="00CC714B" w:rsidRPr="002B7CEC">
        <w:rPr>
          <w:rFonts w:ascii="Power Geez Unicode1" w:eastAsia="Times New Roman" w:hAnsi="Power Geez Unicode1" w:cs="Nyala"/>
          <w:color w:val="000000"/>
          <w:sz w:val="24"/>
          <w:szCs w:val="18"/>
        </w:rPr>
        <w:t>ያለው</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ፍላጎት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ያልተገደበ</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ነው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የተቃርኖ</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ክስተት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አምራቾች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ባለሀብቶች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lastRenderedPageBreak/>
        <w:t>ከነዚህ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የተገኙ</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ጥቅሞችን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ለማድረግና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ከፍተኛውን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ውጤት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ለማግኘት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እነዚህን</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ውስን</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የት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ኢንቨስት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ማድረግ</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እንዳለባቸው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እንዲመርጡ</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ያደርጋቸዋል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የመስኖ</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በተለይ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በመስኖ</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ሊለማ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የሚችል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መሬት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ውሃ</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እጅግ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በጣም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አነስተኛ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ናቸው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አሁን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ለእነዚህ</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ሀብቶች</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ያለው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ፍላጎት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በጣም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እያደ</w:t>
      </w:r>
      <w:r w:rsidR="00A56D16">
        <w:rPr>
          <w:rFonts w:ascii="Power Geez Unicode1" w:eastAsia="Times New Roman" w:hAnsi="Power Geez Unicode1" w:cs="Nyala"/>
          <w:color w:val="000000"/>
          <w:sz w:val="24"/>
          <w:szCs w:val="18"/>
        </w:rPr>
        <w:t>ገ</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ነው</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ይህ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ተቃርኖ</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እንደ</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የወጪ</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የፍጆታ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የተጣራ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የአሁን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ትንታኔ</w:t>
      </w:r>
      <w:proofErr w:type="spellEnd"/>
      <w:r w:rsidRPr="002B7CEC">
        <w:rPr>
          <w:rFonts w:ascii="Power Geez Unicode1" w:eastAsia="Times New Roman" w:hAnsi="Power Geez Unicode1"/>
          <w:color w:val="000000"/>
          <w:sz w:val="24"/>
          <w:szCs w:val="18"/>
        </w:rPr>
        <w:t xml:space="preserve"> </w:t>
      </w:r>
      <w:r w:rsidRPr="002B7CEC">
        <w:rPr>
          <w:rFonts w:ascii="Power Geez Unicode1" w:eastAsia="Times New Roman" w:hAnsi="Power Geez Unicode1" w:cs="Nyala"/>
          <w:color w:val="000000"/>
          <w:sz w:val="24"/>
          <w:szCs w:val="18"/>
        </w:rPr>
        <w:t>፣</w:t>
      </w:r>
      <w:proofErr w:type="spellStart"/>
      <w:r w:rsidRPr="002B7CEC">
        <w:rPr>
          <w:rFonts w:ascii="Power Geez Unicode1" w:eastAsia="Times New Roman" w:hAnsi="Power Geez Unicode1" w:cs="Nyala"/>
          <w:color w:val="000000"/>
          <w:sz w:val="24"/>
          <w:szCs w:val="18"/>
        </w:rPr>
        <w:t>የክፍያ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ተመላሽ</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ጊዜ</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ያሉ</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የተለያዩ</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የውሳኔ</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አሰጣጥ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ቴክኒኮችን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በመጠቀም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የገንዘብ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ኢኮኖሚያዊ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እንዲከናወን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ምክንያት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ነው</w:t>
      </w:r>
      <w:proofErr w:type="spellEnd"/>
      <w:r w:rsidRPr="002B7CEC">
        <w:rPr>
          <w:rFonts w:ascii="Power Geez Unicode1" w:eastAsia="Times New Roman" w:hAnsi="Power Geez Unicode1" w:cs="Nyala"/>
          <w:color w:val="000000"/>
          <w:sz w:val="24"/>
          <w:szCs w:val="18"/>
        </w:rPr>
        <w:t>።</w:t>
      </w:r>
    </w:p>
    <w:p w:rsidR="0022081E" w:rsidRPr="002B7CEC" w:rsidRDefault="0022081E" w:rsidP="0022081E">
      <w:pPr>
        <w:spacing w:line="360" w:lineRule="auto"/>
        <w:jc w:val="both"/>
        <w:rPr>
          <w:rFonts w:ascii="Power Geez Unicode1" w:hAnsi="Power Geez Unicode1"/>
          <w:sz w:val="24"/>
        </w:rPr>
      </w:pPr>
      <w:proofErr w:type="spellStart"/>
      <w:r w:rsidRPr="002B7CEC">
        <w:rPr>
          <w:rFonts w:ascii="Power Geez Unicode1" w:hAnsi="Power Geez Unicode1" w:cs="Nyala"/>
          <w:sz w:val="24"/>
        </w:rPr>
        <w:t>በመተንተን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ውስጥ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ሁለቱ</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የዋጋ</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ቅናሽ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መመዘኛዎች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አዋጭ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መደምደሚያዎችን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ለማምጣት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ጥቅም</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ላይ</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ይውላሉ</w:t>
      </w:r>
      <w:proofErr w:type="spellEnd"/>
      <w:r w:rsidRPr="002B7CEC">
        <w:rPr>
          <w:rFonts w:ascii="Power Geez Unicode1" w:hAnsi="Power Geez Unicode1"/>
          <w:sz w:val="24"/>
        </w:rPr>
        <w:t xml:space="preserve"> </w:t>
      </w:r>
      <w:proofErr w:type="spellStart"/>
      <w:r w:rsidRPr="002B7CEC">
        <w:rPr>
          <w:rFonts w:ascii="Power Geez Unicode1" w:hAnsi="Power Geez Unicode1"/>
          <w:sz w:val="24"/>
        </w:rPr>
        <w:t>እነሱም</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የተጣራ</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የአሁን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ዋጋ</w:t>
      </w:r>
      <w:proofErr w:type="spellEnd"/>
      <w:r w:rsidRPr="002B7CEC">
        <w:rPr>
          <w:rFonts w:ascii="Power Geez Unicode1" w:hAnsi="Power Geez Unicode1" w:cs="Nyala"/>
          <w:sz w:val="24"/>
        </w:rPr>
        <w:t xml:space="preserve"> (</w:t>
      </w:r>
      <w:r w:rsidRPr="002B7CEC">
        <w:rPr>
          <w:rFonts w:ascii="Power Geez Unicode1" w:hAnsi="Power Geez Unicode1"/>
          <w:sz w:val="24"/>
        </w:rPr>
        <w:t xml:space="preserve">Net Present Value (NPV))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ንጻሬ</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ናቸው</w:t>
      </w:r>
      <w:proofErr w:type="spellEnd"/>
      <w:r w:rsidRPr="002B7CEC">
        <w:rPr>
          <w:rFonts w:ascii="Power Geez Unicode1" w:hAnsi="Power Geez Unicode1" w:cs="Nyala"/>
          <w:sz w:val="24"/>
        </w:rPr>
        <w:t>።</w:t>
      </w:r>
    </w:p>
    <w:p w:rsidR="0022081E" w:rsidRPr="002B7CEC" w:rsidRDefault="0022081E" w:rsidP="0022081E">
      <w:pPr>
        <w:spacing w:line="360" w:lineRule="auto"/>
        <w:jc w:val="both"/>
        <w:rPr>
          <w:rFonts w:ascii="Power Geez Unicode1" w:hAnsi="Power Geez Unicode1"/>
          <w:sz w:val="24"/>
        </w:rPr>
      </w:pPr>
      <w:proofErr w:type="spellStart"/>
      <w:r w:rsidRPr="002B7CEC">
        <w:rPr>
          <w:rFonts w:ascii="Power Geez Unicode1" w:hAnsi="Power Geez Unicode1" w:cs="Nyala"/>
          <w:sz w:val="24"/>
        </w:rPr>
        <w:t>የተጣራ</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የአሁን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ዋጋ</w:t>
      </w:r>
      <w:proofErr w:type="spellEnd"/>
      <w:r w:rsidRPr="002B7CEC">
        <w:rPr>
          <w:rFonts w:ascii="Power Geez Unicode1" w:hAnsi="Power Geez Unicode1"/>
          <w:sz w:val="24"/>
        </w:rPr>
        <w:t xml:space="preserve"> (NPV) </w:t>
      </w:r>
      <w:proofErr w:type="spellStart"/>
      <w:r w:rsidRPr="002B7CEC">
        <w:rPr>
          <w:rFonts w:ascii="Power Geez Unicode1" w:hAnsi="Power Geez Unicode1"/>
          <w:sz w:val="24"/>
        </w:rPr>
        <w:t>የተቀነሰ</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የተጣራ</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ሲሆን</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የተጣራ</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በጠቅላላ</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ትርፍና</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መካከል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ያለው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ልዩነት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ነው</w:t>
      </w:r>
      <w:proofErr w:type="spellEnd"/>
      <w:r w:rsidRPr="002B7CEC">
        <w:rPr>
          <w:rFonts w:ascii="Power Geez Unicode1" w:hAnsi="Power Geez Unicode1" w:cs="Nyala"/>
          <w:sz w:val="24"/>
        </w:rPr>
        <w:t>፡፡</w:t>
      </w:r>
    </w:p>
    <w:p w:rsidR="0022081E" w:rsidRPr="002B7CEC" w:rsidRDefault="0022081E" w:rsidP="0022081E">
      <w:pPr>
        <w:spacing w:line="360" w:lineRule="auto"/>
        <w:jc w:val="both"/>
        <w:rPr>
          <w:rFonts w:ascii="Power Geez Unicode1" w:hAnsi="Power Geez Unicode1"/>
          <w:sz w:val="24"/>
        </w:rPr>
      </w:pPr>
      <w:proofErr w:type="spellStart"/>
      <w:r w:rsidRPr="002B7CEC">
        <w:rPr>
          <w:rFonts w:ascii="Power Geez Unicode1" w:hAnsi="Power Geez Unicode1" w:cs="Nyala"/>
          <w:sz w:val="24"/>
        </w:rPr>
        <w:t>የተጣራ</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የአሁን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ዋጋ</w:t>
      </w:r>
      <w:proofErr w:type="spellEnd"/>
      <w:r w:rsidRPr="002B7CEC">
        <w:rPr>
          <w:rFonts w:ascii="Power Geez Unicode1" w:hAnsi="Power Geez Unicode1"/>
          <w:sz w:val="24"/>
        </w:rPr>
        <w:t xml:space="preserve"> NPV </w:t>
      </w:r>
      <w:proofErr w:type="spellStart"/>
      <w:r w:rsidRPr="002B7CEC">
        <w:rPr>
          <w:rFonts w:ascii="Power Geez Unicode1" w:hAnsi="Power Geez Unicode1" w:cs="Nyala"/>
          <w:sz w:val="24"/>
        </w:rPr>
        <w:t>መመዘኛዎች</w:t>
      </w:r>
      <w:proofErr w:type="spellEnd"/>
      <w:r w:rsidRPr="002B7CEC">
        <w:rPr>
          <w:rFonts w:ascii="Power Geez Unicode1" w:hAnsi="Power Geez Unicode1"/>
          <w:sz w:val="24"/>
        </w:rPr>
        <w:t xml:space="preserve">-NPV </w:t>
      </w:r>
      <w:r w:rsidRPr="007C7B30">
        <w:rPr>
          <w:rFonts w:ascii="Power Geez Unicode1" w:hAnsi="Power Geez Unicode1"/>
          <w:sz w:val="40"/>
          <w:szCs w:val="40"/>
        </w:rPr>
        <w:t>›</w:t>
      </w:r>
      <w:r w:rsidRPr="002B7CEC">
        <w:rPr>
          <w:rFonts w:ascii="Power Geez Unicode1" w:hAnsi="Power Geez Unicode1"/>
          <w:sz w:val="24"/>
        </w:rPr>
        <w:t xml:space="preserve"> 0 </w:t>
      </w:r>
      <w:proofErr w:type="spellStart"/>
      <w:r w:rsidRPr="002B7CEC">
        <w:rPr>
          <w:rFonts w:ascii="Power Geez Unicode1" w:hAnsi="Power Geez Unicode1" w:cs="Nyala"/>
          <w:sz w:val="24"/>
        </w:rPr>
        <w:t>ከሆነ</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ፕሮጀክቱን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ይቀበሉ</w:t>
      </w:r>
      <w:proofErr w:type="spellEnd"/>
      <w:r w:rsidRPr="002B7CEC">
        <w:rPr>
          <w:rFonts w:ascii="Power Geez Unicode1" w:hAnsi="Power Geez Unicode1"/>
          <w:sz w:val="24"/>
        </w:rPr>
        <w:t xml:space="preserve"> </w:t>
      </w:r>
      <w:r w:rsidRPr="002B7CEC">
        <w:rPr>
          <w:rFonts w:ascii="Power Geez Unicode1" w:hAnsi="Power Geez Unicode1" w:cs="Nyala"/>
          <w:sz w:val="24"/>
        </w:rPr>
        <w:t>፣</w:t>
      </w:r>
      <w:r w:rsidRPr="002B7CEC">
        <w:rPr>
          <w:rFonts w:ascii="Power Geez Unicode1" w:hAnsi="Power Geez Unicode1"/>
          <w:sz w:val="24"/>
        </w:rPr>
        <w:t xml:space="preserve"> NPV</w:t>
      </w:r>
      <w:r w:rsidRPr="007C7B30">
        <w:rPr>
          <w:rFonts w:ascii="Power Geez Unicode1" w:hAnsi="Power Geez Unicode1"/>
          <w:sz w:val="40"/>
          <w:szCs w:val="40"/>
        </w:rPr>
        <w:t>‹</w:t>
      </w:r>
      <w:r w:rsidRPr="002B7CEC">
        <w:rPr>
          <w:rFonts w:ascii="Power Geez Unicode1" w:hAnsi="Power Geez Unicode1"/>
          <w:sz w:val="24"/>
        </w:rPr>
        <w:t xml:space="preserve"> 0 </w:t>
      </w:r>
      <w:proofErr w:type="spellStart"/>
      <w:r w:rsidRPr="002B7CEC">
        <w:rPr>
          <w:rFonts w:ascii="Power Geez Unicode1" w:hAnsi="Power Geez Unicode1" w:cs="Nyala"/>
          <w:sz w:val="24"/>
        </w:rPr>
        <w:t>ከሆነ</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ፕሮጀክቱን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አይቀበሉት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NPV= 0 </w:t>
      </w:r>
      <w:proofErr w:type="spellStart"/>
      <w:r w:rsidRPr="002B7CEC">
        <w:rPr>
          <w:rFonts w:ascii="Power Geez Unicode1" w:hAnsi="Power Geez Unicode1" w:cs="Nyala"/>
          <w:sz w:val="24"/>
        </w:rPr>
        <w:t>ከሆነ</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አብዛኛውን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ጊዜውን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ይቀበሉ</w:t>
      </w:r>
      <w:proofErr w:type="spellEnd"/>
      <w:r w:rsidRPr="002B7CEC">
        <w:rPr>
          <w:rFonts w:ascii="Power Geez Unicode1" w:hAnsi="Power Geez Unicode1" w:cs="Nyala"/>
          <w:sz w:val="24"/>
        </w:rPr>
        <w:t>፡፡</w:t>
      </w:r>
    </w:p>
    <w:p w:rsidR="0022081E" w:rsidRDefault="0022081E" w:rsidP="0022081E">
      <w:pPr>
        <w:spacing w:line="360" w:lineRule="auto"/>
        <w:jc w:val="both"/>
        <w:rPr>
          <w:rFonts w:ascii="Power Geez Unicode1" w:hAnsi="Power Geez Unicode1" w:cs="Nyala"/>
          <w:sz w:val="24"/>
        </w:rPr>
      </w:pPr>
      <w:proofErr w:type="spellStart"/>
      <w:r w:rsidRPr="002B7CEC">
        <w:rPr>
          <w:rFonts w:ascii="Power Geez Unicode1" w:hAnsi="Power Geez Unicode1" w:cs="Nyala"/>
          <w:sz w:val="24"/>
        </w:rPr>
        <w:t>የትርፍ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ንጻሬ</w:t>
      </w:r>
      <w:proofErr w:type="spellEnd"/>
      <w:r w:rsidRPr="002B7CEC">
        <w:rPr>
          <w:rFonts w:ascii="Power Geez Unicode1" w:hAnsi="Power Geez Unicode1"/>
          <w:sz w:val="24"/>
        </w:rPr>
        <w:t xml:space="preserve">: - </w:t>
      </w:r>
      <w:proofErr w:type="spellStart"/>
      <w:r w:rsidRPr="002B7CEC">
        <w:rPr>
          <w:rFonts w:ascii="Power Geez Unicode1" w:hAnsi="Power Geez Unicode1" w:cs="Nyala"/>
          <w:sz w:val="24"/>
        </w:rPr>
        <w:t>የትርፍ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ንጻሬ</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የአሁኑ</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ጠቅላላ</w:t>
      </w:r>
      <w:proofErr w:type="spellEnd"/>
      <w:r w:rsidRPr="002B7CEC">
        <w:rPr>
          <w:rFonts w:ascii="Power Geez Unicode1" w:hAnsi="Power Geez Unicode1"/>
          <w:sz w:val="24"/>
        </w:rPr>
        <w:t xml:space="preserve"> </w:t>
      </w:r>
      <w:proofErr w:type="spellStart"/>
      <w:r w:rsidRPr="002B7CEC">
        <w:rPr>
          <w:rFonts w:ascii="Power Geez Unicode1" w:hAnsi="Power Geez Unicode1"/>
          <w:sz w:val="24"/>
        </w:rPr>
        <w:t>ትርፍ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በአሁኑ</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ጠቅላላ</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ዋጋ</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ሲካፈል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ነው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ትልቁ</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ንጻሬ</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ይበልጥ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ሳቢ</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የሆነ</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ፕሮጀክት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ነው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በአጠቃላይ</w:t>
      </w:r>
      <w:proofErr w:type="spellEnd"/>
      <w:r w:rsidRPr="002B7CEC">
        <w:rPr>
          <w:rFonts w:ascii="Power Geez Unicode1" w:hAnsi="Power Geez Unicode1"/>
          <w:sz w:val="24"/>
        </w:rPr>
        <w:t xml:space="preserve"> </w:t>
      </w:r>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የትርፍ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ወጭ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ንጻሬ</w:t>
      </w:r>
      <w:proofErr w:type="spellEnd"/>
      <w:r w:rsidRPr="002B7CEC">
        <w:rPr>
          <w:rFonts w:ascii="Power Geez Unicode1" w:hAnsi="Power Geez Unicode1" w:cs="Nyala"/>
          <w:sz w:val="24"/>
        </w:rPr>
        <w:t xml:space="preserve"> ከ</w:t>
      </w:r>
      <w:r w:rsidRPr="002B7CEC">
        <w:rPr>
          <w:rFonts w:ascii="Power Geez Unicode1" w:hAnsi="Power Geez Unicode1"/>
          <w:sz w:val="24"/>
        </w:rPr>
        <w:t xml:space="preserve"> 1 </w:t>
      </w:r>
      <w:proofErr w:type="spellStart"/>
      <w:r w:rsidRPr="002B7CEC">
        <w:rPr>
          <w:rFonts w:ascii="Power Geez Unicode1" w:hAnsi="Power Geez Unicode1" w:cs="Nyala"/>
          <w:sz w:val="24"/>
        </w:rPr>
        <w:t>ከፍ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ካለ</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አንድ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ፕሮጀክት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አዋጭ</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መሆኑን</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ያሳያል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በተቃራኒው</w:t>
      </w:r>
      <w:proofErr w:type="spellEnd"/>
      <w:r w:rsidRPr="002B7CEC">
        <w:rPr>
          <w:rFonts w:ascii="Power Geez Unicode1" w:hAnsi="Power Geez Unicode1"/>
          <w:sz w:val="24"/>
        </w:rPr>
        <w:t xml:space="preserve"> </w:t>
      </w:r>
      <w:r w:rsidRPr="002B7CEC">
        <w:rPr>
          <w:rFonts w:ascii="Power Geez Unicode1" w:hAnsi="Power Geez Unicode1" w:cs="Nyala"/>
          <w:sz w:val="24"/>
        </w:rPr>
        <w:t>ከ</w:t>
      </w:r>
      <w:r w:rsidRPr="002B7CEC">
        <w:rPr>
          <w:rFonts w:ascii="Power Geez Unicode1" w:hAnsi="Power Geez Unicode1"/>
          <w:sz w:val="24"/>
        </w:rPr>
        <w:t xml:space="preserve"> 1 </w:t>
      </w:r>
      <w:proofErr w:type="spellStart"/>
      <w:r w:rsidRPr="002B7CEC">
        <w:rPr>
          <w:rFonts w:ascii="Power Geez Unicode1" w:hAnsi="Power Geez Unicode1" w:cs="Nyala"/>
          <w:sz w:val="24"/>
        </w:rPr>
        <w:t>በታች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ከሆነ</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ፕሮጀክቱ</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ኢኮኖሚያዊም</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ላይሆን</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ይችላል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ወደ</w:t>
      </w:r>
      <w:proofErr w:type="spellEnd"/>
      <w:r w:rsidRPr="002B7CEC">
        <w:rPr>
          <w:rFonts w:ascii="Power Geez Unicode1" w:hAnsi="Power Geez Unicode1"/>
          <w:sz w:val="24"/>
        </w:rPr>
        <w:t xml:space="preserve"> 1 </w:t>
      </w:r>
      <w:proofErr w:type="spellStart"/>
      <w:r w:rsidRPr="002B7CEC">
        <w:rPr>
          <w:rFonts w:ascii="Power Geez Unicode1" w:hAnsi="Power Geez Unicode1" w:cs="Nyala"/>
          <w:sz w:val="24"/>
        </w:rPr>
        <w:t>የሚጠጋ</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ንፃሬ</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ያለው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የፕሮጄክት</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ኢኮኖሚያዊ</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ዋጋው</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ትንሽ</w:t>
      </w:r>
      <w:proofErr w:type="spellEnd"/>
      <w:r w:rsidRPr="002B7CEC">
        <w:rPr>
          <w:rFonts w:ascii="Power Geez Unicode1" w:hAnsi="Power Geez Unicode1" w:cs="Nyala"/>
          <w:sz w:val="24"/>
        </w:rPr>
        <w:t xml:space="preserve"> </w:t>
      </w:r>
      <w:proofErr w:type="spellStart"/>
      <w:r w:rsidRPr="002B7CEC">
        <w:rPr>
          <w:rFonts w:ascii="Power Geez Unicode1" w:hAnsi="Power Geez Unicode1" w:cs="Nyala"/>
          <w:sz w:val="24"/>
        </w:rPr>
        <w:t>ነው</w:t>
      </w:r>
      <w:proofErr w:type="spellEnd"/>
      <w:r w:rsidRPr="002B7CEC">
        <w:rPr>
          <w:rFonts w:ascii="Power Geez Unicode1" w:hAnsi="Power Geez Unicode1" w:cs="Nyala"/>
          <w:sz w:val="24"/>
        </w:rPr>
        <w:t>።</w:t>
      </w:r>
      <w:r w:rsidRPr="002B7CEC">
        <w:rPr>
          <w:rFonts w:ascii="Power Geez Unicode1" w:hAnsi="Power Geez Unicode1"/>
          <w:sz w:val="24"/>
        </w:rPr>
        <w:t xml:space="preserve"> </w:t>
      </w:r>
      <w:proofErr w:type="spellStart"/>
      <w:r w:rsidRPr="002B7CEC">
        <w:rPr>
          <w:rFonts w:ascii="Power Geez Unicode1" w:hAnsi="Power Geez Unicode1" w:cs="Nyala"/>
          <w:sz w:val="24"/>
        </w:rPr>
        <w:t>የሁለቱም</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የገንዘብ</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ትንተናዎች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አጠቃላይ</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ጽንሰ</w:t>
      </w:r>
      <w:r w:rsidRPr="002B7CEC">
        <w:rPr>
          <w:rFonts w:ascii="Power Geez Unicode1" w:hAnsi="Power Geez Unicode1"/>
          <w:sz w:val="24"/>
        </w:rPr>
        <w:t>-</w:t>
      </w:r>
      <w:r w:rsidRPr="002B7CEC">
        <w:rPr>
          <w:rFonts w:ascii="Power Geez Unicode1" w:hAnsi="Power Geez Unicode1" w:cs="Nyala"/>
          <w:sz w:val="24"/>
        </w:rPr>
        <w:t>ሀሳቦች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እና</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ማዕቀፎች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ከዚህ</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በታች</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ባለው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ስእል</w:t>
      </w:r>
      <w:proofErr w:type="spellEnd"/>
      <w:r w:rsidRPr="002B7CEC">
        <w:rPr>
          <w:rFonts w:ascii="Power Geez Unicode1" w:hAnsi="Power Geez Unicode1"/>
          <w:sz w:val="24"/>
        </w:rPr>
        <w:t xml:space="preserve"> </w:t>
      </w:r>
      <w:proofErr w:type="spellStart"/>
      <w:r w:rsidRPr="002B7CEC">
        <w:rPr>
          <w:rFonts w:ascii="Power Geez Unicode1" w:hAnsi="Power Geez Unicode1" w:cs="Nyala"/>
          <w:sz w:val="24"/>
        </w:rPr>
        <w:t>ቀርበዋል</w:t>
      </w:r>
      <w:proofErr w:type="spellEnd"/>
      <w:r w:rsidRPr="002B7CEC">
        <w:rPr>
          <w:rFonts w:ascii="Power Geez Unicode1" w:hAnsi="Power Geez Unicode1" w:cs="Nyala"/>
          <w:sz w:val="24"/>
        </w:rPr>
        <w:t>።</w:t>
      </w:r>
    </w:p>
    <w:p w:rsidR="00477513" w:rsidRDefault="00477513" w:rsidP="0022081E">
      <w:pPr>
        <w:spacing w:line="360" w:lineRule="auto"/>
        <w:jc w:val="both"/>
        <w:rPr>
          <w:rFonts w:ascii="Power Geez Unicode1" w:hAnsi="Power Geez Unicode1" w:cs="Nyala"/>
          <w:sz w:val="24"/>
        </w:rPr>
      </w:pPr>
    </w:p>
    <w:p w:rsidR="00477513" w:rsidRPr="002B7CEC" w:rsidRDefault="00477513" w:rsidP="0022081E">
      <w:pPr>
        <w:spacing w:line="360" w:lineRule="auto"/>
        <w:jc w:val="both"/>
        <w:rPr>
          <w:rFonts w:ascii="Power Geez Unicode1" w:hAnsi="Power Geez Unicode1"/>
          <w:sz w:val="24"/>
        </w:rPr>
      </w:pPr>
    </w:p>
    <w:p w:rsidR="0022081E" w:rsidRPr="002B7CEC" w:rsidRDefault="0022081E" w:rsidP="00B04F9C">
      <w:pPr>
        <w:spacing w:line="360" w:lineRule="auto"/>
        <w:jc w:val="both"/>
        <w:rPr>
          <w:rFonts w:ascii="Power Geez Unicode1" w:hAnsi="Power Geez Unicode1"/>
          <w:sz w:val="24"/>
        </w:rPr>
      </w:pPr>
      <w:r w:rsidRPr="002B7CEC">
        <w:rPr>
          <w:rFonts w:ascii="Power Geez Unicode1" w:hAnsi="Power Geez Unicode1"/>
          <w:noProof/>
        </w:rPr>
        <mc:AlternateContent>
          <mc:Choice Requires="wpg">
            <w:drawing>
              <wp:anchor distT="0" distB="0" distL="114300" distR="114300" simplePos="0" relativeHeight="251676160" behindDoc="0" locked="0" layoutInCell="1" allowOverlap="1" wp14:anchorId="19BB508E" wp14:editId="420E2403">
                <wp:simplePos x="0" y="0"/>
                <wp:positionH relativeFrom="margin">
                  <wp:align>left</wp:align>
                </wp:positionH>
                <wp:positionV relativeFrom="paragraph">
                  <wp:posOffset>35458</wp:posOffset>
                </wp:positionV>
                <wp:extent cx="5876925" cy="1409700"/>
                <wp:effectExtent l="0" t="0" r="28575" b="19050"/>
                <wp:wrapNone/>
                <wp:docPr id="27" name="Group 27"/>
                <wp:cNvGraphicFramePr/>
                <a:graphic xmlns:a="http://schemas.openxmlformats.org/drawingml/2006/main">
                  <a:graphicData uri="http://schemas.microsoft.com/office/word/2010/wordprocessingGroup">
                    <wpg:wgp>
                      <wpg:cNvGrpSpPr/>
                      <wpg:grpSpPr>
                        <a:xfrm>
                          <a:off x="0" y="0"/>
                          <a:ext cx="5876925" cy="1409700"/>
                          <a:chOff x="0" y="0"/>
                          <a:chExt cx="5876925" cy="1409700"/>
                        </a:xfrm>
                      </wpg:grpSpPr>
                      <wps:wsp>
                        <wps:cNvPr id="10" name="Text Box 10"/>
                        <wps:cNvSpPr txBox="1"/>
                        <wps:spPr>
                          <a:xfrm>
                            <a:off x="9525" y="381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7C7B30" w:rsidRDefault="007C7B3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wps:cNvSpPr/>
                        <wps:spPr>
                          <a:xfrm>
                            <a:off x="1876425" y="0"/>
                            <a:ext cx="1200150" cy="3810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7C7B30" w:rsidRPr="0044766E" w:rsidRDefault="007C7B30" w:rsidP="0044766E">
                              <w:pPr>
                                <w:jc w:val="center"/>
                                <w:rPr>
                                  <w:rFonts w:ascii="Nyala" w:hAnsi="Nyala"/>
                                </w:rPr>
                              </w:pPr>
                              <w:proofErr w:type="spellStart"/>
                              <w:r>
                                <w:rPr>
                                  <w:rFonts w:ascii="Nyala" w:hAnsi="Nyala"/>
                                </w:rPr>
                                <w:t>ወጭን</w:t>
                              </w:r>
                              <w:proofErr w:type="spellEnd"/>
                              <w:r>
                                <w:rPr>
                                  <w:rFonts w:ascii="Nyala" w:hAnsi="Nyala"/>
                                </w:rPr>
                                <w:t xml:space="preserve"> </w:t>
                              </w:r>
                              <w:proofErr w:type="spellStart"/>
                              <w:r>
                                <w:rPr>
                                  <w:rFonts w:ascii="Nyala" w:hAnsi="Nyala"/>
                                </w:rPr>
                                <w:t>መለየት</w:t>
                              </w:r>
                              <w:proofErr w:type="spellEnd"/>
                              <w:r>
                                <w:rPr>
                                  <w:rFonts w:ascii="Nyala" w:hAnsi="Nya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390900" y="9525"/>
                            <a:ext cx="1200150" cy="400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7C7B30" w:rsidRPr="0044766E" w:rsidRDefault="00CC714B" w:rsidP="0044766E">
                              <w:pPr>
                                <w:jc w:val="center"/>
                                <w:rPr>
                                  <w:rFonts w:ascii="Nyala" w:hAnsi="Nyala"/>
                                </w:rPr>
                              </w:pPr>
                              <w:proofErr w:type="spellStart"/>
                              <w:r>
                                <w:rPr>
                                  <w:rFonts w:ascii="Nyala" w:hAnsi="Nyala"/>
                                </w:rPr>
                                <w:t>ጥቅሞችን</w:t>
                              </w:r>
                              <w:proofErr w:type="spellEnd"/>
                              <w:r>
                                <w:rPr>
                                  <w:rFonts w:ascii="Nyala" w:hAnsi="Nyala"/>
                                </w:rPr>
                                <w:t xml:space="preserve"> </w:t>
                              </w:r>
                              <w:proofErr w:type="spellStart"/>
                              <w:r>
                                <w:rPr>
                                  <w:rFonts w:ascii="Nyala" w:hAnsi="Nyala"/>
                                </w:rPr>
                                <w:t>መለየት</w:t>
                              </w:r>
                              <w:proofErr w:type="spellEnd"/>
                              <w:r w:rsidR="007C7B30">
                                <w:rPr>
                                  <w:rFonts w:ascii="Nyala" w:hAnsi="Nya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0" y="914400"/>
                            <a:ext cx="200025" cy="257175"/>
                          </a:xfrm>
                          <a:prstGeom prst="rect">
                            <a:avLst/>
                          </a:prstGeom>
                          <a:ln w="12700"/>
                        </wps:spPr>
                        <wps:style>
                          <a:lnRef idx="2">
                            <a:schemeClr val="accent2"/>
                          </a:lnRef>
                          <a:fillRef idx="1">
                            <a:schemeClr val="lt1"/>
                          </a:fillRef>
                          <a:effectRef idx="0">
                            <a:schemeClr val="accent2"/>
                          </a:effectRef>
                          <a:fontRef idx="minor">
                            <a:schemeClr val="dk1"/>
                          </a:fontRef>
                        </wps:style>
                        <wps:txbx>
                          <w:txbxContent>
                            <w:p w:rsidR="007C7B30" w:rsidRDefault="007C7B30" w:rsidP="00E660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Oval 14"/>
                        <wps:cNvSpPr/>
                        <wps:spPr>
                          <a:xfrm>
                            <a:off x="466725" y="752475"/>
                            <a:ext cx="1095375" cy="657225"/>
                          </a:xfrm>
                          <a:prstGeom prst="ellipse">
                            <a:avLst/>
                          </a:prstGeom>
                          <a:ln w="28575"/>
                        </wps:spPr>
                        <wps:style>
                          <a:lnRef idx="2">
                            <a:schemeClr val="accent5"/>
                          </a:lnRef>
                          <a:fillRef idx="1">
                            <a:schemeClr val="lt1"/>
                          </a:fillRef>
                          <a:effectRef idx="0">
                            <a:schemeClr val="accent5"/>
                          </a:effectRef>
                          <a:fontRef idx="minor">
                            <a:schemeClr val="dk1"/>
                          </a:fontRef>
                        </wps:style>
                        <wps:txbx>
                          <w:txbxContent>
                            <w:p w:rsidR="007C7B30" w:rsidRPr="0044766E" w:rsidRDefault="00CC714B" w:rsidP="0044766E">
                              <w:pPr>
                                <w:jc w:val="center"/>
                                <w:rPr>
                                  <w:rFonts w:ascii="Nyala" w:hAnsi="Nyala"/>
                                </w:rPr>
                              </w:pPr>
                              <w:proofErr w:type="spellStart"/>
                              <w:r>
                                <w:rPr>
                                  <w:rFonts w:ascii="Nyala" w:hAnsi="Nyala"/>
                                </w:rPr>
                                <w:t>የገንዘብ</w:t>
                              </w:r>
                              <w:proofErr w:type="spellEnd"/>
                              <w:r>
                                <w:rPr>
                                  <w:rFonts w:ascii="Nyala" w:hAnsi="Nyala"/>
                                </w:rPr>
                                <w:t xml:space="preserve"> </w:t>
                              </w:r>
                              <w:proofErr w:type="spellStart"/>
                              <w:r>
                                <w:rPr>
                                  <w:rFonts w:ascii="Nyala" w:hAnsi="Nyala"/>
                                </w:rPr>
                                <w:t>ዋጋ</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047875" y="84772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7C7B30" w:rsidRPr="0044766E" w:rsidRDefault="007C7B30" w:rsidP="0044766E">
                              <w:pPr>
                                <w:jc w:val="center"/>
                                <w:rPr>
                                  <w:rFonts w:ascii="Nyala" w:hAnsi="Nyala"/>
                                </w:rPr>
                              </w:pPr>
                              <w:proofErr w:type="spellStart"/>
                              <w:r>
                                <w:rPr>
                                  <w:rFonts w:ascii="Nyala" w:hAnsi="Nyala"/>
                                </w:rPr>
                                <w:t>የገንዘብን</w:t>
                              </w:r>
                              <w:proofErr w:type="spellEnd"/>
                              <w:r>
                                <w:rPr>
                                  <w:rFonts w:ascii="Nyala" w:hAnsi="Nyala"/>
                                </w:rPr>
                                <w:t xml:space="preserve"> </w:t>
                              </w:r>
                              <w:proofErr w:type="spellStart"/>
                              <w:r>
                                <w:rPr>
                                  <w:rFonts w:ascii="Nyala" w:hAnsi="Nyala"/>
                                </w:rPr>
                                <w:t>ወጭ</w:t>
                              </w:r>
                              <w:proofErr w:type="spellEnd"/>
                              <w:r>
                                <w:rPr>
                                  <w:rFonts w:ascii="Nyala" w:hAnsi="Nyala"/>
                                </w:rPr>
                                <w:t xml:space="preserve"> </w:t>
                              </w:r>
                              <w:proofErr w:type="spellStart"/>
                              <w:r>
                                <w:rPr>
                                  <w:rFonts w:ascii="Nyala" w:hAnsi="Nyala"/>
                                </w:rPr>
                                <w:t>መተመን</w:t>
                              </w:r>
                              <w:proofErr w:type="spellEnd"/>
                              <w:r>
                                <w:rPr>
                                  <w:rFonts w:ascii="Nyala" w:hAnsi="Nyal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05200" y="828675"/>
                            <a:ext cx="942975" cy="542925"/>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rsidR="007C7B30" w:rsidRPr="0046114C" w:rsidRDefault="007C7B30" w:rsidP="003A61E3">
                              <w:pPr>
                                <w:jc w:val="center"/>
                                <w:rPr>
                                  <w:rFonts w:ascii="Nyala" w:hAnsi="Nyala"/>
                                </w:rPr>
                              </w:pPr>
                              <w:proofErr w:type="spellStart"/>
                              <w:r>
                                <w:rPr>
                                  <w:rFonts w:ascii="Nyala" w:hAnsi="Nyala"/>
                                </w:rPr>
                                <w:t>የገንዘብን</w:t>
                              </w:r>
                              <w:proofErr w:type="spellEnd"/>
                              <w:r>
                                <w:rPr>
                                  <w:rFonts w:ascii="Nyala" w:hAnsi="Nyala"/>
                                </w:rPr>
                                <w:t xml:space="preserve"> </w:t>
                              </w:r>
                              <w:proofErr w:type="spellStart"/>
                              <w:r>
                                <w:rPr>
                                  <w:rFonts w:ascii="Nyala" w:hAnsi="Nyala"/>
                                </w:rPr>
                                <w:t>ጥቅም</w:t>
                              </w:r>
                              <w:proofErr w:type="spellEnd"/>
                              <w:r>
                                <w:rPr>
                                  <w:rFonts w:ascii="Nyala" w:hAnsi="Nyala"/>
                                </w:rPr>
                                <w:t xml:space="preserve"> </w:t>
                              </w:r>
                              <w:proofErr w:type="spellStart"/>
                              <w:r>
                                <w:rPr>
                                  <w:rFonts w:ascii="Nyala" w:hAnsi="Nyala"/>
                                </w:rPr>
                                <w:t>መተመን</w:t>
                              </w:r>
                              <w:proofErr w:type="spellEnd"/>
                              <w:r>
                                <w:rPr>
                                  <w:rFonts w:ascii="Nyala" w:hAnsi="Nyala"/>
                                </w:rPr>
                                <w:t xml:space="preserve"> </w:t>
                              </w:r>
                            </w:p>
                            <w:p w:rsidR="007C7B30" w:rsidRDefault="007C7B30" w:rsidP="004476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4781550" y="752475"/>
                            <a:ext cx="1095375" cy="657225"/>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rsidR="007C7B30" w:rsidRPr="0044766E" w:rsidRDefault="007C7B30" w:rsidP="0044766E">
                              <w:pPr>
                                <w:jc w:val="center"/>
                                <w:rPr>
                                  <w:rFonts w:ascii="Nyala" w:hAnsi="Nyala"/>
                                </w:rPr>
                              </w:pPr>
                              <w:proofErr w:type="spellStart"/>
                              <w:r>
                                <w:rPr>
                                  <w:rFonts w:ascii="Nyala" w:hAnsi="Nyala"/>
                                </w:rPr>
                                <w:t>ትንተና</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2514600" y="381000"/>
                            <a:ext cx="9525" cy="4762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3943350" y="409575"/>
                            <a:ext cx="9525" cy="4286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581150" y="1076325"/>
                            <a:ext cx="4667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2990850" y="1085850"/>
                            <a:ext cx="533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4448175" y="1076325"/>
                            <a:ext cx="352425" cy="95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9BB508E" id="Group 27" o:spid="_x0000_s1027" style="position:absolute;left:0;text-align:left;margin-left:0;margin-top:2.8pt;width:462.75pt;height:111pt;z-index:251676160;mso-position-horizontal:left;mso-position-horizontal-relative:margin" coordsize="58769,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">
                <v:shape id="Text Box 10" o:spid="_x0000_s1028" type="#_x0000_t202" style="position:absolute;left:95;top:381;width:200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" fillcolor="white [3201]" strokecolor="#ed7d31 [3205]" strokeweight="1pt">
                  <v:textbox>
                    <w:txbxContent>
                      <w:p w:rsidR="007C7B30" w:rsidRDefault="007C7B30">
                        <w:r>
                          <w:t>1</w:t>
                        </w:r>
                      </w:p>
                    </w:txbxContent>
                  </v:textbox>
                </v:shape>
                <v:rect id="Rectangle 11" o:spid="_x0000_s1029" style="position:absolute;left:18764;width:12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" fillcolor="white [3201]" strokecolor="black [3200]" strokeweight="1.5pt">
                  <v:textbox>
                    <w:txbxContent>
                      <w:p w:rsidR="007C7B30" w:rsidRPr="0044766E" w:rsidRDefault="007C7B30" w:rsidP="0044766E">
                        <w:pPr>
                          <w:jc w:val="center"/>
                          <w:rPr>
                            <w:rFonts w:ascii="Nyala" w:hAnsi="Nyala"/>
                          </w:rPr>
                        </w:pPr>
                        <w:proofErr w:type="spellStart"/>
                        <w:r>
                          <w:rPr>
                            <w:rFonts w:ascii="Nyala" w:hAnsi="Nyala"/>
                          </w:rPr>
                          <w:t>ወጭን</w:t>
                        </w:r>
                        <w:proofErr w:type="spellEnd"/>
                        <w:r>
                          <w:rPr>
                            <w:rFonts w:ascii="Nyala" w:hAnsi="Nyala"/>
                          </w:rPr>
                          <w:t xml:space="preserve"> </w:t>
                        </w:r>
                        <w:proofErr w:type="spellStart"/>
                        <w:r>
                          <w:rPr>
                            <w:rFonts w:ascii="Nyala" w:hAnsi="Nyala"/>
                          </w:rPr>
                          <w:t>መለየት</w:t>
                        </w:r>
                        <w:proofErr w:type="spellEnd"/>
                        <w:r>
                          <w:rPr>
                            <w:rFonts w:ascii="Nyala" w:hAnsi="Nyala"/>
                          </w:rPr>
                          <w:t xml:space="preserve"> </w:t>
                        </w:r>
                      </w:p>
                    </w:txbxContent>
                  </v:textbox>
                </v:rect>
                <v:rect id="Rectangle 12" o:spid="_x0000_s1030" style="position:absolute;left:33909;top:95;width:12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" fillcolor="white [3201]" strokecolor="black [3200]" strokeweight="1.5pt">
                  <v:textbox>
                    <w:txbxContent>
                      <w:p w:rsidR="007C7B30" w:rsidRPr="0044766E" w:rsidRDefault="00CC714B" w:rsidP="0044766E">
                        <w:pPr>
                          <w:jc w:val="center"/>
                          <w:rPr>
                            <w:rFonts w:ascii="Nyala" w:hAnsi="Nyala"/>
                          </w:rPr>
                        </w:pPr>
                        <w:proofErr w:type="spellStart"/>
                        <w:r>
                          <w:rPr>
                            <w:rFonts w:ascii="Nyala" w:hAnsi="Nyala"/>
                          </w:rPr>
                          <w:t>ጥቅሞችን</w:t>
                        </w:r>
                        <w:proofErr w:type="spellEnd"/>
                        <w:r>
                          <w:rPr>
                            <w:rFonts w:ascii="Nyala" w:hAnsi="Nyala"/>
                          </w:rPr>
                          <w:t xml:space="preserve"> </w:t>
                        </w:r>
                        <w:proofErr w:type="spellStart"/>
                        <w:r>
                          <w:rPr>
                            <w:rFonts w:ascii="Nyala" w:hAnsi="Nyala"/>
                          </w:rPr>
                          <w:t>መለየት</w:t>
                        </w:r>
                        <w:proofErr w:type="spellEnd"/>
                        <w:r w:rsidR="007C7B30">
                          <w:rPr>
                            <w:rFonts w:ascii="Nyala" w:hAnsi="Nyala"/>
                          </w:rPr>
                          <w:t xml:space="preserve"> </w:t>
                        </w:r>
                      </w:p>
                    </w:txbxContent>
                  </v:textbox>
                </v:rect>
                <v:shape id="Text Box 13" o:spid="_x0000_s1031" type="#_x0000_t202" style="position:absolute;top:9144;width:200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" fillcolor="white [3201]" strokecolor="#ed7d31 [3205]" strokeweight="1pt">
                  <v:textbox>
                    <w:txbxContent>
                      <w:p w:rsidR="007C7B30" w:rsidRDefault="007C7B30" w:rsidP="00E6606D">
                        <w:r>
                          <w:t>2</w:t>
                        </w:r>
                      </w:p>
                    </w:txbxContent>
                  </v:textbox>
                </v:shape>
                <v:oval id="Oval 14" o:spid="_x0000_s1032" style="position:absolute;left:4667;top:7524;width:10954;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" fillcolor="white [3201]" strokecolor="#5b9bd5 [3208]" strokeweight="2.25pt">
                  <v:stroke joinstyle="miter"/>
                  <v:textbox>
                    <w:txbxContent>
                      <w:p w:rsidR="007C7B30" w:rsidRPr="0044766E" w:rsidRDefault="00CC714B" w:rsidP="0044766E">
                        <w:pPr>
                          <w:jc w:val="center"/>
                          <w:rPr>
                            <w:rFonts w:ascii="Nyala" w:hAnsi="Nyala"/>
                          </w:rPr>
                        </w:pPr>
                        <w:proofErr w:type="spellStart"/>
                        <w:r>
                          <w:rPr>
                            <w:rFonts w:ascii="Nyala" w:hAnsi="Nyala"/>
                          </w:rPr>
                          <w:t>የገንዘብ</w:t>
                        </w:r>
                        <w:proofErr w:type="spellEnd"/>
                        <w:r>
                          <w:rPr>
                            <w:rFonts w:ascii="Nyala" w:hAnsi="Nyala"/>
                          </w:rPr>
                          <w:t xml:space="preserve"> </w:t>
                        </w:r>
                        <w:proofErr w:type="spellStart"/>
                        <w:r>
                          <w:rPr>
                            <w:rFonts w:ascii="Nyala" w:hAnsi="Nyala"/>
                          </w:rPr>
                          <w:t>ዋጋ</w:t>
                        </w:r>
                        <w:proofErr w:type="spellEnd"/>
                      </w:p>
                    </w:txbxContent>
                  </v:textbox>
                </v:oval>
                <v:rect id="Rectangle 15" o:spid="_x0000_s1033" style="position:absolute;left:20478;top:8477;width:943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" fillcolor="white [3201]" strokecolor="#5b9bd5 [3208]" strokeweight="1.5pt">
                  <v:textbox>
                    <w:txbxContent>
                      <w:p w:rsidR="007C7B30" w:rsidRPr="0044766E" w:rsidRDefault="007C7B30" w:rsidP="0044766E">
                        <w:pPr>
                          <w:jc w:val="center"/>
                          <w:rPr>
                            <w:rFonts w:ascii="Nyala" w:hAnsi="Nyala"/>
                          </w:rPr>
                        </w:pPr>
                        <w:proofErr w:type="spellStart"/>
                        <w:r>
                          <w:rPr>
                            <w:rFonts w:ascii="Nyala" w:hAnsi="Nyala"/>
                          </w:rPr>
                          <w:t>የገንዘብን</w:t>
                        </w:r>
                        <w:proofErr w:type="spellEnd"/>
                        <w:r>
                          <w:rPr>
                            <w:rFonts w:ascii="Nyala" w:hAnsi="Nyala"/>
                          </w:rPr>
                          <w:t xml:space="preserve"> </w:t>
                        </w:r>
                        <w:proofErr w:type="spellStart"/>
                        <w:r>
                          <w:rPr>
                            <w:rFonts w:ascii="Nyala" w:hAnsi="Nyala"/>
                          </w:rPr>
                          <w:t>ወጭ</w:t>
                        </w:r>
                        <w:proofErr w:type="spellEnd"/>
                        <w:r>
                          <w:rPr>
                            <w:rFonts w:ascii="Nyala" w:hAnsi="Nyala"/>
                          </w:rPr>
                          <w:t xml:space="preserve"> </w:t>
                        </w:r>
                        <w:proofErr w:type="spellStart"/>
                        <w:r>
                          <w:rPr>
                            <w:rFonts w:ascii="Nyala" w:hAnsi="Nyala"/>
                          </w:rPr>
                          <w:t>መተመን</w:t>
                        </w:r>
                        <w:proofErr w:type="spellEnd"/>
                        <w:r>
                          <w:rPr>
                            <w:rFonts w:ascii="Nyala" w:hAnsi="Nyala"/>
                          </w:rPr>
                          <w:t xml:space="preserve"> </w:t>
                        </w:r>
                      </w:p>
                    </w:txbxContent>
                  </v:textbox>
                </v:rect>
                <v:rect id="Rectangle 16" o:spid="_x0000_s1034" style="position:absolute;left:35052;top:8286;width:9429;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" fillcolor="white [3201]" strokecolor="#5b9bd5 [3208]" strokeweight="1.5pt">
                  <v:textbox>
                    <w:txbxContent>
                      <w:p w:rsidR="007C7B30" w:rsidRPr="0046114C" w:rsidRDefault="007C7B30" w:rsidP="003A61E3">
                        <w:pPr>
                          <w:jc w:val="center"/>
                          <w:rPr>
                            <w:rFonts w:ascii="Nyala" w:hAnsi="Nyala"/>
                          </w:rPr>
                        </w:pPr>
                        <w:proofErr w:type="spellStart"/>
                        <w:r>
                          <w:rPr>
                            <w:rFonts w:ascii="Nyala" w:hAnsi="Nyala"/>
                          </w:rPr>
                          <w:t>የገንዘብን</w:t>
                        </w:r>
                        <w:proofErr w:type="spellEnd"/>
                        <w:r>
                          <w:rPr>
                            <w:rFonts w:ascii="Nyala" w:hAnsi="Nyala"/>
                          </w:rPr>
                          <w:t xml:space="preserve"> </w:t>
                        </w:r>
                        <w:proofErr w:type="spellStart"/>
                        <w:r>
                          <w:rPr>
                            <w:rFonts w:ascii="Nyala" w:hAnsi="Nyala"/>
                          </w:rPr>
                          <w:t>ጥቅም</w:t>
                        </w:r>
                        <w:proofErr w:type="spellEnd"/>
                        <w:r>
                          <w:rPr>
                            <w:rFonts w:ascii="Nyala" w:hAnsi="Nyala"/>
                          </w:rPr>
                          <w:t xml:space="preserve"> </w:t>
                        </w:r>
                        <w:proofErr w:type="spellStart"/>
                        <w:r>
                          <w:rPr>
                            <w:rFonts w:ascii="Nyala" w:hAnsi="Nyala"/>
                          </w:rPr>
                          <w:t>መተመን</w:t>
                        </w:r>
                        <w:proofErr w:type="spellEnd"/>
                        <w:r>
                          <w:rPr>
                            <w:rFonts w:ascii="Nyala" w:hAnsi="Nyala"/>
                          </w:rPr>
                          <w:t xml:space="preserve"> </w:t>
                        </w:r>
                      </w:p>
                      <w:p w:rsidR="007C7B30" w:rsidRDefault="007C7B30" w:rsidP="0044766E">
                        <w:pPr>
                          <w:jc w:val="center"/>
                        </w:pPr>
                      </w:p>
                    </w:txbxContent>
                  </v:textbox>
                </v:rect>
                <v:oval id="Oval 17" o:spid="_x0000_s1035" style="position:absolute;left:47815;top:7524;width:10954;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" fillcolor="#91bce3 [2168]" strokecolor="#5b9bd5 [3208]" strokeweight=".5pt">
                  <v:fill color2="#7aaddd [2616]" rotate="t" colors="0 #b1cbe9;.5 #a3c1e5;1 #92b9e4" focus="100%" type="gradient">
                    <o:fill v:ext="view" type="gradientUnscaled"/>
                  </v:fill>
                  <v:stroke joinstyle="miter"/>
                  <v:textbox>
                    <w:txbxContent>
                      <w:p w:rsidR="007C7B30" w:rsidRPr="0044766E" w:rsidRDefault="007C7B30" w:rsidP="0044766E">
                        <w:pPr>
                          <w:jc w:val="center"/>
                          <w:rPr>
                            <w:rFonts w:ascii="Nyala" w:hAnsi="Nyala"/>
                          </w:rPr>
                        </w:pPr>
                        <w:proofErr w:type="spellStart"/>
                        <w:r>
                          <w:rPr>
                            <w:rFonts w:ascii="Nyala" w:hAnsi="Nyala"/>
                          </w:rPr>
                          <w:t>ትንተና</w:t>
                        </w:r>
                        <w:proofErr w:type="spellEnd"/>
                      </w:p>
                    </w:txbxContent>
                  </v:textbox>
                </v:oval>
                <v:shapetype id="_x0000_t32" coordsize="21600,21600" o:spt="32" o:oned="t" path="m,l21600,21600e" filled="f">
                  <v:path arrowok="t" fillok="f" o:connecttype="none"/>
                  <o:lock v:ext="edit" shapetype="t"/>
                </v:shapetype>
                <v:shape id="Straight Arrow Connector 21" o:spid="_x0000_s1036" type="#_x0000_t32" style="position:absolute;left:25146;top:3810;width:95;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" strokecolor="black [3200]" strokeweight="1pt">
                  <v:stroke endarrow="block" joinstyle="miter"/>
                </v:shape>
                <v:shape id="Straight Arrow Connector 23" o:spid="_x0000_s1037" type="#_x0000_t32" style="position:absolute;left:39433;top:4095;width:95;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UixQAAANsAAAAPAAAAZHJzL2Rvd25yZXYueG1sRI9PawIx&#10;FMTvBb9DeEIvpWar1C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C1AxUixQAAANsAAAAP&#10;AAAAAAAAAAAAAAAAAAcCAABkcnMvZG93bnJldi54bWxQSwUGAAAAAAMAAwC3AAAA+QIAAAAA&#10;" strokecolor="black [3200]" strokeweight="1pt">
                  <v:stroke endarrow="block" joinstyle="miter"/>
                </v:shape>
                <v:shape id="Straight Arrow Connector 24" o:spid="_x0000_s1038" type="#_x0000_t32" style="position:absolute;left:15811;top:10763;width:466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" strokecolor="black [3200]" strokeweight="1pt">
                  <v:stroke endarrow="block" joinstyle="miter"/>
                </v:shape>
                <v:shape id="Straight Arrow Connector 25" o:spid="_x0000_s1039" type="#_x0000_t32" style="position:absolute;left:29908;top:10858;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" strokecolor="black [3200]" strokeweight="1pt">
                  <v:stroke endarrow="block" joinstyle="miter"/>
                </v:shape>
                <v:shape id="Straight Arrow Connector 26" o:spid="_x0000_s1040" type="#_x0000_t32" style="position:absolute;left:44481;top:10763;width:352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" strokecolor="black [3200]" strokeweight="1pt">
                  <v:stroke endarrow="block" joinstyle="miter"/>
                </v:shape>
                <w10:wrap anchorx="margin"/>
              </v:group>
            </w:pict>
          </mc:Fallback>
        </mc:AlternateContent>
      </w:r>
    </w:p>
    <w:p w:rsidR="00061EB3" w:rsidRPr="002B7CEC" w:rsidRDefault="00061EB3" w:rsidP="00061EB3">
      <w:pPr>
        <w:spacing w:after="0" w:line="360" w:lineRule="auto"/>
        <w:jc w:val="center"/>
        <w:rPr>
          <w:rFonts w:ascii="Power Geez Unicode1" w:hAnsi="Power Geez Unicode1"/>
          <w:sz w:val="24"/>
        </w:rPr>
      </w:pPr>
    </w:p>
    <w:p w:rsidR="006A5236" w:rsidRPr="002B7CEC" w:rsidRDefault="006A5236" w:rsidP="00ED6C1B">
      <w:pPr>
        <w:pStyle w:val="Caption"/>
        <w:spacing w:before="240"/>
        <w:rPr>
          <w:rFonts w:ascii="Power Geez Unicode1" w:hAnsi="Power Geez Unicode1"/>
          <w:b w:val="0"/>
          <w:sz w:val="22"/>
        </w:rPr>
      </w:pPr>
      <w:bookmarkStart w:id="89" w:name="_Toc21885902"/>
    </w:p>
    <w:p w:rsidR="006A5236" w:rsidRPr="002B7CEC" w:rsidRDefault="006A5236" w:rsidP="0044766E">
      <w:pPr>
        <w:rPr>
          <w:rFonts w:ascii="Power Geez Unicode1" w:hAnsi="Power Geez Unicode1"/>
        </w:rPr>
      </w:pPr>
      <w:bookmarkStart w:id="90" w:name="_Toc21885791"/>
      <w:bookmarkEnd w:id="89"/>
    </w:p>
    <w:bookmarkStart w:id="91" w:name="_Toc45012035"/>
    <w:bookmarkStart w:id="92" w:name="_Toc26000161"/>
    <w:p w:rsidR="00F529F1" w:rsidRPr="00F529F1" w:rsidRDefault="00F529F1" w:rsidP="00F529F1">
      <w:pPr>
        <w:pStyle w:val="Heading3"/>
        <w:numPr>
          <w:ilvl w:val="0"/>
          <w:numId w:val="0"/>
        </w:numPr>
        <w:ind w:left="720"/>
        <w:rPr>
          <w:rFonts w:ascii="Power Geez Unicode1" w:eastAsia="Calibri" w:hAnsi="Power Geez Unicode1"/>
        </w:rPr>
      </w:pPr>
      <w:r w:rsidRPr="002B7CEC">
        <w:rPr>
          <w:rFonts w:ascii="Power Geez Unicode1" w:hAnsi="Power Geez Unicode1"/>
          <w:noProof/>
        </w:rPr>
        <mc:AlternateContent>
          <mc:Choice Requires="wps">
            <w:drawing>
              <wp:anchor distT="0" distB="0" distL="114300" distR="114300" simplePos="0" relativeHeight="251678208" behindDoc="0" locked="0" layoutInCell="1" allowOverlap="1" wp14:anchorId="33886B6B" wp14:editId="138DCA08">
                <wp:simplePos x="0" y="0"/>
                <wp:positionH relativeFrom="margin">
                  <wp:posOffset>128711</wp:posOffset>
                </wp:positionH>
                <wp:positionV relativeFrom="paragraph">
                  <wp:posOffset>188209</wp:posOffset>
                </wp:positionV>
                <wp:extent cx="5876925" cy="635"/>
                <wp:effectExtent l="0" t="0" r="9525" b="3810"/>
                <wp:wrapNone/>
                <wp:docPr id="1" name="Text Box 1"/>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wps:spPr>
                      <wps:txbx>
                        <w:txbxContent>
                          <w:p w:rsidR="007C7B30" w:rsidRPr="00E02524" w:rsidRDefault="007C7B30" w:rsidP="00F507E5">
                            <w:pPr>
                              <w:pStyle w:val="Caption"/>
                              <w:rPr>
                                <w:rFonts w:ascii="Calibri" w:hAnsi="Calibri"/>
                                <w:noProof/>
                              </w:rPr>
                            </w:pPr>
                            <w:bookmarkStart w:id="93" w:name="_Toc45012055"/>
                            <w:proofErr w:type="spellStart"/>
                            <w:r>
                              <w:rPr>
                                <w:rFonts w:ascii="Nyala" w:hAnsi="Nyala" w:cs="Nyala"/>
                              </w:rPr>
                              <w:t>ምስል</w:t>
                            </w:r>
                            <w:proofErr w:type="spellEnd"/>
                            <w:r>
                              <w:t xml:space="preserve">  </w:t>
                            </w:r>
                            <w:r>
                              <w:fldChar w:fldCharType="begin"/>
                            </w:r>
                            <w:r>
                              <w:instrText xml:space="preserve"> SEQ ምስል_ \* ARABIC </w:instrText>
                            </w:r>
                            <w:r>
                              <w:fldChar w:fldCharType="separate"/>
                            </w:r>
                            <w:r>
                              <w:rPr>
                                <w:noProof/>
                              </w:rPr>
                              <w:t>2</w:t>
                            </w:r>
                            <w:r>
                              <w:fldChar w:fldCharType="end"/>
                            </w:r>
                            <w:r>
                              <w:rPr>
                                <w:rFonts w:asciiTheme="minorHAnsi" w:hAnsiTheme="minorHAnsi"/>
                                <w:lang w:val="am-ET"/>
                              </w:rPr>
                              <w:t xml:space="preserve"> </w:t>
                            </w:r>
                            <w:proofErr w:type="spellStart"/>
                            <w:r w:rsidRPr="00B539F3">
                              <w:rPr>
                                <w:rFonts w:ascii="Nyala" w:hAnsi="Nyala" w:cs="Nyala"/>
                                <w:b w:val="0"/>
                                <w:bCs w:val="0"/>
                              </w:rPr>
                              <w:t>ለሁለቱም</w:t>
                            </w:r>
                            <w:proofErr w:type="spellEnd"/>
                            <w:r w:rsidRPr="00B539F3">
                              <w:rPr>
                                <w:b w:val="0"/>
                                <w:bCs w:val="0"/>
                              </w:rPr>
                              <w:t xml:space="preserve"> </w:t>
                            </w:r>
                            <w:proofErr w:type="spellStart"/>
                            <w:r w:rsidRPr="00B539F3">
                              <w:rPr>
                                <w:rFonts w:ascii="Nyala" w:hAnsi="Nyala" w:cs="Nyala"/>
                                <w:b w:val="0"/>
                                <w:bCs w:val="0"/>
                              </w:rPr>
                              <w:t>የገንዘብ</w:t>
                            </w:r>
                            <w:proofErr w:type="spellEnd"/>
                            <w:r w:rsidRPr="00B539F3">
                              <w:rPr>
                                <w:b w:val="0"/>
                                <w:bCs w:val="0"/>
                              </w:rPr>
                              <w:t xml:space="preserve"> </w:t>
                            </w:r>
                            <w:proofErr w:type="spellStart"/>
                            <w:r w:rsidRPr="00B539F3">
                              <w:rPr>
                                <w:rFonts w:ascii="Nyala" w:hAnsi="Nyala" w:cs="Nyala"/>
                                <w:b w:val="0"/>
                                <w:bCs w:val="0"/>
                              </w:rPr>
                              <w:t>ትንተና</w:t>
                            </w:r>
                            <w:proofErr w:type="spellEnd"/>
                            <w:r w:rsidRPr="00B539F3">
                              <w:rPr>
                                <w:b w:val="0"/>
                                <w:bCs w:val="0"/>
                              </w:rPr>
                              <w:t xml:space="preserve"> </w:t>
                            </w:r>
                            <w:proofErr w:type="spellStart"/>
                            <w:r w:rsidRPr="00B539F3">
                              <w:rPr>
                                <w:rFonts w:ascii="Nyala" w:hAnsi="Nyala" w:cs="Nyala"/>
                                <w:b w:val="0"/>
                                <w:bCs w:val="0"/>
                              </w:rPr>
                              <w:t>አጠቃላይ</w:t>
                            </w:r>
                            <w:proofErr w:type="spellEnd"/>
                            <w:r w:rsidRPr="00B539F3">
                              <w:rPr>
                                <w:b w:val="0"/>
                                <w:bCs w:val="0"/>
                              </w:rPr>
                              <w:t xml:space="preserve"> </w:t>
                            </w:r>
                            <w:proofErr w:type="spellStart"/>
                            <w:r w:rsidRPr="00B539F3">
                              <w:rPr>
                                <w:rFonts w:ascii="Nyala" w:hAnsi="Nyala" w:cs="Nyala"/>
                                <w:b w:val="0"/>
                                <w:bCs w:val="0"/>
                              </w:rPr>
                              <w:t>ጽንሰ</w:t>
                            </w:r>
                            <w:r w:rsidRPr="00B539F3">
                              <w:rPr>
                                <w:b w:val="0"/>
                                <w:bCs w:val="0"/>
                              </w:rPr>
                              <w:t>-</w:t>
                            </w:r>
                            <w:r w:rsidRPr="00B539F3">
                              <w:rPr>
                                <w:rFonts w:ascii="Nyala" w:hAnsi="Nyala" w:cs="Nyala"/>
                                <w:b w:val="0"/>
                                <w:bCs w:val="0"/>
                              </w:rPr>
                              <w:t>ሀሳቦች</w:t>
                            </w:r>
                            <w:proofErr w:type="spellEnd"/>
                            <w:r w:rsidRPr="00B539F3">
                              <w:rPr>
                                <w:b w:val="0"/>
                                <w:bCs w:val="0"/>
                              </w:rPr>
                              <w:t xml:space="preserve"> </w:t>
                            </w:r>
                            <w:proofErr w:type="spellStart"/>
                            <w:r w:rsidRPr="00B539F3">
                              <w:rPr>
                                <w:rFonts w:ascii="Nyala" w:hAnsi="Nyala" w:cs="Nyala"/>
                                <w:b w:val="0"/>
                                <w:bCs w:val="0"/>
                              </w:rPr>
                              <w:t>እና</w:t>
                            </w:r>
                            <w:proofErr w:type="spellEnd"/>
                            <w:r w:rsidRPr="00B539F3">
                              <w:rPr>
                                <w:b w:val="0"/>
                                <w:bCs w:val="0"/>
                              </w:rPr>
                              <w:t xml:space="preserve"> </w:t>
                            </w:r>
                            <w:proofErr w:type="spellStart"/>
                            <w:r w:rsidRPr="00B539F3">
                              <w:rPr>
                                <w:rFonts w:ascii="Nyala" w:hAnsi="Nyala" w:cs="Nyala"/>
                                <w:b w:val="0"/>
                                <w:bCs w:val="0"/>
                              </w:rPr>
                              <w:t>ማዕቀፎች</w:t>
                            </w:r>
                            <w:bookmarkEnd w:id="9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86B6B" id="Text Box 1" o:spid="_x0000_s1041" type="#_x0000_t202" style="position:absolute;left:0;text-align:left;margin-left:10.15pt;margin-top:14.8pt;width:462.75pt;height:.05pt;z-index:251678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" stroked="f">
                <v:textbox style="mso-fit-shape-to-text:t" inset="0,0,0,0">
                  <w:txbxContent>
                    <w:p w:rsidR="007C7B30" w:rsidRPr="00E02524" w:rsidRDefault="007C7B30" w:rsidP="00F507E5">
                      <w:pPr>
                        <w:pStyle w:val="Caption"/>
                        <w:rPr>
                          <w:rFonts w:ascii="Calibri" w:hAnsi="Calibri"/>
                          <w:noProof/>
                        </w:rPr>
                      </w:pPr>
                      <w:bookmarkStart w:id="94" w:name="_Toc45012055"/>
                      <w:proofErr w:type="spellStart"/>
                      <w:r>
                        <w:rPr>
                          <w:rFonts w:ascii="Nyala" w:hAnsi="Nyala" w:cs="Nyala"/>
                        </w:rPr>
                        <w:t>ምስል</w:t>
                      </w:r>
                      <w:proofErr w:type="spellEnd"/>
                      <w:r>
                        <w:t xml:space="preserve">  </w:t>
                      </w:r>
                      <w:r>
                        <w:fldChar w:fldCharType="begin"/>
                      </w:r>
                      <w:r>
                        <w:instrText xml:space="preserve"> SEQ ምስል_ \* ARABIC </w:instrText>
                      </w:r>
                      <w:r>
                        <w:fldChar w:fldCharType="separate"/>
                      </w:r>
                      <w:r>
                        <w:rPr>
                          <w:noProof/>
                        </w:rPr>
                        <w:t>2</w:t>
                      </w:r>
                      <w:r>
                        <w:fldChar w:fldCharType="end"/>
                      </w:r>
                      <w:r>
                        <w:rPr>
                          <w:rFonts w:asciiTheme="minorHAnsi" w:hAnsiTheme="minorHAnsi"/>
                          <w:lang w:val="am-ET"/>
                        </w:rPr>
                        <w:t xml:space="preserve"> </w:t>
                      </w:r>
                      <w:proofErr w:type="spellStart"/>
                      <w:r w:rsidRPr="00B539F3">
                        <w:rPr>
                          <w:rFonts w:ascii="Nyala" w:hAnsi="Nyala" w:cs="Nyala"/>
                          <w:b w:val="0"/>
                          <w:bCs w:val="0"/>
                        </w:rPr>
                        <w:t>ለሁለቱም</w:t>
                      </w:r>
                      <w:proofErr w:type="spellEnd"/>
                      <w:r w:rsidRPr="00B539F3">
                        <w:rPr>
                          <w:b w:val="0"/>
                          <w:bCs w:val="0"/>
                        </w:rPr>
                        <w:t xml:space="preserve"> </w:t>
                      </w:r>
                      <w:proofErr w:type="spellStart"/>
                      <w:r w:rsidRPr="00B539F3">
                        <w:rPr>
                          <w:rFonts w:ascii="Nyala" w:hAnsi="Nyala" w:cs="Nyala"/>
                          <w:b w:val="0"/>
                          <w:bCs w:val="0"/>
                        </w:rPr>
                        <w:t>የገንዘብ</w:t>
                      </w:r>
                      <w:proofErr w:type="spellEnd"/>
                      <w:r w:rsidRPr="00B539F3">
                        <w:rPr>
                          <w:b w:val="0"/>
                          <w:bCs w:val="0"/>
                        </w:rPr>
                        <w:t xml:space="preserve"> </w:t>
                      </w:r>
                      <w:proofErr w:type="spellStart"/>
                      <w:r w:rsidRPr="00B539F3">
                        <w:rPr>
                          <w:rFonts w:ascii="Nyala" w:hAnsi="Nyala" w:cs="Nyala"/>
                          <w:b w:val="0"/>
                          <w:bCs w:val="0"/>
                        </w:rPr>
                        <w:t>ትንተና</w:t>
                      </w:r>
                      <w:proofErr w:type="spellEnd"/>
                      <w:r w:rsidRPr="00B539F3">
                        <w:rPr>
                          <w:b w:val="0"/>
                          <w:bCs w:val="0"/>
                        </w:rPr>
                        <w:t xml:space="preserve"> </w:t>
                      </w:r>
                      <w:proofErr w:type="spellStart"/>
                      <w:r w:rsidRPr="00B539F3">
                        <w:rPr>
                          <w:rFonts w:ascii="Nyala" w:hAnsi="Nyala" w:cs="Nyala"/>
                          <w:b w:val="0"/>
                          <w:bCs w:val="0"/>
                        </w:rPr>
                        <w:t>አጠቃላይ</w:t>
                      </w:r>
                      <w:proofErr w:type="spellEnd"/>
                      <w:r w:rsidRPr="00B539F3">
                        <w:rPr>
                          <w:b w:val="0"/>
                          <w:bCs w:val="0"/>
                        </w:rPr>
                        <w:t xml:space="preserve"> </w:t>
                      </w:r>
                      <w:proofErr w:type="spellStart"/>
                      <w:r w:rsidRPr="00B539F3">
                        <w:rPr>
                          <w:rFonts w:ascii="Nyala" w:hAnsi="Nyala" w:cs="Nyala"/>
                          <w:b w:val="0"/>
                          <w:bCs w:val="0"/>
                        </w:rPr>
                        <w:t>ጽንሰ</w:t>
                      </w:r>
                      <w:r w:rsidRPr="00B539F3">
                        <w:rPr>
                          <w:b w:val="0"/>
                          <w:bCs w:val="0"/>
                        </w:rPr>
                        <w:t>-</w:t>
                      </w:r>
                      <w:r w:rsidRPr="00B539F3">
                        <w:rPr>
                          <w:rFonts w:ascii="Nyala" w:hAnsi="Nyala" w:cs="Nyala"/>
                          <w:b w:val="0"/>
                          <w:bCs w:val="0"/>
                        </w:rPr>
                        <w:t>ሀሳቦች</w:t>
                      </w:r>
                      <w:proofErr w:type="spellEnd"/>
                      <w:r w:rsidRPr="00B539F3">
                        <w:rPr>
                          <w:b w:val="0"/>
                          <w:bCs w:val="0"/>
                        </w:rPr>
                        <w:t xml:space="preserve"> </w:t>
                      </w:r>
                      <w:proofErr w:type="spellStart"/>
                      <w:r w:rsidRPr="00B539F3">
                        <w:rPr>
                          <w:rFonts w:ascii="Nyala" w:hAnsi="Nyala" w:cs="Nyala"/>
                          <w:b w:val="0"/>
                          <w:bCs w:val="0"/>
                        </w:rPr>
                        <w:t>እና</w:t>
                      </w:r>
                      <w:proofErr w:type="spellEnd"/>
                      <w:r w:rsidRPr="00B539F3">
                        <w:rPr>
                          <w:b w:val="0"/>
                          <w:bCs w:val="0"/>
                        </w:rPr>
                        <w:t xml:space="preserve"> </w:t>
                      </w:r>
                      <w:proofErr w:type="spellStart"/>
                      <w:r w:rsidRPr="00B539F3">
                        <w:rPr>
                          <w:rFonts w:ascii="Nyala" w:hAnsi="Nyala" w:cs="Nyala"/>
                          <w:b w:val="0"/>
                          <w:bCs w:val="0"/>
                        </w:rPr>
                        <w:t>ማዕቀፎች</w:t>
                      </w:r>
                      <w:bookmarkEnd w:id="94"/>
                      <w:proofErr w:type="spellEnd"/>
                    </w:p>
                  </w:txbxContent>
                </v:textbox>
                <w10:wrap anchorx="margin"/>
              </v:shape>
            </w:pict>
          </mc:Fallback>
        </mc:AlternateContent>
      </w:r>
    </w:p>
    <w:p w:rsidR="00B87D60" w:rsidRPr="002B7CEC" w:rsidRDefault="00B539F3" w:rsidP="00B539F3">
      <w:pPr>
        <w:pStyle w:val="Heading3"/>
        <w:rPr>
          <w:rFonts w:ascii="Power Geez Unicode1" w:eastAsia="Calibri" w:hAnsi="Power Geez Unicode1"/>
        </w:rPr>
      </w:pPr>
      <w:r w:rsidRPr="002B7CEC">
        <w:rPr>
          <w:rFonts w:ascii="Power Geez Unicode1" w:eastAsia="Calibri" w:hAnsi="Power Geez Unicode1" w:cs="Nyala"/>
          <w:lang w:val="am-ET"/>
        </w:rPr>
        <w:lastRenderedPageBreak/>
        <w:t>የገንዘብና ኢኮኖሚ ትንታኔ</w:t>
      </w:r>
      <w:bookmarkEnd w:id="91"/>
      <w:r w:rsidRPr="002B7CEC">
        <w:rPr>
          <w:rFonts w:ascii="Power Geez Unicode1" w:eastAsia="Calibri" w:hAnsi="Power Geez Unicode1" w:cs="Nyala"/>
          <w:lang w:val="am-ET"/>
        </w:rPr>
        <w:t xml:space="preserve"> </w:t>
      </w:r>
      <w:bookmarkEnd w:id="90"/>
      <w:bookmarkEnd w:id="92"/>
    </w:p>
    <w:p w:rsidR="00596F12" w:rsidRPr="002B7CEC" w:rsidRDefault="00857514" w:rsidP="00F507E5">
      <w:pPr>
        <w:shd w:val="clear" w:color="auto" w:fill="FFFFFF"/>
        <w:spacing w:before="100" w:beforeAutospacing="1" w:after="0" w:line="360" w:lineRule="auto"/>
        <w:jc w:val="both"/>
        <w:rPr>
          <w:rFonts w:ascii="Power Geez Unicode1" w:hAnsi="Power Geez Unicode1"/>
          <w:sz w:val="24"/>
          <w:szCs w:val="24"/>
        </w:rPr>
      </w:pPr>
      <w:proofErr w:type="spellStart"/>
      <w:r w:rsidRPr="002B7CEC">
        <w:rPr>
          <w:rFonts w:ascii="Power Geez Unicode1" w:hAnsi="Power Geez Unicode1" w:cs="Nyala"/>
          <w:sz w:val="24"/>
          <w:szCs w:val="24"/>
        </w:rPr>
        <w:t>በዚህ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የፓኬጅ</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ዝግጅት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በተገለጹት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sz w:val="24"/>
          <w:szCs w:val="24"/>
        </w:rPr>
        <w:t>አመክኖዎች</w:t>
      </w:r>
      <w:proofErr w:type="spellEnd"/>
      <w:r w:rsidRPr="002B7CEC">
        <w:rPr>
          <w:rFonts w:ascii="Power Geez Unicode1" w:hAnsi="Power Geez Unicode1"/>
          <w:sz w:val="24"/>
          <w:szCs w:val="24"/>
        </w:rPr>
        <w:t xml:space="preserve"> </w:t>
      </w:r>
      <w:proofErr w:type="spellStart"/>
      <w:r w:rsidR="00902A40">
        <w:rPr>
          <w:rFonts w:ascii="Power Geez Unicode1" w:eastAsia="Times New Roman" w:hAnsi="Power Geez Unicode1" w:cs="Nyala"/>
          <w:color w:val="000000"/>
          <w:sz w:val="24"/>
          <w:szCs w:val="18"/>
        </w:rPr>
        <w:t>የቱቦ</w:t>
      </w:r>
      <w:proofErr w:type="spellEnd"/>
      <w:r w:rsidR="00902A40">
        <w:rPr>
          <w:rFonts w:ascii="Power Geez Unicode1" w:eastAsia="Times New Roman" w:hAnsi="Power Geez Unicode1" w:cs="Nyala"/>
          <w:color w:val="000000"/>
          <w:sz w:val="24"/>
          <w:szCs w:val="18"/>
        </w:rPr>
        <w:t xml:space="preserve"> </w:t>
      </w:r>
      <w:proofErr w:type="spellStart"/>
      <w:r w:rsidR="00902A40">
        <w:rPr>
          <w:rFonts w:ascii="Power Geez Unicode1" w:eastAsia="Times New Roman" w:hAnsi="Power Geez Unicode1" w:cs="Nyala"/>
          <w:color w:val="000000"/>
          <w:sz w:val="24"/>
          <w:szCs w:val="18"/>
        </w:rPr>
        <w:t>ዘንግ</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የውኃ</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ጉድጓድ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hAnsi="Power Geez Unicode1" w:cs="Nyala"/>
          <w:sz w:val="24"/>
          <w:szCs w:val="24"/>
        </w:rPr>
        <w:t>የቤተሰብና</w:t>
      </w:r>
      <w:proofErr w:type="spellEnd"/>
      <w:r w:rsidRPr="002B7CEC">
        <w:rPr>
          <w:rFonts w:ascii="Power Geez Unicode1" w:hAnsi="Power Geez Unicode1" w:cs="Nyala"/>
          <w:sz w:val="24"/>
          <w:szCs w:val="24"/>
        </w:rPr>
        <w:t xml:space="preserve"> </w:t>
      </w:r>
      <w:proofErr w:type="spellStart"/>
      <w:r w:rsidRPr="002B7CEC">
        <w:rPr>
          <w:rFonts w:ascii="Power Geez Unicode1" w:hAnsi="Power Geez Unicode1" w:cs="Nyala"/>
          <w:sz w:val="24"/>
          <w:szCs w:val="24"/>
        </w:rPr>
        <w:t>ጥቃቅን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መስኖ</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ቴክኖሎጂ</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ፓኬጅ</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በተመረጡ</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ከፍተኛ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ዋጋ</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ያላቸው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ሰብሎች</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በገንዘብ</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ለመተንተን</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ተሞክሯል</w:t>
      </w:r>
      <w:proofErr w:type="spellEnd"/>
      <w:r w:rsidRPr="002B7CEC">
        <w:rPr>
          <w:rFonts w:ascii="Power Geez Unicode1" w:hAnsi="Power Geez Unicode1" w:cs="Nyala"/>
          <w:sz w:val="24"/>
          <w:szCs w:val="24"/>
        </w:rPr>
        <w:t>፡፡</w:t>
      </w:r>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እ</w:t>
      </w:r>
      <w:r w:rsidRPr="002B7CEC">
        <w:rPr>
          <w:rFonts w:ascii="Power Geez Unicode1" w:hAnsi="Power Geez Unicode1"/>
          <w:sz w:val="24"/>
          <w:szCs w:val="24"/>
        </w:rPr>
        <w:t>.</w:t>
      </w:r>
      <w:r w:rsidRPr="002B7CEC">
        <w:rPr>
          <w:rFonts w:ascii="Power Geez Unicode1" w:hAnsi="Power Geez Unicode1" w:cs="Nyala"/>
          <w:sz w:val="24"/>
          <w:szCs w:val="24"/>
        </w:rPr>
        <w:t>ኤ</w:t>
      </w:r>
      <w:r w:rsidRPr="002B7CEC">
        <w:rPr>
          <w:rFonts w:ascii="Power Geez Unicode1" w:hAnsi="Power Geez Unicode1"/>
          <w:sz w:val="24"/>
          <w:szCs w:val="24"/>
        </w:rPr>
        <w:t>.</w:t>
      </w:r>
      <w:r w:rsidRPr="002B7CEC">
        <w:rPr>
          <w:rFonts w:ascii="Power Geez Unicode1" w:hAnsi="Power Geez Unicode1" w:cs="Nyala"/>
          <w:sz w:val="24"/>
          <w:szCs w:val="24"/>
        </w:rPr>
        <w:t>አ</w:t>
      </w:r>
      <w:proofErr w:type="spellEnd"/>
      <w:r w:rsidRPr="002B7CEC">
        <w:rPr>
          <w:rFonts w:ascii="Power Geez Unicode1" w:hAnsi="Power Geez Unicode1"/>
          <w:sz w:val="24"/>
          <w:szCs w:val="24"/>
        </w:rPr>
        <w:t xml:space="preserve">. </w:t>
      </w:r>
      <w:r w:rsidRPr="002B7CEC">
        <w:rPr>
          <w:rFonts w:ascii="Power Geez Unicode1" w:hAnsi="Power Geez Unicode1" w:cs="Nyala"/>
          <w:sz w:val="24"/>
          <w:szCs w:val="24"/>
        </w:rPr>
        <w:t>በ</w:t>
      </w:r>
      <w:r w:rsidRPr="002B7CEC">
        <w:rPr>
          <w:rFonts w:ascii="Power Geez Unicode1" w:hAnsi="Power Geez Unicode1"/>
          <w:sz w:val="24"/>
          <w:szCs w:val="24"/>
        </w:rPr>
        <w:t xml:space="preserve"> 2018/19 </w:t>
      </w:r>
      <w:proofErr w:type="spellStart"/>
      <w:r w:rsidRPr="002B7CEC">
        <w:rPr>
          <w:rFonts w:ascii="Power Geez Unicode1" w:hAnsi="Power Geez Unicode1" w:cs="Nyala"/>
          <w:sz w:val="24"/>
          <w:szCs w:val="24"/>
        </w:rPr>
        <w:t>በኢትዮጵያ</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ውስጥ</w:t>
      </w:r>
      <w:proofErr w:type="spellEnd"/>
      <w:r w:rsidRPr="002B7CEC">
        <w:rPr>
          <w:rFonts w:ascii="Power Geez Unicode1" w:hAnsi="Power Geez Unicode1"/>
          <w:sz w:val="24"/>
          <w:szCs w:val="24"/>
        </w:rPr>
        <w:t xml:space="preserve"> </w:t>
      </w:r>
      <w:proofErr w:type="spellStart"/>
      <w:r w:rsidR="00902A40">
        <w:rPr>
          <w:rFonts w:ascii="Power Geez Unicode1" w:eastAsia="Times New Roman" w:hAnsi="Power Geez Unicode1" w:cs="Nyala"/>
          <w:color w:val="000000"/>
          <w:sz w:val="24"/>
          <w:szCs w:val="18"/>
        </w:rPr>
        <w:t>የቱቦ</w:t>
      </w:r>
      <w:proofErr w:type="spellEnd"/>
      <w:r w:rsidR="00902A40">
        <w:rPr>
          <w:rFonts w:ascii="Power Geez Unicode1" w:eastAsia="Times New Roman" w:hAnsi="Power Geez Unicode1" w:cs="Nyala"/>
          <w:color w:val="000000"/>
          <w:sz w:val="24"/>
          <w:szCs w:val="18"/>
        </w:rPr>
        <w:t xml:space="preserve"> </w:t>
      </w:r>
      <w:proofErr w:type="spellStart"/>
      <w:r w:rsidR="00902A40">
        <w:rPr>
          <w:rFonts w:ascii="Power Geez Unicode1" w:eastAsia="Times New Roman" w:hAnsi="Power Geez Unicode1" w:cs="Nyala"/>
          <w:color w:val="000000"/>
          <w:sz w:val="24"/>
          <w:szCs w:val="18"/>
        </w:rPr>
        <w:t>ዘንግ</w:t>
      </w:r>
      <w:proofErr w:type="spellEnd"/>
      <w:r w:rsidR="00902A40"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የውኃ</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ጉድጓድ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ትክክለኛ</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የኢን</w:t>
      </w:r>
      <w:r w:rsidRPr="002B7CEC">
        <w:rPr>
          <w:rFonts w:ascii="Power Geez Unicode1" w:hAnsi="Power Geez Unicode1"/>
          <w:sz w:val="24"/>
          <w:szCs w:val="24"/>
        </w:rPr>
        <w:t>ቨ</w:t>
      </w:r>
      <w:r w:rsidRPr="002B7CEC">
        <w:rPr>
          <w:rFonts w:ascii="Power Geez Unicode1" w:hAnsi="Power Geez Unicode1" w:cs="Nyala"/>
          <w:sz w:val="24"/>
          <w:szCs w:val="24"/>
        </w:rPr>
        <w:t>ስትሜንት</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ወጪ</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ትንታኔ</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በሰንጠረዥ</w:t>
      </w:r>
      <w:proofErr w:type="spellEnd"/>
      <w:r w:rsidRPr="002B7CEC">
        <w:rPr>
          <w:rFonts w:ascii="Power Geez Unicode1" w:hAnsi="Power Geez Unicode1"/>
          <w:sz w:val="24"/>
          <w:szCs w:val="24"/>
        </w:rPr>
        <w:t xml:space="preserve"> 12 </w:t>
      </w:r>
      <w:proofErr w:type="spellStart"/>
      <w:r w:rsidRPr="002B7CEC">
        <w:rPr>
          <w:rFonts w:ascii="Power Geez Unicode1" w:hAnsi="Power Geez Unicode1" w:cs="Nyala"/>
          <w:sz w:val="24"/>
          <w:szCs w:val="24"/>
        </w:rPr>
        <w:t>እንደተመለከተው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ጥቅም</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ላይ</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ሊውል</w:t>
      </w:r>
      <w:proofErr w:type="spellEnd"/>
      <w:r w:rsidRPr="002B7CEC">
        <w:rPr>
          <w:rFonts w:ascii="Power Geez Unicode1" w:hAnsi="Power Geez Unicode1"/>
          <w:sz w:val="24"/>
          <w:szCs w:val="24"/>
        </w:rPr>
        <w:t xml:space="preserve"> </w:t>
      </w:r>
      <w:proofErr w:type="spellStart"/>
      <w:r w:rsidRPr="002B7CEC">
        <w:rPr>
          <w:rFonts w:ascii="Power Geez Unicode1" w:hAnsi="Power Geez Unicode1" w:cs="Nyala"/>
          <w:sz w:val="24"/>
          <w:szCs w:val="24"/>
        </w:rPr>
        <w:t>ይችላል</w:t>
      </w:r>
      <w:proofErr w:type="spellEnd"/>
      <w:r w:rsidRPr="002B7CEC">
        <w:rPr>
          <w:rFonts w:ascii="Power Geez Unicode1" w:hAnsi="Power Geez Unicode1" w:cs="Nyala"/>
          <w:sz w:val="24"/>
          <w:szCs w:val="24"/>
        </w:rPr>
        <w:t>፡፡</w:t>
      </w:r>
    </w:p>
    <w:p w:rsidR="00F507E5" w:rsidRPr="002B7CEC" w:rsidRDefault="00F507E5" w:rsidP="00F507E5">
      <w:pPr>
        <w:pStyle w:val="Caption"/>
        <w:keepNext/>
        <w:spacing w:after="240"/>
        <w:rPr>
          <w:rFonts w:ascii="Power Geez Unicode1" w:hAnsi="Power Geez Unicode1"/>
        </w:rPr>
      </w:pPr>
      <w:bookmarkStart w:id="94" w:name="_Toc45012048"/>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12</w:t>
      </w:r>
      <w:r w:rsidRPr="002B7CEC">
        <w:rPr>
          <w:rFonts w:ascii="Power Geez Unicode1" w:hAnsi="Power Geez Unicode1"/>
        </w:rPr>
        <w:fldChar w:fldCharType="end"/>
      </w:r>
      <w:r w:rsidRPr="002B7CEC">
        <w:rPr>
          <w:rFonts w:ascii="Power Geez Unicode1" w:hAnsi="Power Geez Unicode1"/>
          <w:lang w:val="am-ET"/>
        </w:rPr>
        <w:t xml:space="preserve"> አነስተኛ ስፋት ያለው የውኃ ጉድጓድ የቴክኖሎጂ ፓኬጅ</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3364"/>
        <w:gridCol w:w="770"/>
        <w:gridCol w:w="780"/>
        <w:gridCol w:w="954"/>
        <w:gridCol w:w="1201"/>
        <w:gridCol w:w="1210"/>
      </w:tblGrid>
      <w:tr w:rsidR="00596F12" w:rsidRPr="002B7CEC" w:rsidTr="00FC4F1D">
        <w:trPr>
          <w:trHeight w:val="20"/>
        </w:trPr>
        <w:tc>
          <w:tcPr>
            <w:tcW w:w="573"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ሁኔታ</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ትንተና</w:t>
            </w:r>
            <w:proofErr w:type="spellEnd"/>
            <w:r w:rsidRPr="002B7CEC">
              <w:rPr>
                <w:rFonts w:ascii="Power Geez Unicode1" w:eastAsia="Times New Roman" w:hAnsi="Power Geez Unicode1"/>
                <w:color w:val="000000"/>
              </w:rPr>
              <w:t xml:space="preserve"> </w:t>
            </w:r>
          </w:p>
        </w:tc>
        <w:tc>
          <w:tcPr>
            <w:tcW w:w="1799"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መግለጫ</w:t>
            </w:r>
            <w:proofErr w:type="spellEnd"/>
            <w:r w:rsidRPr="002B7CEC">
              <w:rPr>
                <w:rFonts w:ascii="Power Geez Unicode1" w:eastAsia="Times New Roman" w:hAnsi="Power Geez Unicode1"/>
                <w:color w:val="000000"/>
              </w:rPr>
              <w:t xml:space="preserve"> </w:t>
            </w:r>
          </w:p>
        </w:tc>
        <w:tc>
          <w:tcPr>
            <w:tcW w:w="412"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መለኪያ</w:t>
            </w:r>
            <w:proofErr w:type="spellEnd"/>
            <w:r w:rsidRPr="002B7CEC">
              <w:rPr>
                <w:rFonts w:ascii="Power Geez Unicode1" w:eastAsia="Times New Roman" w:hAnsi="Power Geez Unicode1"/>
                <w:color w:val="000000"/>
              </w:rPr>
              <w:t xml:space="preserve"> </w:t>
            </w:r>
          </w:p>
        </w:tc>
        <w:tc>
          <w:tcPr>
            <w:tcW w:w="417"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መጠን</w:t>
            </w:r>
            <w:proofErr w:type="spellEnd"/>
            <w:r w:rsidRPr="002B7CEC">
              <w:rPr>
                <w:rFonts w:ascii="Power Geez Unicode1" w:eastAsia="Times New Roman" w:hAnsi="Power Geez Unicode1"/>
                <w:color w:val="000000"/>
              </w:rPr>
              <w:t xml:space="preserve"> </w:t>
            </w:r>
          </w:p>
        </w:tc>
        <w:tc>
          <w:tcPr>
            <w:tcW w:w="510"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የቁፋሮ</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ዋጋ</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በብር</w:t>
            </w:r>
            <w:proofErr w:type="spellEnd"/>
            <w:r w:rsidRPr="002B7CEC">
              <w:rPr>
                <w:rFonts w:ascii="Power Geez Unicode1" w:eastAsia="Times New Roman" w:hAnsi="Power Geez Unicode1"/>
                <w:color w:val="000000"/>
              </w:rPr>
              <w:t xml:space="preserve"> </w:t>
            </w:r>
          </w:p>
        </w:tc>
        <w:tc>
          <w:tcPr>
            <w:tcW w:w="642"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s="Nyala"/>
                <w:color w:val="000000"/>
              </w:rPr>
              <w:t>መያዣ</w:t>
            </w:r>
            <w:proofErr w:type="spellEnd"/>
            <w:r w:rsidR="00203704" w:rsidRPr="002B7CEC">
              <w:rPr>
                <w:rFonts w:ascii="Power Geez Unicode1" w:eastAsia="Times New Roman" w:hAnsi="Power Geez Unicode1" w:cs="Nyala"/>
                <w:color w:val="000000"/>
              </w:rPr>
              <w:t xml:space="preserve"> </w:t>
            </w:r>
            <w:proofErr w:type="spellStart"/>
            <w:r w:rsidR="00F529F1" w:rsidRPr="002B7CEC">
              <w:rPr>
                <w:rFonts w:ascii="Power Geez Unicode1" w:eastAsia="Times New Roman" w:hAnsi="Power Geez Unicode1" w:cs="Nyala"/>
                <w:color w:val="000000"/>
              </w:rPr>
              <w:t>ትቦ</w:t>
            </w:r>
            <w:proofErr w:type="spellEnd"/>
            <w:r w:rsidR="00F529F1" w:rsidRPr="002B7CEC">
              <w:rPr>
                <w:rFonts w:ascii="Power Geez Unicode1" w:eastAsia="Times New Roman" w:hAnsi="Power Geez Unicode1" w:cs="Nyala"/>
                <w:color w:val="000000"/>
              </w:rPr>
              <w:t xml:space="preserve"> </w:t>
            </w:r>
            <w:proofErr w:type="spellStart"/>
            <w:r w:rsidR="00F529F1" w:rsidRPr="002B7CEC">
              <w:rPr>
                <w:rFonts w:ascii="Power Geez Unicode1" w:eastAsia="Times New Roman" w:hAnsi="Power Geez Unicode1"/>
                <w:color w:val="000000"/>
              </w:rPr>
              <w:t>እና</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ጠጠር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ዋጋ</w:t>
            </w:r>
            <w:proofErr w:type="spellEnd"/>
            <w:r w:rsidRPr="002B7CEC">
              <w:rPr>
                <w:rFonts w:ascii="Power Geez Unicode1" w:eastAsia="Times New Roman" w:hAnsi="Power Geez Unicode1"/>
                <w:color w:val="000000"/>
              </w:rPr>
              <w:t>.</w:t>
            </w:r>
          </w:p>
        </w:tc>
        <w:tc>
          <w:tcPr>
            <w:tcW w:w="647"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ጠቅላላ</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ዋጋ</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በብር</w:t>
            </w:r>
            <w:proofErr w:type="spellEnd"/>
            <w:r w:rsidRPr="002B7CEC">
              <w:rPr>
                <w:rFonts w:ascii="Power Geez Unicode1" w:eastAsia="Times New Roman" w:hAnsi="Power Geez Unicode1"/>
                <w:color w:val="000000"/>
              </w:rPr>
              <w:t xml:space="preserve"> </w:t>
            </w:r>
          </w:p>
        </w:tc>
      </w:tr>
      <w:tr w:rsidR="00596F12" w:rsidRPr="002B7CEC" w:rsidTr="00FC4F1D">
        <w:trPr>
          <w:trHeight w:val="20"/>
        </w:trPr>
        <w:tc>
          <w:tcPr>
            <w:tcW w:w="573"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w:t>
            </w:r>
          </w:p>
        </w:tc>
        <w:tc>
          <w:tcPr>
            <w:tcW w:w="1799"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s="Nyala"/>
                <w:color w:val="000000"/>
              </w:rPr>
              <w:t>የ</w:t>
            </w:r>
            <w:r w:rsidRPr="002B7CEC">
              <w:rPr>
                <w:rFonts w:ascii="Power Geez Unicode1" w:eastAsia="Times New Roman" w:hAnsi="Power Geez Unicode1"/>
                <w:color w:val="000000"/>
              </w:rPr>
              <w:t xml:space="preserve">10 </w:t>
            </w:r>
            <w:proofErr w:type="spellStart"/>
            <w:r w:rsidRPr="002B7CEC">
              <w:rPr>
                <w:rFonts w:ascii="Power Geez Unicode1" w:eastAsia="Times New Roman" w:hAnsi="Power Geez Unicode1" w:cs="Nyala"/>
                <w:color w:val="000000"/>
              </w:rPr>
              <w:t>ሜትር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ጥልቀት</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ከሙሉ</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የፒ</w:t>
            </w:r>
            <w:r w:rsidRPr="002B7CEC">
              <w:rPr>
                <w:rFonts w:ascii="Power Geez Unicode1" w:eastAsia="Times New Roman" w:hAnsi="Power Geez Unicode1"/>
                <w:color w:val="000000"/>
              </w:rPr>
              <w:t>.ቪ.</w:t>
            </w:r>
            <w:r w:rsidRPr="002B7CEC">
              <w:rPr>
                <w:rFonts w:ascii="Power Geez Unicode1" w:eastAsia="Times New Roman" w:hAnsi="Power Geez Unicode1" w:cs="Nyala"/>
                <w:color w:val="000000"/>
              </w:rPr>
              <w:t>ሲ</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መያዣ</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ጋር</w:t>
            </w:r>
            <w:proofErr w:type="spellEnd"/>
            <w:r w:rsidRPr="002B7CEC">
              <w:rPr>
                <w:rFonts w:ascii="Power Geez Unicode1" w:eastAsia="Times New Roman" w:hAnsi="Power Geez Unicode1"/>
                <w:color w:val="000000"/>
              </w:rPr>
              <w:t xml:space="preserve"> </w:t>
            </w:r>
            <w:r w:rsidRPr="002B7CEC">
              <w:rPr>
                <w:rFonts w:ascii="Power Geez Unicode1" w:eastAsia="Times New Roman" w:hAnsi="Power Geez Unicode1" w:cs="Nyala"/>
                <w:color w:val="000000"/>
              </w:rPr>
              <w:t>፣</w:t>
            </w:r>
            <w:r w:rsidRPr="002B7CEC">
              <w:rPr>
                <w:rFonts w:ascii="Power Geez Unicode1" w:eastAsia="Times New Roman" w:hAnsi="Power Geez Unicode1"/>
                <w:color w:val="000000"/>
              </w:rPr>
              <w:t xml:space="preserve"> </w:t>
            </w:r>
            <w:proofErr w:type="spellStart"/>
            <w:r w:rsidR="00203704" w:rsidRPr="002B7CEC">
              <w:rPr>
                <w:rFonts w:ascii="Power Geez Unicode1" w:eastAsia="Times New Roman" w:hAnsi="Power Geez Unicode1" w:cs="Nyala"/>
                <w:color w:val="000000"/>
              </w:rPr>
              <w:t>የጉድጓዱ</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ውስጠኛው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ዲያሜትር</w:t>
            </w:r>
            <w:proofErr w:type="spellEnd"/>
            <w:r w:rsidRPr="002B7CEC">
              <w:rPr>
                <w:rFonts w:ascii="Power Geez Unicode1" w:eastAsia="Times New Roman" w:hAnsi="Power Geez Unicode1"/>
                <w:color w:val="000000"/>
              </w:rPr>
              <w:t xml:space="preserve"> 110 </w:t>
            </w:r>
            <w:proofErr w:type="spellStart"/>
            <w:r w:rsidRPr="002B7CEC">
              <w:rPr>
                <w:rFonts w:ascii="Power Geez Unicode1" w:eastAsia="Times New Roman" w:hAnsi="Power Geez Unicode1" w:cs="Nyala"/>
                <w:color w:val="000000"/>
              </w:rPr>
              <w:t>ሚሜ</w:t>
            </w:r>
            <w:proofErr w:type="spellEnd"/>
          </w:p>
        </w:tc>
        <w:tc>
          <w:tcPr>
            <w:tcW w:w="412" w:type="pct"/>
            <w:shd w:val="clear" w:color="auto" w:fill="auto"/>
          </w:tcPr>
          <w:p w:rsidR="00596F12" w:rsidRPr="002B7CEC" w:rsidRDefault="00203704"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ሜትር</w:t>
            </w:r>
            <w:proofErr w:type="spellEnd"/>
            <w:r w:rsidRPr="002B7CEC">
              <w:rPr>
                <w:rFonts w:ascii="Power Geez Unicode1" w:eastAsia="Times New Roman" w:hAnsi="Power Geez Unicode1"/>
                <w:color w:val="000000"/>
              </w:rPr>
              <w:t xml:space="preserve"> </w:t>
            </w:r>
          </w:p>
        </w:tc>
        <w:tc>
          <w:tcPr>
            <w:tcW w:w="417"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10</w:t>
            </w:r>
          </w:p>
        </w:tc>
        <w:tc>
          <w:tcPr>
            <w:tcW w:w="510"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2,193 </w:t>
            </w:r>
          </w:p>
        </w:tc>
        <w:tc>
          <w:tcPr>
            <w:tcW w:w="642"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1075</w:t>
            </w:r>
          </w:p>
        </w:tc>
        <w:tc>
          <w:tcPr>
            <w:tcW w:w="647"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3268</w:t>
            </w:r>
          </w:p>
        </w:tc>
      </w:tr>
      <w:tr w:rsidR="00203704" w:rsidRPr="002B7CEC" w:rsidTr="00FC4F1D">
        <w:trPr>
          <w:trHeight w:val="20"/>
        </w:trPr>
        <w:tc>
          <w:tcPr>
            <w:tcW w:w="573"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w:t>
            </w:r>
          </w:p>
        </w:tc>
        <w:tc>
          <w:tcPr>
            <w:tcW w:w="1799" w:type="pct"/>
            <w:shd w:val="clear" w:color="auto" w:fill="auto"/>
          </w:tcPr>
          <w:p w:rsidR="00203704" w:rsidRPr="002B7CEC" w:rsidRDefault="00203704" w:rsidP="00902A40">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s="Nyala"/>
                <w:color w:val="000000"/>
              </w:rPr>
              <w:t>የ</w:t>
            </w:r>
            <w:r w:rsidR="00902A40" w:rsidRPr="002B7CEC">
              <w:rPr>
                <w:rFonts w:ascii="Power Geez Unicode1" w:eastAsia="Times New Roman" w:hAnsi="Power Geez Unicode1"/>
                <w:color w:val="000000"/>
              </w:rPr>
              <w:t>1</w:t>
            </w:r>
            <w:r w:rsidR="00902A40">
              <w:rPr>
                <w:rFonts w:ascii="Power Geez Unicode1" w:eastAsia="Times New Roman" w:hAnsi="Power Geez Unicode1"/>
                <w:color w:val="000000"/>
              </w:rPr>
              <w:t>5</w:t>
            </w:r>
            <w:r w:rsidR="00902A40"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ሜትር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ጥልቀት</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ከሙሉ</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የፒ</w:t>
            </w:r>
            <w:r w:rsidRPr="002B7CEC">
              <w:rPr>
                <w:rFonts w:ascii="Power Geez Unicode1" w:eastAsia="Times New Roman" w:hAnsi="Power Geez Unicode1"/>
                <w:color w:val="000000"/>
              </w:rPr>
              <w:t>.ቪ.</w:t>
            </w:r>
            <w:r w:rsidRPr="002B7CEC">
              <w:rPr>
                <w:rFonts w:ascii="Power Geez Unicode1" w:eastAsia="Times New Roman" w:hAnsi="Power Geez Unicode1" w:cs="Nyala"/>
                <w:color w:val="000000"/>
              </w:rPr>
              <w:t>ሲ</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መያዣ</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ጋር</w:t>
            </w:r>
            <w:proofErr w:type="spellEnd"/>
            <w:r w:rsidRPr="002B7CEC">
              <w:rPr>
                <w:rFonts w:ascii="Power Geez Unicode1" w:eastAsia="Times New Roman" w:hAnsi="Power Geez Unicode1"/>
                <w:color w:val="000000"/>
              </w:rPr>
              <w:t xml:space="preserve"> </w:t>
            </w:r>
            <w:r w:rsidRPr="002B7CEC">
              <w:rPr>
                <w:rFonts w:ascii="Power Geez Unicode1" w:eastAsia="Times New Roman" w:hAnsi="Power Geez Unicode1" w:cs="Nyala"/>
                <w:color w:val="000000"/>
              </w:rPr>
              <w:t>፣</w:t>
            </w:r>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የጉድጓዱ</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ውስጠኛው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ዲያሜትር</w:t>
            </w:r>
            <w:proofErr w:type="spellEnd"/>
            <w:r w:rsidRPr="002B7CEC">
              <w:rPr>
                <w:rFonts w:ascii="Power Geez Unicode1" w:eastAsia="Times New Roman" w:hAnsi="Power Geez Unicode1"/>
                <w:color w:val="000000"/>
              </w:rPr>
              <w:t xml:space="preserve"> 110 </w:t>
            </w:r>
            <w:proofErr w:type="spellStart"/>
            <w:r w:rsidRPr="002B7CEC">
              <w:rPr>
                <w:rFonts w:ascii="Power Geez Unicode1" w:eastAsia="Times New Roman" w:hAnsi="Power Geez Unicode1" w:cs="Nyala"/>
                <w:color w:val="000000"/>
              </w:rPr>
              <w:t>ሚሜ</w:t>
            </w:r>
            <w:proofErr w:type="spellEnd"/>
          </w:p>
        </w:tc>
        <w:tc>
          <w:tcPr>
            <w:tcW w:w="41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ሜትር</w:t>
            </w:r>
            <w:proofErr w:type="spellEnd"/>
          </w:p>
        </w:tc>
        <w:tc>
          <w:tcPr>
            <w:tcW w:w="41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15</w:t>
            </w:r>
          </w:p>
        </w:tc>
        <w:tc>
          <w:tcPr>
            <w:tcW w:w="510"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3,140 </w:t>
            </w:r>
          </w:p>
        </w:tc>
        <w:tc>
          <w:tcPr>
            <w:tcW w:w="64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1613 </w:t>
            </w:r>
          </w:p>
        </w:tc>
        <w:tc>
          <w:tcPr>
            <w:tcW w:w="64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4753</w:t>
            </w:r>
          </w:p>
        </w:tc>
      </w:tr>
      <w:tr w:rsidR="00203704" w:rsidRPr="002B7CEC" w:rsidTr="00FC4F1D">
        <w:trPr>
          <w:trHeight w:val="20"/>
        </w:trPr>
        <w:tc>
          <w:tcPr>
            <w:tcW w:w="573"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w:t>
            </w:r>
          </w:p>
        </w:tc>
        <w:tc>
          <w:tcPr>
            <w:tcW w:w="1799"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s="Nyala"/>
                <w:color w:val="000000"/>
              </w:rPr>
              <w:t>የ</w:t>
            </w:r>
            <w:r w:rsidRPr="002B7CEC">
              <w:rPr>
                <w:rFonts w:ascii="Power Geez Unicode1" w:eastAsia="Times New Roman" w:hAnsi="Power Geez Unicode1"/>
                <w:color w:val="000000"/>
              </w:rPr>
              <w:t xml:space="preserve">20 </w:t>
            </w:r>
            <w:proofErr w:type="spellStart"/>
            <w:r w:rsidRPr="002B7CEC">
              <w:rPr>
                <w:rFonts w:ascii="Power Geez Unicode1" w:eastAsia="Times New Roman" w:hAnsi="Power Geez Unicode1" w:cs="Nyala"/>
                <w:color w:val="000000"/>
              </w:rPr>
              <w:t>ሜትር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ጥልቀት</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ከሙሉ</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የፒ</w:t>
            </w:r>
            <w:r w:rsidRPr="002B7CEC">
              <w:rPr>
                <w:rFonts w:ascii="Power Geez Unicode1" w:eastAsia="Times New Roman" w:hAnsi="Power Geez Unicode1"/>
                <w:color w:val="000000"/>
              </w:rPr>
              <w:t>.ቪ.</w:t>
            </w:r>
            <w:r w:rsidRPr="002B7CEC">
              <w:rPr>
                <w:rFonts w:ascii="Power Geez Unicode1" w:eastAsia="Times New Roman" w:hAnsi="Power Geez Unicode1" w:cs="Nyala"/>
                <w:color w:val="000000"/>
              </w:rPr>
              <w:t>ሲ</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መያዣ</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ጋር</w:t>
            </w:r>
            <w:proofErr w:type="spellEnd"/>
            <w:r w:rsidRPr="002B7CEC">
              <w:rPr>
                <w:rFonts w:ascii="Power Geez Unicode1" w:eastAsia="Times New Roman" w:hAnsi="Power Geez Unicode1" w:cs="Nyala"/>
                <w:color w:val="000000"/>
              </w:rPr>
              <w:t>፣</w:t>
            </w:r>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የጉድጓዱ</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ውስጠኛው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ዲያሜትር</w:t>
            </w:r>
            <w:proofErr w:type="spellEnd"/>
            <w:r w:rsidRPr="002B7CEC">
              <w:rPr>
                <w:rFonts w:ascii="Power Geez Unicode1" w:eastAsia="Times New Roman" w:hAnsi="Power Geez Unicode1"/>
                <w:color w:val="000000"/>
              </w:rPr>
              <w:t xml:space="preserve"> 110 </w:t>
            </w:r>
            <w:proofErr w:type="spellStart"/>
            <w:r w:rsidRPr="002B7CEC">
              <w:rPr>
                <w:rFonts w:ascii="Power Geez Unicode1" w:eastAsia="Times New Roman" w:hAnsi="Power Geez Unicode1" w:cs="Nyala"/>
                <w:color w:val="000000"/>
              </w:rPr>
              <w:t>ሚሜ</w:t>
            </w:r>
            <w:proofErr w:type="spellEnd"/>
          </w:p>
        </w:tc>
        <w:tc>
          <w:tcPr>
            <w:tcW w:w="41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ሜትር</w:t>
            </w:r>
            <w:proofErr w:type="spellEnd"/>
          </w:p>
        </w:tc>
        <w:tc>
          <w:tcPr>
            <w:tcW w:w="41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20</w:t>
            </w:r>
          </w:p>
        </w:tc>
        <w:tc>
          <w:tcPr>
            <w:tcW w:w="510"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4,087</w:t>
            </w:r>
          </w:p>
        </w:tc>
        <w:tc>
          <w:tcPr>
            <w:tcW w:w="64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2150 </w:t>
            </w:r>
          </w:p>
        </w:tc>
        <w:tc>
          <w:tcPr>
            <w:tcW w:w="64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6237</w:t>
            </w:r>
          </w:p>
        </w:tc>
      </w:tr>
      <w:tr w:rsidR="00203704" w:rsidRPr="002B7CEC" w:rsidTr="00FC4F1D">
        <w:trPr>
          <w:trHeight w:val="20"/>
        </w:trPr>
        <w:tc>
          <w:tcPr>
            <w:tcW w:w="573"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4</w:t>
            </w:r>
          </w:p>
        </w:tc>
        <w:tc>
          <w:tcPr>
            <w:tcW w:w="1799"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s="Nyala"/>
                <w:color w:val="000000"/>
              </w:rPr>
              <w:t>የ</w:t>
            </w:r>
            <w:r w:rsidRPr="002B7CEC">
              <w:rPr>
                <w:rFonts w:ascii="Power Geez Unicode1" w:eastAsia="Times New Roman" w:hAnsi="Power Geez Unicode1"/>
                <w:color w:val="000000"/>
              </w:rPr>
              <w:t xml:space="preserve">25 </w:t>
            </w:r>
            <w:proofErr w:type="spellStart"/>
            <w:r w:rsidRPr="002B7CEC">
              <w:rPr>
                <w:rFonts w:ascii="Power Geez Unicode1" w:eastAsia="Times New Roman" w:hAnsi="Power Geez Unicode1" w:cs="Nyala"/>
                <w:color w:val="000000"/>
              </w:rPr>
              <w:t>ሜትር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ጥልቀት</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ከሙሉ</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የፒ</w:t>
            </w:r>
            <w:r w:rsidRPr="002B7CEC">
              <w:rPr>
                <w:rFonts w:ascii="Power Geez Unicode1" w:eastAsia="Times New Roman" w:hAnsi="Power Geez Unicode1"/>
                <w:color w:val="000000"/>
              </w:rPr>
              <w:t>.ቪ.</w:t>
            </w:r>
            <w:r w:rsidRPr="002B7CEC">
              <w:rPr>
                <w:rFonts w:ascii="Power Geez Unicode1" w:eastAsia="Times New Roman" w:hAnsi="Power Geez Unicode1" w:cs="Nyala"/>
                <w:color w:val="000000"/>
              </w:rPr>
              <w:t>ሲ</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መያዣ</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ጋር</w:t>
            </w:r>
            <w:proofErr w:type="spellEnd"/>
            <w:r w:rsidRPr="002B7CEC">
              <w:rPr>
                <w:rFonts w:ascii="Power Geez Unicode1" w:eastAsia="Times New Roman" w:hAnsi="Power Geez Unicode1" w:cs="Nyala"/>
                <w:color w:val="000000"/>
              </w:rPr>
              <w:t>፣</w:t>
            </w:r>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የጉድጓዱ</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ውስጠኛው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ዲያሜትር</w:t>
            </w:r>
            <w:proofErr w:type="spellEnd"/>
            <w:r w:rsidRPr="002B7CEC">
              <w:rPr>
                <w:rFonts w:ascii="Power Geez Unicode1" w:eastAsia="Times New Roman" w:hAnsi="Power Geez Unicode1"/>
                <w:color w:val="000000"/>
              </w:rPr>
              <w:t xml:space="preserve"> 110 </w:t>
            </w:r>
            <w:proofErr w:type="spellStart"/>
            <w:r w:rsidRPr="002B7CEC">
              <w:rPr>
                <w:rFonts w:ascii="Power Geez Unicode1" w:eastAsia="Times New Roman" w:hAnsi="Power Geez Unicode1" w:cs="Nyala"/>
                <w:color w:val="000000"/>
              </w:rPr>
              <w:t>ሚሜ</w:t>
            </w:r>
            <w:proofErr w:type="spellEnd"/>
          </w:p>
        </w:tc>
        <w:tc>
          <w:tcPr>
            <w:tcW w:w="41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ሜትር</w:t>
            </w:r>
            <w:proofErr w:type="spellEnd"/>
          </w:p>
        </w:tc>
        <w:tc>
          <w:tcPr>
            <w:tcW w:w="41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25</w:t>
            </w:r>
          </w:p>
        </w:tc>
        <w:tc>
          <w:tcPr>
            <w:tcW w:w="510"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5,033</w:t>
            </w:r>
          </w:p>
        </w:tc>
        <w:tc>
          <w:tcPr>
            <w:tcW w:w="64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2687 </w:t>
            </w:r>
          </w:p>
        </w:tc>
        <w:tc>
          <w:tcPr>
            <w:tcW w:w="64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7720</w:t>
            </w:r>
          </w:p>
        </w:tc>
      </w:tr>
      <w:tr w:rsidR="00203704" w:rsidRPr="002B7CEC" w:rsidTr="00FC4F1D">
        <w:trPr>
          <w:trHeight w:val="20"/>
        </w:trPr>
        <w:tc>
          <w:tcPr>
            <w:tcW w:w="573"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w:t>
            </w:r>
          </w:p>
        </w:tc>
        <w:tc>
          <w:tcPr>
            <w:tcW w:w="1799"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s="Nyala"/>
                <w:color w:val="000000"/>
              </w:rPr>
              <w:t>የ</w:t>
            </w:r>
            <w:r w:rsidRPr="002B7CEC">
              <w:rPr>
                <w:rFonts w:ascii="Power Geez Unicode1" w:eastAsia="Times New Roman" w:hAnsi="Power Geez Unicode1"/>
                <w:color w:val="000000"/>
              </w:rPr>
              <w:t xml:space="preserve">30 </w:t>
            </w:r>
            <w:proofErr w:type="spellStart"/>
            <w:r w:rsidRPr="002B7CEC">
              <w:rPr>
                <w:rFonts w:ascii="Power Geez Unicode1" w:eastAsia="Times New Roman" w:hAnsi="Power Geez Unicode1" w:cs="Nyala"/>
                <w:color w:val="000000"/>
              </w:rPr>
              <w:t>ሜትር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ጥልቀት</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ከሙሉ</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የፒ</w:t>
            </w:r>
            <w:r w:rsidRPr="002B7CEC">
              <w:rPr>
                <w:rFonts w:ascii="Power Geez Unicode1" w:eastAsia="Times New Roman" w:hAnsi="Power Geez Unicode1"/>
                <w:color w:val="000000"/>
              </w:rPr>
              <w:t>.ቪ.</w:t>
            </w:r>
            <w:r w:rsidRPr="002B7CEC">
              <w:rPr>
                <w:rFonts w:ascii="Power Geez Unicode1" w:eastAsia="Times New Roman" w:hAnsi="Power Geez Unicode1" w:cs="Nyala"/>
                <w:color w:val="000000"/>
              </w:rPr>
              <w:t>ሲ</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መያዣ</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ጋር</w:t>
            </w:r>
            <w:proofErr w:type="spellEnd"/>
            <w:r w:rsidRPr="002B7CEC">
              <w:rPr>
                <w:rFonts w:ascii="Power Geez Unicode1" w:eastAsia="Times New Roman" w:hAnsi="Power Geez Unicode1" w:cs="Nyala"/>
                <w:color w:val="000000"/>
              </w:rPr>
              <w:t>፣</w:t>
            </w:r>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የጉድጓዱ</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ውስጠኛው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ዲያሜትር</w:t>
            </w:r>
            <w:proofErr w:type="spellEnd"/>
            <w:r w:rsidRPr="002B7CEC">
              <w:rPr>
                <w:rFonts w:ascii="Power Geez Unicode1" w:eastAsia="Times New Roman" w:hAnsi="Power Geez Unicode1"/>
                <w:color w:val="000000"/>
              </w:rPr>
              <w:t xml:space="preserve"> 110 </w:t>
            </w:r>
            <w:proofErr w:type="spellStart"/>
            <w:r w:rsidRPr="002B7CEC">
              <w:rPr>
                <w:rFonts w:ascii="Power Geez Unicode1" w:eastAsia="Times New Roman" w:hAnsi="Power Geez Unicode1" w:cs="Nyala"/>
                <w:color w:val="000000"/>
              </w:rPr>
              <w:t>ሚሜ</w:t>
            </w:r>
            <w:proofErr w:type="spellEnd"/>
          </w:p>
        </w:tc>
        <w:tc>
          <w:tcPr>
            <w:tcW w:w="41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ሜትር</w:t>
            </w:r>
            <w:proofErr w:type="spellEnd"/>
          </w:p>
        </w:tc>
        <w:tc>
          <w:tcPr>
            <w:tcW w:w="41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30</w:t>
            </w:r>
          </w:p>
        </w:tc>
        <w:tc>
          <w:tcPr>
            <w:tcW w:w="510"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5,980</w:t>
            </w:r>
          </w:p>
        </w:tc>
        <w:tc>
          <w:tcPr>
            <w:tcW w:w="642"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3225</w:t>
            </w:r>
          </w:p>
        </w:tc>
        <w:tc>
          <w:tcPr>
            <w:tcW w:w="647" w:type="pct"/>
            <w:shd w:val="clear" w:color="auto" w:fill="auto"/>
          </w:tcPr>
          <w:p w:rsidR="00203704" w:rsidRPr="002B7CEC" w:rsidRDefault="00203704" w:rsidP="00203704">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9205</w:t>
            </w:r>
          </w:p>
        </w:tc>
      </w:tr>
      <w:tr w:rsidR="00596F12" w:rsidRPr="002B7CEC" w:rsidTr="00FC4F1D">
        <w:trPr>
          <w:trHeight w:val="20"/>
        </w:trPr>
        <w:tc>
          <w:tcPr>
            <w:tcW w:w="573"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p>
        </w:tc>
        <w:tc>
          <w:tcPr>
            <w:tcW w:w="3780" w:type="pct"/>
            <w:gridSpan w:val="5"/>
            <w:shd w:val="clear" w:color="auto" w:fill="auto"/>
          </w:tcPr>
          <w:p w:rsidR="00596F12" w:rsidRPr="002B7CEC" w:rsidRDefault="00203704" w:rsidP="00FC4F1D">
            <w:pPr>
              <w:shd w:val="clear" w:color="auto" w:fill="FFFFFF"/>
              <w:spacing w:before="100" w:beforeAutospacing="1"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አማካኝ</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ዋጋ</w:t>
            </w:r>
            <w:proofErr w:type="spellEnd"/>
            <w:r w:rsidRPr="002B7CEC">
              <w:rPr>
                <w:rFonts w:ascii="Power Geez Unicode1" w:eastAsia="Times New Roman" w:hAnsi="Power Geez Unicode1"/>
                <w:color w:val="000000"/>
              </w:rPr>
              <w:t xml:space="preserve">  </w:t>
            </w:r>
            <w:r w:rsidR="00596F12" w:rsidRPr="002B7CEC">
              <w:rPr>
                <w:rFonts w:ascii="Power Geez Unicode1" w:eastAsia="Times New Roman" w:hAnsi="Power Geez Unicode1"/>
                <w:color w:val="000000"/>
              </w:rPr>
              <w:t xml:space="preserve"> </w:t>
            </w:r>
          </w:p>
        </w:tc>
        <w:tc>
          <w:tcPr>
            <w:tcW w:w="647" w:type="pct"/>
            <w:shd w:val="clear" w:color="auto" w:fill="auto"/>
          </w:tcPr>
          <w:p w:rsidR="00596F12" w:rsidRPr="002B7CEC" w:rsidRDefault="00596F12" w:rsidP="00FC4F1D">
            <w:pPr>
              <w:shd w:val="clear" w:color="auto" w:fill="FFFFFF"/>
              <w:spacing w:before="100" w:beforeAutospacing="1"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6236.6</w:t>
            </w:r>
          </w:p>
        </w:tc>
      </w:tr>
    </w:tbl>
    <w:p w:rsidR="004C29E9" w:rsidRPr="002B7CEC" w:rsidRDefault="004C29E9" w:rsidP="004C29E9">
      <w:pPr>
        <w:shd w:val="clear" w:color="auto" w:fill="FFFFFF"/>
        <w:spacing w:before="100" w:beforeAutospacing="1"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s="Nyala"/>
          <w:color w:val="000000"/>
          <w:sz w:val="24"/>
          <w:szCs w:val="18"/>
        </w:rPr>
        <w:t>ማሳሰቢያ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አነስተኛ</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ስፋት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ያለው</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የውኃ</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ጉድጓድ</w:t>
      </w:r>
      <w:proofErr w:type="spellEnd"/>
      <w:r w:rsidRPr="002B7CEC">
        <w:rPr>
          <w:rFonts w:ascii="Power Geez Unicode1" w:hAnsi="Power Geez Unicode1"/>
        </w:rPr>
        <w:t xml:space="preserve"> </w:t>
      </w:r>
      <w:proofErr w:type="spellStart"/>
      <w:r w:rsidRPr="002B7CEC">
        <w:rPr>
          <w:rFonts w:ascii="Power Geez Unicode1" w:eastAsia="Times New Roman" w:hAnsi="Power Geez Unicode1" w:cs="Nyala"/>
          <w:color w:val="000000"/>
          <w:sz w:val="24"/>
          <w:szCs w:val="18"/>
        </w:rPr>
        <w:t>የፋይናንስ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አቅም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ትንተና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አማካኝ</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ወጪን</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ከግምት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ያስገቡ</w:t>
      </w:r>
      <w:proofErr w:type="spellEnd"/>
    </w:p>
    <w:p w:rsidR="00EC769D" w:rsidRDefault="004C29E9" w:rsidP="00EC769D">
      <w:pPr>
        <w:shd w:val="clear" w:color="auto" w:fill="FFFFFF"/>
        <w:spacing w:before="100" w:beforeAutospacing="1"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s="Nyala"/>
          <w:color w:val="000000"/>
          <w:sz w:val="24"/>
          <w:szCs w:val="18"/>
        </w:rPr>
        <w:t>የመሬት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መጠን</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አነስተኛ</w:t>
      </w:r>
      <w:proofErr w:type="spellEnd"/>
      <w:r w:rsidRPr="002B7CEC">
        <w:rPr>
          <w:rFonts w:ascii="Power Geez Unicode1" w:eastAsia="Times New Roman" w:hAnsi="Power Geez Unicode1"/>
          <w:color w:val="000000"/>
          <w:sz w:val="24"/>
          <w:szCs w:val="18"/>
        </w:rPr>
        <w:t xml:space="preserve"> 0.3</w:t>
      </w:r>
      <w:r w:rsidRPr="002B7CEC">
        <w:rPr>
          <w:rFonts w:ascii="Power Geez Unicode1" w:eastAsia="Times New Roman" w:hAnsi="Power Geez Unicode1" w:cs="Nyala"/>
          <w:color w:val="000000"/>
          <w:sz w:val="24"/>
          <w:szCs w:val="18"/>
        </w:rPr>
        <w:t xml:space="preserve">ሄ/ር </w:t>
      </w:r>
      <w:proofErr w:type="spellStart"/>
      <w:r w:rsidRPr="002B7CEC">
        <w:rPr>
          <w:rFonts w:ascii="Power Geez Unicode1" w:eastAsia="Times New Roman" w:hAnsi="Power Geez Unicode1" w:cs="Nyala"/>
          <w:color w:val="000000"/>
          <w:sz w:val="24"/>
          <w:szCs w:val="18"/>
        </w:rPr>
        <w:t>እና</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ከፍተኛውን</w:t>
      </w:r>
      <w:proofErr w:type="spellEnd"/>
      <w:r w:rsidRPr="002B7CEC">
        <w:rPr>
          <w:rFonts w:ascii="Power Geez Unicode1" w:eastAsia="Times New Roman" w:hAnsi="Power Geez Unicode1"/>
          <w:color w:val="000000"/>
          <w:sz w:val="24"/>
          <w:szCs w:val="18"/>
        </w:rPr>
        <w:t xml:space="preserve"> 1 </w:t>
      </w:r>
      <w:r w:rsidRPr="002B7CEC">
        <w:rPr>
          <w:rFonts w:ascii="Power Geez Unicode1" w:eastAsia="Times New Roman" w:hAnsi="Power Geez Unicode1" w:cs="Nyala"/>
          <w:color w:val="000000"/>
          <w:sz w:val="24"/>
          <w:szCs w:val="18"/>
        </w:rPr>
        <w:t xml:space="preserve">ሄ/ር </w:t>
      </w:r>
      <w:proofErr w:type="spellStart"/>
      <w:r w:rsidRPr="002B7CEC">
        <w:rPr>
          <w:rFonts w:ascii="Power Geez Unicode1" w:eastAsia="Times New Roman" w:hAnsi="Power Geez Unicode1" w:cs="Nyala"/>
          <w:color w:val="000000"/>
          <w:sz w:val="24"/>
          <w:szCs w:val="18"/>
        </w:rPr>
        <w:t>ግምት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ውስጥ</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s="Nyala"/>
          <w:color w:val="000000"/>
          <w:sz w:val="24"/>
          <w:szCs w:val="18"/>
        </w:rPr>
        <w:t>ያስገቡ</w:t>
      </w:r>
      <w:proofErr w:type="spellEnd"/>
      <w:r w:rsidRPr="002B7CEC">
        <w:rPr>
          <w:rFonts w:ascii="Power Geez Unicode1" w:eastAsia="Times New Roman" w:hAnsi="Power Geez Unicode1" w:cs="Nyala"/>
          <w:color w:val="000000"/>
          <w:sz w:val="24"/>
          <w:szCs w:val="18"/>
        </w:rPr>
        <w:t>፡፡</w:t>
      </w:r>
      <w:r w:rsidRPr="002B7CEC">
        <w:rPr>
          <w:rFonts w:ascii="Power Geez Unicode1" w:eastAsia="Times New Roman" w:hAnsi="Power Geez Unicode1"/>
          <w:color w:val="000000"/>
          <w:sz w:val="24"/>
          <w:szCs w:val="18"/>
        </w:rPr>
        <w:t xml:space="preserve"> </w:t>
      </w:r>
    </w:p>
    <w:p w:rsidR="002A2A6F" w:rsidRPr="002B7CEC" w:rsidRDefault="002A2A6F" w:rsidP="00EC769D">
      <w:pPr>
        <w:shd w:val="clear" w:color="auto" w:fill="FFFFFF"/>
        <w:spacing w:before="100" w:beforeAutospacing="1" w:after="0" w:line="240" w:lineRule="auto"/>
        <w:jc w:val="both"/>
        <w:rPr>
          <w:rFonts w:ascii="Power Geez Unicode1" w:eastAsia="Times New Roman" w:hAnsi="Power Geez Unicode1"/>
          <w:color w:val="000000"/>
          <w:sz w:val="24"/>
          <w:szCs w:val="18"/>
        </w:rPr>
      </w:pPr>
    </w:p>
    <w:p w:rsidR="00F507E5" w:rsidRPr="002B7CEC" w:rsidRDefault="00F507E5" w:rsidP="00F507E5">
      <w:pPr>
        <w:pStyle w:val="Caption"/>
        <w:keepNext/>
        <w:spacing w:before="240" w:after="240"/>
        <w:rPr>
          <w:rFonts w:ascii="Power Geez Unicode1" w:hAnsi="Power Geez Unicode1"/>
        </w:rPr>
      </w:pPr>
      <w:bookmarkStart w:id="95" w:name="_Toc45012049"/>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13</w:t>
      </w:r>
      <w:r w:rsidRPr="002B7CEC">
        <w:rPr>
          <w:rFonts w:ascii="Power Geez Unicode1" w:hAnsi="Power Geez Unicode1"/>
        </w:rPr>
        <w:fldChar w:fldCharType="end"/>
      </w:r>
      <w:r w:rsidRPr="002B7CEC">
        <w:rPr>
          <w:rFonts w:ascii="Power Geez Unicode1" w:hAnsi="Power Geez Unicode1"/>
          <w:lang w:val="am-ET"/>
        </w:rPr>
        <w:t xml:space="preserve"> ለኢኮኖሚያዊ ትንተና </w:t>
      </w:r>
      <w:proofErr w:type="spellStart"/>
      <w:r w:rsidR="00F00B9C" w:rsidRPr="002B7CEC">
        <w:rPr>
          <w:rFonts w:ascii="Power Geez Unicode1" w:hAnsi="Power Geez Unicode1"/>
        </w:rPr>
        <w:t>የሁኔታ</w:t>
      </w:r>
      <w:proofErr w:type="spellEnd"/>
      <w:r w:rsidR="00F00B9C" w:rsidRPr="002B7CEC">
        <w:rPr>
          <w:rFonts w:ascii="Power Geez Unicode1" w:hAnsi="Power Geez Unicode1"/>
        </w:rPr>
        <w:t xml:space="preserve"> </w:t>
      </w:r>
      <w:proofErr w:type="spellStart"/>
      <w:r w:rsidR="00F00B9C" w:rsidRPr="002B7CEC">
        <w:rPr>
          <w:rFonts w:ascii="Power Geez Unicode1" w:hAnsi="Power Geez Unicode1"/>
        </w:rPr>
        <w:t>ትንተና</w:t>
      </w:r>
      <w:proofErr w:type="spellEnd"/>
      <w:r w:rsidRPr="002B7CEC">
        <w:rPr>
          <w:rFonts w:ascii="Power Geez Unicode1" w:hAnsi="Power Geez Unicode1"/>
          <w:lang w:val="am-ET"/>
        </w:rPr>
        <w:t xml:space="preserve"> ቴክኖሎ</w:t>
      </w:r>
      <w:r w:rsidR="00857514" w:rsidRPr="002B7CEC">
        <w:rPr>
          <w:rFonts w:ascii="Power Geez Unicode1" w:hAnsi="Power Geez Unicode1"/>
        </w:rPr>
        <w:t xml:space="preserve">ጂ </w:t>
      </w:r>
      <w:proofErr w:type="spellStart"/>
      <w:r w:rsidR="00857514" w:rsidRPr="002B7CEC">
        <w:rPr>
          <w:rFonts w:ascii="Power Geez Unicode1" w:hAnsi="Power Geez Unicode1"/>
        </w:rPr>
        <w:t>ፓኬጆች</w:t>
      </w:r>
      <w:proofErr w:type="spellEnd"/>
      <w:r w:rsidRPr="002B7CEC">
        <w:rPr>
          <w:rFonts w:ascii="Power Geez Unicode1" w:hAnsi="Power Geez Unicode1"/>
          <w:lang w:val="am-ET"/>
        </w:rPr>
        <w:t xml:space="preserve"> ማጠቃለያ</w:t>
      </w:r>
      <w:bookmarkEnd w:id="95"/>
    </w:p>
    <w:tbl>
      <w:tblPr>
        <w:tblW w:w="5000" w:type="pct"/>
        <w:tblLook w:val="04A0" w:firstRow="1" w:lastRow="0" w:firstColumn="1" w:lastColumn="0" w:noHBand="0" w:noVBand="1"/>
      </w:tblPr>
      <w:tblGrid>
        <w:gridCol w:w="646"/>
        <w:gridCol w:w="1194"/>
        <w:gridCol w:w="1582"/>
        <w:gridCol w:w="1408"/>
        <w:gridCol w:w="1633"/>
        <w:gridCol w:w="1547"/>
        <w:gridCol w:w="1330"/>
      </w:tblGrid>
      <w:tr w:rsidR="00FC4F1D" w:rsidRPr="002B7CEC" w:rsidTr="002A2A6F">
        <w:trPr>
          <w:trHeight w:val="20"/>
        </w:trPr>
        <w:tc>
          <w:tcPr>
            <w:tcW w:w="34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ተ.ቁ</w:t>
            </w:r>
            <w:proofErr w:type="spellEnd"/>
            <w:r w:rsidRPr="002B7CEC">
              <w:rPr>
                <w:rFonts w:ascii="Power Geez Unicode1" w:eastAsia="Times New Roman" w:hAnsi="Power Geez Unicode1"/>
                <w:color w:val="000000"/>
                <w:sz w:val="24"/>
                <w:szCs w:val="18"/>
              </w:rPr>
              <w:t xml:space="preserve">  </w:t>
            </w:r>
          </w:p>
        </w:tc>
        <w:tc>
          <w:tcPr>
            <w:tcW w:w="623" w:type="pct"/>
            <w:tcBorders>
              <w:top w:val="single" w:sz="8" w:space="0" w:color="auto"/>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s="Nyala"/>
                <w:color w:val="000000"/>
                <w:sz w:val="24"/>
                <w:szCs w:val="18"/>
              </w:rPr>
              <w:t>አነስተኛ</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ስፋት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ያለው</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የውኃ</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lastRenderedPageBreak/>
              <w:t>ጉድጓድ</w:t>
            </w:r>
            <w:proofErr w:type="spellEnd"/>
            <w:r w:rsidRPr="002B7CEC">
              <w:rPr>
                <w:rFonts w:ascii="Power Geez Unicode1" w:eastAsia="Times New Roman" w:hAnsi="Power Geez Unicode1" w:cs="Nyala"/>
                <w:color w:val="000000"/>
                <w:sz w:val="24"/>
                <w:szCs w:val="18"/>
              </w:rPr>
              <w:t xml:space="preserve"> </w:t>
            </w:r>
            <w:proofErr w:type="spellStart"/>
            <w:r w:rsidRPr="002B7CEC">
              <w:rPr>
                <w:rFonts w:ascii="Power Geez Unicode1" w:eastAsia="Times New Roman" w:hAnsi="Power Geez Unicode1" w:cs="Nyala"/>
                <w:color w:val="000000"/>
                <w:sz w:val="24"/>
                <w:szCs w:val="18"/>
              </w:rPr>
              <w:t>ዋጋ</w:t>
            </w:r>
            <w:proofErr w:type="spellEnd"/>
            <w:r w:rsidRPr="002B7CEC">
              <w:rPr>
                <w:rFonts w:ascii="Power Geez Unicode1" w:eastAsia="Times New Roman" w:hAnsi="Power Geez Unicode1" w:cs="Nyala"/>
                <w:color w:val="000000"/>
                <w:sz w:val="24"/>
                <w:szCs w:val="18"/>
              </w:rPr>
              <w:t xml:space="preserve"> </w:t>
            </w:r>
          </w:p>
        </w:tc>
        <w:tc>
          <w:tcPr>
            <w:tcW w:w="847" w:type="pct"/>
            <w:tcBorders>
              <w:top w:val="single" w:sz="8" w:space="0" w:color="auto"/>
              <w:left w:val="nil"/>
              <w:bottom w:val="single" w:sz="4"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lastRenderedPageBreak/>
              <w:t>የውሃ</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መሳቢያ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ቴክኖሎጂ</w:t>
            </w:r>
            <w:proofErr w:type="spellEnd"/>
            <w:r w:rsidRPr="002B7CEC">
              <w:rPr>
                <w:rFonts w:ascii="Power Geez Unicode1" w:eastAsia="Times New Roman" w:hAnsi="Power Geez Unicode1"/>
                <w:color w:val="000000"/>
                <w:sz w:val="24"/>
                <w:szCs w:val="18"/>
              </w:rPr>
              <w:t xml:space="preserve">  </w:t>
            </w:r>
          </w:p>
        </w:tc>
        <w:tc>
          <w:tcPr>
            <w:tcW w:w="738" w:type="pct"/>
            <w:tcBorders>
              <w:top w:val="single" w:sz="8" w:space="0" w:color="auto"/>
              <w:left w:val="nil"/>
              <w:bottom w:val="single" w:sz="4"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የመሳቢያ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
        </w:tc>
        <w:tc>
          <w:tcPr>
            <w:tcW w:w="858" w:type="pct"/>
            <w:tcBorders>
              <w:top w:val="single" w:sz="8" w:space="0" w:color="auto"/>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የውሃ</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አተገባበር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ቴክኖሎጂ</w:t>
            </w:r>
            <w:proofErr w:type="spellEnd"/>
            <w:r w:rsidRPr="002B7CEC">
              <w:rPr>
                <w:rFonts w:ascii="Power Geez Unicode1" w:eastAsia="Times New Roman" w:hAnsi="Power Geez Unicode1"/>
                <w:color w:val="000000"/>
                <w:sz w:val="24"/>
                <w:szCs w:val="18"/>
              </w:rPr>
              <w:t xml:space="preserve">  </w:t>
            </w:r>
          </w:p>
        </w:tc>
        <w:tc>
          <w:tcPr>
            <w:tcW w:w="813" w:type="pct"/>
            <w:tcBorders>
              <w:top w:val="single" w:sz="8" w:space="0" w:color="auto"/>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የመተግበሪያ</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
        </w:tc>
        <w:tc>
          <w:tcPr>
            <w:tcW w:w="775" w:type="pct"/>
            <w:tcBorders>
              <w:top w:val="single" w:sz="8" w:space="0" w:color="auto"/>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አጠቃላይ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
        </w:tc>
      </w:tr>
      <w:tr w:rsidR="002A2A6F" w:rsidRPr="002B7CEC" w:rsidTr="002A2A6F">
        <w:trPr>
          <w:trHeight w:val="20"/>
        </w:trPr>
        <w:tc>
          <w:tcPr>
            <w:tcW w:w="346" w:type="pct"/>
            <w:tcBorders>
              <w:top w:val="nil"/>
              <w:left w:val="single" w:sz="8" w:space="0" w:color="auto"/>
              <w:bottom w:val="single" w:sz="8" w:space="0" w:color="000000"/>
              <w:right w:val="single" w:sz="8" w:space="0" w:color="auto"/>
            </w:tcBorders>
            <w:vAlign w:val="center"/>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tcBorders>
              <w:top w:val="nil"/>
              <w:left w:val="single" w:sz="8" w:space="0" w:color="auto"/>
              <w:bottom w:val="single" w:sz="8" w:space="0" w:color="000000"/>
              <w:right w:val="single" w:sz="8" w:space="0" w:color="auto"/>
            </w:tcBorders>
            <w:vAlign w:val="center"/>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tcBorders>
              <w:top w:val="single" w:sz="4" w:space="0" w:color="auto"/>
              <w:left w:val="single" w:sz="8" w:space="0" w:color="auto"/>
              <w:bottom w:val="single" w:sz="4" w:space="0" w:color="auto"/>
              <w:right w:val="single" w:sz="8" w:space="0" w:color="auto"/>
            </w:tcBorders>
            <w:shd w:val="clear" w:color="auto" w:fill="auto"/>
            <w:vAlign w:val="center"/>
          </w:tcPr>
          <w:p w:rsidR="002A2A6F" w:rsidRPr="002B7CEC" w:rsidRDefault="002A2A6F" w:rsidP="002A2A6F">
            <w:pPr>
              <w:shd w:val="clear" w:color="auto" w:fill="FFFFFF"/>
              <w:spacing w:after="0" w:line="240" w:lineRule="auto"/>
              <w:jc w:val="both"/>
              <w:rPr>
                <w:rFonts w:ascii="Power Geez Unicode1" w:eastAsia="Times New Roman" w:hAnsi="Power Geez Unicode1"/>
                <w:color w:val="000000"/>
                <w:sz w:val="24"/>
                <w:szCs w:val="18"/>
              </w:rPr>
            </w:pPr>
            <w:proofErr w:type="spellStart"/>
            <w:r>
              <w:rPr>
                <w:rFonts w:ascii="Power Geez Unicode1" w:eastAsia="Times New Roman" w:hAnsi="Power Geez Unicode1"/>
                <w:color w:val="000000"/>
                <w:sz w:val="24"/>
                <w:szCs w:val="18"/>
              </w:rPr>
              <w:t>በከራ</w:t>
            </w:r>
            <w:proofErr w:type="spellEnd"/>
          </w:p>
        </w:tc>
        <w:tc>
          <w:tcPr>
            <w:tcW w:w="738" w:type="pct"/>
            <w:tcBorders>
              <w:top w:val="single" w:sz="4" w:space="0" w:color="auto"/>
              <w:left w:val="single" w:sz="8" w:space="0" w:color="auto"/>
              <w:bottom w:val="single" w:sz="4" w:space="0" w:color="auto"/>
              <w:right w:val="single" w:sz="8" w:space="0" w:color="auto"/>
            </w:tcBorders>
            <w:shd w:val="clear" w:color="auto" w:fill="auto"/>
            <w:vAlign w:val="center"/>
          </w:tcPr>
          <w:p w:rsidR="002A2A6F"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Pr>
                <w:rFonts w:ascii="Power Geez Unicode1" w:eastAsia="Times New Roman" w:hAnsi="Power Geez Unicode1"/>
                <w:color w:val="000000"/>
                <w:sz w:val="24"/>
                <w:szCs w:val="18"/>
              </w:rPr>
              <w:t>500</w:t>
            </w:r>
          </w:p>
        </w:tc>
        <w:tc>
          <w:tcPr>
            <w:tcW w:w="858" w:type="pct"/>
            <w:tcBorders>
              <w:top w:val="nil"/>
              <w:left w:val="nil"/>
              <w:bottom w:val="single" w:sz="8" w:space="0" w:color="auto"/>
              <w:right w:val="single" w:sz="8" w:space="0" w:color="auto"/>
            </w:tcBorders>
            <w:shd w:val="clear" w:color="auto" w:fill="auto"/>
            <w:vAlign w:val="center"/>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የባሊ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Pr>
                <w:rFonts w:ascii="Power Geez Unicode1" w:eastAsia="Times New Roman" w:hAnsi="Power Geez Unicode1"/>
                <w:color w:val="000000"/>
                <w:sz w:val="24"/>
                <w:szCs w:val="18"/>
              </w:rPr>
              <w:t>500</w:t>
            </w:r>
          </w:p>
        </w:tc>
        <w:tc>
          <w:tcPr>
            <w:tcW w:w="775" w:type="pct"/>
            <w:tcBorders>
              <w:top w:val="nil"/>
              <w:left w:val="nil"/>
              <w:bottom w:val="single" w:sz="8" w:space="0" w:color="auto"/>
              <w:right w:val="single" w:sz="8" w:space="0" w:color="auto"/>
            </w:tcBorders>
            <w:shd w:val="clear" w:color="auto" w:fill="auto"/>
            <w:vAlign w:val="center"/>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Pr>
                <w:rFonts w:ascii="Power Geez Unicode1" w:eastAsia="Times New Roman" w:hAnsi="Power Geez Unicode1"/>
                <w:color w:val="000000"/>
                <w:sz w:val="24"/>
                <w:szCs w:val="18"/>
              </w:rPr>
              <w:t>7236.60</w:t>
            </w:r>
          </w:p>
        </w:tc>
      </w:tr>
      <w:tr w:rsidR="002A2A6F" w:rsidRPr="002B7CEC" w:rsidTr="00647652">
        <w:trPr>
          <w:trHeight w:val="20"/>
        </w:trPr>
        <w:tc>
          <w:tcPr>
            <w:tcW w:w="308" w:type="pct"/>
            <w:vMerge w:val="restart"/>
            <w:tcBorders>
              <w:top w:val="nil"/>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639" w:type="pct"/>
            <w:vMerge w:val="restart"/>
            <w:tcBorders>
              <w:top w:val="nil"/>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813" w:type="pct"/>
            <w:vMerge w:val="restart"/>
            <w:tcBorders>
              <w:top w:val="single" w:sz="4" w:space="0" w:color="auto"/>
              <w:left w:val="single" w:sz="8" w:space="0" w:color="auto"/>
              <w:right w:val="single" w:sz="8" w:space="0" w:color="auto"/>
            </w:tcBorders>
            <w:shd w:val="clear" w:color="auto" w:fill="auto"/>
            <w:vAlign w:val="center"/>
            <w:hideMark/>
          </w:tcPr>
          <w:p w:rsidR="002A2A6F" w:rsidRPr="002B7CEC" w:rsidRDefault="002A2A6F" w:rsidP="002A2A6F">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 xml:space="preserve"> </w:t>
            </w:r>
          </w:p>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የገመድፓምፕ</w:t>
            </w:r>
            <w:proofErr w:type="spellEnd"/>
            <w:r w:rsidRPr="002B7CEC">
              <w:rPr>
                <w:rFonts w:ascii="Power Geez Unicode1" w:eastAsia="Times New Roman" w:hAnsi="Power Geez Unicode1"/>
                <w:color w:val="000000"/>
                <w:sz w:val="24"/>
                <w:szCs w:val="18"/>
              </w:rPr>
              <w:t xml:space="preserve"> </w:t>
            </w:r>
          </w:p>
        </w:tc>
        <w:tc>
          <w:tcPr>
            <w:tcW w:w="754" w:type="pct"/>
            <w:vMerge w:val="restart"/>
            <w:tcBorders>
              <w:top w:val="single" w:sz="4" w:space="0" w:color="auto"/>
              <w:left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3500</w:t>
            </w:r>
          </w:p>
        </w:tc>
        <w:tc>
          <w:tcPr>
            <w:tcW w:w="874"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የባሊ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p>
        </w:tc>
        <w:tc>
          <w:tcPr>
            <w:tcW w:w="828"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500</w:t>
            </w:r>
          </w:p>
        </w:tc>
        <w:tc>
          <w:tcPr>
            <w:tcW w:w="783"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10,236.60</w:t>
            </w:r>
          </w:p>
        </w:tc>
      </w:tr>
      <w:tr w:rsidR="002A2A6F" w:rsidRPr="002B7CEC" w:rsidTr="00647652">
        <w:trPr>
          <w:trHeight w:val="20"/>
        </w:trPr>
        <w:tc>
          <w:tcPr>
            <w:tcW w:w="346" w:type="pct"/>
            <w:vMerge/>
            <w:tcBorders>
              <w:top w:val="nil"/>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tcBorders>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738" w:type="pct"/>
            <w:vMerge/>
            <w:tcBorders>
              <w:left w:val="single" w:sz="8" w:space="0" w:color="auto"/>
              <w:bottom w:val="single" w:sz="8" w:space="0" w:color="000000"/>
              <w:right w:val="single" w:sz="8" w:space="0" w:color="auto"/>
            </w:tcBorders>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
        </w:tc>
        <w:tc>
          <w:tcPr>
            <w:tcW w:w="858"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ባለ</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አነስተኛ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ጠብታ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28000</w:t>
            </w:r>
          </w:p>
        </w:tc>
        <w:tc>
          <w:tcPr>
            <w:tcW w:w="775" w:type="pct"/>
            <w:tcBorders>
              <w:top w:val="nil"/>
              <w:left w:val="nil"/>
              <w:bottom w:val="single" w:sz="8" w:space="0" w:color="auto"/>
              <w:right w:val="single" w:sz="8" w:space="0" w:color="auto"/>
            </w:tcBorders>
            <w:shd w:val="clear" w:color="auto" w:fill="auto"/>
            <w:vAlign w:val="center"/>
            <w:hideMark/>
          </w:tcPr>
          <w:p w:rsidR="002A2A6F" w:rsidRPr="002B7CEC" w:rsidRDefault="002A2A6F"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34,236.60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val="restart"/>
            <w:tcBorders>
              <w:top w:val="nil"/>
              <w:left w:val="single" w:sz="8" w:space="0" w:color="auto"/>
              <w:bottom w:val="single" w:sz="8" w:space="0" w:color="000000"/>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ፔዳል</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ፓምፕ</w:t>
            </w:r>
            <w:proofErr w:type="spellEnd"/>
            <w:r w:rsidRPr="002B7CEC">
              <w:rPr>
                <w:rFonts w:ascii="Power Geez Unicode1" w:eastAsia="Times New Roman" w:hAnsi="Power Geez Unicode1"/>
                <w:color w:val="000000"/>
                <w:sz w:val="24"/>
                <w:szCs w:val="18"/>
              </w:rPr>
              <w:t xml:space="preserve"> </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3000</w:t>
            </w: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ትልም</w:t>
            </w:r>
            <w:proofErr w:type="spellEnd"/>
            <w:r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3000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12,236.60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738"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A501A4"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የባሊ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500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6,736.60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738"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A501A4"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ባለ</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አነስተኛ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ጠብታ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28000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34,236.60</w:t>
            </w:r>
          </w:p>
        </w:tc>
      </w:tr>
      <w:tr w:rsidR="00A501A4"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val="restart"/>
            <w:tcBorders>
              <w:top w:val="nil"/>
              <w:left w:val="single" w:sz="8" w:space="0" w:color="auto"/>
              <w:bottom w:val="single" w:sz="8" w:space="0" w:color="000000"/>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የእጅ</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ፓምፕ</w:t>
            </w:r>
            <w:proofErr w:type="spellEnd"/>
            <w:r w:rsidRPr="002B7CEC">
              <w:rPr>
                <w:rFonts w:ascii="Power Geez Unicode1" w:eastAsia="Times New Roman" w:hAnsi="Power Geez Unicode1"/>
                <w:color w:val="000000"/>
                <w:sz w:val="24"/>
                <w:szCs w:val="18"/>
              </w:rPr>
              <w:t xml:space="preserve"> </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15000</w:t>
            </w:r>
          </w:p>
        </w:tc>
        <w:tc>
          <w:tcPr>
            <w:tcW w:w="858"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የባሊ</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500</w:t>
            </w:r>
          </w:p>
        </w:tc>
        <w:tc>
          <w:tcPr>
            <w:tcW w:w="775"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21,736.60</w:t>
            </w:r>
          </w:p>
        </w:tc>
      </w:tr>
      <w:tr w:rsidR="00A501A4"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847"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738" w:type="pct"/>
            <w:vMerge/>
            <w:tcBorders>
              <w:top w:val="nil"/>
              <w:left w:val="single" w:sz="8" w:space="0" w:color="auto"/>
              <w:bottom w:val="single" w:sz="8" w:space="0" w:color="000000"/>
              <w:right w:val="single" w:sz="8" w:space="0" w:color="auto"/>
            </w:tcBorders>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
        </w:tc>
        <w:tc>
          <w:tcPr>
            <w:tcW w:w="858"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ባለ</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አነስተኛ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ጠብታ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p>
        </w:tc>
        <w:tc>
          <w:tcPr>
            <w:tcW w:w="813"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28000</w:t>
            </w:r>
          </w:p>
        </w:tc>
        <w:tc>
          <w:tcPr>
            <w:tcW w:w="775" w:type="pct"/>
            <w:tcBorders>
              <w:top w:val="nil"/>
              <w:left w:val="nil"/>
              <w:bottom w:val="single" w:sz="8" w:space="0" w:color="auto"/>
              <w:right w:val="single" w:sz="8" w:space="0" w:color="auto"/>
            </w:tcBorders>
            <w:shd w:val="clear" w:color="auto" w:fill="auto"/>
            <w:vAlign w:val="center"/>
            <w:hideMark/>
          </w:tcPr>
          <w:p w:rsidR="00A501A4" w:rsidRPr="002B7CEC" w:rsidRDefault="00A501A4" w:rsidP="00A501A4">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34,236.60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የሞተር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ፓምፕ</w:t>
            </w:r>
            <w:proofErr w:type="spellEnd"/>
            <w:r w:rsidRPr="002B7CEC">
              <w:rPr>
                <w:rFonts w:ascii="Power Geez Unicode1" w:eastAsia="Times New Roman" w:hAnsi="Power Geez Unicode1"/>
                <w:color w:val="000000"/>
                <w:sz w:val="24"/>
                <w:szCs w:val="18"/>
              </w:rPr>
              <w:t xml:space="preserve"> </w:t>
            </w:r>
          </w:p>
        </w:tc>
        <w:tc>
          <w:tcPr>
            <w:tcW w:w="738" w:type="pct"/>
            <w:vMerge w:val="restart"/>
            <w:tcBorders>
              <w:top w:val="nil"/>
              <w:left w:val="single" w:sz="8" w:space="0" w:color="auto"/>
              <w:bottom w:val="single" w:sz="8" w:space="0" w:color="000000"/>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15000</w:t>
            </w: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A501A4"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የቆት</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r w:rsidRPr="002B7CEC">
              <w:rPr>
                <w:rFonts w:ascii="Power Geez Unicode1" w:eastAsia="Times New Roman" w:hAnsi="Power Geez Unicode1"/>
                <w:color w:val="000000"/>
                <w:sz w:val="24"/>
                <w:szCs w:val="18"/>
              </w:rPr>
              <w:t xml:space="preserve"> </w:t>
            </w:r>
            <w:r w:rsidR="00FC4F1D" w:rsidRPr="002B7CEC">
              <w:rPr>
                <w:rFonts w:ascii="Power Geez Unicode1" w:eastAsia="Times New Roman" w:hAnsi="Power Geez Unicode1"/>
                <w:color w:val="000000"/>
                <w:sz w:val="24"/>
                <w:szCs w:val="18"/>
              </w:rPr>
              <w:t xml:space="preserve"> </w:t>
            </w:r>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3500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24,736.60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Cambria" w:eastAsia="Times New Roman" w:hAnsi="Cambria" w:cs="Cambria"/>
                <w:color w:val="000000"/>
                <w:sz w:val="24"/>
                <w:szCs w:val="18"/>
              </w:rPr>
              <w:t> </w:t>
            </w:r>
          </w:p>
        </w:tc>
        <w:tc>
          <w:tcPr>
            <w:tcW w:w="738"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A501A4"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ትልም</w:t>
            </w:r>
            <w:proofErr w:type="spellEnd"/>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28000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49,236.60</w:t>
            </w:r>
          </w:p>
        </w:tc>
      </w:tr>
      <w:tr w:rsidR="00FC4F1D" w:rsidRPr="002B7CEC" w:rsidTr="002A2A6F">
        <w:trPr>
          <w:trHeight w:val="20"/>
        </w:trPr>
        <w:tc>
          <w:tcPr>
            <w:tcW w:w="346"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623" w:type="pct"/>
            <w:vMerge/>
            <w:tcBorders>
              <w:top w:val="nil"/>
              <w:left w:val="single" w:sz="8" w:space="0" w:color="auto"/>
              <w:bottom w:val="single" w:sz="8" w:space="0" w:color="000000"/>
              <w:right w:val="single" w:sz="8" w:space="0" w:color="auto"/>
            </w:tcBorders>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
        </w:tc>
        <w:tc>
          <w:tcPr>
            <w:tcW w:w="847"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የፀሐይ</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ፓምፕ</w:t>
            </w:r>
            <w:proofErr w:type="spellEnd"/>
            <w:r w:rsidRPr="002B7CEC">
              <w:rPr>
                <w:rFonts w:ascii="Power Geez Unicode1" w:eastAsia="Times New Roman" w:hAnsi="Power Geez Unicode1"/>
                <w:color w:val="000000"/>
                <w:sz w:val="24"/>
                <w:szCs w:val="18"/>
              </w:rPr>
              <w:t xml:space="preserve">  </w:t>
            </w:r>
          </w:p>
        </w:tc>
        <w:tc>
          <w:tcPr>
            <w:tcW w:w="738"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85,000</w:t>
            </w:r>
          </w:p>
        </w:tc>
        <w:tc>
          <w:tcPr>
            <w:tcW w:w="858" w:type="pct"/>
            <w:tcBorders>
              <w:top w:val="nil"/>
              <w:left w:val="nil"/>
              <w:bottom w:val="single" w:sz="8" w:space="0" w:color="auto"/>
              <w:right w:val="single" w:sz="8" w:space="0" w:color="auto"/>
            </w:tcBorders>
            <w:shd w:val="clear" w:color="auto" w:fill="auto"/>
            <w:vAlign w:val="center"/>
            <w:hideMark/>
          </w:tcPr>
          <w:p w:rsidR="00FC4F1D" w:rsidRPr="002B7CEC" w:rsidRDefault="00A501A4" w:rsidP="00FC4F1D">
            <w:pPr>
              <w:shd w:val="clear" w:color="auto" w:fill="FFFFFF"/>
              <w:spacing w:after="0" w:line="240" w:lineRule="auto"/>
              <w:jc w:val="both"/>
              <w:rPr>
                <w:rFonts w:ascii="Power Geez Unicode1" w:eastAsia="Times New Roman" w:hAnsi="Power Geez Unicode1"/>
                <w:color w:val="000000"/>
                <w:sz w:val="24"/>
                <w:szCs w:val="18"/>
              </w:rPr>
            </w:pPr>
            <w:proofErr w:type="spellStart"/>
            <w:r w:rsidRPr="002B7CEC">
              <w:rPr>
                <w:rFonts w:ascii="Power Geez Unicode1" w:eastAsia="Times New Roman" w:hAnsi="Power Geez Unicode1"/>
                <w:color w:val="000000"/>
                <w:sz w:val="24"/>
                <w:szCs w:val="18"/>
              </w:rPr>
              <w:t>ባለ</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አነስተኛ</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ዋጋ</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ጠብታ</w:t>
            </w:r>
            <w:proofErr w:type="spellEnd"/>
            <w:r w:rsidRPr="002B7CEC">
              <w:rPr>
                <w:rFonts w:ascii="Power Geez Unicode1" w:eastAsia="Times New Roman" w:hAnsi="Power Geez Unicode1"/>
                <w:color w:val="000000"/>
                <w:sz w:val="24"/>
                <w:szCs w:val="18"/>
              </w:rPr>
              <w:t xml:space="preserve"> </w:t>
            </w:r>
            <w:proofErr w:type="spellStart"/>
            <w:r w:rsidRPr="002B7CEC">
              <w:rPr>
                <w:rFonts w:ascii="Power Geez Unicode1" w:eastAsia="Times New Roman" w:hAnsi="Power Geez Unicode1"/>
                <w:color w:val="000000"/>
                <w:sz w:val="24"/>
                <w:szCs w:val="18"/>
              </w:rPr>
              <w:t>መስኖ</w:t>
            </w:r>
            <w:proofErr w:type="spellEnd"/>
          </w:p>
        </w:tc>
        <w:tc>
          <w:tcPr>
            <w:tcW w:w="813"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28000</w:t>
            </w:r>
          </w:p>
        </w:tc>
        <w:tc>
          <w:tcPr>
            <w:tcW w:w="775" w:type="pct"/>
            <w:tcBorders>
              <w:top w:val="nil"/>
              <w:left w:val="nil"/>
              <w:bottom w:val="single" w:sz="8" w:space="0" w:color="auto"/>
              <w:right w:val="single" w:sz="8" w:space="0" w:color="auto"/>
            </w:tcBorders>
            <w:shd w:val="clear" w:color="auto" w:fill="auto"/>
            <w:vAlign w:val="center"/>
            <w:hideMark/>
          </w:tcPr>
          <w:p w:rsidR="00FC4F1D" w:rsidRPr="002B7CEC" w:rsidRDefault="00FC4F1D" w:rsidP="00FC4F1D">
            <w:pPr>
              <w:shd w:val="clear" w:color="auto" w:fill="FFFFFF"/>
              <w:spacing w:after="0" w:line="240" w:lineRule="auto"/>
              <w:jc w:val="both"/>
              <w:rPr>
                <w:rFonts w:ascii="Power Geez Unicode1" w:eastAsia="Times New Roman" w:hAnsi="Power Geez Unicode1"/>
                <w:color w:val="000000"/>
                <w:sz w:val="24"/>
                <w:szCs w:val="18"/>
              </w:rPr>
            </w:pPr>
            <w:r w:rsidRPr="002B7CEC">
              <w:rPr>
                <w:rFonts w:ascii="Power Geez Unicode1" w:eastAsia="Times New Roman" w:hAnsi="Power Geez Unicode1"/>
                <w:color w:val="000000"/>
                <w:sz w:val="24"/>
                <w:szCs w:val="18"/>
              </w:rPr>
              <w:t>119,236.60</w:t>
            </w:r>
          </w:p>
        </w:tc>
      </w:tr>
    </w:tbl>
    <w:p w:rsidR="00BD28B8" w:rsidRPr="002B7CEC" w:rsidRDefault="00BD28B8" w:rsidP="00BD28B8">
      <w:pPr>
        <w:pStyle w:val="NormalWeb"/>
        <w:spacing w:before="200" w:after="0" w:line="360" w:lineRule="auto"/>
        <w:jc w:val="both"/>
        <w:rPr>
          <w:rFonts w:ascii="Power Geez Unicode1" w:hAnsi="Power Geez Unicode1"/>
          <w:szCs w:val="22"/>
        </w:rPr>
      </w:pPr>
      <w:proofErr w:type="spellStart"/>
      <w:r w:rsidRPr="002B7CEC">
        <w:rPr>
          <w:rFonts w:ascii="Power Geez Unicode1" w:hAnsi="Power Geez Unicode1" w:cs="Nyala"/>
          <w:szCs w:val="22"/>
        </w:rPr>
        <w:t>የዚህ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የቤተሰብና</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ጥቃቅን</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መስኖ</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ቴክኖሎጂ</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color w:val="000000"/>
          <w:szCs w:val="18"/>
        </w:rPr>
        <w:t>አነስተኛ</w:t>
      </w:r>
      <w:proofErr w:type="spellEnd"/>
      <w:r w:rsidRPr="002B7CEC">
        <w:rPr>
          <w:rFonts w:ascii="Power Geez Unicode1" w:hAnsi="Power Geez Unicode1" w:cs="Nyala"/>
          <w:color w:val="000000"/>
          <w:szCs w:val="18"/>
        </w:rPr>
        <w:t xml:space="preserve"> </w:t>
      </w:r>
      <w:proofErr w:type="spellStart"/>
      <w:r w:rsidRPr="002B7CEC">
        <w:rPr>
          <w:rFonts w:ascii="Power Geez Unicode1" w:hAnsi="Power Geez Unicode1" w:cs="Nyala"/>
          <w:color w:val="000000"/>
          <w:szCs w:val="18"/>
        </w:rPr>
        <w:t>ስፋት</w:t>
      </w:r>
      <w:proofErr w:type="spellEnd"/>
      <w:r w:rsidRPr="002B7CEC">
        <w:rPr>
          <w:rFonts w:ascii="Power Geez Unicode1" w:hAnsi="Power Geez Unicode1" w:cs="Nyala"/>
          <w:color w:val="000000"/>
          <w:szCs w:val="18"/>
        </w:rPr>
        <w:t xml:space="preserve"> </w:t>
      </w:r>
      <w:proofErr w:type="spellStart"/>
      <w:r w:rsidRPr="002B7CEC">
        <w:rPr>
          <w:rFonts w:ascii="Power Geez Unicode1" w:hAnsi="Power Geez Unicode1" w:cs="Nyala"/>
          <w:color w:val="000000"/>
          <w:szCs w:val="18"/>
        </w:rPr>
        <w:t>ያለው</w:t>
      </w:r>
      <w:proofErr w:type="spellEnd"/>
      <w:r w:rsidRPr="002B7CEC">
        <w:rPr>
          <w:rFonts w:ascii="Power Geez Unicode1" w:hAnsi="Power Geez Unicode1" w:cs="Nyala"/>
          <w:color w:val="000000"/>
          <w:szCs w:val="18"/>
        </w:rPr>
        <w:t xml:space="preserve"> </w:t>
      </w:r>
      <w:proofErr w:type="spellStart"/>
      <w:r w:rsidRPr="002B7CEC">
        <w:rPr>
          <w:rFonts w:ascii="Power Geez Unicode1" w:hAnsi="Power Geez Unicode1" w:cs="Nyala"/>
          <w:color w:val="000000"/>
          <w:szCs w:val="18"/>
        </w:rPr>
        <w:t>የውኃ</w:t>
      </w:r>
      <w:proofErr w:type="spellEnd"/>
      <w:r w:rsidRPr="002B7CEC">
        <w:rPr>
          <w:rFonts w:ascii="Power Geez Unicode1" w:hAnsi="Power Geez Unicode1" w:cs="Nyala"/>
          <w:color w:val="000000"/>
          <w:szCs w:val="18"/>
        </w:rPr>
        <w:t xml:space="preserve"> </w:t>
      </w:r>
      <w:proofErr w:type="spellStart"/>
      <w:r w:rsidRPr="002B7CEC">
        <w:rPr>
          <w:rFonts w:ascii="Power Geez Unicode1" w:hAnsi="Power Geez Unicode1" w:cs="Nyala"/>
          <w:color w:val="000000"/>
          <w:szCs w:val="18"/>
        </w:rPr>
        <w:t>ጉድጓድ</w:t>
      </w:r>
      <w:proofErr w:type="spellEnd"/>
      <w:r w:rsidRPr="002B7CEC">
        <w:rPr>
          <w:rFonts w:ascii="Power Geez Unicode1" w:hAnsi="Power Geez Unicode1"/>
        </w:rPr>
        <w:t xml:space="preserve"> </w:t>
      </w:r>
      <w:proofErr w:type="spellStart"/>
      <w:r w:rsidRPr="002B7CEC">
        <w:rPr>
          <w:rFonts w:ascii="Power Geez Unicode1" w:hAnsi="Power Geez Unicode1" w:cs="Nyala"/>
          <w:szCs w:val="22"/>
        </w:rPr>
        <w:t>የኢንቨስትመንት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ወጪ</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መሠረተ</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ልማት</w:t>
      </w:r>
      <w:proofErr w:type="spellEnd"/>
      <w:r w:rsidRPr="002B7CEC">
        <w:rPr>
          <w:rFonts w:ascii="Power Geez Unicode1" w:hAnsi="Power Geez Unicode1"/>
          <w:szCs w:val="22"/>
        </w:rPr>
        <w:t xml:space="preserve"> </w:t>
      </w:r>
      <w:r w:rsidRPr="002B7CEC">
        <w:rPr>
          <w:rFonts w:ascii="Power Geez Unicode1" w:hAnsi="Power Geez Unicode1" w:cs="Nyala"/>
          <w:szCs w:val="22"/>
        </w:rPr>
        <w:t>፣</w:t>
      </w:r>
      <w:r w:rsidRPr="002B7CEC">
        <w:rPr>
          <w:rFonts w:ascii="Power Geez Unicode1" w:hAnsi="Power Geez Unicode1"/>
          <w:szCs w:val="22"/>
        </w:rPr>
        <w:t xml:space="preserve"> </w:t>
      </w:r>
      <w:proofErr w:type="spellStart"/>
      <w:r w:rsidRPr="002B7CEC">
        <w:rPr>
          <w:rFonts w:ascii="Power Geez Unicode1" w:hAnsi="Power Geez Unicode1" w:cs="Nyala"/>
          <w:szCs w:val="22"/>
        </w:rPr>
        <w:t>የቴክኖሎጂ</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አቅርቦት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ለሚቀጥሉት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የሁኔታ</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ትንተናዎች</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ግምት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ውስጥ</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ይገባል</w:t>
      </w:r>
      <w:proofErr w:type="spellEnd"/>
      <w:r w:rsidRPr="002B7CEC">
        <w:rPr>
          <w:rFonts w:ascii="Power Geez Unicode1" w:hAnsi="Power Geez Unicode1" w:cs="Nyala"/>
          <w:szCs w:val="22"/>
        </w:rPr>
        <w:t>፡፡</w:t>
      </w:r>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1.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ኩሽኔታ</w:t>
      </w:r>
      <w:proofErr w:type="spellEnd"/>
      <w:r w:rsidR="001164F2">
        <w:rPr>
          <w:rFonts w:ascii="Power Geez Unicode1" w:hAnsi="Power Geez Unicode1"/>
          <w:szCs w:val="22"/>
        </w:rPr>
        <w:t xml:space="preserve">/ </w:t>
      </w:r>
      <w:proofErr w:type="spellStart"/>
      <w:r w:rsidR="001164F2">
        <w:rPr>
          <w:rFonts w:ascii="Power Geez Unicode1" w:hAnsi="Power Geez Unicode1"/>
          <w:szCs w:val="22"/>
        </w:rPr>
        <w:t>በከራ</w:t>
      </w:r>
      <w:proofErr w:type="spellEnd"/>
      <w:r w:rsidR="00A501A4" w:rsidRPr="002B7CEC">
        <w:rPr>
          <w:rFonts w:ascii="Power Geez Unicode1" w:hAnsi="Power Geez Unicode1"/>
          <w:szCs w:val="22"/>
        </w:rPr>
        <w:t xml:space="preserve"> </w:t>
      </w:r>
      <w:r w:rsidRPr="002B7CEC">
        <w:rPr>
          <w:rFonts w:ascii="Power Geez Unicode1" w:hAnsi="Power Geez Unicode1"/>
          <w:szCs w:val="22"/>
        </w:rPr>
        <w:t>+</w:t>
      </w:r>
      <w:r w:rsidR="00A501A4" w:rsidRPr="002B7CEC">
        <w:rPr>
          <w:rFonts w:ascii="Power Geez Unicode1" w:hAnsi="Power Geez Unicode1"/>
          <w:szCs w:val="22"/>
        </w:rPr>
        <w:t xml:space="preserve"> </w:t>
      </w:r>
      <w:proofErr w:type="spellStart"/>
      <w:r w:rsidR="00A501A4" w:rsidRPr="002B7CEC">
        <w:rPr>
          <w:rFonts w:ascii="Power Geez Unicode1" w:hAnsi="Power Geez Unicode1"/>
          <w:szCs w:val="22"/>
        </w:rPr>
        <w:t>ባሊ</w:t>
      </w:r>
      <w:proofErr w:type="spellEnd"/>
      <w:r w:rsidR="00A501A4" w:rsidRPr="002B7CEC">
        <w:rPr>
          <w:rFonts w:ascii="Power Geez Unicode1" w:hAnsi="Power Geez Unicode1"/>
          <w:szCs w:val="22"/>
        </w:rPr>
        <w:t xml:space="preserve"> </w:t>
      </w:r>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2.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የ</w:t>
      </w:r>
      <w:r w:rsidRPr="002B7CEC">
        <w:rPr>
          <w:rFonts w:ascii="Power Geez Unicode1" w:hAnsi="Power Geez Unicode1" w:cs="Nyala"/>
          <w:szCs w:val="22"/>
        </w:rPr>
        <w:t>ገመድ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ባሊ</w:t>
      </w:r>
      <w:proofErr w:type="spellEnd"/>
      <w:r w:rsidR="00A501A4" w:rsidRPr="002B7CEC">
        <w:rPr>
          <w:rFonts w:ascii="Power Geez Unicode1" w:hAnsi="Power Geez Unicode1"/>
          <w:szCs w:val="22"/>
        </w:rPr>
        <w:t xml:space="preserve">  </w:t>
      </w:r>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3.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የ</w:t>
      </w:r>
      <w:r w:rsidRPr="002B7CEC">
        <w:rPr>
          <w:rFonts w:ascii="Power Geez Unicode1" w:hAnsi="Power Geez Unicode1" w:cs="Nyala"/>
          <w:szCs w:val="22"/>
        </w:rPr>
        <w:t>ገመድ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A501A4" w:rsidRPr="002B7CEC">
        <w:rPr>
          <w:rFonts w:ascii="Power Geez Unicode1" w:hAnsi="Power Geez Unicode1" w:cs="Nyala"/>
          <w:szCs w:val="22"/>
        </w:rPr>
        <w:t>ባለ</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አነስተኛ</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ዋጋ</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ጠብታ</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መስኖ</w:t>
      </w:r>
      <w:proofErr w:type="spellEnd"/>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4.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ፔዳል</w:t>
      </w:r>
      <w:proofErr w:type="spellEnd"/>
      <w:r w:rsidRPr="002B7CEC">
        <w:rPr>
          <w:rFonts w:ascii="Power Geez Unicode1" w:hAnsi="Power Geez Unicode1"/>
          <w:szCs w:val="22"/>
        </w:rPr>
        <w:t xml:space="preserve"> +</w:t>
      </w:r>
      <w:r w:rsidR="00A501A4" w:rsidRPr="002B7CEC">
        <w:rPr>
          <w:rFonts w:ascii="Power Geez Unicode1" w:hAnsi="Power Geez Unicode1"/>
          <w:szCs w:val="22"/>
        </w:rPr>
        <w:t xml:space="preserve"> </w:t>
      </w:r>
      <w:proofErr w:type="spellStart"/>
      <w:r w:rsidR="00A501A4" w:rsidRPr="002B7CEC">
        <w:rPr>
          <w:rFonts w:ascii="Power Geez Unicode1" w:hAnsi="Power Geez Unicode1"/>
          <w:szCs w:val="22"/>
        </w:rPr>
        <w:t>ትልም</w:t>
      </w:r>
      <w:proofErr w:type="spellEnd"/>
      <w:r w:rsidR="00A501A4" w:rsidRPr="002B7CEC">
        <w:rPr>
          <w:rFonts w:ascii="Power Geez Unicode1" w:hAnsi="Power Geez Unicode1"/>
          <w:szCs w:val="22"/>
        </w:rPr>
        <w:t xml:space="preserve"> </w:t>
      </w:r>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5.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A501A4" w:rsidRPr="002B7CEC">
        <w:rPr>
          <w:rFonts w:ascii="Power Geez Unicode1" w:hAnsi="Power Geez Unicode1"/>
          <w:szCs w:val="22"/>
        </w:rPr>
        <w:t>ፔዳል</w:t>
      </w:r>
      <w:proofErr w:type="spellEnd"/>
      <w:r w:rsidRPr="002B7CEC">
        <w:rPr>
          <w:rFonts w:ascii="Power Geez Unicode1" w:hAnsi="Power Geez Unicode1"/>
          <w:szCs w:val="22"/>
        </w:rPr>
        <w:t xml:space="preserve">+ </w:t>
      </w:r>
      <w:proofErr w:type="spellStart"/>
      <w:r w:rsidR="00A501A4" w:rsidRPr="002B7CEC">
        <w:rPr>
          <w:rFonts w:ascii="Power Geez Unicode1" w:hAnsi="Power Geez Unicode1"/>
          <w:szCs w:val="22"/>
        </w:rPr>
        <w:t>ባሊ</w:t>
      </w:r>
      <w:proofErr w:type="spellEnd"/>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6.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00F935ED" w:rsidRPr="002B7CEC">
        <w:rPr>
          <w:rFonts w:ascii="Power Geez Unicode1" w:hAnsi="Power Geez Unicode1"/>
          <w:szCs w:val="22"/>
        </w:rPr>
        <w:t>ፔዳል</w:t>
      </w:r>
      <w:proofErr w:type="spellEnd"/>
      <w:r w:rsidRPr="002B7CEC">
        <w:rPr>
          <w:rFonts w:ascii="Power Geez Unicode1" w:hAnsi="Power Geez Unicode1"/>
          <w:szCs w:val="22"/>
        </w:rPr>
        <w:t xml:space="preserve"> + </w:t>
      </w:r>
      <w:proofErr w:type="spellStart"/>
      <w:r w:rsidR="00F935ED" w:rsidRPr="002B7CEC">
        <w:rPr>
          <w:rFonts w:ascii="Power Geez Unicode1" w:hAnsi="Power Geez Unicode1" w:cs="Nyala"/>
          <w:szCs w:val="22"/>
        </w:rPr>
        <w:t>ባለ</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አነስተኛ</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ዋጋ</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ጠብታ</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መስኖ</w:t>
      </w:r>
      <w:proofErr w:type="spellEnd"/>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7.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የእጅ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F935ED" w:rsidRPr="002B7CEC">
        <w:rPr>
          <w:rFonts w:ascii="Power Geez Unicode1" w:hAnsi="Power Geez Unicode1"/>
          <w:szCs w:val="22"/>
        </w:rPr>
        <w:t>ባሊ</w:t>
      </w:r>
      <w:proofErr w:type="spellEnd"/>
      <w:r w:rsidR="00F935ED" w:rsidRPr="002B7CEC">
        <w:rPr>
          <w:rFonts w:ascii="Power Geez Unicode1" w:hAnsi="Power Geez Unicode1"/>
          <w:szCs w:val="22"/>
        </w:rPr>
        <w:t xml:space="preserve"> </w:t>
      </w:r>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lastRenderedPageBreak/>
        <w:t xml:space="preserve">8.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የእጅ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A501A4" w:rsidRPr="002B7CEC">
        <w:rPr>
          <w:rFonts w:ascii="Power Geez Unicode1" w:hAnsi="Power Geez Unicode1" w:cs="Nyala"/>
          <w:szCs w:val="22"/>
        </w:rPr>
        <w:t>ባለ</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አነስተኛ</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ዋጋ</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ጠብታ</w:t>
      </w:r>
      <w:proofErr w:type="spellEnd"/>
      <w:r w:rsidR="00A501A4" w:rsidRPr="002B7CEC">
        <w:rPr>
          <w:rFonts w:ascii="Power Geez Unicode1" w:hAnsi="Power Geez Unicode1" w:cs="Nyala"/>
          <w:szCs w:val="22"/>
        </w:rPr>
        <w:t xml:space="preserve"> </w:t>
      </w:r>
      <w:proofErr w:type="spellStart"/>
      <w:r w:rsidR="00A501A4" w:rsidRPr="002B7CEC">
        <w:rPr>
          <w:rFonts w:ascii="Power Geez Unicode1" w:hAnsi="Power Geez Unicode1" w:cs="Nyala"/>
          <w:szCs w:val="22"/>
        </w:rPr>
        <w:t>መስኖ</w:t>
      </w:r>
      <w:proofErr w:type="spellEnd"/>
    </w:p>
    <w:p w:rsidR="00B04F9C"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9.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ሞተር</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7E3DB2">
        <w:rPr>
          <w:rFonts w:ascii="Power Geez Unicode1" w:hAnsi="Power Geez Unicode1" w:cs="Nyala"/>
          <w:szCs w:val="22"/>
        </w:rPr>
        <w:t>ቋት</w:t>
      </w:r>
      <w:proofErr w:type="spellEnd"/>
      <w:r w:rsidRPr="002B7CEC">
        <w:rPr>
          <w:rFonts w:ascii="Power Geez Unicode1" w:hAnsi="Power Geez Unicode1"/>
          <w:szCs w:val="22"/>
        </w:rPr>
        <w:t xml:space="preserve"> / </w:t>
      </w:r>
      <w:proofErr w:type="spellStart"/>
      <w:r w:rsidR="00F935ED" w:rsidRPr="002B7CEC">
        <w:rPr>
          <w:rFonts w:ascii="Power Geez Unicode1" w:hAnsi="Power Geez Unicode1"/>
          <w:szCs w:val="22"/>
        </w:rPr>
        <w:t>ትልም</w:t>
      </w:r>
      <w:proofErr w:type="spellEnd"/>
      <w:r w:rsidR="00F935ED" w:rsidRPr="002B7CEC">
        <w:rPr>
          <w:rFonts w:ascii="Power Geez Unicode1" w:hAnsi="Power Geez Unicode1"/>
          <w:szCs w:val="22"/>
        </w:rPr>
        <w:t xml:space="preserve"> </w:t>
      </w:r>
    </w:p>
    <w:p w:rsidR="00F935ED"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10. </w:t>
      </w:r>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ሞተር</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F935ED" w:rsidRPr="002B7CEC">
        <w:rPr>
          <w:rFonts w:ascii="Power Geez Unicode1" w:hAnsi="Power Geez Unicode1" w:cs="Nyala"/>
          <w:szCs w:val="22"/>
        </w:rPr>
        <w:t>ባለ</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አነስተኛ</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ዋጋ</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ጠብታ</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መስኖ</w:t>
      </w:r>
      <w:proofErr w:type="spellEnd"/>
    </w:p>
    <w:p w:rsidR="00F935ED" w:rsidRPr="002B7CEC" w:rsidRDefault="00B04F9C" w:rsidP="006D4C23">
      <w:pPr>
        <w:pStyle w:val="NormalWeb"/>
        <w:spacing w:before="0" w:beforeAutospacing="0" w:after="0" w:line="360" w:lineRule="auto"/>
        <w:jc w:val="both"/>
        <w:rPr>
          <w:rFonts w:ascii="Power Geez Unicode1" w:hAnsi="Power Geez Unicode1"/>
          <w:szCs w:val="22"/>
        </w:rPr>
      </w:pPr>
      <w:r w:rsidRPr="002B7CEC">
        <w:rPr>
          <w:rFonts w:ascii="Power Geez Unicode1" w:hAnsi="Power Geez Unicode1"/>
          <w:szCs w:val="22"/>
        </w:rPr>
        <w:t xml:space="preserve">11. </w:t>
      </w:r>
      <w:proofErr w:type="spellStart"/>
      <w:r w:rsidR="00A501A4" w:rsidRPr="002B7CEC">
        <w:rPr>
          <w:rFonts w:ascii="Power Geez Unicode1" w:hAnsi="Power Geez Unicode1" w:cs="Nyala"/>
          <w:szCs w:val="22"/>
        </w:rPr>
        <w:t>የውኃ</w:t>
      </w:r>
      <w:proofErr w:type="spellEnd"/>
      <w:r w:rsidR="00A501A4" w:rsidRPr="002B7CEC">
        <w:rPr>
          <w:rFonts w:ascii="Power Geez Unicode1" w:hAnsi="Power Geez Unicode1"/>
          <w:szCs w:val="22"/>
        </w:rPr>
        <w:t xml:space="preserve"> </w:t>
      </w:r>
      <w:proofErr w:type="spellStart"/>
      <w:r w:rsidR="00A501A4" w:rsidRPr="002B7CEC">
        <w:rPr>
          <w:rFonts w:ascii="Power Geez Unicode1" w:hAnsi="Power Geez Unicode1" w:cs="Nyala"/>
          <w:szCs w:val="22"/>
        </w:rPr>
        <w:t>ጉድጓድ</w:t>
      </w:r>
      <w:proofErr w:type="spellEnd"/>
      <w:r w:rsidR="00A501A4" w:rsidRPr="002B7CEC">
        <w:rPr>
          <w:rFonts w:ascii="Power Geez Unicode1" w:hAnsi="Power Geez Unicode1"/>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የፀሐይ</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 </w:t>
      </w:r>
      <w:proofErr w:type="spellStart"/>
      <w:r w:rsidR="00F935ED" w:rsidRPr="002B7CEC">
        <w:rPr>
          <w:rFonts w:ascii="Power Geez Unicode1" w:hAnsi="Power Geez Unicode1" w:cs="Nyala"/>
          <w:szCs w:val="22"/>
        </w:rPr>
        <w:t>ባለ</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አነስተኛ</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ዋጋ</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ጠብታ</w:t>
      </w:r>
      <w:proofErr w:type="spellEnd"/>
      <w:r w:rsidR="00F935ED" w:rsidRPr="002B7CEC">
        <w:rPr>
          <w:rFonts w:ascii="Power Geez Unicode1" w:hAnsi="Power Geez Unicode1" w:cs="Nyala"/>
          <w:szCs w:val="22"/>
        </w:rPr>
        <w:t xml:space="preserve"> </w:t>
      </w:r>
      <w:proofErr w:type="spellStart"/>
      <w:r w:rsidR="00F935ED" w:rsidRPr="002B7CEC">
        <w:rPr>
          <w:rFonts w:ascii="Power Geez Unicode1" w:hAnsi="Power Geez Unicode1" w:cs="Nyala"/>
          <w:szCs w:val="22"/>
        </w:rPr>
        <w:t>መስኖ</w:t>
      </w:r>
      <w:proofErr w:type="spellEnd"/>
    </w:p>
    <w:p w:rsidR="000503AD" w:rsidRPr="002B7CEC" w:rsidRDefault="000503AD" w:rsidP="000503AD">
      <w:pPr>
        <w:pStyle w:val="NormalWeb"/>
        <w:spacing w:before="200" w:after="0" w:line="360" w:lineRule="auto"/>
        <w:jc w:val="both"/>
        <w:rPr>
          <w:rFonts w:ascii="Power Geez Unicode1" w:hAnsi="Power Geez Unicode1"/>
          <w:szCs w:val="22"/>
        </w:rPr>
      </w:pPr>
      <w:bookmarkStart w:id="96" w:name="_Toc26000162"/>
      <w:proofErr w:type="spellStart"/>
      <w:r w:rsidRPr="002B7CEC">
        <w:rPr>
          <w:rFonts w:ascii="Power Geez Unicode1" w:hAnsi="Power Geez Unicode1" w:cs="Nyala"/>
          <w:szCs w:val="22"/>
        </w:rPr>
        <w:t>ለእዚህ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አነስተኛ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ስፋት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ያለው</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የውኃ</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ጉድጓድ</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የቤተሰብና</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ጥቃቅን</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መስኖ</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ፓኬጅ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ከፍተኛ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የቴክኖሎጂ</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ኢን</w:t>
      </w:r>
      <w:r w:rsidRPr="002B7CEC">
        <w:rPr>
          <w:rFonts w:ascii="Power Geez Unicode1" w:hAnsi="Power Geez Unicode1"/>
          <w:szCs w:val="22"/>
        </w:rPr>
        <w:t>ቨ</w:t>
      </w:r>
      <w:r w:rsidRPr="002B7CEC">
        <w:rPr>
          <w:rFonts w:ascii="Power Geez Unicode1" w:hAnsi="Power Geez Unicode1" w:cs="Nyala"/>
          <w:szCs w:val="22"/>
        </w:rPr>
        <w:t>ስትሜንት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ወጪ</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አነስተኛ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ስፋት</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ላለው</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መሬት</w:t>
      </w:r>
      <w:proofErr w:type="spellEnd"/>
      <w:r w:rsidRPr="002B7CEC">
        <w:rPr>
          <w:rFonts w:ascii="Power Geez Unicode1" w:hAnsi="Power Geez Unicode1"/>
          <w:szCs w:val="22"/>
        </w:rPr>
        <w:t xml:space="preserve"> ከ2500 </w:t>
      </w:r>
      <w:r w:rsidRPr="002B7CEC">
        <w:rPr>
          <w:rFonts w:ascii="Power Geez Unicode1" w:hAnsi="Power Geez Unicode1" w:cs="Nyala"/>
          <w:szCs w:val="22"/>
        </w:rPr>
        <w:t>ሜ</w:t>
      </w:r>
      <w:r w:rsidRPr="002B7CEC">
        <w:rPr>
          <w:rFonts w:ascii="Power Geez Unicode1" w:hAnsi="Power Geez Unicode1"/>
          <w:szCs w:val="22"/>
          <w:vertAlign w:val="superscript"/>
        </w:rPr>
        <w:t>2</w:t>
      </w:r>
      <w:r w:rsidRPr="002B7CEC">
        <w:rPr>
          <w:rFonts w:ascii="Power Geez Unicode1" w:hAnsi="Power Geez Unicode1"/>
          <w:szCs w:val="22"/>
        </w:rPr>
        <w:t xml:space="preserve"> </w:t>
      </w:r>
      <w:proofErr w:type="spellStart"/>
      <w:r w:rsidRPr="002B7CEC">
        <w:rPr>
          <w:rFonts w:ascii="Power Geez Unicode1" w:hAnsi="Power Geez Unicode1" w:cs="Nyala"/>
          <w:szCs w:val="22"/>
        </w:rPr>
        <w:t>እስከ</w:t>
      </w:r>
      <w:proofErr w:type="spellEnd"/>
      <w:r w:rsidRPr="002B7CEC">
        <w:rPr>
          <w:rFonts w:ascii="Power Geez Unicode1" w:hAnsi="Power Geez Unicode1"/>
          <w:szCs w:val="22"/>
        </w:rPr>
        <w:t xml:space="preserve"> 5000 </w:t>
      </w:r>
      <w:r w:rsidRPr="002B7CEC">
        <w:rPr>
          <w:rFonts w:ascii="Power Geez Unicode1" w:hAnsi="Power Geez Unicode1" w:cs="Nyala"/>
          <w:szCs w:val="22"/>
        </w:rPr>
        <w:t>ሜ</w:t>
      </w:r>
      <w:r w:rsidRPr="002B7CEC">
        <w:rPr>
          <w:rFonts w:ascii="Power Geez Unicode1" w:hAnsi="Power Geez Unicode1"/>
          <w:szCs w:val="22"/>
          <w:vertAlign w:val="superscript"/>
        </w:rPr>
        <w:t>2</w:t>
      </w:r>
      <w:r w:rsidRPr="002B7CEC">
        <w:rPr>
          <w:rFonts w:ascii="Power Geez Unicode1" w:hAnsi="Power Geez Unicode1"/>
          <w:szCs w:val="22"/>
        </w:rPr>
        <w:t xml:space="preserve"> </w:t>
      </w:r>
      <w:proofErr w:type="spellStart"/>
      <w:r w:rsidRPr="002B7CEC">
        <w:rPr>
          <w:rFonts w:ascii="Power Geez Unicode1" w:hAnsi="Power Geez Unicode1" w:cs="Nyala"/>
          <w:szCs w:val="22"/>
        </w:rPr>
        <w:t>በአማካይ</w:t>
      </w:r>
      <w:proofErr w:type="spellEnd"/>
      <w:r w:rsidRPr="002B7CEC">
        <w:rPr>
          <w:rFonts w:ascii="Power Geez Unicode1" w:hAnsi="Power Geez Unicode1"/>
          <w:szCs w:val="22"/>
        </w:rPr>
        <w:t xml:space="preserve"> 3000</w:t>
      </w:r>
      <w:r w:rsidRPr="002B7CEC">
        <w:rPr>
          <w:rFonts w:ascii="Power Geez Unicode1" w:hAnsi="Power Geez Unicode1" w:cs="Nyala"/>
          <w:szCs w:val="22"/>
        </w:rPr>
        <w:t>ሜ</w:t>
      </w:r>
      <w:r w:rsidRPr="002B7CEC">
        <w:rPr>
          <w:rFonts w:ascii="Power Geez Unicode1" w:hAnsi="Power Geez Unicode1"/>
          <w:szCs w:val="22"/>
          <w:vertAlign w:val="superscript"/>
        </w:rPr>
        <w:t xml:space="preserve">2 </w:t>
      </w:r>
      <w:r w:rsidRPr="002B7CEC">
        <w:rPr>
          <w:rFonts w:ascii="Power Geez Unicode1" w:hAnsi="Power Geez Unicode1"/>
          <w:szCs w:val="22"/>
        </w:rPr>
        <w:t xml:space="preserve"> </w:t>
      </w:r>
      <w:proofErr w:type="spellStart"/>
      <w:r w:rsidRPr="002B7CEC">
        <w:rPr>
          <w:rFonts w:ascii="Power Geez Unicode1" w:hAnsi="Power Geez Unicode1"/>
          <w:szCs w:val="22"/>
        </w:rPr>
        <w:t>የጠብታ</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መስኖ</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ይመከራል</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በሁኔታ</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ትንተና</w:t>
      </w:r>
      <w:proofErr w:type="spellEnd"/>
      <w:r w:rsidRPr="002B7CEC">
        <w:rPr>
          <w:rFonts w:ascii="Power Geez Unicode1" w:hAnsi="Power Geez Unicode1"/>
          <w:szCs w:val="22"/>
        </w:rPr>
        <w:t xml:space="preserve"> 11 </w:t>
      </w:r>
      <w:proofErr w:type="spellStart"/>
      <w:r w:rsidRPr="002B7CEC">
        <w:rPr>
          <w:rFonts w:ascii="Power Geez Unicode1" w:hAnsi="Power Geez Unicode1"/>
          <w:szCs w:val="22"/>
        </w:rPr>
        <w:t>ስር</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ላሉ</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ከፍተኛ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ኢን</w:t>
      </w:r>
      <w:r w:rsidRPr="002B7CEC">
        <w:rPr>
          <w:rFonts w:ascii="Power Geez Unicode1" w:hAnsi="Power Geez Unicode1"/>
          <w:szCs w:val="22"/>
        </w:rPr>
        <w:t>ቨ</w:t>
      </w:r>
      <w:r w:rsidRPr="002B7CEC">
        <w:rPr>
          <w:rFonts w:ascii="Power Geez Unicode1" w:hAnsi="Power Geez Unicode1" w:cs="Nyala"/>
          <w:szCs w:val="22"/>
        </w:rPr>
        <w:t>ስትሜንት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ወጪ</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ያላቸው</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ተጓዳኝ</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ቴክኖሎጂዎች</w:t>
      </w:r>
      <w:proofErr w:type="spellEnd"/>
      <w:r w:rsidRPr="002B7CEC">
        <w:rPr>
          <w:rFonts w:ascii="Power Geez Unicode1" w:hAnsi="Power Geez Unicode1" w:cs="Nyala"/>
          <w:szCs w:val="22"/>
        </w:rPr>
        <w:t xml:space="preserve"> </w:t>
      </w:r>
      <w:r w:rsidRPr="002B7CEC">
        <w:rPr>
          <w:rFonts w:ascii="Power Geez Unicode1" w:hAnsi="Power Geez Unicode1"/>
          <w:szCs w:val="22"/>
        </w:rPr>
        <w:t xml:space="preserve"> </w:t>
      </w:r>
      <w:proofErr w:type="spellStart"/>
      <w:r w:rsidRPr="002B7CEC">
        <w:rPr>
          <w:rFonts w:ascii="Power Geez Unicode1" w:hAnsi="Power Geez Unicode1" w:cs="Nyala"/>
          <w:szCs w:val="22"/>
        </w:rPr>
        <w:t>በሰንጠረዥ</w:t>
      </w:r>
      <w:proofErr w:type="spellEnd"/>
      <w:r w:rsidRPr="002B7CEC">
        <w:rPr>
          <w:rFonts w:ascii="Power Geez Unicode1" w:hAnsi="Power Geez Unicode1"/>
          <w:szCs w:val="22"/>
        </w:rPr>
        <w:t xml:space="preserve"> 14 </w:t>
      </w:r>
      <w:proofErr w:type="spellStart"/>
      <w:r w:rsidRPr="002B7CEC">
        <w:rPr>
          <w:rFonts w:ascii="Power Geez Unicode1" w:hAnsi="Power Geez Unicode1" w:cs="Nyala"/>
          <w:szCs w:val="22"/>
        </w:rPr>
        <w:t>ውስጥ</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ተገልጸዋል</w:t>
      </w:r>
      <w:proofErr w:type="spellEnd"/>
      <w:r w:rsidRPr="002B7CEC">
        <w:rPr>
          <w:rFonts w:ascii="Power Geez Unicode1" w:hAnsi="Power Geez Unicode1"/>
          <w:szCs w:val="22"/>
        </w:rPr>
        <w:t xml:space="preserve"> </w:t>
      </w:r>
      <w:r w:rsidRPr="002B7CEC">
        <w:rPr>
          <w:rFonts w:ascii="Power Geez Unicode1" w:hAnsi="Power Geez Unicode1" w:cs="Nyala"/>
          <w:szCs w:val="22"/>
        </w:rPr>
        <w:t>፡፡</w:t>
      </w:r>
      <w:r w:rsidRPr="002B7CEC">
        <w:rPr>
          <w:rFonts w:ascii="Power Geez Unicode1" w:hAnsi="Power Geez Unicode1"/>
          <w:szCs w:val="22"/>
        </w:rPr>
        <w:t xml:space="preserve"> </w:t>
      </w:r>
      <w:proofErr w:type="spellStart"/>
      <w:r w:rsidRPr="002B7CEC">
        <w:rPr>
          <w:rFonts w:ascii="Power Geez Unicode1" w:hAnsi="Power Geez Unicode1" w:cs="Nyala"/>
          <w:szCs w:val="22"/>
        </w:rPr>
        <w:t>ሆኖም</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ከፍተኛ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መጠን</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ያለው</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ፓምፕ</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የገጸ</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ምድር</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መስኖ</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በመጠቀም</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ተጨማሪ</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ቦታን</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በመስኖ</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ለማልማት</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ሊያገለግል</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ይችላል</w:t>
      </w:r>
      <w:proofErr w:type="spellEnd"/>
      <w:r w:rsidRPr="002B7CEC">
        <w:rPr>
          <w:rFonts w:ascii="Power Geez Unicode1" w:hAnsi="Power Geez Unicode1"/>
          <w:szCs w:val="22"/>
        </w:rPr>
        <w:t xml:space="preserve"> </w:t>
      </w:r>
      <w:r w:rsidRPr="002B7CEC">
        <w:rPr>
          <w:rFonts w:ascii="Power Geez Unicode1" w:hAnsi="Power Geez Unicode1" w:cs="Nyala"/>
          <w:szCs w:val="22"/>
        </w:rPr>
        <w:t>፡፡</w:t>
      </w:r>
      <w:r w:rsidRPr="002B7CEC">
        <w:rPr>
          <w:rFonts w:ascii="Power Geez Unicode1" w:hAnsi="Power Geez Unicode1"/>
          <w:szCs w:val="22"/>
        </w:rPr>
        <w:t xml:space="preserve"> </w:t>
      </w:r>
      <w:proofErr w:type="spellStart"/>
      <w:r w:rsidRPr="002B7CEC">
        <w:rPr>
          <w:rFonts w:ascii="Power Geez Unicode1" w:hAnsi="Power Geez Unicode1" w:cs="Nyala"/>
          <w:szCs w:val="22"/>
        </w:rPr>
        <w:t>በዚህ</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ሠንጠረ</w:t>
      </w:r>
      <w:r w:rsidRPr="002B7CEC">
        <w:rPr>
          <w:rFonts w:ascii="Power Geez Unicode1" w:hAnsi="Power Geez Unicode1"/>
          <w:szCs w:val="22"/>
        </w:rPr>
        <w:t>ዥ</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ውስጥ</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በ</w:t>
      </w:r>
      <w:r w:rsidRPr="002B7CEC">
        <w:rPr>
          <w:rFonts w:ascii="Power Geez Unicode1" w:hAnsi="Power Geez Unicode1" w:cs="Nyala"/>
          <w:szCs w:val="22"/>
        </w:rPr>
        <w:t>መስኖ</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ሊለማ</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የሚችል</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መሬት</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ግመታ</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የፓምፕ</w:t>
      </w:r>
      <w:proofErr w:type="spellEnd"/>
      <w:r w:rsidRPr="002B7CEC">
        <w:rPr>
          <w:rFonts w:ascii="Power Geez Unicode1" w:hAnsi="Power Geez Unicode1" w:cs="Nyala"/>
          <w:szCs w:val="22"/>
        </w:rPr>
        <w:t xml:space="preserve"> </w:t>
      </w:r>
      <w:r w:rsidRPr="002B7CEC">
        <w:rPr>
          <w:rFonts w:ascii="Power Geez Unicode1" w:hAnsi="Power Geez Unicode1"/>
          <w:szCs w:val="22"/>
        </w:rPr>
        <w:t xml:space="preserve">8 </w:t>
      </w:r>
      <w:proofErr w:type="spellStart"/>
      <w:r w:rsidRPr="002B7CEC">
        <w:rPr>
          <w:rFonts w:ascii="Power Geez Unicode1" w:hAnsi="Power Geez Unicode1" w:cs="Nyala"/>
          <w:szCs w:val="22"/>
        </w:rPr>
        <w:t>የሥራ</w:t>
      </w:r>
      <w:proofErr w:type="spellEnd"/>
      <w:r w:rsidRPr="002B7CEC">
        <w:rPr>
          <w:rFonts w:ascii="Power Geez Unicode1" w:hAnsi="Power Geez Unicode1"/>
          <w:szCs w:val="22"/>
        </w:rPr>
        <w:t xml:space="preserve"> </w:t>
      </w:r>
      <w:proofErr w:type="spellStart"/>
      <w:r w:rsidRPr="002B7CEC">
        <w:rPr>
          <w:rFonts w:ascii="Power Geez Unicode1" w:hAnsi="Power Geez Unicode1"/>
          <w:szCs w:val="22"/>
        </w:rPr>
        <w:t>ሰዓትን</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ታሳቢ</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ያደረገ</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ነው</w:t>
      </w:r>
      <w:proofErr w:type="spellEnd"/>
      <w:r w:rsidRPr="002B7CEC">
        <w:rPr>
          <w:rFonts w:ascii="Power Geez Unicode1" w:hAnsi="Power Geez Unicode1" w:cs="Nyala"/>
          <w:szCs w:val="22"/>
        </w:rPr>
        <w:t>፡፡</w:t>
      </w:r>
      <w:r w:rsidRPr="002B7CEC">
        <w:rPr>
          <w:rFonts w:ascii="Power Geez Unicode1" w:hAnsi="Power Geez Unicode1"/>
          <w:szCs w:val="22"/>
        </w:rPr>
        <w:t xml:space="preserve"> </w:t>
      </w:r>
      <w:proofErr w:type="spellStart"/>
      <w:r w:rsidRPr="002B7CEC">
        <w:rPr>
          <w:rFonts w:ascii="Power Geez Unicode1" w:hAnsi="Power Geez Unicode1" w:cs="Nyala"/>
          <w:szCs w:val="22"/>
        </w:rPr>
        <w:t>የክዋኔ</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እና</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የጥገና</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ወጪ</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ለእያንዳንዱ</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ዓመት</w:t>
      </w:r>
      <w:proofErr w:type="spellEnd"/>
      <w:r w:rsidRPr="002B7CEC">
        <w:rPr>
          <w:rFonts w:ascii="Power Geez Unicode1" w:hAnsi="Power Geez Unicode1"/>
          <w:szCs w:val="22"/>
        </w:rPr>
        <w:t xml:space="preserve"> </w:t>
      </w:r>
      <w:r w:rsidRPr="002B7CEC">
        <w:rPr>
          <w:rFonts w:ascii="Power Geez Unicode1" w:hAnsi="Power Geez Unicode1" w:cs="Nyala"/>
          <w:szCs w:val="22"/>
        </w:rPr>
        <w:t>በ</w:t>
      </w:r>
      <w:r w:rsidRPr="002B7CEC">
        <w:rPr>
          <w:rFonts w:ascii="Power Geez Unicode1" w:hAnsi="Power Geez Unicode1"/>
          <w:szCs w:val="22"/>
        </w:rPr>
        <w:t xml:space="preserve"> 5 </w:t>
      </w:r>
      <w:proofErr w:type="spellStart"/>
      <w:r w:rsidRPr="002B7CEC">
        <w:rPr>
          <w:rFonts w:ascii="Power Geez Unicode1" w:hAnsi="Power Geez Unicode1" w:cs="Nyala"/>
          <w:szCs w:val="22"/>
        </w:rPr>
        <w:t>በመቶ</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ኢን</w:t>
      </w:r>
      <w:r w:rsidRPr="002B7CEC">
        <w:rPr>
          <w:rFonts w:ascii="Power Geez Unicode1" w:hAnsi="Power Geez Unicode1"/>
          <w:szCs w:val="22"/>
        </w:rPr>
        <w:t>ቨ</w:t>
      </w:r>
      <w:r w:rsidRPr="002B7CEC">
        <w:rPr>
          <w:rFonts w:ascii="Power Geez Unicode1" w:hAnsi="Power Geez Unicode1" w:cs="Nyala"/>
          <w:szCs w:val="22"/>
        </w:rPr>
        <w:t>ስትሜንት</w:t>
      </w:r>
      <w:proofErr w:type="spellEnd"/>
      <w:r w:rsidRPr="002B7CEC">
        <w:rPr>
          <w:rFonts w:ascii="Power Geez Unicode1" w:hAnsi="Power Geez Unicode1" w:cs="Nyala"/>
          <w:szCs w:val="22"/>
        </w:rPr>
        <w:t xml:space="preserve"> </w:t>
      </w:r>
      <w:proofErr w:type="spellStart"/>
      <w:r w:rsidRPr="002B7CEC">
        <w:rPr>
          <w:rFonts w:ascii="Power Geez Unicode1" w:hAnsi="Power Geez Unicode1" w:cs="Nyala"/>
          <w:szCs w:val="22"/>
        </w:rPr>
        <w:t>ወጪ</w:t>
      </w:r>
      <w:proofErr w:type="spellEnd"/>
      <w:r w:rsidRPr="002B7CEC">
        <w:rPr>
          <w:rFonts w:ascii="Power Geez Unicode1" w:hAnsi="Power Geez Unicode1"/>
          <w:szCs w:val="22"/>
        </w:rPr>
        <w:t xml:space="preserve"> </w:t>
      </w:r>
      <w:proofErr w:type="spellStart"/>
      <w:r w:rsidRPr="002B7CEC">
        <w:rPr>
          <w:rFonts w:ascii="Power Geez Unicode1" w:hAnsi="Power Geez Unicode1" w:cs="Nyala"/>
          <w:szCs w:val="22"/>
        </w:rPr>
        <w:t>ይሰላል</w:t>
      </w:r>
      <w:proofErr w:type="spellEnd"/>
      <w:r w:rsidRPr="002B7CEC">
        <w:rPr>
          <w:rFonts w:ascii="Power Geez Unicode1" w:hAnsi="Power Geez Unicode1" w:cs="Nyala"/>
          <w:szCs w:val="22"/>
        </w:rPr>
        <w:t>።</w:t>
      </w:r>
    </w:p>
    <w:p w:rsidR="007A4F46" w:rsidRPr="002B7CEC" w:rsidRDefault="007A4F46" w:rsidP="007A4F46">
      <w:pPr>
        <w:pStyle w:val="Caption"/>
        <w:keepNext/>
        <w:spacing w:after="240"/>
        <w:rPr>
          <w:rFonts w:ascii="Power Geez Unicode1" w:hAnsi="Power Geez Unicode1"/>
        </w:rPr>
      </w:pPr>
      <w:bookmarkStart w:id="97" w:name="_Toc45012050"/>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14</w:t>
      </w:r>
      <w:r w:rsidRPr="002B7CEC">
        <w:rPr>
          <w:rFonts w:ascii="Power Geez Unicode1" w:hAnsi="Power Geez Unicode1"/>
        </w:rPr>
        <w:fldChar w:fldCharType="end"/>
      </w:r>
      <w:r w:rsidRPr="002B7CEC">
        <w:rPr>
          <w:rFonts w:ascii="Power Geez Unicode1" w:hAnsi="Power Geez Unicode1"/>
          <w:lang w:val="am-ET"/>
        </w:rPr>
        <w:t xml:space="preserve"> የፋይናንስ የአዋጭነት ትንተና </w:t>
      </w:r>
      <w:r w:rsidR="00F529F1" w:rsidRPr="002B7CEC">
        <w:rPr>
          <w:rFonts w:ascii="Power Geez Unicode1" w:hAnsi="Power Geez Unicode1"/>
          <w:lang w:val="am-ET"/>
        </w:rPr>
        <w:t>(የውኃ</w:t>
      </w:r>
      <w:r w:rsidRPr="002B7CEC">
        <w:rPr>
          <w:rFonts w:ascii="Power Geez Unicode1" w:hAnsi="Power Geez Unicode1"/>
          <w:lang w:val="am-ET"/>
        </w:rPr>
        <w:t xml:space="preserve"> ጉድጓድ + የፀሐይ ፓምፕ + ባለ አነስተኛ ዋጋ ጠብታ መስኖ</w:t>
      </w:r>
      <w:r w:rsidR="000503AD" w:rsidRPr="002B7CEC">
        <w:rPr>
          <w:rFonts w:ascii="Power Geez Unicode1" w:hAnsi="Power Geez Unicode1"/>
        </w:rPr>
        <w:t>)</w:t>
      </w:r>
      <w:bookmarkEnd w:id="97"/>
    </w:p>
    <w:tbl>
      <w:tblPr>
        <w:tblW w:w="5000" w:type="pct"/>
        <w:tblLayout w:type="fixed"/>
        <w:tblLook w:val="04A0" w:firstRow="1" w:lastRow="0" w:firstColumn="1" w:lastColumn="0" w:noHBand="0" w:noVBand="1"/>
      </w:tblPr>
      <w:tblGrid>
        <w:gridCol w:w="1254"/>
        <w:gridCol w:w="1311"/>
        <w:gridCol w:w="931"/>
        <w:gridCol w:w="999"/>
        <w:gridCol w:w="989"/>
        <w:gridCol w:w="1171"/>
        <w:gridCol w:w="722"/>
        <w:gridCol w:w="989"/>
        <w:gridCol w:w="984"/>
      </w:tblGrid>
      <w:tr w:rsidR="006D4C23" w:rsidRPr="002B7CEC" w:rsidTr="006D4C23">
        <w:trPr>
          <w:trHeight w:val="20"/>
        </w:trPr>
        <w:tc>
          <w:tcPr>
            <w:tcW w:w="671" w:type="pct"/>
            <w:tcBorders>
              <w:top w:val="single" w:sz="4" w:space="0" w:color="auto"/>
              <w:left w:val="single" w:sz="4" w:space="0" w:color="auto"/>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s="Nyala"/>
                <w:color w:val="000000"/>
              </w:rPr>
              <w:t>የሰብል</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ምርት</w:t>
            </w:r>
            <w:proofErr w:type="spellEnd"/>
          </w:p>
        </w:tc>
        <w:tc>
          <w:tcPr>
            <w:tcW w:w="701"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s="Nyala"/>
                <w:color w:val="000000"/>
              </w:rPr>
              <w:t>የቴክኖሎጂ</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ፓኬጆች</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ከፍተኛ</w:t>
            </w:r>
            <w:proofErr w:type="spellEnd"/>
            <w:r w:rsidRPr="002B7CEC">
              <w:rPr>
                <w:rFonts w:ascii="Power Geez Unicode1" w:eastAsia="Times New Roman" w:hAnsi="Power Geez Unicode1" w:cs="Nyala"/>
                <w:color w:val="000000"/>
              </w:rPr>
              <w:t xml:space="preserve"> </w:t>
            </w:r>
            <w:proofErr w:type="spellStart"/>
            <w:r w:rsidRPr="002B7CEC">
              <w:rPr>
                <w:rFonts w:ascii="Power Geez Unicode1" w:hAnsi="Power Geez Unicode1" w:cs="Nyala"/>
              </w:rPr>
              <w:t>ኢን</w:t>
            </w:r>
            <w:r w:rsidRPr="002B7CEC">
              <w:rPr>
                <w:rFonts w:ascii="Power Geez Unicode1" w:hAnsi="Power Geez Unicode1"/>
              </w:rPr>
              <w:t>ቨ</w:t>
            </w:r>
            <w:r w:rsidRPr="002B7CEC">
              <w:rPr>
                <w:rFonts w:ascii="Power Geez Unicode1" w:hAnsi="Power Geez Unicode1" w:cs="Nyala"/>
              </w:rPr>
              <w:t>ስትሜንት</w:t>
            </w:r>
            <w:proofErr w:type="spellEnd"/>
          </w:p>
        </w:tc>
        <w:tc>
          <w:tcPr>
            <w:tcW w:w="498"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s="Nyala"/>
                <w:color w:val="000000"/>
              </w:rPr>
              <w:t>አማካይ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ተለዋዋጭ</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s="Nyala"/>
                <w:color w:val="000000"/>
              </w:rPr>
              <w:t>ዋጋ</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በብር</w:t>
            </w:r>
            <w:proofErr w:type="spellEnd"/>
            <w:r w:rsidRPr="002B7CEC">
              <w:rPr>
                <w:rFonts w:ascii="Power Geez Unicode1" w:eastAsia="Times New Roman" w:hAnsi="Power Geez Unicode1"/>
                <w:color w:val="000000"/>
              </w:rPr>
              <w:t xml:space="preserve"> </w:t>
            </w:r>
          </w:p>
        </w:tc>
        <w:tc>
          <w:tcPr>
            <w:tcW w:w="534"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SimSun" w:hAnsi="Power Geez Unicode1" w:cs="SimSun"/>
                <w:color w:val="000000"/>
              </w:rPr>
            </w:pPr>
            <w:proofErr w:type="spellStart"/>
            <w:r w:rsidRPr="002B7CEC">
              <w:rPr>
                <w:rFonts w:ascii="Power Geez Unicode1" w:eastAsia="SimSun" w:hAnsi="Power Geez Unicode1" w:cs="SimSun"/>
                <w:color w:val="000000"/>
              </w:rPr>
              <w:t>አማካኝ</w:t>
            </w:r>
            <w:proofErr w:type="spellEnd"/>
            <w:r w:rsidRPr="002B7CEC">
              <w:rPr>
                <w:rFonts w:ascii="Power Geez Unicode1" w:eastAsia="SimSun" w:hAnsi="Power Geez Unicode1" w:cs="SimSun"/>
                <w:color w:val="000000"/>
              </w:rPr>
              <w:t xml:space="preserve"> </w:t>
            </w:r>
            <w:proofErr w:type="spellStart"/>
            <w:r w:rsidRPr="002B7CEC">
              <w:rPr>
                <w:rFonts w:ascii="Power Geez Unicode1" w:eastAsia="SimSun" w:hAnsi="Power Geez Unicode1" w:cs="SimSun"/>
                <w:color w:val="000000"/>
              </w:rPr>
              <w:t>ገቢ</w:t>
            </w:r>
            <w:proofErr w:type="spellEnd"/>
            <w:r w:rsidRPr="002B7CEC">
              <w:rPr>
                <w:rFonts w:ascii="Power Geez Unicode1" w:eastAsia="SimSun" w:hAnsi="Power Geez Unicode1" w:cs="SimSun"/>
                <w:color w:val="000000"/>
              </w:rPr>
              <w:t xml:space="preserve"> </w:t>
            </w:r>
            <w:proofErr w:type="spellStart"/>
            <w:r w:rsidRPr="002B7CEC">
              <w:rPr>
                <w:rFonts w:ascii="Power Geez Unicode1" w:eastAsia="SimSun" w:hAnsi="Power Geez Unicode1" w:cs="SimSun"/>
                <w:color w:val="000000"/>
              </w:rPr>
              <w:t>በብር</w:t>
            </w:r>
            <w:proofErr w:type="spellEnd"/>
            <w:r w:rsidRPr="002B7CEC">
              <w:rPr>
                <w:rFonts w:ascii="Power Geez Unicode1" w:eastAsia="SimSun" w:hAnsi="Power Geez Unicode1" w:cs="SimSun"/>
                <w:color w:val="000000"/>
              </w:rPr>
              <w:t xml:space="preserve"> </w:t>
            </w:r>
          </w:p>
        </w:tc>
        <w:tc>
          <w:tcPr>
            <w:tcW w:w="529"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ትርፍ</w:t>
            </w:r>
            <w:proofErr w:type="spellEnd"/>
            <w:r w:rsidRPr="002B7CEC">
              <w:rPr>
                <w:rFonts w:ascii="Power Geez Unicode1" w:eastAsia="Times New Roman" w:hAnsi="Power Geez Unicode1"/>
                <w:color w:val="000000"/>
              </w:rPr>
              <w:t xml:space="preserve">  </w:t>
            </w:r>
          </w:p>
        </w:tc>
        <w:tc>
          <w:tcPr>
            <w:tcW w:w="626"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NPV</w:t>
            </w:r>
          </w:p>
        </w:tc>
        <w:tc>
          <w:tcPr>
            <w:tcW w:w="386" w:type="pct"/>
            <w:tcBorders>
              <w:top w:val="single" w:sz="4" w:space="0" w:color="auto"/>
              <w:left w:val="nil"/>
              <w:bottom w:val="single" w:sz="4" w:space="0" w:color="auto"/>
              <w:right w:val="single" w:sz="4" w:space="0" w:color="auto"/>
            </w:tcBorders>
            <w:shd w:val="clear" w:color="auto" w:fill="auto"/>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B/C </w:t>
            </w:r>
            <w:proofErr w:type="spellStart"/>
            <w:r w:rsidR="00161CE5" w:rsidRPr="002B7CEC">
              <w:rPr>
                <w:rFonts w:ascii="Power Geez Unicode1" w:eastAsia="Times New Roman" w:hAnsi="Power Geez Unicode1"/>
                <w:color w:val="000000"/>
              </w:rPr>
              <w:t>ውድድር</w:t>
            </w:r>
            <w:proofErr w:type="spellEnd"/>
            <w:r w:rsidR="00161CE5" w:rsidRPr="002B7CEC">
              <w:rPr>
                <w:rFonts w:ascii="Power Geez Unicode1" w:eastAsia="Times New Roman" w:hAnsi="Power Geez Unicode1"/>
                <w:color w:val="000000"/>
              </w:rPr>
              <w:t xml:space="preserve"> </w:t>
            </w:r>
          </w:p>
        </w:tc>
        <w:tc>
          <w:tcPr>
            <w:tcW w:w="529" w:type="pct"/>
            <w:tcBorders>
              <w:top w:val="single" w:sz="4" w:space="0" w:color="auto"/>
              <w:left w:val="nil"/>
              <w:bottom w:val="single" w:sz="4" w:space="0" w:color="auto"/>
              <w:right w:val="single" w:sz="4" w:space="0" w:color="auto"/>
            </w:tcBorders>
            <w:shd w:val="clear" w:color="auto" w:fill="auto"/>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የመልሶ</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መክፈያ</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ጊዜ</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አማት</w:t>
            </w:r>
            <w:proofErr w:type="spellEnd"/>
            <w:r w:rsidRPr="002B7CEC">
              <w:rPr>
                <w:rFonts w:ascii="Power Geez Unicode1" w:eastAsia="Times New Roman" w:hAnsi="Power Geez Unicode1"/>
                <w:color w:val="000000"/>
              </w:rPr>
              <w:t xml:space="preserve">) </w:t>
            </w:r>
          </w:p>
        </w:tc>
        <w:tc>
          <w:tcPr>
            <w:tcW w:w="526" w:type="pct"/>
            <w:tcBorders>
              <w:top w:val="single" w:sz="4" w:space="0" w:color="auto"/>
              <w:left w:val="nil"/>
              <w:bottom w:val="single" w:sz="4" w:space="0" w:color="auto"/>
              <w:right w:val="single" w:sz="4" w:space="0" w:color="auto"/>
            </w:tcBorders>
            <w:shd w:val="clear" w:color="auto" w:fill="auto"/>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የውሳኔ</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ምክር</w:t>
            </w:r>
            <w:proofErr w:type="spellEnd"/>
            <w:r w:rsidRPr="002B7CEC">
              <w:rPr>
                <w:rFonts w:ascii="Power Geez Unicode1" w:eastAsia="Times New Roman" w:hAnsi="Power Geez Unicode1"/>
                <w:color w:val="000000"/>
              </w:rPr>
              <w:t xml:space="preserve"> </w:t>
            </w:r>
            <w:r w:rsidR="00246A4C" w:rsidRPr="002B7CEC">
              <w:rPr>
                <w:rFonts w:ascii="Power Geez Unicode1" w:eastAsia="Times New Roman" w:hAnsi="Power Geez Unicode1"/>
                <w:color w:val="000000"/>
              </w:rPr>
              <w:t xml:space="preserve"> </w:t>
            </w: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ሽንኩርት</w:t>
            </w:r>
            <w:proofErr w:type="spellEnd"/>
            <w:r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29,580</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130,900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101,320</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554,791</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w:t>
            </w:r>
          </w:p>
        </w:tc>
        <w:tc>
          <w:tcPr>
            <w:tcW w:w="526" w:type="pct"/>
            <w:vMerge w:val="restart"/>
            <w:tcBorders>
              <w:top w:val="nil"/>
              <w:left w:val="nil"/>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አዋጪ</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ነው</w:t>
            </w:r>
            <w:proofErr w:type="spellEnd"/>
            <w:r w:rsidR="00246A4C" w:rsidRPr="002B7CEC">
              <w:rPr>
                <w:rFonts w:ascii="Power Geez Unicode1" w:eastAsia="Times New Roman" w:hAnsi="Power Geez Unicode1"/>
                <w:color w:val="000000"/>
              </w:rPr>
              <w:t xml:space="preserve"> </w:t>
            </w: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ቲማቲም</w:t>
            </w:r>
            <w:proofErr w:type="spellEnd"/>
            <w:r w:rsidRPr="002B7CEC">
              <w:rPr>
                <w:rFonts w:ascii="Power Geez Unicode1" w:eastAsia="Times New Roman" w:hAnsi="Power Geez Unicode1"/>
                <w:color w:val="000000"/>
              </w:rPr>
              <w:t xml:space="preserve"> </w:t>
            </w:r>
            <w:r w:rsidR="00246A4C"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57,972</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326,400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268,428</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1,581,504</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&lt;1</w:t>
            </w:r>
          </w:p>
        </w:tc>
        <w:tc>
          <w:tcPr>
            <w:tcW w:w="526" w:type="pct"/>
            <w:vMerge/>
            <w:tcBorders>
              <w:left w:val="nil"/>
              <w:right w:val="single" w:sz="4" w:space="0" w:color="auto"/>
            </w:tcBorders>
            <w:shd w:val="clear" w:color="auto" w:fill="auto"/>
            <w:noWrap/>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የሐበሻ</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ጎመን</w:t>
            </w:r>
            <w:proofErr w:type="spellEnd"/>
            <w:r w:rsidRPr="002B7CEC">
              <w:rPr>
                <w:rFonts w:ascii="Power Geez Unicode1" w:eastAsia="Times New Roman" w:hAnsi="Power Geez Unicode1"/>
                <w:color w:val="000000"/>
              </w:rPr>
              <w:t xml:space="preserve"> </w:t>
            </w:r>
            <w:r w:rsidR="00246A4C"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16,075</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68,000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51,925</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251,307</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w:t>
            </w:r>
          </w:p>
        </w:tc>
        <w:tc>
          <w:tcPr>
            <w:tcW w:w="529" w:type="pct"/>
            <w:tcBorders>
              <w:top w:val="nil"/>
              <w:left w:val="nil"/>
              <w:bottom w:val="single" w:sz="4" w:space="0" w:color="auto"/>
              <w:right w:val="single" w:sz="4" w:space="0" w:color="auto"/>
            </w:tcBorders>
            <w:shd w:val="clear" w:color="auto" w:fill="auto"/>
            <w:noWrap/>
          </w:tcPr>
          <w:p w:rsidR="00246A4C" w:rsidRPr="002B7CEC" w:rsidRDefault="00246A4C" w:rsidP="008038DA">
            <w:pPr>
              <w:spacing w:after="0" w:line="240" w:lineRule="auto"/>
              <w:jc w:val="both"/>
              <w:rPr>
                <w:rFonts w:ascii="Power Geez Unicode1" w:eastAsia="Times New Roman" w:hAnsi="Power Geez Unicode1"/>
                <w:color w:val="000000"/>
              </w:rPr>
            </w:pPr>
          </w:p>
        </w:tc>
        <w:tc>
          <w:tcPr>
            <w:tcW w:w="526" w:type="pct"/>
            <w:vMerge/>
            <w:tcBorders>
              <w:left w:val="nil"/>
              <w:right w:val="single" w:sz="4" w:space="0" w:color="auto"/>
            </w:tcBorders>
            <w:shd w:val="clear" w:color="auto" w:fill="auto"/>
            <w:noWrap/>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ድንች</w:t>
            </w:r>
            <w:proofErr w:type="spellEnd"/>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22,846</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81,600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58,754</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208,087</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w:t>
            </w:r>
          </w:p>
        </w:tc>
        <w:tc>
          <w:tcPr>
            <w:tcW w:w="526" w:type="pct"/>
            <w:vMerge/>
            <w:tcBorders>
              <w:left w:val="nil"/>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 xml:space="preserve"> </w:t>
            </w:r>
            <w:proofErr w:type="spellStart"/>
            <w:r w:rsidR="00161CE5" w:rsidRPr="002B7CEC">
              <w:rPr>
                <w:rFonts w:ascii="Power Geez Unicode1" w:eastAsia="Times New Roman" w:hAnsi="Power Geez Unicode1"/>
                <w:color w:val="000000"/>
              </w:rPr>
              <w:t>የሽንኩርት</w:t>
            </w:r>
            <w:proofErr w:type="spellEnd"/>
            <w:r w:rsidR="00161CE5" w:rsidRPr="002B7CEC">
              <w:rPr>
                <w:rFonts w:ascii="Power Geez Unicode1" w:eastAsia="Times New Roman" w:hAnsi="Power Geez Unicode1"/>
                <w:color w:val="000000"/>
              </w:rPr>
              <w:t xml:space="preserve"> </w:t>
            </w:r>
            <w:proofErr w:type="spellStart"/>
            <w:r w:rsidR="00161CE5" w:rsidRPr="002B7CEC">
              <w:rPr>
                <w:rFonts w:ascii="Power Geez Unicode1" w:eastAsia="Times New Roman" w:hAnsi="Power Geez Unicode1"/>
                <w:color w:val="000000"/>
              </w:rPr>
              <w:t>ዘር</w:t>
            </w:r>
            <w:proofErr w:type="spellEnd"/>
            <w:r w:rsidR="00161CE5"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8,235</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30,000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21765</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118,314</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w:t>
            </w:r>
          </w:p>
        </w:tc>
        <w:tc>
          <w:tcPr>
            <w:tcW w:w="526" w:type="pct"/>
            <w:vMerge/>
            <w:tcBorders>
              <w:left w:val="nil"/>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የቲማቲም</w:t>
            </w:r>
            <w:proofErr w:type="spellEnd"/>
            <w:r w:rsidRPr="002B7CEC">
              <w:rPr>
                <w:rFonts w:ascii="Power Geez Unicode1" w:eastAsia="Times New Roman" w:hAnsi="Power Geez Unicode1"/>
                <w:color w:val="000000"/>
              </w:rPr>
              <w:t xml:space="preserve"> </w:t>
            </w:r>
            <w:proofErr w:type="spellStart"/>
            <w:r w:rsidRPr="002B7CEC">
              <w:rPr>
                <w:rFonts w:ascii="Power Geez Unicode1" w:eastAsia="Times New Roman" w:hAnsi="Power Geez Unicode1"/>
                <w:color w:val="000000"/>
              </w:rPr>
              <w:t>ዘር</w:t>
            </w:r>
            <w:proofErr w:type="spellEnd"/>
            <w:r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34,145</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108,800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74,656</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390,964</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w:t>
            </w:r>
          </w:p>
        </w:tc>
        <w:tc>
          <w:tcPr>
            <w:tcW w:w="526" w:type="pct"/>
            <w:vMerge/>
            <w:tcBorders>
              <w:left w:val="nil"/>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ፓፓዩ</w:t>
            </w:r>
            <w:proofErr w:type="spellEnd"/>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9,500</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272,000</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262,500</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1,545,081</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13</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w:t>
            </w:r>
          </w:p>
        </w:tc>
        <w:tc>
          <w:tcPr>
            <w:tcW w:w="526" w:type="pct"/>
            <w:vMerge/>
            <w:tcBorders>
              <w:left w:val="nil"/>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p>
        </w:tc>
      </w:tr>
      <w:tr w:rsidR="006D4C23" w:rsidRPr="002B7CEC" w:rsidTr="006D4C23">
        <w:trPr>
          <w:trHeight w:val="20"/>
        </w:trPr>
        <w:tc>
          <w:tcPr>
            <w:tcW w:w="671" w:type="pct"/>
            <w:tcBorders>
              <w:top w:val="nil"/>
              <w:left w:val="single" w:sz="4" w:space="0" w:color="auto"/>
              <w:bottom w:val="single" w:sz="4" w:space="0" w:color="auto"/>
              <w:right w:val="single" w:sz="4" w:space="0" w:color="auto"/>
            </w:tcBorders>
            <w:shd w:val="clear" w:color="auto" w:fill="auto"/>
            <w:noWrap/>
            <w:hideMark/>
          </w:tcPr>
          <w:p w:rsidR="00246A4C" w:rsidRPr="002B7CEC" w:rsidRDefault="00161CE5" w:rsidP="008038DA">
            <w:pPr>
              <w:spacing w:after="0" w:line="240" w:lineRule="auto"/>
              <w:jc w:val="both"/>
              <w:rPr>
                <w:rFonts w:ascii="Power Geez Unicode1" w:eastAsia="Times New Roman" w:hAnsi="Power Geez Unicode1"/>
                <w:color w:val="000000"/>
              </w:rPr>
            </w:pPr>
            <w:proofErr w:type="spellStart"/>
            <w:r w:rsidRPr="002B7CEC">
              <w:rPr>
                <w:rFonts w:ascii="Power Geez Unicode1" w:eastAsia="Times New Roman" w:hAnsi="Power Geez Unicode1"/>
                <w:color w:val="000000"/>
              </w:rPr>
              <w:t>አቮካዶ</w:t>
            </w:r>
            <w:proofErr w:type="spellEnd"/>
            <w:r w:rsidRPr="002B7CEC">
              <w:rPr>
                <w:rFonts w:ascii="Power Geez Unicode1" w:eastAsia="Times New Roman" w:hAnsi="Power Geez Unicode1"/>
                <w:color w:val="000000"/>
              </w:rPr>
              <w:t xml:space="preserve"> </w:t>
            </w:r>
          </w:p>
        </w:tc>
        <w:tc>
          <w:tcPr>
            <w:tcW w:w="701"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119,236.60</w:t>
            </w:r>
          </w:p>
        </w:tc>
        <w:tc>
          <w:tcPr>
            <w:tcW w:w="498"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22,846</w:t>
            </w:r>
          </w:p>
        </w:tc>
        <w:tc>
          <w:tcPr>
            <w:tcW w:w="534"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566,666</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543,820</w:t>
            </w:r>
          </w:p>
        </w:tc>
        <w:tc>
          <w:tcPr>
            <w:tcW w:w="62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3,273,510</w:t>
            </w:r>
          </w:p>
        </w:tc>
        <w:tc>
          <w:tcPr>
            <w:tcW w:w="386"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17</w:t>
            </w:r>
          </w:p>
        </w:tc>
        <w:tc>
          <w:tcPr>
            <w:tcW w:w="529" w:type="pct"/>
            <w:tcBorders>
              <w:top w:val="nil"/>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r w:rsidRPr="002B7CEC">
              <w:rPr>
                <w:rFonts w:ascii="Power Geez Unicode1" w:eastAsia="Times New Roman" w:hAnsi="Power Geez Unicode1"/>
                <w:color w:val="000000"/>
              </w:rPr>
              <w:t>3</w:t>
            </w:r>
          </w:p>
        </w:tc>
        <w:tc>
          <w:tcPr>
            <w:tcW w:w="526" w:type="pct"/>
            <w:vMerge/>
            <w:tcBorders>
              <w:left w:val="nil"/>
              <w:bottom w:val="single" w:sz="4" w:space="0" w:color="auto"/>
              <w:right w:val="single" w:sz="4" w:space="0" w:color="auto"/>
            </w:tcBorders>
            <w:shd w:val="clear" w:color="auto" w:fill="auto"/>
            <w:noWrap/>
            <w:hideMark/>
          </w:tcPr>
          <w:p w:rsidR="00246A4C" w:rsidRPr="002B7CEC" w:rsidRDefault="00246A4C" w:rsidP="008038DA">
            <w:pPr>
              <w:spacing w:after="0" w:line="240" w:lineRule="auto"/>
              <w:jc w:val="both"/>
              <w:rPr>
                <w:rFonts w:ascii="Power Geez Unicode1" w:eastAsia="Times New Roman" w:hAnsi="Power Geez Unicode1"/>
                <w:color w:val="000000"/>
              </w:rPr>
            </w:pPr>
          </w:p>
        </w:tc>
      </w:tr>
    </w:tbl>
    <w:p w:rsidR="00246A4C" w:rsidRPr="002B7CEC" w:rsidRDefault="00246A4C" w:rsidP="0044766E">
      <w:pPr>
        <w:rPr>
          <w:rFonts w:ascii="Power Geez Unicode1" w:hAnsi="Power Geez Unicode1"/>
        </w:rPr>
      </w:pPr>
    </w:p>
    <w:p w:rsidR="00ED6C1B" w:rsidRPr="002B7CEC" w:rsidRDefault="00ED6C1B">
      <w:pPr>
        <w:rPr>
          <w:rFonts w:ascii="Power Geez Unicode1" w:hAnsi="Power Geez Unicode1"/>
          <w:b/>
          <w:sz w:val="26"/>
          <w:szCs w:val="26"/>
        </w:rPr>
      </w:pPr>
      <w:r w:rsidRPr="002B7CEC">
        <w:rPr>
          <w:rFonts w:ascii="Power Geez Unicode1" w:hAnsi="Power Geez Unicode1"/>
        </w:rPr>
        <w:br w:type="page"/>
      </w:r>
    </w:p>
    <w:p w:rsidR="00FB76DA" w:rsidRPr="002B7CEC" w:rsidRDefault="00134177" w:rsidP="007A4F46">
      <w:pPr>
        <w:pStyle w:val="Heading2"/>
        <w:spacing w:after="240"/>
        <w:rPr>
          <w:rFonts w:ascii="Power Geez Unicode1" w:eastAsia="Calibri" w:hAnsi="Power Geez Unicode1"/>
        </w:rPr>
      </w:pPr>
      <w:bookmarkStart w:id="98" w:name="_Toc45012036"/>
      <w:bookmarkEnd w:id="96"/>
      <w:proofErr w:type="spellStart"/>
      <w:r w:rsidRPr="002B7CEC">
        <w:rPr>
          <w:rFonts w:ascii="Power Geez Unicode1" w:eastAsia="Calibri" w:hAnsi="Power Geez Unicode1" w:cs="Nyala"/>
        </w:rPr>
        <w:lastRenderedPageBreak/>
        <w:t>ክትትልና</w:t>
      </w:r>
      <w:proofErr w:type="spellEnd"/>
      <w:r w:rsidRPr="002B7CEC">
        <w:rPr>
          <w:rFonts w:ascii="Power Geez Unicode1" w:eastAsia="Calibri" w:hAnsi="Power Geez Unicode1"/>
        </w:rPr>
        <w:t xml:space="preserve"> </w:t>
      </w:r>
      <w:proofErr w:type="spellStart"/>
      <w:r w:rsidRPr="002B7CEC">
        <w:rPr>
          <w:rFonts w:ascii="Power Geez Unicode1" w:eastAsia="Calibri" w:hAnsi="Power Geez Unicode1" w:cs="Nyala"/>
        </w:rPr>
        <w:t>ግምገማ</w:t>
      </w:r>
      <w:bookmarkEnd w:id="98"/>
      <w:proofErr w:type="spellEnd"/>
      <w:r w:rsidRPr="002B7CEC">
        <w:rPr>
          <w:rFonts w:ascii="Power Geez Unicode1" w:eastAsia="Calibri" w:hAnsi="Power Geez Unicode1"/>
        </w:rPr>
        <w:t xml:space="preserve"> </w:t>
      </w:r>
    </w:p>
    <w:p w:rsidR="007A4F46" w:rsidRPr="002B7CEC" w:rsidRDefault="007A4F46" w:rsidP="007A4F46">
      <w:pPr>
        <w:pStyle w:val="Caption"/>
        <w:keepNext/>
        <w:spacing w:after="240"/>
        <w:rPr>
          <w:rFonts w:ascii="Power Geez Unicode1" w:hAnsi="Power Geez Unicode1"/>
        </w:rPr>
      </w:pPr>
      <w:bookmarkStart w:id="99" w:name="_Toc45012051"/>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15</w:t>
      </w:r>
      <w:r w:rsidRPr="002B7CEC">
        <w:rPr>
          <w:rFonts w:ascii="Power Geez Unicode1" w:hAnsi="Power Geez Unicode1"/>
        </w:rPr>
        <w:fldChar w:fldCharType="end"/>
      </w:r>
      <w:r w:rsidRPr="002B7CEC">
        <w:rPr>
          <w:rFonts w:ascii="Power Geez Unicode1" w:hAnsi="Power Geez Unicode1"/>
          <w:lang w:val="am-ET"/>
        </w:rPr>
        <w:t xml:space="preserve"> የክትትልና ግምገማ መሳሪያዎች </w:t>
      </w:r>
      <w:proofErr w:type="spellStart"/>
      <w:r w:rsidR="00E62A76">
        <w:rPr>
          <w:rFonts w:ascii="Power Geez Unicode1" w:hAnsi="Power Geez Unicode1"/>
        </w:rPr>
        <w:t>የቱቦ</w:t>
      </w:r>
      <w:proofErr w:type="spellEnd"/>
      <w:r w:rsidR="00E62A76">
        <w:rPr>
          <w:rFonts w:ascii="Power Geez Unicode1" w:hAnsi="Power Geez Unicode1"/>
        </w:rPr>
        <w:t xml:space="preserve"> </w:t>
      </w:r>
      <w:proofErr w:type="spellStart"/>
      <w:r w:rsidR="00F529F1">
        <w:rPr>
          <w:rFonts w:ascii="Power Geez Unicode1" w:hAnsi="Power Geez Unicode1"/>
        </w:rPr>
        <w:t>ዘንግ</w:t>
      </w:r>
      <w:proofErr w:type="spellEnd"/>
      <w:r w:rsidR="00F529F1">
        <w:rPr>
          <w:rFonts w:ascii="Power Geez Unicode1" w:hAnsi="Power Geez Unicode1"/>
        </w:rPr>
        <w:t xml:space="preserve"> </w:t>
      </w:r>
      <w:r w:rsidR="00F529F1" w:rsidRPr="002B7CEC">
        <w:rPr>
          <w:rFonts w:ascii="Power Geez Unicode1" w:hAnsi="Power Geez Unicode1"/>
          <w:lang w:val="am-ET"/>
        </w:rPr>
        <w:t>የውኃ</w:t>
      </w:r>
      <w:r w:rsidRPr="002B7CEC">
        <w:rPr>
          <w:rFonts w:ascii="Power Geez Unicode1" w:hAnsi="Power Geez Unicode1"/>
          <w:lang w:val="am-ET"/>
        </w:rPr>
        <w:t xml:space="preserve"> ጉድጓድ (የውሃ ምንጭ)</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366"/>
        <w:gridCol w:w="2975"/>
        <w:gridCol w:w="1795"/>
        <w:gridCol w:w="1685"/>
      </w:tblGrid>
      <w:tr w:rsidR="0044766E" w:rsidRPr="002B7CEC" w:rsidTr="008038DA">
        <w:trPr>
          <w:tblHeader/>
          <w:jc w:val="center"/>
        </w:trPr>
        <w:tc>
          <w:tcPr>
            <w:tcW w:w="0" w:type="auto"/>
            <w:shd w:val="clear" w:color="auto" w:fill="BFBFBF"/>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lang w:val="en-CA"/>
              </w:rPr>
              <w:t>መስፈርቶች</w:t>
            </w:r>
            <w:proofErr w:type="spellEnd"/>
          </w:p>
        </w:tc>
        <w:tc>
          <w:tcPr>
            <w:tcW w:w="0" w:type="auto"/>
            <w:shd w:val="clear" w:color="auto" w:fill="BFBFBF"/>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rPr>
              <w:t>አመላካች</w:t>
            </w:r>
            <w:proofErr w:type="spellEnd"/>
            <w:r w:rsidRPr="002B7CEC">
              <w:rPr>
                <w:rFonts w:ascii="Power Geez Unicode1" w:eastAsia="Times New Roman" w:hAnsi="Power Geez Unicode1" w:cs="Nyala"/>
                <w:b/>
                <w:bCs/>
              </w:rPr>
              <w:t xml:space="preserve"> </w:t>
            </w:r>
          </w:p>
        </w:tc>
        <w:tc>
          <w:tcPr>
            <w:tcW w:w="0" w:type="auto"/>
            <w:shd w:val="clear" w:color="auto" w:fill="BFBFBF"/>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lang w:val="en-CA"/>
              </w:rPr>
              <w:t>መለኪያ</w:t>
            </w:r>
            <w:proofErr w:type="spellEnd"/>
            <w:r w:rsidRPr="002B7CEC">
              <w:rPr>
                <w:rFonts w:ascii="Power Geez Unicode1" w:eastAsia="Times New Roman" w:hAnsi="Power Geez Unicode1"/>
                <w:b/>
                <w:bCs/>
                <w:lang w:val="en-CA"/>
              </w:rPr>
              <w:t xml:space="preserve"> </w:t>
            </w:r>
          </w:p>
        </w:tc>
        <w:tc>
          <w:tcPr>
            <w:tcW w:w="0" w:type="auto"/>
            <w:shd w:val="clear" w:color="auto" w:fill="BFBFBF"/>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lang w:val="en-CA"/>
              </w:rPr>
              <w:t>የመረጃ</w:t>
            </w:r>
            <w:proofErr w:type="spellEnd"/>
            <w:r w:rsidRPr="002B7CEC">
              <w:rPr>
                <w:rFonts w:ascii="Power Geez Unicode1" w:eastAsia="Times New Roman" w:hAnsi="Power Geez Unicode1"/>
                <w:b/>
                <w:bCs/>
                <w:lang w:val="en-CA"/>
              </w:rPr>
              <w:t xml:space="preserve"> </w:t>
            </w:r>
            <w:proofErr w:type="spellStart"/>
            <w:r w:rsidRPr="002B7CEC">
              <w:rPr>
                <w:rFonts w:ascii="Power Geez Unicode1" w:eastAsia="Times New Roman" w:hAnsi="Power Geez Unicode1"/>
                <w:b/>
                <w:bCs/>
                <w:lang w:val="en-CA"/>
              </w:rPr>
              <w:t>ምንጭ</w:t>
            </w:r>
            <w:proofErr w:type="spellEnd"/>
            <w:r w:rsidRPr="002B7CEC">
              <w:rPr>
                <w:rFonts w:ascii="Power Geez Unicode1" w:eastAsia="Times New Roman" w:hAnsi="Power Geez Unicode1"/>
                <w:b/>
                <w:bCs/>
                <w:lang w:val="en-CA"/>
              </w:rPr>
              <w:t xml:space="preserve"> </w:t>
            </w:r>
          </w:p>
        </w:tc>
        <w:tc>
          <w:tcPr>
            <w:tcW w:w="0" w:type="auto"/>
            <w:shd w:val="clear" w:color="auto" w:fill="BFBFBF"/>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lang w:val="en-CA"/>
              </w:rPr>
              <w:t>የመረጃ</w:t>
            </w:r>
            <w:proofErr w:type="spellEnd"/>
            <w:r w:rsidRPr="002B7CEC">
              <w:rPr>
                <w:rFonts w:ascii="Power Geez Unicode1" w:eastAsia="Times New Roman" w:hAnsi="Power Geez Unicode1"/>
                <w:b/>
                <w:bCs/>
                <w:lang w:val="en-CA"/>
              </w:rPr>
              <w:t xml:space="preserve"> </w:t>
            </w:r>
            <w:proofErr w:type="spellStart"/>
            <w:r w:rsidRPr="002B7CEC">
              <w:rPr>
                <w:rFonts w:ascii="Power Geez Unicode1" w:eastAsia="Times New Roman" w:hAnsi="Power Geez Unicode1"/>
                <w:b/>
                <w:bCs/>
                <w:lang w:val="en-CA"/>
              </w:rPr>
              <w:t>ማሰባሰቢያ</w:t>
            </w:r>
            <w:proofErr w:type="spellEnd"/>
            <w:r w:rsidRPr="002B7CEC">
              <w:rPr>
                <w:rFonts w:ascii="Power Geez Unicode1" w:eastAsia="Times New Roman" w:hAnsi="Power Geez Unicode1"/>
                <w:b/>
                <w:bCs/>
                <w:lang w:val="en-CA"/>
              </w:rPr>
              <w:t xml:space="preserve"> </w:t>
            </w:r>
            <w:proofErr w:type="spellStart"/>
            <w:r w:rsidRPr="002B7CEC">
              <w:rPr>
                <w:rFonts w:ascii="Power Geez Unicode1" w:eastAsia="Times New Roman" w:hAnsi="Power Geez Unicode1"/>
                <w:b/>
                <w:bCs/>
                <w:lang w:val="en-CA"/>
              </w:rPr>
              <w:t>ዘዴ</w:t>
            </w:r>
            <w:proofErr w:type="spellEnd"/>
            <w:r w:rsidRPr="002B7CEC">
              <w:rPr>
                <w:rFonts w:ascii="Power Geez Unicode1" w:eastAsia="Times New Roman" w:hAnsi="Power Geez Unicode1"/>
                <w:b/>
                <w:bCs/>
                <w:lang w:val="en-CA"/>
              </w:rPr>
              <w:t xml:space="preserve"> </w:t>
            </w:r>
          </w:p>
        </w:tc>
      </w:tr>
      <w:tr w:rsidR="0044766E" w:rsidRPr="002B7CEC" w:rsidTr="008038DA">
        <w:trPr>
          <w:jc w:val="center"/>
        </w:trPr>
        <w:tc>
          <w:tcPr>
            <w:tcW w:w="0" w:type="auto"/>
            <w:vMerge w:val="restart"/>
            <w:shd w:val="clear" w:color="auto" w:fill="auto"/>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lang w:val="en-CA"/>
              </w:rPr>
              <w:t>አፈፃፀም</w:t>
            </w:r>
            <w:proofErr w:type="spellEnd"/>
            <w:r w:rsidRPr="002B7CEC">
              <w:rPr>
                <w:rFonts w:ascii="Power Geez Unicode1" w:eastAsia="Times New Roman" w:hAnsi="Power Geez Unicode1" w:cs="Nyala"/>
                <w:b/>
                <w:bCs/>
                <w:lang w:val="en-CA"/>
              </w:rPr>
              <w:t xml:space="preserve"> </w:t>
            </w:r>
          </w:p>
        </w:tc>
        <w:tc>
          <w:tcPr>
            <w:tcW w:w="0" w:type="auto"/>
            <w:shd w:val="clear" w:color="auto" w:fill="auto"/>
            <w:vAlign w:val="center"/>
            <w:hideMark/>
          </w:tcPr>
          <w:p w:rsidR="00FA0B89" w:rsidRPr="002B7CEC" w:rsidRDefault="00B933A2"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የጉጓድ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ምርት</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CD7B9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w:t>
            </w:r>
            <w:r w:rsidR="00E62A76">
              <w:rPr>
                <w:rFonts w:ascii="Power Geez Unicode1" w:eastAsia="Times New Roman" w:hAnsi="Power Geez Unicode1"/>
              </w:rPr>
              <w:t>ር</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ደቂቃ</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FA0B89"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በቦታው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የሚገኝ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ጉድጓድ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የፓምፕ</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ሙከራ</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r w:rsidRPr="002B7CEC">
              <w:rPr>
                <w:rFonts w:ascii="Power Geez Unicode1" w:eastAsia="Times New Roman" w:hAnsi="Power Geez Unicode1"/>
                <w:lang w:val="en-CA"/>
              </w:rPr>
              <w:t xml:space="preserve"> </w:t>
            </w:r>
          </w:p>
        </w:tc>
      </w:tr>
      <w:tr w:rsidR="0044766E" w:rsidRPr="002B7CEC" w:rsidTr="008038DA">
        <w:trPr>
          <w:jc w:val="center"/>
        </w:trPr>
        <w:tc>
          <w:tcPr>
            <w:tcW w:w="0" w:type="auto"/>
            <w:vMerge/>
            <w:shd w:val="clear" w:color="auto" w:fill="auto"/>
            <w:vAlign w:val="center"/>
          </w:tcPr>
          <w:p w:rsidR="00FA0B89" w:rsidRPr="002B7CEC" w:rsidRDefault="00FA0B89" w:rsidP="008038DA">
            <w:pPr>
              <w:spacing w:after="0" w:line="240" w:lineRule="auto"/>
              <w:jc w:val="both"/>
              <w:rPr>
                <w:rFonts w:ascii="Power Geez Unicode1" w:eastAsia="Times New Roman" w:hAnsi="Power Geez Unicode1"/>
                <w:b/>
                <w:bCs/>
              </w:rPr>
            </w:pPr>
          </w:p>
        </w:tc>
        <w:tc>
          <w:tcPr>
            <w:tcW w:w="0" w:type="auto"/>
            <w:shd w:val="clear" w:color="auto" w:fill="auto"/>
            <w:hideMark/>
          </w:tcPr>
          <w:p w:rsidR="00FA0B89" w:rsidRPr="002B7CEC" w:rsidRDefault="00B933A2" w:rsidP="008038DA">
            <w:pPr>
              <w:spacing w:after="0" w:line="240" w:lineRule="auto"/>
              <w:jc w:val="both"/>
              <w:rPr>
                <w:rFonts w:ascii="Power Geez Unicode1" w:eastAsia="Times New Roman" w:hAnsi="Power Geez Unicode1"/>
                <w:lang w:val="en-CA"/>
              </w:rPr>
            </w:pPr>
            <w:proofErr w:type="spellStart"/>
            <w:r w:rsidRPr="002B7CEC">
              <w:rPr>
                <w:rFonts w:ascii="Power Geez Unicode1" w:eastAsia="Times New Roman" w:hAnsi="Power Geez Unicode1"/>
                <w:lang w:val="en-CA"/>
              </w:rPr>
              <w:t>የአገልግሎት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ዘመን</w:t>
            </w:r>
            <w:proofErr w:type="spellEnd"/>
            <w:r w:rsidR="00FA0B89" w:rsidRPr="002B7CEC">
              <w:rPr>
                <w:rFonts w:ascii="Power Geez Unicode1" w:eastAsia="Times New Roman" w:hAnsi="Power Geez Unicode1"/>
                <w:vertAlign w:val="superscript"/>
                <w:lang w:val="en-CA"/>
              </w:rPr>
              <w:footnoteReference w:id="1"/>
            </w:r>
          </w:p>
        </w:tc>
        <w:tc>
          <w:tcPr>
            <w:tcW w:w="0" w:type="auto"/>
            <w:shd w:val="clear" w:color="auto" w:fill="auto"/>
            <w:vAlign w:val="center"/>
            <w:hideMark/>
          </w:tcPr>
          <w:p w:rsidR="00FA0B89" w:rsidRPr="002B7CEC" w:rsidRDefault="00CD7B9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ዓመት</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FA0B89"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በቦታው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የሚገኝ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ጉድጓድ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p>
        </w:tc>
      </w:tr>
      <w:tr w:rsidR="0044766E" w:rsidRPr="002B7CEC" w:rsidTr="008038DA">
        <w:trPr>
          <w:jc w:val="center"/>
        </w:trPr>
        <w:tc>
          <w:tcPr>
            <w:tcW w:w="0" w:type="auto"/>
            <w:vMerge/>
            <w:shd w:val="clear" w:color="auto" w:fill="auto"/>
            <w:vAlign w:val="center"/>
          </w:tcPr>
          <w:p w:rsidR="00FA0B89" w:rsidRPr="002B7CEC" w:rsidRDefault="00FA0B89" w:rsidP="008038DA">
            <w:pPr>
              <w:spacing w:after="0" w:line="240" w:lineRule="auto"/>
              <w:jc w:val="both"/>
              <w:rPr>
                <w:rFonts w:ascii="Power Geez Unicode1" w:eastAsia="Times New Roman" w:hAnsi="Power Geez Unicode1"/>
                <w:b/>
                <w:bCs/>
              </w:rPr>
            </w:pPr>
          </w:p>
        </w:tc>
        <w:tc>
          <w:tcPr>
            <w:tcW w:w="0" w:type="auto"/>
            <w:shd w:val="clear" w:color="auto" w:fill="auto"/>
            <w:vAlign w:val="center"/>
            <w:hideMark/>
          </w:tcPr>
          <w:p w:rsidR="00FA0B89" w:rsidRPr="002B7CEC" w:rsidRDefault="00B933A2"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ለመስኖ</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የውሃ</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ጥራት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ጨውነት፣አጠቃላይ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የሚሟሟ</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ጨው</w:t>
            </w:r>
            <w:proofErr w:type="spellEnd"/>
            <w:r w:rsidRPr="002B7CEC">
              <w:rPr>
                <w:rFonts w:ascii="Power Geez Unicode1" w:eastAsia="Times New Roman" w:hAnsi="Power Geez Unicode1"/>
                <w:lang w:val="en-CA"/>
              </w:rPr>
              <w:t xml:space="preserve"> (TDS) ፣ </w:t>
            </w:r>
            <w:r w:rsidR="00F529F1" w:rsidRPr="002B7CEC">
              <w:rPr>
                <w:rFonts w:ascii="Power Geez Unicode1" w:eastAsia="Times New Roman" w:hAnsi="Power Geez Unicode1"/>
                <w:lang w:val="en-CA"/>
              </w:rPr>
              <w:t xml:space="preserve">ፒ. </w:t>
            </w:r>
            <w:proofErr w:type="spellStart"/>
            <w:r w:rsidR="00F529F1" w:rsidRPr="002B7CEC">
              <w:rPr>
                <w:rFonts w:ascii="Power Geez Unicode1" w:eastAsia="Times New Roman" w:hAnsi="Power Geez Unicode1"/>
                <w:lang w:val="en-CA"/>
              </w:rPr>
              <w:t>ኤች</w:t>
            </w:r>
            <w:proofErr w:type="spellEnd"/>
            <w:r w:rsidRPr="002B7CEC">
              <w:rPr>
                <w:rFonts w:ascii="Power Geez Unicode1" w:eastAsia="Times New Roman" w:hAnsi="Power Geez Unicode1"/>
                <w:lang w:val="en-CA"/>
              </w:rPr>
              <w:t>)</w:t>
            </w:r>
            <w:r w:rsidR="00FA0B89" w:rsidRPr="002B7CEC">
              <w:rPr>
                <w:rFonts w:ascii="Power Geez Unicode1" w:eastAsia="Times New Roman" w:hAnsi="Power Geez Unicode1"/>
                <w:lang w:val="en-CA"/>
              </w:rPr>
              <w:t xml:space="preserve"> </w:t>
            </w:r>
            <w:r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FA0B89" w:rsidP="008038DA">
            <w:pPr>
              <w:spacing w:after="0" w:line="240" w:lineRule="auto"/>
              <w:jc w:val="both"/>
              <w:rPr>
                <w:rFonts w:ascii="Power Geez Unicode1" w:eastAsia="Times New Roman" w:hAnsi="Power Geez Unicode1"/>
              </w:rPr>
            </w:pPr>
            <w:r w:rsidRPr="002B7CEC">
              <w:rPr>
                <w:rFonts w:ascii="Power Geez Unicode1" w:eastAsia="Times New Roman" w:hAnsi="Power Geez Unicode1"/>
                <w:lang w:val="en-CA"/>
              </w:rPr>
              <w:t>PPT (EC)/PPM</w:t>
            </w:r>
          </w:p>
        </w:tc>
        <w:tc>
          <w:tcPr>
            <w:tcW w:w="0" w:type="auto"/>
            <w:shd w:val="clear" w:color="auto" w:fill="auto"/>
            <w:vAlign w:val="center"/>
            <w:hideMark/>
          </w:tcPr>
          <w:p w:rsidR="00FA0B89"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በቦታው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የሚገኝ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ጉድጓድ</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የላ</w:t>
            </w:r>
            <w:r w:rsidR="004E5F34" w:rsidRPr="002B7CEC">
              <w:rPr>
                <w:rFonts w:ascii="Power Geez Unicode1" w:eastAsia="Times New Roman" w:hAnsi="Power Geez Unicode1"/>
                <w:lang w:val="en-CA"/>
              </w:rPr>
              <w:t>ብራቶሪ</w:t>
            </w:r>
            <w:proofErr w:type="spellEnd"/>
            <w:r w:rsidR="004E5F34" w:rsidRPr="002B7CEC">
              <w:rPr>
                <w:rFonts w:ascii="Power Geez Unicode1" w:eastAsia="Times New Roman" w:hAnsi="Power Geez Unicode1"/>
                <w:lang w:val="en-CA"/>
              </w:rPr>
              <w:t xml:space="preserve"> </w:t>
            </w:r>
            <w:proofErr w:type="spellStart"/>
            <w:r w:rsidR="004E5F34" w:rsidRPr="002B7CEC">
              <w:rPr>
                <w:rFonts w:ascii="Power Geez Unicode1" w:eastAsia="Times New Roman" w:hAnsi="Power Geez Unicode1"/>
                <w:lang w:val="en-CA"/>
              </w:rPr>
              <w:t>ውጤት</w:t>
            </w:r>
            <w:proofErr w:type="spellEnd"/>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ሙከራ</w:t>
            </w:r>
            <w:proofErr w:type="spellEnd"/>
            <w:r w:rsidR="00FA0B89"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የላብራቶሪ</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ውጤት</w:t>
            </w:r>
            <w:proofErr w:type="spellEnd"/>
          </w:p>
        </w:tc>
      </w:tr>
      <w:tr w:rsidR="0044766E" w:rsidRPr="002B7CEC" w:rsidTr="008038DA">
        <w:trPr>
          <w:jc w:val="center"/>
        </w:trPr>
        <w:tc>
          <w:tcPr>
            <w:tcW w:w="0" w:type="auto"/>
            <w:vMerge/>
            <w:shd w:val="clear" w:color="auto" w:fill="auto"/>
            <w:vAlign w:val="center"/>
          </w:tcPr>
          <w:p w:rsidR="008038DA" w:rsidRPr="002B7CEC" w:rsidRDefault="008038DA" w:rsidP="008038DA">
            <w:pPr>
              <w:spacing w:after="0" w:line="240" w:lineRule="auto"/>
              <w:jc w:val="both"/>
              <w:rPr>
                <w:rFonts w:ascii="Power Geez Unicode1" w:eastAsia="Times New Roman" w:hAnsi="Power Geez Unicode1"/>
                <w:b/>
                <w:bCs/>
              </w:rPr>
            </w:pPr>
          </w:p>
        </w:tc>
        <w:tc>
          <w:tcPr>
            <w:tcW w:w="0" w:type="auto"/>
            <w:shd w:val="clear" w:color="auto" w:fill="auto"/>
            <w:vAlign w:val="center"/>
            <w:hideMark/>
          </w:tcPr>
          <w:p w:rsidR="008038DA" w:rsidRPr="002B7CEC" w:rsidRDefault="008038DA" w:rsidP="008038DA">
            <w:pPr>
              <w:spacing w:after="0" w:line="240" w:lineRule="auto"/>
              <w:jc w:val="both"/>
              <w:rPr>
                <w:rFonts w:ascii="Power Geez Unicode1" w:eastAsia="Times New Roman" w:hAnsi="Power Geez Unicode1"/>
                <w:lang w:val="en-CA"/>
              </w:rPr>
            </w:pPr>
            <w:proofErr w:type="spellStart"/>
            <w:r w:rsidRPr="002B7CEC">
              <w:rPr>
                <w:rFonts w:ascii="Power Geez Unicode1" w:eastAsia="Times New Roman" w:hAnsi="Power Geez Unicode1" w:cs="Nyala"/>
                <w:lang w:val="en-CA"/>
              </w:rPr>
              <w:t>የውሃ</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ልክ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cs="Nyala"/>
                <w:lang w:val="en-CA"/>
              </w:rPr>
              <w:t>ልዩነት</w:t>
            </w:r>
            <w:proofErr w:type="spellEnd"/>
            <w:r w:rsidRPr="002B7CEC">
              <w:rPr>
                <w:rFonts w:ascii="Power Geez Unicode1" w:eastAsia="Times New Roman" w:hAnsi="Power Geez Unicode1"/>
                <w:lang w:val="en-CA"/>
              </w:rPr>
              <w:t xml:space="preserve"> </w:t>
            </w:r>
            <w:r w:rsidRPr="002B7CEC">
              <w:rPr>
                <w:rFonts w:ascii="Power Geez Unicode1" w:eastAsia="Times New Roman" w:hAnsi="Power Geez Unicode1"/>
                <w:vertAlign w:val="superscript"/>
                <w:lang w:val="en-CA"/>
              </w:rPr>
              <w:footnoteReference w:id="2"/>
            </w:r>
          </w:p>
        </w:tc>
        <w:tc>
          <w:tcPr>
            <w:tcW w:w="0" w:type="auto"/>
            <w:shd w:val="clear" w:color="auto" w:fill="auto"/>
            <w:vAlign w:val="center"/>
            <w:hideMark/>
          </w:tcPr>
          <w:p w:rsidR="008038DA" w:rsidRPr="002B7CEC" w:rsidRDefault="008038DA" w:rsidP="0031259C">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ሊት</w:t>
            </w:r>
            <w:r w:rsidR="0031259C">
              <w:rPr>
                <w:rFonts w:ascii="Power Geez Unicode1" w:eastAsia="Times New Roman" w:hAnsi="Power Geez Unicode1"/>
              </w:rPr>
              <w:t>ር</w:t>
            </w:r>
            <w:proofErr w:type="spellEnd"/>
            <w:r w:rsidR="0031259C">
              <w:rPr>
                <w:rFonts w:ascii="Power Geez Unicode1" w:eastAsia="Times New Roman" w:hAnsi="Power Geez Unicode1"/>
              </w:rPr>
              <w:t xml:space="preserve"> </w:t>
            </w:r>
            <w:proofErr w:type="spellStart"/>
            <w:r w:rsidR="0031259C">
              <w:rPr>
                <w:rFonts w:ascii="Power Geez Unicode1" w:eastAsia="Times New Roman" w:hAnsi="Power Geez Unicode1"/>
              </w:rPr>
              <w:t>በ</w:t>
            </w:r>
            <w:r w:rsidRPr="002B7CEC">
              <w:rPr>
                <w:rFonts w:ascii="Power Geez Unicode1" w:eastAsia="Times New Roman" w:hAnsi="Power Geez Unicode1"/>
              </w:rPr>
              <w:t>ጥልቀት</w:t>
            </w:r>
            <w:proofErr w:type="spellEnd"/>
            <w:r w:rsidRPr="002B7CEC">
              <w:rPr>
                <w:rFonts w:ascii="Power Geez Unicode1" w:eastAsia="Times New Roman" w:hAnsi="Power Geez Unicode1"/>
              </w:rPr>
              <w:t xml:space="preserve"> </w:t>
            </w:r>
          </w:p>
        </w:tc>
        <w:tc>
          <w:tcPr>
            <w:tcW w:w="0" w:type="auto"/>
            <w:shd w:val="clear" w:color="auto" w:fill="auto"/>
            <w:hideMark/>
          </w:tcPr>
          <w:p w:rsidR="008038DA"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በቦታው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የሚገኝ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ጉድጓድ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8038DA"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p>
        </w:tc>
      </w:tr>
      <w:tr w:rsidR="0044766E" w:rsidRPr="002B7CEC" w:rsidTr="008038DA">
        <w:trPr>
          <w:jc w:val="center"/>
        </w:trPr>
        <w:tc>
          <w:tcPr>
            <w:tcW w:w="0" w:type="auto"/>
            <w:vMerge/>
            <w:shd w:val="clear" w:color="auto" w:fill="auto"/>
            <w:vAlign w:val="center"/>
          </w:tcPr>
          <w:p w:rsidR="008038DA" w:rsidRPr="002B7CEC" w:rsidRDefault="008038DA" w:rsidP="008038DA">
            <w:pPr>
              <w:spacing w:after="0" w:line="240" w:lineRule="auto"/>
              <w:jc w:val="both"/>
              <w:rPr>
                <w:rFonts w:ascii="Power Geez Unicode1" w:eastAsia="Times New Roman" w:hAnsi="Power Geez Unicode1"/>
                <w:b/>
                <w:bCs/>
              </w:rPr>
            </w:pPr>
          </w:p>
        </w:tc>
        <w:tc>
          <w:tcPr>
            <w:tcW w:w="0" w:type="auto"/>
            <w:shd w:val="clear" w:color="auto" w:fill="auto"/>
            <w:vAlign w:val="center"/>
            <w:hideMark/>
          </w:tcPr>
          <w:p w:rsidR="008038DA"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cs="Nyala"/>
                <w:lang w:val="en-CA"/>
              </w:rPr>
              <w:t>የውሃ</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ልክ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cs="Nyala"/>
                <w:lang w:val="en-CA"/>
              </w:rPr>
              <w:t>ልዩነት</w:t>
            </w:r>
            <w:proofErr w:type="spellEnd"/>
          </w:p>
        </w:tc>
        <w:tc>
          <w:tcPr>
            <w:tcW w:w="0" w:type="auto"/>
            <w:shd w:val="clear" w:color="auto" w:fill="auto"/>
            <w:vAlign w:val="center"/>
            <w:hideMark/>
          </w:tcPr>
          <w:p w:rsidR="008038DA" w:rsidRPr="002B7CEC" w:rsidRDefault="008038DA" w:rsidP="008038DA">
            <w:pPr>
              <w:spacing w:after="0" w:line="240" w:lineRule="auto"/>
              <w:jc w:val="both"/>
              <w:rPr>
                <w:rFonts w:ascii="Power Geez Unicode1" w:eastAsia="Times New Roman" w:hAnsi="Power Geez Unicode1"/>
                <w:lang w:val="en-CA"/>
              </w:rPr>
            </w:pPr>
            <w:proofErr w:type="spellStart"/>
            <w:r w:rsidRPr="002B7CEC">
              <w:rPr>
                <w:rFonts w:ascii="Power Geez Unicode1" w:eastAsia="Times New Roman" w:hAnsi="Power Geez Unicode1"/>
                <w:lang w:val="en-CA"/>
              </w:rPr>
              <w:t>ጥልቀት</w:t>
            </w:r>
            <w:proofErr w:type="spellEnd"/>
            <w:r w:rsidR="0031259C">
              <w:rPr>
                <w:rFonts w:ascii="Power Geez Unicode1" w:eastAsia="Times New Roman" w:hAnsi="Power Geez Unicode1"/>
                <w:lang w:val="en-CA"/>
              </w:rPr>
              <w:t xml:space="preserve"> </w:t>
            </w:r>
            <w:proofErr w:type="spellStart"/>
            <w:r w:rsidR="0031259C">
              <w:rPr>
                <w:rFonts w:ascii="Power Geez Unicode1" w:eastAsia="Times New Roman" w:hAnsi="Power Geez Unicode1"/>
                <w:lang w:val="en-CA"/>
              </w:rPr>
              <w:t>በ</w:t>
            </w:r>
            <w:r w:rsidRPr="002B7CEC">
              <w:rPr>
                <w:rFonts w:ascii="Power Geez Unicode1" w:eastAsia="Times New Roman" w:hAnsi="Power Geez Unicode1"/>
                <w:lang w:val="en-CA"/>
              </w:rPr>
              <w:t>መስኖ</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ወቅት</w:t>
            </w:r>
            <w:proofErr w:type="spellEnd"/>
            <w:r w:rsidRPr="002B7CEC">
              <w:rPr>
                <w:rFonts w:ascii="Power Geez Unicode1" w:eastAsia="Times New Roman" w:hAnsi="Power Geez Unicode1"/>
                <w:lang w:val="en-CA"/>
              </w:rPr>
              <w:t xml:space="preserve"> </w:t>
            </w:r>
          </w:p>
          <w:p w:rsidR="008038DA" w:rsidRPr="002B7CEC" w:rsidRDefault="008038DA" w:rsidP="008038DA">
            <w:pPr>
              <w:spacing w:after="0" w:line="240" w:lineRule="auto"/>
              <w:jc w:val="both"/>
              <w:rPr>
                <w:rFonts w:ascii="Power Geez Unicode1" w:eastAsia="Times New Roman" w:hAnsi="Power Geez Unicode1"/>
              </w:rPr>
            </w:pPr>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ሶስት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ወቅቶች</w:t>
            </w:r>
            <w:proofErr w:type="spellEnd"/>
            <w:r w:rsidRPr="002B7CEC">
              <w:rPr>
                <w:rFonts w:ascii="Power Geez Unicode1" w:eastAsia="Times New Roman" w:hAnsi="Power Geez Unicode1"/>
                <w:lang w:val="en-CA"/>
              </w:rPr>
              <w:t>)</w:t>
            </w:r>
          </w:p>
        </w:tc>
        <w:tc>
          <w:tcPr>
            <w:tcW w:w="0" w:type="auto"/>
            <w:shd w:val="clear" w:color="auto" w:fill="auto"/>
            <w:hideMark/>
          </w:tcPr>
          <w:p w:rsidR="008038DA" w:rsidRPr="002B7CEC" w:rsidRDefault="008038D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በቦታው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ላይ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የሚገኝ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ጉድጓድ</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8038DA"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p>
        </w:tc>
      </w:tr>
      <w:tr w:rsidR="0044766E" w:rsidRPr="002B7CEC" w:rsidTr="008038DA">
        <w:trPr>
          <w:jc w:val="center"/>
        </w:trPr>
        <w:tc>
          <w:tcPr>
            <w:tcW w:w="0" w:type="auto"/>
            <w:vMerge w:val="restart"/>
            <w:shd w:val="clear" w:color="auto" w:fill="auto"/>
            <w:vAlign w:val="center"/>
            <w:hideMark/>
          </w:tcPr>
          <w:p w:rsidR="00FA0B89" w:rsidRPr="002B7CEC" w:rsidRDefault="00FA0B89" w:rsidP="008038DA">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lang w:val="en-CA"/>
              </w:rPr>
              <w:t>ቀላልነት</w:t>
            </w:r>
            <w:proofErr w:type="spellEnd"/>
            <w:r w:rsidRPr="002B7CEC">
              <w:rPr>
                <w:rFonts w:ascii="Power Geez Unicode1" w:eastAsia="Times New Roman" w:hAnsi="Power Geez Unicode1" w:cs="Nyala"/>
                <w:b/>
                <w:bCs/>
                <w:lang w:val="en-CA"/>
              </w:rPr>
              <w:t xml:space="preserve"> </w:t>
            </w:r>
          </w:p>
        </w:tc>
        <w:tc>
          <w:tcPr>
            <w:tcW w:w="0" w:type="auto"/>
            <w:shd w:val="clear" w:color="auto" w:fill="auto"/>
            <w:vAlign w:val="center"/>
            <w:hideMark/>
          </w:tcPr>
          <w:p w:rsidR="00FA0B89" w:rsidRPr="002B7CEC" w:rsidRDefault="00AD35E0"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የውሃ</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መሳብ</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ቀላልነት</w:t>
            </w:r>
            <w:proofErr w:type="spellEnd"/>
            <w:r w:rsidRPr="002B7CEC">
              <w:rPr>
                <w:rFonts w:ascii="Power Geez Unicode1" w:eastAsia="Times New Roman" w:hAnsi="Power Geez Unicode1"/>
                <w:lang w:val="en-CA"/>
              </w:rPr>
              <w:t xml:space="preserve"> </w:t>
            </w:r>
            <w:r w:rsidR="00FA0B89"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CD7B9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ቀላል</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መካከለኛ</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አስቸጋሪ</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ተጠቃሚ</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8038DA">
        <w:trPr>
          <w:jc w:val="center"/>
        </w:trPr>
        <w:tc>
          <w:tcPr>
            <w:tcW w:w="0" w:type="auto"/>
            <w:vMerge/>
            <w:shd w:val="clear" w:color="auto" w:fill="auto"/>
            <w:vAlign w:val="center"/>
            <w:hideMark/>
          </w:tcPr>
          <w:p w:rsidR="00FA0B89" w:rsidRPr="002B7CEC" w:rsidRDefault="00FA0B89" w:rsidP="008038DA">
            <w:pPr>
              <w:spacing w:after="0" w:line="240" w:lineRule="auto"/>
              <w:jc w:val="both"/>
              <w:rPr>
                <w:rFonts w:ascii="Power Geez Unicode1" w:eastAsia="Times New Roman" w:hAnsi="Power Geez Unicode1"/>
                <w:b/>
                <w:bCs/>
              </w:rPr>
            </w:pPr>
          </w:p>
        </w:tc>
        <w:tc>
          <w:tcPr>
            <w:tcW w:w="0" w:type="auto"/>
            <w:shd w:val="clear" w:color="auto" w:fill="auto"/>
            <w:vAlign w:val="center"/>
            <w:hideMark/>
          </w:tcPr>
          <w:p w:rsidR="00FA0B89" w:rsidRPr="002B7CEC" w:rsidRDefault="00AD35E0"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የግባታ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ቀላልነት</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FA0B89" w:rsidRPr="002B7CEC" w:rsidRDefault="00CD7B9A"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አዎ</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አይደለም</w:t>
            </w:r>
            <w:proofErr w:type="spellEnd"/>
            <w:r w:rsidRPr="002B7CEC">
              <w:rPr>
                <w:rFonts w:ascii="Power Geez Unicode1" w:eastAsia="Times New Roman" w:hAnsi="Power Geez Unicode1"/>
                <w:lang w:val="en-CA"/>
              </w:rPr>
              <w:t xml:space="preserve"> </w:t>
            </w:r>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vAlign w:val="center"/>
            <w:hideMark/>
          </w:tcPr>
          <w:p w:rsidR="00FA0B89" w:rsidRPr="002B7CEC" w:rsidRDefault="004E5F34" w:rsidP="008038DA">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rPr>
              <w:t>ደህንነት</w:t>
            </w:r>
            <w:proofErr w:type="spellEnd"/>
            <w:r w:rsidRPr="002B7CEC">
              <w:rPr>
                <w:rFonts w:ascii="Power Geez Unicode1" w:eastAsia="Times New Roman" w:hAnsi="Power Geez Unicode1" w:cs="Nyala"/>
                <w:b/>
                <w:bCs/>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cs="Nyala"/>
              </w:rPr>
              <w:t>ደህንነት</w:t>
            </w:r>
            <w:proofErr w:type="spellEnd"/>
            <w:r w:rsidRPr="002B7CEC">
              <w:rPr>
                <w:rFonts w:ascii="Power Geez Unicode1" w:eastAsia="Times New Roman" w:hAnsi="Power Geez Unicode1" w:cs="Nyala"/>
                <w:b/>
                <w:bCs/>
              </w:rPr>
              <w:t xml:space="preserve"> </w:t>
            </w:r>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አጥር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ፓምፕ</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ቤት</w:t>
            </w:r>
            <w:proofErr w:type="spellEnd"/>
            <w:r w:rsidRPr="002B7CEC">
              <w:rPr>
                <w:rFonts w:ascii="Power Geez Unicode1" w:eastAsia="Times New Roman" w:hAnsi="Power Geez Unicode1"/>
                <w:lang w:val="en-CA"/>
              </w:rPr>
              <w:t xml:space="preserve">, </w:t>
            </w:r>
            <w:proofErr w:type="spellStart"/>
            <w:r w:rsidR="0031259C">
              <w:rPr>
                <w:rFonts w:ascii="Power Geez Unicode1" w:eastAsia="Times New Roman" w:hAnsi="Power Geez Unicode1"/>
                <w:lang w:val="en-CA"/>
              </w:rPr>
              <w:t>ሽፋን</w:t>
            </w:r>
            <w:proofErr w:type="spellEnd"/>
            <w:r w:rsidR="0031259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ወዘተ</w:t>
            </w:r>
            <w:proofErr w:type="spellEnd"/>
            <w:r w:rsidRPr="002B7CEC">
              <w:rPr>
                <w:rFonts w:ascii="Power Geez Unicode1" w:eastAsia="Times New Roman" w:hAnsi="Power Geez Unicode1"/>
                <w:lang w:val="en-CA"/>
              </w:rPr>
              <w:t>...)</w:t>
            </w:r>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አዎ</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አይደለም</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lang w:val="en-CA"/>
              </w:rPr>
              <w:t>ክወና</w:t>
            </w:r>
            <w:proofErr w:type="spellEnd"/>
            <w:r w:rsidRPr="002B7CEC">
              <w:rPr>
                <w:rFonts w:ascii="Power Geez Unicode1" w:eastAsia="Times New Roman" w:hAnsi="Power Geez Unicode1"/>
                <w:b/>
                <w:bCs/>
                <w:lang w:val="en-CA"/>
              </w:rPr>
              <w:t xml:space="preserve"> </w:t>
            </w:r>
            <w:proofErr w:type="spellStart"/>
            <w:r w:rsidRPr="002B7CEC">
              <w:rPr>
                <w:rFonts w:ascii="Power Geez Unicode1" w:eastAsia="Times New Roman" w:hAnsi="Power Geez Unicode1" w:cs="Nyala"/>
                <w:b/>
                <w:bCs/>
                <w:lang w:val="en-CA"/>
              </w:rPr>
              <w:t>እና</w:t>
            </w:r>
            <w:proofErr w:type="spellEnd"/>
            <w:r w:rsidRPr="002B7CEC">
              <w:rPr>
                <w:rFonts w:ascii="Power Geez Unicode1" w:eastAsia="Times New Roman" w:hAnsi="Power Geez Unicode1"/>
                <w:b/>
                <w:bCs/>
                <w:lang w:val="en-CA"/>
              </w:rPr>
              <w:t xml:space="preserve"> </w:t>
            </w:r>
            <w:proofErr w:type="spellStart"/>
            <w:r w:rsidRPr="002B7CEC">
              <w:rPr>
                <w:rFonts w:ascii="Power Geez Unicode1" w:eastAsia="Times New Roman" w:hAnsi="Power Geez Unicode1" w:cs="Nyala"/>
                <w:b/>
                <w:bCs/>
                <w:lang w:val="en-CA"/>
              </w:rPr>
              <w:t>አያያዝ</w:t>
            </w:r>
            <w:proofErr w:type="spellEnd"/>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የአካባቢውን</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ቁሳቁሶች</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ለግንባታ</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መጠቀም</w:t>
            </w:r>
            <w:proofErr w:type="spellEnd"/>
            <w:r w:rsidRPr="002B7CEC">
              <w:rPr>
                <w:rFonts w:ascii="Power Geez Unicode1" w:eastAsia="Times New Roman" w:hAnsi="Power Geez Unicode1"/>
                <w:lang w:val="en-CA"/>
              </w:rPr>
              <w:t xml:space="preserve"> </w:t>
            </w:r>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አዎ</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አይደለም</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vMerge w:val="restart"/>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lastRenderedPageBreak/>
              <w:t>አቅምን</w:t>
            </w:r>
            <w:proofErr w:type="spellEnd"/>
            <w:r w:rsidRPr="002B7CEC">
              <w:rPr>
                <w:rFonts w:ascii="Power Geez Unicode1" w:eastAsia="Times New Roman" w:hAnsi="Power Geez Unicode1"/>
                <w:b/>
                <w:bCs/>
              </w:rPr>
              <w:t xml:space="preserve"> </w:t>
            </w:r>
            <w:proofErr w:type="spellStart"/>
            <w:r w:rsidRPr="002B7CEC">
              <w:rPr>
                <w:rFonts w:ascii="Power Geez Unicode1" w:eastAsia="Times New Roman" w:hAnsi="Power Geez Unicode1"/>
                <w:b/>
                <w:bCs/>
              </w:rPr>
              <w:t>ያገናዘበ</w:t>
            </w:r>
            <w:proofErr w:type="spellEnd"/>
            <w:r w:rsidRPr="002B7CEC">
              <w:rPr>
                <w:rFonts w:ascii="Power Geez Unicode1" w:eastAsia="Times New Roman" w:hAnsi="Power Geez Unicode1"/>
                <w:b/>
                <w:bCs/>
              </w:rPr>
              <w:t xml:space="preserve"> </w:t>
            </w:r>
            <w:proofErr w:type="spellStart"/>
            <w:r w:rsidRPr="002B7CEC">
              <w:rPr>
                <w:rFonts w:ascii="Power Geez Unicode1" w:eastAsia="Times New Roman" w:hAnsi="Power Geez Unicode1"/>
                <w:b/>
                <w:bCs/>
              </w:rPr>
              <w:t>መሆኑ</w:t>
            </w:r>
            <w:proofErr w:type="spellEnd"/>
            <w:r w:rsidRPr="002B7CEC">
              <w:rPr>
                <w:rFonts w:ascii="Power Geez Unicode1" w:eastAsia="Times New Roman" w:hAnsi="Power Geez Unicode1"/>
                <w:b/>
                <w:bCs/>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የግንባታ</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ዋጋ</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4E5F34" w:rsidRPr="002B7CEC" w:rsidRDefault="009F0B41" w:rsidP="004E5F34">
            <w:pPr>
              <w:spacing w:after="0" w:line="240" w:lineRule="auto"/>
              <w:jc w:val="both"/>
              <w:rPr>
                <w:rFonts w:ascii="Power Geez Unicode1" w:eastAsia="Times New Roman" w:hAnsi="Power Geez Unicode1"/>
              </w:rPr>
            </w:pPr>
            <w:proofErr w:type="spellStart"/>
            <w:r>
              <w:rPr>
                <w:rFonts w:ascii="Power Geez Unicode1" w:eastAsia="Times New Roman" w:hAnsi="Power Geez Unicode1"/>
              </w:rPr>
              <w:t>ተመጣጣኝ</w:t>
            </w:r>
            <w:proofErr w:type="spellEnd"/>
            <w:r w:rsidRPr="002B7CEC">
              <w:rPr>
                <w:rFonts w:ascii="Power Geez Unicode1" w:eastAsia="Times New Roman" w:hAnsi="Power Geez Unicode1"/>
              </w:rPr>
              <w:t>/</w:t>
            </w:r>
            <w:proofErr w:type="spellStart"/>
            <w:r w:rsidRPr="002B7CEC">
              <w:rPr>
                <w:rFonts w:ascii="Power Geez Unicode1" w:eastAsia="Times New Roman" w:hAnsi="Power Geez Unicode1"/>
              </w:rPr>
              <w:t>ውድ</w:t>
            </w:r>
            <w:proofErr w:type="spellEnd"/>
            <w:r w:rsidRPr="002B7CEC">
              <w:rPr>
                <w:rFonts w:ascii="Power Geez Unicode1" w:eastAsia="Times New Roman" w:hAnsi="Power Geez Unicode1"/>
              </w:rPr>
              <w:t xml:space="preserve"> </w:t>
            </w:r>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vMerge/>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የጥጋና</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ዋጋ</w:t>
            </w:r>
            <w:proofErr w:type="spellEnd"/>
            <w:r w:rsidRPr="002B7CEC">
              <w:rPr>
                <w:rFonts w:ascii="Power Geez Unicode1" w:eastAsia="Times New Roman" w:hAnsi="Power Geez Unicode1"/>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የለውም</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ዝቅተኛ</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መካከለኛ</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ከፍተኛ</w:t>
            </w:r>
            <w:proofErr w:type="spellEnd"/>
            <w:r w:rsidRPr="002B7CEC">
              <w:rPr>
                <w:rFonts w:ascii="Power Geez Unicode1" w:eastAsia="Times New Roman" w:hAnsi="Power Geez Unicode1"/>
                <w:lang w:val="en-CA"/>
              </w:rPr>
              <w:t xml:space="preserve"> </w:t>
            </w:r>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መጠገን</w:t>
            </w:r>
            <w:proofErr w:type="spellEnd"/>
            <w:r w:rsidRPr="002B7CEC">
              <w:rPr>
                <w:rFonts w:ascii="Power Geez Unicode1" w:eastAsia="Times New Roman" w:hAnsi="Power Geez Unicode1"/>
                <w:b/>
                <w:bCs/>
              </w:rPr>
              <w:t xml:space="preserve"> </w:t>
            </w:r>
            <w:proofErr w:type="spellStart"/>
            <w:r w:rsidRPr="002B7CEC">
              <w:rPr>
                <w:rFonts w:ascii="Power Geez Unicode1" w:eastAsia="Times New Roman" w:hAnsi="Power Geez Unicode1"/>
                <w:b/>
                <w:bCs/>
              </w:rPr>
              <w:t>መቻሉ</w:t>
            </w:r>
            <w:proofErr w:type="spellEnd"/>
            <w:r w:rsidRPr="002B7CEC">
              <w:rPr>
                <w:rFonts w:ascii="Power Geez Unicode1" w:eastAsia="Times New Roman" w:hAnsi="Power Geez Unicode1"/>
                <w:b/>
                <w:bCs/>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rPr>
              <w:t>በአካባቢው</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መጠገን</w:t>
            </w:r>
            <w:proofErr w:type="spellEnd"/>
            <w:r w:rsidRPr="002B7CEC">
              <w:rPr>
                <w:rFonts w:ascii="Power Geez Unicode1" w:eastAsia="Times New Roman" w:hAnsi="Power Geez Unicode1"/>
              </w:rPr>
              <w:t xml:space="preserve"> </w:t>
            </w:r>
            <w:proofErr w:type="spellStart"/>
            <w:r w:rsidRPr="002B7CEC">
              <w:rPr>
                <w:rFonts w:ascii="Power Geez Unicode1" w:eastAsia="Times New Roman" w:hAnsi="Power Geez Unicode1"/>
              </w:rPr>
              <w:t>መቻል</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አዎ</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አይደለም</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rPr>
              <w:t>አስተማማኝነት</w:t>
            </w:r>
            <w:proofErr w:type="spellEnd"/>
          </w:p>
        </w:tc>
        <w:tc>
          <w:tcPr>
            <w:tcW w:w="0" w:type="auto"/>
            <w:shd w:val="clear" w:color="auto" w:fill="auto"/>
            <w:vAlign w:val="center"/>
            <w:hideMark/>
          </w:tcPr>
          <w:p w:rsidR="004E5F34" w:rsidRPr="002B7CEC" w:rsidRDefault="004E5F34" w:rsidP="009F0B41">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የጥገና</w:t>
            </w:r>
            <w:proofErr w:type="spellEnd"/>
            <w:r w:rsidRPr="002B7CEC">
              <w:rPr>
                <w:rFonts w:ascii="Power Geez Unicode1" w:eastAsia="Times New Roman" w:hAnsi="Power Geez Unicode1"/>
                <w:lang w:val="en-CA"/>
              </w:rPr>
              <w:t xml:space="preserve"> </w:t>
            </w:r>
            <w:proofErr w:type="spellStart"/>
            <w:r w:rsidR="009F0B41" w:rsidRPr="002B7CEC">
              <w:rPr>
                <w:rFonts w:ascii="Power Geez Unicode1" w:eastAsia="Times New Roman" w:hAnsi="Power Geez Unicode1"/>
                <w:lang w:val="en-CA"/>
              </w:rPr>
              <w:t>ድግ</w:t>
            </w:r>
            <w:r w:rsidR="009F0B41">
              <w:rPr>
                <w:rFonts w:ascii="Power Geez Unicode1" w:eastAsia="Times New Roman" w:hAnsi="Power Geez Unicode1"/>
                <w:lang w:val="en-CA"/>
              </w:rPr>
              <w:t>ግ</w:t>
            </w:r>
            <w:r w:rsidR="009F0B41" w:rsidRPr="002B7CEC">
              <w:rPr>
                <w:rFonts w:ascii="Power Geez Unicode1" w:eastAsia="Times New Roman" w:hAnsi="Power Geez Unicode1"/>
                <w:lang w:val="en-CA"/>
              </w:rPr>
              <w:t>ሞሽ</w:t>
            </w:r>
            <w:proofErr w:type="spellEnd"/>
            <w:r w:rsidR="009F0B41" w:rsidRPr="002B7CEC">
              <w:rPr>
                <w:rFonts w:ascii="Power Geez Unicode1" w:eastAsia="Times New Roman" w:hAnsi="Power Geez Unicode1"/>
                <w:lang w:val="en-CA"/>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የለውም</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ዝቅተኛ</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መካከለኛ</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ከፍተኛ</w:t>
            </w:r>
            <w:proofErr w:type="spellEnd"/>
            <w:r w:rsidRPr="002B7CEC">
              <w:rPr>
                <w:rFonts w:ascii="Power Geez Unicode1" w:eastAsia="Times New Roman" w:hAnsi="Power Geez Unicode1"/>
                <w:lang w:val="en-CA"/>
              </w:rPr>
              <w:t xml:space="preserve"> </w:t>
            </w:r>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D01C07" w:rsidP="004E5F34">
            <w:pPr>
              <w:spacing w:after="0" w:line="240" w:lineRule="auto"/>
              <w:jc w:val="both"/>
              <w:rPr>
                <w:rFonts w:ascii="Power Geez Unicode1" w:eastAsia="Times New Roman" w:hAnsi="Power Geez Unicode1" w:cs="Nyala"/>
                <w:b/>
                <w:bCs/>
                <w:lang w:val="en-CA"/>
              </w:rPr>
            </w:pPr>
            <w:proofErr w:type="spellStart"/>
            <w:r>
              <w:rPr>
                <w:rFonts w:ascii="Power Geez Unicode1" w:eastAsia="Times New Roman" w:hAnsi="Power Geez Unicode1" w:cs="Nyala"/>
                <w:b/>
                <w:bCs/>
                <w:lang w:val="en-CA"/>
              </w:rPr>
              <w:t>ለ</w:t>
            </w:r>
            <w:r w:rsidR="004E5F34" w:rsidRPr="002B7CEC">
              <w:rPr>
                <w:rFonts w:ascii="Power Geez Unicode1" w:eastAsia="Times New Roman" w:hAnsi="Power Geez Unicode1" w:cs="Nyala"/>
                <w:b/>
                <w:bCs/>
                <w:lang w:val="en-CA"/>
              </w:rPr>
              <w:t>ሥርዓተ</w:t>
            </w:r>
            <w:r w:rsidR="004E5F34" w:rsidRPr="002B7CEC">
              <w:rPr>
                <w:rFonts w:ascii="Power Geez Unicode1" w:eastAsia="Times New Roman" w:hAnsi="Power Geez Unicode1"/>
                <w:b/>
                <w:bCs/>
                <w:lang w:val="en-CA"/>
              </w:rPr>
              <w:t>-ጾ</w:t>
            </w:r>
            <w:r w:rsidR="004E5F34" w:rsidRPr="002B7CEC">
              <w:rPr>
                <w:rFonts w:ascii="Power Geez Unicode1" w:eastAsia="Times New Roman" w:hAnsi="Power Geez Unicode1" w:cs="Nyala"/>
                <w:b/>
                <w:bCs/>
                <w:lang w:val="en-CA"/>
              </w:rPr>
              <w:t>ታ</w:t>
            </w:r>
            <w:proofErr w:type="spellEnd"/>
            <w:r w:rsidR="004E5F34" w:rsidRPr="002B7CEC">
              <w:rPr>
                <w:rFonts w:ascii="Power Geez Unicode1" w:eastAsia="Times New Roman" w:hAnsi="Power Geez Unicode1"/>
                <w:b/>
                <w:bCs/>
                <w:lang w:val="en-CA"/>
              </w:rPr>
              <w:t xml:space="preserve"> </w:t>
            </w:r>
            <w:proofErr w:type="spellStart"/>
            <w:r w:rsidR="004E5F34" w:rsidRPr="002B7CEC">
              <w:rPr>
                <w:rFonts w:ascii="Power Geez Unicode1" w:eastAsia="Times New Roman" w:hAnsi="Power Geez Unicode1" w:cs="Nyala"/>
                <w:b/>
                <w:bCs/>
                <w:lang w:val="en-CA"/>
              </w:rPr>
              <w:t>ምላሽ</w:t>
            </w:r>
            <w:proofErr w:type="spellEnd"/>
            <w:r w:rsidR="004E5F34" w:rsidRPr="002B7CEC">
              <w:rPr>
                <w:rFonts w:ascii="Power Geez Unicode1" w:eastAsia="Times New Roman" w:hAnsi="Power Geez Unicode1" w:cs="Nyala"/>
                <w:b/>
                <w:bCs/>
                <w:lang w:val="en-CA"/>
              </w:rPr>
              <w:t xml:space="preserve"> </w:t>
            </w:r>
            <w:proofErr w:type="spellStart"/>
            <w:r w:rsidR="004E5F34" w:rsidRPr="002B7CEC">
              <w:rPr>
                <w:rFonts w:ascii="Power Geez Unicode1" w:eastAsia="Times New Roman" w:hAnsi="Power Geez Unicode1" w:cs="Nyala"/>
                <w:b/>
                <w:bCs/>
                <w:lang w:val="en-CA"/>
              </w:rPr>
              <w:t>ሰጪነት</w:t>
            </w:r>
            <w:proofErr w:type="spellEnd"/>
            <w:r w:rsidR="004E5F34" w:rsidRPr="002B7CEC">
              <w:rPr>
                <w:rFonts w:ascii="Power Geez Unicode1" w:eastAsia="Times New Roman" w:hAnsi="Power Geez Unicode1" w:cs="Nyala"/>
                <w:b/>
                <w:bCs/>
                <w:lang w:val="en-CA"/>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የሥርዓተ-ጾታ</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ምላሽ</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ሰጪነት</w:t>
            </w:r>
            <w:proofErr w:type="spellEnd"/>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የሰው</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ጉልበት</w:t>
            </w:r>
            <w:proofErr w:type="spellEnd"/>
            <w:r w:rsidRPr="002B7CEC">
              <w:rPr>
                <w:rFonts w:ascii="Power Geez Unicode1" w:eastAsia="Times New Roman" w:hAnsi="Power Geez Unicode1"/>
                <w:lang w:val="en-CA"/>
              </w:rPr>
              <w:t xml:space="preserve"> ፣ </w:t>
            </w:r>
            <w:proofErr w:type="spellStart"/>
            <w:r w:rsidRPr="002B7CEC">
              <w:rPr>
                <w:rFonts w:ascii="Power Geez Unicode1" w:eastAsia="Times New Roman" w:hAnsi="Power Geez Unicode1"/>
                <w:lang w:val="en-CA"/>
              </w:rPr>
              <w:t>ጊዜ</w:t>
            </w:r>
            <w:proofErr w:type="spellEnd"/>
            <w:r w:rsidRPr="002B7CEC">
              <w:rPr>
                <w:rFonts w:ascii="Power Geez Unicode1" w:eastAsia="Times New Roman" w:hAnsi="Power Geez Unicode1"/>
                <w:lang w:val="en-CA"/>
              </w:rPr>
              <w:t xml:space="preserve"> ፣</w:t>
            </w:r>
            <w:proofErr w:type="spellStart"/>
            <w:r w:rsidR="009F0B41">
              <w:rPr>
                <w:rFonts w:ascii="Power Geez Unicode1" w:eastAsia="Times New Roman" w:hAnsi="Power Geez Unicode1"/>
                <w:lang w:val="en-CA"/>
              </w:rPr>
              <w:t>አቅም</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ማጎልበት</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44766E">
        <w:trPr>
          <w:jc w:val="center"/>
        </w:trPr>
        <w:tc>
          <w:tcPr>
            <w:tcW w:w="0" w:type="auto"/>
            <w:shd w:val="clear" w:color="auto" w:fill="auto"/>
            <w:vAlign w:val="center"/>
            <w:hideMark/>
          </w:tcPr>
          <w:p w:rsidR="004E5F34" w:rsidRPr="002B7CEC" w:rsidRDefault="004E5F34" w:rsidP="004E5F34">
            <w:pPr>
              <w:spacing w:after="0" w:line="240" w:lineRule="auto"/>
              <w:jc w:val="both"/>
              <w:rPr>
                <w:rFonts w:ascii="Power Geez Unicode1" w:eastAsia="SimSun" w:hAnsi="Power Geez Unicode1" w:cs="SimSun"/>
                <w:b/>
                <w:bCs/>
              </w:rPr>
            </w:pPr>
            <w:proofErr w:type="spellStart"/>
            <w:r w:rsidRPr="002B7CEC">
              <w:rPr>
                <w:rFonts w:ascii="Power Geez Unicode1" w:eastAsia="SimSun" w:hAnsi="Power Geez Unicode1" w:cs="SimSun"/>
                <w:b/>
                <w:bCs/>
              </w:rPr>
              <w:t>የአካባቢ</w:t>
            </w:r>
            <w:proofErr w:type="spellEnd"/>
            <w:r w:rsidRPr="002B7CEC">
              <w:rPr>
                <w:rFonts w:ascii="Power Geez Unicode1" w:eastAsia="SimSun" w:hAnsi="Power Geez Unicode1" w:cs="SimSun"/>
                <w:b/>
                <w:bCs/>
              </w:rPr>
              <w:t xml:space="preserve"> </w:t>
            </w:r>
            <w:proofErr w:type="spellStart"/>
            <w:r w:rsidRPr="002B7CEC">
              <w:rPr>
                <w:rFonts w:ascii="Power Geez Unicode1" w:eastAsia="SimSun" w:hAnsi="Power Geez Unicode1" w:cs="SimSun"/>
                <w:b/>
                <w:bCs/>
              </w:rPr>
              <w:t>ተጽኖ</w:t>
            </w:r>
            <w:proofErr w:type="spellEnd"/>
            <w:r w:rsidRPr="002B7CEC">
              <w:rPr>
                <w:rFonts w:ascii="Power Geez Unicode1" w:eastAsia="SimSun" w:hAnsi="Power Geez Unicode1" w:cs="SimSun"/>
                <w:b/>
                <w:bCs/>
              </w:rPr>
              <w:t xml:space="preserve"> </w:t>
            </w:r>
          </w:p>
        </w:tc>
        <w:tc>
          <w:tcPr>
            <w:tcW w:w="0" w:type="auto"/>
            <w:shd w:val="clear" w:color="auto" w:fill="auto"/>
            <w:vAlign w:val="center"/>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የአካባቢ</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ተስማሚነት</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አዎ</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አይደለም</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አርሶ</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አደር</w:t>
            </w:r>
            <w:proofErr w:type="spellEnd"/>
          </w:p>
        </w:tc>
        <w:tc>
          <w:tcPr>
            <w:tcW w:w="0" w:type="auto"/>
            <w:shd w:val="clear" w:color="auto" w:fill="auto"/>
            <w:hideMark/>
          </w:tcPr>
          <w:p w:rsidR="004E5F34" w:rsidRPr="002B7CEC" w:rsidRDefault="004E5F34" w:rsidP="004E5F34">
            <w:pPr>
              <w:spacing w:after="0" w:line="240" w:lineRule="auto"/>
              <w:jc w:val="both"/>
              <w:rPr>
                <w:rFonts w:ascii="Power Geez Unicode1" w:eastAsia="Times New Roman" w:hAnsi="Power Geez Unicode1"/>
              </w:rPr>
            </w:pPr>
            <w:proofErr w:type="spellStart"/>
            <w:r w:rsidRPr="002B7CEC">
              <w:rPr>
                <w:rFonts w:ascii="Power Geez Unicode1" w:eastAsia="Times New Roman" w:hAnsi="Power Geez Unicode1"/>
                <w:lang w:val="en-CA"/>
              </w:rPr>
              <w:t>የመስክ</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ምልከታ</w:t>
            </w:r>
            <w:proofErr w:type="spellEnd"/>
            <w:r w:rsidRPr="002B7CEC">
              <w:rPr>
                <w:rFonts w:ascii="Power Geez Unicode1" w:eastAsia="Times New Roman" w:hAnsi="Power Geez Unicode1"/>
                <w:lang w:val="en-CA"/>
              </w:rPr>
              <w:t>/</w:t>
            </w:r>
            <w:proofErr w:type="spellStart"/>
            <w:r w:rsidRPr="002B7CEC">
              <w:rPr>
                <w:rFonts w:ascii="Power Geez Unicode1" w:eastAsia="Times New Roman" w:hAnsi="Power Geez Unicode1"/>
                <w:lang w:val="en-CA"/>
              </w:rPr>
              <w:t>ቃለ</w:t>
            </w:r>
            <w:proofErr w:type="spellEnd"/>
            <w:r w:rsidRPr="002B7CEC">
              <w:rPr>
                <w:rFonts w:ascii="Power Geez Unicode1" w:eastAsia="Times New Roman" w:hAnsi="Power Geez Unicode1"/>
                <w:lang w:val="en-CA"/>
              </w:rPr>
              <w:t xml:space="preserve"> </w:t>
            </w:r>
            <w:proofErr w:type="spellStart"/>
            <w:r w:rsidRPr="002B7CEC">
              <w:rPr>
                <w:rFonts w:ascii="Power Geez Unicode1" w:eastAsia="Times New Roman" w:hAnsi="Power Geez Unicode1"/>
                <w:lang w:val="en-CA"/>
              </w:rPr>
              <w:t>መጠይቅ</w:t>
            </w:r>
            <w:proofErr w:type="spellEnd"/>
          </w:p>
        </w:tc>
      </w:tr>
      <w:tr w:rsidR="0044766E" w:rsidRPr="002B7CEC" w:rsidTr="008038DA">
        <w:trPr>
          <w:jc w:val="center"/>
        </w:trPr>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cs="Nyala"/>
                <w:b/>
                <w:bCs/>
              </w:rPr>
              <w:t>ተገኝነት</w:t>
            </w:r>
            <w:proofErr w:type="spellEnd"/>
            <w:r w:rsidRPr="002B7CEC">
              <w:rPr>
                <w:rFonts w:ascii="Power Geez Unicode1" w:eastAsia="Times New Roman" w:hAnsi="Power Geez Unicode1" w:cs="Nyala"/>
                <w:b/>
                <w:bCs/>
              </w:rPr>
              <w:t xml:space="preserve"> </w:t>
            </w: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r>
      <w:tr w:rsidR="0044766E" w:rsidRPr="002B7CEC" w:rsidTr="008038DA">
        <w:trPr>
          <w:jc w:val="center"/>
        </w:trPr>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ፍላጎት</w:t>
            </w:r>
            <w:proofErr w:type="spellEnd"/>
            <w:r w:rsidRPr="002B7CEC">
              <w:rPr>
                <w:rFonts w:ascii="Power Geez Unicode1" w:eastAsia="Times New Roman" w:hAnsi="Power Geez Unicode1"/>
                <w:b/>
                <w:bCs/>
              </w:rPr>
              <w:t xml:space="preserve"> </w:t>
            </w:r>
            <w:proofErr w:type="spellStart"/>
            <w:r w:rsidRPr="002B7CEC">
              <w:rPr>
                <w:rFonts w:ascii="Power Geez Unicode1" w:eastAsia="Times New Roman" w:hAnsi="Power Geez Unicode1"/>
                <w:b/>
                <w:bCs/>
              </w:rPr>
              <w:t>ማመንጨት</w:t>
            </w:r>
            <w:proofErr w:type="spellEnd"/>
            <w:r w:rsidRPr="002B7CEC">
              <w:rPr>
                <w:rFonts w:ascii="Power Geez Unicode1" w:eastAsia="Times New Roman" w:hAnsi="Power Geez Unicode1"/>
                <w:b/>
                <w:bCs/>
              </w:rPr>
              <w:t xml:space="preserve"> </w:t>
            </w: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r>
      <w:tr w:rsidR="0044766E" w:rsidRPr="002B7CEC" w:rsidTr="008038DA">
        <w:trPr>
          <w:jc w:val="center"/>
        </w:trPr>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እርካታ</w:t>
            </w:r>
            <w:proofErr w:type="spellEnd"/>
            <w:r w:rsidRPr="002B7CEC">
              <w:rPr>
                <w:rFonts w:ascii="Power Geez Unicode1" w:eastAsia="Times New Roman" w:hAnsi="Power Geez Unicode1"/>
                <w:b/>
                <w:bCs/>
              </w:rPr>
              <w:t xml:space="preserve"> </w:t>
            </w: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r>
      <w:tr w:rsidR="0044766E" w:rsidRPr="002B7CEC" w:rsidTr="008038DA">
        <w:trPr>
          <w:jc w:val="center"/>
        </w:trPr>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b/>
                <w:bCs/>
              </w:rPr>
            </w:pPr>
            <w:proofErr w:type="spellStart"/>
            <w:r w:rsidRPr="002B7CEC">
              <w:rPr>
                <w:rFonts w:ascii="Power Geez Unicode1" w:eastAsia="Times New Roman" w:hAnsi="Power Geez Unicode1"/>
                <w:b/>
                <w:bCs/>
              </w:rPr>
              <w:t>ሰነድ</w:t>
            </w:r>
            <w:proofErr w:type="spellEnd"/>
            <w:r w:rsidRPr="002B7CEC">
              <w:rPr>
                <w:rFonts w:ascii="Power Geez Unicode1" w:eastAsia="Times New Roman" w:hAnsi="Power Geez Unicode1"/>
                <w:b/>
                <w:bCs/>
              </w:rPr>
              <w:t xml:space="preserve"> </w:t>
            </w:r>
            <w:proofErr w:type="spellStart"/>
            <w:r w:rsidRPr="002B7CEC">
              <w:rPr>
                <w:rFonts w:ascii="Power Geez Unicode1" w:eastAsia="Times New Roman" w:hAnsi="Power Geez Unicode1"/>
                <w:b/>
                <w:bCs/>
              </w:rPr>
              <w:t>ዝግጅት</w:t>
            </w:r>
            <w:proofErr w:type="spellEnd"/>
            <w:r w:rsidRPr="002B7CEC">
              <w:rPr>
                <w:rFonts w:ascii="Power Geez Unicode1" w:eastAsia="Times New Roman" w:hAnsi="Power Geez Unicode1"/>
                <w:b/>
                <w:bCs/>
              </w:rPr>
              <w:t xml:space="preserve"> </w:t>
            </w: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c>
          <w:tcPr>
            <w:tcW w:w="0" w:type="auto"/>
            <w:shd w:val="clear" w:color="auto" w:fill="auto"/>
            <w:vAlign w:val="center"/>
          </w:tcPr>
          <w:p w:rsidR="004D1B7B" w:rsidRPr="002B7CEC" w:rsidRDefault="004D1B7B" w:rsidP="004D1B7B">
            <w:pPr>
              <w:spacing w:after="0" w:line="240" w:lineRule="auto"/>
              <w:jc w:val="both"/>
              <w:rPr>
                <w:rFonts w:ascii="Power Geez Unicode1" w:eastAsia="Times New Roman" w:hAnsi="Power Geez Unicode1"/>
                <w:lang w:val="en-CA"/>
              </w:rPr>
            </w:pPr>
          </w:p>
        </w:tc>
      </w:tr>
    </w:tbl>
    <w:p w:rsidR="00FA0B89" w:rsidRPr="002B7CEC" w:rsidRDefault="00FA0B89" w:rsidP="00BA4939">
      <w:pPr>
        <w:tabs>
          <w:tab w:val="left" w:pos="450"/>
        </w:tabs>
        <w:spacing w:line="288" w:lineRule="auto"/>
        <w:jc w:val="both"/>
        <w:rPr>
          <w:rFonts w:ascii="Power Geez Unicode1" w:hAnsi="Power Geez Unicode1"/>
        </w:rPr>
        <w:sectPr w:rsidR="00FA0B89" w:rsidRPr="002B7CEC" w:rsidSect="00977CB8">
          <w:footerReference w:type="first" r:id="rId23"/>
          <w:pgSz w:w="12240" w:h="15840"/>
          <w:pgMar w:top="1440" w:right="1440" w:bottom="1440" w:left="1440" w:header="720" w:footer="720" w:gutter="0"/>
          <w:pgNumType w:start="1"/>
          <w:cols w:space="720"/>
          <w:titlePg/>
          <w:docGrid w:linePitch="360"/>
        </w:sectPr>
      </w:pPr>
    </w:p>
    <w:p w:rsidR="00224D31" w:rsidRPr="007C7B30" w:rsidRDefault="00224D31" w:rsidP="00224D31">
      <w:pPr>
        <w:pStyle w:val="Caption"/>
        <w:keepNext/>
        <w:spacing w:after="240"/>
        <w:rPr>
          <w:rFonts w:ascii="Power Geez Unicode1" w:hAnsi="Power Geez Unicode1"/>
        </w:rPr>
      </w:pPr>
      <w:bookmarkStart w:id="100" w:name="_Toc45012052"/>
      <w:proofErr w:type="spellStart"/>
      <w:r w:rsidRPr="002B7CEC">
        <w:rPr>
          <w:rFonts w:ascii="Power Geez Unicode1" w:hAnsi="Power Geez Unicode1" w:cs="Nyala"/>
        </w:rPr>
        <w:lastRenderedPageBreak/>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006F446F" w:rsidRPr="002B7CEC">
        <w:rPr>
          <w:rFonts w:ascii="Power Geez Unicode1" w:hAnsi="Power Geez Unicode1"/>
          <w:noProof/>
        </w:rPr>
        <w:t>16</w:t>
      </w:r>
      <w:r w:rsidRPr="002B7CEC">
        <w:rPr>
          <w:rFonts w:ascii="Power Geez Unicode1" w:hAnsi="Power Geez Unicode1"/>
        </w:rPr>
        <w:fldChar w:fldCharType="end"/>
      </w:r>
      <w:r w:rsidRPr="002B7CEC">
        <w:rPr>
          <w:rFonts w:ascii="Power Geez Unicode1" w:hAnsi="Power Geez Unicode1"/>
          <w:lang w:val="am-ET"/>
        </w:rPr>
        <w:t xml:space="preserve"> የውሃ መሳቢያ ቴክኖሎጂዎች </w:t>
      </w:r>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752"/>
        <w:gridCol w:w="1207"/>
        <w:gridCol w:w="608"/>
        <w:gridCol w:w="626"/>
        <w:gridCol w:w="752"/>
        <w:gridCol w:w="1207"/>
        <w:gridCol w:w="608"/>
        <w:gridCol w:w="626"/>
        <w:gridCol w:w="917"/>
        <w:gridCol w:w="1207"/>
        <w:gridCol w:w="608"/>
        <w:gridCol w:w="587"/>
        <w:gridCol w:w="850"/>
        <w:gridCol w:w="822"/>
        <w:gridCol w:w="608"/>
        <w:gridCol w:w="587"/>
      </w:tblGrid>
      <w:tr w:rsidR="004B70FC" w:rsidRPr="002B7CEC" w:rsidTr="00020CE4">
        <w:trPr>
          <w:trHeight w:val="344"/>
          <w:tblHeader/>
          <w:jc w:val="center"/>
        </w:trPr>
        <w:tc>
          <w:tcPr>
            <w:tcW w:w="1362" w:type="pct"/>
            <w:gridSpan w:val="5"/>
            <w:tcBorders>
              <w:bottom w:val="single" w:sz="4" w:space="0" w:color="auto"/>
            </w:tcBorders>
            <w:shd w:val="clear" w:color="auto" w:fill="BFBFBF"/>
            <w:vAlign w:val="center"/>
          </w:tcPr>
          <w:p w:rsidR="003D2B0C" w:rsidRPr="002B7CEC" w:rsidRDefault="003D2B0C" w:rsidP="00571778">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 xml:space="preserve">የሞተር ፓምፕ </w:t>
            </w:r>
          </w:p>
        </w:tc>
        <w:tc>
          <w:tcPr>
            <w:tcW w:w="1225" w:type="pct"/>
            <w:gridSpan w:val="4"/>
            <w:tcBorders>
              <w:bottom w:val="single" w:sz="4" w:space="0" w:color="auto"/>
            </w:tcBorders>
            <w:shd w:val="clear" w:color="auto" w:fill="BFBFBF"/>
            <w:vAlign w:val="center"/>
          </w:tcPr>
          <w:p w:rsidR="003D2B0C" w:rsidRPr="002B7CEC" w:rsidRDefault="003D2B0C" w:rsidP="00571778">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የፀሐይ</w:t>
            </w:r>
            <w:r w:rsidR="005109ED">
              <w:rPr>
                <w:rFonts w:ascii="Power Geez Unicode1" w:hAnsi="Power Geez Unicode1" w:cs="Nyala"/>
                <w:b/>
                <w:sz w:val="20"/>
              </w:rPr>
              <w:t>/</w:t>
            </w:r>
            <w:proofErr w:type="spellStart"/>
            <w:r w:rsidR="005109ED">
              <w:rPr>
                <w:rFonts w:ascii="Power Geez Unicode1" w:hAnsi="Power Geez Unicode1" w:cs="Nyala"/>
                <w:b/>
                <w:sz w:val="20"/>
              </w:rPr>
              <w:t>ሶላር</w:t>
            </w:r>
            <w:proofErr w:type="spellEnd"/>
            <w:r w:rsidRPr="002B7CEC">
              <w:rPr>
                <w:rFonts w:ascii="Power Geez Unicode1" w:hAnsi="Power Geez Unicode1" w:cs="Nyala"/>
                <w:b/>
                <w:sz w:val="20"/>
                <w:lang w:val="am-ET"/>
              </w:rPr>
              <w:t xml:space="preserve"> ፓምፕ</w:t>
            </w:r>
          </w:p>
        </w:tc>
        <w:tc>
          <w:tcPr>
            <w:tcW w:w="1339" w:type="pct"/>
            <w:gridSpan w:val="4"/>
            <w:tcBorders>
              <w:bottom w:val="single" w:sz="4" w:space="0" w:color="auto"/>
            </w:tcBorders>
            <w:shd w:val="clear" w:color="auto" w:fill="BFBFBF"/>
            <w:vAlign w:val="center"/>
          </w:tcPr>
          <w:p w:rsidR="003D2B0C" w:rsidRPr="002B7CEC" w:rsidRDefault="003D2B0C" w:rsidP="00571778">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 xml:space="preserve">የገመድ ፓምፕ </w:t>
            </w:r>
          </w:p>
        </w:tc>
        <w:tc>
          <w:tcPr>
            <w:tcW w:w="1073" w:type="pct"/>
            <w:gridSpan w:val="4"/>
            <w:tcBorders>
              <w:bottom w:val="single" w:sz="4" w:space="0" w:color="auto"/>
            </w:tcBorders>
            <w:shd w:val="clear" w:color="auto" w:fill="BFBFBF"/>
            <w:vAlign w:val="center"/>
          </w:tcPr>
          <w:p w:rsidR="003D2B0C" w:rsidRPr="002B7CEC" w:rsidRDefault="003D2B0C" w:rsidP="00571778">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 xml:space="preserve">ፔዳል ፓምፕ </w:t>
            </w:r>
          </w:p>
        </w:tc>
      </w:tr>
      <w:tr w:rsidR="005C16A3" w:rsidRPr="002B7CEC" w:rsidTr="00020CE4">
        <w:trPr>
          <w:cantSplit/>
          <w:trHeight w:val="1117"/>
          <w:jc w:val="center"/>
        </w:trPr>
        <w:tc>
          <w:tcPr>
            <w:tcW w:w="137" w:type="pct"/>
            <w:tcBorders>
              <w:bottom w:val="single" w:sz="4" w:space="0" w:color="auto"/>
            </w:tcBorders>
            <w:shd w:val="clear" w:color="auto" w:fill="auto"/>
            <w:textDirection w:val="tbRl"/>
            <w:vAlign w:val="center"/>
          </w:tcPr>
          <w:p w:rsidR="003D2B0C" w:rsidRPr="005109ED" w:rsidRDefault="005109ED" w:rsidP="006F00F1">
            <w:pPr>
              <w:spacing w:after="0" w:line="240" w:lineRule="auto"/>
              <w:ind w:left="113" w:right="113"/>
              <w:jc w:val="both"/>
              <w:rPr>
                <w:rFonts w:ascii="Power Geez Unicode1" w:hAnsi="Power Geez Unicode1"/>
                <w:b/>
                <w:sz w:val="20"/>
              </w:rPr>
            </w:pPr>
            <w:proofErr w:type="spellStart"/>
            <w:r>
              <w:rPr>
                <w:rFonts w:ascii="Power Geez Unicode1" w:hAnsi="Power Geez Unicode1" w:cs="Nyala"/>
                <w:b/>
                <w:sz w:val="20"/>
              </w:rPr>
              <w:t>ከፍሎች</w:t>
            </w:r>
            <w:proofErr w:type="spellEnd"/>
          </w:p>
        </w:tc>
        <w:tc>
          <w:tcPr>
            <w:tcW w:w="291"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rPr>
            </w:pPr>
            <w:proofErr w:type="spellStart"/>
            <w:r w:rsidRPr="002B7CEC">
              <w:rPr>
                <w:rFonts w:ascii="Power Geez Unicode1" w:hAnsi="Power Geez Unicode1" w:cs="Nyala"/>
                <w:b/>
                <w:sz w:val="20"/>
              </w:rPr>
              <w:t>አመላካች</w:t>
            </w:r>
            <w:proofErr w:type="spellEnd"/>
          </w:p>
        </w:tc>
        <w:tc>
          <w:tcPr>
            <w:tcW w:w="454"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b/>
                <w:sz w:val="20"/>
                <w:lang w:val="am-ET"/>
              </w:rPr>
              <w:t>መለኪያ</w:t>
            </w:r>
          </w:p>
        </w:tc>
        <w:tc>
          <w:tcPr>
            <w:tcW w:w="237"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ምንጭ</w:t>
            </w:r>
          </w:p>
        </w:tc>
        <w:tc>
          <w:tcPr>
            <w:tcW w:w="243"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አሰባሰብ ስራዓት</w:t>
            </w:r>
          </w:p>
        </w:tc>
        <w:tc>
          <w:tcPr>
            <w:tcW w:w="291"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rPr>
            </w:pPr>
            <w:proofErr w:type="spellStart"/>
            <w:r w:rsidRPr="002B7CEC">
              <w:rPr>
                <w:rFonts w:ascii="Power Geez Unicode1" w:hAnsi="Power Geez Unicode1" w:cs="Nyala"/>
                <w:b/>
                <w:sz w:val="20"/>
              </w:rPr>
              <w:t>አመላካች</w:t>
            </w:r>
            <w:proofErr w:type="spellEnd"/>
          </w:p>
        </w:tc>
        <w:tc>
          <w:tcPr>
            <w:tcW w:w="454"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b/>
                <w:sz w:val="20"/>
                <w:lang w:val="am-ET"/>
              </w:rPr>
              <w:t>መለኪያ</w:t>
            </w:r>
          </w:p>
        </w:tc>
        <w:tc>
          <w:tcPr>
            <w:tcW w:w="237"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ምንጭ</w:t>
            </w:r>
          </w:p>
        </w:tc>
        <w:tc>
          <w:tcPr>
            <w:tcW w:w="243"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አሰባሰብ ስራዓት</w:t>
            </w:r>
          </w:p>
        </w:tc>
        <w:tc>
          <w:tcPr>
            <w:tcW w:w="342"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rPr>
            </w:pPr>
            <w:proofErr w:type="spellStart"/>
            <w:r w:rsidRPr="002B7CEC">
              <w:rPr>
                <w:rFonts w:ascii="Power Geez Unicode1" w:hAnsi="Power Geez Unicode1" w:cs="Nyala"/>
                <w:b/>
                <w:sz w:val="20"/>
              </w:rPr>
              <w:t>አመላካች</w:t>
            </w:r>
            <w:proofErr w:type="spellEnd"/>
          </w:p>
        </w:tc>
        <w:tc>
          <w:tcPr>
            <w:tcW w:w="488"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b/>
                <w:sz w:val="20"/>
                <w:lang w:val="am-ET"/>
              </w:rPr>
              <w:t>መለኪያ</w:t>
            </w:r>
          </w:p>
        </w:tc>
        <w:tc>
          <w:tcPr>
            <w:tcW w:w="237"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ምንጭ</w:t>
            </w:r>
          </w:p>
        </w:tc>
        <w:tc>
          <w:tcPr>
            <w:tcW w:w="272"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አሰባሰብ ስራዓት</w:t>
            </w:r>
          </w:p>
        </w:tc>
        <w:tc>
          <w:tcPr>
            <w:tcW w:w="309"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rPr>
            </w:pPr>
            <w:proofErr w:type="spellStart"/>
            <w:r w:rsidRPr="002B7CEC">
              <w:rPr>
                <w:rFonts w:ascii="Power Geez Unicode1" w:hAnsi="Power Geez Unicode1" w:cs="Nyala"/>
                <w:b/>
                <w:sz w:val="20"/>
              </w:rPr>
              <w:t>አመላካች</w:t>
            </w:r>
            <w:proofErr w:type="spellEnd"/>
          </w:p>
        </w:tc>
        <w:tc>
          <w:tcPr>
            <w:tcW w:w="308"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b/>
                <w:sz w:val="20"/>
                <w:lang w:val="am-ET"/>
              </w:rPr>
              <w:t>መለኪያ</w:t>
            </w:r>
          </w:p>
        </w:tc>
        <w:tc>
          <w:tcPr>
            <w:tcW w:w="237"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ምንጭ</w:t>
            </w:r>
          </w:p>
        </w:tc>
        <w:tc>
          <w:tcPr>
            <w:tcW w:w="219" w:type="pct"/>
            <w:tcBorders>
              <w:bottom w:val="single" w:sz="4" w:space="0" w:color="auto"/>
            </w:tcBorders>
            <w:shd w:val="clear" w:color="auto" w:fill="auto"/>
            <w:vAlign w:val="center"/>
          </w:tcPr>
          <w:p w:rsidR="003D2B0C" w:rsidRPr="002B7CEC" w:rsidRDefault="003D2B0C" w:rsidP="006F00F1">
            <w:pPr>
              <w:spacing w:after="0" w:line="240" w:lineRule="auto"/>
              <w:jc w:val="both"/>
              <w:rPr>
                <w:rFonts w:ascii="Power Geez Unicode1" w:hAnsi="Power Geez Unicode1"/>
                <w:b/>
                <w:sz w:val="20"/>
                <w:lang w:val="am-ET"/>
              </w:rPr>
            </w:pPr>
            <w:r w:rsidRPr="002B7CEC">
              <w:rPr>
                <w:rFonts w:ascii="Power Geez Unicode1" w:hAnsi="Power Geez Unicode1" w:cs="Nyala"/>
                <w:b/>
                <w:sz w:val="20"/>
                <w:lang w:val="am-ET"/>
              </w:rPr>
              <w:t>የመረጃ አሰባሰብ ስራዓት</w:t>
            </w:r>
          </w:p>
        </w:tc>
      </w:tr>
      <w:tr w:rsidR="005C16A3" w:rsidRPr="002B7CEC" w:rsidTr="00020CE4">
        <w:trPr>
          <w:trHeight w:val="1115"/>
          <w:jc w:val="center"/>
        </w:trPr>
        <w:tc>
          <w:tcPr>
            <w:tcW w:w="137" w:type="pct"/>
            <w:vMerge w:val="restart"/>
            <w:shd w:val="clear" w:color="auto" w:fill="auto"/>
            <w:textDirection w:val="tbRl"/>
            <w:vAlign w:val="center"/>
          </w:tcPr>
          <w:p w:rsidR="003D2B0C" w:rsidRPr="002B7CEC" w:rsidRDefault="003D2B0C" w:rsidP="007C0A4C">
            <w:pPr>
              <w:spacing w:after="0" w:line="240" w:lineRule="auto"/>
              <w:ind w:left="113" w:right="113"/>
              <w:jc w:val="both"/>
              <w:rPr>
                <w:rFonts w:ascii="Power Geez Unicode1" w:hAnsi="Power Geez Unicode1"/>
                <w:b/>
                <w:sz w:val="20"/>
                <w:lang w:val="am-ET"/>
              </w:rPr>
            </w:pPr>
            <w:proofErr w:type="spellStart"/>
            <w:r w:rsidRPr="002B7CEC">
              <w:rPr>
                <w:rFonts w:ascii="Power Geez Unicode1" w:hAnsi="Power Geez Unicode1" w:cs="Nyala"/>
                <w:b/>
                <w:sz w:val="20"/>
              </w:rPr>
              <w:t>አፈፃፀም</w:t>
            </w:r>
            <w:proofErr w:type="spellEnd"/>
            <w:r w:rsidRPr="002B7CEC">
              <w:rPr>
                <w:rFonts w:ascii="Power Geez Unicode1" w:hAnsi="Power Geez Unicode1" w:cs="Nyala"/>
                <w:b/>
                <w:sz w:val="20"/>
                <w:lang w:val="am-ET"/>
              </w:rPr>
              <w:t xml:space="preserve">  </w:t>
            </w:r>
          </w:p>
        </w:tc>
        <w:tc>
          <w:tcPr>
            <w:tcW w:w="291"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የውሃ ፍሰት</w:t>
            </w:r>
          </w:p>
        </w:tc>
        <w:tc>
          <w:tcPr>
            <w:tcW w:w="454" w:type="pct"/>
            <w:shd w:val="clear" w:color="auto" w:fill="auto"/>
          </w:tcPr>
          <w:p w:rsidR="003D2B0C" w:rsidRPr="002B7CEC" w:rsidRDefault="003D2B0C" w:rsidP="007C0A4C">
            <w:pPr>
              <w:spacing w:after="0" w:line="240" w:lineRule="auto"/>
              <w:jc w:val="both"/>
              <w:rPr>
                <w:rFonts w:ascii="Power Geez Unicode1" w:hAnsi="Power Geez Unicode1"/>
                <w:sz w:val="20"/>
              </w:rPr>
            </w:pPr>
            <w:r w:rsidRPr="002B7CEC">
              <w:rPr>
                <w:rFonts w:ascii="Power Geez Unicode1" w:hAnsi="Power Geez Unicode1" w:cs="Nyala"/>
                <w:sz w:val="20"/>
                <w:lang w:val="am-ET"/>
              </w:rPr>
              <w:t>ሊት</w:t>
            </w:r>
            <w:r w:rsidR="005109ED">
              <w:rPr>
                <w:rFonts w:ascii="Power Geez Unicode1" w:hAnsi="Power Geez Unicode1" w:cs="Nyala"/>
                <w:sz w:val="20"/>
              </w:rPr>
              <w:t>ር</w:t>
            </w:r>
            <w:r w:rsidRPr="002B7CEC">
              <w:rPr>
                <w:rFonts w:ascii="Power Geez Unicode1" w:hAnsi="Power Geez Unicode1"/>
                <w:sz w:val="20"/>
                <w:lang w:val="am-ET"/>
              </w:rPr>
              <w:t>/</w:t>
            </w:r>
            <w:r w:rsidRPr="002B7CEC">
              <w:rPr>
                <w:rFonts w:ascii="Power Geez Unicode1" w:hAnsi="Power Geez Unicode1" w:cs="Nyala"/>
                <w:sz w:val="20"/>
                <w:lang w:val="am-ET"/>
              </w:rPr>
              <w:t>ደቂቃ</w:t>
            </w:r>
          </w:p>
        </w:tc>
        <w:tc>
          <w:tcPr>
            <w:tcW w:w="237" w:type="pct"/>
            <w:shd w:val="clear" w:color="auto" w:fill="auto"/>
          </w:tcPr>
          <w:p w:rsidR="003D2B0C" w:rsidRPr="002B7CEC" w:rsidRDefault="003D2B0C" w:rsidP="007C0A4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የፍሰት መለኪያ</w:t>
            </w:r>
          </w:p>
        </w:tc>
        <w:tc>
          <w:tcPr>
            <w:tcW w:w="291"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የውሃ ፍሰት</w:t>
            </w:r>
          </w:p>
        </w:tc>
        <w:tc>
          <w:tcPr>
            <w:tcW w:w="454" w:type="pct"/>
            <w:shd w:val="clear" w:color="auto" w:fill="auto"/>
          </w:tcPr>
          <w:p w:rsidR="003D2B0C" w:rsidRPr="002B7CEC" w:rsidRDefault="003D2B0C" w:rsidP="007C0A4C">
            <w:pPr>
              <w:spacing w:after="0" w:line="240" w:lineRule="auto"/>
              <w:jc w:val="both"/>
              <w:rPr>
                <w:rFonts w:ascii="Power Geez Unicode1" w:hAnsi="Power Geez Unicode1"/>
                <w:sz w:val="20"/>
              </w:rPr>
            </w:pPr>
            <w:r w:rsidRPr="002B7CEC">
              <w:rPr>
                <w:rFonts w:ascii="Power Geez Unicode1" w:hAnsi="Power Geez Unicode1" w:cs="Nyala"/>
                <w:sz w:val="20"/>
                <w:lang w:val="am-ET"/>
              </w:rPr>
              <w:t>ሊት</w:t>
            </w:r>
            <w:r w:rsidR="007A28C3">
              <w:rPr>
                <w:rFonts w:ascii="Power Geez Unicode1" w:hAnsi="Power Geez Unicode1" w:cs="Nyala"/>
                <w:sz w:val="20"/>
              </w:rPr>
              <w:t>ር</w:t>
            </w:r>
            <w:r w:rsidRPr="002B7CEC">
              <w:rPr>
                <w:rFonts w:ascii="Power Geez Unicode1" w:hAnsi="Power Geez Unicode1"/>
                <w:sz w:val="20"/>
                <w:lang w:val="am-ET"/>
              </w:rPr>
              <w:t>/</w:t>
            </w:r>
            <w:r w:rsidRPr="002B7CEC">
              <w:rPr>
                <w:rFonts w:ascii="Power Geez Unicode1" w:hAnsi="Power Geez Unicode1" w:cs="Nyala"/>
                <w:sz w:val="20"/>
                <w:lang w:val="am-ET"/>
              </w:rPr>
              <w:t>ደቂቃ</w:t>
            </w:r>
          </w:p>
        </w:tc>
        <w:tc>
          <w:tcPr>
            <w:tcW w:w="237" w:type="pct"/>
            <w:shd w:val="clear" w:color="auto" w:fill="auto"/>
          </w:tcPr>
          <w:p w:rsidR="003D2B0C" w:rsidRPr="002B7CEC" w:rsidRDefault="003D2B0C" w:rsidP="007C0A4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የፍሰት መለኪያ</w:t>
            </w:r>
          </w:p>
        </w:tc>
        <w:tc>
          <w:tcPr>
            <w:tcW w:w="342"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የውሃ ፍሰት</w:t>
            </w:r>
          </w:p>
        </w:tc>
        <w:tc>
          <w:tcPr>
            <w:tcW w:w="488" w:type="pct"/>
            <w:shd w:val="clear" w:color="auto" w:fill="auto"/>
          </w:tcPr>
          <w:p w:rsidR="003D2B0C" w:rsidRPr="002B7CEC" w:rsidRDefault="003D2B0C" w:rsidP="007C0A4C">
            <w:pPr>
              <w:spacing w:after="0" w:line="240" w:lineRule="auto"/>
              <w:jc w:val="both"/>
              <w:rPr>
                <w:rFonts w:ascii="Power Geez Unicode1" w:hAnsi="Power Geez Unicode1"/>
                <w:sz w:val="20"/>
              </w:rPr>
            </w:pPr>
            <w:r w:rsidRPr="002B7CEC">
              <w:rPr>
                <w:rFonts w:ascii="Power Geez Unicode1" w:hAnsi="Power Geez Unicode1" w:cs="Nyala"/>
                <w:sz w:val="20"/>
                <w:lang w:val="am-ET"/>
              </w:rPr>
              <w:t>ሊት</w:t>
            </w:r>
            <w:r w:rsidR="007A28C3">
              <w:rPr>
                <w:rFonts w:ascii="Power Geez Unicode1" w:hAnsi="Power Geez Unicode1" w:cs="Nyala"/>
                <w:sz w:val="20"/>
              </w:rPr>
              <w:t>ር</w:t>
            </w:r>
            <w:r w:rsidRPr="002B7CEC">
              <w:rPr>
                <w:rFonts w:ascii="Power Geez Unicode1" w:hAnsi="Power Geez Unicode1"/>
                <w:sz w:val="20"/>
                <w:lang w:val="am-ET"/>
              </w:rPr>
              <w:t>/</w:t>
            </w:r>
            <w:r w:rsidRPr="002B7CEC">
              <w:rPr>
                <w:rFonts w:ascii="Power Geez Unicode1" w:hAnsi="Power Geez Unicode1" w:cs="Nyala"/>
                <w:sz w:val="20"/>
                <w:lang w:val="am-ET"/>
              </w:rPr>
              <w:t>ደቂቃ</w:t>
            </w:r>
          </w:p>
        </w:tc>
        <w:tc>
          <w:tcPr>
            <w:tcW w:w="237" w:type="pct"/>
            <w:shd w:val="clear" w:color="auto" w:fill="auto"/>
          </w:tcPr>
          <w:p w:rsidR="003D2B0C" w:rsidRPr="002B7CEC" w:rsidRDefault="003D2B0C" w:rsidP="007C0A4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የፍሰት መለኪያ</w:t>
            </w:r>
          </w:p>
        </w:tc>
        <w:tc>
          <w:tcPr>
            <w:tcW w:w="309"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የውሃ ፍሰት</w:t>
            </w:r>
          </w:p>
        </w:tc>
        <w:tc>
          <w:tcPr>
            <w:tcW w:w="308" w:type="pct"/>
            <w:shd w:val="clear" w:color="auto" w:fill="auto"/>
          </w:tcPr>
          <w:p w:rsidR="003D2B0C" w:rsidRPr="002B7CEC" w:rsidRDefault="003D2B0C" w:rsidP="007C0A4C">
            <w:pPr>
              <w:spacing w:after="0" w:line="240" w:lineRule="auto"/>
              <w:jc w:val="both"/>
              <w:rPr>
                <w:rFonts w:ascii="Power Geez Unicode1" w:hAnsi="Power Geez Unicode1"/>
                <w:sz w:val="20"/>
              </w:rPr>
            </w:pPr>
            <w:r w:rsidRPr="002B7CEC">
              <w:rPr>
                <w:rFonts w:ascii="Power Geez Unicode1" w:hAnsi="Power Geez Unicode1" w:cs="Nyala"/>
                <w:sz w:val="20"/>
                <w:lang w:val="am-ET"/>
              </w:rPr>
              <w:t>ሊት</w:t>
            </w:r>
            <w:r w:rsidRPr="002B7CEC">
              <w:rPr>
                <w:rFonts w:ascii="Power Geez Unicode1" w:hAnsi="Power Geez Unicode1"/>
                <w:sz w:val="20"/>
                <w:lang w:val="am-ET"/>
              </w:rPr>
              <w:t>/</w:t>
            </w:r>
            <w:r w:rsidRPr="002B7CEC">
              <w:rPr>
                <w:rFonts w:ascii="Power Geez Unicode1" w:hAnsi="Power Geez Unicode1" w:cs="Nyala"/>
                <w:sz w:val="20"/>
                <w:lang w:val="am-ET"/>
              </w:rPr>
              <w:t>ደቂቃ</w:t>
            </w:r>
          </w:p>
        </w:tc>
        <w:tc>
          <w:tcPr>
            <w:tcW w:w="237" w:type="pct"/>
            <w:shd w:val="clear" w:color="auto" w:fill="auto"/>
          </w:tcPr>
          <w:p w:rsidR="003D2B0C" w:rsidRPr="002B7CEC" w:rsidRDefault="003D2B0C" w:rsidP="007C0A4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3D2B0C" w:rsidRPr="002B7CEC" w:rsidRDefault="003D2B0C" w:rsidP="007C0A4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የፍሰት መለኪያ</w:t>
            </w:r>
          </w:p>
        </w:tc>
      </w:tr>
      <w:tr w:rsidR="005C16A3" w:rsidRPr="002B7CEC" w:rsidTr="00020CE4">
        <w:trPr>
          <w:trHeight w:val="935"/>
          <w:jc w:val="center"/>
        </w:trPr>
        <w:tc>
          <w:tcPr>
            <w:tcW w:w="137" w:type="pct"/>
            <w:vMerge/>
            <w:shd w:val="clear" w:color="auto" w:fill="auto"/>
            <w:vAlign w:val="center"/>
          </w:tcPr>
          <w:p w:rsidR="003D2B0C" w:rsidRPr="002B7CEC" w:rsidRDefault="003D2B0C" w:rsidP="00CA0D70">
            <w:pPr>
              <w:spacing w:after="0" w:line="240" w:lineRule="auto"/>
              <w:jc w:val="both"/>
              <w:rPr>
                <w:rFonts w:ascii="Power Geez Unicode1" w:hAnsi="Power Geez Unicode1"/>
                <w:b/>
                <w:sz w:val="20"/>
              </w:rPr>
            </w:pPr>
          </w:p>
        </w:tc>
        <w:tc>
          <w:tcPr>
            <w:tcW w:w="291"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አጠቃላይ ከፍታ </w:t>
            </w:r>
          </w:p>
        </w:tc>
        <w:tc>
          <w:tcPr>
            <w:tcW w:w="454"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ሜትር  </w:t>
            </w:r>
          </w:p>
        </w:tc>
        <w:tc>
          <w:tcPr>
            <w:tcW w:w="237" w:type="pct"/>
            <w:shd w:val="clear" w:color="auto" w:fill="auto"/>
          </w:tcPr>
          <w:p w:rsidR="003D2B0C" w:rsidRPr="002B7CEC" w:rsidRDefault="003D2B0C" w:rsidP="00CA0D70">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የከፍታ ልኬት</w:t>
            </w:r>
          </w:p>
        </w:tc>
        <w:tc>
          <w:tcPr>
            <w:tcW w:w="291"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አጠቃላይ ከፍታ </w:t>
            </w:r>
          </w:p>
        </w:tc>
        <w:tc>
          <w:tcPr>
            <w:tcW w:w="454"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ሜትር  </w:t>
            </w:r>
          </w:p>
        </w:tc>
        <w:tc>
          <w:tcPr>
            <w:tcW w:w="237" w:type="pct"/>
            <w:shd w:val="clear" w:color="auto" w:fill="auto"/>
          </w:tcPr>
          <w:p w:rsidR="003D2B0C" w:rsidRPr="002B7CEC" w:rsidRDefault="003D2B0C" w:rsidP="00CA0D70">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የከፍታ ልኬት</w:t>
            </w:r>
          </w:p>
        </w:tc>
        <w:tc>
          <w:tcPr>
            <w:tcW w:w="342"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አጠቃላይ ከፍታ </w:t>
            </w:r>
          </w:p>
        </w:tc>
        <w:tc>
          <w:tcPr>
            <w:tcW w:w="488"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ሜትር  </w:t>
            </w:r>
          </w:p>
        </w:tc>
        <w:tc>
          <w:tcPr>
            <w:tcW w:w="237" w:type="pct"/>
            <w:shd w:val="clear" w:color="auto" w:fill="auto"/>
          </w:tcPr>
          <w:p w:rsidR="003D2B0C" w:rsidRPr="002B7CEC" w:rsidRDefault="003D2B0C" w:rsidP="00CA0D70">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የከፍታ ልኬት</w:t>
            </w:r>
          </w:p>
        </w:tc>
        <w:tc>
          <w:tcPr>
            <w:tcW w:w="309"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አጠቃላይ ከፍታ </w:t>
            </w:r>
          </w:p>
        </w:tc>
        <w:tc>
          <w:tcPr>
            <w:tcW w:w="308"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ሜትር  </w:t>
            </w:r>
          </w:p>
        </w:tc>
        <w:tc>
          <w:tcPr>
            <w:tcW w:w="237" w:type="pct"/>
            <w:shd w:val="clear" w:color="auto" w:fill="auto"/>
          </w:tcPr>
          <w:p w:rsidR="003D2B0C" w:rsidRPr="002B7CEC" w:rsidRDefault="003D2B0C" w:rsidP="00CA0D70">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3D2B0C" w:rsidRPr="002B7CEC" w:rsidRDefault="003D2B0C" w:rsidP="00CA0D70">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የከፍታ ልኬት</w:t>
            </w:r>
          </w:p>
        </w:tc>
      </w:tr>
      <w:tr w:rsidR="005C16A3" w:rsidRPr="002B7CEC" w:rsidTr="00020CE4">
        <w:trPr>
          <w:trHeight w:val="1052"/>
          <w:jc w:val="center"/>
        </w:trPr>
        <w:tc>
          <w:tcPr>
            <w:tcW w:w="137" w:type="pct"/>
            <w:vMerge/>
            <w:shd w:val="clear" w:color="auto" w:fill="auto"/>
            <w:vAlign w:val="center"/>
          </w:tcPr>
          <w:p w:rsidR="00052371" w:rsidRPr="002B7CEC" w:rsidRDefault="00052371" w:rsidP="00052371">
            <w:pPr>
              <w:spacing w:after="0" w:line="240" w:lineRule="auto"/>
              <w:jc w:val="both"/>
              <w:rPr>
                <w:rFonts w:ascii="Power Geez Unicode1" w:hAnsi="Power Geez Unicode1"/>
                <w:b/>
                <w:sz w:val="20"/>
              </w:rPr>
            </w:pPr>
          </w:p>
        </w:tc>
        <w:tc>
          <w:tcPr>
            <w:tcW w:w="291"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የኃይል ፍላጎት </w:t>
            </w:r>
          </w:p>
        </w:tc>
        <w:tc>
          <w:tcPr>
            <w:tcW w:w="454" w:type="pct"/>
            <w:shd w:val="clear" w:color="auto" w:fill="auto"/>
          </w:tcPr>
          <w:p w:rsidR="00052371" w:rsidRPr="002B7CEC" w:rsidRDefault="00052371" w:rsidP="00052371">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ኪሎ ዋት (የፈረስ ጉልበት) </w:t>
            </w:r>
          </w:p>
        </w:tc>
        <w:tc>
          <w:tcPr>
            <w:tcW w:w="237" w:type="pct"/>
            <w:shd w:val="clear" w:color="auto" w:fill="auto"/>
          </w:tcPr>
          <w:p w:rsidR="00052371" w:rsidRPr="002B7CEC" w:rsidRDefault="00052371" w:rsidP="0005237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የኃይል ልኬት</w:t>
            </w:r>
          </w:p>
        </w:tc>
        <w:tc>
          <w:tcPr>
            <w:tcW w:w="291"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የኃይል ፍላጎት </w:t>
            </w:r>
          </w:p>
        </w:tc>
        <w:tc>
          <w:tcPr>
            <w:tcW w:w="454" w:type="pct"/>
            <w:shd w:val="clear" w:color="auto" w:fill="auto"/>
          </w:tcPr>
          <w:p w:rsidR="00052371" w:rsidRPr="002B7CEC" w:rsidRDefault="00052371" w:rsidP="00052371">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ኪሎ ዋት (የፈረስ ጉልበት) </w:t>
            </w:r>
          </w:p>
        </w:tc>
        <w:tc>
          <w:tcPr>
            <w:tcW w:w="237" w:type="pct"/>
            <w:shd w:val="clear" w:color="auto" w:fill="auto"/>
          </w:tcPr>
          <w:p w:rsidR="00052371" w:rsidRPr="002B7CEC" w:rsidRDefault="00052371" w:rsidP="0005237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የኃይል ልኬት</w:t>
            </w:r>
          </w:p>
        </w:tc>
        <w:tc>
          <w:tcPr>
            <w:tcW w:w="342"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የኃይል ፍላጎት </w:t>
            </w:r>
          </w:p>
        </w:tc>
        <w:tc>
          <w:tcPr>
            <w:tcW w:w="488" w:type="pct"/>
            <w:shd w:val="clear" w:color="auto" w:fill="auto"/>
          </w:tcPr>
          <w:p w:rsidR="00052371" w:rsidRPr="002B7CEC" w:rsidRDefault="00052371" w:rsidP="00052371">
            <w:pPr>
              <w:spacing w:after="0" w:line="240" w:lineRule="auto"/>
              <w:jc w:val="both"/>
              <w:rPr>
                <w:rFonts w:ascii="Power Geez Unicode1" w:hAnsi="Power Geez Unicode1"/>
                <w:sz w:val="20"/>
              </w:rPr>
            </w:pPr>
            <w:r w:rsidRPr="002B7CEC">
              <w:rPr>
                <w:rFonts w:ascii="Power Geez Unicode1" w:hAnsi="Power Geez Unicode1" w:cs="Nyala"/>
                <w:sz w:val="20"/>
                <w:lang w:val="am-ET"/>
              </w:rPr>
              <w:t>ሰው በሰዓት</w:t>
            </w:r>
            <w:r w:rsidRPr="002B7CEC">
              <w:rPr>
                <w:rStyle w:val="FootnoteReference"/>
                <w:rFonts w:ascii="Power Geez Unicode1" w:hAnsi="Power Geez Unicode1"/>
                <w:sz w:val="20"/>
              </w:rPr>
              <w:footnoteReference w:id="3"/>
            </w:r>
          </w:p>
        </w:tc>
        <w:tc>
          <w:tcPr>
            <w:tcW w:w="237" w:type="pct"/>
            <w:shd w:val="clear" w:color="auto" w:fill="auto"/>
          </w:tcPr>
          <w:p w:rsidR="00052371" w:rsidRPr="002B7CEC" w:rsidRDefault="00052371" w:rsidP="0005237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የኃይል ልኬት</w:t>
            </w:r>
          </w:p>
        </w:tc>
        <w:tc>
          <w:tcPr>
            <w:tcW w:w="309"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የኃይል ፍላጎት </w:t>
            </w:r>
          </w:p>
        </w:tc>
        <w:tc>
          <w:tcPr>
            <w:tcW w:w="308" w:type="pct"/>
            <w:shd w:val="clear" w:color="auto" w:fill="auto"/>
          </w:tcPr>
          <w:p w:rsidR="00052371" w:rsidRPr="002B7CEC" w:rsidRDefault="00052371" w:rsidP="00052371">
            <w:pPr>
              <w:spacing w:after="0" w:line="240" w:lineRule="auto"/>
              <w:jc w:val="both"/>
              <w:rPr>
                <w:rFonts w:ascii="Power Geez Unicode1" w:hAnsi="Power Geez Unicode1"/>
                <w:sz w:val="20"/>
              </w:rPr>
            </w:pPr>
            <w:r w:rsidRPr="002B7CEC">
              <w:rPr>
                <w:rFonts w:ascii="Power Geez Unicode1" w:hAnsi="Power Geez Unicode1" w:cs="Nyala"/>
                <w:sz w:val="20"/>
                <w:lang w:val="am-ET"/>
              </w:rPr>
              <w:t>ሰው በሰዓት</w:t>
            </w:r>
            <w:r w:rsidRPr="002B7CEC">
              <w:rPr>
                <w:rStyle w:val="FootnoteReference"/>
                <w:rFonts w:ascii="Power Geez Unicode1" w:hAnsi="Power Geez Unicode1"/>
                <w:sz w:val="20"/>
              </w:rPr>
              <w:footnoteReference w:id="4"/>
            </w:r>
          </w:p>
        </w:tc>
        <w:tc>
          <w:tcPr>
            <w:tcW w:w="237" w:type="pct"/>
            <w:shd w:val="clear" w:color="auto" w:fill="auto"/>
          </w:tcPr>
          <w:p w:rsidR="00052371" w:rsidRPr="002B7CEC" w:rsidRDefault="00052371" w:rsidP="0005237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052371" w:rsidRPr="002B7CEC" w:rsidRDefault="00052371" w:rsidP="0005237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የኃይል ልኬት</w:t>
            </w:r>
          </w:p>
        </w:tc>
      </w:tr>
      <w:tr w:rsidR="005C16A3" w:rsidRPr="002B7CEC" w:rsidTr="00020CE4">
        <w:trPr>
          <w:trHeight w:val="782"/>
          <w:jc w:val="center"/>
        </w:trPr>
        <w:tc>
          <w:tcPr>
            <w:tcW w:w="137" w:type="pct"/>
            <w:vMerge/>
            <w:shd w:val="clear" w:color="auto" w:fill="auto"/>
            <w:vAlign w:val="center"/>
          </w:tcPr>
          <w:p w:rsidR="003253A2" w:rsidRPr="002B7CEC" w:rsidRDefault="003253A2" w:rsidP="003253A2">
            <w:pPr>
              <w:spacing w:after="0" w:line="240" w:lineRule="auto"/>
              <w:jc w:val="both"/>
              <w:rPr>
                <w:rFonts w:ascii="Power Geez Unicode1" w:hAnsi="Power Geez Unicode1"/>
                <w:b/>
                <w:sz w:val="20"/>
              </w:rPr>
            </w:pPr>
          </w:p>
        </w:tc>
        <w:tc>
          <w:tcPr>
            <w:tcW w:w="291"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ፍጥነት</w:t>
            </w:r>
          </w:p>
        </w:tc>
        <w:tc>
          <w:tcPr>
            <w:tcW w:w="454"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ሽክርክሪት ብድቂቃ</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ሽክርክሪት ብድቂቃ </w:t>
            </w:r>
            <w:r w:rsidRPr="002B7CEC">
              <w:rPr>
                <w:rFonts w:ascii="Power Geez Unicode1" w:hAnsi="Power Geez Unicode1" w:cs="Nyala"/>
                <w:sz w:val="20"/>
                <w:lang w:val="am-ET"/>
              </w:rPr>
              <w:lastRenderedPageBreak/>
              <w:t>ልኬት</w:t>
            </w:r>
          </w:p>
        </w:tc>
        <w:tc>
          <w:tcPr>
            <w:tcW w:w="291"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lastRenderedPageBreak/>
              <w:t>ፍጥነት</w:t>
            </w:r>
          </w:p>
        </w:tc>
        <w:tc>
          <w:tcPr>
            <w:tcW w:w="454"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ሽክርክሪት ብድቂቃ</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ሽክርክሪት ብድቂቃ </w:t>
            </w:r>
            <w:r w:rsidRPr="002B7CEC">
              <w:rPr>
                <w:rFonts w:ascii="Power Geez Unicode1" w:hAnsi="Power Geez Unicode1" w:cs="Nyala"/>
                <w:sz w:val="20"/>
                <w:lang w:val="am-ET"/>
              </w:rPr>
              <w:lastRenderedPageBreak/>
              <w:t>ልኬት</w:t>
            </w:r>
          </w:p>
        </w:tc>
        <w:tc>
          <w:tcPr>
            <w:tcW w:w="342" w:type="pct"/>
            <w:shd w:val="clear" w:color="auto" w:fill="auto"/>
          </w:tcPr>
          <w:p w:rsidR="003253A2" w:rsidRPr="002B7CEC" w:rsidRDefault="003253A2" w:rsidP="003253A2">
            <w:pPr>
              <w:spacing w:after="0" w:line="240" w:lineRule="auto"/>
              <w:jc w:val="both"/>
              <w:rPr>
                <w:rFonts w:ascii="Power Geez Unicode1" w:hAnsi="Power Geez Unicode1"/>
                <w:sz w:val="20"/>
              </w:rPr>
            </w:pPr>
          </w:p>
        </w:tc>
        <w:tc>
          <w:tcPr>
            <w:tcW w:w="488" w:type="pct"/>
            <w:shd w:val="clear" w:color="auto" w:fill="auto"/>
          </w:tcPr>
          <w:p w:rsidR="003253A2" w:rsidRPr="002B7CEC" w:rsidRDefault="003253A2" w:rsidP="003253A2">
            <w:pPr>
              <w:spacing w:after="0" w:line="240" w:lineRule="auto"/>
              <w:jc w:val="both"/>
              <w:rPr>
                <w:rFonts w:ascii="Power Geez Unicode1" w:hAnsi="Power Geez Unicode1"/>
                <w:sz w:val="20"/>
              </w:rPr>
            </w:pP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
        </w:tc>
        <w:tc>
          <w:tcPr>
            <w:tcW w:w="272" w:type="pct"/>
            <w:shd w:val="clear" w:color="auto" w:fill="auto"/>
          </w:tcPr>
          <w:p w:rsidR="003253A2" w:rsidRPr="002B7CEC" w:rsidRDefault="003253A2" w:rsidP="003253A2">
            <w:pPr>
              <w:spacing w:after="0" w:line="240" w:lineRule="auto"/>
              <w:jc w:val="both"/>
              <w:rPr>
                <w:rFonts w:ascii="Power Geez Unicode1" w:hAnsi="Power Geez Unicode1"/>
                <w:sz w:val="20"/>
              </w:rPr>
            </w:pPr>
          </w:p>
        </w:tc>
        <w:tc>
          <w:tcPr>
            <w:tcW w:w="309"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ክብድት </w:t>
            </w:r>
          </w:p>
        </w:tc>
        <w:tc>
          <w:tcPr>
            <w:tcW w:w="308"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ኪሎ ግራም </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620"/>
          <w:jc w:val="center"/>
        </w:trPr>
        <w:tc>
          <w:tcPr>
            <w:tcW w:w="137" w:type="pct"/>
            <w:vMerge/>
            <w:shd w:val="clear" w:color="auto" w:fill="auto"/>
            <w:vAlign w:val="center"/>
          </w:tcPr>
          <w:p w:rsidR="003253A2" w:rsidRPr="002B7CEC" w:rsidRDefault="003253A2" w:rsidP="003253A2">
            <w:pPr>
              <w:spacing w:after="0" w:line="240" w:lineRule="auto"/>
              <w:jc w:val="both"/>
              <w:rPr>
                <w:rFonts w:ascii="Power Geez Unicode1" w:hAnsi="Power Geez Unicode1"/>
                <w:b/>
                <w:sz w:val="20"/>
              </w:rPr>
            </w:pPr>
          </w:p>
        </w:tc>
        <w:tc>
          <w:tcPr>
            <w:tcW w:w="291"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የፓምፕ ውጤታማነት</w:t>
            </w:r>
          </w:p>
        </w:tc>
        <w:tc>
          <w:tcPr>
            <w:tcW w:w="454"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sz w:val="20"/>
              </w:rPr>
              <w:t>%</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የፓምፕ ውጤታማነት</w:t>
            </w:r>
          </w:p>
        </w:tc>
        <w:tc>
          <w:tcPr>
            <w:tcW w:w="454"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sz w:val="20"/>
              </w:rPr>
              <w:t>%</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የፓምፕ ውጤታማነት</w:t>
            </w:r>
          </w:p>
        </w:tc>
        <w:tc>
          <w:tcPr>
            <w:tcW w:w="488"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sz w:val="20"/>
              </w:rPr>
              <w:t>%</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shd w:val="clear" w:color="auto" w:fill="auto"/>
          </w:tcPr>
          <w:p w:rsidR="003253A2" w:rsidRPr="002B7CEC" w:rsidRDefault="003253A2" w:rsidP="003253A2">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የፓምፕ ውጤታማነት</w:t>
            </w:r>
          </w:p>
        </w:tc>
        <w:tc>
          <w:tcPr>
            <w:tcW w:w="308"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sz w:val="20"/>
              </w:rPr>
              <w:t>%</w:t>
            </w:r>
          </w:p>
        </w:tc>
        <w:tc>
          <w:tcPr>
            <w:tcW w:w="237" w:type="pct"/>
            <w:shd w:val="clear" w:color="auto" w:fill="auto"/>
          </w:tcPr>
          <w:p w:rsidR="003253A2" w:rsidRPr="002B7CEC" w:rsidRDefault="003253A2" w:rsidP="003253A2">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3253A2" w:rsidRPr="002B7CEC" w:rsidRDefault="003253A2" w:rsidP="003253A2">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1507"/>
          <w:jc w:val="center"/>
        </w:trPr>
        <w:tc>
          <w:tcPr>
            <w:tcW w:w="137" w:type="pct"/>
            <w:vMerge w:val="restart"/>
            <w:shd w:val="clear" w:color="auto" w:fill="auto"/>
            <w:textDirection w:val="tbRl"/>
            <w:vAlign w:val="center"/>
          </w:tcPr>
          <w:p w:rsidR="00571778" w:rsidRPr="002B7CEC" w:rsidRDefault="00571778" w:rsidP="00571778">
            <w:pPr>
              <w:spacing w:after="0" w:line="240" w:lineRule="auto"/>
              <w:ind w:left="113" w:right="113"/>
              <w:jc w:val="both"/>
              <w:rPr>
                <w:rFonts w:ascii="Power Geez Unicode1" w:hAnsi="Power Geez Unicode1"/>
                <w:b/>
                <w:sz w:val="20"/>
              </w:rPr>
            </w:pPr>
            <w:proofErr w:type="spellStart"/>
            <w:r w:rsidRPr="002B7CEC">
              <w:rPr>
                <w:rFonts w:ascii="Power Geez Unicode1" w:hAnsi="Power Geez Unicode1" w:cs="Nyala"/>
                <w:b/>
                <w:sz w:val="20"/>
              </w:rPr>
              <w:t>የክወና</w:t>
            </w:r>
            <w:proofErr w:type="spellEnd"/>
            <w:r w:rsidRPr="002B7CEC">
              <w:rPr>
                <w:rFonts w:ascii="Power Geez Unicode1" w:hAnsi="Power Geez Unicode1"/>
                <w:b/>
                <w:sz w:val="20"/>
              </w:rPr>
              <w:t xml:space="preserve"> </w:t>
            </w:r>
            <w:proofErr w:type="spellStart"/>
            <w:r w:rsidRPr="002B7CEC">
              <w:rPr>
                <w:rFonts w:ascii="Power Geez Unicode1" w:hAnsi="Power Geez Unicode1" w:cs="Nyala"/>
                <w:b/>
                <w:sz w:val="20"/>
              </w:rPr>
              <w:t>አስተዳደር</w:t>
            </w:r>
            <w:proofErr w:type="spellEnd"/>
          </w:p>
        </w:tc>
        <w:tc>
          <w:tcPr>
            <w:tcW w:w="291"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sz w:val="20"/>
                <w:lang w:val="am-ET"/>
              </w:rPr>
              <w:t>የክዋኔ ቆይታ</w:t>
            </w:r>
            <w:r w:rsidRPr="002B7CEC">
              <w:rPr>
                <w:rStyle w:val="FootnoteReference"/>
                <w:rFonts w:ascii="Power Geez Unicode1" w:hAnsi="Power Geez Unicode1"/>
                <w:sz w:val="20"/>
              </w:rPr>
              <w:footnoteReference w:id="5"/>
            </w:r>
          </w:p>
        </w:tc>
        <w:tc>
          <w:tcPr>
            <w:tcW w:w="454"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ስዓት</w:t>
            </w:r>
            <w:r w:rsidRPr="002B7CEC">
              <w:rPr>
                <w:rFonts w:ascii="Power Geez Unicode1" w:hAnsi="Power Geez Unicode1"/>
                <w:sz w:val="20"/>
              </w:rPr>
              <w:t>/</w:t>
            </w:r>
            <w:r w:rsidRPr="002B7CEC">
              <w:rPr>
                <w:rFonts w:ascii="Power Geez Unicode1" w:hAnsi="Power Geez Unicode1" w:cs="Nyala"/>
                <w:sz w:val="20"/>
                <w:lang w:val="am-ET"/>
              </w:rPr>
              <w:t>በወሩ</w:t>
            </w:r>
          </w:p>
        </w:tc>
        <w:tc>
          <w:tcPr>
            <w:tcW w:w="237"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sz w:val="20"/>
                <w:lang w:val="am-ET"/>
              </w:rPr>
              <w:t>የክዋኔ ቆይታ</w:t>
            </w:r>
          </w:p>
        </w:tc>
        <w:tc>
          <w:tcPr>
            <w:tcW w:w="454"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ስዓት</w:t>
            </w:r>
            <w:r w:rsidRPr="002B7CEC">
              <w:rPr>
                <w:rFonts w:ascii="Power Geez Unicode1" w:hAnsi="Power Geez Unicode1"/>
                <w:sz w:val="20"/>
              </w:rPr>
              <w:t>/</w:t>
            </w:r>
            <w:r w:rsidRPr="002B7CEC">
              <w:rPr>
                <w:rFonts w:ascii="Power Geez Unicode1" w:hAnsi="Power Geez Unicode1" w:cs="Nyala"/>
                <w:sz w:val="20"/>
                <w:lang w:val="am-ET"/>
              </w:rPr>
              <w:t>በወሩ</w:t>
            </w:r>
          </w:p>
        </w:tc>
        <w:tc>
          <w:tcPr>
            <w:tcW w:w="237"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የአጠቃቀም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ሁኔታ</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በመሸከም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ወይም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በመጠምጠጥ</w:t>
            </w:r>
            <w:proofErr w:type="spellEnd"/>
            <w:r w:rsidRPr="002B7CEC">
              <w:rPr>
                <w:rFonts w:ascii="Power Geez Unicode1" w:hAnsi="Power Geez Unicode1"/>
                <w:sz w:val="20"/>
              </w:rPr>
              <w:t>)</w:t>
            </w:r>
          </w:p>
        </w:tc>
        <w:tc>
          <w:tcPr>
            <w:tcW w:w="488"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አወ/አይ</w:t>
            </w:r>
          </w:p>
        </w:tc>
        <w:tc>
          <w:tcPr>
            <w:tcW w:w="237"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የአጠቃቀም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ሁኔታ</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በመሸከም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ወይም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በመጠምጠጥ</w:t>
            </w:r>
            <w:proofErr w:type="spellEnd"/>
            <w:r w:rsidRPr="002B7CEC">
              <w:rPr>
                <w:rFonts w:ascii="Power Geez Unicode1" w:hAnsi="Power Geez Unicode1"/>
                <w:sz w:val="20"/>
              </w:rPr>
              <w:t>)</w:t>
            </w:r>
          </w:p>
        </w:tc>
        <w:tc>
          <w:tcPr>
            <w:tcW w:w="308"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አወ/አይ</w:t>
            </w:r>
          </w:p>
        </w:tc>
        <w:tc>
          <w:tcPr>
            <w:tcW w:w="237" w:type="pct"/>
            <w:shd w:val="clear" w:color="auto" w:fill="auto"/>
          </w:tcPr>
          <w:p w:rsidR="00571778" w:rsidRPr="002B7CEC" w:rsidRDefault="00571778" w:rsidP="00571778">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571778" w:rsidRPr="002B7CEC" w:rsidRDefault="00571778" w:rsidP="00571778">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1507"/>
          <w:jc w:val="center"/>
        </w:trPr>
        <w:tc>
          <w:tcPr>
            <w:tcW w:w="137" w:type="pct"/>
            <w:vMerge/>
            <w:shd w:val="clear" w:color="auto" w:fill="auto"/>
            <w:vAlign w:val="center"/>
          </w:tcPr>
          <w:p w:rsidR="004E3F61" w:rsidRPr="002B7CEC" w:rsidRDefault="004E3F61" w:rsidP="004E3F61">
            <w:pPr>
              <w:spacing w:after="0" w:line="240" w:lineRule="auto"/>
              <w:jc w:val="both"/>
              <w:rPr>
                <w:rFonts w:ascii="Power Geez Unicode1" w:hAnsi="Power Geez Unicode1"/>
                <w:b/>
                <w:sz w:val="20"/>
              </w:rPr>
            </w:pPr>
          </w:p>
        </w:tc>
        <w:tc>
          <w:tcPr>
            <w:tcW w:w="291"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ደህንነት</w:t>
            </w:r>
            <w:r w:rsidRPr="002B7CEC">
              <w:rPr>
                <w:rFonts w:ascii="Power Geez Unicode1" w:hAnsi="Power Geez Unicode1"/>
                <w:sz w:val="20"/>
              </w:rPr>
              <w:t xml:space="preserve"> (</w:t>
            </w:r>
            <w:r w:rsidRPr="002B7CEC">
              <w:rPr>
                <w:rFonts w:ascii="Power Geez Unicode1" w:hAnsi="Power Geez Unicode1" w:cs="Nyala"/>
                <w:sz w:val="20"/>
                <w:lang w:val="am-ET"/>
              </w:rPr>
              <w:t>አጥ፣ግጣ፣ ወዘተ.</w:t>
            </w:r>
            <w:r w:rsidRPr="002B7CEC">
              <w:rPr>
                <w:rFonts w:ascii="Power Geez Unicode1" w:hAnsi="Power Geez Unicode1"/>
                <w:sz w:val="20"/>
              </w:rPr>
              <w:t>.)</w:t>
            </w:r>
          </w:p>
        </w:tc>
        <w:tc>
          <w:tcPr>
            <w:tcW w:w="454"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አወ/አይ</w:t>
            </w:r>
          </w:p>
        </w:tc>
        <w:tc>
          <w:tcPr>
            <w:tcW w:w="237"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ደህንነት</w:t>
            </w:r>
            <w:r w:rsidRPr="002B7CEC">
              <w:rPr>
                <w:rFonts w:ascii="Power Geez Unicode1" w:hAnsi="Power Geez Unicode1"/>
                <w:sz w:val="20"/>
              </w:rPr>
              <w:t xml:space="preserve"> (</w:t>
            </w:r>
            <w:r w:rsidRPr="002B7CEC">
              <w:rPr>
                <w:rFonts w:ascii="Power Geez Unicode1" w:hAnsi="Power Geez Unicode1" w:cs="Nyala"/>
                <w:sz w:val="20"/>
                <w:lang w:val="am-ET"/>
              </w:rPr>
              <w:t>አጥ፣ግጣ፣ ወዘተ.</w:t>
            </w:r>
            <w:r w:rsidRPr="002B7CEC">
              <w:rPr>
                <w:rFonts w:ascii="Power Geez Unicode1" w:hAnsi="Power Geez Unicode1"/>
                <w:sz w:val="20"/>
              </w:rPr>
              <w:t>.)</w:t>
            </w:r>
          </w:p>
        </w:tc>
        <w:tc>
          <w:tcPr>
            <w:tcW w:w="454"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አወ/አይ</w:t>
            </w:r>
          </w:p>
        </w:tc>
        <w:tc>
          <w:tcPr>
            <w:tcW w:w="237"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4E3F61" w:rsidRPr="002B7CEC" w:rsidRDefault="004E3F61" w:rsidP="00A57483">
            <w:pPr>
              <w:spacing w:after="0" w:line="240" w:lineRule="auto"/>
              <w:jc w:val="both"/>
              <w:rPr>
                <w:rFonts w:ascii="Power Geez Unicode1" w:hAnsi="Power Geez Unicode1"/>
                <w:sz w:val="20"/>
                <w:highlight w:val="yellow"/>
              </w:rPr>
            </w:pPr>
            <w:proofErr w:type="spellStart"/>
            <w:r w:rsidRPr="00F529F1">
              <w:rPr>
                <w:rFonts w:ascii="Power Geez Unicode1" w:hAnsi="Power Geez Unicode1" w:cs="Nyala"/>
                <w:sz w:val="20"/>
              </w:rPr>
              <w:t>ትክክለኛ</w:t>
            </w:r>
            <w:proofErr w:type="spellEnd"/>
            <w:r w:rsidRPr="00F529F1">
              <w:rPr>
                <w:rFonts w:ascii="Power Geez Unicode1" w:hAnsi="Power Geez Unicode1"/>
                <w:sz w:val="20"/>
              </w:rPr>
              <w:t xml:space="preserve"> </w:t>
            </w:r>
            <w:proofErr w:type="spellStart"/>
            <w:r w:rsidRPr="00F529F1">
              <w:rPr>
                <w:rFonts w:ascii="Power Geez Unicode1" w:hAnsi="Power Geez Unicode1" w:cs="Nyala"/>
                <w:sz w:val="20"/>
              </w:rPr>
              <w:t>የፓምፕ</w:t>
            </w:r>
            <w:proofErr w:type="spellEnd"/>
            <w:r w:rsidR="00A57483" w:rsidRPr="00F529F1">
              <w:rPr>
                <w:rFonts w:ascii="Power Geez Unicode1" w:hAnsi="Power Geez Unicode1" w:cs="Nyala"/>
                <w:sz w:val="20"/>
              </w:rPr>
              <w:t xml:space="preserve"> </w:t>
            </w:r>
            <w:proofErr w:type="spellStart"/>
            <w:r w:rsidR="00A57483" w:rsidRPr="00F529F1">
              <w:rPr>
                <w:rFonts w:ascii="Power Geez Unicode1" w:hAnsi="Power Geez Unicode1" w:cs="Nyala"/>
                <w:sz w:val="20"/>
              </w:rPr>
              <w:t>ገጠማ</w:t>
            </w:r>
            <w:proofErr w:type="spellEnd"/>
            <w:r w:rsidR="00A57483" w:rsidRPr="00F529F1">
              <w:rPr>
                <w:rFonts w:ascii="Power Geez Unicode1" w:hAnsi="Power Geez Unicode1" w:cs="Nyala"/>
                <w:sz w:val="20"/>
              </w:rPr>
              <w:t xml:space="preserve"> </w:t>
            </w:r>
            <w:proofErr w:type="spellStart"/>
            <w:r w:rsidR="00A57483" w:rsidRPr="00F529F1">
              <w:rPr>
                <w:rFonts w:ascii="Power Geez Unicode1" w:hAnsi="Power Geez Unicode1" w:cs="Nyala"/>
                <w:sz w:val="20"/>
              </w:rPr>
              <w:t>በዲዛይኑ</w:t>
            </w:r>
            <w:proofErr w:type="spellEnd"/>
            <w:r w:rsidR="00A57483" w:rsidRPr="00F529F1">
              <w:rPr>
                <w:rFonts w:ascii="Power Geez Unicode1" w:hAnsi="Power Geez Unicode1" w:cs="Nyala"/>
                <w:sz w:val="20"/>
              </w:rPr>
              <w:t xml:space="preserve"> </w:t>
            </w:r>
            <w:proofErr w:type="spellStart"/>
            <w:r w:rsidR="00F529F1" w:rsidRPr="00F529F1">
              <w:rPr>
                <w:rFonts w:ascii="Power Geez Unicode1" w:hAnsi="Power Geez Unicode1" w:cs="Nyala"/>
                <w:sz w:val="20"/>
              </w:rPr>
              <w:t>መሰረት</w:t>
            </w:r>
            <w:proofErr w:type="spellEnd"/>
            <w:r w:rsidR="00F529F1" w:rsidRPr="00F529F1">
              <w:rPr>
                <w:rFonts w:ascii="Power Geez Unicode1" w:hAnsi="Power Geez Unicode1"/>
                <w:sz w:val="20"/>
              </w:rPr>
              <w:t xml:space="preserve"> (</w:t>
            </w:r>
            <w:proofErr w:type="spellStart"/>
            <w:r w:rsidR="00A57483" w:rsidRPr="00F529F1">
              <w:rPr>
                <w:rFonts w:ascii="Power Geez Unicode1" w:hAnsi="Power Geez Unicode1" w:cs="Nyala"/>
                <w:sz w:val="20"/>
              </w:rPr>
              <w:t>እፍን</w:t>
            </w:r>
            <w:proofErr w:type="spellEnd"/>
            <w:r w:rsidR="00A57483" w:rsidRPr="00F529F1">
              <w:rPr>
                <w:rFonts w:ascii="Power Geez Unicode1" w:hAnsi="Power Geez Unicode1" w:cs="Nyala"/>
                <w:sz w:val="20"/>
              </w:rPr>
              <w:t xml:space="preserve"> </w:t>
            </w:r>
            <w:proofErr w:type="spellStart"/>
            <w:r w:rsidR="00A57483" w:rsidRPr="00F529F1">
              <w:rPr>
                <w:rFonts w:ascii="Power Geez Unicode1" w:hAnsi="Power Geez Unicode1" w:cs="Nyala"/>
                <w:sz w:val="20"/>
              </w:rPr>
              <w:t>ቀለበት</w:t>
            </w:r>
            <w:proofErr w:type="spellEnd"/>
            <w:r w:rsidR="00A57483" w:rsidRPr="00F529F1">
              <w:rPr>
                <w:rFonts w:ascii="Power Geez Unicode1" w:hAnsi="Power Geez Unicode1" w:cs="Nyala"/>
                <w:sz w:val="20"/>
              </w:rPr>
              <w:t>፡</w:t>
            </w:r>
            <w:r w:rsidRPr="00F529F1">
              <w:rPr>
                <w:rFonts w:ascii="Power Geez Unicode1" w:hAnsi="Power Geez Unicode1"/>
                <w:sz w:val="20"/>
              </w:rPr>
              <w:t xml:space="preserve"> </w:t>
            </w:r>
            <w:proofErr w:type="spellStart"/>
            <w:r w:rsidRPr="00F529F1">
              <w:rPr>
                <w:rFonts w:ascii="Power Geez Unicode1" w:hAnsi="Power Geez Unicode1" w:cs="Nyala"/>
                <w:sz w:val="20"/>
              </w:rPr>
              <w:t>ፒስተን</w:t>
            </w:r>
            <w:proofErr w:type="spellEnd"/>
            <w:r w:rsidR="00A57483" w:rsidRPr="00F529F1">
              <w:rPr>
                <w:rFonts w:ascii="Power Geez Unicode1" w:hAnsi="Power Geez Unicode1"/>
                <w:sz w:val="20"/>
              </w:rPr>
              <w:t>፡</w:t>
            </w:r>
            <w:r w:rsidRPr="00F529F1">
              <w:rPr>
                <w:rFonts w:ascii="Power Geez Unicode1" w:hAnsi="Power Geez Unicode1"/>
                <w:sz w:val="20"/>
              </w:rPr>
              <w:t xml:space="preserve"> </w:t>
            </w:r>
            <w:proofErr w:type="spellStart"/>
            <w:r w:rsidRPr="00F529F1">
              <w:rPr>
                <w:rFonts w:ascii="Power Geez Unicode1" w:hAnsi="Power Geez Unicode1" w:cs="Nyala"/>
                <w:sz w:val="20"/>
              </w:rPr>
              <w:t>መከለያ</w:t>
            </w:r>
            <w:proofErr w:type="spellEnd"/>
            <w:r w:rsidRPr="00F529F1">
              <w:rPr>
                <w:rFonts w:ascii="Power Geez Unicode1" w:hAnsi="Power Geez Unicode1"/>
                <w:sz w:val="20"/>
              </w:rPr>
              <w:t xml:space="preserve"> </w:t>
            </w:r>
            <w:r w:rsidRPr="00F529F1">
              <w:rPr>
                <w:rFonts w:ascii="Power Geez Unicode1" w:hAnsi="Power Geez Unicode1" w:cs="Nyala"/>
                <w:sz w:val="20"/>
              </w:rPr>
              <w:t>፣</w:t>
            </w:r>
            <w:r w:rsidRPr="00F529F1">
              <w:rPr>
                <w:rFonts w:ascii="Power Geez Unicode1" w:hAnsi="Power Geez Unicode1"/>
                <w:sz w:val="20"/>
              </w:rPr>
              <w:t xml:space="preserve"> </w:t>
            </w:r>
            <w:proofErr w:type="spellStart"/>
            <w:r w:rsidRPr="00F529F1">
              <w:rPr>
                <w:rFonts w:ascii="Power Geez Unicode1" w:hAnsi="Power Geez Unicode1" w:cs="Nyala"/>
                <w:sz w:val="20"/>
              </w:rPr>
              <w:t>እጀታ</w:t>
            </w:r>
            <w:proofErr w:type="spellEnd"/>
            <w:r w:rsidRPr="00F529F1">
              <w:rPr>
                <w:rFonts w:ascii="Power Geez Unicode1" w:hAnsi="Power Geez Unicode1"/>
                <w:sz w:val="20"/>
              </w:rPr>
              <w:t xml:space="preserve"> </w:t>
            </w:r>
            <w:r w:rsidRPr="00F529F1">
              <w:rPr>
                <w:rFonts w:ascii="Power Geez Unicode1" w:hAnsi="Power Geez Unicode1" w:cs="Nyala"/>
                <w:sz w:val="20"/>
              </w:rPr>
              <w:t>፣</w:t>
            </w:r>
            <w:r w:rsidRPr="00F529F1">
              <w:rPr>
                <w:rFonts w:ascii="Power Geez Unicode1" w:hAnsi="Power Geez Unicode1"/>
                <w:sz w:val="20"/>
              </w:rPr>
              <w:t xml:space="preserve"> </w:t>
            </w:r>
            <w:proofErr w:type="spellStart"/>
            <w:r w:rsidR="00A57483" w:rsidRPr="00F529F1">
              <w:rPr>
                <w:rFonts w:ascii="Power Geez Unicode1" w:hAnsi="Power Geez Unicode1" w:cs="Nyala"/>
                <w:sz w:val="20"/>
              </w:rPr>
              <w:t>የማድረሻ</w:t>
            </w:r>
            <w:proofErr w:type="spellEnd"/>
            <w:r w:rsidR="00A57483" w:rsidRPr="00F529F1">
              <w:rPr>
                <w:rFonts w:ascii="Power Geez Unicode1" w:hAnsi="Power Geez Unicode1"/>
                <w:sz w:val="20"/>
              </w:rPr>
              <w:t xml:space="preserve"> </w:t>
            </w:r>
            <w:proofErr w:type="spellStart"/>
            <w:r w:rsidRPr="00F529F1">
              <w:rPr>
                <w:rFonts w:ascii="Power Geez Unicode1" w:hAnsi="Power Geez Unicode1" w:cs="Nyala"/>
                <w:sz w:val="20"/>
              </w:rPr>
              <w:t>ቦታ</w:t>
            </w:r>
            <w:proofErr w:type="spellEnd"/>
            <w:r w:rsidRPr="00F529F1">
              <w:rPr>
                <w:rFonts w:ascii="Power Geez Unicode1" w:hAnsi="Power Geez Unicode1"/>
                <w:sz w:val="20"/>
              </w:rPr>
              <w:t xml:space="preserve"> </w:t>
            </w:r>
            <w:r w:rsidRPr="00F529F1">
              <w:rPr>
                <w:rFonts w:ascii="Power Geez Unicode1" w:hAnsi="Power Geez Unicode1" w:cs="Nyala"/>
                <w:sz w:val="20"/>
              </w:rPr>
              <w:t>፣</w:t>
            </w:r>
            <w:r w:rsidRPr="00F529F1">
              <w:rPr>
                <w:rFonts w:ascii="Power Geez Unicode1" w:hAnsi="Power Geez Unicode1"/>
                <w:sz w:val="20"/>
              </w:rPr>
              <w:t xml:space="preserve"> </w:t>
            </w:r>
            <w:proofErr w:type="spellStart"/>
            <w:r w:rsidRPr="00F529F1">
              <w:rPr>
                <w:rFonts w:ascii="Power Geez Unicode1" w:hAnsi="Power Geez Unicode1" w:cs="Nyala"/>
                <w:sz w:val="20"/>
              </w:rPr>
              <w:t>ወዘተ</w:t>
            </w:r>
            <w:proofErr w:type="spellEnd"/>
            <w:r w:rsidRPr="00F529F1">
              <w:rPr>
                <w:rFonts w:ascii="Power Geez Unicode1" w:hAnsi="Power Geez Unicode1"/>
                <w:sz w:val="20"/>
              </w:rPr>
              <w:t>.)</w:t>
            </w:r>
          </w:p>
        </w:tc>
        <w:tc>
          <w:tcPr>
            <w:tcW w:w="488"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መደበኛ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መደበኛ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ያልሆነ</w:t>
            </w:r>
            <w:proofErr w:type="spellEnd"/>
          </w:p>
        </w:tc>
        <w:tc>
          <w:tcPr>
            <w:tcW w:w="237"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ምልከታ</w:t>
            </w:r>
            <w:r w:rsidRPr="002B7CEC">
              <w:rPr>
                <w:rFonts w:ascii="Power Geez Unicode1" w:hAnsi="Power Geez Unicode1"/>
                <w:sz w:val="20"/>
              </w:rPr>
              <w:t xml:space="preserve"> </w:t>
            </w:r>
          </w:p>
        </w:tc>
        <w:tc>
          <w:tcPr>
            <w:tcW w:w="309" w:type="pct"/>
            <w:shd w:val="clear" w:color="auto" w:fill="auto"/>
          </w:tcPr>
          <w:p w:rsidR="004E3F61" w:rsidRPr="002B7CEC" w:rsidRDefault="00A57483" w:rsidP="00A57483">
            <w:pPr>
              <w:spacing w:after="0" w:line="240" w:lineRule="auto"/>
              <w:jc w:val="both"/>
              <w:rPr>
                <w:rFonts w:ascii="Power Geez Unicode1" w:hAnsi="Power Geez Unicode1"/>
                <w:sz w:val="20"/>
                <w:highlight w:val="yellow"/>
              </w:rPr>
            </w:pPr>
            <w:proofErr w:type="spellStart"/>
            <w:r w:rsidRPr="00F529F1">
              <w:rPr>
                <w:rFonts w:ascii="Power Geez Unicode1" w:hAnsi="Power Geez Unicode1" w:cs="Nyala"/>
                <w:sz w:val="20"/>
              </w:rPr>
              <w:t>ትክክለኛ</w:t>
            </w:r>
            <w:proofErr w:type="spellEnd"/>
            <w:r w:rsidRPr="00F529F1">
              <w:rPr>
                <w:rFonts w:ascii="Power Geez Unicode1" w:hAnsi="Power Geez Unicode1"/>
                <w:sz w:val="20"/>
              </w:rPr>
              <w:t xml:space="preserve"> </w:t>
            </w:r>
            <w:proofErr w:type="spellStart"/>
            <w:r w:rsidRPr="00F529F1">
              <w:rPr>
                <w:rFonts w:ascii="Power Geez Unicode1" w:hAnsi="Power Geez Unicode1" w:cs="Nyala"/>
                <w:sz w:val="20"/>
              </w:rPr>
              <w:t>የፓምፕ</w:t>
            </w:r>
            <w:proofErr w:type="spellEnd"/>
            <w:r w:rsidRPr="00F529F1">
              <w:rPr>
                <w:rFonts w:ascii="Power Geez Unicode1" w:hAnsi="Power Geez Unicode1" w:cs="Nyala"/>
                <w:sz w:val="20"/>
              </w:rPr>
              <w:t xml:space="preserve"> </w:t>
            </w:r>
            <w:proofErr w:type="spellStart"/>
            <w:r w:rsidRPr="00F529F1">
              <w:rPr>
                <w:rFonts w:ascii="Power Geez Unicode1" w:hAnsi="Power Geez Unicode1" w:cs="Nyala"/>
                <w:sz w:val="20"/>
              </w:rPr>
              <w:t>ገጠማ</w:t>
            </w:r>
            <w:proofErr w:type="spellEnd"/>
            <w:r w:rsidRPr="00F529F1">
              <w:rPr>
                <w:rFonts w:ascii="Power Geez Unicode1" w:hAnsi="Power Geez Unicode1" w:cs="Nyala"/>
                <w:sz w:val="20"/>
              </w:rPr>
              <w:t xml:space="preserve"> </w:t>
            </w:r>
            <w:proofErr w:type="spellStart"/>
            <w:r w:rsidRPr="00F529F1">
              <w:rPr>
                <w:rFonts w:ascii="Power Geez Unicode1" w:hAnsi="Power Geez Unicode1" w:cs="Nyala"/>
                <w:sz w:val="20"/>
              </w:rPr>
              <w:t>በዲዛይኑ</w:t>
            </w:r>
            <w:proofErr w:type="spellEnd"/>
            <w:r w:rsidRPr="00F529F1">
              <w:rPr>
                <w:rFonts w:ascii="Power Geez Unicode1" w:hAnsi="Power Geez Unicode1" w:cs="Nyala"/>
                <w:sz w:val="20"/>
              </w:rPr>
              <w:t xml:space="preserve"> </w:t>
            </w:r>
            <w:proofErr w:type="spellStart"/>
            <w:r w:rsidRPr="00F529F1">
              <w:rPr>
                <w:rFonts w:ascii="Power Geez Unicode1" w:hAnsi="Power Geez Unicode1" w:cs="Nyala"/>
                <w:sz w:val="20"/>
              </w:rPr>
              <w:t>መሰረት</w:t>
            </w:r>
            <w:proofErr w:type="spellEnd"/>
            <w:r w:rsidRPr="00F529F1">
              <w:rPr>
                <w:rFonts w:ascii="Power Geez Unicode1" w:hAnsi="Power Geez Unicode1"/>
                <w:sz w:val="20"/>
              </w:rPr>
              <w:t xml:space="preserve">  </w:t>
            </w:r>
          </w:p>
        </w:tc>
        <w:tc>
          <w:tcPr>
            <w:tcW w:w="308"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መደበኛ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መደበኛ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ያልሆነ</w:t>
            </w:r>
            <w:proofErr w:type="spellEnd"/>
          </w:p>
        </w:tc>
        <w:tc>
          <w:tcPr>
            <w:tcW w:w="237" w:type="pct"/>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ምልከታ</w:t>
            </w:r>
            <w:r w:rsidRPr="002B7CEC">
              <w:rPr>
                <w:rFonts w:ascii="Power Geez Unicode1" w:hAnsi="Power Geez Unicode1"/>
                <w:sz w:val="20"/>
              </w:rPr>
              <w:t xml:space="preserve"> </w:t>
            </w:r>
          </w:p>
        </w:tc>
      </w:tr>
      <w:tr w:rsidR="005C16A3" w:rsidRPr="002B7CEC" w:rsidTr="00020CE4">
        <w:trPr>
          <w:trHeight w:val="1457"/>
          <w:jc w:val="center"/>
        </w:trPr>
        <w:tc>
          <w:tcPr>
            <w:tcW w:w="137" w:type="pct"/>
            <w:vMerge/>
            <w:shd w:val="clear" w:color="auto" w:fill="auto"/>
            <w:vAlign w:val="center"/>
          </w:tcPr>
          <w:p w:rsidR="004E3F61" w:rsidRPr="002B7CEC" w:rsidRDefault="004E3F61" w:rsidP="004E3F61">
            <w:pPr>
              <w:spacing w:after="0" w:line="240" w:lineRule="auto"/>
              <w:jc w:val="both"/>
              <w:rPr>
                <w:rFonts w:ascii="Power Geez Unicode1" w:hAnsi="Power Geez Unicode1"/>
                <w:b/>
                <w:sz w:val="20"/>
              </w:rPr>
            </w:pPr>
          </w:p>
        </w:tc>
        <w:tc>
          <w:tcPr>
            <w:tcW w:w="291"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ክብደት </w:t>
            </w:r>
          </w:p>
        </w:tc>
        <w:tc>
          <w:tcPr>
            <w:tcW w:w="454"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ኪ</w:t>
            </w:r>
            <w:r w:rsidRPr="002B7CEC">
              <w:rPr>
                <w:rFonts w:ascii="Power Geez Unicode1" w:hAnsi="Power Geez Unicode1" w:cs="Nyala"/>
                <w:sz w:val="20"/>
              </w:rPr>
              <w:t>.</w:t>
            </w:r>
            <w:r w:rsidRPr="002B7CEC">
              <w:rPr>
                <w:rFonts w:ascii="Power Geez Unicode1" w:hAnsi="Power Geez Unicode1" w:cs="Nyala"/>
                <w:sz w:val="20"/>
                <w:lang w:val="am-ET"/>
              </w:rPr>
              <w:t>ግ</w:t>
            </w:r>
          </w:p>
        </w:tc>
        <w:tc>
          <w:tcPr>
            <w:tcW w:w="237"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 xml:space="preserve">ክብደት </w:t>
            </w:r>
          </w:p>
        </w:tc>
        <w:tc>
          <w:tcPr>
            <w:tcW w:w="454"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ኪ</w:t>
            </w:r>
            <w:r w:rsidRPr="002B7CEC">
              <w:rPr>
                <w:rFonts w:ascii="Power Geez Unicode1" w:hAnsi="Power Geez Unicode1" w:cs="Nyala"/>
                <w:sz w:val="20"/>
              </w:rPr>
              <w:t>.</w:t>
            </w:r>
            <w:r w:rsidRPr="002B7CEC">
              <w:rPr>
                <w:rFonts w:ascii="Power Geez Unicode1" w:hAnsi="Power Geez Unicode1" w:cs="Nyala"/>
                <w:sz w:val="20"/>
                <w:lang w:val="am-ET"/>
              </w:rPr>
              <w:t>ግ</w:t>
            </w:r>
          </w:p>
        </w:tc>
        <w:tc>
          <w:tcPr>
            <w:tcW w:w="237"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በዲዛይ</w:t>
            </w:r>
            <w:proofErr w:type="spellEnd"/>
            <w:r w:rsidRPr="002B7CEC">
              <w:rPr>
                <w:rFonts w:ascii="Power Geez Unicode1" w:hAnsi="Power Geez Unicode1" w:cs="Nyala"/>
                <w:sz w:val="20"/>
                <w:lang w:val="am-ET"/>
              </w:rPr>
              <w:t>ኑ</w:t>
            </w:r>
            <w:r w:rsidRPr="002B7CEC">
              <w:rPr>
                <w:rFonts w:ascii="Power Geez Unicode1" w:hAnsi="Power Geez Unicode1"/>
                <w:sz w:val="20"/>
              </w:rPr>
              <w:t xml:space="preserve"> </w:t>
            </w:r>
            <w:proofErr w:type="spellStart"/>
            <w:r w:rsidRPr="002B7CEC">
              <w:rPr>
                <w:rFonts w:ascii="Power Geez Unicode1" w:hAnsi="Power Geez Unicode1" w:cs="Nyala"/>
                <w:sz w:val="20"/>
              </w:rPr>
              <w:t>መሠረት</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 xml:space="preserve">የፓምፑ </w:t>
            </w:r>
            <w:proofErr w:type="spellStart"/>
            <w:r w:rsidRPr="002B7CEC">
              <w:rPr>
                <w:rFonts w:ascii="Power Geez Unicode1" w:hAnsi="Power Geez Unicode1" w:cs="Nyala"/>
                <w:sz w:val="20"/>
              </w:rPr>
              <w:t>በትክክል</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መገጣጠም</w:t>
            </w:r>
          </w:p>
        </w:tc>
        <w:tc>
          <w:tcPr>
            <w:tcW w:w="488" w:type="pct"/>
            <w:tcBorders>
              <w:bottom w:val="single" w:sz="4" w:space="0" w:color="auto"/>
            </w:tcBorders>
            <w:shd w:val="clear" w:color="auto" w:fill="auto"/>
          </w:tcPr>
          <w:p w:rsidR="004E3F61" w:rsidRPr="004D0B72" w:rsidRDefault="004D0B72" w:rsidP="004D0B72">
            <w:pPr>
              <w:spacing w:after="0" w:line="240" w:lineRule="auto"/>
              <w:jc w:val="both"/>
              <w:rPr>
                <w:rFonts w:ascii="Power Geez Unicode1" w:hAnsi="Power Geez Unicode1"/>
                <w:sz w:val="20"/>
              </w:rPr>
            </w:pPr>
            <w:r w:rsidRPr="002B7CEC">
              <w:rPr>
                <w:rFonts w:ascii="Power Geez Unicode1" w:hAnsi="Power Geez Unicode1" w:cs="Nyala"/>
                <w:sz w:val="20"/>
                <w:lang w:val="am-ET"/>
              </w:rPr>
              <w:t>አ</w:t>
            </w:r>
            <w:r>
              <w:rPr>
                <w:rFonts w:ascii="Power Geez Unicode1" w:hAnsi="Power Geez Unicode1" w:cs="Nyala"/>
                <w:sz w:val="20"/>
              </w:rPr>
              <w:t>ዎ</w:t>
            </w:r>
            <w:r w:rsidRPr="002B7CEC">
              <w:rPr>
                <w:rFonts w:ascii="Power Geez Unicode1" w:hAnsi="Power Geez Unicode1" w:cs="Nyala"/>
                <w:sz w:val="20"/>
                <w:lang w:val="am-ET"/>
              </w:rPr>
              <w:t>/አ</w:t>
            </w:r>
            <w:r>
              <w:rPr>
                <w:rFonts w:ascii="Power Geez Unicode1" w:hAnsi="Power Geez Unicode1" w:cs="Nyala"/>
                <w:sz w:val="20"/>
              </w:rPr>
              <w:t>ይ</w:t>
            </w:r>
          </w:p>
        </w:tc>
        <w:tc>
          <w:tcPr>
            <w:tcW w:w="237"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በዲዛይ</w:t>
            </w:r>
            <w:proofErr w:type="spellEnd"/>
            <w:r w:rsidRPr="002B7CEC">
              <w:rPr>
                <w:rFonts w:ascii="Power Geez Unicode1" w:hAnsi="Power Geez Unicode1" w:cs="Nyala"/>
                <w:sz w:val="20"/>
                <w:lang w:val="am-ET"/>
              </w:rPr>
              <w:t>ኑ</w:t>
            </w:r>
            <w:r w:rsidRPr="002B7CEC">
              <w:rPr>
                <w:rFonts w:ascii="Power Geez Unicode1" w:hAnsi="Power Geez Unicode1"/>
                <w:sz w:val="20"/>
              </w:rPr>
              <w:t xml:space="preserve"> </w:t>
            </w:r>
            <w:proofErr w:type="spellStart"/>
            <w:r w:rsidRPr="002B7CEC">
              <w:rPr>
                <w:rFonts w:ascii="Power Geez Unicode1" w:hAnsi="Power Geez Unicode1" w:cs="Nyala"/>
                <w:sz w:val="20"/>
              </w:rPr>
              <w:t>መሠረት</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 xml:space="preserve">የፓምፑ </w:t>
            </w:r>
            <w:proofErr w:type="spellStart"/>
            <w:r w:rsidRPr="002B7CEC">
              <w:rPr>
                <w:rFonts w:ascii="Power Geez Unicode1" w:hAnsi="Power Geez Unicode1" w:cs="Nyala"/>
                <w:sz w:val="20"/>
              </w:rPr>
              <w:t>በትክክል</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መገጣጠም</w:t>
            </w:r>
          </w:p>
        </w:tc>
        <w:tc>
          <w:tcPr>
            <w:tcW w:w="308"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አወ/አይ</w:t>
            </w:r>
          </w:p>
        </w:tc>
        <w:tc>
          <w:tcPr>
            <w:tcW w:w="237"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tcBorders>
              <w:bottom w:val="single" w:sz="4" w:space="0" w:color="auto"/>
            </w:tcBorders>
            <w:shd w:val="clear" w:color="auto" w:fill="auto"/>
          </w:tcPr>
          <w:p w:rsidR="004E3F61" w:rsidRPr="002B7CEC" w:rsidRDefault="004E3F61" w:rsidP="004E3F6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1507"/>
          <w:jc w:val="center"/>
        </w:trPr>
        <w:tc>
          <w:tcPr>
            <w:tcW w:w="137" w:type="pct"/>
            <w:vMerge w:val="restart"/>
            <w:shd w:val="clear" w:color="auto" w:fill="auto"/>
            <w:textDirection w:val="tbRl"/>
            <w:vAlign w:val="center"/>
          </w:tcPr>
          <w:p w:rsidR="00C57EA1" w:rsidRPr="002B7CEC" w:rsidRDefault="00C57EA1" w:rsidP="00C57EA1">
            <w:pPr>
              <w:spacing w:after="0" w:line="240" w:lineRule="auto"/>
              <w:ind w:left="113" w:right="113"/>
              <w:jc w:val="both"/>
              <w:rPr>
                <w:rFonts w:ascii="Power Geez Unicode1" w:hAnsi="Power Geez Unicode1"/>
                <w:b/>
                <w:sz w:val="20"/>
              </w:rPr>
            </w:pPr>
            <w:r w:rsidRPr="002B7CEC">
              <w:rPr>
                <w:rFonts w:ascii="Power Geez Unicode1" w:hAnsi="Power Geez Unicode1" w:cs="Nyala"/>
                <w:b/>
                <w:sz w:val="20"/>
                <w:lang w:val="am-ET"/>
              </w:rPr>
              <w:t>ጥገና</w:t>
            </w:r>
          </w:p>
        </w:tc>
        <w:tc>
          <w:tcPr>
            <w:tcW w:w="291" w:type="pct"/>
            <w:shd w:val="clear" w:color="auto" w:fill="auto"/>
          </w:tcPr>
          <w:p w:rsidR="00C57EA1" w:rsidRPr="00D427CA" w:rsidRDefault="00C57EA1" w:rsidP="00C57EA1">
            <w:pPr>
              <w:spacing w:after="0" w:line="240" w:lineRule="auto"/>
              <w:jc w:val="both"/>
              <w:rPr>
                <w:rFonts w:asciiTheme="minorHAnsi" w:hAnsiTheme="minorHAnsi"/>
                <w:sz w:val="20"/>
                <w:lang w:val="am-ET"/>
              </w:rPr>
            </w:pPr>
            <w:r w:rsidRPr="002B7CEC">
              <w:rPr>
                <w:rFonts w:ascii="Power Geez Unicode1" w:hAnsi="Power Geez Unicode1" w:cs="Nyala"/>
                <w:sz w:val="20"/>
                <w:lang w:val="am-ET"/>
              </w:rPr>
              <w:t>በአካባቢው መጠገን መቻል</w:t>
            </w:r>
          </w:p>
        </w:tc>
        <w:tc>
          <w:tcPr>
            <w:tcW w:w="454" w:type="pct"/>
            <w:shd w:val="clear" w:color="auto" w:fill="auto"/>
          </w:tcPr>
          <w:p w:rsidR="00C57EA1" w:rsidRPr="002B7CEC" w:rsidRDefault="00C57EA1" w:rsidP="00C57EA1">
            <w:pPr>
              <w:spacing w:after="0" w:line="240" w:lineRule="auto"/>
              <w:jc w:val="both"/>
              <w:rPr>
                <w:rFonts w:ascii="Power Geez Unicode1" w:hAnsi="Power Geez Unicode1"/>
                <w:sz w:val="20"/>
              </w:rPr>
            </w:pPr>
            <w:r w:rsidRPr="002B7CEC">
              <w:rPr>
                <w:rFonts w:ascii="Power Geez Unicode1" w:hAnsi="Power Geez Unicode1" w:cs="Nyala"/>
                <w:sz w:val="20"/>
                <w:lang w:val="am-ET"/>
              </w:rPr>
              <w:t>አ</w:t>
            </w:r>
            <w:r w:rsidR="004D0B72">
              <w:rPr>
                <w:rFonts w:asciiTheme="minorHAnsi" w:hAnsiTheme="minorHAnsi" w:cs="Nyala"/>
                <w:sz w:val="20"/>
              </w:rPr>
              <w:t>ዎ</w:t>
            </w:r>
            <w:r w:rsidRPr="002B7CEC">
              <w:rPr>
                <w:rFonts w:ascii="Power Geez Unicode1" w:hAnsi="Power Geez Unicode1" w:cs="Nyala"/>
                <w:sz w:val="20"/>
                <w:lang w:val="am-ET"/>
              </w:rPr>
              <w:t>/አይ</w:t>
            </w:r>
          </w:p>
        </w:tc>
        <w:tc>
          <w:tcPr>
            <w:tcW w:w="237" w:type="pct"/>
            <w:shd w:val="clear" w:color="auto" w:fill="auto"/>
          </w:tcPr>
          <w:p w:rsidR="00C57EA1" w:rsidRPr="002B7CEC" w:rsidRDefault="00C57EA1" w:rsidP="00C57EA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C57EA1" w:rsidRPr="002B7CEC" w:rsidRDefault="00C57EA1" w:rsidP="00C57EA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C57EA1" w:rsidRPr="002B7CEC" w:rsidRDefault="00C57EA1" w:rsidP="00C57EA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በአካባቢው መጠገን መቻል</w:t>
            </w:r>
          </w:p>
        </w:tc>
        <w:tc>
          <w:tcPr>
            <w:tcW w:w="454" w:type="pct"/>
            <w:shd w:val="clear" w:color="auto" w:fill="auto"/>
          </w:tcPr>
          <w:p w:rsidR="00C57EA1" w:rsidRPr="002B7CEC" w:rsidRDefault="004D0B72" w:rsidP="004D0B72">
            <w:pPr>
              <w:spacing w:after="0" w:line="240" w:lineRule="auto"/>
              <w:jc w:val="both"/>
              <w:rPr>
                <w:rFonts w:ascii="Power Geez Unicode1" w:hAnsi="Power Geez Unicode1"/>
                <w:sz w:val="20"/>
              </w:rPr>
            </w:pPr>
            <w:r w:rsidRPr="002B7CEC">
              <w:rPr>
                <w:rFonts w:ascii="Power Geez Unicode1" w:hAnsi="Power Geez Unicode1" w:cs="Nyala"/>
                <w:sz w:val="20"/>
                <w:lang w:val="am-ET"/>
              </w:rPr>
              <w:t>አ</w:t>
            </w:r>
            <w:r>
              <w:rPr>
                <w:rFonts w:ascii="Power Geez Unicode1" w:hAnsi="Power Geez Unicode1" w:cs="Nyala"/>
                <w:sz w:val="20"/>
              </w:rPr>
              <w:t>ዎ</w:t>
            </w:r>
            <w:r w:rsidRPr="002B7CEC">
              <w:rPr>
                <w:rFonts w:ascii="Power Geez Unicode1" w:hAnsi="Power Geez Unicode1" w:cs="Nyala"/>
                <w:sz w:val="20"/>
                <w:lang w:val="am-ET"/>
              </w:rPr>
              <w:t>/አይ</w:t>
            </w:r>
          </w:p>
        </w:tc>
        <w:tc>
          <w:tcPr>
            <w:tcW w:w="237" w:type="pct"/>
            <w:shd w:val="clear" w:color="auto" w:fill="auto"/>
          </w:tcPr>
          <w:p w:rsidR="00C57EA1" w:rsidRPr="002B7CEC" w:rsidRDefault="00C57EA1" w:rsidP="00C57EA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C57EA1" w:rsidRPr="002B7CEC" w:rsidRDefault="00C57EA1" w:rsidP="00C57EA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C57EA1" w:rsidRPr="00D427CA" w:rsidRDefault="00C57EA1" w:rsidP="00C57EA1">
            <w:pPr>
              <w:spacing w:after="0" w:line="240" w:lineRule="auto"/>
              <w:jc w:val="both"/>
              <w:rPr>
                <w:rFonts w:asciiTheme="minorHAnsi" w:hAnsiTheme="minorHAnsi"/>
                <w:sz w:val="20"/>
                <w:lang w:val="am-ET"/>
              </w:rPr>
            </w:pPr>
            <w:r w:rsidRPr="002B7CEC">
              <w:rPr>
                <w:rFonts w:ascii="Power Geez Unicode1" w:hAnsi="Power Geez Unicode1" w:cs="Nyala"/>
                <w:sz w:val="20"/>
                <w:lang w:val="am-ET"/>
              </w:rPr>
              <w:t>የገመ፣የመጠምጠሚያ፣የመሸከሚያ ወዘተ በአካባቢው መጠገን መቻል</w:t>
            </w:r>
          </w:p>
        </w:tc>
        <w:tc>
          <w:tcPr>
            <w:tcW w:w="488" w:type="pct"/>
            <w:shd w:val="clear" w:color="auto" w:fill="auto"/>
          </w:tcPr>
          <w:p w:rsidR="00C57EA1" w:rsidRPr="002B7CEC" w:rsidRDefault="004D0B72" w:rsidP="004D0B72">
            <w:pPr>
              <w:spacing w:after="0" w:line="240" w:lineRule="auto"/>
              <w:jc w:val="both"/>
              <w:rPr>
                <w:rFonts w:ascii="Power Geez Unicode1" w:hAnsi="Power Geez Unicode1"/>
                <w:sz w:val="20"/>
              </w:rPr>
            </w:pPr>
            <w:r w:rsidRPr="002B7CEC">
              <w:rPr>
                <w:rFonts w:ascii="Power Geez Unicode1" w:hAnsi="Power Geez Unicode1" w:cs="Nyala"/>
                <w:sz w:val="20"/>
                <w:lang w:val="am-ET"/>
              </w:rPr>
              <w:t>አ</w:t>
            </w:r>
            <w:r>
              <w:rPr>
                <w:rFonts w:ascii="Power Geez Unicode1" w:hAnsi="Power Geez Unicode1" w:cs="Nyala"/>
                <w:sz w:val="20"/>
              </w:rPr>
              <w:t>ዎ</w:t>
            </w:r>
            <w:r w:rsidRPr="002B7CEC">
              <w:rPr>
                <w:rFonts w:ascii="Power Geez Unicode1" w:hAnsi="Power Geez Unicode1" w:cs="Nyala"/>
                <w:sz w:val="20"/>
                <w:lang w:val="am-ET"/>
              </w:rPr>
              <w:t>/አይ</w:t>
            </w:r>
          </w:p>
        </w:tc>
        <w:tc>
          <w:tcPr>
            <w:tcW w:w="237" w:type="pct"/>
            <w:shd w:val="clear" w:color="auto" w:fill="auto"/>
          </w:tcPr>
          <w:p w:rsidR="00C57EA1" w:rsidRPr="002B7CEC" w:rsidRDefault="00C57EA1" w:rsidP="00C57EA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C57EA1" w:rsidRPr="002B7CEC" w:rsidRDefault="00C57EA1" w:rsidP="00C57EA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shd w:val="clear" w:color="auto" w:fill="auto"/>
          </w:tcPr>
          <w:p w:rsidR="00C57EA1" w:rsidRPr="002B7CEC" w:rsidRDefault="00C57EA1" w:rsidP="00C57EA1">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የፒስተን ቤት ወዘተ በአካባቢው መጠገን መቻል </w:t>
            </w:r>
          </w:p>
        </w:tc>
        <w:tc>
          <w:tcPr>
            <w:tcW w:w="308" w:type="pct"/>
            <w:shd w:val="clear" w:color="auto" w:fill="auto"/>
          </w:tcPr>
          <w:p w:rsidR="00C57EA1" w:rsidRPr="002B7CEC" w:rsidRDefault="004D0B72" w:rsidP="004D0B72">
            <w:pPr>
              <w:spacing w:after="0" w:line="240" w:lineRule="auto"/>
              <w:jc w:val="both"/>
              <w:rPr>
                <w:rFonts w:ascii="Power Geez Unicode1" w:hAnsi="Power Geez Unicode1"/>
                <w:sz w:val="20"/>
              </w:rPr>
            </w:pPr>
            <w:r w:rsidRPr="002B7CEC">
              <w:rPr>
                <w:rFonts w:ascii="Power Geez Unicode1" w:hAnsi="Power Geez Unicode1" w:cs="Nyala"/>
                <w:sz w:val="20"/>
                <w:lang w:val="am-ET"/>
              </w:rPr>
              <w:t>አ</w:t>
            </w:r>
            <w:r>
              <w:rPr>
                <w:rFonts w:ascii="Power Geez Unicode1" w:hAnsi="Power Geez Unicode1" w:cs="Nyala"/>
                <w:sz w:val="20"/>
              </w:rPr>
              <w:t>ዎ</w:t>
            </w:r>
            <w:r w:rsidRPr="002B7CEC">
              <w:rPr>
                <w:rFonts w:ascii="Power Geez Unicode1" w:hAnsi="Power Geez Unicode1" w:cs="Nyala"/>
                <w:sz w:val="20"/>
                <w:lang w:val="am-ET"/>
              </w:rPr>
              <w:t>/አይ</w:t>
            </w:r>
          </w:p>
        </w:tc>
        <w:tc>
          <w:tcPr>
            <w:tcW w:w="237" w:type="pct"/>
            <w:shd w:val="clear" w:color="auto" w:fill="auto"/>
          </w:tcPr>
          <w:p w:rsidR="00C57EA1" w:rsidRPr="002B7CEC" w:rsidRDefault="00C57EA1" w:rsidP="00C57EA1">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C57EA1" w:rsidRPr="002B7CEC" w:rsidRDefault="00C57EA1" w:rsidP="00C57EA1">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80"/>
          <w:jc w:val="center"/>
        </w:trPr>
        <w:tc>
          <w:tcPr>
            <w:tcW w:w="137" w:type="pct"/>
            <w:vMerge/>
            <w:shd w:val="clear" w:color="auto" w:fill="auto"/>
          </w:tcPr>
          <w:p w:rsidR="004B70FC" w:rsidRPr="002B7CEC" w:rsidRDefault="004B70FC" w:rsidP="004B70FC">
            <w:pPr>
              <w:spacing w:after="0" w:line="240" w:lineRule="auto"/>
              <w:jc w:val="both"/>
              <w:rPr>
                <w:rFonts w:ascii="Power Geez Unicode1" w:hAnsi="Power Geez Unicode1"/>
                <w:sz w:val="20"/>
              </w:rPr>
            </w:pPr>
          </w:p>
        </w:tc>
        <w:tc>
          <w:tcPr>
            <w:tcW w:w="291"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የጥገና ድግግሞሽ </w:t>
            </w:r>
          </w:p>
        </w:tc>
        <w:tc>
          <w:tcPr>
            <w:tcW w:w="454"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የጥገና ድግግሞሽ </w:t>
            </w:r>
          </w:p>
        </w:tc>
        <w:tc>
          <w:tcPr>
            <w:tcW w:w="454"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የገመ፣የመጠምጠሚያ፣የመሸከሚያ ወዘተ ጥገና ድግግሞሽ </w:t>
            </w:r>
          </w:p>
        </w:tc>
        <w:tc>
          <w:tcPr>
            <w:tcW w:w="488"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የፒስተን ቤት ወዘተ ጥገና ድግግሞሽ </w:t>
            </w:r>
          </w:p>
        </w:tc>
        <w:tc>
          <w:tcPr>
            <w:tcW w:w="308"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1507"/>
          <w:jc w:val="center"/>
        </w:trPr>
        <w:tc>
          <w:tcPr>
            <w:tcW w:w="137" w:type="pct"/>
            <w:vMerge/>
            <w:shd w:val="clear" w:color="auto" w:fill="auto"/>
          </w:tcPr>
          <w:p w:rsidR="004B70FC" w:rsidRPr="002B7CEC" w:rsidRDefault="004B70FC" w:rsidP="004B70FC">
            <w:pPr>
              <w:spacing w:after="0" w:line="240" w:lineRule="auto"/>
              <w:jc w:val="both"/>
              <w:rPr>
                <w:rFonts w:ascii="Power Geez Unicode1" w:hAnsi="Power Geez Unicode1"/>
                <w:sz w:val="20"/>
              </w:rPr>
            </w:pPr>
          </w:p>
        </w:tc>
        <w:tc>
          <w:tcPr>
            <w:tcW w:w="291"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sz w:val="20"/>
                <w:lang w:val="am-ET"/>
              </w:rPr>
              <w:t xml:space="preserve">የጥገና ዋጋ </w:t>
            </w:r>
          </w:p>
        </w:tc>
        <w:tc>
          <w:tcPr>
            <w:tcW w:w="454"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291"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sz w:val="20"/>
                <w:lang w:val="am-ET"/>
              </w:rPr>
              <w:t xml:space="preserve">የጥገና ዋጋ </w:t>
            </w:r>
          </w:p>
        </w:tc>
        <w:tc>
          <w:tcPr>
            <w:tcW w:w="454"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43"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42"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የገመ፣የመጠምጠሚያ፣የመሸከሚያ ወዘተ </w:t>
            </w:r>
            <w:r w:rsidRPr="002B7CEC">
              <w:rPr>
                <w:rFonts w:ascii="Power Geez Unicode1" w:hAnsi="Power Geez Unicode1" w:cs="Nyala"/>
                <w:sz w:val="20"/>
                <w:lang w:val="am-ET"/>
              </w:rPr>
              <w:lastRenderedPageBreak/>
              <w:t>የጥገና ዋጋ</w:t>
            </w:r>
          </w:p>
        </w:tc>
        <w:tc>
          <w:tcPr>
            <w:tcW w:w="488"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lastRenderedPageBreak/>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72"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c>
          <w:tcPr>
            <w:tcW w:w="309" w:type="pct"/>
            <w:shd w:val="clear" w:color="auto" w:fill="auto"/>
          </w:tcPr>
          <w:p w:rsidR="004B70FC" w:rsidRPr="002B7CEC" w:rsidRDefault="004B70FC" w:rsidP="004B70FC">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የፒስተን ቤት ወዘተ ጥገና ዋጋ</w:t>
            </w:r>
          </w:p>
        </w:tc>
        <w:tc>
          <w:tcPr>
            <w:tcW w:w="308"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4B70FC" w:rsidRPr="002B7CEC" w:rsidRDefault="004B70FC" w:rsidP="004B70FC">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በቦታው</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ላይ</w:t>
            </w:r>
            <w:proofErr w:type="spellEnd"/>
            <w:r w:rsidRPr="002B7CEC">
              <w:rPr>
                <w:rFonts w:ascii="Power Geez Unicode1" w:hAnsi="Power Geez Unicode1"/>
                <w:sz w:val="20"/>
              </w:rPr>
              <w:t xml:space="preserve"> </w:t>
            </w:r>
            <w:r w:rsidRPr="002B7CEC">
              <w:rPr>
                <w:rFonts w:ascii="Power Geez Unicode1" w:hAnsi="Power Geez Unicode1" w:cs="Nyala"/>
                <w:sz w:val="20"/>
                <w:lang w:val="am-ET"/>
              </w:rPr>
              <w:t>ያለ</w:t>
            </w:r>
            <w:proofErr w:type="spellStart"/>
            <w:r w:rsidRPr="002B7CEC">
              <w:rPr>
                <w:rFonts w:ascii="Power Geez Unicode1" w:hAnsi="Power Geez Unicode1" w:cs="Nyala"/>
                <w:sz w:val="20"/>
              </w:rPr>
              <w:t>ፓምፕ</w:t>
            </w:r>
            <w:proofErr w:type="spellEnd"/>
          </w:p>
        </w:tc>
        <w:tc>
          <w:tcPr>
            <w:tcW w:w="219" w:type="pct"/>
            <w:shd w:val="clear" w:color="auto" w:fill="auto"/>
          </w:tcPr>
          <w:p w:rsidR="004B70FC" w:rsidRPr="002B7CEC" w:rsidRDefault="004B70FC" w:rsidP="004B70FC">
            <w:pPr>
              <w:spacing w:after="0" w:line="240" w:lineRule="auto"/>
              <w:jc w:val="both"/>
              <w:rPr>
                <w:rFonts w:ascii="Power Geez Unicode1" w:hAnsi="Power Geez Unicode1"/>
                <w:sz w:val="20"/>
              </w:rPr>
            </w:pPr>
            <w:r w:rsidRPr="002B7CEC">
              <w:rPr>
                <w:rFonts w:ascii="Power Geez Unicode1" w:hAnsi="Power Geez Unicode1" w:cs="Nyala"/>
                <w:sz w:val="20"/>
                <w:lang w:val="am-ET"/>
              </w:rPr>
              <w:t>ልኬት</w:t>
            </w:r>
          </w:p>
        </w:tc>
      </w:tr>
      <w:tr w:rsidR="005C16A3" w:rsidRPr="002B7CEC" w:rsidTr="00020CE4">
        <w:trPr>
          <w:trHeight w:val="1507"/>
          <w:jc w:val="center"/>
        </w:trPr>
        <w:tc>
          <w:tcPr>
            <w:tcW w:w="137" w:type="pct"/>
            <w:vMerge/>
            <w:shd w:val="clear" w:color="auto" w:fill="auto"/>
          </w:tcPr>
          <w:p w:rsidR="00020CE4" w:rsidRPr="002B7CEC" w:rsidRDefault="00020CE4" w:rsidP="00020CE4">
            <w:pPr>
              <w:spacing w:after="0" w:line="240" w:lineRule="auto"/>
              <w:jc w:val="both"/>
              <w:rPr>
                <w:rFonts w:ascii="Power Geez Unicode1" w:hAnsi="Power Geez Unicode1"/>
                <w:sz w:val="20"/>
              </w:rPr>
            </w:pPr>
          </w:p>
        </w:tc>
        <w:tc>
          <w:tcPr>
            <w:tcW w:w="291" w:type="pct"/>
            <w:shd w:val="clear" w:color="auto" w:fill="auto"/>
          </w:tcPr>
          <w:p w:rsidR="00020CE4" w:rsidRPr="002B7CEC" w:rsidRDefault="00020CE4" w:rsidP="005C16A3">
            <w:pPr>
              <w:spacing w:after="0" w:line="240" w:lineRule="auto"/>
              <w:jc w:val="both"/>
              <w:rPr>
                <w:rFonts w:ascii="Power Geez Unicode1" w:hAnsi="Power Geez Unicode1"/>
                <w:sz w:val="20"/>
              </w:rPr>
            </w:pPr>
            <w:r w:rsidRPr="002B7CEC">
              <w:rPr>
                <w:rFonts w:ascii="Power Geez Unicode1" w:hAnsi="Power Geez Unicode1" w:cs="Nyala"/>
                <w:sz w:val="20"/>
                <w:lang w:val="am-ET"/>
              </w:rPr>
              <w:t>የ</w:t>
            </w:r>
            <w:proofErr w:type="spellStart"/>
            <w:r w:rsidRPr="002B7CEC">
              <w:rPr>
                <w:rFonts w:ascii="Power Geez Unicode1" w:hAnsi="Power Geez Unicode1" w:cs="Nyala"/>
                <w:sz w:val="20"/>
              </w:rPr>
              <w:t>መለዋወጫ</w:t>
            </w:r>
            <w:proofErr w:type="spellEnd"/>
            <w:r w:rsidRPr="002B7CEC">
              <w:rPr>
                <w:rFonts w:ascii="Power Geez Unicode1" w:hAnsi="Power Geez Unicode1"/>
                <w:sz w:val="20"/>
              </w:rPr>
              <w:t xml:space="preserve"> </w:t>
            </w:r>
            <w:proofErr w:type="spellStart"/>
            <w:r w:rsidR="005C16A3">
              <w:rPr>
                <w:rFonts w:ascii="Power Geez Unicode1" w:hAnsi="Power Geez Unicode1" w:cs="Nyala"/>
                <w:sz w:val="20"/>
              </w:rPr>
              <w:t>መገኘት</w:t>
            </w:r>
            <w:proofErr w:type="spellEnd"/>
          </w:p>
        </w:tc>
        <w:tc>
          <w:tcPr>
            <w:tcW w:w="454"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43"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291" w:type="pct"/>
            <w:shd w:val="clear" w:color="auto" w:fill="auto"/>
          </w:tcPr>
          <w:p w:rsidR="00020CE4" w:rsidRPr="002B7CEC" w:rsidRDefault="00020CE4" w:rsidP="00020CE4">
            <w:pPr>
              <w:spacing w:after="0" w:line="240" w:lineRule="auto"/>
              <w:jc w:val="both"/>
              <w:rPr>
                <w:rFonts w:ascii="Power Geez Unicode1" w:hAnsi="Power Geez Unicode1"/>
                <w:sz w:val="20"/>
              </w:rPr>
            </w:pPr>
            <w:r w:rsidRPr="002B7CEC">
              <w:rPr>
                <w:rFonts w:ascii="Power Geez Unicode1" w:hAnsi="Power Geez Unicode1" w:cs="Nyala"/>
                <w:sz w:val="20"/>
                <w:lang w:val="am-ET"/>
              </w:rPr>
              <w:t>የ</w:t>
            </w:r>
            <w:proofErr w:type="spellStart"/>
            <w:r w:rsidRPr="002B7CEC">
              <w:rPr>
                <w:rFonts w:ascii="Power Geez Unicode1" w:hAnsi="Power Geez Unicode1" w:cs="Nyala"/>
                <w:sz w:val="20"/>
              </w:rPr>
              <w:t>መለዋወጫ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ተገኝነት</w:t>
            </w:r>
            <w:proofErr w:type="spellEnd"/>
          </w:p>
        </w:tc>
        <w:tc>
          <w:tcPr>
            <w:tcW w:w="454"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43"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342"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 xml:space="preserve">የገመ፣የመጠምጠሚያ፣የመሸከሚያ ወዘተ </w:t>
            </w:r>
            <w:proofErr w:type="spellStart"/>
            <w:r w:rsidRPr="002B7CEC">
              <w:rPr>
                <w:rFonts w:ascii="Power Geez Unicode1" w:hAnsi="Power Geez Unicode1" w:cs="Nyala"/>
                <w:sz w:val="20"/>
              </w:rPr>
              <w:t>መለዋወጫ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ተገኝነት</w:t>
            </w:r>
            <w:proofErr w:type="spellEnd"/>
            <w:r w:rsidRPr="002B7CEC">
              <w:rPr>
                <w:rFonts w:ascii="Power Geez Unicode1" w:hAnsi="Power Geez Unicode1" w:cs="Nyala"/>
                <w:sz w:val="20"/>
                <w:lang w:val="am-ET"/>
              </w:rPr>
              <w:t xml:space="preserve"> </w:t>
            </w:r>
          </w:p>
        </w:tc>
        <w:tc>
          <w:tcPr>
            <w:tcW w:w="488"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72"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309"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የፒስተን ቤት ወዘተ የ</w:t>
            </w:r>
            <w:proofErr w:type="spellStart"/>
            <w:r w:rsidRPr="002B7CEC">
              <w:rPr>
                <w:rFonts w:ascii="Power Geez Unicode1" w:hAnsi="Power Geez Unicode1" w:cs="Nyala"/>
                <w:sz w:val="20"/>
              </w:rPr>
              <w:t>መለዋወጫ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ተገኝነት</w:t>
            </w:r>
            <w:proofErr w:type="spellEnd"/>
            <w:r w:rsidRPr="002B7CEC">
              <w:rPr>
                <w:rFonts w:ascii="Power Geez Unicode1" w:hAnsi="Power Geez Unicode1" w:cs="Nyala"/>
                <w:sz w:val="20"/>
                <w:lang w:val="am-ET"/>
              </w:rPr>
              <w:t xml:space="preserve"> </w:t>
            </w:r>
          </w:p>
        </w:tc>
        <w:tc>
          <w:tcPr>
            <w:tcW w:w="308"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19"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r>
      <w:tr w:rsidR="005C16A3" w:rsidRPr="002B7CEC" w:rsidTr="00020CE4">
        <w:trPr>
          <w:trHeight w:val="1295"/>
          <w:jc w:val="center"/>
        </w:trPr>
        <w:tc>
          <w:tcPr>
            <w:tcW w:w="137" w:type="pct"/>
            <w:vMerge/>
            <w:shd w:val="clear" w:color="auto" w:fill="auto"/>
          </w:tcPr>
          <w:p w:rsidR="00020CE4" w:rsidRPr="002B7CEC" w:rsidRDefault="00020CE4" w:rsidP="00020CE4">
            <w:pPr>
              <w:spacing w:after="0" w:line="240" w:lineRule="auto"/>
              <w:jc w:val="both"/>
              <w:rPr>
                <w:rFonts w:ascii="Power Geez Unicode1" w:hAnsi="Power Geez Unicode1"/>
                <w:sz w:val="20"/>
              </w:rPr>
            </w:pPr>
          </w:p>
        </w:tc>
        <w:tc>
          <w:tcPr>
            <w:tcW w:w="291"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w:t>
            </w:r>
            <w:proofErr w:type="spellStart"/>
            <w:r w:rsidRPr="002B7CEC">
              <w:rPr>
                <w:rFonts w:ascii="Power Geez Unicode1" w:hAnsi="Power Geez Unicode1" w:cs="Nyala"/>
                <w:sz w:val="20"/>
              </w:rPr>
              <w:t>መለዋወጫ</w:t>
            </w:r>
            <w:proofErr w:type="spellEnd"/>
            <w:r w:rsidRPr="002B7CEC">
              <w:rPr>
                <w:rFonts w:ascii="Power Geez Unicode1" w:hAnsi="Power Geez Unicode1" w:cs="Nyala"/>
                <w:sz w:val="20"/>
                <w:lang w:val="am-ET"/>
              </w:rPr>
              <w:t xml:space="preserve"> ዋጋ </w:t>
            </w:r>
          </w:p>
        </w:tc>
        <w:tc>
          <w:tcPr>
            <w:tcW w:w="454"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43"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291"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w:t>
            </w:r>
            <w:proofErr w:type="spellStart"/>
            <w:r w:rsidRPr="002B7CEC">
              <w:rPr>
                <w:rFonts w:ascii="Power Geez Unicode1" w:hAnsi="Power Geez Unicode1" w:cs="Nyala"/>
                <w:sz w:val="20"/>
              </w:rPr>
              <w:t>መለዋወጫ</w:t>
            </w:r>
            <w:proofErr w:type="spellEnd"/>
            <w:r w:rsidRPr="002B7CEC">
              <w:rPr>
                <w:rFonts w:ascii="Power Geez Unicode1" w:hAnsi="Power Geez Unicode1" w:cs="Nyala"/>
                <w:sz w:val="20"/>
                <w:lang w:val="am-ET"/>
              </w:rPr>
              <w:t xml:space="preserve"> ዋጋ </w:t>
            </w:r>
          </w:p>
        </w:tc>
        <w:tc>
          <w:tcPr>
            <w:tcW w:w="454"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43"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342"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የገመ፣የመጠምጠሚያ፣የመሸከሚያ</w:t>
            </w:r>
            <w:r w:rsidR="00A5657C" w:rsidRPr="002B7CEC">
              <w:rPr>
                <w:rFonts w:ascii="Power Geez Unicode1" w:hAnsi="Power Geez Unicode1" w:cs="Nyala"/>
                <w:sz w:val="20"/>
              </w:rPr>
              <w:t xml:space="preserve"> </w:t>
            </w:r>
            <w:r w:rsidRPr="002B7CEC">
              <w:rPr>
                <w:rFonts w:ascii="Power Geez Unicode1" w:hAnsi="Power Geez Unicode1" w:cs="Nyala"/>
                <w:sz w:val="20"/>
                <w:lang w:val="am-ET"/>
              </w:rPr>
              <w:t xml:space="preserve">ወዘተ </w:t>
            </w:r>
            <w:proofErr w:type="spellStart"/>
            <w:r w:rsidRPr="002B7CEC">
              <w:rPr>
                <w:rFonts w:ascii="Power Geez Unicode1" w:hAnsi="Power Geez Unicode1" w:cs="Nyala"/>
                <w:sz w:val="20"/>
              </w:rPr>
              <w:t>መለዋወ</w:t>
            </w:r>
            <w:proofErr w:type="spellEnd"/>
            <w:r w:rsidRPr="002B7CEC">
              <w:rPr>
                <w:rFonts w:ascii="Power Geez Unicode1" w:hAnsi="Power Geez Unicode1" w:cs="Nyala"/>
                <w:sz w:val="20"/>
                <w:lang w:val="am-ET"/>
              </w:rPr>
              <w:t xml:space="preserve">ጫ ዋጋ </w:t>
            </w:r>
          </w:p>
        </w:tc>
        <w:tc>
          <w:tcPr>
            <w:tcW w:w="488"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የለም</w:t>
            </w:r>
            <w:proofErr w:type="spellEnd"/>
            <w:r w:rsidRPr="002B7CEC">
              <w:rPr>
                <w:rFonts w:ascii="Power Geez Unicode1" w:hAnsi="Power Geez Unicode1"/>
                <w:sz w:val="20"/>
              </w:rPr>
              <w:t>/</w:t>
            </w:r>
            <w:proofErr w:type="spellStart"/>
            <w:r w:rsidRPr="002B7CEC">
              <w:rPr>
                <w:rFonts w:ascii="Power Geez Unicode1" w:hAnsi="Power Geez Unicode1" w:cs="Nyala"/>
                <w:sz w:val="20"/>
              </w:rPr>
              <w:t>ዝቅተኛ</w:t>
            </w:r>
            <w:proofErr w:type="spellEnd"/>
            <w:r w:rsidRPr="002B7CEC">
              <w:rPr>
                <w:rFonts w:ascii="Power Geez Unicode1" w:hAnsi="Power Geez Unicode1"/>
                <w:sz w:val="20"/>
              </w:rPr>
              <w:t>/</w:t>
            </w:r>
            <w:proofErr w:type="spellStart"/>
            <w:r w:rsidRPr="002B7CEC">
              <w:rPr>
                <w:rFonts w:ascii="Power Geez Unicode1" w:hAnsi="Power Geez Unicode1" w:cs="Nyala"/>
                <w:sz w:val="20"/>
              </w:rPr>
              <w:t>መካከለኛ</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ከፍተኛ</w:t>
            </w:r>
            <w:proofErr w:type="spellEnd"/>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roofErr w:type="spellStart"/>
            <w:r w:rsidRPr="002B7CEC">
              <w:rPr>
                <w:rFonts w:ascii="Power Geez Unicode1" w:hAnsi="Power Geez Unicode1" w:cs="Nyala"/>
                <w:sz w:val="20"/>
              </w:rPr>
              <w:t>የአከባቢ</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ገበያ</w:t>
            </w:r>
            <w:proofErr w:type="spellEnd"/>
            <w:r w:rsidRPr="002B7CEC">
              <w:rPr>
                <w:rFonts w:ascii="Power Geez Unicode1" w:hAnsi="Power Geez Unicode1"/>
                <w:sz w:val="20"/>
              </w:rPr>
              <w:t xml:space="preserve"> </w:t>
            </w:r>
            <w:proofErr w:type="spellStart"/>
            <w:r w:rsidRPr="002B7CEC">
              <w:rPr>
                <w:rFonts w:ascii="Power Geez Unicode1" w:hAnsi="Power Geez Unicode1" w:cs="Nyala"/>
                <w:sz w:val="20"/>
              </w:rPr>
              <w:t>ጥናት</w:t>
            </w:r>
            <w:proofErr w:type="spellEnd"/>
          </w:p>
        </w:tc>
        <w:tc>
          <w:tcPr>
            <w:tcW w:w="272" w:type="pct"/>
            <w:shd w:val="clear" w:color="auto" w:fill="auto"/>
          </w:tcPr>
          <w:p w:rsidR="00020CE4" w:rsidRPr="002B7CEC" w:rsidRDefault="00020CE4" w:rsidP="00020CE4">
            <w:pPr>
              <w:spacing w:after="0" w:line="240" w:lineRule="auto"/>
              <w:jc w:val="both"/>
              <w:rPr>
                <w:rFonts w:ascii="Power Geez Unicode1" w:hAnsi="Power Geez Unicode1"/>
                <w:sz w:val="20"/>
                <w:lang w:val="am-ET"/>
              </w:rPr>
            </w:pPr>
            <w:r w:rsidRPr="002B7CEC">
              <w:rPr>
                <w:rFonts w:ascii="Power Geez Unicode1" w:hAnsi="Power Geez Unicode1" w:cs="Nyala"/>
                <w:sz w:val="20"/>
                <w:lang w:val="am-ET"/>
              </w:rPr>
              <w:t>ቃለ መጠይቅ</w:t>
            </w:r>
          </w:p>
        </w:tc>
        <w:tc>
          <w:tcPr>
            <w:tcW w:w="309" w:type="pct"/>
            <w:shd w:val="clear" w:color="auto" w:fill="auto"/>
          </w:tcPr>
          <w:p w:rsidR="00020CE4" w:rsidRPr="002B7CEC" w:rsidRDefault="00020CE4" w:rsidP="00020CE4">
            <w:pPr>
              <w:spacing w:after="0" w:line="240" w:lineRule="auto"/>
              <w:jc w:val="both"/>
              <w:rPr>
                <w:rFonts w:ascii="Power Geez Unicode1" w:hAnsi="Power Geez Unicode1"/>
                <w:sz w:val="20"/>
              </w:rPr>
            </w:pPr>
          </w:p>
        </w:tc>
        <w:tc>
          <w:tcPr>
            <w:tcW w:w="308" w:type="pct"/>
            <w:shd w:val="clear" w:color="auto" w:fill="auto"/>
          </w:tcPr>
          <w:p w:rsidR="00020CE4" w:rsidRPr="002B7CEC" w:rsidRDefault="00020CE4" w:rsidP="00020CE4">
            <w:pPr>
              <w:spacing w:after="0" w:line="240" w:lineRule="auto"/>
              <w:jc w:val="both"/>
              <w:rPr>
                <w:rFonts w:ascii="Power Geez Unicode1" w:hAnsi="Power Geez Unicode1"/>
                <w:sz w:val="20"/>
              </w:rPr>
            </w:pPr>
          </w:p>
        </w:tc>
        <w:tc>
          <w:tcPr>
            <w:tcW w:w="237" w:type="pct"/>
            <w:shd w:val="clear" w:color="auto" w:fill="auto"/>
          </w:tcPr>
          <w:p w:rsidR="00020CE4" w:rsidRPr="002B7CEC" w:rsidRDefault="00020CE4" w:rsidP="00020CE4">
            <w:pPr>
              <w:spacing w:after="0" w:line="240" w:lineRule="auto"/>
              <w:jc w:val="both"/>
              <w:rPr>
                <w:rFonts w:ascii="Power Geez Unicode1" w:hAnsi="Power Geez Unicode1"/>
                <w:sz w:val="20"/>
              </w:rPr>
            </w:pPr>
          </w:p>
        </w:tc>
        <w:tc>
          <w:tcPr>
            <w:tcW w:w="219" w:type="pct"/>
            <w:shd w:val="clear" w:color="auto" w:fill="auto"/>
          </w:tcPr>
          <w:p w:rsidR="00020CE4" w:rsidRPr="002B7CEC" w:rsidRDefault="00020CE4" w:rsidP="00020CE4">
            <w:pPr>
              <w:spacing w:after="0" w:line="240" w:lineRule="auto"/>
              <w:jc w:val="both"/>
              <w:rPr>
                <w:rFonts w:ascii="Power Geez Unicode1" w:hAnsi="Power Geez Unicode1"/>
                <w:sz w:val="20"/>
              </w:rPr>
            </w:pPr>
          </w:p>
        </w:tc>
      </w:tr>
    </w:tbl>
    <w:p w:rsidR="006F446F" w:rsidRPr="002B7CEC" w:rsidRDefault="006F446F" w:rsidP="006F446F">
      <w:pPr>
        <w:pStyle w:val="Caption"/>
        <w:keepNext/>
        <w:spacing w:before="240" w:after="240"/>
        <w:rPr>
          <w:rFonts w:ascii="Power Geez Unicode1" w:hAnsi="Power Geez Unicode1"/>
        </w:rPr>
      </w:pPr>
      <w:bookmarkStart w:id="101" w:name="_Toc45012053"/>
      <w:proofErr w:type="spellStart"/>
      <w:r w:rsidRPr="002B7CEC">
        <w:rPr>
          <w:rFonts w:ascii="Power Geez Unicode1" w:hAnsi="Power Geez Unicode1" w:cs="Nyala"/>
        </w:rPr>
        <w:t>ሠንጠረዥ</w:t>
      </w:r>
      <w:proofErr w:type="spellEnd"/>
      <w:r w:rsidRPr="002B7CEC">
        <w:rPr>
          <w:rFonts w:ascii="Power Geez Unicode1" w:hAnsi="Power Geez Unicode1"/>
        </w:rPr>
        <w:t xml:space="preserve"> </w:t>
      </w:r>
      <w:r w:rsidRPr="002B7CEC">
        <w:rPr>
          <w:rFonts w:ascii="Power Geez Unicode1" w:hAnsi="Power Geez Unicode1"/>
        </w:rPr>
        <w:fldChar w:fldCharType="begin"/>
      </w:r>
      <w:r w:rsidRPr="002B7CEC">
        <w:rPr>
          <w:rFonts w:ascii="Power Geez Unicode1" w:hAnsi="Power Geez Unicode1"/>
        </w:rPr>
        <w:instrText xml:space="preserve"> SEQ ሠንጠረዥ \* ARABIC </w:instrText>
      </w:r>
      <w:r w:rsidRPr="002B7CEC">
        <w:rPr>
          <w:rFonts w:ascii="Power Geez Unicode1" w:hAnsi="Power Geez Unicode1"/>
        </w:rPr>
        <w:fldChar w:fldCharType="separate"/>
      </w:r>
      <w:r w:rsidRPr="002B7CEC">
        <w:rPr>
          <w:rFonts w:ascii="Power Geez Unicode1" w:hAnsi="Power Geez Unicode1"/>
          <w:noProof/>
        </w:rPr>
        <w:t>17</w:t>
      </w:r>
      <w:r w:rsidRPr="002B7CEC">
        <w:rPr>
          <w:rFonts w:ascii="Power Geez Unicode1" w:hAnsi="Power Geez Unicode1"/>
        </w:rPr>
        <w:fldChar w:fldCharType="end"/>
      </w:r>
      <w:r w:rsidRPr="002B7CEC">
        <w:rPr>
          <w:rFonts w:ascii="Power Geez Unicode1" w:hAnsi="Power Geez Unicode1"/>
        </w:rPr>
        <w:t xml:space="preserve"> </w:t>
      </w:r>
      <w:proofErr w:type="spellStart"/>
      <w:r w:rsidRPr="002B7CEC">
        <w:rPr>
          <w:rFonts w:ascii="Power Geez Unicode1" w:hAnsi="Power Geez Unicode1" w:cs="Nyala"/>
        </w:rPr>
        <w:t>የውሃ</w:t>
      </w:r>
      <w:proofErr w:type="spellEnd"/>
      <w:r w:rsidRPr="002B7CEC">
        <w:rPr>
          <w:rFonts w:ascii="Power Geez Unicode1" w:hAnsi="Power Geez Unicode1"/>
        </w:rPr>
        <w:t xml:space="preserve"> </w:t>
      </w:r>
      <w:proofErr w:type="spellStart"/>
      <w:r w:rsidRPr="002B7CEC">
        <w:rPr>
          <w:rFonts w:ascii="Power Geez Unicode1" w:hAnsi="Power Geez Unicode1" w:cs="Nyala"/>
        </w:rPr>
        <w:t>አጠቃቀም</w:t>
      </w:r>
      <w:proofErr w:type="spellEnd"/>
      <w:r w:rsidRPr="002B7CEC">
        <w:rPr>
          <w:rFonts w:ascii="Power Geez Unicode1" w:hAnsi="Power Geez Unicode1"/>
        </w:rPr>
        <w:t xml:space="preserve"> </w:t>
      </w:r>
      <w:proofErr w:type="spellStart"/>
      <w:r w:rsidRPr="002B7CEC">
        <w:rPr>
          <w:rFonts w:ascii="Power Geez Unicode1" w:hAnsi="Power Geez Unicode1" w:cs="Nyala"/>
        </w:rPr>
        <w:t>ቴክኖሎጂ</w:t>
      </w:r>
      <w:bookmarkEnd w:id="101"/>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93"/>
        <w:gridCol w:w="1018"/>
        <w:gridCol w:w="972"/>
        <w:gridCol w:w="503"/>
        <w:gridCol w:w="677"/>
        <w:gridCol w:w="1011"/>
        <w:gridCol w:w="972"/>
        <w:gridCol w:w="503"/>
        <w:gridCol w:w="677"/>
        <w:gridCol w:w="1007"/>
        <w:gridCol w:w="786"/>
        <w:gridCol w:w="503"/>
        <w:gridCol w:w="677"/>
        <w:gridCol w:w="1018"/>
        <w:gridCol w:w="786"/>
        <w:gridCol w:w="503"/>
      </w:tblGrid>
      <w:tr w:rsidR="00224D31" w:rsidRPr="002B7CEC" w:rsidTr="007C7B30">
        <w:trPr>
          <w:trHeight w:val="152"/>
          <w:tblHeader/>
          <w:jc w:val="center"/>
        </w:trPr>
        <w:tc>
          <w:tcPr>
            <w:tcW w:w="1438" w:type="pct"/>
            <w:gridSpan w:val="5"/>
            <w:tcBorders>
              <w:bottom w:val="single" w:sz="4" w:space="0" w:color="auto"/>
            </w:tcBorders>
            <w:shd w:val="clear" w:color="auto" w:fill="BFBFBF"/>
            <w:vAlign w:val="center"/>
          </w:tcPr>
          <w:p w:rsidR="00224D31" w:rsidRPr="002B7CEC" w:rsidRDefault="007A7BB6" w:rsidP="00571778">
            <w:pPr>
              <w:spacing w:after="0" w:line="240" w:lineRule="auto"/>
              <w:jc w:val="both"/>
              <w:rPr>
                <w:rFonts w:ascii="Power Geez Unicode1" w:hAnsi="Power Geez Unicode1"/>
                <w:b/>
                <w:lang w:val="am-ET"/>
              </w:rPr>
            </w:pPr>
            <w:r w:rsidRPr="002B7CEC">
              <w:rPr>
                <w:rFonts w:ascii="Power Geez Unicode1" w:hAnsi="Power Geez Unicode1"/>
                <w:b/>
                <w:lang w:val="am-ET"/>
              </w:rPr>
              <w:t xml:space="preserve">የጠብታ መስኖ </w:t>
            </w:r>
          </w:p>
        </w:tc>
        <w:tc>
          <w:tcPr>
            <w:tcW w:w="1233" w:type="pct"/>
            <w:gridSpan w:val="4"/>
            <w:tcBorders>
              <w:bottom w:val="single" w:sz="4" w:space="0" w:color="auto"/>
            </w:tcBorders>
            <w:shd w:val="clear" w:color="auto" w:fill="BFBFBF"/>
            <w:vAlign w:val="center"/>
          </w:tcPr>
          <w:p w:rsidR="00224D31" w:rsidRPr="002B7CEC" w:rsidRDefault="007A7BB6" w:rsidP="00571778">
            <w:pPr>
              <w:spacing w:after="0" w:line="240" w:lineRule="auto"/>
              <w:jc w:val="both"/>
              <w:rPr>
                <w:rFonts w:ascii="Power Geez Unicode1" w:hAnsi="Power Geez Unicode1"/>
                <w:b/>
                <w:lang w:val="am-ET"/>
              </w:rPr>
            </w:pPr>
            <w:r w:rsidRPr="002B7CEC">
              <w:rPr>
                <w:rFonts w:ascii="Power Geez Unicode1" w:hAnsi="Power Geez Unicode1" w:cs="Nyala"/>
                <w:b/>
                <w:lang w:val="am-ET"/>
              </w:rPr>
              <w:t xml:space="preserve">የትልም መስኖ </w:t>
            </w:r>
          </w:p>
        </w:tc>
        <w:tc>
          <w:tcPr>
            <w:tcW w:w="1159" w:type="pct"/>
            <w:gridSpan w:val="4"/>
            <w:tcBorders>
              <w:bottom w:val="single" w:sz="4" w:space="0" w:color="auto"/>
            </w:tcBorders>
            <w:shd w:val="clear" w:color="auto" w:fill="BFBFBF"/>
            <w:vAlign w:val="center"/>
          </w:tcPr>
          <w:p w:rsidR="00224D31" w:rsidRPr="002B7CEC" w:rsidRDefault="007A7BB6" w:rsidP="00571778">
            <w:pPr>
              <w:spacing w:after="0" w:line="240" w:lineRule="auto"/>
              <w:jc w:val="both"/>
              <w:rPr>
                <w:rFonts w:ascii="Power Geez Unicode1" w:hAnsi="Power Geez Unicode1"/>
                <w:b/>
                <w:lang w:val="am-ET"/>
              </w:rPr>
            </w:pPr>
            <w:r w:rsidRPr="002B7CEC">
              <w:rPr>
                <w:rFonts w:ascii="Power Geez Unicode1" w:hAnsi="Power Geez Unicode1" w:cs="Nyala"/>
                <w:b/>
                <w:lang w:val="am-ET"/>
              </w:rPr>
              <w:t xml:space="preserve">ትቦ </w:t>
            </w:r>
          </w:p>
        </w:tc>
        <w:tc>
          <w:tcPr>
            <w:tcW w:w="1171" w:type="pct"/>
            <w:gridSpan w:val="4"/>
            <w:tcBorders>
              <w:bottom w:val="single" w:sz="4" w:space="0" w:color="auto"/>
            </w:tcBorders>
            <w:shd w:val="clear" w:color="auto" w:fill="BFBFBF"/>
            <w:vAlign w:val="center"/>
          </w:tcPr>
          <w:p w:rsidR="00224D31" w:rsidRPr="002B7CEC" w:rsidRDefault="007A7BB6" w:rsidP="00571778">
            <w:pPr>
              <w:spacing w:after="0" w:line="240" w:lineRule="auto"/>
              <w:jc w:val="both"/>
              <w:rPr>
                <w:rFonts w:ascii="Power Geez Unicode1" w:hAnsi="Power Geez Unicode1"/>
                <w:b/>
                <w:lang w:val="am-ET"/>
              </w:rPr>
            </w:pPr>
            <w:r w:rsidRPr="002B7CEC">
              <w:rPr>
                <w:rFonts w:ascii="Power Geez Unicode1" w:hAnsi="Power Geez Unicode1"/>
                <w:b/>
                <w:lang w:val="am-ET"/>
              </w:rPr>
              <w:t xml:space="preserve">የባልዲ መስኖ </w:t>
            </w:r>
          </w:p>
        </w:tc>
      </w:tr>
      <w:tr w:rsidR="001C2222" w:rsidRPr="002B7CEC" w:rsidTr="007C7B30">
        <w:trPr>
          <w:cantSplit/>
          <w:trHeight w:val="575"/>
          <w:jc w:val="center"/>
        </w:trPr>
        <w:tc>
          <w:tcPr>
            <w:tcW w:w="195" w:type="pct"/>
            <w:tcBorders>
              <w:bottom w:val="single" w:sz="4" w:space="0" w:color="auto"/>
            </w:tcBorders>
            <w:shd w:val="clear" w:color="auto" w:fill="auto"/>
            <w:textDirection w:val="tbRl"/>
            <w:vAlign w:val="center"/>
          </w:tcPr>
          <w:p w:rsidR="007A7BB6" w:rsidRPr="002B7CEC" w:rsidRDefault="005C16A3" w:rsidP="007A7BB6">
            <w:pPr>
              <w:spacing w:after="0" w:line="240" w:lineRule="auto"/>
              <w:ind w:left="113" w:right="113"/>
              <w:jc w:val="both"/>
              <w:rPr>
                <w:rFonts w:ascii="Power Geez Unicode1" w:hAnsi="Power Geez Unicode1"/>
                <w:b/>
                <w:sz w:val="18"/>
                <w:szCs w:val="18"/>
                <w:lang w:val="am-ET"/>
              </w:rPr>
            </w:pPr>
            <w:proofErr w:type="spellStart"/>
            <w:r>
              <w:rPr>
                <w:rFonts w:ascii="Power Geez Unicode1" w:hAnsi="Power Geez Unicode1" w:cs="Nyala"/>
                <w:b/>
                <w:sz w:val="18"/>
                <w:szCs w:val="18"/>
              </w:rPr>
              <w:t>ክፍሎች</w:t>
            </w:r>
            <w:proofErr w:type="spellEnd"/>
            <w:r w:rsidRPr="002B7CEC">
              <w:rPr>
                <w:rFonts w:ascii="Power Geez Unicode1" w:hAnsi="Power Geez Unicode1" w:cs="Nyala"/>
                <w:b/>
                <w:sz w:val="18"/>
                <w:szCs w:val="18"/>
                <w:lang w:val="am-ET"/>
              </w:rPr>
              <w:t xml:space="preserve"> </w:t>
            </w:r>
          </w:p>
        </w:tc>
        <w:tc>
          <w:tcPr>
            <w:tcW w:w="324"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አመላካች</w:t>
            </w:r>
          </w:p>
        </w:tc>
        <w:tc>
          <w:tcPr>
            <w:tcW w:w="347"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መለኪያ</w:t>
            </w:r>
          </w:p>
        </w:tc>
        <w:tc>
          <w:tcPr>
            <w:tcW w:w="380"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የመረጃ ምንጭ </w:t>
            </w:r>
          </w:p>
        </w:tc>
        <w:tc>
          <w:tcPr>
            <w:tcW w:w="192"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የመረጃ አሰባሰብ ዘዴ</w:t>
            </w:r>
          </w:p>
        </w:tc>
        <w:tc>
          <w:tcPr>
            <w:tcW w:w="278"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አመላካች</w:t>
            </w:r>
          </w:p>
        </w:tc>
        <w:tc>
          <w:tcPr>
            <w:tcW w:w="383"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መለኪያ</w:t>
            </w:r>
          </w:p>
        </w:tc>
        <w:tc>
          <w:tcPr>
            <w:tcW w:w="380"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የመረጃ ምንጭ </w:t>
            </w:r>
          </w:p>
        </w:tc>
        <w:tc>
          <w:tcPr>
            <w:tcW w:w="192"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የመረጃ አሰባሰብ ዘዴ</w:t>
            </w:r>
          </w:p>
        </w:tc>
        <w:tc>
          <w:tcPr>
            <w:tcW w:w="278"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አመላካች</w:t>
            </w:r>
          </w:p>
        </w:tc>
        <w:tc>
          <w:tcPr>
            <w:tcW w:w="381"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መለኪያ</w:t>
            </w:r>
          </w:p>
        </w:tc>
        <w:tc>
          <w:tcPr>
            <w:tcW w:w="308"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የመረጃ ምንጭ </w:t>
            </w:r>
          </w:p>
        </w:tc>
        <w:tc>
          <w:tcPr>
            <w:tcW w:w="192"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የመረጃ አሰባሰብ ዘዴ</w:t>
            </w:r>
          </w:p>
        </w:tc>
        <w:tc>
          <w:tcPr>
            <w:tcW w:w="278"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አመላካች</w:t>
            </w:r>
          </w:p>
        </w:tc>
        <w:tc>
          <w:tcPr>
            <w:tcW w:w="393"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rPr>
            </w:pPr>
            <w:r w:rsidRPr="002B7CEC">
              <w:rPr>
                <w:rFonts w:ascii="Power Geez Unicode1" w:hAnsi="Power Geez Unicode1" w:cs="Nyala"/>
                <w:b/>
                <w:sz w:val="18"/>
                <w:szCs w:val="18"/>
                <w:lang w:val="am-ET"/>
              </w:rPr>
              <w:t>መለኪያ</w:t>
            </w:r>
          </w:p>
        </w:tc>
        <w:tc>
          <w:tcPr>
            <w:tcW w:w="308"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የመረጃ ምንጭ </w:t>
            </w:r>
          </w:p>
        </w:tc>
        <w:tc>
          <w:tcPr>
            <w:tcW w:w="192" w:type="pct"/>
            <w:tcBorders>
              <w:bottom w:val="single" w:sz="4" w:space="0" w:color="auto"/>
            </w:tcBorders>
            <w:shd w:val="clear" w:color="auto" w:fill="auto"/>
            <w:vAlign w:val="center"/>
          </w:tcPr>
          <w:p w:rsidR="007A7BB6" w:rsidRPr="002B7CEC" w:rsidRDefault="007A7BB6" w:rsidP="007A7BB6">
            <w:pPr>
              <w:spacing w:after="0" w:line="240" w:lineRule="auto"/>
              <w:jc w:val="both"/>
              <w:rPr>
                <w:rFonts w:ascii="Power Geez Unicode1" w:hAnsi="Power Geez Unicode1"/>
                <w:b/>
                <w:sz w:val="18"/>
                <w:szCs w:val="18"/>
                <w:lang w:val="am-ET"/>
              </w:rPr>
            </w:pPr>
            <w:r w:rsidRPr="002B7CEC">
              <w:rPr>
                <w:rFonts w:ascii="Power Geez Unicode1" w:hAnsi="Power Geez Unicode1" w:cs="Nyala"/>
                <w:b/>
                <w:sz w:val="18"/>
                <w:szCs w:val="18"/>
                <w:lang w:val="am-ET"/>
              </w:rPr>
              <w:t>የመረጃ አሰባሰብ ዘዴ</w:t>
            </w:r>
          </w:p>
        </w:tc>
      </w:tr>
      <w:tr w:rsidR="001C2222" w:rsidRPr="002B7CEC" w:rsidTr="007C7B30">
        <w:trPr>
          <w:jc w:val="center"/>
        </w:trPr>
        <w:tc>
          <w:tcPr>
            <w:tcW w:w="195" w:type="pct"/>
            <w:vMerge w:val="restart"/>
            <w:shd w:val="clear" w:color="auto" w:fill="auto"/>
            <w:vAlign w:val="center"/>
          </w:tcPr>
          <w:p w:rsidR="005C5406" w:rsidRPr="002B7CEC" w:rsidRDefault="005C5406" w:rsidP="007C7B30">
            <w:pPr>
              <w:spacing w:after="0" w:line="240" w:lineRule="auto"/>
              <w:ind w:left="113" w:right="113"/>
              <w:jc w:val="both"/>
              <w:rPr>
                <w:rFonts w:ascii="Power Geez Unicode1" w:hAnsi="Power Geez Unicode1"/>
                <w:b/>
                <w:sz w:val="18"/>
                <w:szCs w:val="18"/>
                <w:lang w:val="am-ET"/>
              </w:rPr>
            </w:pPr>
            <w:r w:rsidRPr="002B7CEC">
              <w:rPr>
                <w:rFonts w:ascii="Power Geez Unicode1" w:hAnsi="Power Geez Unicode1" w:cs="Nyala"/>
                <w:b/>
                <w:sz w:val="18"/>
                <w:szCs w:val="18"/>
                <w:lang w:val="am-ET"/>
              </w:rPr>
              <w:lastRenderedPageBreak/>
              <w:t>አ</w:t>
            </w:r>
            <w:proofErr w:type="spellStart"/>
            <w:r w:rsidRPr="007C7B30">
              <w:rPr>
                <w:rFonts w:ascii="Power Geez Unicode1" w:hAnsi="Power Geez Unicode1" w:cs="Nyala"/>
                <w:b/>
                <w:sz w:val="18"/>
                <w:szCs w:val="18"/>
              </w:rPr>
              <w:t>ፈ</w:t>
            </w:r>
            <w:r w:rsidRPr="002B7CEC">
              <w:rPr>
                <w:rFonts w:ascii="Power Geez Unicode1" w:hAnsi="Power Geez Unicode1" w:cs="Nyala"/>
                <w:b/>
                <w:sz w:val="18"/>
                <w:szCs w:val="18"/>
              </w:rPr>
              <w:t>ጸጻ</w:t>
            </w:r>
            <w:r w:rsidRPr="007C7B30">
              <w:rPr>
                <w:rFonts w:ascii="Power Geez Unicode1" w:hAnsi="Power Geez Unicode1" w:cs="Nyala"/>
                <w:b/>
                <w:sz w:val="18"/>
                <w:szCs w:val="18"/>
              </w:rPr>
              <w:t>ም</w:t>
            </w:r>
            <w:proofErr w:type="spellEnd"/>
            <w:r w:rsidRPr="002B7CEC">
              <w:rPr>
                <w:rFonts w:ascii="Power Geez Unicode1" w:hAnsi="Power Geez Unicode1" w:cs="Nyala"/>
                <w:b/>
                <w:sz w:val="18"/>
                <w:szCs w:val="18"/>
                <w:lang w:val="am-ET"/>
              </w:rPr>
              <w:t xml:space="preserve"> </w:t>
            </w:r>
          </w:p>
        </w:tc>
        <w:tc>
          <w:tcPr>
            <w:tcW w:w="324"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ውጤታማነት</w:t>
            </w:r>
            <w:r w:rsidRPr="002B7CEC">
              <w:rPr>
                <w:rStyle w:val="FootnoteReference"/>
                <w:rFonts w:ascii="Power Geez Unicode1" w:hAnsi="Power Geez Unicode1"/>
                <w:sz w:val="18"/>
                <w:szCs w:val="18"/>
              </w:rPr>
              <w:footnoteReference w:id="6"/>
            </w:r>
          </w:p>
        </w:tc>
        <w:tc>
          <w:tcPr>
            <w:tcW w:w="347"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sz w:val="18"/>
                <w:szCs w:val="18"/>
              </w:rPr>
              <w:t>%</w:t>
            </w:r>
          </w:p>
        </w:tc>
        <w:tc>
          <w:tcPr>
            <w:tcW w:w="380" w:type="pct"/>
            <w:shd w:val="clear" w:color="auto" w:fill="auto"/>
          </w:tcPr>
          <w:p w:rsidR="005C5406" w:rsidRPr="002B7CEC" w:rsidRDefault="005C5406" w:rsidP="005C540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ውጤታማነት</w:t>
            </w:r>
            <w:r w:rsidRPr="002B7CEC">
              <w:rPr>
                <w:rStyle w:val="FootnoteReference"/>
                <w:rFonts w:ascii="Power Geez Unicode1" w:hAnsi="Power Geez Unicode1"/>
                <w:sz w:val="18"/>
                <w:szCs w:val="18"/>
              </w:rPr>
              <w:footnoteReference w:id="7"/>
            </w:r>
          </w:p>
        </w:tc>
        <w:tc>
          <w:tcPr>
            <w:tcW w:w="383"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sz w:val="18"/>
                <w:szCs w:val="18"/>
              </w:rPr>
              <w:t>%</w:t>
            </w:r>
          </w:p>
        </w:tc>
        <w:tc>
          <w:tcPr>
            <w:tcW w:w="380" w:type="pct"/>
            <w:shd w:val="clear" w:color="auto" w:fill="auto"/>
          </w:tcPr>
          <w:p w:rsidR="005C5406" w:rsidRPr="002B7CEC" w:rsidRDefault="005C5406" w:rsidP="005C540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ውጤታማነት</w:t>
            </w:r>
            <w:r w:rsidRPr="002B7CEC">
              <w:rPr>
                <w:rStyle w:val="FootnoteReference"/>
                <w:rFonts w:ascii="Power Geez Unicode1" w:hAnsi="Power Geez Unicode1"/>
                <w:sz w:val="18"/>
                <w:szCs w:val="18"/>
              </w:rPr>
              <w:footnoteReference w:id="8"/>
            </w:r>
          </w:p>
        </w:tc>
        <w:tc>
          <w:tcPr>
            <w:tcW w:w="381"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sz w:val="18"/>
                <w:szCs w:val="18"/>
              </w:rPr>
              <w:t>%</w:t>
            </w:r>
          </w:p>
        </w:tc>
        <w:tc>
          <w:tcPr>
            <w:tcW w:w="308" w:type="pct"/>
            <w:shd w:val="clear" w:color="auto" w:fill="auto"/>
          </w:tcPr>
          <w:p w:rsidR="005C5406" w:rsidRPr="002B7CEC" w:rsidRDefault="005C5406" w:rsidP="005C540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ውጤታማነት</w:t>
            </w:r>
            <w:r w:rsidRPr="002B7CEC">
              <w:rPr>
                <w:rStyle w:val="FootnoteReference"/>
                <w:rFonts w:ascii="Power Geez Unicode1" w:hAnsi="Power Geez Unicode1"/>
                <w:sz w:val="18"/>
                <w:szCs w:val="18"/>
              </w:rPr>
              <w:footnoteReference w:id="9"/>
            </w:r>
          </w:p>
        </w:tc>
        <w:tc>
          <w:tcPr>
            <w:tcW w:w="393"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sz w:val="18"/>
                <w:szCs w:val="18"/>
              </w:rPr>
              <w:t>%</w:t>
            </w:r>
          </w:p>
        </w:tc>
        <w:tc>
          <w:tcPr>
            <w:tcW w:w="308" w:type="pct"/>
            <w:shd w:val="clear" w:color="auto" w:fill="auto"/>
          </w:tcPr>
          <w:p w:rsidR="005C5406" w:rsidRPr="002B7CEC" w:rsidRDefault="005C5406" w:rsidP="005C540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r>
      <w:tr w:rsidR="001C2222" w:rsidRPr="002B7CEC" w:rsidTr="007C7B30">
        <w:trPr>
          <w:jc w:val="center"/>
        </w:trPr>
        <w:tc>
          <w:tcPr>
            <w:tcW w:w="195" w:type="pct"/>
            <w:vMerge/>
            <w:shd w:val="clear" w:color="auto" w:fill="auto"/>
            <w:textDirection w:val="tbRl"/>
            <w:vAlign w:val="center"/>
          </w:tcPr>
          <w:p w:rsidR="005C5406" w:rsidRPr="002B7CEC" w:rsidRDefault="005C5406" w:rsidP="005C5406">
            <w:pPr>
              <w:spacing w:after="0" w:line="240" w:lineRule="auto"/>
              <w:ind w:left="113" w:right="113"/>
              <w:jc w:val="both"/>
              <w:rPr>
                <w:rFonts w:ascii="Power Geez Unicode1" w:hAnsi="Power Geez Unicode1"/>
                <w:b/>
                <w:sz w:val="18"/>
                <w:szCs w:val="18"/>
              </w:rPr>
            </w:pPr>
          </w:p>
        </w:tc>
        <w:tc>
          <w:tcPr>
            <w:tcW w:w="324"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አገልግሎት </w:t>
            </w:r>
          </w:p>
        </w:tc>
        <w:tc>
          <w:tcPr>
            <w:tcW w:w="347"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ዓመት </w:t>
            </w:r>
          </w:p>
        </w:tc>
        <w:tc>
          <w:tcPr>
            <w:tcW w:w="380" w:type="pct"/>
            <w:shd w:val="clear" w:color="auto" w:fill="auto"/>
          </w:tcPr>
          <w:p w:rsidR="005C5406" w:rsidRPr="002B7CEC" w:rsidRDefault="005C5406" w:rsidP="005C540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 xml:space="preserve">ደረጃውን የጠበቀ ትልም </w:t>
            </w:r>
            <w:r w:rsidRPr="002B7CEC">
              <w:rPr>
                <w:rFonts w:ascii="Power Geez Unicode1" w:hAnsi="Power Geez Unicode1"/>
                <w:sz w:val="18"/>
                <w:szCs w:val="18"/>
              </w:rPr>
              <w:t>(</w:t>
            </w:r>
            <w:r w:rsidRPr="002B7CEC">
              <w:rPr>
                <w:rFonts w:ascii="Power Geez Unicode1" w:hAnsi="Power Geez Unicode1" w:cs="Nyala"/>
                <w:sz w:val="18"/>
                <w:szCs w:val="18"/>
                <w:lang w:val="am-ET"/>
              </w:rPr>
              <w:t>ጥልቀት፣እርዝመት እና ስፋት</w:t>
            </w:r>
            <w:r w:rsidRPr="002B7CEC">
              <w:rPr>
                <w:rFonts w:ascii="Power Geez Unicode1" w:hAnsi="Power Geez Unicode1"/>
                <w:sz w:val="18"/>
                <w:szCs w:val="18"/>
              </w:rPr>
              <w:t>)</w:t>
            </w:r>
          </w:p>
        </w:tc>
        <w:tc>
          <w:tcPr>
            <w:tcW w:w="383"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አወ</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ቦታው ላይ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ደረጃውን የጠበቀ ትቦ </w:t>
            </w:r>
          </w:p>
        </w:tc>
        <w:tc>
          <w:tcPr>
            <w:tcW w:w="381"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አወ</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ቦታው ላይ </w:t>
            </w: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p>
        </w:tc>
        <w:tc>
          <w:tcPr>
            <w:tcW w:w="393"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p>
        </w:tc>
        <w:tc>
          <w:tcPr>
            <w:tcW w:w="308"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p>
        </w:tc>
        <w:tc>
          <w:tcPr>
            <w:tcW w:w="192" w:type="pct"/>
            <w:shd w:val="clear" w:color="auto" w:fill="auto"/>
          </w:tcPr>
          <w:p w:rsidR="005C5406" w:rsidRPr="002B7CEC" w:rsidRDefault="005C5406" w:rsidP="005C5406">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extDirection w:val="tbRl"/>
            <w:vAlign w:val="center"/>
          </w:tcPr>
          <w:p w:rsidR="00EB718C" w:rsidRPr="002B7CEC" w:rsidRDefault="00EB718C" w:rsidP="00EB718C">
            <w:pPr>
              <w:spacing w:after="0" w:line="240" w:lineRule="auto"/>
              <w:ind w:left="113" w:right="113"/>
              <w:jc w:val="both"/>
              <w:rPr>
                <w:rFonts w:ascii="Power Geez Unicode1" w:hAnsi="Power Geez Unicode1"/>
                <w:b/>
                <w:sz w:val="18"/>
                <w:szCs w:val="18"/>
              </w:rPr>
            </w:pPr>
          </w:p>
        </w:tc>
        <w:tc>
          <w:tcPr>
            <w:tcW w:w="324"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የዕቃው ጥራት </w:t>
            </w:r>
          </w:p>
        </w:tc>
        <w:tc>
          <w:tcPr>
            <w:tcW w:w="347"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ደካማ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ጥሩ</w:t>
            </w:r>
          </w:p>
        </w:tc>
        <w:tc>
          <w:tcPr>
            <w:tcW w:w="380"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p>
        </w:tc>
        <w:tc>
          <w:tcPr>
            <w:tcW w:w="383"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p>
        </w:tc>
        <w:tc>
          <w:tcPr>
            <w:tcW w:w="380"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የዕቃው ጥራት </w:t>
            </w:r>
          </w:p>
        </w:tc>
        <w:tc>
          <w:tcPr>
            <w:tcW w:w="381"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ደካማ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ጥሩ</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የዕቃው ጥራት </w:t>
            </w:r>
          </w:p>
        </w:tc>
        <w:tc>
          <w:tcPr>
            <w:tcW w:w="393"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ደካማ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ጥሩ</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r>
      <w:tr w:rsidR="001C2222" w:rsidRPr="002B7CEC" w:rsidTr="007C7B30">
        <w:trPr>
          <w:jc w:val="center"/>
        </w:trPr>
        <w:tc>
          <w:tcPr>
            <w:tcW w:w="195" w:type="pct"/>
            <w:vMerge/>
            <w:shd w:val="clear" w:color="auto" w:fill="auto"/>
            <w:textDirection w:val="tbRl"/>
            <w:vAlign w:val="center"/>
          </w:tcPr>
          <w:p w:rsidR="00EB718C" w:rsidRPr="002B7CEC" w:rsidRDefault="00EB718C" w:rsidP="00EB718C">
            <w:pPr>
              <w:spacing w:after="0" w:line="240" w:lineRule="auto"/>
              <w:ind w:left="113" w:right="113"/>
              <w:jc w:val="both"/>
              <w:rPr>
                <w:rFonts w:ascii="Power Geez Unicode1" w:hAnsi="Power Geez Unicode1"/>
                <w:b/>
                <w:sz w:val="18"/>
                <w:szCs w:val="18"/>
              </w:rPr>
            </w:pPr>
          </w:p>
        </w:tc>
        <w:tc>
          <w:tcPr>
            <w:tcW w:w="324" w:type="pct"/>
            <w:shd w:val="clear" w:color="auto" w:fill="auto"/>
          </w:tcPr>
          <w:p w:rsidR="00EB718C" w:rsidRPr="002B7CEC" w:rsidRDefault="00EB718C" w:rsidP="00EB718C">
            <w:pPr>
              <w:spacing w:after="0" w:line="240" w:lineRule="auto"/>
              <w:ind w:right="-169"/>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ወጥ የውሃ አጠጣጥ </w:t>
            </w:r>
          </w:p>
        </w:tc>
        <w:tc>
          <w:tcPr>
            <w:tcW w:w="347" w:type="pct"/>
            <w:shd w:val="clear" w:color="auto" w:fill="auto"/>
          </w:tcPr>
          <w:p w:rsidR="00EB718C" w:rsidRPr="002B7CEC" w:rsidRDefault="0049503E" w:rsidP="0049503E">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ind w:right="-169"/>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ወጥ የውሃ አጠጣጥ </w:t>
            </w:r>
          </w:p>
        </w:tc>
        <w:tc>
          <w:tcPr>
            <w:tcW w:w="383" w:type="pct"/>
            <w:shd w:val="clear" w:color="auto" w:fill="auto"/>
          </w:tcPr>
          <w:p w:rsidR="00EB718C" w:rsidRPr="002B7CEC" w:rsidRDefault="00EB718C" w:rsidP="00EB718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አወ</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አገልግሎት </w:t>
            </w:r>
          </w:p>
        </w:tc>
        <w:tc>
          <w:tcPr>
            <w:tcW w:w="381"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ዓመት </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አገልግሎት </w:t>
            </w:r>
          </w:p>
        </w:tc>
        <w:tc>
          <w:tcPr>
            <w:tcW w:w="393"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ዓመት </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r>
      <w:tr w:rsidR="001C2222" w:rsidRPr="002B7CEC" w:rsidTr="007C7B30">
        <w:trPr>
          <w:trHeight w:val="879"/>
          <w:jc w:val="center"/>
        </w:trPr>
        <w:tc>
          <w:tcPr>
            <w:tcW w:w="195" w:type="pct"/>
            <w:vMerge/>
            <w:shd w:val="clear" w:color="auto" w:fill="auto"/>
            <w:textDirection w:val="tbRl"/>
            <w:vAlign w:val="center"/>
          </w:tcPr>
          <w:p w:rsidR="00EB718C" w:rsidRPr="002B7CEC" w:rsidRDefault="00EB718C" w:rsidP="00EB718C">
            <w:pPr>
              <w:spacing w:after="0" w:line="240" w:lineRule="auto"/>
              <w:ind w:left="113" w:right="113"/>
              <w:jc w:val="both"/>
              <w:rPr>
                <w:rFonts w:ascii="Power Geez Unicode1" w:hAnsi="Power Geez Unicode1"/>
                <w:b/>
                <w:sz w:val="18"/>
                <w:szCs w:val="18"/>
              </w:rPr>
            </w:pPr>
          </w:p>
        </w:tc>
        <w:tc>
          <w:tcPr>
            <w:tcW w:w="324"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ውሃ ቆጣቢ </w:t>
            </w:r>
          </w:p>
        </w:tc>
        <w:tc>
          <w:tcPr>
            <w:tcW w:w="347"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መጥፎ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ጥሩ </w:t>
            </w:r>
          </w:p>
        </w:tc>
        <w:tc>
          <w:tcPr>
            <w:tcW w:w="380"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ውሃ ቆጣቢ </w:t>
            </w:r>
          </w:p>
        </w:tc>
        <w:tc>
          <w:tcPr>
            <w:tcW w:w="383"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መጥፎ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ጥሩ </w:t>
            </w:r>
          </w:p>
        </w:tc>
        <w:tc>
          <w:tcPr>
            <w:tcW w:w="380"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ውሃ ቆጣቢ </w:t>
            </w:r>
          </w:p>
        </w:tc>
        <w:tc>
          <w:tcPr>
            <w:tcW w:w="381"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መጥፎ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ጥሩ </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ውሃ ቆጣቢ </w:t>
            </w:r>
          </w:p>
        </w:tc>
        <w:tc>
          <w:tcPr>
            <w:tcW w:w="393"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መጥፎ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ጥሩ </w:t>
            </w:r>
          </w:p>
        </w:tc>
        <w:tc>
          <w:tcPr>
            <w:tcW w:w="308" w:type="pct"/>
            <w:shd w:val="clear" w:color="auto" w:fill="auto"/>
          </w:tcPr>
          <w:p w:rsidR="00EB718C" w:rsidRPr="002B7CEC" w:rsidRDefault="00EB718C" w:rsidP="00EB718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EB718C" w:rsidRPr="002B7CEC" w:rsidRDefault="00EB718C" w:rsidP="00EB718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r>
      <w:tr w:rsidR="001C2222" w:rsidRPr="002B7CEC" w:rsidTr="007C7B30">
        <w:trPr>
          <w:jc w:val="center"/>
        </w:trPr>
        <w:tc>
          <w:tcPr>
            <w:tcW w:w="195" w:type="pct"/>
            <w:vMerge w:val="restart"/>
            <w:shd w:val="clear" w:color="auto" w:fill="auto"/>
            <w:textDirection w:val="tbRl"/>
            <w:vAlign w:val="center"/>
          </w:tcPr>
          <w:p w:rsidR="00FE2713" w:rsidRPr="002B7CEC" w:rsidRDefault="00FE2713" w:rsidP="00FE2713">
            <w:pPr>
              <w:spacing w:after="0" w:line="240" w:lineRule="auto"/>
              <w:ind w:left="113" w:right="113"/>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ክዋኔ እና ጥገና </w:t>
            </w:r>
          </w:p>
        </w:tc>
        <w:tc>
          <w:tcPr>
            <w:tcW w:w="324"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የጠብታ መስኖው በዲዛይኑ መሰረት መገጣጠሙ </w:t>
            </w:r>
          </w:p>
        </w:tc>
        <w:tc>
          <w:tcPr>
            <w:tcW w:w="347" w:type="pct"/>
            <w:shd w:val="clear" w:color="auto" w:fill="auto"/>
          </w:tcPr>
          <w:p w:rsidR="00FE2713" w:rsidRPr="002B7CEC" w:rsidRDefault="0049503E" w:rsidP="0049503E">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FE2713" w:rsidRPr="002B7CEC" w:rsidRDefault="00FE2713" w:rsidP="00FE271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ትልሙ በዲዛይኑ መሰረት</w:t>
            </w:r>
          </w:p>
        </w:tc>
        <w:tc>
          <w:tcPr>
            <w:tcW w:w="383" w:type="pct"/>
            <w:shd w:val="clear" w:color="auto" w:fill="auto"/>
          </w:tcPr>
          <w:p w:rsidR="00FE2713" w:rsidRPr="002B7CEC" w:rsidRDefault="0049503E" w:rsidP="0049503E">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FE2713" w:rsidRPr="002B7CEC" w:rsidRDefault="00FE2713" w:rsidP="00FE271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ትቦው በተቀመጠው ደረጃ መሰረት </w:t>
            </w:r>
          </w:p>
        </w:tc>
        <w:tc>
          <w:tcPr>
            <w:tcW w:w="381" w:type="pct"/>
            <w:shd w:val="clear" w:color="auto" w:fill="auto"/>
          </w:tcPr>
          <w:p w:rsidR="00FE2713" w:rsidRPr="002B7CEC" w:rsidRDefault="0049503E" w:rsidP="0049503E">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FE2713" w:rsidRPr="002B7CEC" w:rsidRDefault="00FE2713" w:rsidP="00FE271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FE2713" w:rsidRPr="002B7CEC" w:rsidRDefault="00FE2713" w:rsidP="00FE271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 ቃለ መጠይቅ </w:t>
            </w:r>
          </w:p>
        </w:tc>
        <w:tc>
          <w:tcPr>
            <w:tcW w:w="278" w:type="pct"/>
            <w:shd w:val="clear" w:color="auto" w:fill="auto"/>
          </w:tcPr>
          <w:p w:rsidR="00FE2713" w:rsidRPr="002B7CEC" w:rsidRDefault="00FE2713" w:rsidP="00FE2713">
            <w:pPr>
              <w:spacing w:after="0" w:line="240" w:lineRule="auto"/>
              <w:jc w:val="both"/>
              <w:rPr>
                <w:rFonts w:ascii="Power Geez Unicode1" w:hAnsi="Power Geez Unicode1"/>
                <w:sz w:val="18"/>
                <w:szCs w:val="18"/>
              </w:rPr>
            </w:pPr>
          </w:p>
        </w:tc>
        <w:tc>
          <w:tcPr>
            <w:tcW w:w="393" w:type="pct"/>
            <w:shd w:val="clear" w:color="auto" w:fill="auto"/>
          </w:tcPr>
          <w:p w:rsidR="00FE2713" w:rsidRPr="002B7CEC" w:rsidRDefault="00FE2713" w:rsidP="00FE2713">
            <w:pPr>
              <w:spacing w:after="0" w:line="240" w:lineRule="auto"/>
              <w:jc w:val="both"/>
              <w:rPr>
                <w:rFonts w:ascii="Power Geez Unicode1" w:hAnsi="Power Geez Unicode1"/>
                <w:sz w:val="18"/>
                <w:szCs w:val="18"/>
              </w:rPr>
            </w:pPr>
          </w:p>
        </w:tc>
        <w:tc>
          <w:tcPr>
            <w:tcW w:w="308" w:type="pct"/>
            <w:shd w:val="clear" w:color="auto" w:fill="auto"/>
          </w:tcPr>
          <w:p w:rsidR="00FE2713" w:rsidRPr="002B7CEC" w:rsidRDefault="00FE2713" w:rsidP="00FE2713">
            <w:pPr>
              <w:spacing w:after="0" w:line="240" w:lineRule="auto"/>
              <w:jc w:val="both"/>
              <w:rPr>
                <w:rFonts w:ascii="Power Geez Unicode1" w:hAnsi="Power Geez Unicode1"/>
                <w:sz w:val="18"/>
                <w:szCs w:val="18"/>
              </w:rPr>
            </w:pPr>
          </w:p>
        </w:tc>
        <w:tc>
          <w:tcPr>
            <w:tcW w:w="192" w:type="pct"/>
            <w:shd w:val="clear" w:color="auto" w:fill="auto"/>
          </w:tcPr>
          <w:p w:rsidR="00FE2713" w:rsidRPr="002B7CEC" w:rsidRDefault="00FE2713" w:rsidP="00FE2713">
            <w:pPr>
              <w:spacing w:after="0" w:line="240" w:lineRule="auto"/>
              <w:jc w:val="both"/>
              <w:rPr>
                <w:rFonts w:ascii="Power Geez Unicode1" w:hAnsi="Power Geez Unicode1"/>
                <w:sz w:val="18"/>
                <w:szCs w:val="18"/>
              </w:rPr>
            </w:pPr>
          </w:p>
        </w:tc>
      </w:tr>
      <w:tr w:rsidR="005D27CC" w:rsidRPr="002B7CEC" w:rsidTr="007C7B30">
        <w:trPr>
          <w:jc w:val="center"/>
        </w:trPr>
        <w:tc>
          <w:tcPr>
            <w:tcW w:w="195" w:type="pct"/>
            <w:vMerge/>
            <w:shd w:val="clear" w:color="auto" w:fill="auto"/>
            <w:textDirection w:val="tbRl"/>
            <w:vAlign w:val="center"/>
          </w:tcPr>
          <w:p w:rsidR="005D27CC" w:rsidRPr="002B7CEC" w:rsidRDefault="005D27CC" w:rsidP="005D27CC">
            <w:pPr>
              <w:spacing w:after="0" w:line="240" w:lineRule="auto"/>
              <w:ind w:left="113" w:right="113"/>
              <w:jc w:val="both"/>
              <w:rPr>
                <w:rFonts w:ascii="Power Geez Unicode1" w:hAnsi="Power Geez Unicode1"/>
                <w:b/>
                <w:sz w:val="18"/>
                <w:szCs w:val="18"/>
              </w:rPr>
            </w:pPr>
          </w:p>
        </w:tc>
        <w:tc>
          <w:tcPr>
            <w:tcW w:w="324"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አጠቃቀም </w:t>
            </w:r>
          </w:p>
        </w:tc>
        <w:tc>
          <w:tcPr>
            <w:tcW w:w="347"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 አስችጋሪ </w:t>
            </w:r>
          </w:p>
        </w:tc>
        <w:tc>
          <w:tcPr>
            <w:tcW w:w="380"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አ/አደር </w:t>
            </w:r>
          </w:p>
        </w:tc>
        <w:tc>
          <w:tcPr>
            <w:tcW w:w="192"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የመስክ ዳሰሳ</w:t>
            </w:r>
          </w:p>
        </w:tc>
        <w:tc>
          <w:tcPr>
            <w:tcW w:w="278"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የትልሙ በዲዛይኑ መሰረት መገንባት</w:t>
            </w:r>
          </w:p>
        </w:tc>
        <w:tc>
          <w:tcPr>
            <w:tcW w:w="383" w:type="pct"/>
            <w:shd w:val="clear" w:color="auto" w:fill="auto"/>
          </w:tcPr>
          <w:p w:rsidR="005D27CC" w:rsidRPr="002B7CEC" w:rsidRDefault="0049503E" w:rsidP="0049503E">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5D27CC" w:rsidRPr="002B7CEC" w:rsidRDefault="005D27CC" w:rsidP="005D27C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5D27CC" w:rsidRPr="002B7CEC" w:rsidRDefault="005D27CC" w:rsidP="005D27CC">
            <w:pPr>
              <w:spacing w:after="0" w:line="240" w:lineRule="auto"/>
              <w:jc w:val="both"/>
              <w:rPr>
                <w:rFonts w:ascii="Power Geez Unicode1" w:hAnsi="Power Geez Unicode1"/>
                <w:sz w:val="18"/>
                <w:szCs w:val="18"/>
              </w:rPr>
            </w:pPr>
          </w:p>
        </w:tc>
        <w:tc>
          <w:tcPr>
            <w:tcW w:w="381" w:type="pct"/>
            <w:shd w:val="clear" w:color="auto" w:fill="auto"/>
          </w:tcPr>
          <w:p w:rsidR="005D27CC" w:rsidRPr="002B7CEC" w:rsidRDefault="005D27CC" w:rsidP="005D27CC">
            <w:pPr>
              <w:spacing w:after="0" w:line="240" w:lineRule="auto"/>
              <w:jc w:val="both"/>
              <w:rPr>
                <w:rFonts w:ascii="Power Geez Unicode1" w:hAnsi="Power Geez Unicode1"/>
                <w:sz w:val="18"/>
                <w:szCs w:val="18"/>
              </w:rPr>
            </w:pPr>
          </w:p>
        </w:tc>
        <w:tc>
          <w:tcPr>
            <w:tcW w:w="308" w:type="pct"/>
            <w:shd w:val="clear" w:color="auto" w:fill="auto"/>
          </w:tcPr>
          <w:p w:rsidR="005D27CC" w:rsidRPr="002B7CEC" w:rsidRDefault="005D27CC" w:rsidP="005D27CC">
            <w:pPr>
              <w:spacing w:after="0" w:line="240" w:lineRule="auto"/>
              <w:jc w:val="both"/>
              <w:rPr>
                <w:rFonts w:ascii="Power Geez Unicode1" w:hAnsi="Power Geez Unicode1"/>
                <w:sz w:val="18"/>
                <w:szCs w:val="18"/>
              </w:rPr>
            </w:pPr>
          </w:p>
        </w:tc>
        <w:tc>
          <w:tcPr>
            <w:tcW w:w="192" w:type="pct"/>
            <w:shd w:val="clear" w:color="auto" w:fill="auto"/>
          </w:tcPr>
          <w:p w:rsidR="005D27CC" w:rsidRPr="002B7CEC" w:rsidRDefault="005D27CC" w:rsidP="005D27CC">
            <w:pPr>
              <w:spacing w:after="0" w:line="240" w:lineRule="auto"/>
              <w:jc w:val="both"/>
              <w:rPr>
                <w:rFonts w:ascii="Power Geez Unicode1" w:hAnsi="Power Geez Unicode1"/>
                <w:sz w:val="18"/>
                <w:szCs w:val="18"/>
              </w:rPr>
            </w:pPr>
          </w:p>
        </w:tc>
        <w:tc>
          <w:tcPr>
            <w:tcW w:w="278"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አጠቃቀም </w:t>
            </w:r>
          </w:p>
        </w:tc>
        <w:tc>
          <w:tcPr>
            <w:tcW w:w="393"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 አስችጋሪ </w:t>
            </w:r>
          </w:p>
        </w:tc>
        <w:tc>
          <w:tcPr>
            <w:tcW w:w="308"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አ/አደር </w:t>
            </w:r>
          </w:p>
        </w:tc>
        <w:tc>
          <w:tcPr>
            <w:tcW w:w="192" w:type="pct"/>
            <w:shd w:val="clear" w:color="auto" w:fill="auto"/>
          </w:tcPr>
          <w:p w:rsidR="005D27CC" w:rsidRPr="002B7CEC" w:rsidRDefault="005D27CC" w:rsidP="005D27C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የመስክ ዳሰሳ</w:t>
            </w:r>
          </w:p>
        </w:tc>
      </w:tr>
      <w:tr w:rsidR="001C2222" w:rsidRPr="002B7CEC" w:rsidTr="007C7B30">
        <w:trPr>
          <w:jc w:val="center"/>
        </w:trPr>
        <w:tc>
          <w:tcPr>
            <w:tcW w:w="195" w:type="pct"/>
            <w:vMerge/>
            <w:shd w:val="clear" w:color="auto" w:fill="auto"/>
            <w:textDirection w:val="tbRl"/>
            <w:vAlign w:val="center"/>
          </w:tcPr>
          <w:p w:rsidR="00E7430C" w:rsidRPr="002B7CEC" w:rsidRDefault="00E7430C" w:rsidP="00E7430C">
            <w:pPr>
              <w:spacing w:after="0" w:line="240" w:lineRule="auto"/>
              <w:ind w:left="113" w:right="113"/>
              <w:jc w:val="both"/>
              <w:rPr>
                <w:rFonts w:ascii="Power Geez Unicode1" w:hAnsi="Power Geez Unicode1"/>
                <w:b/>
                <w:sz w:val="18"/>
                <w:szCs w:val="18"/>
              </w:rPr>
            </w:pPr>
          </w:p>
        </w:tc>
        <w:tc>
          <w:tcPr>
            <w:tcW w:w="324" w:type="pct"/>
            <w:shd w:val="clear" w:color="auto" w:fill="auto"/>
          </w:tcPr>
          <w:p w:rsidR="00E7430C" w:rsidRPr="002B7CEC" w:rsidRDefault="00E7430C" w:rsidP="0049503E">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የውሃ </w:t>
            </w:r>
            <w:proofErr w:type="spellStart"/>
            <w:r w:rsidR="0049503E">
              <w:rPr>
                <w:rFonts w:ascii="Power Geez Unicode1" w:hAnsi="Power Geez Unicode1" w:cs="Nyala"/>
                <w:sz w:val="18"/>
                <w:szCs w:val="18"/>
              </w:rPr>
              <w:t>መሳብ</w:t>
            </w:r>
            <w:proofErr w:type="spellEnd"/>
            <w:r w:rsidRPr="002B7CEC">
              <w:rPr>
                <w:rFonts w:ascii="Power Geez Unicode1" w:hAnsi="Power Geez Unicode1" w:cs="Nyala"/>
                <w:sz w:val="18"/>
                <w:szCs w:val="18"/>
                <w:lang w:val="am-ET"/>
              </w:rPr>
              <w:t>ቀላልነት</w:t>
            </w:r>
          </w:p>
        </w:tc>
        <w:tc>
          <w:tcPr>
            <w:tcW w:w="347"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ቀላል/መካከለኛ/አስቸጋሪ </w:t>
            </w:r>
          </w:p>
        </w:tc>
        <w:tc>
          <w:tcPr>
            <w:tcW w:w="380" w:type="pct"/>
            <w:shd w:val="clear" w:color="auto" w:fill="auto"/>
          </w:tcPr>
          <w:p w:rsidR="00E7430C" w:rsidRPr="002B7CEC" w:rsidRDefault="00E7430C" w:rsidP="00E7430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አደሮች</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ተጠቃሚዎች</w:t>
            </w:r>
          </w:p>
        </w:tc>
        <w:tc>
          <w:tcPr>
            <w:tcW w:w="192"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ቃለ መጠይቅ </w:t>
            </w:r>
          </w:p>
        </w:tc>
        <w:tc>
          <w:tcPr>
            <w:tcW w:w="278"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አጠቃቀም </w:t>
            </w:r>
          </w:p>
        </w:tc>
        <w:tc>
          <w:tcPr>
            <w:tcW w:w="383"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 አስችጋሪ </w:t>
            </w:r>
          </w:p>
        </w:tc>
        <w:tc>
          <w:tcPr>
            <w:tcW w:w="380"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አ/አደር </w:t>
            </w:r>
          </w:p>
        </w:tc>
        <w:tc>
          <w:tcPr>
            <w:tcW w:w="192"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የመስክ ዳሰሳ</w:t>
            </w:r>
          </w:p>
        </w:tc>
        <w:tc>
          <w:tcPr>
            <w:tcW w:w="278"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አጠቃቀም </w:t>
            </w:r>
          </w:p>
        </w:tc>
        <w:tc>
          <w:tcPr>
            <w:tcW w:w="381"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 አስችጋሪ </w:t>
            </w:r>
          </w:p>
        </w:tc>
        <w:tc>
          <w:tcPr>
            <w:tcW w:w="308"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አ/አደር </w:t>
            </w:r>
          </w:p>
        </w:tc>
        <w:tc>
          <w:tcPr>
            <w:tcW w:w="192" w:type="pct"/>
            <w:shd w:val="clear" w:color="auto" w:fill="auto"/>
          </w:tcPr>
          <w:p w:rsidR="00E7430C" w:rsidRPr="002B7CEC" w:rsidRDefault="00E7430C" w:rsidP="00E7430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የመስክ ዳሰሳ</w:t>
            </w:r>
          </w:p>
        </w:tc>
        <w:tc>
          <w:tcPr>
            <w:tcW w:w="278" w:type="pct"/>
            <w:shd w:val="clear" w:color="auto" w:fill="auto"/>
          </w:tcPr>
          <w:p w:rsidR="00E7430C" w:rsidRPr="002B7CEC" w:rsidRDefault="00E7430C" w:rsidP="00E7430C">
            <w:pPr>
              <w:spacing w:after="0" w:line="240" w:lineRule="auto"/>
              <w:jc w:val="both"/>
              <w:rPr>
                <w:rFonts w:ascii="Power Geez Unicode1" w:hAnsi="Power Geez Unicode1"/>
                <w:sz w:val="18"/>
                <w:szCs w:val="18"/>
              </w:rPr>
            </w:pPr>
          </w:p>
        </w:tc>
        <w:tc>
          <w:tcPr>
            <w:tcW w:w="393" w:type="pct"/>
            <w:shd w:val="clear" w:color="auto" w:fill="auto"/>
          </w:tcPr>
          <w:p w:rsidR="00E7430C" w:rsidRPr="002B7CEC" w:rsidRDefault="00E7430C" w:rsidP="00E7430C">
            <w:pPr>
              <w:spacing w:after="0" w:line="240" w:lineRule="auto"/>
              <w:jc w:val="both"/>
              <w:rPr>
                <w:rFonts w:ascii="Power Geez Unicode1" w:hAnsi="Power Geez Unicode1"/>
                <w:sz w:val="18"/>
                <w:szCs w:val="18"/>
              </w:rPr>
            </w:pPr>
          </w:p>
        </w:tc>
        <w:tc>
          <w:tcPr>
            <w:tcW w:w="308" w:type="pct"/>
            <w:shd w:val="clear" w:color="auto" w:fill="auto"/>
          </w:tcPr>
          <w:p w:rsidR="00E7430C" w:rsidRPr="002B7CEC" w:rsidRDefault="00E7430C" w:rsidP="00E7430C">
            <w:pPr>
              <w:spacing w:after="0" w:line="240" w:lineRule="auto"/>
              <w:jc w:val="both"/>
              <w:rPr>
                <w:rFonts w:ascii="Power Geez Unicode1" w:hAnsi="Power Geez Unicode1"/>
                <w:sz w:val="18"/>
                <w:szCs w:val="18"/>
              </w:rPr>
            </w:pPr>
          </w:p>
        </w:tc>
        <w:tc>
          <w:tcPr>
            <w:tcW w:w="192" w:type="pct"/>
            <w:shd w:val="clear" w:color="auto" w:fill="auto"/>
          </w:tcPr>
          <w:p w:rsidR="00E7430C" w:rsidRPr="002B7CEC" w:rsidRDefault="00E7430C" w:rsidP="00E7430C">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extDirection w:val="tbRl"/>
            <w:vAlign w:val="center"/>
          </w:tcPr>
          <w:p w:rsidR="003F33EC" w:rsidRPr="002B7CEC" w:rsidRDefault="003F33EC" w:rsidP="003F33EC">
            <w:pPr>
              <w:spacing w:after="0" w:line="240" w:lineRule="auto"/>
              <w:ind w:left="113" w:right="113"/>
              <w:jc w:val="both"/>
              <w:rPr>
                <w:rFonts w:ascii="Power Geez Unicode1" w:hAnsi="Power Geez Unicode1"/>
                <w:b/>
                <w:sz w:val="18"/>
                <w:szCs w:val="18"/>
              </w:rPr>
            </w:pPr>
          </w:p>
        </w:tc>
        <w:tc>
          <w:tcPr>
            <w:tcW w:w="324" w:type="pct"/>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የመገጣጠም ቀላልነት </w:t>
            </w:r>
          </w:p>
        </w:tc>
        <w:tc>
          <w:tcPr>
            <w:tcW w:w="347" w:type="pct"/>
            <w:shd w:val="clear" w:color="auto" w:fill="auto"/>
          </w:tcPr>
          <w:p w:rsidR="003F33EC"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3F33EC" w:rsidRPr="002B7CEC" w:rsidRDefault="003F33EC" w:rsidP="003F33E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የውሃ አጠቃቀም ቀላልነት</w:t>
            </w:r>
          </w:p>
        </w:tc>
        <w:tc>
          <w:tcPr>
            <w:tcW w:w="383" w:type="pct"/>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ቀላል/መካከለኛ/አስቸጋሪ </w:t>
            </w:r>
          </w:p>
        </w:tc>
        <w:tc>
          <w:tcPr>
            <w:tcW w:w="380"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አደሮች</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ተጠቃሚዎች</w:t>
            </w:r>
          </w:p>
        </w:tc>
        <w:tc>
          <w:tcPr>
            <w:tcW w:w="192" w:type="pct"/>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ቃለ መጠይቅ </w:t>
            </w:r>
          </w:p>
        </w:tc>
        <w:tc>
          <w:tcPr>
            <w:tcW w:w="278"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81"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08"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192"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278"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93"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08"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192" w:type="pct"/>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extDirection w:val="tbRl"/>
            <w:vAlign w:val="center"/>
          </w:tcPr>
          <w:p w:rsidR="003F33EC" w:rsidRPr="002B7CEC" w:rsidRDefault="003F33EC" w:rsidP="003F33EC">
            <w:pPr>
              <w:spacing w:after="0" w:line="240" w:lineRule="auto"/>
              <w:ind w:left="113" w:right="113"/>
              <w:jc w:val="both"/>
              <w:rPr>
                <w:rFonts w:ascii="Power Geez Unicode1" w:hAnsi="Power Geez Unicode1"/>
                <w:b/>
                <w:sz w:val="18"/>
                <w:szCs w:val="18"/>
              </w:rPr>
            </w:pPr>
          </w:p>
        </w:tc>
        <w:tc>
          <w:tcPr>
            <w:tcW w:w="324" w:type="pct"/>
            <w:tcBorders>
              <w:bottom w:val="single" w:sz="4" w:space="0" w:color="auto"/>
            </w:tcBorders>
            <w:shd w:val="clear" w:color="auto" w:fill="auto"/>
          </w:tcPr>
          <w:p w:rsidR="003F33EC" w:rsidRPr="002B7CEC" w:rsidRDefault="003F33EC" w:rsidP="003F33EC">
            <w:pPr>
              <w:spacing w:after="0" w:line="240" w:lineRule="auto"/>
              <w:ind w:right="-169"/>
              <w:jc w:val="both"/>
              <w:rPr>
                <w:rFonts w:ascii="Power Geez Unicode1" w:hAnsi="Power Geez Unicode1"/>
                <w:sz w:val="18"/>
                <w:szCs w:val="18"/>
                <w:lang w:val="am-ET"/>
              </w:rPr>
            </w:pPr>
            <w:r w:rsidRPr="002B7CEC">
              <w:rPr>
                <w:rFonts w:ascii="Power Geez Unicode1" w:hAnsi="Power Geez Unicode1" w:cs="Nyala"/>
                <w:sz w:val="18"/>
                <w:szCs w:val="18"/>
                <w:lang w:val="am-ET"/>
              </w:rPr>
              <w:t>የአካባቢውን የግንባታ ቁሳቁስ መጠቀም</w:t>
            </w:r>
          </w:p>
        </w:tc>
        <w:tc>
          <w:tcPr>
            <w:tcW w:w="347" w:type="pct"/>
            <w:tcBorders>
              <w:bottom w:val="single" w:sz="4" w:space="0" w:color="auto"/>
            </w:tcBorders>
            <w:shd w:val="clear" w:color="auto" w:fill="auto"/>
          </w:tcPr>
          <w:p w:rsidR="003F33EC"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tcBorders>
              <w:bottom w:val="single" w:sz="4" w:space="0" w:color="auto"/>
            </w:tcBorders>
            <w:shd w:val="clear" w:color="auto" w:fill="auto"/>
          </w:tcPr>
          <w:p w:rsidR="003F33EC" w:rsidRPr="002B7CEC" w:rsidRDefault="003F33EC" w:rsidP="003F33E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የግንባታ ቀላልነት</w:t>
            </w:r>
          </w:p>
        </w:tc>
        <w:tc>
          <w:tcPr>
            <w:tcW w:w="383" w:type="pct"/>
            <w:tcBorders>
              <w:bottom w:val="single" w:sz="4" w:space="0" w:color="auto"/>
            </w:tcBorders>
            <w:shd w:val="clear" w:color="auto" w:fill="auto"/>
          </w:tcPr>
          <w:p w:rsidR="003F33EC"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tcBorders>
              <w:bottom w:val="single" w:sz="4" w:space="0" w:color="auto"/>
            </w:tcBorders>
            <w:shd w:val="clear" w:color="auto" w:fill="auto"/>
          </w:tcPr>
          <w:p w:rsidR="003F33EC" w:rsidRPr="002B7CEC" w:rsidRDefault="003F33EC" w:rsidP="003F33EC">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81"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278"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93"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3F33EC" w:rsidRPr="002B7CEC" w:rsidRDefault="003F33EC" w:rsidP="003F33EC">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extDirection w:val="tbRl"/>
            <w:vAlign w:val="center"/>
          </w:tcPr>
          <w:p w:rsidR="00A50353" w:rsidRPr="002B7CEC" w:rsidRDefault="00A50353" w:rsidP="00A50353">
            <w:pPr>
              <w:spacing w:after="0" w:line="240" w:lineRule="auto"/>
              <w:ind w:left="113" w:right="113"/>
              <w:jc w:val="both"/>
              <w:rPr>
                <w:rFonts w:ascii="Power Geez Unicode1" w:hAnsi="Power Geez Unicode1"/>
                <w:b/>
                <w:sz w:val="18"/>
                <w:szCs w:val="18"/>
              </w:rPr>
            </w:pPr>
          </w:p>
        </w:tc>
        <w:tc>
          <w:tcPr>
            <w:tcW w:w="324"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የጠብታ መስኖ ዋጋ/የመነሻ ኢንቭስትመንት </w:t>
            </w:r>
          </w:p>
        </w:tc>
        <w:tc>
          <w:tcPr>
            <w:tcW w:w="347"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ውድ</w:t>
            </w:r>
            <w:proofErr w:type="spellEnd"/>
          </w:p>
        </w:tc>
        <w:tc>
          <w:tcPr>
            <w:tcW w:w="380" w:type="pct"/>
            <w:tcBorders>
              <w:bottom w:val="single" w:sz="4" w:space="0" w:color="auto"/>
            </w:tcBorders>
            <w:shd w:val="clear" w:color="auto" w:fill="auto"/>
          </w:tcPr>
          <w:p w:rsidR="00A50353" w:rsidRPr="002B7CEC" w:rsidRDefault="00A50353" w:rsidP="00A5035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50353" w:rsidRPr="002B7CEC" w:rsidRDefault="00A50353" w:rsidP="00A50353">
            <w:pPr>
              <w:spacing w:after="0" w:line="240" w:lineRule="auto"/>
              <w:ind w:right="-169"/>
              <w:jc w:val="both"/>
              <w:rPr>
                <w:rFonts w:ascii="Power Geez Unicode1" w:hAnsi="Power Geez Unicode1"/>
                <w:sz w:val="18"/>
                <w:szCs w:val="18"/>
                <w:lang w:val="am-ET"/>
              </w:rPr>
            </w:pPr>
            <w:r w:rsidRPr="002B7CEC">
              <w:rPr>
                <w:rFonts w:ascii="Power Geez Unicode1" w:hAnsi="Power Geez Unicode1" w:cs="Nyala"/>
                <w:sz w:val="18"/>
                <w:szCs w:val="18"/>
                <w:lang w:val="am-ET"/>
              </w:rPr>
              <w:t>የአካባቢውን የግንባታ ቁሳቁስ መጠቀም</w:t>
            </w:r>
          </w:p>
        </w:tc>
        <w:tc>
          <w:tcPr>
            <w:tcW w:w="383"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አወ</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tcBorders>
              <w:bottom w:val="single" w:sz="4" w:space="0" w:color="auto"/>
            </w:tcBorders>
            <w:shd w:val="clear" w:color="auto" w:fill="auto"/>
          </w:tcPr>
          <w:p w:rsidR="00A50353" w:rsidRPr="002B7CEC" w:rsidRDefault="00A50353" w:rsidP="00A5035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የአካባቢውን ትቦ መጠቀም</w:t>
            </w:r>
          </w:p>
        </w:tc>
        <w:tc>
          <w:tcPr>
            <w:tcW w:w="381"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አወ</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tcBorders>
              <w:bottom w:val="single" w:sz="4" w:space="0" w:color="auto"/>
            </w:tcBorders>
            <w:shd w:val="clear" w:color="auto" w:fill="auto"/>
          </w:tcPr>
          <w:p w:rsidR="00A50353" w:rsidRPr="002B7CEC" w:rsidRDefault="00A50353" w:rsidP="00A5035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የባለዲመስኖ ዋጋ/የመነሻ ኢንቭስትመንት </w:t>
            </w:r>
          </w:p>
        </w:tc>
        <w:tc>
          <w:tcPr>
            <w:tcW w:w="393"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ውድ</w:t>
            </w:r>
            <w:proofErr w:type="spellEnd"/>
          </w:p>
        </w:tc>
        <w:tc>
          <w:tcPr>
            <w:tcW w:w="308" w:type="pct"/>
            <w:tcBorders>
              <w:bottom w:val="single" w:sz="4" w:space="0" w:color="auto"/>
            </w:tcBorders>
            <w:shd w:val="clear" w:color="auto" w:fill="auto"/>
          </w:tcPr>
          <w:p w:rsidR="00A50353" w:rsidRPr="002B7CEC" w:rsidRDefault="00A50353" w:rsidP="00A50353">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50353" w:rsidRPr="002B7CEC" w:rsidRDefault="00A50353" w:rsidP="00A50353">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r>
      <w:tr w:rsidR="001C2222" w:rsidRPr="002B7CEC" w:rsidTr="007C7B30">
        <w:trPr>
          <w:jc w:val="center"/>
        </w:trPr>
        <w:tc>
          <w:tcPr>
            <w:tcW w:w="195" w:type="pct"/>
            <w:vMerge/>
            <w:shd w:val="clear" w:color="auto" w:fill="auto"/>
            <w:textDirection w:val="tbRl"/>
            <w:vAlign w:val="center"/>
          </w:tcPr>
          <w:p w:rsidR="00A85F86" w:rsidRPr="002B7CEC" w:rsidRDefault="00A85F86" w:rsidP="00A85F86">
            <w:pPr>
              <w:spacing w:after="0" w:line="240" w:lineRule="auto"/>
              <w:ind w:left="113" w:right="113"/>
              <w:jc w:val="both"/>
              <w:rPr>
                <w:rFonts w:ascii="Power Geez Unicode1" w:hAnsi="Power Geez Unicode1"/>
                <w:b/>
                <w:sz w:val="18"/>
                <w:szCs w:val="18"/>
              </w:rPr>
            </w:pPr>
          </w:p>
        </w:tc>
        <w:tc>
          <w:tcPr>
            <w:tcW w:w="324"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የመገጣጠሚያ ዋጋ</w:t>
            </w:r>
          </w:p>
        </w:tc>
        <w:tc>
          <w:tcPr>
            <w:tcW w:w="347"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ውድ</w:t>
            </w:r>
            <w:proofErr w:type="spellEnd"/>
          </w:p>
        </w:tc>
        <w:tc>
          <w:tcPr>
            <w:tcW w:w="380" w:type="pct"/>
            <w:tcBorders>
              <w:bottom w:val="single" w:sz="4" w:space="0" w:color="auto"/>
            </w:tcBorders>
            <w:shd w:val="clear" w:color="auto" w:fill="auto"/>
          </w:tcPr>
          <w:p w:rsidR="00A85F86" w:rsidRPr="002B7CEC" w:rsidRDefault="00A85F86" w:rsidP="00A85F8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የትልምመስኖ ዋጋ/የመነሻ ኢንቭስትመንት </w:t>
            </w:r>
          </w:p>
        </w:tc>
        <w:tc>
          <w:tcPr>
            <w:tcW w:w="383"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ውድ</w:t>
            </w:r>
            <w:proofErr w:type="spellEnd"/>
          </w:p>
        </w:tc>
        <w:tc>
          <w:tcPr>
            <w:tcW w:w="380" w:type="pct"/>
            <w:tcBorders>
              <w:bottom w:val="single" w:sz="4" w:space="0" w:color="auto"/>
            </w:tcBorders>
            <w:shd w:val="clear" w:color="auto" w:fill="auto"/>
          </w:tcPr>
          <w:p w:rsidR="00A85F86" w:rsidRPr="002B7CEC" w:rsidRDefault="00A85F86" w:rsidP="00A85F8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የትቦ ዋጋ/የመነሻ ኢንቭስትመንት </w:t>
            </w:r>
          </w:p>
        </w:tc>
        <w:tc>
          <w:tcPr>
            <w:tcW w:w="381"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ውድ</w:t>
            </w:r>
            <w:proofErr w:type="spellEnd"/>
          </w:p>
        </w:tc>
        <w:tc>
          <w:tcPr>
            <w:tcW w:w="308" w:type="pct"/>
            <w:tcBorders>
              <w:bottom w:val="single" w:sz="4" w:space="0" w:color="auto"/>
            </w:tcBorders>
            <w:shd w:val="clear" w:color="auto" w:fill="auto"/>
          </w:tcPr>
          <w:p w:rsidR="00A85F86" w:rsidRPr="002B7CEC" w:rsidRDefault="00A85F86" w:rsidP="00A85F86">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
        </w:tc>
        <w:tc>
          <w:tcPr>
            <w:tcW w:w="393"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A85F86" w:rsidRPr="002B7CEC" w:rsidRDefault="00A85F86" w:rsidP="00A85F86">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extDirection w:val="tbRl"/>
            <w:vAlign w:val="center"/>
          </w:tcPr>
          <w:p w:rsidR="006706D9" w:rsidRPr="002B7CEC" w:rsidRDefault="006706D9" w:rsidP="006706D9">
            <w:pPr>
              <w:spacing w:after="0" w:line="240" w:lineRule="auto"/>
              <w:ind w:left="113" w:right="113"/>
              <w:jc w:val="both"/>
              <w:rPr>
                <w:rFonts w:ascii="Power Geez Unicode1" w:hAnsi="Power Geez Unicode1"/>
                <w:b/>
                <w:sz w:val="18"/>
                <w:szCs w:val="18"/>
              </w:rPr>
            </w:pPr>
          </w:p>
        </w:tc>
        <w:tc>
          <w:tcPr>
            <w:tcW w:w="324"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47"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80"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278"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የግንባታ ዋጋ </w:t>
            </w:r>
          </w:p>
        </w:tc>
        <w:tc>
          <w:tcPr>
            <w:tcW w:w="383"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ተመጣጣኝ</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ውድ</w:t>
            </w:r>
            <w:proofErr w:type="spellEnd"/>
          </w:p>
        </w:tc>
        <w:tc>
          <w:tcPr>
            <w:tcW w:w="380" w:type="pct"/>
            <w:tcBorders>
              <w:bottom w:val="single" w:sz="4" w:space="0" w:color="auto"/>
            </w:tcBorders>
            <w:shd w:val="clear" w:color="auto" w:fill="auto"/>
          </w:tcPr>
          <w:p w:rsidR="006706D9" w:rsidRPr="002B7CEC" w:rsidRDefault="006706D9" w:rsidP="006706D9">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81"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278"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93"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6706D9" w:rsidRPr="002B7CEC" w:rsidRDefault="006706D9" w:rsidP="006706D9">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tcBorders>
              <w:bottom w:val="single" w:sz="4" w:space="0" w:color="auto"/>
            </w:tcBorders>
            <w:shd w:val="clear" w:color="auto" w:fill="auto"/>
            <w:textDirection w:val="tbRl"/>
            <w:vAlign w:val="center"/>
          </w:tcPr>
          <w:p w:rsidR="004B3F14" w:rsidRPr="002B7CEC" w:rsidRDefault="004B3F14" w:rsidP="004B3F14">
            <w:pPr>
              <w:spacing w:after="0" w:line="240" w:lineRule="auto"/>
              <w:ind w:left="113" w:right="113"/>
              <w:jc w:val="both"/>
              <w:rPr>
                <w:rFonts w:ascii="Power Geez Unicode1" w:hAnsi="Power Geez Unicode1"/>
                <w:b/>
                <w:sz w:val="18"/>
                <w:szCs w:val="18"/>
              </w:rPr>
            </w:pPr>
          </w:p>
        </w:tc>
        <w:tc>
          <w:tcPr>
            <w:tcW w:w="324"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47"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80"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278"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የትልም አስተዳደር</w:t>
            </w:r>
          </w:p>
        </w:tc>
        <w:tc>
          <w:tcPr>
            <w:tcW w:w="383"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ደካማ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መካከለኛ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ጥሩ</w:t>
            </w:r>
          </w:p>
        </w:tc>
        <w:tc>
          <w:tcPr>
            <w:tcW w:w="380" w:type="pct"/>
            <w:tcBorders>
              <w:bottom w:val="single" w:sz="4" w:space="0" w:color="auto"/>
            </w:tcBorders>
            <w:shd w:val="clear" w:color="auto" w:fill="auto"/>
          </w:tcPr>
          <w:p w:rsidR="004B3F14" w:rsidRPr="002B7CEC" w:rsidRDefault="004B3F14" w:rsidP="004B3F14">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81"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278"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93"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308"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c>
          <w:tcPr>
            <w:tcW w:w="192" w:type="pct"/>
            <w:tcBorders>
              <w:bottom w:val="single" w:sz="4" w:space="0" w:color="auto"/>
            </w:tcBorders>
            <w:shd w:val="clear" w:color="auto" w:fill="auto"/>
          </w:tcPr>
          <w:p w:rsidR="004B3F14" w:rsidRPr="002B7CEC" w:rsidRDefault="004B3F14" w:rsidP="004B3F14">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val="restart"/>
            <w:shd w:val="clear" w:color="auto" w:fill="auto"/>
            <w:textDirection w:val="tbRl"/>
            <w:vAlign w:val="center"/>
          </w:tcPr>
          <w:p w:rsidR="00946CAD" w:rsidRPr="002B7CEC" w:rsidRDefault="00946CAD" w:rsidP="00946CAD">
            <w:pPr>
              <w:spacing w:after="0" w:line="240" w:lineRule="auto"/>
              <w:ind w:left="113" w:right="113"/>
              <w:jc w:val="both"/>
              <w:rPr>
                <w:rFonts w:ascii="Power Geez Unicode1" w:hAnsi="Power Geez Unicode1"/>
                <w:b/>
                <w:sz w:val="18"/>
                <w:szCs w:val="18"/>
                <w:lang w:val="am-ET"/>
              </w:rPr>
            </w:pPr>
            <w:r w:rsidRPr="002B7CEC">
              <w:rPr>
                <w:rFonts w:ascii="Power Geez Unicode1" w:hAnsi="Power Geez Unicode1" w:cs="Nyala"/>
                <w:b/>
                <w:sz w:val="18"/>
                <w:szCs w:val="18"/>
                <w:lang w:val="am-ET"/>
              </w:rPr>
              <w:t xml:space="preserve">ጥገና </w:t>
            </w:r>
          </w:p>
        </w:tc>
        <w:tc>
          <w:tcPr>
            <w:tcW w:w="324" w:type="pct"/>
            <w:shd w:val="clear" w:color="auto" w:fill="auto"/>
          </w:tcPr>
          <w:p w:rsidR="00946CAD" w:rsidRPr="002B7CEC" w:rsidRDefault="00946CAD" w:rsidP="00946CAD">
            <w:pPr>
              <w:spacing w:after="0" w:line="240" w:lineRule="auto"/>
              <w:ind w:right="-349"/>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የመዘጋት  ችግር </w:t>
            </w:r>
          </w:p>
        </w:tc>
        <w:tc>
          <w:tcPr>
            <w:tcW w:w="347"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ዝቅተኛ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መካከለኛ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ከፍተኛ </w:t>
            </w:r>
          </w:p>
        </w:tc>
        <w:tc>
          <w:tcPr>
            <w:tcW w:w="380" w:type="pct"/>
            <w:shd w:val="clear" w:color="auto" w:fill="auto"/>
          </w:tcPr>
          <w:p w:rsidR="00946CAD" w:rsidRPr="002B7CEC" w:rsidRDefault="00946CAD" w:rsidP="00946CAD">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ምልከታ</w:t>
            </w:r>
            <w:r w:rsidRPr="002B7CEC">
              <w:rPr>
                <w:rFonts w:ascii="Power Geez Unicode1" w:hAnsi="Power Geez Unicode1"/>
                <w:sz w:val="18"/>
                <w:szCs w:val="18"/>
              </w:rPr>
              <w:t xml:space="preserve"> </w:t>
            </w:r>
          </w:p>
        </w:tc>
        <w:tc>
          <w:tcPr>
            <w:tcW w:w="278"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383"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380"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278"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381"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308"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278" w:type="pct"/>
            <w:shd w:val="clear" w:color="auto" w:fill="auto"/>
          </w:tcPr>
          <w:p w:rsidR="00946CAD" w:rsidRPr="002B7CEC" w:rsidRDefault="00946CAD" w:rsidP="00946CAD">
            <w:pPr>
              <w:spacing w:after="0" w:line="240" w:lineRule="auto"/>
              <w:ind w:right="-349"/>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የመርጫዎች የመዘጋት  ችግር </w:t>
            </w:r>
          </w:p>
        </w:tc>
        <w:tc>
          <w:tcPr>
            <w:tcW w:w="393"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ዝቅተኛ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መካከለኛ</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 xml:space="preserve">ከፍተኛ </w:t>
            </w:r>
          </w:p>
        </w:tc>
        <w:tc>
          <w:tcPr>
            <w:tcW w:w="308" w:type="pct"/>
            <w:shd w:val="clear" w:color="auto" w:fill="auto"/>
          </w:tcPr>
          <w:p w:rsidR="00946CAD" w:rsidRPr="002B7CEC" w:rsidRDefault="00946CAD" w:rsidP="00946CAD">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ምልከታ</w:t>
            </w:r>
            <w:r w:rsidRPr="002B7CEC">
              <w:rPr>
                <w:rFonts w:ascii="Power Geez Unicode1" w:hAnsi="Power Geez Unicode1"/>
                <w:sz w:val="18"/>
                <w:szCs w:val="18"/>
              </w:rPr>
              <w:t xml:space="preserve"> </w:t>
            </w:r>
          </w:p>
        </w:tc>
      </w:tr>
      <w:tr w:rsidR="001C2222" w:rsidRPr="002B7CEC" w:rsidTr="007C7B30">
        <w:trPr>
          <w:jc w:val="center"/>
        </w:trPr>
        <w:tc>
          <w:tcPr>
            <w:tcW w:w="195" w:type="pct"/>
            <w:vMerge/>
            <w:shd w:val="clear" w:color="auto" w:fill="auto"/>
          </w:tcPr>
          <w:p w:rsidR="00946CAD" w:rsidRPr="002B7CEC" w:rsidRDefault="00946CAD" w:rsidP="00946CAD">
            <w:pPr>
              <w:spacing w:after="0" w:line="240" w:lineRule="auto"/>
              <w:jc w:val="both"/>
              <w:rPr>
                <w:rFonts w:ascii="Power Geez Unicode1" w:hAnsi="Power Geez Unicode1"/>
                <w:sz w:val="18"/>
                <w:szCs w:val="18"/>
              </w:rPr>
            </w:pPr>
          </w:p>
        </w:tc>
        <w:tc>
          <w:tcPr>
            <w:tcW w:w="324"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በአካባቢው መጠገን መቻል</w:t>
            </w:r>
          </w:p>
        </w:tc>
        <w:tc>
          <w:tcPr>
            <w:tcW w:w="347" w:type="pct"/>
            <w:shd w:val="clear" w:color="auto" w:fill="auto"/>
          </w:tcPr>
          <w:p w:rsidR="00946CAD"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946CAD" w:rsidRPr="002B7CEC" w:rsidRDefault="00946CAD" w:rsidP="00946CAD">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በአካባቢው መጠገን መቻል</w:t>
            </w:r>
          </w:p>
        </w:tc>
        <w:tc>
          <w:tcPr>
            <w:tcW w:w="383" w:type="pct"/>
            <w:shd w:val="clear" w:color="auto" w:fill="auto"/>
          </w:tcPr>
          <w:p w:rsidR="00946CAD"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946CAD" w:rsidRPr="002B7CEC" w:rsidRDefault="00946CAD" w:rsidP="00946CAD">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በአካባቢው መጠገን መቻል</w:t>
            </w:r>
          </w:p>
        </w:tc>
        <w:tc>
          <w:tcPr>
            <w:tcW w:w="381" w:type="pct"/>
            <w:shd w:val="clear" w:color="auto" w:fill="auto"/>
          </w:tcPr>
          <w:p w:rsidR="00946CAD"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946CAD" w:rsidRPr="002B7CEC" w:rsidRDefault="00946CAD" w:rsidP="00946CAD">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946CAD" w:rsidRPr="002B7CEC" w:rsidRDefault="00946CAD" w:rsidP="00946CAD">
            <w:pPr>
              <w:spacing w:after="0" w:line="240" w:lineRule="auto"/>
              <w:jc w:val="both"/>
              <w:rPr>
                <w:rFonts w:ascii="Power Geez Unicode1" w:hAnsi="Power Geez Unicode1"/>
                <w:sz w:val="18"/>
                <w:szCs w:val="18"/>
                <w:lang w:val="am-ET"/>
              </w:rPr>
            </w:pPr>
            <w:r w:rsidRPr="002B7CEC">
              <w:rPr>
                <w:rFonts w:ascii="Power Geez Unicode1" w:hAnsi="Power Geez Unicode1"/>
                <w:sz w:val="18"/>
                <w:szCs w:val="18"/>
                <w:lang w:val="am-ET"/>
              </w:rPr>
              <w:t>የውሃ ባልዲ በአካባቢው መገኘት</w:t>
            </w:r>
          </w:p>
        </w:tc>
        <w:tc>
          <w:tcPr>
            <w:tcW w:w="393" w:type="pct"/>
            <w:shd w:val="clear" w:color="auto" w:fill="auto"/>
          </w:tcPr>
          <w:p w:rsidR="00946CAD" w:rsidRPr="002B7CEC" w:rsidRDefault="00D16956" w:rsidP="00946CAD">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08" w:type="pct"/>
            <w:shd w:val="clear" w:color="auto" w:fill="auto"/>
          </w:tcPr>
          <w:p w:rsidR="00946CAD" w:rsidRPr="002B7CEC" w:rsidRDefault="00D16956" w:rsidP="00946CAD">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የአካባቢ</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የገቢያ</w:t>
            </w:r>
            <w:proofErr w:type="spellEnd"/>
            <w:r w:rsidRPr="002B7CEC">
              <w:rPr>
                <w:rFonts w:ascii="Power Geez Unicode1" w:hAnsi="Power Geez Unicode1"/>
                <w:sz w:val="18"/>
                <w:szCs w:val="18"/>
              </w:rPr>
              <w:t xml:space="preserve"> </w:t>
            </w:r>
            <w:proofErr w:type="spellStart"/>
            <w:r w:rsidR="001C2222" w:rsidRPr="002B7CEC">
              <w:rPr>
                <w:rFonts w:ascii="Power Geez Unicode1" w:hAnsi="Power Geez Unicode1"/>
                <w:sz w:val="18"/>
                <w:szCs w:val="18"/>
              </w:rPr>
              <w:t>ጥ</w:t>
            </w:r>
            <w:r w:rsidRPr="002B7CEC">
              <w:rPr>
                <w:rFonts w:ascii="Power Geez Unicode1" w:hAnsi="Power Geez Unicode1"/>
                <w:sz w:val="18"/>
                <w:szCs w:val="18"/>
              </w:rPr>
              <w:t>ናት</w:t>
            </w:r>
            <w:proofErr w:type="spellEnd"/>
            <w:r w:rsidRPr="002B7CEC">
              <w:rPr>
                <w:rFonts w:ascii="Power Geez Unicode1" w:hAnsi="Power Geez Unicode1"/>
                <w:sz w:val="18"/>
                <w:szCs w:val="18"/>
              </w:rPr>
              <w:t xml:space="preserve"> </w:t>
            </w:r>
          </w:p>
        </w:tc>
        <w:tc>
          <w:tcPr>
            <w:tcW w:w="192" w:type="pct"/>
            <w:shd w:val="clear" w:color="auto" w:fill="auto"/>
          </w:tcPr>
          <w:p w:rsidR="00946CAD" w:rsidRPr="002B7CEC" w:rsidRDefault="00D16956" w:rsidP="00946CAD">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ቃለ</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መጠይቅ</w:t>
            </w:r>
            <w:proofErr w:type="spellEnd"/>
            <w:r w:rsidRPr="002B7CEC">
              <w:rPr>
                <w:rFonts w:ascii="Power Geez Unicode1" w:hAnsi="Power Geez Unicode1"/>
                <w:sz w:val="18"/>
                <w:szCs w:val="18"/>
              </w:rPr>
              <w:t xml:space="preserve"> </w:t>
            </w:r>
          </w:p>
        </w:tc>
      </w:tr>
      <w:tr w:rsidR="001C2222" w:rsidRPr="002B7CEC" w:rsidTr="007C7B30">
        <w:trPr>
          <w:jc w:val="center"/>
        </w:trPr>
        <w:tc>
          <w:tcPr>
            <w:tcW w:w="195" w:type="pct"/>
            <w:vMerge/>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24"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ድግግሞሽ</w:t>
            </w:r>
            <w:proofErr w:type="spellEnd"/>
            <w:r w:rsidRPr="002B7CEC">
              <w:rPr>
                <w:rFonts w:ascii="Power Geez Unicode1" w:hAnsi="Power Geez Unicode1"/>
                <w:sz w:val="18"/>
                <w:szCs w:val="18"/>
              </w:rPr>
              <w:t xml:space="preserve"> </w:t>
            </w:r>
          </w:p>
        </w:tc>
        <w:tc>
          <w:tcPr>
            <w:tcW w:w="347"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ድግግሞሽ</w:t>
            </w:r>
            <w:proofErr w:type="spellEnd"/>
            <w:r w:rsidRPr="002B7CEC">
              <w:rPr>
                <w:rFonts w:ascii="Power Geez Unicode1" w:hAnsi="Power Geez Unicode1"/>
                <w:sz w:val="18"/>
                <w:szCs w:val="18"/>
              </w:rPr>
              <w:t xml:space="preserve"> </w:t>
            </w:r>
          </w:p>
        </w:tc>
        <w:tc>
          <w:tcPr>
            <w:tcW w:w="383"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ድግግሞሽ</w:t>
            </w:r>
            <w:proofErr w:type="spellEnd"/>
            <w:r w:rsidRPr="002B7CEC">
              <w:rPr>
                <w:rFonts w:ascii="Power Geez Unicode1" w:hAnsi="Power Geez Unicode1"/>
                <w:sz w:val="18"/>
                <w:szCs w:val="18"/>
              </w:rPr>
              <w:t xml:space="preserve"> </w:t>
            </w:r>
          </w:p>
        </w:tc>
        <w:tc>
          <w:tcPr>
            <w:tcW w:w="381"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93"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0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24"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ዋጋ</w:t>
            </w:r>
            <w:proofErr w:type="spellEnd"/>
            <w:r w:rsidRPr="002B7CEC">
              <w:rPr>
                <w:rFonts w:ascii="Power Geez Unicode1" w:hAnsi="Power Geez Unicode1"/>
                <w:sz w:val="18"/>
                <w:szCs w:val="18"/>
              </w:rPr>
              <w:t xml:space="preserve"> </w:t>
            </w:r>
          </w:p>
        </w:tc>
        <w:tc>
          <w:tcPr>
            <w:tcW w:w="347"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ዋጋ</w:t>
            </w:r>
            <w:proofErr w:type="spellEnd"/>
            <w:r w:rsidRPr="002B7CEC">
              <w:rPr>
                <w:rFonts w:ascii="Power Geez Unicode1" w:hAnsi="Power Geez Unicode1"/>
                <w:sz w:val="18"/>
                <w:szCs w:val="18"/>
              </w:rPr>
              <w:t xml:space="preserve"> </w:t>
            </w:r>
          </w:p>
        </w:tc>
        <w:tc>
          <w:tcPr>
            <w:tcW w:w="383"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sz w:val="18"/>
                <w:szCs w:val="18"/>
              </w:rPr>
              <w:t>የጥገና</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sz w:val="18"/>
                <w:szCs w:val="18"/>
              </w:rPr>
              <w:t>ዋጋ</w:t>
            </w:r>
            <w:proofErr w:type="spellEnd"/>
            <w:r w:rsidRPr="002B7CEC">
              <w:rPr>
                <w:rFonts w:ascii="Power Geez Unicode1" w:hAnsi="Power Geez Unicode1"/>
                <w:sz w:val="18"/>
                <w:szCs w:val="18"/>
              </w:rPr>
              <w:t xml:space="preserve"> </w:t>
            </w:r>
          </w:p>
        </w:tc>
        <w:tc>
          <w:tcPr>
            <w:tcW w:w="381"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ምንም</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ዝቅተኛ</w:t>
            </w:r>
            <w:proofErr w:type="spellEnd"/>
            <w:r w:rsidRPr="002B7CEC">
              <w:rPr>
                <w:rFonts w:ascii="Power Geez Unicode1" w:hAnsi="Power Geez Unicode1"/>
                <w:sz w:val="18"/>
                <w:szCs w:val="18"/>
              </w:rPr>
              <w:t>/</w:t>
            </w:r>
            <w:proofErr w:type="spellStart"/>
            <w:r w:rsidRPr="002B7CEC">
              <w:rPr>
                <w:rFonts w:ascii="Power Geez Unicode1" w:hAnsi="Power Geez Unicode1" w:cs="Nyala"/>
                <w:sz w:val="18"/>
                <w:szCs w:val="18"/>
              </w:rPr>
              <w:t>መካከለኛ</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ከፍተኛ</w:t>
            </w:r>
            <w:proofErr w:type="spellEnd"/>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93"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30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
        </w:tc>
      </w:tr>
      <w:tr w:rsidR="001C2222" w:rsidRPr="002B7CEC" w:rsidTr="007C7B30">
        <w:trPr>
          <w:jc w:val="center"/>
        </w:trPr>
        <w:tc>
          <w:tcPr>
            <w:tcW w:w="195" w:type="pct"/>
            <w:vMerge w:val="restart"/>
            <w:shd w:val="clear" w:color="auto" w:fill="auto"/>
            <w:textDirection w:val="tbRl"/>
          </w:tcPr>
          <w:p w:rsidR="001C2222" w:rsidRPr="002B7CEC" w:rsidRDefault="00F529F1" w:rsidP="001C2222">
            <w:pPr>
              <w:spacing w:after="0" w:line="240" w:lineRule="auto"/>
              <w:ind w:left="113" w:right="113"/>
              <w:jc w:val="both"/>
              <w:rPr>
                <w:rFonts w:ascii="Power Geez Unicode1" w:hAnsi="Power Geez Unicode1"/>
                <w:b/>
                <w:sz w:val="18"/>
                <w:szCs w:val="18"/>
              </w:rPr>
            </w:pPr>
            <w:proofErr w:type="spellStart"/>
            <w:r>
              <w:rPr>
                <w:rFonts w:ascii="Power Geez Unicode1" w:hAnsi="Power Geez Unicode1" w:cs="Nyala"/>
                <w:b/>
                <w:sz w:val="18"/>
                <w:szCs w:val="18"/>
              </w:rPr>
              <w:t>ተጣማሪ</w:t>
            </w:r>
            <w:proofErr w:type="spellEnd"/>
            <w:r>
              <w:rPr>
                <w:rFonts w:ascii="Power Geez Unicode1" w:hAnsi="Power Geez Unicode1" w:cs="Nyala"/>
                <w:b/>
                <w:sz w:val="18"/>
                <w:szCs w:val="18"/>
              </w:rPr>
              <w:t xml:space="preserve"> </w:t>
            </w:r>
            <w:proofErr w:type="spellStart"/>
            <w:r w:rsidRPr="002B7CEC">
              <w:rPr>
                <w:rFonts w:ascii="Power Geez Unicode1" w:hAnsi="Power Geez Unicode1"/>
                <w:b/>
                <w:sz w:val="18"/>
                <w:szCs w:val="18"/>
              </w:rPr>
              <w:t>ጉዳዮች</w:t>
            </w:r>
            <w:proofErr w:type="spellEnd"/>
          </w:p>
        </w:tc>
        <w:tc>
          <w:tcPr>
            <w:tcW w:w="324"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ሥርዓተ</w:t>
            </w:r>
            <w:r w:rsidRPr="002B7CEC">
              <w:rPr>
                <w:rFonts w:ascii="Power Geez Unicode1" w:hAnsi="Power Geez Unicode1"/>
                <w:sz w:val="18"/>
                <w:szCs w:val="18"/>
              </w:rPr>
              <w:t>-ፆ</w:t>
            </w:r>
            <w:r w:rsidRPr="002B7CEC">
              <w:rPr>
                <w:rFonts w:ascii="Power Geez Unicode1" w:hAnsi="Power Geez Unicode1" w:cs="Nyala"/>
                <w:sz w:val="18"/>
                <w:szCs w:val="18"/>
              </w:rPr>
              <w:t>ታ</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ምላሽ</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ሰጭ</w:t>
            </w:r>
            <w:proofErr w:type="spellEnd"/>
          </w:p>
        </w:tc>
        <w:tc>
          <w:tcPr>
            <w:tcW w:w="347" w:type="pct"/>
            <w:shd w:val="clear" w:color="auto" w:fill="auto"/>
          </w:tcPr>
          <w:p w:rsidR="001C2222"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ሥርዓተ</w:t>
            </w:r>
            <w:r w:rsidRPr="002B7CEC">
              <w:rPr>
                <w:rFonts w:ascii="Power Geez Unicode1" w:hAnsi="Power Geez Unicode1"/>
                <w:sz w:val="18"/>
                <w:szCs w:val="18"/>
              </w:rPr>
              <w:t>-ፆ</w:t>
            </w:r>
            <w:r w:rsidRPr="002B7CEC">
              <w:rPr>
                <w:rFonts w:ascii="Power Geez Unicode1" w:hAnsi="Power Geez Unicode1" w:cs="Nyala"/>
                <w:sz w:val="18"/>
                <w:szCs w:val="18"/>
              </w:rPr>
              <w:t>ታ</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ምላሽ</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ሰጭ</w:t>
            </w:r>
            <w:proofErr w:type="spellEnd"/>
          </w:p>
        </w:tc>
        <w:tc>
          <w:tcPr>
            <w:tcW w:w="383"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ሥርዓተ</w:t>
            </w:r>
            <w:r w:rsidRPr="002B7CEC">
              <w:rPr>
                <w:rFonts w:ascii="Power Geez Unicode1" w:hAnsi="Power Geez Unicode1"/>
                <w:sz w:val="18"/>
                <w:szCs w:val="18"/>
              </w:rPr>
              <w:t>-ፆ</w:t>
            </w:r>
            <w:r w:rsidRPr="002B7CEC">
              <w:rPr>
                <w:rFonts w:ascii="Power Geez Unicode1" w:hAnsi="Power Geez Unicode1" w:cs="Nyala"/>
                <w:sz w:val="18"/>
                <w:szCs w:val="18"/>
              </w:rPr>
              <w:t>ታ</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ምላሽ</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ሰጭ</w:t>
            </w:r>
            <w:proofErr w:type="spellEnd"/>
          </w:p>
        </w:tc>
        <w:tc>
          <w:tcPr>
            <w:tcW w:w="381"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jc w:val="both"/>
              <w:rPr>
                <w:rFonts w:ascii="Power Geez Unicode1" w:hAnsi="Power Geez Unicode1"/>
                <w:sz w:val="18"/>
                <w:szCs w:val="18"/>
              </w:rPr>
            </w:pPr>
            <w:proofErr w:type="spellStart"/>
            <w:r w:rsidRPr="002B7CEC">
              <w:rPr>
                <w:rFonts w:ascii="Power Geez Unicode1" w:hAnsi="Power Geez Unicode1" w:cs="Nyala"/>
                <w:sz w:val="18"/>
                <w:szCs w:val="18"/>
              </w:rPr>
              <w:t>ሥርዓተ</w:t>
            </w:r>
            <w:r w:rsidRPr="002B7CEC">
              <w:rPr>
                <w:rFonts w:ascii="Power Geez Unicode1" w:hAnsi="Power Geez Unicode1"/>
                <w:sz w:val="18"/>
                <w:szCs w:val="18"/>
              </w:rPr>
              <w:t>-ፆ</w:t>
            </w:r>
            <w:r w:rsidRPr="002B7CEC">
              <w:rPr>
                <w:rFonts w:ascii="Power Geez Unicode1" w:hAnsi="Power Geez Unicode1" w:cs="Nyala"/>
                <w:sz w:val="18"/>
                <w:szCs w:val="18"/>
              </w:rPr>
              <w:t>ታ</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ምላሽ</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ሰጭ</w:t>
            </w:r>
            <w:proofErr w:type="spellEnd"/>
          </w:p>
        </w:tc>
        <w:tc>
          <w:tcPr>
            <w:tcW w:w="393"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r>
      <w:tr w:rsidR="001C2222" w:rsidRPr="002B7CEC" w:rsidTr="007C7B30">
        <w:trPr>
          <w:jc w:val="center"/>
        </w:trPr>
        <w:tc>
          <w:tcPr>
            <w:tcW w:w="195" w:type="pct"/>
            <w:vMerge/>
            <w:shd w:val="clear" w:color="auto" w:fill="auto"/>
            <w:textDirection w:val="tbRl"/>
          </w:tcPr>
          <w:p w:rsidR="001C2222" w:rsidRPr="002B7CEC" w:rsidRDefault="001C2222" w:rsidP="001C2222">
            <w:pPr>
              <w:spacing w:after="0" w:line="240" w:lineRule="auto"/>
              <w:ind w:left="113" w:right="113"/>
              <w:jc w:val="both"/>
              <w:rPr>
                <w:rFonts w:ascii="Power Geez Unicode1" w:hAnsi="Power Geez Unicode1"/>
                <w:sz w:val="18"/>
                <w:szCs w:val="18"/>
              </w:rPr>
            </w:pPr>
          </w:p>
        </w:tc>
        <w:tc>
          <w:tcPr>
            <w:tcW w:w="324" w:type="pct"/>
            <w:shd w:val="clear" w:color="auto" w:fill="auto"/>
          </w:tcPr>
          <w:p w:rsidR="001C2222" w:rsidRPr="002B7CEC" w:rsidRDefault="001C2222" w:rsidP="001C2222">
            <w:pPr>
              <w:spacing w:after="0" w:line="240" w:lineRule="auto"/>
              <w:ind w:right="-169"/>
              <w:jc w:val="both"/>
              <w:rPr>
                <w:rFonts w:ascii="Power Geez Unicode1" w:hAnsi="Power Geez Unicode1"/>
                <w:sz w:val="18"/>
                <w:szCs w:val="18"/>
              </w:rPr>
            </w:pPr>
            <w:proofErr w:type="spellStart"/>
            <w:r w:rsidRPr="002B7CEC">
              <w:rPr>
                <w:rFonts w:ascii="Power Geez Unicode1" w:hAnsi="Power Geez Unicode1" w:cs="Nyala"/>
                <w:sz w:val="18"/>
                <w:szCs w:val="18"/>
              </w:rPr>
              <w:t>ለአካባቢ</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ተስማሚ</w:t>
            </w:r>
            <w:proofErr w:type="spellEnd"/>
          </w:p>
        </w:tc>
        <w:tc>
          <w:tcPr>
            <w:tcW w:w="347" w:type="pct"/>
            <w:shd w:val="clear" w:color="auto" w:fill="auto"/>
          </w:tcPr>
          <w:p w:rsidR="001C2222" w:rsidRPr="002B7CEC" w:rsidRDefault="00CC6009" w:rsidP="00CC6009">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ind w:right="-169"/>
              <w:jc w:val="both"/>
              <w:rPr>
                <w:rFonts w:ascii="Power Geez Unicode1" w:hAnsi="Power Geez Unicode1"/>
                <w:sz w:val="18"/>
                <w:szCs w:val="18"/>
              </w:rPr>
            </w:pPr>
            <w:proofErr w:type="spellStart"/>
            <w:r w:rsidRPr="002B7CEC">
              <w:rPr>
                <w:rFonts w:ascii="Power Geez Unicode1" w:hAnsi="Power Geez Unicode1" w:cs="Nyala"/>
                <w:sz w:val="18"/>
                <w:szCs w:val="18"/>
              </w:rPr>
              <w:t>ለአካባቢ</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ተስማሚ</w:t>
            </w:r>
            <w:proofErr w:type="spellEnd"/>
          </w:p>
        </w:tc>
        <w:tc>
          <w:tcPr>
            <w:tcW w:w="383"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80"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ind w:right="-169"/>
              <w:jc w:val="both"/>
              <w:rPr>
                <w:rFonts w:ascii="Power Geez Unicode1" w:hAnsi="Power Geez Unicode1"/>
                <w:sz w:val="18"/>
                <w:szCs w:val="18"/>
              </w:rPr>
            </w:pPr>
            <w:proofErr w:type="spellStart"/>
            <w:r w:rsidRPr="002B7CEC">
              <w:rPr>
                <w:rFonts w:ascii="Power Geez Unicode1" w:hAnsi="Power Geez Unicode1" w:cs="Nyala"/>
                <w:sz w:val="18"/>
                <w:szCs w:val="18"/>
              </w:rPr>
              <w:t>ለአካባቢ</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ተስማሚ</w:t>
            </w:r>
            <w:proofErr w:type="spellEnd"/>
          </w:p>
        </w:tc>
        <w:tc>
          <w:tcPr>
            <w:tcW w:w="381"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c>
          <w:tcPr>
            <w:tcW w:w="278" w:type="pct"/>
            <w:shd w:val="clear" w:color="auto" w:fill="auto"/>
          </w:tcPr>
          <w:p w:rsidR="001C2222" w:rsidRPr="002B7CEC" w:rsidRDefault="001C2222" w:rsidP="001C2222">
            <w:pPr>
              <w:spacing w:after="0" w:line="240" w:lineRule="auto"/>
              <w:ind w:right="-169"/>
              <w:jc w:val="both"/>
              <w:rPr>
                <w:rFonts w:ascii="Power Geez Unicode1" w:hAnsi="Power Geez Unicode1"/>
                <w:sz w:val="18"/>
                <w:szCs w:val="18"/>
              </w:rPr>
            </w:pPr>
            <w:proofErr w:type="spellStart"/>
            <w:r w:rsidRPr="002B7CEC">
              <w:rPr>
                <w:rFonts w:ascii="Power Geez Unicode1" w:hAnsi="Power Geez Unicode1" w:cs="Nyala"/>
                <w:sz w:val="18"/>
                <w:szCs w:val="18"/>
              </w:rPr>
              <w:t>ለአካባቢ</w:t>
            </w:r>
            <w:proofErr w:type="spellEnd"/>
            <w:r w:rsidRPr="002B7CEC">
              <w:rPr>
                <w:rFonts w:ascii="Power Geez Unicode1" w:hAnsi="Power Geez Unicode1"/>
                <w:sz w:val="18"/>
                <w:szCs w:val="18"/>
              </w:rPr>
              <w:t xml:space="preserve"> </w:t>
            </w:r>
            <w:proofErr w:type="spellStart"/>
            <w:r w:rsidRPr="002B7CEC">
              <w:rPr>
                <w:rFonts w:ascii="Power Geez Unicode1" w:hAnsi="Power Geez Unicode1" w:cs="Nyala"/>
                <w:sz w:val="18"/>
                <w:szCs w:val="18"/>
              </w:rPr>
              <w:t>ተስማሚ</w:t>
            </w:r>
            <w:proofErr w:type="spellEnd"/>
          </w:p>
        </w:tc>
        <w:tc>
          <w:tcPr>
            <w:tcW w:w="393" w:type="pct"/>
            <w:shd w:val="clear" w:color="auto" w:fill="auto"/>
          </w:tcPr>
          <w:p w:rsidR="001C2222" w:rsidRPr="002B7CEC" w:rsidRDefault="007E6727" w:rsidP="007E6727">
            <w:pPr>
              <w:spacing w:after="0" w:line="240" w:lineRule="auto"/>
              <w:jc w:val="both"/>
              <w:rPr>
                <w:rFonts w:ascii="Power Geez Unicode1" w:hAnsi="Power Geez Unicode1"/>
                <w:sz w:val="18"/>
                <w:szCs w:val="18"/>
              </w:rPr>
            </w:pPr>
            <w:r w:rsidRPr="002B7CEC">
              <w:rPr>
                <w:rFonts w:ascii="Power Geez Unicode1" w:hAnsi="Power Geez Unicode1" w:cs="Nyala"/>
                <w:sz w:val="18"/>
                <w:szCs w:val="18"/>
                <w:lang w:val="am-ET"/>
              </w:rPr>
              <w:t>አ</w:t>
            </w:r>
            <w:r>
              <w:rPr>
                <w:rFonts w:ascii="Power Geez Unicode1" w:hAnsi="Power Geez Unicode1" w:cs="Nyala"/>
                <w:sz w:val="18"/>
                <w:szCs w:val="18"/>
              </w:rPr>
              <w:t>ዎ</w:t>
            </w:r>
            <w:r w:rsidRPr="002B7CEC">
              <w:rPr>
                <w:rFonts w:ascii="Power Geez Unicode1" w:hAnsi="Power Geez Unicode1"/>
                <w:sz w:val="18"/>
                <w:szCs w:val="18"/>
                <w:lang w:val="am-ET"/>
              </w:rPr>
              <w:t>/</w:t>
            </w:r>
            <w:r w:rsidRPr="002B7CEC">
              <w:rPr>
                <w:rFonts w:ascii="Power Geez Unicode1" w:hAnsi="Power Geez Unicode1" w:cs="Nyala"/>
                <w:sz w:val="18"/>
                <w:szCs w:val="18"/>
                <w:lang w:val="am-ET"/>
              </w:rPr>
              <w:t>አይ</w:t>
            </w:r>
          </w:p>
        </w:tc>
        <w:tc>
          <w:tcPr>
            <w:tcW w:w="308" w:type="pct"/>
            <w:shd w:val="clear" w:color="auto" w:fill="auto"/>
          </w:tcPr>
          <w:p w:rsidR="001C2222" w:rsidRPr="002B7CEC" w:rsidRDefault="001C2222" w:rsidP="001C2222">
            <w:pPr>
              <w:spacing w:after="0" w:line="240" w:lineRule="auto"/>
              <w:ind w:right="-184"/>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ጉብኝት/አ/አድሮቸ  </w:t>
            </w:r>
          </w:p>
        </w:tc>
        <w:tc>
          <w:tcPr>
            <w:tcW w:w="192" w:type="pct"/>
            <w:shd w:val="clear" w:color="auto" w:fill="auto"/>
          </w:tcPr>
          <w:p w:rsidR="001C2222" w:rsidRPr="002B7CEC" w:rsidRDefault="001C2222" w:rsidP="001C2222">
            <w:pPr>
              <w:spacing w:after="0" w:line="240" w:lineRule="auto"/>
              <w:jc w:val="both"/>
              <w:rPr>
                <w:rFonts w:ascii="Power Geez Unicode1" w:hAnsi="Power Geez Unicode1"/>
                <w:sz w:val="18"/>
                <w:szCs w:val="18"/>
                <w:lang w:val="am-ET"/>
              </w:rPr>
            </w:pPr>
            <w:r w:rsidRPr="002B7CEC">
              <w:rPr>
                <w:rFonts w:ascii="Power Geez Unicode1" w:hAnsi="Power Geez Unicode1" w:cs="Nyala"/>
                <w:sz w:val="18"/>
                <w:szCs w:val="18"/>
                <w:lang w:val="am-ET"/>
              </w:rPr>
              <w:t xml:space="preserve">የመስክ ጉብኝ/ ቃለ መጠይቅ </w:t>
            </w:r>
          </w:p>
        </w:tc>
      </w:tr>
    </w:tbl>
    <w:p w:rsidR="00224D31" w:rsidRPr="002B7CEC" w:rsidRDefault="00224D31" w:rsidP="00224D31">
      <w:pPr>
        <w:tabs>
          <w:tab w:val="left" w:pos="450"/>
        </w:tabs>
        <w:spacing w:after="160" w:line="259" w:lineRule="auto"/>
        <w:contextualSpacing/>
        <w:jc w:val="both"/>
        <w:rPr>
          <w:rFonts w:ascii="Power Geez Unicode1" w:hAnsi="Power Geez Unicode1"/>
        </w:rPr>
      </w:pPr>
    </w:p>
    <w:sectPr w:rsidR="00224D31" w:rsidRPr="002B7CEC" w:rsidSect="001376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7D40" w:rsidRDefault="00737D40" w:rsidP="00FB76DA">
      <w:pPr>
        <w:spacing w:after="0" w:line="240" w:lineRule="auto"/>
      </w:pPr>
      <w:r>
        <w:separator/>
      </w:r>
    </w:p>
  </w:endnote>
  <w:endnote w:type="continuationSeparator" w:id="0">
    <w:p w:rsidR="00737D40" w:rsidRDefault="00737D40" w:rsidP="00FB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altName w:val="Arial"/>
    <w:charset w:val="00"/>
    <w:family w:val="roman"/>
    <w:pitch w:val="variable"/>
    <w:sig w:usb0="00000001" w:usb1="420024FF" w:usb2="02000000" w:usb3="00000000" w:csb0="0000019F" w:csb1="00000000"/>
  </w:font>
  <w:font w:name="Nyala">
    <w:altName w:val="Noto Serif Ethiopic"/>
    <w:charset w:val="00"/>
    <w:family w:val="auto"/>
    <w:pitch w:val="variable"/>
    <w:sig w:usb0="00000001" w:usb1="00000000" w:usb2="000008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owerGeezUnicode1">
    <w:altName w:val="Cambria"/>
    <w:charset w:val="00"/>
    <w:family w:val="roman"/>
    <w:notTrueType/>
    <w:pitch w:val="default"/>
  </w:font>
  <w:font w:name="Power Geez Unicode1">
    <w:altName w:val="Calibri"/>
    <w:charset w:val="00"/>
    <w:family w:val="auto"/>
    <w:pitch w:val="variable"/>
    <w:sig w:usb0="00000003" w:usb1="00000000" w:usb2="00000000" w:usb3="00000000" w:csb0="00000001" w:csb1="00000000"/>
  </w:font>
  <w:font w:name="Malgun Gothic">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7B30" w:rsidRDefault="007C7B30">
    <w:pPr>
      <w:pStyle w:val="Footer"/>
    </w:pPr>
    <w:r>
      <w:rPr>
        <w:noProof/>
        <w:color w:val="4472C4" w:themeColor="accent1"/>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3" name="Rectangle 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5BCE3EF" id="Rectangle 3"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" filled="f" strokecolor="#747070 [1614]" strokeweight="1.25pt">
              <w10:wrap anchorx="page" anchory="page"/>
            </v:rect>
          </w:pict>
        </mc:Fallback>
      </mc:AlternateContent>
    </w:r>
    <w:r>
      <w:rPr>
        <w:color w:val="4472C4" w:themeColor="accent1"/>
      </w:rPr>
      <w:t xml:space="preserve"> </w:t>
    </w:r>
    <w:proofErr w:type="spellStart"/>
    <w:r>
      <w:rPr>
        <w:rFonts w:asciiTheme="majorHAnsi" w:eastAsiaTheme="majorEastAsia" w:hAnsiTheme="majorHAnsi" w:cstheme="majorBidi"/>
        <w:color w:val="4472C4" w:themeColor="accent1"/>
        <w:sz w:val="20"/>
        <w:szCs w:val="20"/>
      </w:rPr>
      <w:t>ገጽ</w:t>
    </w:r>
    <w:proofErr w:type="spellEnd"/>
    <w:r>
      <w:rPr>
        <w:rFonts w:asciiTheme="majorHAnsi" w:eastAsiaTheme="majorEastAsia" w:hAnsiTheme="majorHAnsi" w:cstheme="majorBidi"/>
        <w:color w:val="4472C4" w:themeColor="accent1"/>
        <w:sz w:val="20"/>
        <w:szCs w:val="20"/>
      </w:rPr>
      <w:t xml:space="preserve">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sidRPr="00711468">
      <w:rPr>
        <w:rFonts w:asciiTheme="majorHAnsi" w:eastAsiaTheme="majorEastAsia" w:hAnsiTheme="majorHAnsi" w:cstheme="majorBidi"/>
        <w:noProof/>
        <w:color w:val="4472C4" w:themeColor="accent1"/>
        <w:sz w:val="20"/>
        <w:szCs w:val="20"/>
      </w:rPr>
      <w:t>15</w:t>
    </w:r>
    <w:r>
      <w:rPr>
        <w:rFonts w:asciiTheme="majorHAnsi" w:eastAsiaTheme="majorEastAsia" w:hAnsiTheme="majorHAnsi" w:cstheme="majorBidi"/>
        <w:noProof/>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7B30" w:rsidRDefault="007C7B30">
    <w:pPr>
      <w:pStyle w:val="Footer"/>
    </w:pPr>
    <w:r>
      <w:rPr>
        <w:noProof/>
      </w:rPr>
      <mc:AlternateContent>
        <mc:Choice Requires="wps">
          <w:drawing>
            <wp:anchor distT="4294967295" distB="4294967295" distL="114300" distR="114300" simplePos="0" relativeHeight="251656192" behindDoc="0" locked="0" layoutInCell="1" allowOverlap="1">
              <wp:simplePos x="0" y="0"/>
              <wp:positionH relativeFrom="page">
                <wp:posOffset>0</wp:posOffset>
              </wp:positionH>
              <wp:positionV relativeFrom="page">
                <wp:posOffset>-1</wp:posOffset>
              </wp:positionV>
              <wp:extent cx="5518150" cy="0"/>
              <wp:effectExtent l="0" t="0" r="0" b="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7E488CB8" id="_x0000_t32" coordsize="21600,21600" o:spt="32" o:oned="t" path="m,l21600,21600e" filled="f">
              <v:path arrowok="t" fillok="f" o:connecttype="none"/>
              <o:lock v:ext="edit" shapetype="t"/>
            </v:shapetype>
            <v:shape id="AutoShape 21" o:spid="_x0000_s1026" type="#_x0000_t32" style="position:absolute;margin-left:0;margin-top:0;width:434.5pt;height:0;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" strokecolor="gray"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C7B30" w:rsidRDefault="007C7B30">
    <w:pPr>
      <w:pStyle w:val="Foote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3F419E0"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proofErr w:type="spellStart"/>
    <w:r>
      <w:rPr>
        <w:rFonts w:asciiTheme="majorHAnsi" w:eastAsiaTheme="majorEastAsia" w:hAnsiTheme="majorHAnsi" w:cstheme="majorBidi"/>
        <w:color w:val="4472C4" w:themeColor="accent1"/>
        <w:sz w:val="20"/>
        <w:szCs w:val="20"/>
      </w:rPr>
      <w:t>ገጽ</w:t>
    </w:r>
    <w:proofErr w:type="spellEnd"/>
    <w:r>
      <w:rPr>
        <w:rFonts w:asciiTheme="majorHAnsi" w:eastAsiaTheme="majorEastAsia" w:hAnsiTheme="majorHAnsi" w:cstheme="majorBidi"/>
        <w:color w:val="4472C4" w:themeColor="accent1"/>
        <w:sz w:val="20"/>
        <w:szCs w:val="20"/>
      </w:rPr>
      <w:t xml:space="preserve">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sidRPr="00711468">
      <w:rPr>
        <w:rFonts w:asciiTheme="majorHAnsi" w:eastAsiaTheme="majorEastAsia" w:hAnsiTheme="majorHAnsi" w:cstheme="majorBidi"/>
        <w:noProof/>
        <w:color w:val="4472C4" w:themeColor="accent1"/>
        <w:sz w:val="20"/>
        <w:szCs w:val="20"/>
      </w:rPr>
      <w:t>1</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7D40" w:rsidRDefault="00737D40" w:rsidP="00FB76DA">
      <w:pPr>
        <w:spacing w:after="0" w:line="240" w:lineRule="auto"/>
      </w:pPr>
      <w:r>
        <w:separator/>
      </w:r>
    </w:p>
  </w:footnote>
  <w:footnote w:type="continuationSeparator" w:id="0">
    <w:p w:rsidR="00737D40" w:rsidRDefault="00737D40" w:rsidP="00FB76DA">
      <w:pPr>
        <w:spacing w:after="0" w:line="240" w:lineRule="auto"/>
      </w:pPr>
      <w:r>
        <w:continuationSeparator/>
      </w:r>
    </w:p>
  </w:footnote>
  <w:footnote w:id="1">
    <w:p w:rsidR="007C7B30" w:rsidRDefault="007C7B30" w:rsidP="00FA0B89">
      <w:pPr>
        <w:pStyle w:val="FootnoteText"/>
      </w:pPr>
      <w:r>
        <w:rPr>
          <w:rStyle w:val="FootnoteReference"/>
        </w:rPr>
        <w:footnoteRef/>
      </w:r>
      <w:r>
        <w:t xml:space="preserve"> </w:t>
      </w:r>
      <w:r w:rsidRPr="006A5DBB">
        <w:rPr>
          <w:rFonts w:ascii="Nyala" w:hAnsi="Nyala" w:cs="Nyala"/>
        </w:rPr>
        <w:t>እስካሁን</w:t>
      </w:r>
      <w:r w:rsidRPr="006A5DBB">
        <w:t xml:space="preserve"> </w:t>
      </w:r>
      <w:r w:rsidRPr="006A5DBB">
        <w:rPr>
          <w:rFonts w:ascii="Nyala" w:hAnsi="Nyala" w:cs="Nyala"/>
        </w:rPr>
        <w:t>ድረስ</w:t>
      </w:r>
      <w:r w:rsidRPr="006A5DBB">
        <w:t xml:space="preserve"> </w:t>
      </w:r>
      <w:r w:rsidRPr="006A5DBB">
        <w:rPr>
          <w:rFonts w:ascii="Nyala" w:hAnsi="Nyala" w:cs="Nyala"/>
        </w:rPr>
        <w:t>አርሶ</w:t>
      </w:r>
      <w:r w:rsidRPr="006A5DBB">
        <w:t xml:space="preserve"> </w:t>
      </w:r>
      <w:r w:rsidRPr="006A5DBB">
        <w:rPr>
          <w:rFonts w:ascii="Nyala" w:hAnsi="Nyala" w:cs="Nyala"/>
        </w:rPr>
        <w:t>አደሩ</w:t>
      </w:r>
      <w:r w:rsidRPr="006A5DBB">
        <w:t xml:space="preserve"> </w:t>
      </w:r>
      <w:r w:rsidRPr="006A5DBB">
        <w:rPr>
          <w:rFonts w:ascii="Nyala" w:hAnsi="Nyala" w:cs="Nyala"/>
        </w:rPr>
        <w:t>የውሃ</w:t>
      </w:r>
      <w:r w:rsidRPr="006A5DBB">
        <w:t xml:space="preserve"> </w:t>
      </w:r>
      <w:r w:rsidRPr="006A5DBB">
        <w:rPr>
          <w:rFonts w:ascii="Nyala" w:hAnsi="Nyala" w:cs="Nyala"/>
        </w:rPr>
        <w:t>ጉድጓዱን</w:t>
      </w:r>
      <w:r w:rsidRPr="006A5DBB">
        <w:t xml:space="preserve"> </w:t>
      </w:r>
      <w:r w:rsidRPr="006A5DBB">
        <w:rPr>
          <w:rFonts w:ascii="Nyala" w:hAnsi="Nyala" w:cs="Nyala"/>
        </w:rPr>
        <w:t>የተጠቀመበትን</w:t>
      </w:r>
      <w:r w:rsidRPr="006A5DBB">
        <w:t xml:space="preserve"> </w:t>
      </w:r>
      <w:r w:rsidRPr="006A5DBB">
        <w:rPr>
          <w:rFonts w:ascii="Nyala" w:hAnsi="Nyala" w:cs="Nyala"/>
        </w:rPr>
        <w:t>ብዛት</w:t>
      </w:r>
      <w:r w:rsidRPr="006A5DBB">
        <w:t xml:space="preserve"> </w:t>
      </w:r>
      <w:r w:rsidRPr="006A5DBB">
        <w:rPr>
          <w:rFonts w:ascii="Nyala" w:hAnsi="Nyala" w:cs="Nyala"/>
        </w:rPr>
        <w:t>ያሳያል</w:t>
      </w:r>
    </w:p>
  </w:footnote>
  <w:footnote w:id="2">
    <w:p w:rsidR="007C7B30" w:rsidRDefault="007C7B30" w:rsidP="008038DA">
      <w:pPr>
        <w:pStyle w:val="FootnoteText"/>
      </w:pPr>
      <w:r>
        <w:rPr>
          <w:rStyle w:val="FootnoteReference"/>
        </w:rPr>
        <w:footnoteRef/>
      </w:r>
      <w:r>
        <w:t xml:space="preserve"> </w:t>
      </w:r>
      <w:r w:rsidRPr="006A5DBB">
        <w:rPr>
          <w:rFonts w:ascii="Nyala" w:hAnsi="Nyala" w:cs="Nyala"/>
        </w:rPr>
        <w:t>የጉድጓዱን</w:t>
      </w:r>
      <w:r w:rsidRPr="006A5DBB">
        <w:t xml:space="preserve"> </w:t>
      </w:r>
      <w:r w:rsidRPr="006A5DBB">
        <w:rPr>
          <w:rFonts w:ascii="Nyala" w:hAnsi="Nyala" w:cs="Nyala"/>
        </w:rPr>
        <w:t>መሙላት</w:t>
      </w:r>
      <w:r w:rsidRPr="006A5DBB">
        <w:t xml:space="preserve"> </w:t>
      </w:r>
      <w:r w:rsidRPr="006A5DBB">
        <w:rPr>
          <w:rFonts w:ascii="Nyala" w:hAnsi="Nyala" w:cs="Nyala"/>
        </w:rPr>
        <w:t>ለማወቅ</w:t>
      </w:r>
      <w:r w:rsidRPr="006A5DBB">
        <w:t xml:space="preserve"> </w:t>
      </w:r>
      <w:r>
        <w:rPr>
          <w:rFonts w:ascii="Nyala" w:hAnsi="Nyala" w:cs="Nyala"/>
        </w:rPr>
        <w:t>እንዲሁም የውሃ ምርትን</w:t>
      </w:r>
      <w:r w:rsidRPr="006A5DBB">
        <w:t xml:space="preserve"> </w:t>
      </w:r>
      <w:r w:rsidRPr="006A5DBB">
        <w:rPr>
          <w:rFonts w:ascii="Nyala" w:hAnsi="Nyala" w:cs="Nyala"/>
        </w:rPr>
        <w:t>ሊያመለክ</w:t>
      </w:r>
      <w:r>
        <w:rPr>
          <w:rFonts w:ascii="Nyala" w:hAnsi="Nyala" w:cs="Nyala"/>
        </w:rPr>
        <w:t>ት</w:t>
      </w:r>
      <w:r w:rsidRPr="006A5DBB">
        <w:t xml:space="preserve"> </w:t>
      </w:r>
      <w:r w:rsidRPr="006A5DBB">
        <w:rPr>
          <w:rFonts w:ascii="Nyala" w:hAnsi="Nyala" w:cs="Nyala"/>
        </w:rPr>
        <w:t>ይችላል</w:t>
      </w:r>
    </w:p>
  </w:footnote>
  <w:footnote w:id="3">
    <w:p w:rsidR="007C7B30" w:rsidRDefault="007C7B30" w:rsidP="00224D31">
      <w:pPr>
        <w:pStyle w:val="FootnoteText"/>
      </w:pPr>
      <w:r>
        <w:rPr>
          <w:rStyle w:val="FootnoteReference"/>
        </w:rPr>
        <w:footnoteRef/>
      </w:r>
      <w:r>
        <w:t xml:space="preserve"> </w:t>
      </w:r>
      <w:r w:rsidRPr="005D27CC">
        <w:rPr>
          <w:rFonts w:ascii="Nyala" w:hAnsi="Nyala" w:cs="Nyala"/>
        </w:rPr>
        <w:t>ምን</w:t>
      </w:r>
      <w:r w:rsidRPr="005D27CC">
        <w:t xml:space="preserve"> </w:t>
      </w:r>
      <w:r w:rsidRPr="005D27CC">
        <w:rPr>
          <w:rFonts w:ascii="Nyala" w:hAnsi="Nyala" w:cs="Nyala"/>
        </w:rPr>
        <w:t>ያህል</w:t>
      </w:r>
      <w:r w:rsidRPr="005D27CC">
        <w:t xml:space="preserve"> </w:t>
      </w:r>
      <w:r w:rsidRPr="005D27CC">
        <w:rPr>
          <w:rFonts w:ascii="Nyala" w:hAnsi="Nyala" w:cs="Nyala"/>
        </w:rPr>
        <w:t>ሰዎች</w:t>
      </w:r>
      <w:r w:rsidRPr="005D27CC">
        <w:t xml:space="preserve"> </w:t>
      </w:r>
      <w:r w:rsidRPr="005D27CC">
        <w:rPr>
          <w:rFonts w:ascii="Nyala" w:hAnsi="Nyala" w:cs="Nyala"/>
        </w:rPr>
        <w:t>ውሃ</w:t>
      </w:r>
      <w:r w:rsidRPr="005D27CC">
        <w:t xml:space="preserve"> </w:t>
      </w:r>
      <w:r w:rsidRPr="005D27CC">
        <w:rPr>
          <w:rFonts w:ascii="Nyala" w:hAnsi="Nyala" w:cs="Nyala"/>
        </w:rPr>
        <w:t>ለመ</w:t>
      </w:r>
      <w:r>
        <w:rPr>
          <w:rFonts w:ascii="Nyala" w:hAnsi="Nyala" w:cs="Nyala"/>
        </w:rPr>
        <w:t>ሳብ</w:t>
      </w:r>
      <w:r w:rsidRPr="005D27CC">
        <w:t xml:space="preserve"> </w:t>
      </w:r>
      <w:r w:rsidRPr="005D27CC">
        <w:rPr>
          <w:rFonts w:ascii="Nyala" w:hAnsi="Nyala" w:cs="Nyala"/>
        </w:rPr>
        <w:t>በአንድ</w:t>
      </w:r>
      <w:r w:rsidRPr="005D27CC">
        <w:t xml:space="preserve"> </w:t>
      </w:r>
      <w:r w:rsidRPr="005D27CC">
        <w:rPr>
          <w:rFonts w:ascii="Nyala" w:hAnsi="Nyala" w:cs="Nyala"/>
        </w:rPr>
        <w:t>ሰዓት</w:t>
      </w:r>
      <w:r w:rsidRPr="005D27CC">
        <w:t xml:space="preserve"> </w:t>
      </w:r>
      <w:r w:rsidRPr="005D27CC">
        <w:rPr>
          <w:rFonts w:ascii="Nyala" w:hAnsi="Nyala" w:cs="Nyala"/>
        </w:rPr>
        <w:t>ውስጥ</w:t>
      </w:r>
      <w:r w:rsidRPr="005D27CC">
        <w:t xml:space="preserve"> </w:t>
      </w:r>
      <w:r w:rsidRPr="005D27CC">
        <w:rPr>
          <w:rFonts w:ascii="Nyala" w:hAnsi="Nyala" w:cs="Nyala"/>
        </w:rPr>
        <w:t>ይሰራሉ</w:t>
      </w:r>
      <w:r w:rsidRPr="005D27CC">
        <w:t xml:space="preserve">? </w:t>
      </w:r>
      <w:r w:rsidRPr="005D27CC">
        <w:rPr>
          <w:rFonts w:ascii="Nyala" w:hAnsi="Nyala" w:cs="Nyala"/>
        </w:rPr>
        <w:t>በአማካይ</w:t>
      </w:r>
      <w:r w:rsidRPr="005D27CC">
        <w:t xml:space="preserve"> </w:t>
      </w:r>
      <w:r w:rsidRPr="005D27CC">
        <w:rPr>
          <w:rFonts w:ascii="Nyala" w:hAnsi="Nyala" w:cs="Nyala"/>
        </w:rPr>
        <w:t>የ</w:t>
      </w:r>
      <w:r w:rsidRPr="005D27CC">
        <w:t xml:space="preserve"> 15 </w:t>
      </w:r>
      <w:r w:rsidRPr="005D27CC">
        <w:rPr>
          <w:rFonts w:ascii="Nyala" w:hAnsi="Nyala" w:cs="Nyala"/>
        </w:rPr>
        <w:t>ዓመት</w:t>
      </w:r>
      <w:r w:rsidRPr="005D27CC">
        <w:t xml:space="preserve"> </w:t>
      </w:r>
      <w:r w:rsidRPr="005D27CC">
        <w:rPr>
          <w:rFonts w:ascii="Nyala" w:hAnsi="Nyala" w:cs="Nyala"/>
        </w:rPr>
        <w:t>ሴት</w:t>
      </w:r>
      <w:r w:rsidRPr="005D27CC">
        <w:t xml:space="preserve"> </w:t>
      </w:r>
      <w:r w:rsidRPr="005D27CC">
        <w:rPr>
          <w:rFonts w:ascii="Nyala" w:hAnsi="Nyala" w:cs="Nyala"/>
        </w:rPr>
        <w:t>አርሶ</w:t>
      </w:r>
      <w:r w:rsidRPr="005D27CC">
        <w:t xml:space="preserve"> </w:t>
      </w:r>
      <w:r w:rsidRPr="005D27CC">
        <w:rPr>
          <w:rFonts w:ascii="Nyala" w:hAnsi="Nyala" w:cs="Nyala"/>
        </w:rPr>
        <w:t>አደሮችን</w:t>
      </w:r>
      <w:r w:rsidRPr="005D27CC">
        <w:t xml:space="preserve"> </w:t>
      </w:r>
      <w:r w:rsidRPr="005D27CC">
        <w:rPr>
          <w:rFonts w:ascii="Nyala" w:hAnsi="Nyala" w:cs="Nyala"/>
        </w:rPr>
        <w:t>ይውሰዱ</w:t>
      </w:r>
      <w:r w:rsidRPr="005D27CC">
        <w:t xml:space="preserve"> </w:t>
      </w:r>
      <w:r w:rsidRPr="005D27CC">
        <w:rPr>
          <w:rFonts w:ascii="Nyala" w:hAnsi="Nyala" w:cs="Nyala"/>
        </w:rPr>
        <w:t>፡፡</w:t>
      </w:r>
    </w:p>
  </w:footnote>
  <w:footnote w:id="4">
    <w:p w:rsidR="007C7B30" w:rsidRDefault="007C7B30" w:rsidP="00224D31">
      <w:pPr>
        <w:pStyle w:val="FootnoteText"/>
      </w:pPr>
      <w:r>
        <w:rPr>
          <w:rStyle w:val="FootnoteReference"/>
        </w:rPr>
        <w:footnoteRef/>
      </w:r>
      <w:r>
        <w:t xml:space="preserve"> </w:t>
      </w:r>
      <w:r w:rsidRPr="005D27CC">
        <w:rPr>
          <w:rFonts w:ascii="Nyala" w:hAnsi="Nyala" w:cs="Nyala"/>
        </w:rPr>
        <w:t>ምን</w:t>
      </w:r>
      <w:r w:rsidRPr="005D27CC">
        <w:t xml:space="preserve"> </w:t>
      </w:r>
      <w:r w:rsidRPr="005D27CC">
        <w:rPr>
          <w:rFonts w:ascii="Nyala" w:hAnsi="Nyala" w:cs="Nyala"/>
        </w:rPr>
        <w:t>ያህል</w:t>
      </w:r>
      <w:r w:rsidRPr="005D27CC">
        <w:t xml:space="preserve"> </w:t>
      </w:r>
      <w:r w:rsidRPr="005D27CC">
        <w:rPr>
          <w:rFonts w:ascii="Nyala" w:hAnsi="Nyala" w:cs="Nyala"/>
        </w:rPr>
        <w:t>ሰዎች</w:t>
      </w:r>
      <w:r w:rsidRPr="005D27CC">
        <w:t xml:space="preserve"> </w:t>
      </w:r>
      <w:r w:rsidRPr="005D27CC">
        <w:rPr>
          <w:rFonts w:ascii="Nyala" w:hAnsi="Nyala" w:cs="Nyala"/>
        </w:rPr>
        <w:t>ውሃ</w:t>
      </w:r>
      <w:r w:rsidRPr="005D27CC">
        <w:t xml:space="preserve"> </w:t>
      </w:r>
      <w:r w:rsidRPr="005D27CC">
        <w:rPr>
          <w:rFonts w:ascii="Nyala" w:hAnsi="Nyala" w:cs="Nyala"/>
        </w:rPr>
        <w:t>ለመ</w:t>
      </w:r>
      <w:r>
        <w:rPr>
          <w:rFonts w:ascii="Nyala" w:hAnsi="Nyala" w:cs="Nyala"/>
        </w:rPr>
        <w:t>ሳብ</w:t>
      </w:r>
      <w:r w:rsidRPr="005D27CC">
        <w:t xml:space="preserve"> </w:t>
      </w:r>
      <w:r w:rsidRPr="005D27CC">
        <w:rPr>
          <w:rFonts w:ascii="Nyala" w:hAnsi="Nyala" w:cs="Nyala"/>
        </w:rPr>
        <w:t>በአንድ</w:t>
      </w:r>
      <w:r w:rsidRPr="005D27CC">
        <w:t xml:space="preserve"> </w:t>
      </w:r>
      <w:r w:rsidRPr="005D27CC">
        <w:rPr>
          <w:rFonts w:ascii="Nyala" w:hAnsi="Nyala" w:cs="Nyala"/>
        </w:rPr>
        <w:t>ሰዓት</w:t>
      </w:r>
      <w:r w:rsidRPr="005D27CC">
        <w:t xml:space="preserve"> </w:t>
      </w:r>
      <w:r w:rsidRPr="005D27CC">
        <w:rPr>
          <w:rFonts w:ascii="Nyala" w:hAnsi="Nyala" w:cs="Nyala"/>
        </w:rPr>
        <w:t>ውስጥ</w:t>
      </w:r>
      <w:r w:rsidRPr="005D27CC">
        <w:t xml:space="preserve"> </w:t>
      </w:r>
      <w:r w:rsidRPr="005D27CC">
        <w:rPr>
          <w:rFonts w:ascii="Nyala" w:hAnsi="Nyala" w:cs="Nyala"/>
        </w:rPr>
        <w:t>ይሰራሉ</w:t>
      </w:r>
      <w:r w:rsidRPr="005D27CC">
        <w:t xml:space="preserve">? </w:t>
      </w:r>
      <w:r w:rsidRPr="005D27CC">
        <w:rPr>
          <w:rFonts w:ascii="Nyala" w:hAnsi="Nyala" w:cs="Nyala"/>
        </w:rPr>
        <w:t>በአማካይ</w:t>
      </w:r>
      <w:r w:rsidRPr="005D27CC">
        <w:t xml:space="preserve"> </w:t>
      </w:r>
      <w:r w:rsidRPr="005D27CC">
        <w:rPr>
          <w:rFonts w:ascii="Nyala" w:hAnsi="Nyala" w:cs="Nyala"/>
        </w:rPr>
        <w:t>የ</w:t>
      </w:r>
      <w:r w:rsidRPr="005D27CC">
        <w:t xml:space="preserve"> 15 </w:t>
      </w:r>
      <w:r w:rsidRPr="005D27CC">
        <w:rPr>
          <w:rFonts w:ascii="Nyala" w:hAnsi="Nyala" w:cs="Nyala"/>
        </w:rPr>
        <w:t>ዓመት</w:t>
      </w:r>
      <w:r w:rsidRPr="005D27CC">
        <w:t xml:space="preserve"> </w:t>
      </w:r>
      <w:r w:rsidRPr="005D27CC">
        <w:rPr>
          <w:rFonts w:ascii="Nyala" w:hAnsi="Nyala" w:cs="Nyala"/>
        </w:rPr>
        <w:t>ሴት</w:t>
      </w:r>
      <w:r w:rsidRPr="005D27CC">
        <w:t xml:space="preserve"> </w:t>
      </w:r>
      <w:r w:rsidRPr="005D27CC">
        <w:rPr>
          <w:rFonts w:ascii="Nyala" w:hAnsi="Nyala" w:cs="Nyala"/>
        </w:rPr>
        <w:t>አርሶ</w:t>
      </w:r>
      <w:r w:rsidRPr="005D27CC">
        <w:t xml:space="preserve"> </w:t>
      </w:r>
      <w:r w:rsidRPr="005D27CC">
        <w:rPr>
          <w:rFonts w:ascii="Nyala" w:hAnsi="Nyala" w:cs="Nyala"/>
        </w:rPr>
        <w:t>አደሮችን</w:t>
      </w:r>
      <w:r w:rsidRPr="005D27CC">
        <w:t xml:space="preserve"> </w:t>
      </w:r>
      <w:r w:rsidRPr="005D27CC">
        <w:rPr>
          <w:rFonts w:ascii="Nyala" w:hAnsi="Nyala" w:cs="Nyala"/>
        </w:rPr>
        <w:t>ይውሰዱ</w:t>
      </w:r>
      <w:r w:rsidRPr="005D27CC">
        <w:t xml:space="preserve"> </w:t>
      </w:r>
      <w:r w:rsidRPr="005D27CC">
        <w:rPr>
          <w:rFonts w:ascii="Nyala" w:hAnsi="Nyala" w:cs="Nyala"/>
        </w:rPr>
        <w:t>፡፡</w:t>
      </w:r>
    </w:p>
  </w:footnote>
  <w:footnote w:id="5">
    <w:p w:rsidR="007C7B30" w:rsidRDefault="007C7B30" w:rsidP="00224D31">
      <w:pPr>
        <w:pStyle w:val="FootnoteText"/>
      </w:pPr>
      <w:r>
        <w:rPr>
          <w:rStyle w:val="FootnoteReference"/>
        </w:rPr>
        <w:footnoteRef/>
      </w:r>
      <w:r>
        <w:t xml:space="preserve"> </w:t>
      </w:r>
      <w:r w:rsidRPr="005D27CC">
        <w:rPr>
          <w:rFonts w:ascii="Nyala" w:hAnsi="Nyala" w:cs="Nyala"/>
        </w:rPr>
        <w:t>የሞተር</w:t>
      </w:r>
      <w:r w:rsidRPr="005D27CC">
        <w:t xml:space="preserve"> </w:t>
      </w:r>
      <w:r w:rsidRPr="005D27CC">
        <w:rPr>
          <w:rFonts w:ascii="Nyala" w:hAnsi="Nyala" w:cs="Nyala"/>
        </w:rPr>
        <w:t>ፓምፖች</w:t>
      </w:r>
      <w:r w:rsidRPr="005D27CC">
        <w:t xml:space="preserve"> </w:t>
      </w:r>
      <w:r w:rsidRPr="005D27CC">
        <w:rPr>
          <w:rFonts w:ascii="Nyala" w:hAnsi="Nyala" w:cs="Nyala"/>
        </w:rPr>
        <w:t>የነዳጅ</w:t>
      </w:r>
      <w:r w:rsidRPr="005D27CC">
        <w:t xml:space="preserve"> </w:t>
      </w:r>
      <w:r w:rsidRPr="005D27CC">
        <w:rPr>
          <w:rFonts w:ascii="Nyala" w:hAnsi="Nyala" w:cs="Nyala"/>
        </w:rPr>
        <w:t>ፓምፕ</w:t>
      </w:r>
      <w:r w:rsidRPr="005D27CC">
        <w:t xml:space="preserve"> </w:t>
      </w:r>
      <w:r w:rsidRPr="005D27CC">
        <w:rPr>
          <w:rFonts w:ascii="Nyala" w:hAnsi="Nyala" w:cs="Nyala"/>
        </w:rPr>
        <w:t>፣</w:t>
      </w:r>
      <w:r w:rsidRPr="005D27CC">
        <w:t xml:space="preserve"> </w:t>
      </w:r>
      <w:r w:rsidRPr="005D27CC">
        <w:rPr>
          <w:rFonts w:ascii="Nyala" w:hAnsi="Nyala" w:cs="Nyala"/>
        </w:rPr>
        <w:t>የሞተር</w:t>
      </w:r>
      <w:r w:rsidRPr="005D27CC">
        <w:t xml:space="preserve"> </w:t>
      </w:r>
      <w:r w:rsidRPr="005D27CC">
        <w:rPr>
          <w:rFonts w:ascii="Nyala" w:hAnsi="Nyala" w:cs="Nyala"/>
        </w:rPr>
        <w:t>ዘይት</w:t>
      </w:r>
      <w:r w:rsidRPr="005D27CC">
        <w:t xml:space="preserve"> </w:t>
      </w:r>
      <w:r w:rsidRPr="005D27CC">
        <w:rPr>
          <w:rFonts w:ascii="Nyala" w:hAnsi="Nyala" w:cs="Nyala"/>
        </w:rPr>
        <w:t>፣</w:t>
      </w:r>
      <w:r w:rsidRPr="005D27CC">
        <w:t xml:space="preserve"> </w:t>
      </w:r>
      <w:r w:rsidRPr="005D27CC">
        <w:rPr>
          <w:rFonts w:ascii="Nyala" w:hAnsi="Nyala" w:cs="Nyala"/>
        </w:rPr>
        <w:t>ወዘተ</w:t>
      </w:r>
      <w:r w:rsidRPr="005D27CC">
        <w:t xml:space="preserve"> ... </w:t>
      </w:r>
      <w:r w:rsidRPr="005D27CC">
        <w:rPr>
          <w:rFonts w:ascii="Nyala" w:hAnsi="Nyala" w:cs="Nyala"/>
        </w:rPr>
        <w:t>ከ</w:t>
      </w:r>
      <w:r>
        <w:rPr>
          <w:rFonts w:ascii="Nyala" w:hAnsi="Nyala" w:cs="Nyala"/>
        </w:rPr>
        <w:t>መጠገናቸው</w:t>
      </w:r>
      <w:r w:rsidRPr="005D27CC">
        <w:t xml:space="preserve"> </w:t>
      </w:r>
      <w:r w:rsidRPr="005D27CC">
        <w:rPr>
          <w:rFonts w:ascii="Nyala" w:hAnsi="Nyala" w:cs="Nyala"/>
        </w:rPr>
        <w:t>በፊት</w:t>
      </w:r>
      <w:r w:rsidRPr="005D27CC">
        <w:t xml:space="preserve"> 100 </w:t>
      </w:r>
      <w:r w:rsidRPr="005D27CC">
        <w:rPr>
          <w:rFonts w:ascii="Nyala" w:hAnsi="Nyala" w:cs="Nyala"/>
        </w:rPr>
        <w:t>ሰዓታት</w:t>
      </w:r>
      <w:r w:rsidRPr="005D27CC">
        <w:t xml:space="preserve"> </w:t>
      </w:r>
      <w:r w:rsidRPr="005D27CC">
        <w:rPr>
          <w:rFonts w:ascii="Nyala" w:hAnsi="Nyala" w:cs="Nyala"/>
        </w:rPr>
        <w:t>ያህል</w:t>
      </w:r>
      <w:r w:rsidRPr="005D27CC">
        <w:t xml:space="preserve"> </w:t>
      </w:r>
      <w:r w:rsidRPr="005D27CC">
        <w:rPr>
          <w:rFonts w:ascii="Nyala" w:hAnsi="Nyala" w:cs="Nyala"/>
        </w:rPr>
        <w:t>መሥራት</w:t>
      </w:r>
      <w:r w:rsidRPr="005D27CC">
        <w:t xml:space="preserve"> </w:t>
      </w:r>
      <w:r w:rsidRPr="005D27CC">
        <w:rPr>
          <w:rFonts w:ascii="Nyala" w:hAnsi="Nyala" w:cs="Nyala"/>
        </w:rPr>
        <w:t>አለባቸው</w:t>
      </w:r>
      <w:r w:rsidRPr="005D27CC">
        <w:t xml:space="preserve"> </w:t>
      </w:r>
      <w:r w:rsidRPr="005D27CC">
        <w:rPr>
          <w:rFonts w:ascii="Nyala" w:hAnsi="Nyala" w:cs="Nyala"/>
        </w:rPr>
        <w:t>፡፡</w:t>
      </w:r>
    </w:p>
  </w:footnote>
  <w:footnote w:id="6">
    <w:p w:rsidR="007C7B30" w:rsidRDefault="007C7B30" w:rsidP="00224D31">
      <w:pPr>
        <w:pStyle w:val="FootnoteText"/>
      </w:pPr>
      <w:r>
        <w:rPr>
          <w:rStyle w:val="FootnoteReference"/>
        </w:rPr>
        <w:footnoteRef/>
      </w:r>
      <w:r>
        <w:t xml:space="preserve"> </w:t>
      </w:r>
      <w:r>
        <w:rPr>
          <w:rFonts w:ascii="Nyala" w:hAnsi="Nyala" w:cs="Nyala"/>
        </w:rPr>
        <w:t>ውጤታማነት</w:t>
      </w:r>
      <w:r w:rsidRPr="006F446F">
        <w:t xml:space="preserve"> </w:t>
      </w:r>
      <w:r w:rsidRPr="006F446F">
        <w:rPr>
          <w:rFonts w:ascii="Nyala" w:hAnsi="Nyala" w:cs="Nyala"/>
        </w:rPr>
        <w:t>የሚያመለክተው</w:t>
      </w:r>
      <w:r w:rsidRPr="006F446F">
        <w:t xml:space="preserve"> </w:t>
      </w:r>
      <w:r w:rsidRPr="006F446F">
        <w:rPr>
          <w:rFonts w:ascii="Nyala" w:hAnsi="Nyala" w:cs="Nyala"/>
        </w:rPr>
        <w:t>ከዋናው</w:t>
      </w:r>
      <w:r w:rsidRPr="006F446F">
        <w:t xml:space="preserve"> </w:t>
      </w:r>
      <w:r w:rsidRPr="006F446F">
        <w:rPr>
          <w:rFonts w:ascii="Nyala" w:hAnsi="Nyala" w:cs="Nyala"/>
        </w:rPr>
        <w:t>ምንጭ</w:t>
      </w:r>
      <w:r w:rsidRPr="006F446F">
        <w:t xml:space="preserve"> </w:t>
      </w:r>
      <w:r w:rsidRPr="006F446F">
        <w:rPr>
          <w:rFonts w:ascii="Nyala" w:hAnsi="Nyala" w:cs="Nyala"/>
        </w:rPr>
        <w:t>የ</w:t>
      </w:r>
      <w:r>
        <w:rPr>
          <w:rFonts w:ascii="Nyala" w:hAnsi="Nyala" w:cs="Nyala"/>
        </w:rPr>
        <w:t xml:space="preserve">ተሳበው </w:t>
      </w:r>
      <w:r w:rsidRPr="006F446F">
        <w:rPr>
          <w:rFonts w:ascii="Nyala" w:hAnsi="Nyala" w:cs="Nyala"/>
        </w:rPr>
        <w:t>ውሃ</w:t>
      </w:r>
      <w:r w:rsidRPr="006F446F">
        <w:t xml:space="preserve"> </w:t>
      </w:r>
      <w:r w:rsidRPr="006F446F">
        <w:rPr>
          <w:rFonts w:ascii="Nyala" w:hAnsi="Nyala" w:cs="Nyala"/>
        </w:rPr>
        <w:t>እና</w:t>
      </w:r>
      <w:r w:rsidRPr="006F446F">
        <w:t xml:space="preserve"> </w:t>
      </w:r>
      <w:r w:rsidRPr="006F446F">
        <w:rPr>
          <w:rFonts w:ascii="Nyala" w:hAnsi="Nyala" w:cs="Nyala"/>
        </w:rPr>
        <w:t>ሰብል</w:t>
      </w:r>
      <w:r w:rsidRPr="006F446F">
        <w:t xml:space="preserve"> </w:t>
      </w:r>
      <w:r w:rsidRPr="006F446F">
        <w:rPr>
          <w:rFonts w:ascii="Nyala" w:hAnsi="Nyala" w:cs="Nyala"/>
        </w:rPr>
        <w:t>ከሚጠቀመው</w:t>
      </w:r>
      <w:r w:rsidRPr="006F446F">
        <w:t xml:space="preserve"> </w:t>
      </w:r>
      <w:r w:rsidRPr="006F446F">
        <w:rPr>
          <w:rFonts w:ascii="Nyala" w:hAnsi="Nyala" w:cs="Nyala"/>
        </w:rPr>
        <w:t>የውሃ</w:t>
      </w:r>
      <w:r w:rsidRPr="006F446F">
        <w:t xml:space="preserve"> </w:t>
      </w:r>
      <w:r w:rsidRPr="006F446F">
        <w:rPr>
          <w:rFonts w:ascii="Nyala" w:hAnsi="Nyala" w:cs="Nyala"/>
        </w:rPr>
        <w:t>መጠን</w:t>
      </w:r>
      <w:r w:rsidRPr="006F446F">
        <w:t xml:space="preserve"> </w:t>
      </w:r>
      <w:r w:rsidRPr="006F446F">
        <w:rPr>
          <w:rFonts w:ascii="Nyala" w:hAnsi="Nyala" w:cs="Nyala"/>
        </w:rPr>
        <w:t>የሚላክበትን</w:t>
      </w:r>
      <w:r w:rsidRPr="006F446F">
        <w:t xml:space="preserve"> </w:t>
      </w:r>
      <w:r w:rsidRPr="006F446F">
        <w:rPr>
          <w:rFonts w:ascii="Nyala" w:hAnsi="Nyala" w:cs="Nyala"/>
        </w:rPr>
        <w:t>የ</w:t>
      </w:r>
      <w:r>
        <w:rPr>
          <w:rFonts w:ascii="Nyala" w:hAnsi="Nyala" w:cs="Nyala"/>
        </w:rPr>
        <w:t>አጠቃቀም</w:t>
      </w:r>
      <w:r w:rsidRPr="006F446F">
        <w:t xml:space="preserve"> </w:t>
      </w:r>
      <w:r w:rsidRPr="006F446F">
        <w:rPr>
          <w:rFonts w:ascii="Nyala" w:hAnsi="Nyala" w:cs="Nyala"/>
        </w:rPr>
        <w:t>ውጤታማነት</w:t>
      </w:r>
      <w:r w:rsidRPr="006F446F">
        <w:t xml:space="preserve"> </w:t>
      </w:r>
      <w:r w:rsidRPr="006F446F">
        <w:rPr>
          <w:rFonts w:ascii="Nyala" w:hAnsi="Nyala" w:cs="Nyala"/>
        </w:rPr>
        <w:t>ነው</w:t>
      </w:r>
      <w:r w:rsidRPr="006F446F">
        <w:t xml:space="preserve"> </w:t>
      </w:r>
      <w:r w:rsidRPr="006F446F">
        <w:rPr>
          <w:rFonts w:ascii="Nyala" w:hAnsi="Nyala" w:cs="Nyala"/>
        </w:rPr>
        <w:t>፡፡</w:t>
      </w:r>
      <w:r>
        <w:t xml:space="preserve"> </w:t>
      </w:r>
    </w:p>
  </w:footnote>
  <w:footnote w:id="7">
    <w:p w:rsidR="007C7B30" w:rsidRDefault="007C7B30" w:rsidP="00224D31">
      <w:pPr>
        <w:pStyle w:val="FootnoteText"/>
      </w:pPr>
      <w:r>
        <w:rPr>
          <w:rStyle w:val="FootnoteReference"/>
        </w:rPr>
        <w:footnoteRef/>
      </w:r>
      <w:r>
        <w:t xml:space="preserve"> </w:t>
      </w:r>
      <w:r>
        <w:rPr>
          <w:rFonts w:ascii="Nyala" w:hAnsi="Nyala" w:cs="Nyala"/>
        </w:rPr>
        <w:t>ውጤታማነት</w:t>
      </w:r>
      <w:r w:rsidRPr="006F446F">
        <w:t xml:space="preserve"> </w:t>
      </w:r>
      <w:r w:rsidRPr="006F446F">
        <w:rPr>
          <w:rFonts w:ascii="Nyala" w:hAnsi="Nyala" w:cs="Nyala"/>
        </w:rPr>
        <w:t>የሚያመለክተው</w:t>
      </w:r>
      <w:r w:rsidRPr="006F446F">
        <w:t xml:space="preserve"> </w:t>
      </w:r>
      <w:r w:rsidRPr="006F446F">
        <w:rPr>
          <w:rFonts w:ascii="Nyala" w:hAnsi="Nyala" w:cs="Nyala"/>
        </w:rPr>
        <w:t>ከዋናው</w:t>
      </w:r>
      <w:r w:rsidRPr="006F446F">
        <w:t xml:space="preserve"> </w:t>
      </w:r>
      <w:r w:rsidRPr="006F446F">
        <w:rPr>
          <w:rFonts w:ascii="Nyala" w:hAnsi="Nyala" w:cs="Nyala"/>
        </w:rPr>
        <w:t>ምንጭ</w:t>
      </w:r>
      <w:r w:rsidRPr="006F446F">
        <w:t xml:space="preserve"> </w:t>
      </w:r>
      <w:r w:rsidRPr="006F446F">
        <w:rPr>
          <w:rFonts w:ascii="Nyala" w:hAnsi="Nyala" w:cs="Nyala"/>
        </w:rPr>
        <w:t>የ</w:t>
      </w:r>
      <w:r>
        <w:rPr>
          <w:rFonts w:ascii="Nyala" w:hAnsi="Nyala" w:cs="Nyala"/>
        </w:rPr>
        <w:t xml:space="preserve">ተሳበው </w:t>
      </w:r>
      <w:r w:rsidRPr="006F446F">
        <w:rPr>
          <w:rFonts w:ascii="Nyala" w:hAnsi="Nyala" w:cs="Nyala"/>
        </w:rPr>
        <w:t>ውሃ</w:t>
      </w:r>
      <w:r w:rsidRPr="006F446F">
        <w:t xml:space="preserve"> </w:t>
      </w:r>
      <w:r w:rsidRPr="006F446F">
        <w:rPr>
          <w:rFonts w:ascii="Nyala" w:hAnsi="Nyala" w:cs="Nyala"/>
        </w:rPr>
        <w:t>እና</w:t>
      </w:r>
      <w:r w:rsidRPr="006F446F">
        <w:t xml:space="preserve"> </w:t>
      </w:r>
      <w:r w:rsidRPr="006F446F">
        <w:rPr>
          <w:rFonts w:ascii="Nyala" w:hAnsi="Nyala" w:cs="Nyala"/>
        </w:rPr>
        <w:t>ሰብል</w:t>
      </w:r>
      <w:r w:rsidRPr="006F446F">
        <w:t xml:space="preserve"> </w:t>
      </w:r>
      <w:r w:rsidRPr="006F446F">
        <w:rPr>
          <w:rFonts w:ascii="Nyala" w:hAnsi="Nyala" w:cs="Nyala"/>
        </w:rPr>
        <w:t>ከሚጠቀመው</w:t>
      </w:r>
      <w:r w:rsidRPr="006F446F">
        <w:t xml:space="preserve"> </w:t>
      </w:r>
      <w:r w:rsidRPr="006F446F">
        <w:rPr>
          <w:rFonts w:ascii="Nyala" w:hAnsi="Nyala" w:cs="Nyala"/>
        </w:rPr>
        <w:t>የውሃ</w:t>
      </w:r>
      <w:r w:rsidRPr="006F446F">
        <w:t xml:space="preserve"> </w:t>
      </w:r>
      <w:r w:rsidRPr="006F446F">
        <w:rPr>
          <w:rFonts w:ascii="Nyala" w:hAnsi="Nyala" w:cs="Nyala"/>
        </w:rPr>
        <w:t>መጠን</w:t>
      </w:r>
      <w:r w:rsidRPr="006F446F">
        <w:t xml:space="preserve"> </w:t>
      </w:r>
      <w:r w:rsidRPr="006F446F">
        <w:rPr>
          <w:rFonts w:ascii="Nyala" w:hAnsi="Nyala" w:cs="Nyala"/>
        </w:rPr>
        <w:t>የሚላክበትን</w:t>
      </w:r>
      <w:r w:rsidRPr="006F446F">
        <w:t xml:space="preserve"> </w:t>
      </w:r>
      <w:r w:rsidRPr="006F446F">
        <w:rPr>
          <w:rFonts w:ascii="Nyala" w:hAnsi="Nyala" w:cs="Nyala"/>
        </w:rPr>
        <w:t>የ</w:t>
      </w:r>
      <w:r>
        <w:rPr>
          <w:rFonts w:ascii="Nyala" w:hAnsi="Nyala" w:cs="Nyala"/>
        </w:rPr>
        <w:t>አጠቃቀም</w:t>
      </w:r>
      <w:r w:rsidRPr="006F446F">
        <w:t xml:space="preserve"> </w:t>
      </w:r>
      <w:r w:rsidRPr="006F446F">
        <w:rPr>
          <w:rFonts w:ascii="Nyala" w:hAnsi="Nyala" w:cs="Nyala"/>
        </w:rPr>
        <w:t>ውጤታማነት</w:t>
      </w:r>
      <w:r w:rsidRPr="006F446F">
        <w:t xml:space="preserve"> </w:t>
      </w:r>
      <w:r w:rsidRPr="006F446F">
        <w:rPr>
          <w:rFonts w:ascii="Nyala" w:hAnsi="Nyala" w:cs="Nyala"/>
        </w:rPr>
        <w:t>ነው</w:t>
      </w:r>
      <w:r w:rsidRPr="006F446F">
        <w:t xml:space="preserve"> </w:t>
      </w:r>
      <w:r w:rsidRPr="006F446F">
        <w:rPr>
          <w:rFonts w:ascii="Nyala" w:hAnsi="Nyala" w:cs="Nyala"/>
        </w:rPr>
        <w:t>፡፡</w:t>
      </w:r>
    </w:p>
  </w:footnote>
  <w:footnote w:id="8">
    <w:p w:rsidR="007C7B30" w:rsidRDefault="007C7B30" w:rsidP="00224D31">
      <w:pPr>
        <w:pStyle w:val="FootnoteText"/>
      </w:pPr>
      <w:r>
        <w:rPr>
          <w:rStyle w:val="FootnoteReference"/>
        </w:rPr>
        <w:footnoteRef/>
      </w:r>
      <w:r>
        <w:t xml:space="preserve"> </w:t>
      </w:r>
      <w:r>
        <w:rPr>
          <w:rFonts w:ascii="Nyala" w:hAnsi="Nyala" w:cs="Nyala"/>
        </w:rPr>
        <w:t>ውጤታማነት</w:t>
      </w:r>
      <w:r w:rsidRPr="006F446F">
        <w:t xml:space="preserve"> </w:t>
      </w:r>
      <w:r w:rsidRPr="006F446F">
        <w:rPr>
          <w:rFonts w:ascii="Nyala" w:hAnsi="Nyala" w:cs="Nyala"/>
        </w:rPr>
        <w:t>የሚያመለክተው</w:t>
      </w:r>
      <w:r w:rsidRPr="006F446F">
        <w:t xml:space="preserve"> </w:t>
      </w:r>
      <w:r w:rsidRPr="006F446F">
        <w:rPr>
          <w:rFonts w:ascii="Nyala" w:hAnsi="Nyala" w:cs="Nyala"/>
        </w:rPr>
        <w:t>ከዋናው</w:t>
      </w:r>
      <w:r w:rsidRPr="006F446F">
        <w:t xml:space="preserve"> </w:t>
      </w:r>
      <w:r w:rsidRPr="006F446F">
        <w:rPr>
          <w:rFonts w:ascii="Nyala" w:hAnsi="Nyala" w:cs="Nyala"/>
        </w:rPr>
        <w:t>ምንጭ</w:t>
      </w:r>
      <w:r w:rsidRPr="006F446F">
        <w:t xml:space="preserve"> </w:t>
      </w:r>
      <w:r w:rsidRPr="006F446F">
        <w:rPr>
          <w:rFonts w:ascii="Nyala" w:hAnsi="Nyala" w:cs="Nyala"/>
        </w:rPr>
        <w:t>የ</w:t>
      </w:r>
      <w:r>
        <w:rPr>
          <w:rFonts w:ascii="Nyala" w:hAnsi="Nyala" w:cs="Nyala"/>
        </w:rPr>
        <w:t xml:space="preserve">ተሳበው </w:t>
      </w:r>
      <w:r w:rsidRPr="006F446F">
        <w:rPr>
          <w:rFonts w:ascii="Nyala" w:hAnsi="Nyala" w:cs="Nyala"/>
        </w:rPr>
        <w:t>ውሃ</w:t>
      </w:r>
      <w:r w:rsidRPr="006F446F">
        <w:t xml:space="preserve"> </w:t>
      </w:r>
      <w:r w:rsidRPr="006F446F">
        <w:rPr>
          <w:rFonts w:ascii="Nyala" w:hAnsi="Nyala" w:cs="Nyala"/>
        </w:rPr>
        <w:t>እና</w:t>
      </w:r>
      <w:r w:rsidRPr="006F446F">
        <w:t xml:space="preserve"> </w:t>
      </w:r>
      <w:r w:rsidRPr="006F446F">
        <w:rPr>
          <w:rFonts w:ascii="Nyala" w:hAnsi="Nyala" w:cs="Nyala"/>
        </w:rPr>
        <w:t>ሰብል</w:t>
      </w:r>
      <w:r w:rsidRPr="006F446F">
        <w:t xml:space="preserve"> </w:t>
      </w:r>
      <w:r w:rsidRPr="006F446F">
        <w:rPr>
          <w:rFonts w:ascii="Nyala" w:hAnsi="Nyala" w:cs="Nyala"/>
        </w:rPr>
        <w:t>ከሚጠቀመው</w:t>
      </w:r>
      <w:r w:rsidRPr="006F446F">
        <w:t xml:space="preserve"> </w:t>
      </w:r>
      <w:r w:rsidRPr="006F446F">
        <w:rPr>
          <w:rFonts w:ascii="Nyala" w:hAnsi="Nyala" w:cs="Nyala"/>
        </w:rPr>
        <w:t>የውሃ</w:t>
      </w:r>
      <w:r w:rsidRPr="006F446F">
        <w:t xml:space="preserve"> </w:t>
      </w:r>
      <w:r w:rsidRPr="006F446F">
        <w:rPr>
          <w:rFonts w:ascii="Nyala" w:hAnsi="Nyala" w:cs="Nyala"/>
        </w:rPr>
        <w:t>መጠን</w:t>
      </w:r>
      <w:r w:rsidRPr="006F446F">
        <w:t xml:space="preserve"> </w:t>
      </w:r>
      <w:r w:rsidRPr="006F446F">
        <w:rPr>
          <w:rFonts w:ascii="Nyala" w:hAnsi="Nyala" w:cs="Nyala"/>
        </w:rPr>
        <w:t>የሚላክበትን</w:t>
      </w:r>
      <w:r w:rsidRPr="006F446F">
        <w:t xml:space="preserve"> </w:t>
      </w:r>
      <w:r w:rsidRPr="006F446F">
        <w:rPr>
          <w:rFonts w:ascii="Nyala" w:hAnsi="Nyala" w:cs="Nyala"/>
        </w:rPr>
        <w:t>የ</w:t>
      </w:r>
      <w:r>
        <w:rPr>
          <w:rFonts w:ascii="Nyala" w:hAnsi="Nyala" w:cs="Nyala"/>
        </w:rPr>
        <w:t>አጠቃቀም</w:t>
      </w:r>
      <w:r w:rsidRPr="006F446F">
        <w:t xml:space="preserve"> </w:t>
      </w:r>
      <w:r w:rsidRPr="006F446F">
        <w:rPr>
          <w:rFonts w:ascii="Nyala" w:hAnsi="Nyala" w:cs="Nyala"/>
        </w:rPr>
        <w:t>ውጤታማነት</w:t>
      </w:r>
      <w:r w:rsidRPr="006F446F">
        <w:t xml:space="preserve"> </w:t>
      </w:r>
      <w:r w:rsidRPr="006F446F">
        <w:rPr>
          <w:rFonts w:ascii="Nyala" w:hAnsi="Nyala" w:cs="Nyala"/>
        </w:rPr>
        <w:t>ነው</w:t>
      </w:r>
      <w:r w:rsidRPr="006F446F">
        <w:t xml:space="preserve"> </w:t>
      </w:r>
      <w:r w:rsidRPr="006F446F">
        <w:rPr>
          <w:rFonts w:ascii="Nyala" w:hAnsi="Nyala" w:cs="Nyala"/>
        </w:rPr>
        <w:t>፡፡</w:t>
      </w:r>
    </w:p>
  </w:footnote>
  <w:footnote w:id="9">
    <w:p w:rsidR="007C7B30" w:rsidRDefault="007C7B30" w:rsidP="00224D31">
      <w:pPr>
        <w:pStyle w:val="FootnoteText"/>
      </w:pPr>
      <w:r>
        <w:rPr>
          <w:rStyle w:val="FootnoteReference"/>
        </w:rPr>
        <w:footnoteRef/>
      </w:r>
      <w:r>
        <w:t xml:space="preserve"> </w:t>
      </w:r>
      <w:r>
        <w:rPr>
          <w:rFonts w:ascii="Nyala" w:hAnsi="Nyala" w:cs="Nyala"/>
        </w:rPr>
        <w:t>ውጤታማነት</w:t>
      </w:r>
      <w:r w:rsidRPr="006F446F">
        <w:t xml:space="preserve"> </w:t>
      </w:r>
      <w:r w:rsidRPr="006F446F">
        <w:rPr>
          <w:rFonts w:ascii="Nyala" w:hAnsi="Nyala" w:cs="Nyala"/>
        </w:rPr>
        <w:t>የሚያመለክተው</w:t>
      </w:r>
      <w:r w:rsidRPr="006F446F">
        <w:t xml:space="preserve"> </w:t>
      </w:r>
      <w:r w:rsidRPr="006F446F">
        <w:rPr>
          <w:rFonts w:ascii="Nyala" w:hAnsi="Nyala" w:cs="Nyala"/>
        </w:rPr>
        <w:t>ከዋናው</w:t>
      </w:r>
      <w:r w:rsidRPr="006F446F">
        <w:t xml:space="preserve"> </w:t>
      </w:r>
      <w:r w:rsidRPr="006F446F">
        <w:rPr>
          <w:rFonts w:ascii="Nyala" w:hAnsi="Nyala" w:cs="Nyala"/>
        </w:rPr>
        <w:t>ምንጭ</w:t>
      </w:r>
      <w:r w:rsidRPr="006F446F">
        <w:t xml:space="preserve"> </w:t>
      </w:r>
      <w:r w:rsidRPr="006F446F">
        <w:rPr>
          <w:rFonts w:ascii="Nyala" w:hAnsi="Nyala" w:cs="Nyala"/>
        </w:rPr>
        <w:t>የ</w:t>
      </w:r>
      <w:r>
        <w:rPr>
          <w:rFonts w:ascii="Nyala" w:hAnsi="Nyala" w:cs="Nyala"/>
        </w:rPr>
        <w:t xml:space="preserve">ተሳበው </w:t>
      </w:r>
      <w:r w:rsidRPr="006F446F">
        <w:rPr>
          <w:rFonts w:ascii="Nyala" w:hAnsi="Nyala" w:cs="Nyala"/>
        </w:rPr>
        <w:t>ውሃ</w:t>
      </w:r>
      <w:r w:rsidRPr="006F446F">
        <w:t xml:space="preserve"> </w:t>
      </w:r>
      <w:r w:rsidRPr="006F446F">
        <w:rPr>
          <w:rFonts w:ascii="Nyala" w:hAnsi="Nyala" w:cs="Nyala"/>
        </w:rPr>
        <w:t>እና</w:t>
      </w:r>
      <w:r w:rsidRPr="006F446F">
        <w:t xml:space="preserve"> </w:t>
      </w:r>
      <w:r w:rsidRPr="006F446F">
        <w:rPr>
          <w:rFonts w:ascii="Nyala" w:hAnsi="Nyala" w:cs="Nyala"/>
        </w:rPr>
        <w:t>ሰብል</w:t>
      </w:r>
      <w:r w:rsidRPr="006F446F">
        <w:t xml:space="preserve"> </w:t>
      </w:r>
      <w:r w:rsidRPr="006F446F">
        <w:rPr>
          <w:rFonts w:ascii="Nyala" w:hAnsi="Nyala" w:cs="Nyala"/>
        </w:rPr>
        <w:t>ከሚጠቀመው</w:t>
      </w:r>
      <w:r w:rsidRPr="006F446F">
        <w:t xml:space="preserve"> </w:t>
      </w:r>
      <w:r w:rsidRPr="006F446F">
        <w:rPr>
          <w:rFonts w:ascii="Nyala" w:hAnsi="Nyala" w:cs="Nyala"/>
        </w:rPr>
        <w:t>የውሃ</w:t>
      </w:r>
      <w:r w:rsidRPr="006F446F">
        <w:t xml:space="preserve"> </w:t>
      </w:r>
      <w:r w:rsidRPr="006F446F">
        <w:rPr>
          <w:rFonts w:ascii="Nyala" w:hAnsi="Nyala" w:cs="Nyala"/>
        </w:rPr>
        <w:t>መጠን</w:t>
      </w:r>
      <w:r w:rsidRPr="006F446F">
        <w:t xml:space="preserve"> </w:t>
      </w:r>
      <w:r w:rsidRPr="006F446F">
        <w:rPr>
          <w:rFonts w:ascii="Nyala" w:hAnsi="Nyala" w:cs="Nyala"/>
        </w:rPr>
        <w:t>የሚላክበትን</w:t>
      </w:r>
      <w:r w:rsidRPr="006F446F">
        <w:t xml:space="preserve"> </w:t>
      </w:r>
      <w:r w:rsidRPr="006F446F">
        <w:rPr>
          <w:rFonts w:ascii="Nyala" w:hAnsi="Nyala" w:cs="Nyala"/>
        </w:rPr>
        <w:t>የ</w:t>
      </w:r>
      <w:r>
        <w:rPr>
          <w:rFonts w:ascii="Nyala" w:hAnsi="Nyala" w:cs="Nyala"/>
        </w:rPr>
        <w:t>አጠቃቀም</w:t>
      </w:r>
      <w:r w:rsidRPr="006F446F">
        <w:t xml:space="preserve"> </w:t>
      </w:r>
      <w:r w:rsidRPr="006F446F">
        <w:rPr>
          <w:rFonts w:ascii="Nyala" w:hAnsi="Nyala" w:cs="Nyala"/>
        </w:rPr>
        <w:t>ውጤታማነት</w:t>
      </w:r>
      <w:r w:rsidRPr="006F446F">
        <w:t xml:space="preserve"> </w:t>
      </w:r>
      <w:r w:rsidRPr="006F446F">
        <w:rPr>
          <w:rFonts w:ascii="Nyala" w:hAnsi="Nyala" w:cs="Nyala"/>
        </w:rPr>
        <w:t>ነው</w:t>
      </w:r>
      <w:r w:rsidRPr="006F446F">
        <w:t xml:space="preserve"> </w:t>
      </w:r>
      <w:r w:rsidRPr="006F446F">
        <w:rPr>
          <w:rFonts w:ascii="Nyala" w:hAnsi="Nyala" w:cs="Nyal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668"/>
    <w:multiLevelType w:val="hybridMultilevel"/>
    <w:tmpl w:val="6834089A"/>
    <w:lvl w:ilvl="0" w:tplc="9F8C32F8">
      <w:start w:val="1"/>
      <w:numFmt w:val="upperRoman"/>
      <w:lvlText w:val="%1."/>
      <w:lvlJc w:val="left"/>
      <w:pPr>
        <w:ind w:left="2250" w:hanging="72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15:restartNumberingAfterBreak="0">
    <w:nsid w:val="02897D42"/>
    <w:multiLevelType w:val="hybridMultilevel"/>
    <w:tmpl w:val="65C4830A"/>
    <w:lvl w:ilvl="0" w:tplc="55B6B75A">
      <w:start w:val="1"/>
      <w:numFmt w:val="lowerRoman"/>
      <w:lvlText w:val="%1)"/>
      <w:lvlJc w:val="righ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47C2F"/>
    <w:multiLevelType w:val="hybridMultilevel"/>
    <w:tmpl w:val="C776A0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6DD0EBA"/>
    <w:multiLevelType w:val="hybridMultilevel"/>
    <w:tmpl w:val="407E85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E1738AF"/>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1AD3EDB"/>
    <w:multiLevelType w:val="hybridMultilevel"/>
    <w:tmpl w:val="1D6E80F8"/>
    <w:lvl w:ilvl="0" w:tplc="55B6B75A">
      <w:start w:val="1"/>
      <w:numFmt w:val="lowerRoman"/>
      <w:lvlText w:val="%1)"/>
      <w:lvlJc w:val="right"/>
      <w:pPr>
        <w:ind w:left="795" w:hanging="360"/>
      </w:pPr>
      <w:rPr>
        <w:rFonts w:ascii="Calibri" w:eastAsia="Times New Roman" w:hAnsi="Calibri" w:cs="Times New Roman"/>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15:restartNumberingAfterBreak="0">
    <w:nsid w:val="12A912C3"/>
    <w:multiLevelType w:val="hybridMultilevel"/>
    <w:tmpl w:val="5588DD66"/>
    <w:lvl w:ilvl="0" w:tplc="55B6B75A">
      <w:start w:val="1"/>
      <w:numFmt w:val="lowerRoman"/>
      <w:lvlText w:val="%1)"/>
      <w:lvlJc w:val="righ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45EB1"/>
    <w:multiLevelType w:val="hybridMultilevel"/>
    <w:tmpl w:val="BC1E39D4"/>
    <w:lvl w:ilvl="0" w:tplc="04090001">
      <w:start w:val="1"/>
      <w:numFmt w:val="bullet"/>
      <w:lvlText w:val=""/>
      <w:lvlJc w:val="left"/>
      <w:pPr>
        <w:ind w:left="720" w:hanging="360"/>
      </w:pPr>
      <w:rPr>
        <w:rFonts w:ascii="Symbol" w:hAnsi="Symbol" w:hint="default"/>
      </w:rPr>
    </w:lvl>
    <w:lvl w:ilvl="1" w:tplc="CE148BC6">
      <w:numFmt w:val="bullet"/>
      <w:lvlText w:val="•"/>
      <w:lvlJc w:val="left"/>
      <w:pPr>
        <w:ind w:left="45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44B48"/>
    <w:multiLevelType w:val="multilevel"/>
    <w:tmpl w:val="045E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06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E751393"/>
    <w:multiLevelType w:val="hybridMultilevel"/>
    <w:tmpl w:val="6664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C0966"/>
    <w:multiLevelType w:val="hybridMultilevel"/>
    <w:tmpl w:val="86528858"/>
    <w:lvl w:ilvl="0" w:tplc="045E000F">
      <w:start w:val="1"/>
      <w:numFmt w:val="decimal"/>
      <w:lvlText w:val="%1."/>
      <w:lvlJc w:val="left"/>
      <w:pPr>
        <w:ind w:left="720" w:hanging="360"/>
      </w:p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11" w15:restartNumberingAfterBreak="0">
    <w:nsid w:val="38CA6C94"/>
    <w:multiLevelType w:val="multilevel"/>
    <w:tmpl w:val="A24A6D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9A36FA3"/>
    <w:multiLevelType w:val="hybridMultilevel"/>
    <w:tmpl w:val="183AC3FE"/>
    <w:lvl w:ilvl="0" w:tplc="42B2251C">
      <w:start w:val="1"/>
      <w:numFmt w:val="lowerRoman"/>
      <w:lvlText w:val="%1)"/>
      <w:lvlJc w:val="left"/>
      <w:pPr>
        <w:ind w:left="1440" w:hanging="720"/>
      </w:pPr>
      <w:rPr>
        <w:rFonts w:hint="default"/>
      </w:rPr>
    </w:lvl>
    <w:lvl w:ilvl="1" w:tplc="045E0019" w:tentative="1">
      <w:start w:val="1"/>
      <w:numFmt w:val="lowerLetter"/>
      <w:lvlText w:val="%2."/>
      <w:lvlJc w:val="left"/>
      <w:pPr>
        <w:ind w:left="1800" w:hanging="360"/>
      </w:pPr>
    </w:lvl>
    <w:lvl w:ilvl="2" w:tplc="045E001B" w:tentative="1">
      <w:start w:val="1"/>
      <w:numFmt w:val="lowerRoman"/>
      <w:lvlText w:val="%3."/>
      <w:lvlJc w:val="right"/>
      <w:pPr>
        <w:ind w:left="2520" w:hanging="180"/>
      </w:pPr>
    </w:lvl>
    <w:lvl w:ilvl="3" w:tplc="045E000F" w:tentative="1">
      <w:start w:val="1"/>
      <w:numFmt w:val="decimal"/>
      <w:lvlText w:val="%4."/>
      <w:lvlJc w:val="left"/>
      <w:pPr>
        <w:ind w:left="3240" w:hanging="360"/>
      </w:pPr>
    </w:lvl>
    <w:lvl w:ilvl="4" w:tplc="045E0019" w:tentative="1">
      <w:start w:val="1"/>
      <w:numFmt w:val="lowerLetter"/>
      <w:lvlText w:val="%5."/>
      <w:lvlJc w:val="left"/>
      <w:pPr>
        <w:ind w:left="3960" w:hanging="360"/>
      </w:pPr>
    </w:lvl>
    <w:lvl w:ilvl="5" w:tplc="045E001B" w:tentative="1">
      <w:start w:val="1"/>
      <w:numFmt w:val="lowerRoman"/>
      <w:lvlText w:val="%6."/>
      <w:lvlJc w:val="right"/>
      <w:pPr>
        <w:ind w:left="4680" w:hanging="180"/>
      </w:pPr>
    </w:lvl>
    <w:lvl w:ilvl="6" w:tplc="045E000F" w:tentative="1">
      <w:start w:val="1"/>
      <w:numFmt w:val="decimal"/>
      <w:lvlText w:val="%7."/>
      <w:lvlJc w:val="left"/>
      <w:pPr>
        <w:ind w:left="5400" w:hanging="360"/>
      </w:pPr>
    </w:lvl>
    <w:lvl w:ilvl="7" w:tplc="045E0019" w:tentative="1">
      <w:start w:val="1"/>
      <w:numFmt w:val="lowerLetter"/>
      <w:lvlText w:val="%8."/>
      <w:lvlJc w:val="left"/>
      <w:pPr>
        <w:ind w:left="6120" w:hanging="360"/>
      </w:pPr>
    </w:lvl>
    <w:lvl w:ilvl="8" w:tplc="045E001B" w:tentative="1">
      <w:start w:val="1"/>
      <w:numFmt w:val="lowerRoman"/>
      <w:lvlText w:val="%9."/>
      <w:lvlJc w:val="right"/>
      <w:pPr>
        <w:ind w:left="6840" w:hanging="180"/>
      </w:pPr>
    </w:lvl>
  </w:abstractNum>
  <w:abstractNum w:abstractNumId="13" w15:restartNumberingAfterBreak="0">
    <w:nsid w:val="430A27D3"/>
    <w:multiLevelType w:val="multilevel"/>
    <w:tmpl w:val="41A82EDC"/>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32D62FC"/>
    <w:multiLevelType w:val="multilevel"/>
    <w:tmpl w:val="6C66F462"/>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460442E9"/>
    <w:multiLevelType w:val="hybridMultilevel"/>
    <w:tmpl w:val="2BD01456"/>
    <w:lvl w:ilvl="0" w:tplc="045E0013">
      <w:start w:val="1"/>
      <w:numFmt w:val="upperRoman"/>
      <w:lvlText w:val="%1."/>
      <w:lvlJc w:val="right"/>
      <w:pPr>
        <w:ind w:left="1440" w:hanging="360"/>
      </w:pPr>
    </w:lvl>
    <w:lvl w:ilvl="1" w:tplc="045E0019" w:tentative="1">
      <w:start w:val="1"/>
      <w:numFmt w:val="lowerLetter"/>
      <w:lvlText w:val="%2."/>
      <w:lvlJc w:val="left"/>
      <w:pPr>
        <w:ind w:left="2160" w:hanging="360"/>
      </w:pPr>
    </w:lvl>
    <w:lvl w:ilvl="2" w:tplc="045E001B" w:tentative="1">
      <w:start w:val="1"/>
      <w:numFmt w:val="lowerRoman"/>
      <w:lvlText w:val="%3."/>
      <w:lvlJc w:val="right"/>
      <w:pPr>
        <w:ind w:left="2880" w:hanging="180"/>
      </w:pPr>
    </w:lvl>
    <w:lvl w:ilvl="3" w:tplc="045E000F" w:tentative="1">
      <w:start w:val="1"/>
      <w:numFmt w:val="decimal"/>
      <w:lvlText w:val="%4."/>
      <w:lvlJc w:val="left"/>
      <w:pPr>
        <w:ind w:left="3600" w:hanging="360"/>
      </w:pPr>
    </w:lvl>
    <w:lvl w:ilvl="4" w:tplc="045E0019" w:tentative="1">
      <w:start w:val="1"/>
      <w:numFmt w:val="lowerLetter"/>
      <w:lvlText w:val="%5."/>
      <w:lvlJc w:val="left"/>
      <w:pPr>
        <w:ind w:left="4320" w:hanging="360"/>
      </w:pPr>
    </w:lvl>
    <w:lvl w:ilvl="5" w:tplc="045E001B" w:tentative="1">
      <w:start w:val="1"/>
      <w:numFmt w:val="lowerRoman"/>
      <w:lvlText w:val="%6."/>
      <w:lvlJc w:val="right"/>
      <w:pPr>
        <w:ind w:left="5040" w:hanging="180"/>
      </w:pPr>
    </w:lvl>
    <w:lvl w:ilvl="6" w:tplc="045E000F" w:tentative="1">
      <w:start w:val="1"/>
      <w:numFmt w:val="decimal"/>
      <w:lvlText w:val="%7."/>
      <w:lvlJc w:val="left"/>
      <w:pPr>
        <w:ind w:left="5760" w:hanging="360"/>
      </w:pPr>
    </w:lvl>
    <w:lvl w:ilvl="7" w:tplc="045E0019" w:tentative="1">
      <w:start w:val="1"/>
      <w:numFmt w:val="lowerLetter"/>
      <w:lvlText w:val="%8."/>
      <w:lvlJc w:val="left"/>
      <w:pPr>
        <w:ind w:left="6480" w:hanging="360"/>
      </w:pPr>
    </w:lvl>
    <w:lvl w:ilvl="8" w:tplc="045E001B" w:tentative="1">
      <w:start w:val="1"/>
      <w:numFmt w:val="lowerRoman"/>
      <w:lvlText w:val="%9."/>
      <w:lvlJc w:val="right"/>
      <w:pPr>
        <w:ind w:left="7200" w:hanging="180"/>
      </w:pPr>
    </w:lvl>
  </w:abstractNum>
  <w:abstractNum w:abstractNumId="16" w15:restartNumberingAfterBreak="0">
    <w:nsid w:val="46A55981"/>
    <w:multiLevelType w:val="hybridMultilevel"/>
    <w:tmpl w:val="899460E4"/>
    <w:lvl w:ilvl="0" w:tplc="55B6B75A">
      <w:start w:val="1"/>
      <w:numFmt w:val="lowerRoman"/>
      <w:lvlText w:val="%1)"/>
      <w:lvlJc w:val="righ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952FD4"/>
    <w:multiLevelType w:val="hybridMultilevel"/>
    <w:tmpl w:val="0EDED66E"/>
    <w:lvl w:ilvl="0" w:tplc="045E0001">
      <w:start w:val="1"/>
      <w:numFmt w:val="bullet"/>
      <w:lvlText w:val=""/>
      <w:lvlJc w:val="left"/>
      <w:pPr>
        <w:ind w:left="360" w:hanging="360"/>
      </w:pPr>
      <w:rPr>
        <w:rFonts w:ascii="Symbol" w:hAnsi="Symbol" w:hint="default"/>
      </w:rPr>
    </w:lvl>
    <w:lvl w:ilvl="1" w:tplc="045E0003" w:tentative="1">
      <w:start w:val="1"/>
      <w:numFmt w:val="bullet"/>
      <w:lvlText w:val="o"/>
      <w:lvlJc w:val="left"/>
      <w:pPr>
        <w:ind w:left="1080" w:hanging="360"/>
      </w:pPr>
      <w:rPr>
        <w:rFonts w:ascii="Courier New" w:hAnsi="Courier New" w:cs="Courier New" w:hint="default"/>
      </w:rPr>
    </w:lvl>
    <w:lvl w:ilvl="2" w:tplc="045E0005" w:tentative="1">
      <w:start w:val="1"/>
      <w:numFmt w:val="bullet"/>
      <w:lvlText w:val=""/>
      <w:lvlJc w:val="left"/>
      <w:pPr>
        <w:ind w:left="1800" w:hanging="360"/>
      </w:pPr>
      <w:rPr>
        <w:rFonts w:ascii="Wingdings" w:hAnsi="Wingdings" w:hint="default"/>
      </w:rPr>
    </w:lvl>
    <w:lvl w:ilvl="3" w:tplc="045E0001" w:tentative="1">
      <w:start w:val="1"/>
      <w:numFmt w:val="bullet"/>
      <w:lvlText w:val=""/>
      <w:lvlJc w:val="left"/>
      <w:pPr>
        <w:ind w:left="2520" w:hanging="360"/>
      </w:pPr>
      <w:rPr>
        <w:rFonts w:ascii="Symbol" w:hAnsi="Symbol" w:hint="default"/>
      </w:rPr>
    </w:lvl>
    <w:lvl w:ilvl="4" w:tplc="045E0003" w:tentative="1">
      <w:start w:val="1"/>
      <w:numFmt w:val="bullet"/>
      <w:lvlText w:val="o"/>
      <w:lvlJc w:val="left"/>
      <w:pPr>
        <w:ind w:left="3240" w:hanging="360"/>
      </w:pPr>
      <w:rPr>
        <w:rFonts w:ascii="Courier New" w:hAnsi="Courier New" w:cs="Courier New" w:hint="default"/>
      </w:rPr>
    </w:lvl>
    <w:lvl w:ilvl="5" w:tplc="045E0005" w:tentative="1">
      <w:start w:val="1"/>
      <w:numFmt w:val="bullet"/>
      <w:lvlText w:val=""/>
      <w:lvlJc w:val="left"/>
      <w:pPr>
        <w:ind w:left="3960" w:hanging="360"/>
      </w:pPr>
      <w:rPr>
        <w:rFonts w:ascii="Wingdings" w:hAnsi="Wingdings" w:hint="default"/>
      </w:rPr>
    </w:lvl>
    <w:lvl w:ilvl="6" w:tplc="045E0001" w:tentative="1">
      <w:start w:val="1"/>
      <w:numFmt w:val="bullet"/>
      <w:lvlText w:val=""/>
      <w:lvlJc w:val="left"/>
      <w:pPr>
        <w:ind w:left="4680" w:hanging="360"/>
      </w:pPr>
      <w:rPr>
        <w:rFonts w:ascii="Symbol" w:hAnsi="Symbol" w:hint="default"/>
      </w:rPr>
    </w:lvl>
    <w:lvl w:ilvl="7" w:tplc="045E0003" w:tentative="1">
      <w:start w:val="1"/>
      <w:numFmt w:val="bullet"/>
      <w:lvlText w:val="o"/>
      <w:lvlJc w:val="left"/>
      <w:pPr>
        <w:ind w:left="5400" w:hanging="360"/>
      </w:pPr>
      <w:rPr>
        <w:rFonts w:ascii="Courier New" w:hAnsi="Courier New" w:cs="Courier New" w:hint="default"/>
      </w:rPr>
    </w:lvl>
    <w:lvl w:ilvl="8" w:tplc="045E0005" w:tentative="1">
      <w:start w:val="1"/>
      <w:numFmt w:val="bullet"/>
      <w:lvlText w:val=""/>
      <w:lvlJc w:val="left"/>
      <w:pPr>
        <w:ind w:left="6120" w:hanging="360"/>
      </w:pPr>
      <w:rPr>
        <w:rFonts w:ascii="Wingdings" w:hAnsi="Wingdings" w:hint="default"/>
      </w:rPr>
    </w:lvl>
  </w:abstractNum>
  <w:abstractNum w:abstractNumId="18" w15:restartNumberingAfterBreak="0">
    <w:nsid w:val="4CF2160C"/>
    <w:multiLevelType w:val="hybridMultilevel"/>
    <w:tmpl w:val="818656B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912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591518"/>
    <w:multiLevelType w:val="hybridMultilevel"/>
    <w:tmpl w:val="6F92A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93823"/>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7C748C"/>
    <w:multiLevelType w:val="hybridMultilevel"/>
    <w:tmpl w:val="E432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A21BC"/>
    <w:multiLevelType w:val="hybridMultilevel"/>
    <w:tmpl w:val="670CC2BC"/>
    <w:lvl w:ilvl="0" w:tplc="045E000F">
      <w:start w:val="1"/>
      <w:numFmt w:val="decimal"/>
      <w:lvlText w:val="%1."/>
      <w:lvlJc w:val="left"/>
      <w:pPr>
        <w:ind w:left="720" w:hanging="360"/>
      </w:p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24" w15:restartNumberingAfterBreak="0">
    <w:nsid w:val="5D972256"/>
    <w:multiLevelType w:val="hybridMultilevel"/>
    <w:tmpl w:val="970C0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13C0F40"/>
    <w:multiLevelType w:val="multilevel"/>
    <w:tmpl w:val="2884D462"/>
    <w:lvl w:ilvl="0">
      <w:start w:val="1"/>
      <w:numFmt w:val="decimal"/>
      <w:lvlText w:val="%1."/>
      <w:lvlJc w:val="left"/>
      <w:pPr>
        <w:tabs>
          <w:tab w:val="num" w:pos="540"/>
        </w:tabs>
        <w:ind w:left="540" w:hanging="360"/>
      </w:pPr>
    </w:lvl>
    <w:lvl w:ilvl="1">
      <w:start w:val="1"/>
      <w:numFmt w:val="decimal"/>
      <w:isLgl/>
      <w:lvlText w:val="%1.%2"/>
      <w:lvlJc w:val="left"/>
      <w:pPr>
        <w:ind w:left="1020" w:hanging="48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F207470"/>
    <w:multiLevelType w:val="hybridMultilevel"/>
    <w:tmpl w:val="0BF2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AB40AE"/>
    <w:multiLevelType w:val="hybridMultilevel"/>
    <w:tmpl w:val="1222EF9C"/>
    <w:lvl w:ilvl="0" w:tplc="E744D8C8">
      <w:start w:val="1"/>
      <w:numFmt w:val="lowerLetter"/>
      <w:lvlText w:val="%1)"/>
      <w:lvlJc w:val="left"/>
      <w:pPr>
        <w:ind w:left="720" w:hanging="360"/>
      </w:pPr>
      <w:rPr>
        <w:rFonts w:hint="default"/>
        <w:w w:val="1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C944DC"/>
    <w:multiLevelType w:val="hybridMultilevel"/>
    <w:tmpl w:val="C6485BF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8B3E39"/>
    <w:multiLevelType w:val="hybridMultilevel"/>
    <w:tmpl w:val="8D7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2E13FB"/>
    <w:multiLevelType w:val="hybridMultilevel"/>
    <w:tmpl w:val="4D2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5D0F01"/>
    <w:multiLevelType w:val="multilevel"/>
    <w:tmpl w:val="045E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6987CD1"/>
    <w:multiLevelType w:val="hybridMultilevel"/>
    <w:tmpl w:val="F6442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F32D01"/>
    <w:multiLevelType w:val="hybridMultilevel"/>
    <w:tmpl w:val="7CF2ABD8"/>
    <w:lvl w:ilvl="0" w:tplc="045E0013">
      <w:start w:val="1"/>
      <w:numFmt w:val="upperRoman"/>
      <w:lvlText w:val="%1."/>
      <w:lvlJc w:val="right"/>
      <w:pPr>
        <w:ind w:left="1440" w:hanging="360"/>
      </w:pPr>
    </w:lvl>
    <w:lvl w:ilvl="1" w:tplc="045E0019" w:tentative="1">
      <w:start w:val="1"/>
      <w:numFmt w:val="lowerLetter"/>
      <w:lvlText w:val="%2."/>
      <w:lvlJc w:val="left"/>
      <w:pPr>
        <w:ind w:left="2160" w:hanging="360"/>
      </w:pPr>
    </w:lvl>
    <w:lvl w:ilvl="2" w:tplc="045E001B" w:tentative="1">
      <w:start w:val="1"/>
      <w:numFmt w:val="lowerRoman"/>
      <w:lvlText w:val="%3."/>
      <w:lvlJc w:val="right"/>
      <w:pPr>
        <w:ind w:left="2880" w:hanging="180"/>
      </w:pPr>
    </w:lvl>
    <w:lvl w:ilvl="3" w:tplc="045E000F" w:tentative="1">
      <w:start w:val="1"/>
      <w:numFmt w:val="decimal"/>
      <w:lvlText w:val="%4."/>
      <w:lvlJc w:val="left"/>
      <w:pPr>
        <w:ind w:left="3600" w:hanging="360"/>
      </w:pPr>
    </w:lvl>
    <w:lvl w:ilvl="4" w:tplc="045E0019" w:tentative="1">
      <w:start w:val="1"/>
      <w:numFmt w:val="lowerLetter"/>
      <w:lvlText w:val="%5."/>
      <w:lvlJc w:val="left"/>
      <w:pPr>
        <w:ind w:left="4320" w:hanging="360"/>
      </w:pPr>
    </w:lvl>
    <w:lvl w:ilvl="5" w:tplc="045E001B" w:tentative="1">
      <w:start w:val="1"/>
      <w:numFmt w:val="lowerRoman"/>
      <w:lvlText w:val="%6."/>
      <w:lvlJc w:val="right"/>
      <w:pPr>
        <w:ind w:left="5040" w:hanging="180"/>
      </w:pPr>
    </w:lvl>
    <w:lvl w:ilvl="6" w:tplc="045E000F" w:tentative="1">
      <w:start w:val="1"/>
      <w:numFmt w:val="decimal"/>
      <w:lvlText w:val="%7."/>
      <w:lvlJc w:val="left"/>
      <w:pPr>
        <w:ind w:left="5760" w:hanging="360"/>
      </w:pPr>
    </w:lvl>
    <w:lvl w:ilvl="7" w:tplc="045E0019" w:tentative="1">
      <w:start w:val="1"/>
      <w:numFmt w:val="lowerLetter"/>
      <w:lvlText w:val="%8."/>
      <w:lvlJc w:val="left"/>
      <w:pPr>
        <w:ind w:left="6480" w:hanging="360"/>
      </w:pPr>
    </w:lvl>
    <w:lvl w:ilvl="8" w:tplc="045E001B" w:tentative="1">
      <w:start w:val="1"/>
      <w:numFmt w:val="lowerRoman"/>
      <w:lvlText w:val="%9."/>
      <w:lvlJc w:val="right"/>
      <w:pPr>
        <w:ind w:left="7200" w:hanging="180"/>
      </w:pPr>
    </w:lvl>
  </w:abstractNum>
  <w:abstractNum w:abstractNumId="34" w15:restartNumberingAfterBreak="0">
    <w:nsid w:val="77C50DF9"/>
    <w:multiLevelType w:val="hybridMultilevel"/>
    <w:tmpl w:val="69E6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2B4DF2"/>
    <w:multiLevelType w:val="hybridMultilevel"/>
    <w:tmpl w:val="EB7EC492"/>
    <w:lvl w:ilvl="0" w:tplc="0409000F">
      <w:start w:val="3"/>
      <w:numFmt w:val="decimal"/>
      <w:lvlText w:val="%1."/>
      <w:lvlJc w:val="left"/>
      <w:pPr>
        <w:ind w:left="720" w:hanging="36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B32F8E"/>
    <w:multiLevelType w:val="hybridMultilevel"/>
    <w:tmpl w:val="121ACB9A"/>
    <w:lvl w:ilvl="0" w:tplc="EEA2636E">
      <w:start w:val="1"/>
      <w:numFmt w:val="lowerRoman"/>
      <w:lvlText w:val="%1)"/>
      <w:lvlJc w:val="right"/>
      <w:pPr>
        <w:ind w:left="720" w:hanging="360"/>
      </w:pPr>
      <w:rPr>
        <w:rFonts w:ascii="Calibri" w:eastAsia="Times New Roman"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23C63"/>
    <w:multiLevelType w:val="hybridMultilevel"/>
    <w:tmpl w:val="D0225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C245DA"/>
    <w:multiLevelType w:val="hybridMultilevel"/>
    <w:tmpl w:val="0BF28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30"/>
  </w:num>
  <w:num w:numId="4">
    <w:abstractNumId w:val="35"/>
  </w:num>
  <w:num w:numId="5">
    <w:abstractNumId w:val="0"/>
  </w:num>
  <w:num w:numId="6">
    <w:abstractNumId w:val="37"/>
  </w:num>
  <w:num w:numId="7">
    <w:abstractNumId w:val="11"/>
  </w:num>
  <w:num w:numId="8">
    <w:abstractNumId w:val="25"/>
  </w:num>
  <w:num w:numId="9">
    <w:abstractNumId w:val="6"/>
  </w:num>
  <w:num w:numId="10">
    <w:abstractNumId w:val="24"/>
  </w:num>
  <w:num w:numId="11">
    <w:abstractNumId w:val="34"/>
  </w:num>
  <w:num w:numId="12">
    <w:abstractNumId w:val="7"/>
  </w:num>
  <w:num w:numId="13">
    <w:abstractNumId w:val="22"/>
  </w:num>
  <w:num w:numId="14">
    <w:abstractNumId w:val="13"/>
  </w:num>
  <w:num w:numId="15">
    <w:abstractNumId w:val="21"/>
  </w:num>
  <w:num w:numId="16">
    <w:abstractNumId w:val="18"/>
  </w:num>
  <w:num w:numId="17">
    <w:abstractNumId w:val="29"/>
  </w:num>
  <w:num w:numId="18">
    <w:abstractNumId w:val="32"/>
  </w:num>
  <w:num w:numId="19">
    <w:abstractNumId w:val="27"/>
  </w:num>
  <w:num w:numId="20">
    <w:abstractNumId w:val="20"/>
  </w:num>
  <w:num w:numId="21">
    <w:abstractNumId w:val="28"/>
  </w:num>
  <w:num w:numId="22">
    <w:abstractNumId w:val="38"/>
  </w:num>
  <w:num w:numId="23">
    <w:abstractNumId w:val="4"/>
  </w:num>
  <w:num w:numId="24">
    <w:abstractNumId w:val="26"/>
  </w:num>
  <w:num w:numId="25">
    <w:abstractNumId w:val="17"/>
  </w:num>
  <w:num w:numId="26">
    <w:abstractNumId w:val="15"/>
  </w:num>
  <w:num w:numId="27">
    <w:abstractNumId w:val="12"/>
  </w:num>
  <w:num w:numId="28">
    <w:abstractNumId w:val="33"/>
  </w:num>
  <w:num w:numId="29">
    <w:abstractNumId w:val="14"/>
  </w:num>
  <w:num w:numId="30">
    <w:abstractNumId w:val="10"/>
  </w:num>
  <w:num w:numId="31">
    <w:abstractNumId w:val="23"/>
  </w:num>
  <w:num w:numId="32">
    <w:abstractNumId w:val="8"/>
  </w:num>
  <w:num w:numId="33">
    <w:abstractNumId w:val="31"/>
  </w:num>
  <w:num w:numId="34">
    <w:abstractNumId w:val="16"/>
  </w:num>
  <w:num w:numId="35">
    <w:abstractNumId w:val="36"/>
  </w:num>
  <w:num w:numId="36">
    <w:abstractNumId w:val="5"/>
  </w:num>
  <w:num w:numId="37">
    <w:abstractNumId w:val="1"/>
  </w:num>
  <w:num w:numId="38">
    <w:abstractNumId w:val="3"/>
  </w:num>
  <w:num w:numId="3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hideSpelling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D16"/>
    <w:rsid w:val="00000118"/>
    <w:rsid w:val="00001850"/>
    <w:rsid w:val="000054B6"/>
    <w:rsid w:val="00005949"/>
    <w:rsid w:val="000066E4"/>
    <w:rsid w:val="00011DB6"/>
    <w:rsid w:val="00014590"/>
    <w:rsid w:val="00017A81"/>
    <w:rsid w:val="00020CE4"/>
    <w:rsid w:val="00023E01"/>
    <w:rsid w:val="00031DAF"/>
    <w:rsid w:val="00032490"/>
    <w:rsid w:val="000357DF"/>
    <w:rsid w:val="00035DD2"/>
    <w:rsid w:val="0004279A"/>
    <w:rsid w:val="00043E37"/>
    <w:rsid w:val="000503AD"/>
    <w:rsid w:val="00050BA1"/>
    <w:rsid w:val="000510BC"/>
    <w:rsid w:val="00052371"/>
    <w:rsid w:val="0005779F"/>
    <w:rsid w:val="00060C4F"/>
    <w:rsid w:val="00061EB3"/>
    <w:rsid w:val="00063470"/>
    <w:rsid w:val="000723C2"/>
    <w:rsid w:val="00080E5D"/>
    <w:rsid w:val="00080EE8"/>
    <w:rsid w:val="00083ECD"/>
    <w:rsid w:val="0009115E"/>
    <w:rsid w:val="000A0A48"/>
    <w:rsid w:val="000A29DF"/>
    <w:rsid w:val="000B077D"/>
    <w:rsid w:val="000B6D43"/>
    <w:rsid w:val="000C1191"/>
    <w:rsid w:val="000C63E6"/>
    <w:rsid w:val="000C741D"/>
    <w:rsid w:val="000C7E8D"/>
    <w:rsid w:val="000D39BF"/>
    <w:rsid w:val="000D5E4C"/>
    <w:rsid w:val="000F0E51"/>
    <w:rsid w:val="000F2A0B"/>
    <w:rsid w:val="00102204"/>
    <w:rsid w:val="00102511"/>
    <w:rsid w:val="00104BC5"/>
    <w:rsid w:val="00106A29"/>
    <w:rsid w:val="001072E6"/>
    <w:rsid w:val="00112F7F"/>
    <w:rsid w:val="00115F05"/>
    <w:rsid w:val="001164F2"/>
    <w:rsid w:val="00123951"/>
    <w:rsid w:val="00130A70"/>
    <w:rsid w:val="00134177"/>
    <w:rsid w:val="00137133"/>
    <w:rsid w:val="00137621"/>
    <w:rsid w:val="00137F1D"/>
    <w:rsid w:val="0016153E"/>
    <w:rsid w:val="00161CE5"/>
    <w:rsid w:val="001729C1"/>
    <w:rsid w:val="0017613D"/>
    <w:rsid w:val="00191C5B"/>
    <w:rsid w:val="001A0511"/>
    <w:rsid w:val="001A3A85"/>
    <w:rsid w:val="001A5003"/>
    <w:rsid w:val="001B1537"/>
    <w:rsid w:val="001B2026"/>
    <w:rsid w:val="001C2222"/>
    <w:rsid w:val="001C42D0"/>
    <w:rsid w:val="001D5A6F"/>
    <w:rsid w:val="001E55FB"/>
    <w:rsid w:val="001F031F"/>
    <w:rsid w:val="001F111F"/>
    <w:rsid w:val="00203704"/>
    <w:rsid w:val="00206939"/>
    <w:rsid w:val="00206A85"/>
    <w:rsid w:val="00213FC4"/>
    <w:rsid w:val="0022081E"/>
    <w:rsid w:val="00223679"/>
    <w:rsid w:val="00223C82"/>
    <w:rsid w:val="0022446D"/>
    <w:rsid w:val="002245EF"/>
    <w:rsid w:val="00224972"/>
    <w:rsid w:val="00224D31"/>
    <w:rsid w:val="00244519"/>
    <w:rsid w:val="00246A4C"/>
    <w:rsid w:val="00250FE3"/>
    <w:rsid w:val="00251612"/>
    <w:rsid w:val="00252EFB"/>
    <w:rsid w:val="002536FA"/>
    <w:rsid w:val="00262CB2"/>
    <w:rsid w:val="00265C8A"/>
    <w:rsid w:val="002761E7"/>
    <w:rsid w:val="00277450"/>
    <w:rsid w:val="00280934"/>
    <w:rsid w:val="002841DA"/>
    <w:rsid w:val="00287B2A"/>
    <w:rsid w:val="002902AE"/>
    <w:rsid w:val="00292057"/>
    <w:rsid w:val="002959AF"/>
    <w:rsid w:val="00297E62"/>
    <w:rsid w:val="002A029F"/>
    <w:rsid w:val="002A2A6F"/>
    <w:rsid w:val="002A4D0E"/>
    <w:rsid w:val="002B1D38"/>
    <w:rsid w:val="002B2107"/>
    <w:rsid w:val="002B2F3A"/>
    <w:rsid w:val="002B540C"/>
    <w:rsid w:val="002B7CEC"/>
    <w:rsid w:val="002C29FB"/>
    <w:rsid w:val="002C3341"/>
    <w:rsid w:val="002D0A10"/>
    <w:rsid w:val="002E23FF"/>
    <w:rsid w:val="002E3C37"/>
    <w:rsid w:val="002E55DE"/>
    <w:rsid w:val="002F1046"/>
    <w:rsid w:val="002F289D"/>
    <w:rsid w:val="002F3FAF"/>
    <w:rsid w:val="002F4037"/>
    <w:rsid w:val="00307A40"/>
    <w:rsid w:val="0031259C"/>
    <w:rsid w:val="0031384C"/>
    <w:rsid w:val="00321516"/>
    <w:rsid w:val="00322283"/>
    <w:rsid w:val="003253A2"/>
    <w:rsid w:val="003253FB"/>
    <w:rsid w:val="0032593B"/>
    <w:rsid w:val="00331678"/>
    <w:rsid w:val="00340ACB"/>
    <w:rsid w:val="00352B42"/>
    <w:rsid w:val="00354519"/>
    <w:rsid w:val="00356FD3"/>
    <w:rsid w:val="00357698"/>
    <w:rsid w:val="00360E39"/>
    <w:rsid w:val="0036643A"/>
    <w:rsid w:val="003675B9"/>
    <w:rsid w:val="00374E83"/>
    <w:rsid w:val="003775AD"/>
    <w:rsid w:val="003A61E3"/>
    <w:rsid w:val="003A7065"/>
    <w:rsid w:val="003A7654"/>
    <w:rsid w:val="003C1ABD"/>
    <w:rsid w:val="003C2357"/>
    <w:rsid w:val="003D0807"/>
    <w:rsid w:val="003D2B0C"/>
    <w:rsid w:val="003D2FA8"/>
    <w:rsid w:val="003D5DE8"/>
    <w:rsid w:val="003E127E"/>
    <w:rsid w:val="003E28F8"/>
    <w:rsid w:val="003E35AE"/>
    <w:rsid w:val="003E52F7"/>
    <w:rsid w:val="003E6873"/>
    <w:rsid w:val="003E7E03"/>
    <w:rsid w:val="003F185F"/>
    <w:rsid w:val="003F33EC"/>
    <w:rsid w:val="003F67F8"/>
    <w:rsid w:val="004026B3"/>
    <w:rsid w:val="00404B0B"/>
    <w:rsid w:val="0041721A"/>
    <w:rsid w:val="004175BB"/>
    <w:rsid w:val="004269D9"/>
    <w:rsid w:val="0042741B"/>
    <w:rsid w:val="00435FCC"/>
    <w:rsid w:val="00436663"/>
    <w:rsid w:val="00442E06"/>
    <w:rsid w:val="00444BAE"/>
    <w:rsid w:val="0044766E"/>
    <w:rsid w:val="00453BCD"/>
    <w:rsid w:val="004557DC"/>
    <w:rsid w:val="00460144"/>
    <w:rsid w:val="00464DA6"/>
    <w:rsid w:val="004710C7"/>
    <w:rsid w:val="004738A9"/>
    <w:rsid w:val="00477513"/>
    <w:rsid w:val="004819E3"/>
    <w:rsid w:val="00481A11"/>
    <w:rsid w:val="00484ADA"/>
    <w:rsid w:val="00484D16"/>
    <w:rsid w:val="004936FE"/>
    <w:rsid w:val="00494819"/>
    <w:rsid w:val="0049503E"/>
    <w:rsid w:val="004A307E"/>
    <w:rsid w:val="004A4A47"/>
    <w:rsid w:val="004A4B11"/>
    <w:rsid w:val="004A65E4"/>
    <w:rsid w:val="004B1F52"/>
    <w:rsid w:val="004B3A06"/>
    <w:rsid w:val="004B3F14"/>
    <w:rsid w:val="004B53E1"/>
    <w:rsid w:val="004B70FC"/>
    <w:rsid w:val="004C29E9"/>
    <w:rsid w:val="004C2BCA"/>
    <w:rsid w:val="004D0B72"/>
    <w:rsid w:val="004D1B7B"/>
    <w:rsid w:val="004D4451"/>
    <w:rsid w:val="004D56A0"/>
    <w:rsid w:val="004D5749"/>
    <w:rsid w:val="004D5EDE"/>
    <w:rsid w:val="004E00D9"/>
    <w:rsid w:val="004E3F61"/>
    <w:rsid w:val="004E5F34"/>
    <w:rsid w:val="004F2015"/>
    <w:rsid w:val="004F2D73"/>
    <w:rsid w:val="005009CE"/>
    <w:rsid w:val="005062C7"/>
    <w:rsid w:val="00506793"/>
    <w:rsid w:val="00506FE3"/>
    <w:rsid w:val="005109ED"/>
    <w:rsid w:val="00511736"/>
    <w:rsid w:val="00512073"/>
    <w:rsid w:val="00513A41"/>
    <w:rsid w:val="0051471B"/>
    <w:rsid w:val="0051679F"/>
    <w:rsid w:val="00516C6F"/>
    <w:rsid w:val="005179F8"/>
    <w:rsid w:val="005231EC"/>
    <w:rsid w:val="005271F4"/>
    <w:rsid w:val="0053545A"/>
    <w:rsid w:val="00535C6D"/>
    <w:rsid w:val="00544D03"/>
    <w:rsid w:val="0054576F"/>
    <w:rsid w:val="005466E2"/>
    <w:rsid w:val="00546B08"/>
    <w:rsid w:val="0055354F"/>
    <w:rsid w:val="00561F3F"/>
    <w:rsid w:val="00566A96"/>
    <w:rsid w:val="005707B2"/>
    <w:rsid w:val="00571778"/>
    <w:rsid w:val="00577B33"/>
    <w:rsid w:val="0058730F"/>
    <w:rsid w:val="00590981"/>
    <w:rsid w:val="00594B23"/>
    <w:rsid w:val="005952C0"/>
    <w:rsid w:val="00596F12"/>
    <w:rsid w:val="005A038B"/>
    <w:rsid w:val="005B731F"/>
    <w:rsid w:val="005B7A27"/>
    <w:rsid w:val="005C16A3"/>
    <w:rsid w:val="005C268B"/>
    <w:rsid w:val="005C5406"/>
    <w:rsid w:val="005D27CC"/>
    <w:rsid w:val="005D4E9A"/>
    <w:rsid w:val="005D6340"/>
    <w:rsid w:val="005E478B"/>
    <w:rsid w:val="005E563B"/>
    <w:rsid w:val="005E7348"/>
    <w:rsid w:val="00605B0E"/>
    <w:rsid w:val="006130CF"/>
    <w:rsid w:val="00616849"/>
    <w:rsid w:val="00623195"/>
    <w:rsid w:val="00626160"/>
    <w:rsid w:val="0063240C"/>
    <w:rsid w:val="006324C3"/>
    <w:rsid w:val="006343C0"/>
    <w:rsid w:val="00637913"/>
    <w:rsid w:val="00642D44"/>
    <w:rsid w:val="00644EFC"/>
    <w:rsid w:val="00647652"/>
    <w:rsid w:val="0065245D"/>
    <w:rsid w:val="00657E0B"/>
    <w:rsid w:val="00665E81"/>
    <w:rsid w:val="006679E0"/>
    <w:rsid w:val="006706D9"/>
    <w:rsid w:val="00672865"/>
    <w:rsid w:val="00674278"/>
    <w:rsid w:val="00681A29"/>
    <w:rsid w:val="006826DD"/>
    <w:rsid w:val="006831CB"/>
    <w:rsid w:val="00684FE3"/>
    <w:rsid w:val="0068647F"/>
    <w:rsid w:val="006A185E"/>
    <w:rsid w:val="006A23EA"/>
    <w:rsid w:val="006A5236"/>
    <w:rsid w:val="006A5DBB"/>
    <w:rsid w:val="006A5FC8"/>
    <w:rsid w:val="006A7BAE"/>
    <w:rsid w:val="006B16CC"/>
    <w:rsid w:val="006B6137"/>
    <w:rsid w:val="006C459C"/>
    <w:rsid w:val="006C61F6"/>
    <w:rsid w:val="006D2C44"/>
    <w:rsid w:val="006D326D"/>
    <w:rsid w:val="006D4C23"/>
    <w:rsid w:val="006D578D"/>
    <w:rsid w:val="006D5D00"/>
    <w:rsid w:val="006E158D"/>
    <w:rsid w:val="006E1759"/>
    <w:rsid w:val="006E2EA6"/>
    <w:rsid w:val="006E3332"/>
    <w:rsid w:val="006E4EC6"/>
    <w:rsid w:val="006F00F1"/>
    <w:rsid w:val="006F446F"/>
    <w:rsid w:val="00711468"/>
    <w:rsid w:val="007137CD"/>
    <w:rsid w:val="00714AE4"/>
    <w:rsid w:val="00716755"/>
    <w:rsid w:val="00721399"/>
    <w:rsid w:val="00727593"/>
    <w:rsid w:val="00737B6A"/>
    <w:rsid w:val="00737D40"/>
    <w:rsid w:val="00740229"/>
    <w:rsid w:val="00741351"/>
    <w:rsid w:val="007426AB"/>
    <w:rsid w:val="00742785"/>
    <w:rsid w:val="007502F2"/>
    <w:rsid w:val="00752461"/>
    <w:rsid w:val="00752D44"/>
    <w:rsid w:val="0075538C"/>
    <w:rsid w:val="00765F8E"/>
    <w:rsid w:val="007757DD"/>
    <w:rsid w:val="00790352"/>
    <w:rsid w:val="00792394"/>
    <w:rsid w:val="0079330C"/>
    <w:rsid w:val="00796025"/>
    <w:rsid w:val="007A185B"/>
    <w:rsid w:val="007A28C3"/>
    <w:rsid w:val="007A4F46"/>
    <w:rsid w:val="007A76E2"/>
    <w:rsid w:val="007A7BB6"/>
    <w:rsid w:val="007B00CB"/>
    <w:rsid w:val="007B0D95"/>
    <w:rsid w:val="007B443A"/>
    <w:rsid w:val="007C0A4C"/>
    <w:rsid w:val="007C1D71"/>
    <w:rsid w:val="007C743D"/>
    <w:rsid w:val="007C7B30"/>
    <w:rsid w:val="007D1AF0"/>
    <w:rsid w:val="007D2CF1"/>
    <w:rsid w:val="007D6ABD"/>
    <w:rsid w:val="007E053C"/>
    <w:rsid w:val="007E3DB2"/>
    <w:rsid w:val="007E6727"/>
    <w:rsid w:val="007E7DE0"/>
    <w:rsid w:val="007F575B"/>
    <w:rsid w:val="008038DA"/>
    <w:rsid w:val="00805633"/>
    <w:rsid w:val="00805C0C"/>
    <w:rsid w:val="00805FC3"/>
    <w:rsid w:val="00810B5B"/>
    <w:rsid w:val="00812238"/>
    <w:rsid w:val="00813B8D"/>
    <w:rsid w:val="0081784A"/>
    <w:rsid w:val="00820AFA"/>
    <w:rsid w:val="00826C7A"/>
    <w:rsid w:val="0083410A"/>
    <w:rsid w:val="00835D21"/>
    <w:rsid w:val="00837BD1"/>
    <w:rsid w:val="008403DC"/>
    <w:rsid w:val="0084199F"/>
    <w:rsid w:val="00843705"/>
    <w:rsid w:val="00843F1B"/>
    <w:rsid w:val="00845700"/>
    <w:rsid w:val="0085276B"/>
    <w:rsid w:val="00857514"/>
    <w:rsid w:val="00861585"/>
    <w:rsid w:val="0088026E"/>
    <w:rsid w:val="008822F7"/>
    <w:rsid w:val="00882D63"/>
    <w:rsid w:val="00890248"/>
    <w:rsid w:val="0089132B"/>
    <w:rsid w:val="008B1D69"/>
    <w:rsid w:val="008B1DB0"/>
    <w:rsid w:val="008B2D4A"/>
    <w:rsid w:val="008B7D10"/>
    <w:rsid w:val="008C3606"/>
    <w:rsid w:val="008C716F"/>
    <w:rsid w:val="008C7B61"/>
    <w:rsid w:val="008D7A52"/>
    <w:rsid w:val="008E27A5"/>
    <w:rsid w:val="008F5883"/>
    <w:rsid w:val="008F7520"/>
    <w:rsid w:val="00902A40"/>
    <w:rsid w:val="009031C9"/>
    <w:rsid w:val="009113FE"/>
    <w:rsid w:val="009120CD"/>
    <w:rsid w:val="0091561C"/>
    <w:rsid w:val="00922060"/>
    <w:rsid w:val="00922F68"/>
    <w:rsid w:val="00924CF4"/>
    <w:rsid w:val="0093423B"/>
    <w:rsid w:val="009404FA"/>
    <w:rsid w:val="00941FEE"/>
    <w:rsid w:val="009441AC"/>
    <w:rsid w:val="0094611B"/>
    <w:rsid w:val="00946CAD"/>
    <w:rsid w:val="0095221E"/>
    <w:rsid w:val="0095659B"/>
    <w:rsid w:val="009707D0"/>
    <w:rsid w:val="00970EB7"/>
    <w:rsid w:val="00970EED"/>
    <w:rsid w:val="009765A4"/>
    <w:rsid w:val="009777F1"/>
    <w:rsid w:val="00977CB8"/>
    <w:rsid w:val="00986A71"/>
    <w:rsid w:val="00986AB4"/>
    <w:rsid w:val="009917A5"/>
    <w:rsid w:val="00992874"/>
    <w:rsid w:val="00996D4F"/>
    <w:rsid w:val="009C0371"/>
    <w:rsid w:val="009C7F13"/>
    <w:rsid w:val="009D1EAC"/>
    <w:rsid w:val="009E0D91"/>
    <w:rsid w:val="009E2537"/>
    <w:rsid w:val="009E7423"/>
    <w:rsid w:val="009F0B41"/>
    <w:rsid w:val="009F1843"/>
    <w:rsid w:val="009F377E"/>
    <w:rsid w:val="009F3988"/>
    <w:rsid w:val="00A020E9"/>
    <w:rsid w:val="00A05BFD"/>
    <w:rsid w:val="00A16B8E"/>
    <w:rsid w:val="00A208C7"/>
    <w:rsid w:val="00A20F8E"/>
    <w:rsid w:val="00A22433"/>
    <w:rsid w:val="00A25005"/>
    <w:rsid w:val="00A27020"/>
    <w:rsid w:val="00A34DBD"/>
    <w:rsid w:val="00A437EF"/>
    <w:rsid w:val="00A4441E"/>
    <w:rsid w:val="00A44E3C"/>
    <w:rsid w:val="00A4578E"/>
    <w:rsid w:val="00A501A4"/>
    <w:rsid w:val="00A50353"/>
    <w:rsid w:val="00A5657C"/>
    <w:rsid w:val="00A56D16"/>
    <w:rsid w:val="00A57483"/>
    <w:rsid w:val="00A70CBF"/>
    <w:rsid w:val="00A85F86"/>
    <w:rsid w:val="00A90704"/>
    <w:rsid w:val="00A921EB"/>
    <w:rsid w:val="00A925CD"/>
    <w:rsid w:val="00A979BD"/>
    <w:rsid w:val="00AA1255"/>
    <w:rsid w:val="00AA1539"/>
    <w:rsid w:val="00AB2C44"/>
    <w:rsid w:val="00AB6926"/>
    <w:rsid w:val="00AD0289"/>
    <w:rsid w:val="00AD1995"/>
    <w:rsid w:val="00AD35E0"/>
    <w:rsid w:val="00AD4E9F"/>
    <w:rsid w:val="00AE4ADF"/>
    <w:rsid w:val="00AF3ACC"/>
    <w:rsid w:val="00AF4702"/>
    <w:rsid w:val="00AF6F65"/>
    <w:rsid w:val="00B04F9C"/>
    <w:rsid w:val="00B1193C"/>
    <w:rsid w:val="00B12128"/>
    <w:rsid w:val="00B150A0"/>
    <w:rsid w:val="00B1621D"/>
    <w:rsid w:val="00B177D2"/>
    <w:rsid w:val="00B21312"/>
    <w:rsid w:val="00B21BCF"/>
    <w:rsid w:val="00B24489"/>
    <w:rsid w:val="00B317E8"/>
    <w:rsid w:val="00B31B32"/>
    <w:rsid w:val="00B322D9"/>
    <w:rsid w:val="00B33115"/>
    <w:rsid w:val="00B40F89"/>
    <w:rsid w:val="00B41A7A"/>
    <w:rsid w:val="00B50926"/>
    <w:rsid w:val="00B5364E"/>
    <w:rsid w:val="00B539F3"/>
    <w:rsid w:val="00B545F7"/>
    <w:rsid w:val="00B60A7E"/>
    <w:rsid w:val="00B63D62"/>
    <w:rsid w:val="00B760E0"/>
    <w:rsid w:val="00B77EB9"/>
    <w:rsid w:val="00B86171"/>
    <w:rsid w:val="00B87D60"/>
    <w:rsid w:val="00B933A2"/>
    <w:rsid w:val="00B96F7F"/>
    <w:rsid w:val="00BA0376"/>
    <w:rsid w:val="00BA1C77"/>
    <w:rsid w:val="00BA2607"/>
    <w:rsid w:val="00BA289E"/>
    <w:rsid w:val="00BA4939"/>
    <w:rsid w:val="00BC747A"/>
    <w:rsid w:val="00BD045D"/>
    <w:rsid w:val="00BD0E6B"/>
    <w:rsid w:val="00BD25FB"/>
    <w:rsid w:val="00BD28B8"/>
    <w:rsid w:val="00BD4FAB"/>
    <w:rsid w:val="00BD70DA"/>
    <w:rsid w:val="00BE745F"/>
    <w:rsid w:val="00BF05A6"/>
    <w:rsid w:val="00BF0746"/>
    <w:rsid w:val="00BF491B"/>
    <w:rsid w:val="00C01458"/>
    <w:rsid w:val="00C02D98"/>
    <w:rsid w:val="00C046CF"/>
    <w:rsid w:val="00C04CB1"/>
    <w:rsid w:val="00C05DB5"/>
    <w:rsid w:val="00C1448B"/>
    <w:rsid w:val="00C15411"/>
    <w:rsid w:val="00C23D0F"/>
    <w:rsid w:val="00C41F15"/>
    <w:rsid w:val="00C42B4F"/>
    <w:rsid w:val="00C44782"/>
    <w:rsid w:val="00C51D7D"/>
    <w:rsid w:val="00C55E12"/>
    <w:rsid w:val="00C57D2E"/>
    <w:rsid w:val="00C57EA1"/>
    <w:rsid w:val="00C61172"/>
    <w:rsid w:val="00C65257"/>
    <w:rsid w:val="00C65CD3"/>
    <w:rsid w:val="00C6629E"/>
    <w:rsid w:val="00C709AB"/>
    <w:rsid w:val="00C72957"/>
    <w:rsid w:val="00C761F4"/>
    <w:rsid w:val="00C84681"/>
    <w:rsid w:val="00C90CDD"/>
    <w:rsid w:val="00C9503B"/>
    <w:rsid w:val="00C95AE4"/>
    <w:rsid w:val="00CA0D70"/>
    <w:rsid w:val="00CA1AF8"/>
    <w:rsid w:val="00CA28D5"/>
    <w:rsid w:val="00CB2F57"/>
    <w:rsid w:val="00CB3523"/>
    <w:rsid w:val="00CB4927"/>
    <w:rsid w:val="00CB49D2"/>
    <w:rsid w:val="00CC5A4D"/>
    <w:rsid w:val="00CC6009"/>
    <w:rsid w:val="00CC714B"/>
    <w:rsid w:val="00CD2230"/>
    <w:rsid w:val="00CD4685"/>
    <w:rsid w:val="00CD7B9A"/>
    <w:rsid w:val="00CE7E7F"/>
    <w:rsid w:val="00CF1B43"/>
    <w:rsid w:val="00D0138E"/>
    <w:rsid w:val="00D015DE"/>
    <w:rsid w:val="00D01C07"/>
    <w:rsid w:val="00D0549F"/>
    <w:rsid w:val="00D07BFD"/>
    <w:rsid w:val="00D109A9"/>
    <w:rsid w:val="00D11EB4"/>
    <w:rsid w:val="00D1623C"/>
    <w:rsid w:val="00D16956"/>
    <w:rsid w:val="00D200B7"/>
    <w:rsid w:val="00D24132"/>
    <w:rsid w:val="00D300B2"/>
    <w:rsid w:val="00D30652"/>
    <w:rsid w:val="00D35D57"/>
    <w:rsid w:val="00D37FAC"/>
    <w:rsid w:val="00D427CA"/>
    <w:rsid w:val="00D644F1"/>
    <w:rsid w:val="00D64E40"/>
    <w:rsid w:val="00D816F5"/>
    <w:rsid w:val="00D82A42"/>
    <w:rsid w:val="00D82C98"/>
    <w:rsid w:val="00D8532F"/>
    <w:rsid w:val="00D86998"/>
    <w:rsid w:val="00D90792"/>
    <w:rsid w:val="00D940A8"/>
    <w:rsid w:val="00D9652B"/>
    <w:rsid w:val="00DA15BB"/>
    <w:rsid w:val="00DA1A7B"/>
    <w:rsid w:val="00DA430D"/>
    <w:rsid w:val="00DB05A8"/>
    <w:rsid w:val="00DB339B"/>
    <w:rsid w:val="00DC25D8"/>
    <w:rsid w:val="00DC7326"/>
    <w:rsid w:val="00DD2D06"/>
    <w:rsid w:val="00DE3E00"/>
    <w:rsid w:val="00DF152C"/>
    <w:rsid w:val="00DF21C7"/>
    <w:rsid w:val="00DF3642"/>
    <w:rsid w:val="00DF4BAB"/>
    <w:rsid w:val="00E06B60"/>
    <w:rsid w:val="00E113E0"/>
    <w:rsid w:val="00E227F4"/>
    <w:rsid w:val="00E22CCC"/>
    <w:rsid w:val="00E3127A"/>
    <w:rsid w:val="00E41090"/>
    <w:rsid w:val="00E44D37"/>
    <w:rsid w:val="00E50B73"/>
    <w:rsid w:val="00E53616"/>
    <w:rsid w:val="00E54BC5"/>
    <w:rsid w:val="00E56492"/>
    <w:rsid w:val="00E62A76"/>
    <w:rsid w:val="00E6374E"/>
    <w:rsid w:val="00E6606D"/>
    <w:rsid w:val="00E71632"/>
    <w:rsid w:val="00E73C48"/>
    <w:rsid w:val="00E7430C"/>
    <w:rsid w:val="00E80D9F"/>
    <w:rsid w:val="00E86704"/>
    <w:rsid w:val="00E912E8"/>
    <w:rsid w:val="00E927E6"/>
    <w:rsid w:val="00EA0661"/>
    <w:rsid w:val="00EA08F4"/>
    <w:rsid w:val="00EA25B6"/>
    <w:rsid w:val="00EA2949"/>
    <w:rsid w:val="00EA3B41"/>
    <w:rsid w:val="00EB718C"/>
    <w:rsid w:val="00EC356C"/>
    <w:rsid w:val="00EC6161"/>
    <w:rsid w:val="00EC769D"/>
    <w:rsid w:val="00ED6C1B"/>
    <w:rsid w:val="00EE0CD9"/>
    <w:rsid w:val="00EE0FCF"/>
    <w:rsid w:val="00EE2436"/>
    <w:rsid w:val="00EE2C47"/>
    <w:rsid w:val="00EE6F94"/>
    <w:rsid w:val="00EE7061"/>
    <w:rsid w:val="00EE7DF1"/>
    <w:rsid w:val="00EF0290"/>
    <w:rsid w:val="00EF4AA9"/>
    <w:rsid w:val="00F00B9C"/>
    <w:rsid w:val="00F124B9"/>
    <w:rsid w:val="00F1476A"/>
    <w:rsid w:val="00F15D36"/>
    <w:rsid w:val="00F256B7"/>
    <w:rsid w:val="00F27618"/>
    <w:rsid w:val="00F427A9"/>
    <w:rsid w:val="00F4605E"/>
    <w:rsid w:val="00F507E5"/>
    <w:rsid w:val="00F529F1"/>
    <w:rsid w:val="00F568B3"/>
    <w:rsid w:val="00F56FCB"/>
    <w:rsid w:val="00F578F6"/>
    <w:rsid w:val="00F722B4"/>
    <w:rsid w:val="00F72C1A"/>
    <w:rsid w:val="00F810BD"/>
    <w:rsid w:val="00F84F15"/>
    <w:rsid w:val="00F92AEF"/>
    <w:rsid w:val="00F935ED"/>
    <w:rsid w:val="00F96AD2"/>
    <w:rsid w:val="00FA0B89"/>
    <w:rsid w:val="00FA4672"/>
    <w:rsid w:val="00FA4C43"/>
    <w:rsid w:val="00FB28C0"/>
    <w:rsid w:val="00FB76DA"/>
    <w:rsid w:val="00FB7C41"/>
    <w:rsid w:val="00FC0EDC"/>
    <w:rsid w:val="00FC4F1D"/>
    <w:rsid w:val="00FC5F84"/>
    <w:rsid w:val="00FD0518"/>
    <w:rsid w:val="00FD1BAF"/>
    <w:rsid w:val="00FD398C"/>
    <w:rsid w:val="00FD4BFD"/>
    <w:rsid w:val="00FE2713"/>
    <w:rsid w:val="00FE31E0"/>
    <w:rsid w:val="00FE6D15"/>
    <w:rsid w:val="00FE6E1E"/>
  </w:rsids>
  <m:mathPr>
    <m:mathFont m:val="Cambria Math"/>
    <m:brkBin m:val="before"/>
    <m:brkBinSub m:val="--"/>
    <m:smallFrac m:val="0"/>
    <m:dispDef/>
    <m:lMargin m:val="0"/>
    <m:rMargin m:val="0"/>
    <m:defJc m:val="centerGroup"/>
    <m:wrapIndent m:val="1440"/>
    <m:intLim m:val="subSup"/>
    <m:naryLim m:val="undOvr"/>
  </m:mathPr>
  <w:themeFontLang w:val="am-E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70ADD08-7F54-4F2D-B25F-7AF273C1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am-ET" w:eastAsia="am-E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882D63"/>
    <w:pPr>
      <w:keepNext/>
      <w:keepLines/>
      <w:numPr>
        <w:numId w:val="32"/>
      </w:numPr>
      <w:spacing w:before="240" w:after="0" w:line="259" w:lineRule="auto"/>
      <w:outlineLvl w:val="0"/>
    </w:pPr>
    <w:rPr>
      <w:rFonts w:ascii="Times New Roman" w:eastAsia="Times New Roman" w:hAnsi="Times New Roman"/>
      <w:b/>
      <w:sz w:val="28"/>
      <w:szCs w:val="32"/>
    </w:rPr>
  </w:style>
  <w:style w:type="paragraph" w:styleId="Heading2">
    <w:name w:val="heading 2"/>
    <w:basedOn w:val="Normal"/>
    <w:next w:val="Normal"/>
    <w:link w:val="Heading2Char"/>
    <w:uiPriority w:val="9"/>
    <w:unhideWhenUsed/>
    <w:qFormat/>
    <w:rsid w:val="00882D63"/>
    <w:pPr>
      <w:keepNext/>
      <w:keepLines/>
      <w:numPr>
        <w:ilvl w:val="1"/>
        <w:numId w:val="32"/>
      </w:numPr>
      <w:spacing w:before="40" w:after="0" w:line="259" w:lineRule="auto"/>
      <w:outlineLvl w:val="1"/>
    </w:pPr>
    <w:rPr>
      <w:rFonts w:ascii="Cambria" w:eastAsia="Times New Roman" w:hAnsi="Cambria"/>
      <w:b/>
      <w:sz w:val="26"/>
      <w:szCs w:val="26"/>
    </w:rPr>
  </w:style>
  <w:style w:type="paragraph" w:styleId="Heading3">
    <w:name w:val="heading 3"/>
    <w:basedOn w:val="Normal"/>
    <w:link w:val="Heading3Char"/>
    <w:uiPriority w:val="9"/>
    <w:qFormat/>
    <w:rsid w:val="00DC7326"/>
    <w:pPr>
      <w:numPr>
        <w:ilvl w:val="2"/>
        <w:numId w:val="32"/>
      </w:numPr>
      <w:spacing w:before="100" w:beforeAutospacing="1" w:after="100" w:afterAutospacing="1" w:line="240" w:lineRule="auto"/>
      <w:ind w:left="720"/>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FB76DA"/>
    <w:pPr>
      <w:keepNext/>
      <w:keepLines/>
      <w:numPr>
        <w:ilvl w:val="3"/>
        <w:numId w:val="32"/>
      </w:numPr>
      <w:spacing w:before="40" w:after="0" w:line="259" w:lineRule="auto"/>
      <w:outlineLvl w:val="3"/>
    </w:pPr>
    <w:rPr>
      <w:rFonts w:ascii="Cambria" w:eastAsia="Times New Roman" w:hAnsi="Cambria"/>
      <w:i/>
      <w:iCs/>
      <w:color w:val="365F91"/>
    </w:rPr>
  </w:style>
  <w:style w:type="paragraph" w:styleId="Heading5">
    <w:name w:val="heading 5"/>
    <w:basedOn w:val="Normal"/>
    <w:next w:val="Normal"/>
    <w:link w:val="Heading5Char"/>
    <w:uiPriority w:val="9"/>
    <w:semiHidden/>
    <w:unhideWhenUsed/>
    <w:qFormat/>
    <w:rsid w:val="00665E81"/>
    <w:pPr>
      <w:keepNext/>
      <w:keepLines/>
      <w:numPr>
        <w:ilvl w:val="4"/>
        <w:numId w:val="3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5E81"/>
    <w:pPr>
      <w:keepNext/>
      <w:keepLines/>
      <w:numPr>
        <w:ilvl w:val="5"/>
        <w:numId w:val="3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5E81"/>
    <w:pPr>
      <w:keepNext/>
      <w:keepLines/>
      <w:numPr>
        <w:ilvl w:val="6"/>
        <w:numId w:val="3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5E81"/>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5E81"/>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10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0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6A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06A29"/>
    <w:rPr>
      <w:rFonts w:ascii="Tahoma" w:hAnsi="Tahoma" w:cs="Tahoma"/>
      <w:sz w:val="16"/>
      <w:szCs w:val="16"/>
    </w:rPr>
  </w:style>
  <w:style w:type="character" w:customStyle="1" w:styleId="Heading3Char">
    <w:name w:val="Heading 3 Char"/>
    <w:link w:val="Heading3"/>
    <w:uiPriority w:val="9"/>
    <w:rsid w:val="00DC7326"/>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DC7326"/>
  </w:style>
  <w:style w:type="paragraph" w:styleId="ListParagraph">
    <w:name w:val="List Paragraph"/>
    <w:aliases w:val="Heading II,List bullet,references,Numbered List Paragraph,Bullets,List Paragraph (numbered (a)),References,WB List Paragraph,List Paragraph2,Colorful List - Accent 11,body bullets,LIST OF TABLES.,List Bullet Mary"/>
    <w:basedOn w:val="Normal"/>
    <w:link w:val="ListParagraphChar"/>
    <w:uiPriority w:val="34"/>
    <w:qFormat/>
    <w:rsid w:val="00DC7326"/>
    <w:pPr>
      <w:spacing w:after="160" w:line="259" w:lineRule="auto"/>
      <w:ind w:left="720"/>
      <w:contextualSpacing/>
    </w:pPr>
  </w:style>
  <w:style w:type="paragraph" w:customStyle="1" w:styleId="Default">
    <w:name w:val="Default"/>
    <w:rsid w:val="00DC7326"/>
    <w:pPr>
      <w:autoSpaceDE w:val="0"/>
      <w:autoSpaceDN w:val="0"/>
      <w:adjustRightInd w:val="0"/>
    </w:pPr>
    <w:rPr>
      <w:rFonts w:ascii="Arial" w:hAnsi="Arial" w:cs="Arial"/>
      <w:color w:val="000000"/>
      <w:sz w:val="24"/>
      <w:szCs w:val="24"/>
      <w:lang w:val="en-US" w:eastAsia="en-US"/>
    </w:rPr>
  </w:style>
  <w:style w:type="paragraph" w:customStyle="1" w:styleId="Pa1">
    <w:name w:val="Pa1"/>
    <w:basedOn w:val="Default"/>
    <w:next w:val="Default"/>
    <w:uiPriority w:val="99"/>
    <w:rsid w:val="00DC7326"/>
    <w:pPr>
      <w:spacing w:line="361" w:lineRule="atLeast"/>
    </w:pPr>
    <w:rPr>
      <w:color w:val="auto"/>
    </w:rPr>
  </w:style>
  <w:style w:type="paragraph" w:customStyle="1" w:styleId="Pa0">
    <w:name w:val="Pa0"/>
    <w:basedOn w:val="Default"/>
    <w:next w:val="Default"/>
    <w:uiPriority w:val="99"/>
    <w:rsid w:val="00DC7326"/>
    <w:pPr>
      <w:spacing w:line="221" w:lineRule="atLeast"/>
    </w:pPr>
    <w:rPr>
      <w:color w:val="auto"/>
    </w:rPr>
  </w:style>
  <w:style w:type="paragraph" w:customStyle="1" w:styleId="Pa2">
    <w:name w:val="Pa2"/>
    <w:basedOn w:val="Default"/>
    <w:next w:val="Default"/>
    <w:uiPriority w:val="99"/>
    <w:rsid w:val="00DC7326"/>
    <w:pPr>
      <w:spacing w:line="261" w:lineRule="atLeast"/>
    </w:pPr>
    <w:rPr>
      <w:color w:val="auto"/>
    </w:rPr>
  </w:style>
  <w:style w:type="paragraph" w:styleId="FootnoteText">
    <w:name w:val="footnote text"/>
    <w:basedOn w:val="Normal"/>
    <w:link w:val="FootnoteTextChar"/>
    <w:uiPriority w:val="99"/>
    <w:semiHidden/>
    <w:unhideWhenUsed/>
    <w:rsid w:val="00DC7326"/>
    <w:rPr>
      <w:sz w:val="20"/>
      <w:szCs w:val="20"/>
      <w:lang w:val="en-GB"/>
    </w:rPr>
  </w:style>
  <w:style w:type="character" w:customStyle="1" w:styleId="FootnoteTextChar">
    <w:name w:val="Footnote Text Char"/>
    <w:link w:val="FootnoteText"/>
    <w:uiPriority w:val="99"/>
    <w:semiHidden/>
    <w:rsid w:val="00DC7326"/>
    <w:rPr>
      <w:rFonts w:ascii="Calibri" w:eastAsia="Calibri" w:hAnsi="Calibri" w:cs="Times New Roman"/>
      <w:sz w:val="20"/>
      <w:szCs w:val="20"/>
      <w:lang w:val="en-GB"/>
    </w:rPr>
  </w:style>
  <w:style w:type="character" w:styleId="FootnoteReference">
    <w:name w:val="footnote reference"/>
    <w:uiPriority w:val="99"/>
    <w:semiHidden/>
    <w:unhideWhenUsed/>
    <w:rsid w:val="00DC7326"/>
    <w:rPr>
      <w:vertAlign w:val="superscript"/>
    </w:rPr>
  </w:style>
  <w:style w:type="character" w:styleId="Hyperlink">
    <w:name w:val="Hyperlink"/>
    <w:uiPriority w:val="99"/>
    <w:unhideWhenUsed/>
    <w:rsid w:val="00DC7326"/>
    <w:rPr>
      <w:color w:val="0000FF"/>
      <w:u w:val="single"/>
    </w:rPr>
  </w:style>
  <w:style w:type="character" w:styleId="CommentReference">
    <w:name w:val="annotation reference"/>
    <w:uiPriority w:val="99"/>
    <w:semiHidden/>
    <w:unhideWhenUsed/>
    <w:rsid w:val="00DC7326"/>
    <w:rPr>
      <w:sz w:val="16"/>
      <w:szCs w:val="16"/>
    </w:rPr>
  </w:style>
  <w:style w:type="paragraph" w:styleId="CommentText">
    <w:name w:val="annotation text"/>
    <w:basedOn w:val="Normal"/>
    <w:link w:val="CommentTextChar"/>
    <w:uiPriority w:val="99"/>
    <w:semiHidden/>
    <w:unhideWhenUsed/>
    <w:rsid w:val="00DC7326"/>
    <w:pPr>
      <w:widowControl w:val="0"/>
      <w:suppressAutoHyphens/>
      <w:spacing w:after="0" w:line="240" w:lineRule="auto"/>
    </w:pPr>
    <w:rPr>
      <w:rFonts w:ascii="Times New Roman" w:eastAsia="SimSun" w:hAnsi="Times New Roman" w:cs="Mangal"/>
      <w:kern w:val="1"/>
      <w:sz w:val="20"/>
      <w:szCs w:val="18"/>
      <w:lang w:val="de-DE" w:eastAsia="hi-IN" w:bidi="hi-IN"/>
    </w:rPr>
  </w:style>
  <w:style w:type="character" w:customStyle="1" w:styleId="CommentTextChar">
    <w:name w:val="Comment Text Char"/>
    <w:link w:val="CommentText"/>
    <w:uiPriority w:val="99"/>
    <w:semiHidden/>
    <w:rsid w:val="00DC7326"/>
    <w:rPr>
      <w:rFonts w:ascii="Times New Roman" w:eastAsia="SimSun" w:hAnsi="Times New Roman" w:cs="Mangal"/>
      <w:kern w:val="1"/>
      <w:sz w:val="20"/>
      <w:szCs w:val="18"/>
      <w:lang w:val="de-DE" w:eastAsia="hi-IN" w:bidi="hi-IN"/>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DC7326"/>
    <w:pPr>
      <w:spacing w:after="0" w:line="240" w:lineRule="auto"/>
      <w:jc w:val="both"/>
    </w:pPr>
    <w:rPr>
      <w:rFonts w:ascii="Arial" w:hAnsi="Arial"/>
      <w:b/>
      <w:bCs/>
      <w:sz w:val="20"/>
      <w:szCs w:val="18"/>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locked/>
    <w:rsid w:val="00DC7326"/>
    <w:rPr>
      <w:rFonts w:ascii="Arial" w:eastAsia="Calibri" w:hAnsi="Arial" w:cs="Times New Roman"/>
      <w:b/>
      <w:bCs/>
      <w:sz w:val="20"/>
      <w:szCs w:val="18"/>
    </w:rPr>
  </w:style>
  <w:style w:type="paragraph" w:customStyle="1" w:styleId="CommentSubject1">
    <w:name w:val="Comment Subject1"/>
    <w:basedOn w:val="CommentText"/>
    <w:next w:val="CommentText"/>
    <w:uiPriority w:val="99"/>
    <w:semiHidden/>
    <w:unhideWhenUsed/>
    <w:rsid w:val="00DC7326"/>
    <w:pPr>
      <w:widowControl/>
      <w:suppressAutoHyphens w:val="0"/>
      <w:spacing w:after="160"/>
    </w:pPr>
    <w:rPr>
      <w:rFonts w:ascii="Calibri" w:eastAsia="Calibri" w:hAnsi="Calibri" w:cs="Times New Roman"/>
      <w:b/>
      <w:bCs/>
      <w:kern w:val="0"/>
      <w:szCs w:val="20"/>
      <w:lang w:val="en-US" w:eastAsia="en-US" w:bidi="ar-SA"/>
    </w:rPr>
  </w:style>
  <w:style w:type="character" w:customStyle="1" w:styleId="CommentSubjectChar">
    <w:name w:val="Comment Subject Char"/>
    <w:link w:val="CommentSubject"/>
    <w:uiPriority w:val="99"/>
    <w:semiHidden/>
    <w:rsid w:val="00DC7326"/>
    <w:rPr>
      <w:rFonts w:ascii="Times New Roman" w:eastAsia="SimSun" w:hAnsi="Times New Roman" w:cs="Mangal"/>
      <w:b/>
      <w:bCs/>
      <w:kern w:val="1"/>
      <w:sz w:val="20"/>
      <w:szCs w:val="18"/>
      <w:lang w:val="de-DE" w:eastAsia="hi-IN" w:bidi="hi-IN"/>
    </w:rPr>
  </w:style>
  <w:style w:type="paragraph" w:styleId="Header">
    <w:name w:val="header"/>
    <w:basedOn w:val="Normal"/>
    <w:link w:val="HeaderChar"/>
    <w:uiPriority w:val="99"/>
    <w:unhideWhenUsed/>
    <w:rsid w:val="00DC73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326"/>
  </w:style>
  <w:style w:type="paragraph" w:styleId="Footer">
    <w:name w:val="footer"/>
    <w:basedOn w:val="Normal"/>
    <w:link w:val="FooterChar"/>
    <w:uiPriority w:val="99"/>
    <w:unhideWhenUsed/>
    <w:rsid w:val="00DC73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326"/>
  </w:style>
  <w:style w:type="paragraph" w:styleId="CommentSubject">
    <w:name w:val="annotation subject"/>
    <w:basedOn w:val="CommentText"/>
    <w:next w:val="CommentText"/>
    <w:link w:val="CommentSubjectChar"/>
    <w:uiPriority w:val="99"/>
    <w:semiHidden/>
    <w:unhideWhenUsed/>
    <w:rsid w:val="00DC7326"/>
    <w:pPr>
      <w:widowControl/>
      <w:suppressAutoHyphens w:val="0"/>
      <w:spacing w:after="200"/>
    </w:pPr>
    <w:rPr>
      <w:b/>
      <w:bCs/>
    </w:rPr>
  </w:style>
  <w:style w:type="character" w:customStyle="1" w:styleId="CommentSubjectChar1">
    <w:name w:val="Comment Subject Char1"/>
    <w:uiPriority w:val="99"/>
    <w:semiHidden/>
    <w:rsid w:val="00DC7326"/>
    <w:rPr>
      <w:rFonts w:ascii="Times New Roman" w:eastAsia="SimSun" w:hAnsi="Times New Roman" w:cs="Mangal"/>
      <w:b/>
      <w:bCs/>
      <w:kern w:val="1"/>
      <w:sz w:val="20"/>
      <w:szCs w:val="18"/>
      <w:lang w:val="de-DE" w:eastAsia="hi-IN" w:bidi="hi-IN"/>
    </w:rPr>
  </w:style>
  <w:style w:type="character" w:customStyle="1" w:styleId="Heading1Char">
    <w:name w:val="Heading 1 Char"/>
    <w:link w:val="Heading1"/>
    <w:uiPriority w:val="9"/>
    <w:rsid w:val="00882D63"/>
    <w:rPr>
      <w:rFonts w:ascii="Times New Roman" w:eastAsia="Times New Roman" w:hAnsi="Times New Roman" w:cs="Times New Roman"/>
      <w:b/>
      <w:sz w:val="28"/>
      <w:szCs w:val="32"/>
    </w:rPr>
  </w:style>
  <w:style w:type="character" w:customStyle="1" w:styleId="Heading2Char">
    <w:name w:val="Heading 2 Char"/>
    <w:link w:val="Heading2"/>
    <w:uiPriority w:val="9"/>
    <w:rsid w:val="00882D63"/>
    <w:rPr>
      <w:rFonts w:ascii="Cambria" w:eastAsia="Times New Roman" w:hAnsi="Cambria" w:cs="Times New Roman"/>
      <w:b/>
      <w:sz w:val="26"/>
      <w:szCs w:val="26"/>
    </w:rPr>
  </w:style>
  <w:style w:type="character" w:customStyle="1" w:styleId="Heading4Char">
    <w:name w:val="Heading 4 Char"/>
    <w:link w:val="Heading4"/>
    <w:uiPriority w:val="9"/>
    <w:rsid w:val="00FB76DA"/>
    <w:rPr>
      <w:rFonts w:ascii="Cambria" w:eastAsia="Times New Roman" w:hAnsi="Cambria" w:cs="Times New Roman"/>
      <w:i/>
      <w:iCs/>
      <w:color w:val="365F91"/>
    </w:rPr>
  </w:style>
  <w:style w:type="paragraph" w:styleId="Revision">
    <w:name w:val="Revision"/>
    <w:hidden/>
    <w:uiPriority w:val="99"/>
    <w:semiHidden/>
    <w:rsid w:val="00FB76DA"/>
    <w:rPr>
      <w:sz w:val="22"/>
      <w:szCs w:val="22"/>
      <w:lang w:val="en-US" w:eastAsia="en-US"/>
    </w:rPr>
  </w:style>
  <w:style w:type="paragraph" w:styleId="NormalWeb">
    <w:name w:val="Normal (Web)"/>
    <w:basedOn w:val="Normal"/>
    <w:uiPriority w:val="99"/>
    <w:unhideWhenUsed/>
    <w:rsid w:val="00FB76D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FB76DA"/>
    <w:rPr>
      <w:rFonts w:eastAsia="Times New Roman"/>
      <w:sz w:val="22"/>
      <w:szCs w:val="22"/>
      <w:lang w:val="en-US" w:eastAsia="en-US"/>
    </w:rPr>
  </w:style>
  <w:style w:type="character" w:customStyle="1" w:styleId="NoSpacingChar">
    <w:name w:val="No Spacing Char"/>
    <w:link w:val="NoSpacing"/>
    <w:uiPriority w:val="1"/>
    <w:rsid w:val="00FB76DA"/>
    <w:rPr>
      <w:rFonts w:eastAsia="Times New Roman"/>
    </w:rPr>
  </w:style>
  <w:style w:type="character" w:customStyle="1" w:styleId="ListParagraphChar">
    <w:name w:val="List Paragraph Char"/>
    <w:aliases w:val="Heading II Char,List bullet Char,references Char,Numbered List Paragraph Char,Bullets Char,List Paragraph (numbered (a)) Char,References Char,WB List Paragraph Char,List Paragraph2 Char,Colorful List - Accent 11 Char"/>
    <w:link w:val="ListParagraph"/>
    <w:uiPriority w:val="34"/>
    <w:locked/>
    <w:rsid w:val="00FB76DA"/>
  </w:style>
  <w:style w:type="paragraph" w:styleId="TOCHeading">
    <w:name w:val="TOC Heading"/>
    <w:basedOn w:val="Heading1"/>
    <w:next w:val="Normal"/>
    <w:uiPriority w:val="39"/>
    <w:unhideWhenUsed/>
    <w:qFormat/>
    <w:rsid w:val="00297E62"/>
    <w:pPr>
      <w:spacing w:before="480" w:line="276" w:lineRule="auto"/>
      <w:outlineLvl w:val="9"/>
    </w:pPr>
    <w:rPr>
      <w:rFonts w:ascii="Cambria" w:hAnsi="Cambria"/>
      <w:bCs/>
      <w:color w:val="365F91"/>
      <w:szCs w:val="28"/>
      <w:lang w:eastAsia="ja-JP"/>
    </w:rPr>
  </w:style>
  <w:style w:type="paragraph" w:styleId="TOC1">
    <w:name w:val="toc 1"/>
    <w:basedOn w:val="Normal"/>
    <w:next w:val="Normal"/>
    <w:autoRedefine/>
    <w:uiPriority w:val="39"/>
    <w:unhideWhenUsed/>
    <w:rsid w:val="00297E62"/>
    <w:pPr>
      <w:spacing w:after="100"/>
    </w:pPr>
  </w:style>
  <w:style w:type="paragraph" w:styleId="TOC2">
    <w:name w:val="toc 2"/>
    <w:basedOn w:val="Normal"/>
    <w:next w:val="Normal"/>
    <w:autoRedefine/>
    <w:uiPriority w:val="39"/>
    <w:unhideWhenUsed/>
    <w:rsid w:val="00297E62"/>
    <w:pPr>
      <w:spacing w:after="100"/>
      <w:ind w:left="220"/>
    </w:pPr>
  </w:style>
  <w:style w:type="paragraph" w:styleId="TOC3">
    <w:name w:val="toc 3"/>
    <w:basedOn w:val="Normal"/>
    <w:next w:val="Normal"/>
    <w:autoRedefine/>
    <w:uiPriority w:val="39"/>
    <w:unhideWhenUsed/>
    <w:rsid w:val="00297E62"/>
    <w:pPr>
      <w:spacing w:after="100"/>
      <w:ind w:left="440"/>
    </w:pPr>
  </w:style>
  <w:style w:type="paragraph" w:styleId="TableofFigures">
    <w:name w:val="table of figures"/>
    <w:basedOn w:val="Normal"/>
    <w:next w:val="Normal"/>
    <w:uiPriority w:val="99"/>
    <w:unhideWhenUsed/>
    <w:rsid w:val="00297E62"/>
    <w:pPr>
      <w:spacing w:after="0"/>
    </w:pPr>
  </w:style>
  <w:style w:type="table" w:customStyle="1" w:styleId="TableGrid2">
    <w:name w:val="Table Grid2"/>
    <w:basedOn w:val="TableNormal"/>
    <w:next w:val="TableGrid"/>
    <w:uiPriority w:val="59"/>
    <w:rsid w:val="00986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53B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am-ET" w:eastAsia="am-ET"/>
    </w:rPr>
  </w:style>
  <w:style w:type="character" w:customStyle="1" w:styleId="HTMLPreformattedChar">
    <w:name w:val="HTML Preformatted Char"/>
    <w:basedOn w:val="DefaultParagraphFont"/>
    <w:link w:val="HTMLPreformatted"/>
    <w:uiPriority w:val="99"/>
    <w:semiHidden/>
    <w:rsid w:val="00453BCD"/>
    <w:rPr>
      <w:rFonts w:ascii="Courier New" w:eastAsia="Times New Roman" w:hAnsi="Courier New" w:cs="Courier New"/>
    </w:rPr>
  </w:style>
  <w:style w:type="character" w:customStyle="1" w:styleId="fontstyle01">
    <w:name w:val="fontstyle01"/>
    <w:basedOn w:val="DefaultParagraphFont"/>
    <w:rsid w:val="00596F12"/>
    <w:rPr>
      <w:rFonts w:ascii="PowerGeezUnicode1" w:hAnsi="PowerGeezUnicode1" w:hint="default"/>
      <w:b w:val="0"/>
      <w:bCs w:val="0"/>
      <w:i w:val="0"/>
      <w:iCs w:val="0"/>
      <w:color w:val="365F91"/>
      <w:sz w:val="52"/>
      <w:szCs w:val="52"/>
    </w:rPr>
  </w:style>
  <w:style w:type="character" w:customStyle="1" w:styleId="Heading5Char">
    <w:name w:val="Heading 5 Char"/>
    <w:basedOn w:val="DefaultParagraphFont"/>
    <w:link w:val="Heading5"/>
    <w:uiPriority w:val="9"/>
    <w:semiHidden/>
    <w:rsid w:val="00665E81"/>
    <w:rPr>
      <w:rFonts w:asciiTheme="majorHAnsi" w:eastAsiaTheme="majorEastAsia" w:hAnsiTheme="majorHAnsi" w:cstheme="majorBidi"/>
      <w:color w:val="2F5496" w:themeColor="accent1" w:themeShade="BF"/>
      <w:sz w:val="22"/>
      <w:szCs w:val="22"/>
      <w:lang w:val="en-US" w:eastAsia="en-US"/>
    </w:rPr>
  </w:style>
  <w:style w:type="character" w:customStyle="1" w:styleId="Heading6Char">
    <w:name w:val="Heading 6 Char"/>
    <w:basedOn w:val="DefaultParagraphFont"/>
    <w:link w:val="Heading6"/>
    <w:uiPriority w:val="9"/>
    <w:semiHidden/>
    <w:rsid w:val="00665E81"/>
    <w:rPr>
      <w:rFonts w:asciiTheme="majorHAnsi" w:eastAsiaTheme="majorEastAsia" w:hAnsiTheme="majorHAnsi" w:cstheme="majorBidi"/>
      <w:color w:val="1F3763" w:themeColor="accent1" w:themeShade="7F"/>
      <w:sz w:val="22"/>
      <w:szCs w:val="22"/>
      <w:lang w:val="en-US" w:eastAsia="en-US"/>
    </w:rPr>
  </w:style>
  <w:style w:type="character" w:customStyle="1" w:styleId="Heading7Char">
    <w:name w:val="Heading 7 Char"/>
    <w:basedOn w:val="DefaultParagraphFont"/>
    <w:link w:val="Heading7"/>
    <w:uiPriority w:val="9"/>
    <w:semiHidden/>
    <w:rsid w:val="00665E81"/>
    <w:rPr>
      <w:rFonts w:asciiTheme="majorHAnsi" w:eastAsiaTheme="majorEastAsia" w:hAnsiTheme="majorHAnsi" w:cstheme="majorBidi"/>
      <w:i/>
      <w:iCs/>
      <w:color w:val="1F3763" w:themeColor="accent1" w:themeShade="7F"/>
      <w:sz w:val="22"/>
      <w:szCs w:val="22"/>
      <w:lang w:val="en-US" w:eastAsia="en-US"/>
    </w:rPr>
  </w:style>
  <w:style w:type="character" w:customStyle="1" w:styleId="Heading8Char">
    <w:name w:val="Heading 8 Char"/>
    <w:basedOn w:val="DefaultParagraphFont"/>
    <w:link w:val="Heading8"/>
    <w:uiPriority w:val="9"/>
    <w:semiHidden/>
    <w:rsid w:val="00665E81"/>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665E81"/>
    <w:rPr>
      <w:rFonts w:asciiTheme="majorHAnsi" w:eastAsiaTheme="majorEastAsia" w:hAnsiTheme="majorHAnsi" w:cstheme="majorBidi"/>
      <w:i/>
      <w:iCs/>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81114">
      <w:bodyDiv w:val="1"/>
      <w:marLeft w:val="0"/>
      <w:marRight w:val="0"/>
      <w:marTop w:val="0"/>
      <w:marBottom w:val="0"/>
      <w:divBdr>
        <w:top w:val="none" w:sz="0" w:space="0" w:color="auto"/>
        <w:left w:val="none" w:sz="0" w:space="0" w:color="auto"/>
        <w:bottom w:val="none" w:sz="0" w:space="0" w:color="auto"/>
        <w:right w:val="none" w:sz="0" w:space="0" w:color="auto"/>
      </w:divBdr>
    </w:div>
    <w:div w:id="473184721">
      <w:bodyDiv w:val="1"/>
      <w:marLeft w:val="0"/>
      <w:marRight w:val="0"/>
      <w:marTop w:val="0"/>
      <w:marBottom w:val="0"/>
      <w:divBdr>
        <w:top w:val="none" w:sz="0" w:space="0" w:color="auto"/>
        <w:left w:val="none" w:sz="0" w:space="0" w:color="auto"/>
        <w:bottom w:val="none" w:sz="0" w:space="0" w:color="auto"/>
        <w:right w:val="none" w:sz="0" w:space="0" w:color="auto"/>
      </w:divBdr>
    </w:div>
    <w:div w:id="176456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0.jpeg" /><Relationship Id="rId3" Type="http://schemas.openxmlformats.org/officeDocument/2006/relationships/styles" Target="styles.xml" /><Relationship Id="rId21" Type="http://schemas.openxmlformats.org/officeDocument/2006/relationships/hyperlink" Target="file:///C:\Users\user\Desktop\HHMI%20package%20_Amharic\HHMI_Package-edited\Package_4_MTW_Mussie_Final_AD.docx" TargetMode="Externa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oter" Target="footer3.xml"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1.jpeg" /></Relationships>
</file>

<file path=word/_rels/settings.xml.rels><?xml version="1.0" encoding="UTF-8" standalone="yes"?>
<Relationships xmlns="http://schemas.openxmlformats.org/package/2006/relationships"><Relationship Id="rId1" Type="http://schemas.openxmlformats.org/officeDocument/2006/relationships/attachedTemplate" Target="file:///F:\Mussie\SSID\SSID\Package_4_Manual%20Tube%20Well%20_Final.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E758-8177-49D5-BDE0-533F530A552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Package_4_Manual%20Tube%20Well%20_Final.dot</Template>
  <TotalTime>2</TotalTime>
  <Pages>42</Pages>
  <Words>7133</Words>
  <Characters>40663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47701</CharactersWithSpaces>
  <SharedDoc>false</SharedDoc>
  <HLinks>
    <vt:vector size="282" baseType="variant">
      <vt:variant>
        <vt:i4>1572920</vt:i4>
      </vt:variant>
      <vt:variant>
        <vt:i4>284</vt:i4>
      </vt:variant>
      <vt:variant>
        <vt:i4>0</vt:i4>
      </vt:variant>
      <vt:variant>
        <vt:i4>5</vt:i4>
      </vt:variant>
      <vt:variant>
        <vt:lpwstr/>
      </vt:variant>
      <vt:variant>
        <vt:lpwstr>_Toc24458866</vt:lpwstr>
      </vt:variant>
      <vt:variant>
        <vt:i4>1441850</vt:i4>
      </vt:variant>
      <vt:variant>
        <vt:i4>275</vt:i4>
      </vt:variant>
      <vt:variant>
        <vt:i4>0</vt:i4>
      </vt:variant>
      <vt:variant>
        <vt:i4>5</vt:i4>
      </vt:variant>
      <vt:variant>
        <vt:lpwstr/>
      </vt:variant>
      <vt:variant>
        <vt:lpwstr>_Toc24458848</vt:lpwstr>
      </vt:variant>
      <vt:variant>
        <vt:i4>1638458</vt:i4>
      </vt:variant>
      <vt:variant>
        <vt:i4>269</vt:i4>
      </vt:variant>
      <vt:variant>
        <vt:i4>0</vt:i4>
      </vt:variant>
      <vt:variant>
        <vt:i4>5</vt:i4>
      </vt:variant>
      <vt:variant>
        <vt:lpwstr/>
      </vt:variant>
      <vt:variant>
        <vt:lpwstr>_Toc24458847</vt:lpwstr>
      </vt:variant>
      <vt:variant>
        <vt:i4>1572922</vt:i4>
      </vt:variant>
      <vt:variant>
        <vt:i4>263</vt:i4>
      </vt:variant>
      <vt:variant>
        <vt:i4>0</vt:i4>
      </vt:variant>
      <vt:variant>
        <vt:i4>5</vt:i4>
      </vt:variant>
      <vt:variant>
        <vt:lpwstr/>
      </vt:variant>
      <vt:variant>
        <vt:lpwstr>_Toc24458846</vt:lpwstr>
      </vt:variant>
      <vt:variant>
        <vt:i4>1769530</vt:i4>
      </vt:variant>
      <vt:variant>
        <vt:i4>257</vt:i4>
      </vt:variant>
      <vt:variant>
        <vt:i4>0</vt:i4>
      </vt:variant>
      <vt:variant>
        <vt:i4>5</vt:i4>
      </vt:variant>
      <vt:variant>
        <vt:lpwstr/>
      </vt:variant>
      <vt:variant>
        <vt:lpwstr>_Toc24458845</vt:lpwstr>
      </vt:variant>
      <vt:variant>
        <vt:i4>1703994</vt:i4>
      </vt:variant>
      <vt:variant>
        <vt:i4>251</vt:i4>
      </vt:variant>
      <vt:variant>
        <vt:i4>0</vt:i4>
      </vt:variant>
      <vt:variant>
        <vt:i4>5</vt:i4>
      </vt:variant>
      <vt:variant>
        <vt:lpwstr/>
      </vt:variant>
      <vt:variant>
        <vt:lpwstr>_Toc24458844</vt:lpwstr>
      </vt:variant>
      <vt:variant>
        <vt:i4>1900602</vt:i4>
      </vt:variant>
      <vt:variant>
        <vt:i4>245</vt:i4>
      </vt:variant>
      <vt:variant>
        <vt:i4>0</vt:i4>
      </vt:variant>
      <vt:variant>
        <vt:i4>5</vt:i4>
      </vt:variant>
      <vt:variant>
        <vt:lpwstr/>
      </vt:variant>
      <vt:variant>
        <vt:lpwstr>_Toc24458843</vt:lpwstr>
      </vt:variant>
      <vt:variant>
        <vt:i4>1835066</vt:i4>
      </vt:variant>
      <vt:variant>
        <vt:i4>239</vt:i4>
      </vt:variant>
      <vt:variant>
        <vt:i4>0</vt:i4>
      </vt:variant>
      <vt:variant>
        <vt:i4>5</vt:i4>
      </vt:variant>
      <vt:variant>
        <vt:lpwstr/>
      </vt:variant>
      <vt:variant>
        <vt:lpwstr>_Toc24458842</vt:lpwstr>
      </vt:variant>
      <vt:variant>
        <vt:i4>2031674</vt:i4>
      </vt:variant>
      <vt:variant>
        <vt:i4>233</vt:i4>
      </vt:variant>
      <vt:variant>
        <vt:i4>0</vt:i4>
      </vt:variant>
      <vt:variant>
        <vt:i4>5</vt:i4>
      </vt:variant>
      <vt:variant>
        <vt:lpwstr/>
      </vt:variant>
      <vt:variant>
        <vt:lpwstr>_Toc24458841</vt:lpwstr>
      </vt:variant>
      <vt:variant>
        <vt:i4>1966138</vt:i4>
      </vt:variant>
      <vt:variant>
        <vt:i4>227</vt:i4>
      </vt:variant>
      <vt:variant>
        <vt:i4>0</vt:i4>
      </vt:variant>
      <vt:variant>
        <vt:i4>5</vt:i4>
      </vt:variant>
      <vt:variant>
        <vt:lpwstr/>
      </vt:variant>
      <vt:variant>
        <vt:lpwstr>_Toc24458840</vt:lpwstr>
      </vt:variant>
      <vt:variant>
        <vt:i4>1507389</vt:i4>
      </vt:variant>
      <vt:variant>
        <vt:i4>221</vt:i4>
      </vt:variant>
      <vt:variant>
        <vt:i4>0</vt:i4>
      </vt:variant>
      <vt:variant>
        <vt:i4>5</vt:i4>
      </vt:variant>
      <vt:variant>
        <vt:lpwstr/>
      </vt:variant>
      <vt:variant>
        <vt:lpwstr>_Toc24458839</vt:lpwstr>
      </vt:variant>
      <vt:variant>
        <vt:i4>1441853</vt:i4>
      </vt:variant>
      <vt:variant>
        <vt:i4>215</vt:i4>
      </vt:variant>
      <vt:variant>
        <vt:i4>0</vt:i4>
      </vt:variant>
      <vt:variant>
        <vt:i4>5</vt:i4>
      </vt:variant>
      <vt:variant>
        <vt:lpwstr/>
      </vt:variant>
      <vt:variant>
        <vt:lpwstr>_Toc24458838</vt:lpwstr>
      </vt:variant>
      <vt:variant>
        <vt:i4>1638461</vt:i4>
      </vt:variant>
      <vt:variant>
        <vt:i4>209</vt:i4>
      </vt:variant>
      <vt:variant>
        <vt:i4>0</vt:i4>
      </vt:variant>
      <vt:variant>
        <vt:i4>5</vt:i4>
      </vt:variant>
      <vt:variant>
        <vt:lpwstr/>
      </vt:variant>
      <vt:variant>
        <vt:lpwstr>_Toc24458837</vt:lpwstr>
      </vt:variant>
      <vt:variant>
        <vt:i4>1179700</vt:i4>
      </vt:variant>
      <vt:variant>
        <vt:i4>200</vt:i4>
      </vt:variant>
      <vt:variant>
        <vt:i4>0</vt:i4>
      </vt:variant>
      <vt:variant>
        <vt:i4>5</vt:i4>
      </vt:variant>
      <vt:variant>
        <vt:lpwstr/>
      </vt:variant>
      <vt:variant>
        <vt:lpwstr>_Toc26000162</vt:lpwstr>
      </vt:variant>
      <vt:variant>
        <vt:i4>1114164</vt:i4>
      </vt:variant>
      <vt:variant>
        <vt:i4>194</vt:i4>
      </vt:variant>
      <vt:variant>
        <vt:i4>0</vt:i4>
      </vt:variant>
      <vt:variant>
        <vt:i4>5</vt:i4>
      </vt:variant>
      <vt:variant>
        <vt:lpwstr/>
      </vt:variant>
      <vt:variant>
        <vt:lpwstr>_Toc26000161</vt:lpwstr>
      </vt:variant>
      <vt:variant>
        <vt:i4>1048628</vt:i4>
      </vt:variant>
      <vt:variant>
        <vt:i4>188</vt:i4>
      </vt:variant>
      <vt:variant>
        <vt:i4>0</vt:i4>
      </vt:variant>
      <vt:variant>
        <vt:i4>5</vt:i4>
      </vt:variant>
      <vt:variant>
        <vt:lpwstr/>
      </vt:variant>
      <vt:variant>
        <vt:lpwstr>_Toc26000160</vt:lpwstr>
      </vt:variant>
      <vt:variant>
        <vt:i4>1638455</vt:i4>
      </vt:variant>
      <vt:variant>
        <vt:i4>182</vt:i4>
      </vt:variant>
      <vt:variant>
        <vt:i4>0</vt:i4>
      </vt:variant>
      <vt:variant>
        <vt:i4>5</vt:i4>
      </vt:variant>
      <vt:variant>
        <vt:lpwstr/>
      </vt:variant>
      <vt:variant>
        <vt:lpwstr>_Toc26000159</vt:lpwstr>
      </vt:variant>
      <vt:variant>
        <vt:i4>1572919</vt:i4>
      </vt:variant>
      <vt:variant>
        <vt:i4>176</vt:i4>
      </vt:variant>
      <vt:variant>
        <vt:i4>0</vt:i4>
      </vt:variant>
      <vt:variant>
        <vt:i4>5</vt:i4>
      </vt:variant>
      <vt:variant>
        <vt:lpwstr/>
      </vt:variant>
      <vt:variant>
        <vt:lpwstr>_Toc26000158</vt:lpwstr>
      </vt:variant>
      <vt:variant>
        <vt:i4>1507383</vt:i4>
      </vt:variant>
      <vt:variant>
        <vt:i4>170</vt:i4>
      </vt:variant>
      <vt:variant>
        <vt:i4>0</vt:i4>
      </vt:variant>
      <vt:variant>
        <vt:i4>5</vt:i4>
      </vt:variant>
      <vt:variant>
        <vt:lpwstr/>
      </vt:variant>
      <vt:variant>
        <vt:lpwstr>_Toc26000157</vt:lpwstr>
      </vt:variant>
      <vt:variant>
        <vt:i4>1441847</vt:i4>
      </vt:variant>
      <vt:variant>
        <vt:i4>164</vt:i4>
      </vt:variant>
      <vt:variant>
        <vt:i4>0</vt:i4>
      </vt:variant>
      <vt:variant>
        <vt:i4>5</vt:i4>
      </vt:variant>
      <vt:variant>
        <vt:lpwstr/>
      </vt:variant>
      <vt:variant>
        <vt:lpwstr>_Toc26000156</vt:lpwstr>
      </vt:variant>
      <vt:variant>
        <vt:i4>1376311</vt:i4>
      </vt:variant>
      <vt:variant>
        <vt:i4>158</vt:i4>
      </vt:variant>
      <vt:variant>
        <vt:i4>0</vt:i4>
      </vt:variant>
      <vt:variant>
        <vt:i4>5</vt:i4>
      </vt:variant>
      <vt:variant>
        <vt:lpwstr/>
      </vt:variant>
      <vt:variant>
        <vt:lpwstr>_Toc26000155</vt:lpwstr>
      </vt:variant>
      <vt:variant>
        <vt:i4>1310775</vt:i4>
      </vt:variant>
      <vt:variant>
        <vt:i4>152</vt:i4>
      </vt:variant>
      <vt:variant>
        <vt:i4>0</vt:i4>
      </vt:variant>
      <vt:variant>
        <vt:i4>5</vt:i4>
      </vt:variant>
      <vt:variant>
        <vt:lpwstr/>
      </vt:variant>
      <vt:variant>
        <vt:lpwstr>_Toc26000154</vt:lpwstr>
      </vt:variant>
      <vt:variant>
        <vt:i4>1245239</vt:i4>
      </vt:variant>
      <vt:variant>
        <vt:i4>146</vt:i4>
      </vt:variant>
      <vt:variant>
        <vt:i4>0</vt:i4>
      </vt:variant>
      <vt:variant>
        <vt:i4>5</vt:i4>
      </vt:variant>
      <vt:variant>
        <vt:lpwstr/>
      </vt:variant>
      <vt:variant>
        <vt:lpwstr>_Toc26000153</vt:lpwstr>
      </vt:variant>
      <vt:variant>
        <vt:i4>1179703</vt:i4>
      </vt:variant>
      <vt:variant>
        <vt:i4>140</vt:i4>
      </vt:variant>
      <vt:variant>
        <vt:i4>0</vt:i4>
      </vt:variant>
      <vt:variant>
        <vt:i4>5</vt:i4>
      </vt:variant>
      <vt:variant>
        <vt:lpwstr/>
      </vt:variant>
      <vt:variant>
        <vt:lpwstr>_Toc26000152</vt:lpwstr>
      </vt:variant>
      <vt:variant>
        <vt:i4>1114167</vt:i4>
      </vt:variant>
      <vt:variant>
        <vt:i4>134</vt:i4>
      </vt:variant>
      <vt:variant>
        <vt:i4>0</vt:i4>
      </vt:variant>
      <vt:variant>
        <vt:i4>5</vt:i4>
      </vt:variant>
      <vt:variant>
        <vt:lpwstr/>
      </vt:variant>
      <vt:variant>
        <vt:lpwstr>_Toc26000151</vt:lpwstr>
      </vt:variant>
      <vt:variant>
        <vt:i4>1048631</vt:i4>
      </vt:variant>
      <vt:variant>
        <vt:i4>128</vt:i4>
      </vt:variant>
      <vt:variant>
        <vt:i4>0</vt:i4>
      </vt:variant>
      <vt:variant>
        <vt:i4>5</vt:i4>
      </vt:variant>
      <vt:variant>
        <vt:lpwstr/>
      </vt:variant>
      <vt:variant>
        <vt:lpwstr>_Toc26000150</vt:lpwstr>
      </vt:variant>
      <vt:variant>
        <vt:i4>1638454</vt:i4>
      </vt:variant>
      <vt:variant>
        <vt:i4>122</vt:i4>
      </vt:variant>
      <vt:variant>
        <vt:i4>0</vt:i4>
      </vt:variant>
      <vt:variant>
        <vt:i4>5</vt:i4>
      </vt:variant>
      <vt:variant>
        <vt:lpwstr/>
      </vt:variant>
      <vt:variant>
        <vt:lpwstr>_Toc26000149</vt:lpwstr>
      </vt:variant>
      <vt:variant>
        <vt:i4>1572918</vt:i4>
      </vt:variant>
      <vt:variant>
        <vt:i4>116</vt:i4>
      </vt:variant>
      <vt:variant>
        <vt:i4>0</vt:i4>
      </vt:variant>
      <vt:variant>
        <vt:i4>5</vt:i4>
      </vt:variant>
      <vt:variant>
        <vt:lpwstr/>
      </vt:variant>
      <vt:variant>
        <vt:lpwstr>_Toc26000148</vt:lpwstr>
      </vt:variant>
      <vt:variant>
        <vt:i4>1507382</vt:i4>
      </vt:variant>
      <vt:variant>
        <vt:i4>110</vt:i4>
      </vt:variant>
      <vt:variant>
        <vt:i4>0</vt:i4>
      </vt:variant>
      <vt:variant>
        <vt:i4>5</vt:i4>
      </vt:variant>
      <vt:variant>
        <vt:lpwstr/>
      </vt:variant>
      <vt:variant>
        <vt:lpwstr>_Toc26000147</vt:lpwstr>
      </vt:variant>
      <vt:variant>
        <vt:i4>1441846</vt:i4>
      </vt:variant>
      <vt:variant>
        <vt:i4>104</vt:i4>
      </vt:variant>
      <vt:variant>
        <vt:i4>0</vt:i4>
      </vt:variant>
      <vt:variant>
        <vt:i4>5</vt:i4>
      </vt:variant>
      <vt:variant>
        <vt:lpwstr/>
      </vt:variant>
      <vt:variant>
        <vt:lpwstr>_Toc26000146</vt:lpwstr>
      </vt:variant>
      <vt:variant>
        <vt:i4>1376310</vt:i4>
      </vt:variant>
      <vt:variant>
        <vt:i4>98</vt:i4>
      </vt:variant>
      <vt:variant>
        <vt:i4>0</vt:i4>
      </vt:variant>
      <vt:variant>
        <vt:i4>5</vt:i4>
      </vt:variant>
      <vt:variant>
        <vt:lpwstr/>
      </vt:variant>
      <vt:variant>
        <vt:lpwstr>_Toc26000145</vt:lpwstr>
      </vt:variant>
      <vt:variant>
        <vt:i4>1310774</vt:i4>
      </vt:variant>
      <vt:variant>
        <vt:i4>92</vt:i4>
      </vt:variant>
      <vt:variant>
        <vt:i4>0</vt:i4>
      </vt:variant>
      <vt:variant>
        <vt:i4>5</vt:i4>
      </vt:variant>
      <vt:variant>
        <vt:lpwstr/>
      </vt:variant>
      <vt:variant>
        <vt:lpwstr>_Toc26000144</vt:lpwstr>
      </vt:variant>
      <vt:variant>
        <vt:i4>1245238</vt:i4>
      </vt:variant>
      <vt:variant>
        <vt:i4>86</vt:i4>
      </vt:variant>
      <vt:variant>
        <vt:i4>0</vt:i4>
      </vt:variant>
      <vt:variant>
        <vt:i4>5</vt:i4>
      </vt:variant>
      <vt:variant>
        <vt:lpwstr/>
      </vt:variant>
      <vt:variant>
        <vt:lpwstr>_Toc26000143</vt:lpwstr>
      </vt:variant>
      <vt:variant>
        <vt:i4>1179702</vt:i4>
      </vt:variant>
      <vt:variant>
        <vt:i4>80</vt:i4>
      </vt:variant>
      <vt:variant>
        <vt:i4>0</vt:i4>
      </vt:variant>
      <vt:variant>
        <vt:i4>5</vt:i4>
      </vt:variant>
      <vt:variant>
        <vt:lpwstr/>
      </vt:variant>
      <vt:variant>
        <vt:lpwstr>_Toc26000142</vt:lpwstr>
      </vt:variant>
      <vt:variant>
        <vt:i4>1114166</vt:i4>
      </vt:variant>
      <vt:variant>
        <vt:i4>74</vt:i4>
      </vt:variant>
      <vt:variant>
        <vt:i4>0</vt:i4>
      </vt:variant>
      <vt:variant>
        <vt:i4>5</vt:i4>
      </vt:variant>
      <vt:variant>
        <vt:lpwstr/>
      </vt:variant>
      <vt:variant>
        <vt:lpwstr>_Toc26000141</vt:lpwstr>
      </vt:variant>
      <vt:variant>
        <vt:i4>1048630</vt:i4>
      </vt:variant>
      <vt:variant>
        <vt:i4>68</vt:i4>
      </vt:variant>
      <vt:variant>
        <vt:i4>0</vt:i4>
      </vt:variant>
      <vt:variant>
        <vt:i4>5</vt:i4>
      </vt:variant>
      <vt:variant>
        <vt:lpwstr/>
      </vt:variant>
      <vt:variant>
        <vt:lpwstr>_Toc26000140</vt:lpwstr>
      </vt:variant>
      <vt:variant>
        <vt:i4>1638449</vt:i4>
      </vt:variant>
      <vt:variant>
        <vt:i4>62</vt:i4>
      </vt:variant>
      <vt:variant>
        <vt:i4>0</vt:i4>
      </vt:variant>
      <vt:variant>
        <vt:i4>5</vt:i4>
      </vt:variant>
      <vt:variant>
        <vt:lpwstr/>
      </vt:variant>
      <vt:variant>
        <vt:lpwstr>_Toc26000139</vt:lpwstr>
      </vt:variant>
      <vt:variant>
        <vt:i4>1572913</vt:i4>
      </vt:variant>
      <vt:variant>
        <vt:i4>56</vt:i4>
      </vt:variant>
      <vt:variant>
        <vt:i4>0</vt:i4>
      </vt:variant>
      <vt:variant>
        <vt:i4>5</vt:i4>
      </vt:variant>
      <vt:variant>
        <vt:lpwstr/>
      </vt:variant>
      <vt:variant>
        <vt:lpwstr>_Toc26000138</vt:lpwstr>
      </vt:variant>
      <vt:variant>
        <vt:i4>1507377</vt:i4>
      </vt:variant>
      <vt:variant>
        <vt:i4>50</vt:i4>
      </vt:variant>
      <vt:variant>
        <vt:i4>0</vt:i4>
      </vt:variant>
      <vt:variant>
        <vt:i4>5</vt:i4>
      </vt:variant>
      <vt:variant>
        <vt:lpwstr/>
      </vt:variant>
      <vt:variant>
        <vt:lpwstr>_Toc26000137</vt:lpwstr>
      </vt:variant>
      <vt:variant>
        <vt:i4>1441841</vt:i4>
      </vt:variant>
      <vt:variant>
        <vt:i4>44</vt:i4>
      </vt:variant>
      <vt:variant>
        <vt:i4>0</vt:i4>
      </vt:variant>
      <vt:variant>
        <vt:i4>5</vt:i4>
      </vt:variant>
      <vt:variant>
        <vt:lpwstr/>
      </vt:variant>
      <vt:variant>
        <vt:lpwstr>_Toc26000136</vt:lpwstr>
      </vt:variant>
      <vt:variant>
        <vt:i4>1376305</vt:i4>
      </vt:variant>
      <vt:variant>
        <vt:i4>38</vt:i4>
      </vt:variant>
      <vt:variant>
        <vt:i4>0</vt:i4>
      </vt:variant>
      <vt:variant>
        <vt:i4>5</vt:i4>
      </vt:variant>
      <vt:variant>
        <vt:lpwstr/>
      </vt:variant>
      <vt:variant>
        <vt:lpwstr>_Toc26000135</vt:lpwstr>
      </vt:variant>
      <vt:variant>
        <vt:i4>1310769</vt:i4>
      </vt:variant>
      <vt:variant>
        <vt:i4>32</vt:i4>
      </vt:variant>
      <vt:variant>
        <vt:i4>0</vt:i4>
      </vt:variant>
      <vt:variant>
        <vt:i4>5</vt:i4>
      </vt:variant>
      <vt:variant>
        <vt:lpwstr/>
      </vt:variant>
      <vt:variant>
        <vt:lpwstr>_Toc26000134</vt:lpwstr>
      </vt:variant>
      <vt:variant>
        <vt:i4>1245233</vt:i4>
      </vt:variant>
      <vt:variant>
        <vt:i4>26</vt:i4>
      </vt:variant>
      <vt:variant>
        <vt:i4>0</vt:i4>
      </vt:variant>
      <vt:variant>
        <vt:i4>5</vt:i4>
      </vt:variant>
      <vt:variant>
        <vt:lpwstr/>
      </vt:variant>
      <vt:variant>
        <vt:lpwstr>_Toc26000133</vt:lpwstr>
      </vt:variant>
      <vt:variant>
        <vt:i4>1179697</vt:i4>
      </vt:variant>
      <vt:variant>
        <vt:i4>20</vt:i4>
      </vt:variant>
      <vt:variant>
        <vt:i4>0</vt:i4>
      </vt:variant>
      <vt:variant>
        <vt:i4>5</vt:i4>
      </vt:variant>
      <vt:variant>
        <vt:lpwstr/>
      </vt:variant>
      <vt:variant>
        <vt:lpwstr>_Toc26000132</vt:lpwstr>
      </vt:variant>
      <vt:variant>
        <vt:i4>1114161</vt:i4>
      </vt:variant>
      <vt:variant>
        <vt:i4>14</vt:i4>
      </vt:variant>
      <vt:variant>
        <vt:i4>0</vt:i4>
      </vt:variant>
      <vt:variant>
        <vt:i4>5</vt:i4>
      </vt:variant>
      <vt:variant>
        <vt:lpwstr/>
      </vt:variant>
      <vt:variant>
        <vt:lpwstr>_Toc26000131</vt:lpwstr>
      </vt:variant>
      <vt:variant>
        <vt:i4>1048625</vt:i4>
      </vt:variant>
      <vt:variant>
        <vt:i4>8</vt:i4>
      </vt:variant>
      <vt:variant>
        <vt:i4>0</vt:i4>
      </vt:variant>
      <vt:variant>
        <vt:i4>5</vt:i4>
      </vt:variant>
      <vt:variant>
        <vt:lpwstr/>
      </vt:variant>
      <vt:variant>
        <vt:lpwstr>_Toc26000130</vt:lpwstr>
      </vt:variant>
      <vt:variant>
        <vt:i4>1638448</vt:i4>
      </vt:variant>
      <vt:variant>
        <vt:i4>2</vt:i4>
      </vt:variant>
      <vt:variant>
        <vt:i4>0</vt:i4>
      </vt:variant>
      <vt:variant>
        <vt:i4>5</vt:i4>
      </vt:variant>
      <vt:variant>
        <vt:lpwstr/>
      </vt:variant>
      <vt:variant>
        <vt:lpwstr>_Toc26000129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Miker Abalat</cp:lastModifiedBy>
  <cp:revision>2</cp:revision>
  <cp:lastPrinted>2019-11-30T13:51:00Z</cp:lastPrinted>
  <dcterms:created xsi:type="dcterms:W3CDTF">2020-07-09T08:04:00Z</dcterms:created>
  <dcterms:modified xsi:type="dcterms:W3CDTF">2020-07-09T08:04:00Z</dcterms:modified>
</cp:coreProperties>
</file>