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48999203"/>
        <w:docPartObj>
          <w:docPartGallery w:val="Cover Pages"/>
          <w:docPartUnique/>
        </w:docPartObj>
      </w:sdtPr>
      <w:sdtEndPr>
        <w:rPr>
          <w:sz w:val="16"/>
          <w:szCs w:val="16"/>
        </w:rPr>
      </w:sdtEndPr>
      <w:sdtContent>
        <w:p w:rsidR="002C402C" w:rsidRDefault="007E15B7" w:rsidP="002C402C">
          <w:pPr>
            <w:spacing w:line="360" w:lineRule="auto"/>
            <w:rPr>
              <w:b/>
              <w:i/>
              <w:sz w:val="28"/>
              <w:szCs w:val="28"/>
            </w:rPr>
          </w:pPr>
          <w:r>
            <w:rPr>
              <w:b/>
              <w:i/>
              <w:noProof/>
              <w:sz w:val="28"/>
              <w:szCs w:val="28"/>
            </w:rPr>
            <w:drawing>
              <wp:anchor distT="0" distB="0" distL="114300" distR="114300" simplePos="0" relativeHeight="252556288" behindDoc="0" locked="0" layoutInCell="1" allowOverlap="1" wp14:anchorId="2D93176D" wp14:editId="7EF6748E">
                <wp:simplePos x="735330" y="735330"/>
                <wp:positionH relativeFrom="margin">
                  <wp:align>center</wp:align>
                </wp:positionH>
                <wp:positionV relativeFrom="margin">
                  <wp:align>center</wp:align>
                </wp:positionV>
                <wp:extent cx="7572375" cy="107537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SSIGL  Final agreed-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1924" cy="10766862"/>
                        </a:xfrm>
                        <a:prstGeom prst="rect">
                          <a:avLst/>
                        </a:prstGeom>
                      </pic:spPr>
                    </pic:pic>
                  </a:graphicData>
                </a:graphic>
                <wp14:sizeRelH relativeFrom="margin">
                  <wp14:pctWidth>0</wp14:pctWidth>
                </wp14:sizeRelH>
                <wp14:sizeRelV relativeFrom="margin">
                  <wp14:pctHeight>0</wp14:pctHeight>
                </wp14:sizeRelV>
              </wp:anchor>
            </w:drawing>
          </w:r>
        </w:p>
        <w:p w:rsidR="007E15B7" w:rsidRDefault="007E15B7">
          <w:pPr>
            <w:spacing w:after="200"/>
            <w:jc w:val="left"/>
            <w:rPr>
              <w:b/>
              <w:i/>
              <w:sz w:val="28"/>
              <w:szCs w:val="28"/>
            </w:rPr>
          </w:pPr>
        </w:p>
        <w:p w:rsidR="007E15B7" w:rsidRDefault="007E15B7">
          <w:pPr>
            <w:spacing w:after="200"/>
            <w:jc w:val="left"/>
            <w:rPr>
              <w:b/>
              <w:i/>
              <w:sz w:val="28"/>
              <w:szCs w:val="28"/>
            </w:rPr>
          </w:pPr>
          <w:bookmarkStart w:id="0" w:name="_GoBack"/>
          <w:bookmarkEnd w:id="0"/>
        </w:p>
        <w:p w:rsidR="003F49F3" w:rsidRDefault="003F49F3" w:rsidP="003F49F3">
          <w:pPr>
            <w:spacing w:after="200"/>
            <w:jc w:val="left"/>
            <w:rPr>
              <w:b/>
              <w:i/>
              <w:sz w:val="28"/>
              <w:szCs w:val="28"/>
            </w:rPr>
          </w:pPr>
        </w:p>
        <w:p w:rsidR="003F49F3" w:rsidRDefault="003F49F3" w:rsidP="003F49F3">
          <w:pPr>
            <w:spacing w:after="200"/>
            <w:jc w:val="center"/>
            <w:rPr>
              <w:b/>
              <w:i/>
              <w:sz w:val="28"/>
              <w:szCs w:val="28"/>
            </w:rPr>
            <w:sectPr w:rsidR="003F49F3" w:rsidSect="00DD39EB">
              <w:type w:val="oddPage"/>
              <w:pgSz w:w="11907" w:h="16839" w:code="9"/>
              <w:pgMar w:top="1152" w:right="1152" w:bottom="1152" w:left="1152" w:header="720" w:footer="720" w:gutter="0"/>
              <w:pgNumType w:fmt="lowerRoman"/>
              <w:cols w:space="720"/>
              <w:docGrid w:linePitch="360"/>
            </w:sectPr>
          </w:pPr>
        </w:p>
        <w:p w:rsidR="003F49F3" w:rsidRPr="008C4A25" w:rsidRDefault="003F49F3" w:rsidP="003F49F3">
          <w:pPr>
            <w:spacing w:after="200"/>
            <w:jc w:val="center"/>
            <w:rPr>
              <w:b/>
              <w:i/>
              <w:sz w:val="28"/>
              <w:szCs w:val="28"/>
            </w:rPr>
          </w:pPr>
          <w:r w:rsidRPr="008C4A25">
            <w:rPr>
              <w:b/>
              <w:i/>
              <w:sz w:val="28"/>
              <w:szCs w:val="28"/>
            </w:rPr>
            <w:lastRenderedPageBreak/>
            <w:t>MINISTRY OF AGRICULTURE</w:t>
          </w:r>
        </w:p>
        <w:p w:rsidR="003F49F3" w:rsidRPr="00243FA9" w:rsidRDefault="003F49F3" w:rsidP="003F49F3">
          <w:pPr>
            <w:spacing w:after="200"/>
            <w:jc w:val="left"/>
            <w:rPr>
              <w:b/>
              <w:sz w:val="28"/>
              <w:szCs w:val="28"/>
            </w:rPr>
          </w:pPr>
          <w:r w:rsidRPr="00243FA9">
            <w:rPr>
              <w:b/>
              <w:sz w:val="28"/>
              <w:szCs w:val="28"/>
            </w:rPr>
            <w:t xml:space="preserve"> </w:t>
          </w:r>
        </w:p>
        <w:p w:rsidR="003F49F3" w:rsidRPr="008C4A25" w:rsidRDefault="003F49F3" w:rsidP="003F49F3">
          <w:pPr>
            <w:spacing w:after="200"/>
            <w:jc w:val="center"/>
            <w:rPr>
              <w:b/>
              <w:i/>
              <w:sz w:val="28"/>
              <w:szCs w:val="28"/>
            </w:rPr>
          </w:pPr>
          <w:r w:rsidRPr="008C4A25">
            <w:rPr>
              <w:b/>
              <w:i/>
              <w:sz w:val="28"/>
              <w:szCs w:val="28"/>
            </w:rPr>
            <w:t>National Guidelines for Small Scale Irrigation Development</w:t>
          </w:r>
          <w:r w:rsidR="00707AD6">
            <w:rPr>
              <w:b/>
              <w:i/>
              <w:sz w:val="28"/>
              <w:szCs w:val="28"/>
            </w:rPr>
            <w:t xml:space="preserve"> in Ethiopia</w:t>
          </w:r>
        </w:p>
        <w:p w:rsidR="003F49F3" w:rsidRPr="00243FA9" w:rsidRDefault="003F49F3" w:rsidP="003F49F3">
          <w:pPr>
            <w:spacing w:after="200"/>
            <w:jc w:val="center"/>
            <w:rPr>
              <w:b/>
              <w:sz w:val="28"/>
              <w:szCs w:val="28"/>
            </w:rPr>
          </w:pPr>
        </w:p>
        <w:p w:rsidR="003F49F3" w:rsidRPr="00243FA9" w:rsidRDefault="003F49F3" w:rsidP="003F49F3">
          <w:pPr>
            <w:spacing w:after="200"/>
            <w:jc w:val="center"/>
            <w:rPr>
              <w:b/>
              <w:sz w:val="28"/>
              <w:szCs w:val="28"/>
            </w:rPr>
          </w:pPr>
        </w:p>
        <w:p w:rsidR="003F49F3" w:rsidRPr="00243FA9" w:rsidRDefault="003F49F3" w:rsidP="003F49F3">
          <w:pPr>
            <w:spacing w:after="200"/>
            <w:jc w:val="center"/>
            <w:rPr>
              <w:b/>
              <w:sz w:val="28"/>
              <w:szCs w:val="28"/>
            </w:rPr>
          </w:pPr>
        </w:p>
        <w:p w:rsidR="003F49F3" w:rsidRDefault="003F49F3" w:rsidP="003F49F3">
          <w:pPr>
            <w:spacing w:after="200"/>
            <w:jc w:val="center"/>
            <w:rPr>
              <w:b/>
              <w:sz w:val="28"/>
              <w:szCs w:val="28"/>
            </w:rPr>
          </w:pPr>
        </w:p>
        <w:p w:rsidR="003F49F3" w:rsidRDefault="003F49F3" w:rsidP="003F49F3">
          <w:pPr>
            <w:spacing w:after="200"/>
            <w:jc w:val="center"/>
            <w:rPr>
              <w:b/>
              <w:sz w:val="28"/>
              <w:szCs w:val="28"/>
            </w:rPr>
          </w:pPr>
        </w:p>
        <w:p w:rsidR="003F49F3" w:rsidRDefault="003F49F3" w:rsidP="003F49F3">
          <w:pPr>
            <w:spacing w:after="200"/>
            <w:jc w:val="center"/>
            <w:rPr>
              <w:b/>
              <w:sz w:val="28"/>
              <w:szCs w:val="28"/>
            </w:rPr>
          </w:pPr>
        </w:p>
        <w:p w:rsidR="003F49F3" w:rsidRDefault="003F49F3" w:rsidP="003F49F3">
          <w:pPr>
            <w:spacing w:after="200"/>
            <w:jc w:val="center"/>
            <w:rPr>
              <w:b/>
              <w:sz w:val="28"/>
              <w:szCs w:val="28"/>
            </w:rPr>
          </w:pPr>
        </w:p>
        <w:p w:rsidR="003F49F3" w:rsidRDefault="001F1E04" w:rsidP="001F1E04">
          <w:pPr>
            <w:spacing w:after="200"/>
            <w:jc w:val="center"/>
            <w:rPr>
              <w:b/>
              <w:sz w:val="28"/>
              <w:szCs w:val="28"/>
            </w:rPr>
          </w:pPr>
          <w:r w:rsidRPr="001F1E04">
            <w:rPr>
              <w:b/>
              <w:sz w:val="28"/>
              <w:szCs w:val="28"/>
            </w:rPr>
            <w:t>SSIGL 27: Contract Administration</w:t>
          </w:r>
        </w:p>
        <w:p w:rsidR="003F49F3" w:rsidRDefault="003F49F3" w:rsidP="003F49F3">
          <w:pPr>
            <w:spacing w:after="200"/>
            <w:jc w:val="right"/>
            <w:rPr>
              <w:b/>
              <w:sz w:val="28"/>
              <w:szCs w:val="28"/>
            </w:rPr>
          </w:pPr>
        </w:p>
        <w:p w:rsidR="003F49F3" w:rsidRDefault="003F49F3" w:rsidP="003F49F3">
          <w:pPr>
            <w:spacing w:after="200"/>
            <w:jc w:val="right"/>
            <w:rPr>
              <w:b/>
              <w:sz w:val="24"/>
              <w:szCs w:val="28"/>
            </w:rPr>
          </w:pPr>
        </w:p>
        <w:p w:rsidR="003F49F3" w:rsidRDefault="003F49F3" w:rsidP="003F49F3">
          <w:pPr>
            <w:spacing w:after="200"/>
            <w:jc w:val="right"/>
            <w:rPr>
              <w:b/>
              <w:sz w:val="24"/>
              <w:szCs w:val="28"/>
            </w:rPr>
          </w:pPr>
        </w:p>
        <w:p w:rsidR="003F49F3" w:rsidRDefault="003F49F3" w:rsidP="003F49F3">
          <w:pPr>
            <w:spacing w:after="200"/>
            <w:jc w:val="right"/>
            <w:rPr>
              <w:b/>
              <w:sz w:val="24"/>
              <w:szCs w:val="28"/>
            </w:rPr>
          </w:pPr>
        </w:p>
        <w:p w:rsidR="003F49F3" w:rsidRDefault="003F49F3" w:rsidP="003F49F3">
          <w:pPr>
            <w:spacing w:after="200"/>
            <w:jc w:val="right"/>
            <w:rPr>
              <w:b/>
              <w:sz w:val="24"/>
              <w:szCs w:val="28"/>
            </w:rPr>
          </w:pPr>
        </w:p>
        <w:p w:rsidR="003F49F3" w:rsidRDefault="003F49F3" w:rsidP="003F49F3">
          <w:pPr>
            <w:spacing w:after="200"/>
            <w:jc w:val="right"/>
            <w:rPr>
              <w:b/>
              <w:sz w:val="24"/>
              <w:szCs w:val="28"/>
            </w:rPr>
          </w:pPr>
        </w:p>
        <w:p w:rsidR="003F49F3" w:rsidRDefault="003F49F3" w:rsidP="003F49F3">
          <w:pPr>
            <w:spacing w:after="200"/>
            <w:jc w:val="right"/>
            <w:rPr>
              <w:b/>
              <w:sz w:val="24"/>
              <w:szCs w:val="28"/>
            </w:rPr>
          </w:pPr>
        </w:p>
        <w:p w:rsidR="003F49F3" w:rsidRDefault="003F49F3" w:rsidP="003F49F3">
          <w:pPr>
            <w:spacing w:after="200"/>
            <w:jc w:val="right"/>
            <w:rPr>
              <w:b/>
              <w:sz w:val="24"/>
              <w:szCs w:val="28"/>
            </w:rPr>
          </w:pPr>
        </w:p>
        <w:p w:rsidR="003F49F3" w:rsidRDefault="003F49F3" w:rsidP="003F49F3">
          <w:pPr>
            <w:spacing w:after="200"/>
            <w:jc w:val="right"/>
            <w:rPr>
              <w:b/>
              <w:sz w:val="24"/>
              <w:szCs w:val="28"/>
            </w:rPr>
          </w:pPr>
        </w:p>
        <w:p w:rsidR="003F49F3" w:rsidRDefault="003F49F3" w:rsidP="003F49F3">
          <w:pPr>
            <w:spacing w:after="200"/>
            <w:jc w:val="right"/>
            <w:rPr>
              <w:b/>
              <w:sz w:val="24"/>
              <w:szCs w:val="28"/>
            </w:rPr>
          </w:pPr>
        </w:p>
        <w:p w:rsidR="001F1E04" w:rsidRDefault="001F1E04" w:rsidP="003F49F3">
          <w:pPr>
            <w:spacing w:after="200"/>
            <w:jc w:val="right"/>
            <w:rPr>
              <w:b/>
              <w:sz w:val="24"/>
              <w:szCs w:val="28"/>
            </w:rPr>
          </w:pPr>
        </w:p>
        <w:p w:rsidR="001F1E04" w:rsidRDefault="001F1E04" w:rsidP="003F49F3">
          <w:pPr>
            <w:spacing w:after="200"/>
            <w:jc w:val="right"/>
            <w:rPr>
              <w:b/>
              <w:sz w:val="24"/>
              <w:szCs w:val="28"/>
            </w:rPr>
          </w:pPr>
        </w:p>
        <w:p w:rsidR="00707AD6" w:rsidRDefault="00707AD6" w:rsidP="00707AD6">
          <w:pPr>
            <w:spacing w:after="200"/>
            <w:ind w:left="6120"/>
            <w:jc w:val="center"/>
            <w:rPr>
              <w:rFonts w:eastAsia="Calibri"/>
              <w:b/>
              <w:sz w:val="24"/>
              <w:szCs w:val="28"/>
            </w:rPr>
          </w:pPr>
        </w:p>
        <w:p w:rsidR="00707AD6" w:rsidRDefault="00707AD6" w:rsidP="00707AD6">
          <w:pPr>
            <w:spacing w:after="200"/>
            <w:ind w:left="6120"/>
            <w:jc w:val="center"/>
            <w:rPr>
              <w:rFonts w:eastAsia="Calibri"/>
              <w:b/>
              <w:sz w:val="24"/>
              <w:szCs w:val="28"/>
            </w:rPr>
          </w:pPr>
        </w:p>
        <w:p w:rsidR="00707AD6" w:rsidRPr="00D755F2" w:rsidRDefault="00707AD6" w:rsidP="00707AD6">
          <w:pPr>
            <w:spacing w:after="200"/>
            <w:ind w:left="6120"/>
            <w:jc w:val="center"/>
            <w:rPr>
              <w:rFonts w:eastAsia="Calibri"/>
              <w:b/>
              <w:sz w:val="24"/>
              <w:szCs w:val="28"/>
            </w:rPr>
          </w:pPr>
          <w:r w:rsidRPr="00D755F2">
            <w:rPr>
              <w:rFonts w:eastAsia="Calibri"/>
              <w:b/>
              <w:sz w:val="24"/>
              <w:szCs w:val="28"/>
            </w:rPr>
            <w:t xml:space="preserve">November 2018 </w:t>
          </w:r>
          <w:r w:rsidRPr="00D755F2">
            <w:rPr>
              <w:rFonts w:ascii="Lucida Handwriting" w:eastAsia="Calibri" w:hAnsi="Lucida Handwriting"/>
              <w:b/>
              <w:sz w:val="24"/>
              <w:szCs w:val="28"/>
            </w:rPr>
            <w:t xml:space="preserve">                    </w:t>
          </w:r>
          <w:r w:rsidRPr="00D755F2">
            <w:rPr>
              <w:rFonts w:eastAsia="Calibri"/>
              <w:b/>
              <w:sz w:val="24"/>
              <w:szCs w:val="28"/>
            </w:rPr>
            <w:t>Addis Ababa</w:t>
          </w:r>
        </w:p>
        <w:p w:rsidR="003F49F3" w:rsidRDefault="003F49F3" w:rsidP="003F49F3">
          <w:pPr>
            <w:rPr>
              <w:b/>
              <w:sz w:val="24"/>
              <w:szCs w:val="24"/>
            </w:rPr>
          </w:pPr>
        </w:p>
        <w:p w:rsidR="003F49F3" w:rsidRPr="007B7981" w:rsidRDefault="003F49F3" w:rsidP="003F49F3">
          <w:pPr>
            <w:rPr>
              <w:b/>
              <w:sz w:val="24"/>
              <w:szCs w:val="24"/>
            </w:rPr>
          </w:pPr>
          <w:r w:rsidRPr="007B7981">
            <w:rPr>
              <w:b/>
              <w:sz w:val="24"/>
              <w:szCs w:val="24"/>
            </w:rPr>
            <w:t xml:space="preserve">National Guidelines for Small Scale Irrigation Development </w:t>
          </w:r>
          <w:r w:rsidR="00707AD6">
            <w:rPr>
              <w:b/>
              <w:sz w:val="24"/>
              <w:szCs w:val="24"/>
            </w:rPr>
            <w:t>in Ethiopia</w:t>
          </w:r>
        </w:p>
        <w:p w:rsidR="003F49F3" w:rsidRPr="007B7981" w:rsidRDefault="003F49F3" w:rsidP="003F49F3">
          <w:pPr>
            <w:spacing w:after="200"/>
            <w:ind w:firstLine="720"/>
            <w:jc w:val="left"/>
            <w:rPr>
              <w:b/>
            </w:rPr>
          </w:pPr>
          <w:r w:rsidRPr="007B7981">
            <w:rPr>
              <w:b/>
            </w:rPr>
            <w:t xml:space="preserve">First Edition 2018 </w:t>
          </w:r>
        </w:p>
        <w:p w:rsidR="003F49F3" w:rsidRPr="007B7981" w:rsidRDefault="003F49F3" w:rsidP="003F49F3">
          <w:pPr>
            <w:autoSpaceDE w:val="0"/>
            <w:autoSpaceDN w:val="0"/>
            <w:adjustRightInd w:val="0"/>
            <w:ind w:firstLine="720"/>
          </w:pPr>
          <w:r w:rsidRPr="007B7981">
            <w:t>© MOA 2018</w:t>
          </w:r>
        </w:p>
        <w:p w:rsidR="003F49F3" w:rsidRPr="007B7981" w:rsidRDefault="003F49F3" w:rsidP="003F49F3">
          <w:pPr>
            <w:autoSpaceDE w:val="0"/>
            <w:autoSpaceDN w:val="0"/>
            <w:adjustRightInd w:val="0"/>
          </w:pPr>
        </w:p>
        <w:p w:rsidR="003F49F3" w:rsidRPr="007B7981" w:rsidRDefault="003F49F3" w:rsidP="003F49F3">
          <w:pPr>
            <w:autoSpaceDE w:val="0"/>
            <w:autoSpaceDN w:val="0"/>
            <w:adjustRightInd w:val="0"/>
          </w:pPr>
        </w:p>
        <w:p w:rsidR="003F49F3" w:rsidRPr="007B7981" w:rsidRDefault="003F49F3" w:rsidP="003F49F3">
          <w:pPr>
            <w:autoSpaceDE w:val="0"/>
            <w:autoSpaceDN w:val="0"/>
            <w:adjustRightInd w:val="0"/>
          </w:pPr>
        </w:p>
        <w:p w:rsidR="003F49F3" w:rsidRPr="007B7981" w:rsidRDefault="003F49F3" w:rsidP="003F49F3">
          <w:pPr>
            <w:autoSpaceDE w:val="0"/>
            <w:autoSpaceDN w:val="0"/>
            <w:adjustRightInd w:val="0"/>
          </w:pPr>
        </w:p>
        <w:p w:rsidR="003F49F3" w:rsidRPr="007B7981" w:rsidRDefault="003F49F3" w:rsidP="003F49F3">
          <w:pPr>
            <w:autoSpaceDE w:val="0"/>
            <w:autoSpaceDN w:val="0"/>
            <w:adjustRightInd w:val="0"/>
          </w:pPr>
        </w:p>
        <w:p w:rsidR="003F49F3" w:rsidRPr="007B7981" w:rsidRDefault="003F49F3" w:rsidP="003F49F3">
          <w:pPr>
            <w:autoSpaceDE w:val="0"/>
            <w:autoSpaceDN w:val="0"/>
            <w:adjustRightInd w:val="0"/>
          </w:pPr>
        </w:p>
        <w:p w:rsidR="003F49F3" w:rsidRPr="007B7981" w:rsidRDefault="003F49F3" w:rsidP="003F49F3">
          <w:pPr>
            <w:autoSpaceDE w:val="0"/>
            <w:autoSpaceDN w:val="0"/>
            <w:adjustRightInd w:val="0"/>
          </w:pPr>
        </w:p>
        <w:p w:rsidR="003F49F3" w:rsidRPr="007B7981" w:rsidRDefault="003F49F3" w:rsidP="003F49F3">
          <w:pPr>
            <w:autoSpaceDE w:val="0"/>
            <w:autoSpaceDN w:val="0"/>
            <w:adjustRightInd w:val="0"/>
          </w:pPr>
        </w:p>
        <w:p w:rsidR="003F49F3" w:rsidRPr="004008A0" w:rsidRDefault="003F49F3" w:rsidP="003F49F3">
          <w:pPr>
            <w:autoSpaceDE w:val="0"/>
            <w:autoSpaceDN w:val="0"/>
            <w:adjustRightInd w:val="0"/>
            <w:rPr>
              <w:sz w:val="20"/>
              <w:szCs w:val="20"/>
            </w:rPr>
          </w:pPr>
          <w:r w:rsidRPr="004008A0">
            <w:rPr>
              <w:sz w:val="20"/>
              <w:szCs w:val="20"/>
            </w:rPr>
            <w:t>Ministry of Agriculture</w:t>
          </w:r>
        </w:p>
        <w:p w:rsidR="003F49F3" w:rsidRPr="004008A0" w:rsidRDefault="003F49F3" w:rsidP="003F49F3">
          <w:pPr>
            <w:autoSpaceDE w:val="0"/>
            <w:autoSpaceDN w:val="0"/>
            <w:adjustRightInd w:val="0"/>
            <w:rPr>
              <w:sz w:val="20"/>
              <w:szCs w:val="20"/>
            </w:rPr>
          </w:pPr>
          <w:r w:rsidRPr="004008A0">
            <w:rPr>
              <w:sz w:val="20"/>
              <w:szCs w:val="20"/>
            </w:rPr>
            <w:t>Small-Scale Irrigation Development Directorate</w:t>
          </w:r>
        </w:p>
        <w:p w:rsidR="003F49F3" w:rsidRPr="004008A0" w:rsidRDefault="003F49F3" w:rsidP="003F49F3">
          <w:pPr>
            <w:autoSpaceDE w:val="0"/>
            <w:autoSpaceDN w:val="0"/>
            <w:adjustRightInd w:val="0"/>
            <w:rPr>
              <w:sz w:val="20"/>
              <w:szCs w:val="20"/>
            </w:rPr>
          </w:pPr>
          <w:r w:rsidRPr="004008A0">
            <w:rPr>
              <w:sz w:val="20"/>
              <w:szCs w:val="20"/>
            </w:rPr>
            <w:t>P. O. Box 62347</w:t>
          </w:r>
        </w:p>
        <w:p w:rsidR="003F49F3" w:rsidRPr="004008A0" w:rsidRDefault="003F49F3" w:rsidP="003F49F3">
          <w:pPr>
            <w:autoSpaceDE w:val="0"/>
            <w:autoSpaceDN w:val="0"/>
            <w:adjustRightInd w:val="0"/>
            <w:rPr>
              <w:sz w:val="20"/>
              <w:szCs w:val="20"/>
            </w:rPr>
          </w:pPr>
          <w:r w:rsidRPr="004008A0">
            <w:rPr>
              <w:sz w:val="20"/>
              <w:szCs w:val="20"/>
            </w:rPr>
            <w:t>Tel: +251-1-6462355</w:t>
          </w:r>
        </w:p>
        <w:p w:rsidR="003F49F3" w:rsidRPr="004008A0" w:rsidRDefault="003F49F3" w:rsidP="003F49F3">
          <w:pPr>
            <w:autoSpaceDE w:val="0"/>
            <w:autoSpaceDN w:val="0"/>
            <w:adjustRightInd w:val="0"/>
            <w:rPr>
              <w:sz w:val="20"/>
              <w:szCs w:val="20"/>
            </w:rPr>
          </w:pPr>
          <w:r w:rsidRPr="004008A0">
            <w:rPr>
              <w:sz w:val="20"/>
              <w:szCs w:val="20"/>
            </w:rPr>
            <w:t>Fax: +251-1-6462355</w:t>
          </w:r>
        </w:p>
        <w:p w:rsidR="003F49F3" w:rsidRPr="004008A0" w:rsidRDefault="003F49F3" w:rsidP="003F49F3">
          <w:pPr>
            <w:autoSpaceDE w:val="0"/>
            <w:autoSpaceDN w:val="0"/>
            <w:adjustRightInd w:val="0"/>
            <w:rPr>
              <w:sz w:val="20"/>
              <w:szCs w:val="20"/>
            </w:rPr>
          </w:pPr>
          <w:r w:rsidRPr="004008A0">
            <w:rPr>
              <w:sz w:val="20"/>
              <w:szCs w:val="20"/>
            </w:rPr>
            <w:t xml:space="preserve">Email: </w:t>
          </w:r>
          <w:hyperlink r:id="rId10" w:history="1">
            <w:r w:rsidRPr="004008A0">
              <w:rPr>
                <w:color w:val="0000FF" w:themeColor="hyperlink"/>
                <w:sz w:val="20"/>
                <w:szCs w:val="20"/>
                <w:u w:val="single"/>
              </w:rPr>
              <w:t>SSIDdirectorate@moa.gov.et</w:t>
            </w:r>
          </w:hyperlink>
        </w:p>
        <w:p w:rsidR="003F49F3" w:rsidRPr="004008A0" w:rsidRDefault="003F49F3" w:rsidP="003F49F3">
          <w:pPr>
            <w:autoSpaceDE w:val="0"/>
            <w:autoSpaceDN w:val="0"/>
            <w:adjustRightInd w:val="0"/>
            <w:rPr>
              <w:sz w:val="20"/>
              <w:szCs w:val="20"/>
            </w:rPr>
          </w:pPr>
          <w:r w:rsidRPr="004008A0">
            <w:rPr>
              <w:sz w:val="20"/>
              <w:szCs w:val="20"/>
            </w:rPr>
            <w:t xml:space="preserve">           </w:t>
          </w:r>
          <w:hyperlink r:id="rId11" w:history="1">
            <w:r w:rsidRPr="004008A0">
              <w:rPr>
                <w:color w:val="0000FF" w:themeColor="hyperlink"/>
                <w:sz w:val="20"/>
                <w:szCs w:val="20"/>
                <w:u w:val="single"/>
              </w:rPr>
              <w:t>SSIDdirectorate@gmail.com</w:t>
            </w:r>
          </w:hyperlink>
        </w:p>
        <w:p w:rsidR="003F49F3" w:rsidRPr="004008A0" w:rsidRDefault="003F49F3" w:rsidP="003F49F3">
          <w:pPr>
            <w:autoSpaceDE w:val="0"/>
            <w:autoSpaceDN w:val="0"/>
            <w:adjustRightInd w:val="0"/>
            <w:rPr>
              <w:sz w:val="20"/>
              <w:szCs w:val="20"/>
            </w:rPr>
          </w:pPr>
          <w:proofErr w:type="spellStart"/>
          <w:proofErr w:type="gramStart"/>
          <w:r w:rsidRPr="004008A0">
            <w:rPr>
              <w:sz w:val="20"/>
              <w:szCs w:val="20"/>
            </w:rPr>
            <w:t>eDMS</w:t>
          </w:r>
          <w:proofErr w:type="spellEnd"/>
          <w:proofErr w:type="gramEnd"/>
          <w:r w:rsidRPr="004008A0">
            <w:rPr>
              <w:sz w:val="20"/>
              <w:szCs w:val="20"/>
            </w:rPr>
            <w:t xml:space="preserve"> (intranet): </w:t>
          </w:r>
          <w:proofErr w:type="spellStart"/>
          <w:r w:rsidRPr="004008A0">
            <w:rPr>
              <w:sz w:val="20"/>
              <w:szCs w:val="20"/>
            </w:rPr>
            <w:t>MoA</w:t>
          </w:r>
          <w:proofErr w:type="spellEnd"/>
          <w:r w:rsidRPr="004008A0">
            <w:rPr>
              <w:sz w:val="20"/>
              <w:szCs w:val="20"/>
            </w:rPr>
            <w:t xml:space="preserve"> SSID DMS (</w:t>
          </w:r>
          <w:hyperlink r:id="rId12" w:history="1">
            <w:r w:rsidRPr="004008A0">
              <w:rPr>
                <w:color w:val="0000FF" w:themeColor="hyperlink"/>
                <w:sz w:val="20"/>
                <w:szCs w:val="20"/>
                <w:u w:val="single"/>
              </w:rPr>
              <w:t>http://172.28.1.188:8080/DMS/login.jsp</w:t>
            </w:r>
          </w:hyperlink>
          <w:r w:rsidRPr="004008A0">
            <w:rPr>
              <w:sz w:val="20"/>
              <w:szCs w:val="20"/>
            </w:rPr>
            <w:t>)</w:t>
          </w:r>
        </w:p>
        <w:p w:rsidR="003F49F3" w:rsidRPr="004008A0" w:rsidRDefault="003F49F3" w:rsidP="003F49F3">
          <w:pPr>
            <w:autoSpaceDE w:val="0"/>
            <w:autoSpaceDN w:val="0"/>
            <w:adjustRightInd w:val="0"/>
            <w:rPr>
              <w:sz w:val="20"/>
              <w:szCs w:val="20"/>
            </w:rPr>
          </w:pPr>
          <w:r w:rsidRPr="004008A0">
            <w:rPr>
              <w:sz w:val="20"/>
              <w:szCs w:val="20"/>
            </w:rPr>
            <w:t xml:space="preserve">Website: </w:t>
          </w:r>
          <w:hyperlink r:id="rId13" w:history="1">
            <w:r w:rsidRPr="004008A0">
              <w:rPr>
                <w:color w:val="0000FF" w:themeColor="hyperlink"/>
                <w:sz w:val="20"/>
                <w:szCs w:val="20"/>
                <w:u w:val="single"/>
              </w:rPr>
              <w:t>www.moa.gov.et</w:t>
            </w:r>
          </w:hyperlink>
          <w:r w:rsidRPr="004008A0">
            <w:rPr>
              <w:sz w:val="20"/>
              <w:szCs w:val="20"/>
            </w:rPr>
            <w:t xml:space="preserve"> </w:t>
          </w:r>
        </w:p>
        <w:p w:rsidR="003F49F3" w:rsidRPr="004008A0" w:rsidRDefault="003F49F3" w:rsidP="003F49F3">
          <w:pPr>
            <w:autoSpaceDE w:val="0"/>
            <w:autoSpaceDN w:val="0"/>
            <w:adjustRightInd w:val="0"/>
            <w:rPr>
              <w:sz w:val="20"/>
              <w:szCs w:val="20"/>
            </w:rPr>
          </w:pPr>
        </w:p>
        <w:p w:rsidR="003F49F3" w:rsidRDefault="003F49F3" w:rsidP="003F49F3">
          <w:pPr>
            <w:rPr>
              <w:sz w:val="20"/>
              <w:szCs w:val="20"/>
            </w:rPr>
          </w:pPr>
        </w:p>
        <w:p w:rsidR="003F49F3" w:rsidRDefault="003F49F3" w:rsidP="003F49F3">
          <w:pPr>
            <w:rPr>
              <w:sz w:val="20"/>
              <w:szCs w:val="20"/>
            </w:rPr>
          </w:pPr>
        </w:p>
        <w:p w:rsidR="003F49F3" w:rsidRDefault="003F49F3" w:rsidP="003F49F3">
          <w:pPr>
            <w:rPr>
              <w:b/>
              <w:i/>
              <w:sz w:val="20"/>
              <w:szCs w:val="20"/>
              <w:highlight w:val="yellow"/>
            </w:rPr>
          </w:pPr>
        </w:p>
        <w:p w:rsidR="003F49F3" w:rsidRPr="0079012B" w:rsidRDefault="003F49F3" w:rsidP="003F49F3">
          <w:pPr>
            <w:rPr>
              <w:b/>
              <w:i/>
              <w:sz w:val="20"/>
              <w:szCs w:val="20"/>
            </w:rPr>
          </w:pPr>
          <w:r w:rsidRPr="00B66DA2">
            <w:rPr>
              <w:b/>
              <w:i/>
              <w:sz w:val="20"/>
              <w:szCs w:val="20"/>
            </w:rPr>
            <w:t>Financed by Agricultural Growth Program (AGP)</w:t>
          </w:r>
        </w:p>
        <w:p w:rsidR="003F49F3" w:rsidRPr="007B7981" w:rsidRDefault="003F49F3" w:rsidP="003F49F3">
          <w:pPr>
            <w:rPr>
              <w:sz w:val="20"/>
              <w:szCs w:val="20"/>
            </w:rPr>
          </w:pPr>
        </w:p>
        <w:p w:rsidR="003F49F3" w:rsidRPr="007B7981" w:rsidRDefault="003F49F3" w:rsidP="003F49F3">
          <w:pPr>
            <w:rPr>
              <w:sz w:val="20"/>
              <w:szCs w:val="20"/>
            </w:rPr>
          </w:pPr>
        </w:p>
        <w:p w:rsidR="003F49F3" w:rsidRPr="007B7981" w:rsidRDefault="003F49F3" w:rsidP="003F49F3">
          <w:pPr>
            <w:rPr>
              <w:sz w:val="20"/>
              <w:szCs w:val="20"/>
            </w:rPr>
          </w:pPr>
        </w:p>
        <w:p w:rsidR="003F49F3" w:rsidRDefault="003F49F3" w:rsidP="003F49F3">
          <w:pPr>
            <w:rPr>
              <w:sz w:val="20"/>
              <w:szCs w:val="20"/>
            </w:rPr>
          </w:pPr>
        </w:p>
        <w:p w:rsidR="003F49F3" w:rsidRPr="007B7981" w:rsidRDefault="003F49F3" w:rsidP="003F49F3">
          <w:pPr>
            <w:rPr>
              <w:sz w:val="20"/>
              <w:szCs w:val="20"/>
            </w:rPr>
          </w:pPr>
        </w:p>
        <w:p w:rsidR="003F49F3" w:rsidRPr="007B7981" w:rsidRDefault="003F49F3" w:rsidP="003F49F3">
          <w:pPr>
            <w:rPr>
              <w:sz w:val="20"/>
              <w:szCs w:val="20"/>
            </w:rPr>
          </w:pPr>
        </w:p>
        <w:p w:rsidR="003F49F3" w:rsidRPr="007B7981" w:rsidRDefault="003F49F3" w:rsidP="003F49F3">
          <w:pPr>
            <w:rPr>
              <w:sz w:val="20"/>
              <w:szCs w:val="20"/>
            </w:rPr>
          </w:pPr>
        </w:p>
        <w:p w:rsidR="003F49F3" w:rsidRPr="007B7981" w:rsidRDefault="003F49F3" w:rsidP="003F49F3">
          <w:pPr>
            <w:rPr>
              <w:sz w:val="20"/>
              <w:szCs w:val="20"/>
            </w:rPr>
          </w:pPr>
        </w:p>
        <w:p w:rsidR="003F49F3" w:rsidRPr="007B7981" w:rsidRDefault="003F49F3" w:rsidP="003F49F3">
          <w:pPr>
            <w:rPr>
              <w:sz w:val="20"/>
              <w:szCs w:val="20"/>
            </w:rPr>
          </w:pPr>
        </w:p>
        <w:p w:rsidR="003F49F3" w:rsidRPr="007B7981" w:rsidRDefault="003F49F3" w:rsidP="003F49F3">
          <w:pPr>
            <w:rPr>
              <w:sz w:val="20"/>
              <w:szCs w:val="20"/>
            </w:rPr>
          </w:pPr>
        </w:p>
        <w:p w:rsidR="003F49F3" w:rsidRPr="007B7981" w:rsidRDefault="003F49F3" w:rsidP="003F49F3">
          <w:pPr>
            <w:rPr>
              <w:sz w:val="20"/>
              <w:szCs w:val="20"/>
            </w:rPr>
          </w:pPr>
        </w:p>
        <w:p w:rsidR="003F49F3" w:rsidRPr="007B7981" w:rsidRDefault="003F49F3" w:rsidP="003F49F3">
          <w:pPr>
            <w:rPr>
              <w:sz w:val="20"/>
              <w:szCs w:val="20"/>
            </w:rPr>
          </w:pPr>
        </w:p>
        <w:p w:rsidR="003F49F3" w:rsidRPr="007B7981" w:rsidRDefault="003F49F3" w:rsidP="003F49F3">
          <w:pPr>
            <w:rPr>
              <w:sz w:val="20"/>
              <w:szCs w:val="20"/>
            </w:rPr>
          </w:pPr>
        </w:p>
        <w:p w:rsidR="003F49F3" w:rsidRDefault="003F49F3" w:rsidP="003F49F3">
          <w:pPr>
            <w:rPr>
              <w:b/>
              <w:color w:val="0070C0"/>
            </w:rPr>
          </w:pPr>
        </w:p>
        <w:p w:rsidR="003F49F3" w:rsidRDefault="003F49F3" w:rsidP="003F49F3">
          <w:pPr>
            <w:rPr>
              <w:b/>
              <w:color w:val="0070C0"/>
            </w:rPr>
          </w:pPr>
        </w:p>
        <w:p w:rsidR="003F49F3" w:rsidRDefault="003F49F3" w:rsidP="003F49F3">
          <w:pPr>
            <w:rPr>
              <w:b/>
              <w:color w:val="0070C0"/>
            </w:rPr>
          </w:pPr>
        </w:p>
        <w:p w:rsidR="003F49F3" w:rsidRPr="00104B7E" w:rsidRDefault="003F49F3" w:rsidP="003F49F3">
          <w:pPr>
            <w:jc w:val="center"/>
            <w:rPr>
              <w:b/>
              <w:i/>
              <w:color w:val="0070C0"/>
              <w:sz w:val="20"/>
            </w:rPr>
          </w:pPr>
          <w:r w:rsidRPr="00104B7E">
            <w:rPr>
              <w:b/>
              <w:i/>
              <w:color w:val="0070C0"/>
              <w:sz w:val="20"/>
            </w:rPr>
            <w:t>DISCLAIMER</w:t>
          </w:r>
        </w:p>
        <w:p w:rsidR="003F49F3" w:rsidRDefault="003F49F3" w:rsidP="003F49F3">
          <w:pPr>
            <w:autoSpaceDE w:val="0"/>
            <w:autoSpaceDN w:val="0"/>
            <w:adjustRightInd w:val="0"/>
            <w:rPr>
              <w:i/>
              <w:sz w:val="20"/>
              <w:szCs w:val="20"/>
            </w:rPr>
          </w:pPr>
          <w:r w:rsidRPr="00104B7E">
            <w:rPr>
              <w:i/>
              <w:sz w:val="20"/>
              <w:szCs w:val="20"/>
            </w:rPr>
            <w:t xml:space="preserve">Ministry of Agriculture through the Consultant and core reviewers from all relevant stakeholders included the information to provide the contemporary approach about the subject matter. The information contained in the guidelines is obtained from sources believed tested and reliable and are augmented based on practical experiences. While it is believed that the guideline is enriched with professional advice, for it to be successful, needs services of competent professionals from all respective disciplines. It is believed, the guidelines presented herein are sound and to the expected standard. However, we hereby disclaim any liability, loss or risk taken by individuals, groups, or organization who does not act on the information contained herein as appropriate to the specific SSI site condition. </w:t>
          </w:r>
        </w:p>
        <w:p w:rsidR="003F49F3" w:rsidRDefault="003F49F3" w:rsidP="003F49F3">
          <w:pPr>
            <w:autoSpaceDE w:val="0"/>
            <w:autoSpaceDN w:val="0"/>
            <w:adjustRightInd w:val="0"/>
            <w:rPr>
              <w:i/>
              <w:sz w:val="20"/>
              <w:szCs w:val="20"/>
            </w:rPr>
            <w:sectPr w:rsidR="003F49F3" w:rsidSect="00DD39EB">
              <w:type w:val="oddPage"/>
              <w:pgSz w:w="11907" w:h="16839" w:code="9"/>
              <w:pgMar w:top="1152" w:right="1152" w:bottom="1152" w:left="1152" w:header="720" w:footer="720" w:gutter="0"/>
              <w:pgNumType w:fmt="lowerRoman"/>
              <w:cols w:space="720"/>
              <w:docGrid w:linePitch="360"/>
            </w:sectPr>
          </w:pPr>
        </w:p>
        <w:p w:rsidR="003F49F3" w:rsidRPr="004008A0" w:rsidRDefault="003F49F3" w:rsidP="003F49F3">
          <w:pPr>
            <w:pStyle w:val="Heading1"/>
            <w:numPr>
              <w:ilvl w:val="0"/>
              <w:numId w:val="0"/>
            </w:numPr>
            <w:rPr>
              <w:bCs w:val="0"/>
              <w:sz w:val="24"/>
              <w:szCs w:val="24"/>
            </w:rPr>
          </w:pPr>
          <w:bookmarkStart w:id="1" w:name="_Toc529616565"/>
          <w:bookmarkStart w:id="2" w:name="_Toc531353120"/>
          <w:bookmarkStart w:id="3" w:name="_Toc531355478"/>
          <w:bookmarkStart w:id="4" w:name="_Toc531426946"/>
          <w:bookmarkStart w:id="5" w:name="_Toc531430040"/>
          <w:bookmarkStart w:id="6" w:name="_Toc531440945"/>
          <w:bookmarkStart w:id="7" w:name="_Toc531443523"/>
          <w:bookmarkStart w:id="8" w:name="_Toc531445321"/>
          <w:bookmarkStart w:id="9" w:name="_Toc531653109"/>
          <w:r w:rsidRPr="004008A0">
            <w:rPr>
              <w:sz w:val="24"/>
              <w:szCs w:val="24"/>
            </w:rPr>
            <w:lastRenderedPageBreak/>
            <w:t>FORWARD</w:t>
          </w:r>
          <w:bookmarkEnd w:id="1"/>
          <w:bookmarkEnd w:id="2"/>
          <w:bookmarkEnd w:id="3"/>
          <w:bookmarkEnd w:id="4"/>
          <w:bookmarkEnd w:id="5"/>
          <w:bookmarkEnd w:id="6"/>
          <w:bookmarkEnd w:id="7"/>
          <w:bookmarkEnd w:id="8"/>
          <w:bookmarkEnd w:id="9"/>
        </w:p>
        <w:p w:rsidR="003F49F3" w:rsidRPr="0092493F" w:rsidRDefault="003F49F3" w:rsidP="003F49F3">
          <w:pPr>
            <w:spacing w:line="240" w:lineRule="auto"/>
            <w:rPr>
              <w:rFonts w:eastAsia="Times New Roman"/>
              <w:sz w:val="21"/>
              <w:szCs w:val="21"/>
            </w:rPr>
          </w:pPr>
          <w:r w:rsidRPr="0092493F">
            <w:rPr>
              <w:rFonts w:eastAsia="Times New Roman"/>
              <w:sz w:val="21"/>
              <w:szCs w:val="21"/>
            </w:rPr>
            <w:t>Ministry of Agriculture, based on the national strategic directions is striving to meet its commitments in which modernizing agriculture is on top of its highest priorities to sustain the rapid, broad-based and fair economic growth and development of the country.  To date, major efforts have been made to remodel several important strategies and national guidelines by its major programs and projects.</w:t>
          </w:r>
        </w:p>
        <w:p w:rsidR="003F49F3" w:rsidRPr="0092493F" w:rsidRDefault="003F49F3" w:rsidP="003F49F3">
          <w:pPr>
            <w:spacing w:line="240" w:lineRule="auto"/>
            <w:rPr>
              <w:rFonts w:eastAsia="Times New Roman"/>
              <w:sz w:val="21"/>
              <w:szCs w:val="21"/>
            </w:rPr>
          </w:pPr>
        </w:p>
        <w:p w:rsidR="003F49F3" w:rsidRPr="0092493F" w:rsidRDefault="003F49F3" w:rsidP="003F49F3">
          <w:pPr>
            <w:spacing w:line="240" w:lineRule="auto"/>
            <w:rPr>
              <w:rFonts w:eastAsia="Times New Roman"/>
              <w:sz w:val="21"/>
              <w:szCs w:val="21"/>
            </w:rPr>
          </w:pPr>
          <w:r w:rsidRPr="0092493F">
            <w:rPr>
              <w:rFonts w:eastAsia="Times New Roman"/>
              <w:sz w:val="21"/>
              <w:szCs w:val="21"/>
            </w:rPr>
            <w:t>While efforts have been made to create access to irrigation water and promoting sustainable irrigation development, several </w:t>
          </w:r>
          <w:bookmarkStart w:id="10" w:name="_Toc453290003"/>
          <w:r w:rsidRPr="0092493F">
            <w:rPr>
              <w:rFonts w:eastAsia="Times New Roman"/>
              <w:sz w:val="21"/>
              <w:szCs w:val="21"/>
            </w:rPr>
            <w:t>barriers </w:t>
          </w:r>
          <w:bookmarkEnd w:id="10"/>
          <w:r w:rsidRPr="0092493F">
            <w:rPr>
              <w:rFonts w:eastAsia="Times New Roman"/>
              <w:sz w:val="21"/>
              <w:szCs w:val="21"/>
            </w:rPr>
            <w:t>are still hindering the implementation process and the performance of the schemes. The major technical constrains starts from poor planning and identification, study, design, construction, operation, and maintenance. One of the main reasons behind this outstanding challenge, in addition to the capacity limitations, is that SSIPs have been studied and designed using many ad-hoc procedures and technical guidelines developed by various local and international institutions.</w:t>
          </w:r>
        </w:p>
        <w:p w:rsidR="003F49F3" w:rsidRPr="0092493F" w:rsidRDefault="003F49F3" w:rsidP="003F49F3">
          <w:pPr>
            <w:spacing w:line="240" w:lineRule="auto"/>
            <w:rPr>
              <w:rFonts w:eastAsia="Times New Roman"/>
              <w:sz w:val="21"/>
              <w:szCs w:val="21"/>
            </w:rPr>
          </w:pPr>
          <w:r w:rsidRPr="0092493F">
            <w:rPr>
              <w:rFonts w:eastAsia="Times New Roman"/>
              <w:sz w:val="21"/>
              <w:szCs w:val="21"/>
            </w:rPr>
            <w:t xml:space="preserve"> </w:t>
          </w:r>
        </w:p>
        <w:p w:rsidR="003F49F3" w:rsidRPr="0092493F" w:rsidRDefault="003F49F3" w:rsidP="003F49F3">
          <w:pPr>
            <w:spacing w:line="240" w:lineRule="auto"/>
            <w:rPr>
              <w:rFonts w:eastAsia="Times New Roman"/>
              <w:sz w:val="21"/>
              <w:szCs w:val="21"/>
            </w:rPr>
          </w:pPr>
          <w:r w:rsidRPr="0092493F">
            <w:rPr>
              <w:rFonts w:eastAsia="Times New Roman"/>
              <w:sz w:val="21"/>
              <w:szCs w:val="21"/>
            </w:rPr>
            <w:t xml:space="preserve">Despite having several guidelines and manuals developed by different entities such as </w:t>
          </w:r>
          <w:proofErr w:type="spellStart"/>
          <w:r w:rsidRPr="0092493F">
            <w:rPr>
              <w:rFonts w:eastAsia="Times New Roman"/>
              <w:sz w:val="21"/>
              <w:szCs w:val="21"/>
            </w:rPr>
            <w:t>MoA</w:t>
          </w:r>
          <w:proofErr w:type="spellEnd"/>
          <w:r w:rsidRPr="0092493F">
            <w:rPr>
              <w:rFonts w:eastAsia="Times New Roman"/>
              <w:sz w:val="21"/>
              <w:szCs w:val="21"/>
            </w:rPr>
            <w:t xml:space="preserve"> (IDD)-1986, ESRDF-1997, MoWIE-2002 and JICA/OIDA-2014, still the irrigation professionals follow their own public sources and expertise to fill some important gaps. A number of disparities, constraints and outstanding issues in the study and design procedures, criteria and assumptions have been causing huge variations in all vital aspects of SSI study, design and implementation from region to region and among professionals within the same region and institutions due mainly to the lack of agreed standard technical guidelines. </w:t>
          </w:r>
          <w:r w:rsidR="00BE1BC7" w:rsidRPr="002D32E3">
            <w:rPr>
              <w:rFonts w:eastAsia="Times New Roman"/>
              <w:sz w:val="21"/>
              <w:szCs w:val="21"/>
            </w:rPr>
            <w:t>Hence, the SSI Directorate with AGP financial support, led by Generation consultant (GIRDC) and with active involvement of national and regional stakeholders and international development partners, these new and comprehensive national guidelines have been developed</w:t>
          </w:r>
          <w:r w:rsidR="00BE1BC7">
            <w:rPr>
              <w:rFonts w:eastAsia="Times New Roman"/>
              <w:sz w:val="21"/>
              <w:szCs w:val="21"/>
            </w:rPr>
            <w:t>.</w:t>
          </w:r>
        </w:p>
        <w:p w:rsidR="003F49F3" w:rsidRPr="0092493F" w:rsidRDefault="003F49F3" w:rsidP="003F49F3">
          <w:pPr>
            <w:spacing w:line="240" w:lineRule="auto"/>
            <w:rPr>
              <w:rFonts w:eastAsia="Times New Roman"/>
              <w:sz w:val="21"/>
              <w:szCs w:val="21"/>
            </w:rPr>
          </w:pPr>
        </w:p>
        <w:p w:rsidR="003F49F3" w:rsidRPr="0092493F" w:rsidRDefault="003F49F3" w:rsidP="003F49F3">
          <w:pPr>
            <w:spacing w:line="240" w:lineRule="auto"/>
            <w:rPr>
              <w:rFonts w:eastAsia="Times New Roman"/>
              <w:sz w:val="21"/>
              <w:szCs w:val="21"/>
            </w:rPr>
          </w:pPr>
          <w:r w:rsidRPr="0092493F">
            <w:rPr>
              <w:rFonts w:eastAsia="Times New Roman"/>
              <w:sz w:val="21"/>
              <w:szCs w:val="21"/>
            </w:rPr>
            <w:t>The SSID guidelines have been developed by addressing all key features in a comprehensive and participatory manner at all levels. The guidelines are believed to be responsive to the prevalent study and design contentious issues; and efforts have been made to make the guidelines simple, flexible and adaptable to almost all regional contexts including concerned partner institution interests. The outlines of the guidelines cover all aspects of irrigation development including project initiation, planning, organizations, site identification and prioritization, feasibility studies and detail designs, contract administration and management, scheme operation, maintenance and management.</w:t>
          </w:r>
        </w:p>
        <w:p w:rsidR="003F49F3" w:rsidRPr="0092493F" w:rsidRDefault="003F49F3" w:rsidP="003F49F3">
          <w:pPr>
            <w:spacing w:line="240" w:lineRule="auto"/>
            <w:rPr>
              <w:rFonts w:eastAsia="Times New Roman"/>
              <w:sz w:val="21"/>
              <w:szCs w:val="21"/>
            </w:rPr>
          </w:pPr>
        </w:p>
        <w:p w:rsidR="003F49F3" w:rsidRPr="0092493F" w:rsidRDefault="003F49F3" w:rsidP="003F49F3">
          <w:pPr>
            <w:spacing w:line="240" w:lineRule="auto"/>
            <w:rPr>
              <w:rFonts w:eastAsia="Times New Roman"/>
              <w:sz w:val="21"/>
              <w:szCs w:val="21"/>
            </w:rPr>
          </w:pPr>
          <w:r w:rsidRPr="0092493F">
            <w:rPr>
              <w:rFonts w:eastAsia="Times New Roman"/>
              <w:sz w:val="21"/>
              <w:szCs w:val="21"/>
            </w:rPr>
            <w:t>Enforceability, standardization, social and environmental safeguard mechanisms are well mainstreamed in the guidelines, hence they shall be used as a guiding framework for engineers and other experts engaged in all SSI development phases. The views and actual procedures of all relevant diverse government bodies, research and higher learning institutions, private companies and development partners has been immensely and thoroughly considered to ensure that all</w:t>
          </w:r>
          <w:r>
            <w:rPr>
              <w:rFonts w:eastAsia="Times New Roman"/>
              <w:sz w:val="21"/>
              <w:szCs w:val="21"/>
            </w:rPr>
            <w:t xml:space="preserve"> </w:t>
          </w:r>
          <w:r w:rsidRPr="0092493F">
            <w:rPr>
              <w:rFonts w:eastAsia="Times New Roman"/>
              <w:sz w:val="21"/>
              <w:szCs w:val="21"/>
            </w:rPr>
            <w:t xml:space="preserve">stakeholders are aligned and can work together towards a common goal. Appropriately, the guidelines will be familiarized to the entire stakeholders working in the irrigation development.  Besides, significant number of experts in the corresponding subject matter will be effectively trained nationwide; and the guidelines will be tested practically on actual new and developing projects for due consideration of possible improvement.  Hence, hereinafter, all involved stakeholders including government &amp; non-governmental organizations, development partners, enterprises, institutions, consultants and individuals in Ethiopia have to adhere to these comprehensive national guidelines in all cases and at all level whilst if any overlooked components are found, it should be documented and communicated to MOA to bring them up-to-date. </w:t>
          </w:r>
        </w:p>
        <w:p w:rsidR="003F49F3" w:rsidRPr="0092493F" w:rsidRDefault="003F49F3" w:rsidP="003F49F3">
          <w:pPr>
            <w:spacing w:line="240" w:lineRule="auto"/>
            <w:rPr>
              <w:rFonts w:eastAsia="Times New Roman"/>
              <w:sz w:val="21"/>
              <w:szCs w:val="21"/>
            </w:rPr>
          </w:pPr>
        </w:p>
        <w:p w:rsidR="003F49F3" w:rsidRPr="0092493F" w:rsidRDefault="003F49F3" w:rsidP="003F49F3">
          <w:pPr>
            <w:spacing w:line="240" w:lineRule="auto"/>
            <w:rPr>
              <w:rFonts w:eastAsia="Times New Roman"/>
              <w:sz w:val="21"/>
              <w:szCs w:val="21"/>
            </w:rPr>
          </w:pPr>
          <w:r w:rsidRPr="0092493F">
            <w:rPr>
              <w:rFonts w:eastAsia="Times New Roman"/>
              <w:sz w:val="21"/>
              <w:szCs w:val="21"/>
            </w:rPr>
            <w:t>Therefore, I congratulate all parties involved in the success of this effort, and urge partners and stakeholders to show a similar level of engagement in the implementation and stick to the guidelines over the coming years.</w:t>
          </w:r>
        </w:p>
        <w:p w:rsidR="003F49F3" w:rsidRPr="0092493F" w:rsidRDefault="003F49F3" w:rsidP="003F49F3">
          <w:pPr>
            <w:spacing w:line="240" w:lineRule="auto"/>
            <w:rPr>
              <w:rFonts w:eastAsia="Times New Roman"/>
              <w:sz w:val="21"/>
              <w:szCs w:val="21"/>
            </w:rPr>
          </w:pPr>
        </w:p>
        <w:p w:rsidR="003F49F3" w:rsidRPr="0092493F" w:rsidRDefault="003F49F3" w:rsidP="003F49F3">
          <w:pPr>
            <w:spacing w:line="240" w:lineRule="auto"/>
            <w:rPr>
              <w:rFonts w:eastAsia="Times New Roman"/>
              <w:sz w:val="21"/>
              <w:szCs w:val="21"/>
            </w:rPr>
          </w:pPr>
          <w:r w:rsidRPr="0092493F">
            <w:rPr>
              <w:rFonts w:eastAsia="Times New Roman"/>
              <w:noProof/>
              <w:sz w:val="21"/>
              <w:szCs w:val="21"/>
            </w:rPr>
            <w:drawing>
              <wp:inline distT="0" distB="0" distL="0" distR="0" wp14:anchorId="4FE2621F" wp14:editId="3ADB26BD">
                <wp:extent cx="1019175" cy="436789"/>
                <wp:effectExtent l="0" t="0" r="0" b="1905"/>
                <wp:docPr id="1574" name="Picture 1574" descr="C:\Users\ABC\AppData\Local\Temp\Rar$DI03.322\SSIGL Forward 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Temp\Rar$DI03.322\SSIGL Forward signature-2.jpg"/>
                        <pic:cNvPicPr>
                          <a:picLocks noChangeAspect="1"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19175" cy="436789"/>
                        </a:xfrm>
                        <a:prstGeom prst="rect">
                          <a:avLst/>
                        </a:prstGeom>
                        <a:noFill/>
                        <a:ln>
                          <a:noFill/>
                        </a:ln>
                      </pic:spPr>
                    </pic:pic>
                  </a:graphicData>
                </a:graphic>
              </wp:inline>
            </w:drawing>
          </w:r>
        </w:p>
        <w:p w:rsidR="003F49F3" w:rsidRPr="0092493F" w:rsidRDefault="003F49F3" w:rsidP="003F49F3">
          <w:pPr>
            <w:spacing w:line="240" w:lineRule="auto"/>
            <w:rPr>
              <w:sz w:val="21"/>
              <w:szCs w:val="21"/>
            </w:rPr>
          </w:pPr>
        </w:p>
        <w:p w:rsidR="003F49F3" w:rsidRPr="0092493F" w:rsidRDefault="003F49F3" w:rsidP="003F49F3">
          <w:pPr>
            <w:spacing w:line="240" w:lineRule="auto"/>
            <w:rPr>
              <w:sz w:val="21"/>
              <w:szCs w:val="21"/>
            </w:rPr>
          </w:pPr>
          <w:r w:rsidRPr="0092493F">
            <w:rPr>
              <w:sz w:val="21"/>
              <w:szCs w:val="21"/>
            </w:rPr>
            <w:t xml:space="preserve">H.E. Dr. </w:t>
          </w:r>
          <w:proofErr w:type="spellStart"/>
          <w:r w:rsidRPr="0092493F">
            <w:rPr>
              <w:sz w:val="21"/>
              <w:szCs w:val="21"/>
            </w:rPr>
            <w:t>Kaba</w:t>
          </w:r>
          <w:proofErr w:type="spellEnd"/>
          <w:r w:rsidRPr="0092493F">
            <w:rPr>
              <w:sz w:val="21"/>
              <w:szCs w:val="21"/>
            </w:rPr>
            <w:t xml:space="preserve"> </w:t>
          </w:r>
          <w:proofErr w:type="spellStart"/>
          <w:r w:rsidRPr="0092493F">
            <w:rPr>
              <w:sz w:val="21"/>
              <w:szCs w:val="21"/>
            </w:rPr>
            <w:t>Urgessa</w:t>
          </w:r>
          <w:proofErr w:type="spellEnd"/>
        </w:p>
        <w:p w:rsidR="003F49F3" w:rsidRPr="0092493F" w:rsidRDefault="003F49F3" w:rsidP="003F49F3">
          <w:pPr>
            <w:spacing w:line="240" w:lineRule="auto"/>
            <w:rPr>
              <w:sz w:val="48"/>
              <w:szCs w:val="48"/>
            </w:rPr>
          </w:pPr>
          <w:r w:rsidRPr="00B66DA2">
            <w:rPr>
              <w:sz w:val="21"/>
              <w:szCs w:val="21"/>
            </w:rPr>
            <w:t>State Minister, Ministry of Agriculture</w:t>
          </w:r>
          <w:r w:rsidRPr="0092493F">
            <w:rPr>
              <w:sz w:val="48"/>
              <w:szCs w:val="48"/>
            </w:rPr>
            <w:t xml:space="preserve">                                                                         </w:t>
          </w:r>
        </w:p>
        <w:p w:rsidR="003F49F3" w:rsidRDefault="003F49F3" w:rsidP="003F49F3">
          <w:pPr>
            <w:spacing w:line="240" w:lineRule="auto"/>
            <w:rPr>
              <w:sz w:val="48"/>
              <w:szCs w:val="48"/>
            </w:rPr>
          </w:pPr>
        </w:p>
        <w:p w:rsidR="003F49F3" w:rsidRDefault="003F49F3" w:rsidP="003F49F3">
          <w:pPr>
            <w:spacing w:line="240" w:lineRule="auto"/>
            <w:rPr>
              <w:sz w:val="48"/>
              <w:szCs w:val="48"/>
            </w:rPr>
          </w:pPr>
        </w:p>
        <w:p w:rsidR="003F49F3" w:rsidRDefault="003F49F3" w:rsidP="003F49F3">
          <w:pPr>
            <w:spacing w:line="240" w:lineRule="auto"/>
            <w:rPr>
              <w:sz w:val="48"/>
              <w:szCs w:val="48"/>
            </w:rPr>
          </w:pPr>
        </w:p>
        <w:p w:rsidR="003F49F3" w:rsidRDefault="003F49F3" w:rsidP="003F49F3">
          <w:pPr>
            <w:spacing w:line="240" w:lineRule="auto"/>
            <w:rPr>
              <w:sz w:val="48"/>
              <w:szCs w:val="48"/>
            </w:rPr>
          </w:pPr>
        </w:p>
        <w:p w:rsidR="003F49F3" w:rsidRDefault="003F49F3" w:rsidP="003F49F3">
          <w:pPr>
            <w:spacing w:line="240" w:lineRule="auto"/>
            <w:rPr>
              <w:sz w:val="48"/>
              <w:szCs w:val="48"/>
            </w:rPr>
          </w:pPr>
        </w:p>
        <w:p w:rsidR="003F49F3" w:rsidRDefault="003F49F3" w:rsidP="003F49F3">
          <w:pPr>
            <w:spacing w:line="240" w:lineRule="auto"/>
            <w:rPr>
              <w:sz w:val="48"/>
              <w:szCs w:val="48"/>
            </w:rPr>
          </w:pPr>
        </w:p>
        <w:p w:rsidR="003F49F3" w:rsidRDefault="003F49F3" w:rsidP="003F49F3">
          <w:pPr>
            <w:spacing w:line="240" w:lineRule="auto"/>
            <w:rPr>
              <w:sz w:val="48"/>
              <w:szCs w:val="48"/>
            </w:rPr>
          </w:pPr>
        </w:p>
        <w:p w:rsidR="003F49F3" w:rsidRDefault="003F49F3" w:rsidP="003F49F3">
          <w:pPr>
            <w:spacing w:line="240" w:lineRule="auto"/>
            <w:rPr>
              <w:sz w:val="48"/>
              <w:szCs w:val="48"/>
            </w:rPr>
          </w:pPr>
        </w:p>
        <w:p w:rsidR="003F49F3" w:rsidRDefault="003F49F3" w:rsidP="003F49F3">
          <w:pPr>
            <w:spacing w:line="240" w:lineRule="auto"/>
            <w:rPr>
              <w:sz w:val="48"/>
              <w:szCs w:val="48"/>
            </w:rPr>
          </w:pPr>
        </w:p>
        <w:p w:rsidR="003F49F3" w:rsidRDefault="003F49F3" w:rsidP="003F49F3">
          <w:pPr>
            <w:spacing w:line="240" w:lineRule="auto"/>
            <w:rPr>
              <w:sz w:val="48"/>
              <w:szCs w:val="48"/>
            </w:rPr>
          </w:pPr>
        </w:p>
        <w:p w:rsidR="003F49F3" w:rsidRDefault="003F49F3" w:rsidP="003F49F3">
          <w:pPr>
            <w:spacing w:line="240" w:lineRule="auto"/>
            <w:rPr>
              <w:sz w:val="48"/>
              <w:szCs w:val="48"/>
            </w:rPr>
          </w:pPr>
        </w:p>
        <w:p w:rsidR="003F49F3" w:rsidRPr="00510136" w:rsidRDefault="003F49F3" w:rsidP="003F49F3">
          <w:pPr>
            <w:rPr>
              <w:b/>
              <w:color w:val="0070C0"/>
            </w:rPr>
          </w:pPr>
        </w:p>
        <w:p w:rsidR="003F49F3" w:rsidRPr="00104B7E" w:rsidRDefault="003F49F3" w:rsidP="003F49F3">
          <w:pPr>
            <w:jc w:val="center"/>
            <w:rPr>
              <w:b/>
              <w:i/>
              <w:color w:val="0070C0"/>
              <w:sz w:val="20"/>
            </w:rPr>
          </w:pPr>
          <w:r w:rsidRPr="00104B7E">
            <w:rPr>
              <w:b/>
              <w:i/>
              <w:color w:val="0070C0"/>
              <w:sz w:val="20"/>
            </w:rPr>
            <w:t>SMALL SCALE IRRIGATION DEVELOPMENT VISION</w:t>
          </w:r>
        </w:p>
        <w:p w:rsidR="003F49F3" w:rsidRPr="00215DDE" w:rsidRDefault="003F49F3" w:rsidP="003F49F3">
          <w:pPr>
            <w:spacing w:line="240" w:lineRule="auto"/>
            <w:ind w:left="1440"/>
            <w:rPr>
              <w:color w:val="0070C0"/>
              <w:sz w:val="28"/>
              <w:szCs w:val="28"/>
            </w:rPr>
          </w:pPr>
          <w:r w:rsidRPr="00215DDE">
            <w:rPr>
              <w:color w:val="0070C0"/>
              <w:sz w:val="28"/>
              <w:szCs w:val="28"/>
            </w:rPr>
            <w:t xml:space="preserve"> </w:t>
          </w:r>
        </w:p>
        <w:p w:rsidR="003F49F3" w:rsidRPr="00104B7E" w:rsidRDefault="003F49F3" w:rsidP="003F49F3">
          <w:pPr>
            <w:autoSpaceDE w:val="0"/>
            <w:autoSpaceDN w:val="0"/>
            <w:adjustRightInd w:val="0"/>
            <w:rPr>
              <w:i/>
              <w:sz w:val="20"/>
            </w:rPr>
          </w:pPr>
          <w:r w:rsidRPr="00B66DA2">
            <w:rPr>
              <w:i/>
              <w:sz w:val="20"/>
            </w:rPr>
            <w:t xml:space="preserve">Transforming agricultural production from its dependence on rain-fed practices by creating reliable irrigation system in which smallholder farmers have access to at least one option of water source to increase production and productivity as well as enhance resilience to climate change and thereby </w:t>
          </w:r>
          <w:proofErr w:type="gramStart"/>
          <w:r w:rsidRPr="00B66DA2">
            <w:rPr>
              <w:i/>
              <w:sz w:val="20"/>
            </w:rPr>
            <w:t>ensure  food</w:t>
          </w:r>
          <w:proofErr w:type="gramEnd"/>
          <w:r w:rsidRPr="00B66DA2">
            <w:rPr>
              <w:i/>
              <w:sz w:val="20"/>
            </w:rPr>
            <w:t xml:space="preserve"> security, maintain increasing  income and sustain economic growth.</w:t>
          </w:r>
        </w:p>
        <w:p w:rsidR="003F49F3" w:rsidRPr="00314F75" w:rsidRDefault="003F49F3" w:rsidP="003F49F3">
          <w:pPr>
            <w:spacing w:after="200"/>
            <w:jc w:val="left"/>
          </w:pPr>
          <w:r w:rsidRPr="00314F75">
            <w:br w:type="page"/>
          </w:r>
        </w:p>
        <w:p w:rsidR="003F49F3" w:rsidRPr="004008A0" w:rsidRDefault="003F49F3" w:rsidP="003F49F3">
          <w:pPr>
            <w:pStyle w:val="Heading1"/>
            <w:numPr>
              <w:ilvl w:val="0"/>
              <w:numId w:val="0"/>
            </w:numPr>
            <w:rPr>
              <w:sz w:val="24"/>
              <w:szCs w:val="24"/>
            </w:rPr>
          </w:pPr>
          <w:bookmarkStart w:id="11" w:name="_Toc529616566"/>
          <w:bookmarkStart w:id="12" w:name="_Toc531353121"/>
          <w:bookmarkStart w:id="13" w:name="_Toc531355479"/>
          <w:bookmarkStart w:id="14" w:name="_Toc531426947"/>
          <w:bookmarkStart w:id="15" w:name="_Toc531430041"/>
          <w:bookmarkStart w:id="16" w:name="_Toc531440946"/>
          <w:bookmarkStart w:id="17" w:name="_Toc531443524"/>
          <w:bookmarkStart w:id="18" w:name="_Toc531445322"/>
          <w:bookmarkStart w:id="19" w:name="_Toc531653110"/>
          <w:r w:rsidRPr="004008A0">
            <w:rPr>
              <w:sz w:val="24"/>
              <w:szCs w:val="24"/>
            </w:rPr>
            <w:lastRenderedPageBreak/>
            <w:t>ACKNOWLEDGEMENTS</w:t>
          </w:r>
          <w:bookmarkEnd w:id="11"/>
          <w:bookmarkEnd w:id="12"/>
          <w:bookmarkEnd w:id="13"/>
          <w:bookmarkEnd w:id="14"/>
          <w:bookmarkEnd w:id="15"/>
          <w:bookmarkEnd w:id="16"/>
          <w:bookmarkEnd w:id="17"/>
          <w:bookmarkEnd w:id="18"/>
          <w:bookmarkEnd w:id="19"/>
          <w:r w:rsidRPr="004008A0">
            <w:rPr>
              <w:sz w:val="24"/>
              <w:szCs w:val="24"/>
            </w:rPr>
            <w:t xml:space="preserve"> </w:t>
          </w:r>
        </w:p>
        <w:p w:rsidR="003F49F3" w:rsidRPr="001B46B2" w:rsidRDefault="003F49F3" w:rsidP="003F49F3">
          <w:pPr>
            <w:rPr>
              <w:sz w:val="21"/>
              <w:szCs w:val="21"/>
            </w:rPr>
          </w:pPr>
          <w:r w:rsidRPr="001B46B2">
            <w:rPr>
              <w:sz w:val="21"/>
              <w:szCs w:val="21"/>
            </w:rPr>
            <w:t>The preparation of SSIGLs required extensive inputs from all stakeholders and development partners. Accordingly many professionals from government and development partners have contributed to the realization of the guidelines. To this end MOA would like to extend sincere acknowledgement to all institutions and individuals who have been involved in the review of these SSIGLs for their comprehensive participation, invaluable inputs and encouragement</w:t>
          </w:r>
          <w:r w:rsidRPr="001B46B2">
            <w:rPr>
              <w:rFonts w:eastAsia="TimesNewRoman"/>
              <w:sz w:val="21"/>
              <w:szCs w:val="21"/>
            </w:rPr>
            <w:t xml:space="preserve"> to the completion of the guidelines</w:t>
          </w:r>
          <w:r w:rsidRPr="001B46B2">
            <w:rPr>
              <w:sz w:val="21"/>
              <w:szCs w:val="21"/>
            </w:rPr>
            <w:t xml:space="preserve">. There are just too many collaborators involved to name exhaustively and congratulate individually, as many experts from Federal, regional states and development partners have been involved in one way or another in the preparation of the guidelines. </w:t>
          </w:r>
          <w:r w:rsidRPr="001B46B2">
            <w:rPr>
              <w:rFonts w:eastAsia="TimesNewRoman"/>
              <w:sz w:val="21"/>
              <w:szCs w:val="21"/>
            </w:rPr>
            <w:t xml:space="preserve">The contribution of </w:t>
          </w:r>
          <w:r w:rsidRPr="001B46B2">
            <w:rPr>
              <w:sz w:val="21"/>
              <w:szCs w:val="21"/>
            </w:rPr>
            <w:t>all of them who actively involved in the development of these SSIGLs</w:t>
          </w:r>
          <w:r w:rsidRPr="001B46B2">
            <w:rPr>
              <w:rFonts w:eastAsia="TimesNewRoman"/>
              <w:sz w:val="21"/>
              <w:szCs w:val="21"/>
            </w:rPr>
            <w:t xml:space="preserve"> is gratefully acknowledged. </w:t>
          </w:r>
          <w:r w:rsidRPr="001B46B2">
            <w:rPr>
              <w:sz w:val="21"/>
              <w:szCs w:val="21"/>
            </w:rPr>
            <w:t xml:space="preserve">The Ministry believes that their contributions will be truly appreciated by the users for many years to come. </w:t>
          </w:r>
        </w:p>
        <w:p w:rsidR="003F49F3" w:rsidRPr="001B46B2" w:rsidRDefault="003F49F3" w:rsidP="003F49F3">
          <w:pPr>
            <w:rPr>
              <w:sz w:val="21"/>
              <w:szCs w:val="21"/>
            </w:rPr>
          </w:pPr>
        </w:p>
        <w:p w:rsidR="003F49F3" w:rsidRPr="001B46B2" w:rsidRDefault="003F49F3" w:rsidP="003F49F3">
          <w:pPr>
            <w:rPr>
              <w:sz w:val="21"/>
              <w:szCs w:val="21"/>
            </w:rPr>
          </w:pPr>
          <w:r w:rsidRPr="001B46B2">
            <w:rPr>
              <w:sz w:val="21"/>
              <w:szCs w:val="21"/>
            </w:rPr>
            <w:t>The Ministry would like to extend its appreciation and gratitude to the following contributors:</w:t>
          </w:r>
        </w:p>
        <w:p w:rsidR="003F49F3" w:rsidRPr="001B46B2" w:rsidRDefault="003F49F3" w:rsidP="003F49F3">
          <w:pPr>
            <w:pStyle w:val="Buletted"/>
            <w:rPr>
              <w:sz w:val="21"/>
              <w:szCs w:val="21"/>
            </w:rPr>
          </w:pPr>
          <w:r w:rsidRPr="001B46B2">
            <w:rPr>
              <w:sz w:val="21"/>
              <w:szCs w:val="21"/>
            </w:rPr>
            <w:t xml:space="preserve">Agriculture Growth Program (AGP) of the </w:t>
          </w:r>
          <w:proofErr w:type="spellStart"/>
          <w:r w:rsidRPr="001B46B2">
            <w:rPr>
              <w:sz w:val="21"/>
              <w:szCs w:val="21"/>
            </w:rPr>
            <w:t>MoA</w:t>
          </w:r>
          <w:proofErr w:type="spellEnd"/>
          <w:r w:rsidRPr="001B46B2">
            <w:rPr>
              <w:sz w:val="21"/>
              <w:szCs w:val="21"/>
            </w:rPr>
            <w:t xml:space="preserve"> for financing the development and publication of the guidelines.</w:t>
          </w:r>
        </w:p>
        <w:p w:rsidR="003F49F3" w:rsidRPr="001B46B2" w:rsidRDefault="003F49F3" w:rsidP="003F49F3">
          <w:pPr>
            <w:pStyle w:val="Buletted"/>
            <w:rPr>
              <w:sz w:val="21"/>
              <w:szCs w:val="21"/>
            </w:rPr>
          </w:pPr>
          <w:r w:rsidRPr="001B46B2">
            <w:rPr>
              <w:sz w:val="21"/>
              <w:szCs w:val="21"/>
            </w:rPr>
            <w:t xml:space="preserve">The National Agriculture Water Management Platform (NAWMP) for overseeing, guidance and playing key supervisory and quality control roles in the overall preparation process and for the devotion of its members in reviewing and providing invaluable technical inputs to enrich the guidelines. </w:t>
          </w:r>
        </w:p>
        <w:p w:rsidR="003F49F3" w:rsidRPr="001B46B2" w:rsidRDefault="003F49F3" w:rsidP="003F49F3">
          <w:pPr>
            <w:pStyle w:val="Buletted"/>
            <w:rPr>
              <w:sz w:val="21"/>
              <w:szCs w:val="21"/>
            </w:rPr>
          </w:pPr>
          <w:r w:rsidRPr="001B46B2">
            <w:rPr>
              <w:sz w:val="21"/>
              <w:szCs w:val="21"/>
            </w:rPr>
            <w:t xml:space="preserve">Federal Government and Regional States organizations and their staff for their untiring effort in reviewing the guidelines and providing constructive suggestions, recommendations and comments. </w:t>
          </w:r>
        </w:p>
        <w:p w:rsidR="003F49F3" w:rsidRPr="001B46B2" w:rsidRDefault="003F49F3" w:rsidP="003F49F3">
          <w:pPr>
            <w:pStyle w:val="Buletted"/>
            <w:rPr>
              <w:sz w:val="21"/>
              <w:szCs w:val="21"/>
            </w:rPr>
          </w:pPr>
          <w:r w:rsidRPr="001B46B2">
            <w:rPr>
              <w:sz w:val="21"/>
              <w:szCs w:val="21"/>
            </w:rPr>
            <w:t xml:space="preserve">National and international development partners for their unreserved efforts in reviewing the guidelines and providing constructive comments which invaluably improved the quality of the guidelines. </w:t>
          </w:r>
        </w:p>
        <w:p w:rsidR="003F49F3" w:rsidRPr="001B46B2" w:rsidRDefault="003F49F3" w:rsidP="003F49F3">
          <w:pPr>
            <w:pStyle w:val="Buletted"/>
            <w:rPr>
              <w:sz w:val="21"/>
              <w:szCs w:val="21"/>
            </w:rPr>
          </w:pPr>
          <w:r w:rsidRPr="001B46B2">
            <w:rPr>
              <w:sz w:val="21"/>
              <w:szCs w:val="21"/>
            </w:rPr>
            <w:t xml:space="preserve">Small-scale and Micro Irrigation Support Project (SMIS) and its team for making all efforts to have quality GLs developed as envisioned by the Ministry. </w:t>
          </w:r>
        </w:p>
        <w:p w:rsidR="003F49F3" w:rsidRPr="001B46B2" w:rsidRDefault="003F49F3" w:rsidP="003F49F3">
          <w:pPr>
            <w:rPr>
              <w:sz w:val="21"/>
              <w:szCs w:val="21"/>
            </w:rPr>
          </w:pPr>
        </w:p>
        <w:p w:rsidR="003F49F3" w:rsidRPr="001B46B2" w:rsidRDefault="003F49F3" w:rsidP="003F49F3">
          <w:pPr>
            <w:spacing w:after="160"/>
            <w:rPr>
              <w:sz w:val="21"/>
              <w:szCs w:val="21"/>
            </w:rPr>
          </w:pPr>
          <w:r w:rsidRPr="001B46B2">
            <w:rPr>
              <w:rFonts w:eastAsia="Calibri"/>
              <w:sz w:val="21"/>
              <w:szCs w:val="21"/>
            </w:rPr>
            <w:t xml:space="preserve">The MOA would also like to extend its high gratitude and sincere thanks to AGP’s multi development partners including the International Development Association (IDA)/World Bank, the </w:t>
          </w:r>
          <w:r w:rsidRPr="001B46B2">
            <w:rPr>
              <w:rFonts w:eastAsia="Calibri"/>
              <w:sz w:val="21"/>
              <w:szCs w:val="21"/>
              <w:shd w:val="clear" w:color="auto" w:fill="FFFFFF"/>
            </w:rPr>
            <w:t>Canada Department of Foreign Affairs</w:t>
          </w:r>
          <w:r w:rsidRPr="001B46B2">
            <w:rPr>
              <w:rFonts w:eastAsia="Calibri"/>
              <w:sz w:val="21"/>
              <w:szCs w:val="21"/>
            </w:rPr>
            <w:t>, Trade and Development (DFATD), the United States Agency for International Development (USAID), the Netherlands, the European Commission (EC), the Spanish</w:t>
          </w:r>
          <w:r w:rsidRPr="001B46B2">
            <w:rPr>
              <w:rFonts w:eastAsia="Calibri"/>
              <w:sz w:val="21"/>
              <w:szCs w:val="21"/>
              <w:lang w:val="es-US"/>
            </w:rPr>
            <w:t xml:space="preserve"> Agency </w:t>
          </w:r>
          <w:proofErr w:type="spellStart"/>
          <w:r w:rsidRPr="001B46B2">
            <w:rPr>
              <w:rFonts w:eastAsia="Calibri"/>
              <w:sz w:val="21"/>
              <w:szCs w:val="21"/>
              <w:lang w:val="es-US"/>
            </w:rPr>
            <w:t>for</w:t>
          </w:r>
          <w:proofErr w:type="spellEnd"/>
          <w:r w:rsidRPr="001B46B2">
            <w:rPr>
              <w:rFonts w:eastAsia="Calibri"/>
              <w:sz w:val="21"/>
              <w:szCs w:val="21"/>
              <w:lang w:val="es-US"/>
            </w:rPr>
            <w:t xml:space="preserve"> International </w:t>
          </w:r>
          <w:proofErr w:type="spellStart"/>
          <w:r w:rsidRPr="001B46B2">
            <w:rPr>
              <w:rFonts w:eastAsia="Calibri"/>
              <w:sz w:val="21"/>
              <w:szCs w:val="21"/>
              <w:lang w:val="es-US"/>
            </w:rPr>
            <w:t>Development</w:t>
          </w:r>
          <w:proofErr w:type="spellEnd"/>
          <w:r w:rsidRPr="001B46B2">
            <w:rPr>
              <w:rFonts w:eastAsia="Calibri"/>
              <w:sz w:val="21"/>
              <w:szCs w:val="21"/>
              <w:lang w:val="es-US"/>
            </w:rPr>
            <w:t xml:space="preserve"> (</w:t>
          </w:r>
          <w:r w:rsidRPr="001B46B2">
            <w:rPr>
              <w:rFonts w:eastAsia="Calibri"/>
              <w:sz w:val="21"/>
              <w:szCs w:val="21"/>
            </w:rPr>
            <w:t>AECID), the Global Agriculture and Food Security Program (GAFSP), the Italy International Development Cooperation, the Food and Agriculture Organization (FAO) and the United Nations Development Program (UNDP).</w:t>
          </w:r>
          <w:r w:rsidRPr="001B46B2">
            <w:rPr>
              <w:sz w:val="21"/>
              <w:szCs w:val="21"/>
            </w:rPr>
            <w:t xml:space="preserve"> </w:t>
          </w:r>
        </w:p>
        <w:p w:rsidR="003F49F3" w:rsidRPr="001B46B2" w:rsidRDefault="003F49F3" w:rsidP="003F49F3">
          <w:pPr>
            <w:rPr>
              <w:rFonts w:eastAsia="Calibri"/>
              <w:color w:val="000000"/>
              <w:sz w:val="21"/>
              <w:szCs w:val="21"/>
            </w:rPr>
          </w:pPr>
          <w:r w:rsidRPr="00B66DA2">
            <w:rPr>
              <w:rFonts w:eastAsia="Calibri"/>
              <w:sz w:val="21"/>
              <w:szCs w:val="21"/>
            </w:rPr>
            <w:t xml:space="preserve">Moreover, the Ministry would like to express its gratitude to Generation Integrated Rural Development Consultant (GIRDC) and its staff whose determined efforts to the development of these SSIGLs have been invaluable. GIRDC and its team drafted and finalized all the contents of the SSIGLs as per stakeholder suggestions, recommendations and concerns. </w:t>
          </w:r>
          <w:r w:rsidRPr="00B66DA2">
            <w:rPr>
              <w:rFonts w:eastAsia="Calibri"/>
              <w:color w:val="000000"/>
              <w:sz w:val="21"/>
              <w:szCs w:val="21"/>
            </w:rPr>
            <w:t xml:space="preserve">The </w:t>
          </w:r>
          <w:proofErr w:type="spellStart"/>
          <w:r w:rsidRPr="00B66DA2">
            <w:rPr>
              <w:rFonts w:eastAsia="Calibri"/>
              <w:color w:val="000000"/>
              <w:sz w:val="21"/>
              <w:szCs w:val="21"/>
            </w:rPr>
            <w:t>MoA</w:t>
          </w:r>
          <w:proofErr w:type="spellEnd"/>
          <w:r w:rsidRPr="00B66DA2">
            <w:rPr>
              <w:rFonts w:eastAsia="Calibri"/>
              <w:color w:val="000000"/>
              <w:sz w:val="21"/>
              <w:szCs w:val="21"/>
            </w:rPr>
            <w:t xml:space="preserve"> recognizes the patience, diligence, tireless, extensive and selfless dedication of the GIRDC and its staff who made this assignment possible.</w:t>
          </w:r>
          <w:r w:rsidRPr="001B46B2">
            <w:rPr>
              <w:rFonts w:eastAsia="Calibri"/>
              <w:color w:val="000000"/>
              <w:sz w:val="21"/>
              <w:szCs w:val="21"/>
            </w:rPr>
            <w:t xml:space="preserve"> </w:t>
          </w:r>
        </w:p>
        <w:p w:rsidR="003F49F3" w:rsidRPr="004008A0" w:rsidRDefault="003F49F3" w:rsidP="003F49F3">
          <w:pPr>
            <w:rPr>
              <w:rFonts w:eastAsia="Calibri"/>
              <w:sz w:val="21"/>
              <w:szCs w:val="21"/>
            </w:rPr>
          </w:pPr>
        </w:p>
        <w:p w:rsidR="003F49F3" w:rsidRPr="004008A0" w:rsidRDefault="003F49F3" w:rsidP="00B72BB0">
          <w:pPr>
            <w:spacing w:after="200"/>
            <w:rPr>
              <w:sz w:val="21"/>
              <w:szCs w:val="21"/>
            </w:rPr>
          </w:pPr>
          <w:r w:rsidRPr="004008A0">
            <w:rPr>
              <w:sz w:val="21"/>
              <w:szCs w:val="21"/>
            </w:rPr>
            <w:t xml:space="preserve">Finally, we owe courtesy to all national and International source materials cited and referred but unintentionally not cited.   </w:t>
          </w:r>
        </w:p>
        <w:p w:rsidR="003F49F3" w:rsidRPr="004008A0" w:rsidRDefault="003F49F3" w:rsidP="003F49F3">
          <w:pPr>
            <w:spacing w:after="200"/>
            <w:jc w:val="left"/>
            <w:rPr>
              <w:sz w:val="21"/>
              <w:szCs w:val="21"/>
            </w:rPr>
          </w:pPr>
          <w:r w:rsidRPr="004008A0">
            <w:rPr>
              <w:sz w:val="21"/>
              <w:szCs w:val="21"/>
            </w:rPr>
            <w:t>Ministry of Agriculture</w:t>
          </w:r>
        </w:p>
        <w:p w:rsidR="003F49F3" w:rsidRPr="001B46B2" w:rsidRDefault="003F49F3" w:rsidP="003F49F3">
          <w:pPr>
            <w:spacing w:after="200"/>
            <w:jc w:val="left"/>
            <w:rPr>
              <w:color w:val="FF0000"/>
              <w:sz w:val="21"/>
              <w:szCs w:val="21"/>
            </w:rPr>
          </w:pPr>
        </w:p>
        <w:p w:rsidR="003F49F3" w:rsidRDefault="003F49F3" w:rsidP="003F49F3">
          <w:pPr>
            <w:spacing w:after="200"/>
            <w:jc w:val="left"/>
          </w:pPr>
          <w:r w:rsidRPr="001F5965">
            <w:t xml:space="preserve"> </w:t>
          </w:r>
        </w:p>
        <w:p w:rsidR="003F49F3" w:rsidRPr="001F5965" w:rsidRDefault="003F49F3" w:rsidP="003F49F3">
          <w:pPr>
            <w:spacing w:after="200"/>
            <w:jc w:val="left"/>
          </w:pPr>
        </w:p>
        <w:p w:rsidR="003F49F3" w:rsidRDefault="003F49F3" w:rsidP="003F49F3"/>
        <w:p w:rsidR="003F49F3" w:rsidRDefault="003F49F3" w:rsidP="003F49F3"/>
        <w:p w:rsidR="003F49F3" w:rsidRDefault="003F49F3" w:rsidP="003F49F3"/>
        <w:p w:rsidR="003F49F3" w:rsidRDefault="003F49F3" w:rsidP="003F49F3"/>
        <w:p w:rsidR="003F49F3" w:rsidRDefault="003F49F3" w:rsidP="003F49F3"/>
        <w:p w:rsidR="003F49F3" w:rsidRDefault="003F49F3" w:rsidP="003F49F3"/>
        <w:p w:rsidR="003F49F3" w:rsidRDefault="003F49F3" w:rsidP="003F49F3"/>
        <w:p w:rsidR="003F49F3" w:rsidRDefault="003F49F3" w:rsidP="003F49F3"/>
        <w:p w:rsidR="003F49F3" w:rsidRDefault="003F49F3" w:rsidP="003F49F3"/>
        <w:p w:rsidR="003F49F3" w:rsidRDefault="003F49F3" w:rsidP="003F49F3"/>
        <w:p w:rsidR="003F49F3" w:rsidRDefault="003F49F3" w:rsidP="003F49F3"/>
        <w:p w:rsidR="003F49F3" w:rsidRDefault="003F49F3" w:rsidP="003F49F3"/>
        <w:p w:rsidR="003F49F3" w:rsidRDefault="003F49F3" w:rsidP="003F49F3"/>
        <w:p w:rsidR="003F49F3" w:rsidRDefault="003F49F3" w:rsidP="003F49F3"/>
        <w:p w:rsidR="003F49F3" w:rsidRDefault="003F49F3" w:rsidP="003F49F3"/>
        <w:p w:rsidR="003F49F3" w:rsidRDefault="003F49F3" w:rsidP="003F49F3"/>
        <w:p w:rsidR="003F49F3" w:rsidRDefault="003F49F3" w:rsidP="003F49F3">
          <w:pPr>
            <w:jc w:val="center"/>
          </w:pPr>
        </w:p>
        <w:p w:rsidR="003F49F3" w:rsidRDefault="003F49F3" w:rsidP="003F49F3">
          <w:pPr>
            <w:jc w:val="center"/>
            <w:rPr>
              <w:b/>
              <w:color w:val="0070C0"/>
            </w:rPr>
          </w:pPr>
        </w:p>
        <w:p w:rsidR="003F49F3" w:rsidRPr="00104B7E" w:rsidRDefault="003F49F3" w:rsidP="003F49F3">
          <w:pPr>
            <w:jc w:val="center"/>
            <w:rPr>
              <w:b/>
              <w:i/>
              <w:color w:val="0070C0"/>
              <w:sz w:val="20"/>
            </w:rPr>
          </w:pPr>
          <w:r w:rsidRPr="00104B7E">
            <w:rPr>
              <w:b/>
              <w:i/>
              <w:color w:val="0070C0"/>
              <w:sz w:val="20"/>
            </w:rPr>
            <w:t>DEDICATIONS</w:t>
          </w:r>
        </w:p>
        <w:p w:rsidR="003F49F3" w:rsidRPr="00104B7E" w:rsidRDefault="003F49F3" w:rsidP="003F49F3">
          <w:pPr>
            <w:jc w:val="center"/>
            <w:rPr>
              <w:b/>
              <w:color w:val="0070C0"/>
              <w:sz w:val="20"/>
            </w:rPr>
          </w:pPr>
        </w:p>
        <w:p w:rsidR="00A26938" w:rsidRDefault="00A26938" w:rsidP="00A26938">
          <w:pPr>
            <w:autoSpaceDE w:val="0"/>
            <w:autoSpaceDN w:val="0"/>
            <w:adjustRightInd w:val="0"/>
            <w:rPr>
              <w:i/>
              <w:sz w:val="20"/>
            </w:rPr>
          </w:pPr>
          <w:r>
            <w:rPr>
              <w:i/>
              <w:sz w:val="20"/>
            </w:rPr>
            <w:t xml:space="preserve">The National Guidelines for Small Scale Irrigation Development are dedicated to Ethiopian smallholder farmers, agro-pastoralists, pastoralists, to equip them with appropriate irrigation technology as we envision them empowered and transformed. </w:t>
          </w:r>
        </w:p>
        <w:p w:rsidR="00A26938" w:rsidRDefault="00A26938" w:rsidP="00A26938">
          <w:pPr>
            <w:rPr>
              <w:rFonts w:eastAsia="Calibri"/>
              <w:sz w:val="28"/>
              <w:szCs w:val="28"/>
            </w:rPr>
          </w:pPr>
        </w:p>
        <w:p w:rsidR="00AB0915" w:rsidRPr="00403EC8" w:rsidRDefault="00AB0915" w:rsidP="00AB0915">
          <w:pPr>
            <w:ind w:left="-90" w:right="-226"/>
            <w:rPr>
              <w:rFonts w:eastAsia="Calibri"/>
              <w:b/>
              <w:i/>
              <w:sz w:val="28"/>
              <w:szCs w:val="28"/>
            </w:rPr>
          </w:pPr>
        </w:p>
        <w:p w:rsidR="00AB0915" w:rsidRPr="00403EC8" w:rsidRDefault="003F49F3" w:rsidP="003F49F3">
          <w:pPr>
            <w:pStyle w:val="Heading1"/>
            <w:numPr>
              <w:ilvl w:val="0"/>
              <w:numId w:val="0"/>
            </w:numPr>
            <w:rPr>
              <w:rFonts w:eastAsia="Calibri"/>
            </w:rPr>
          </w:pPr>
          <w:r>
            <w:rPr>
              <w:rFonts w:eastAsia="Calibri"/>
            </w:rPr>
            <w:lastRenderedPageBreak/>
            <w:t xml:space="preserve">    </w:t>
          </w:r>
          <w:bookmarkStart w:id="20" w:name="_Toc531653111"/>
          <w:r w:rsidR="00AB0915" w:rsidRPr="00403EC8">
            <w:rPr>
              <w:rFonts w:eastAsia="Calibri"/>
            </w:rPr>
            <w:t>List of Guidelines</w:t>
          </w:r>
          <w:bookmarkEnd w:id="20"/>
        </w:p>
        <w:p w:rsidR="00AB0915" w:rsidRPr="00403EC8" w:rsidRDefault="00AB0915" w:rsidP="00AB0915">
          <w:pPr>
            <w:spacing w:line="480" w:lineRule="auto"/>
            <w:ind w:left="360"/>
            <w:rPr>
              <w:rFonts w:eastAsia="Calibri"/>
              <w:b/>
            </w:rPr>
          </w:pPr>
          <w:r w:rsidRPr="00403EC8">
            <w:rPr>
              <w:rFonts w:eastAsia="Calibri"/>
              <w:b/>
            </w:rPr>
            <w:t xml:space="preserve">Part I. SSIGL 1: Project Initiation, Planning and Organization </w:t>
          </w:r>
        </w:p>
        <w:p w:rsidR="00AB0915" w:rsidRPr="00403EC8" w:rsidRDefault="00AB0915" w:rsidP="00AB0915">
          <w:pPr>
            <w:spacing w:line="480" w:lineRule="auto"/>
            <w:ind w:left="360"/>
            <w:rPr>
              <w:rFonts w:eastAsia="Calibri"/>
              <w:b/>
            </w:rPr>
          </w:pPr>
          <w:r w:rsidRPr="00403EC8">
            <w:rPr>
              <w:rFonts w:eastAsia="Calibri"/>
              <w:b/>
            </w:rPr>
            <w:t xml:space="preserve">Part II: SSIGL 2: Site Identification and Prioritization </w:t>
          </w:r>
        </w:p>
        <w:p w:rsidR="00AB0915" w:rsidRPr="00403EC8" w:rsidRDefault="00AB0915" w:rsidP="00AB0915">
          <w:pPr>
            <w:spacing w:line="480" w:lineRule="auto"/>
            <w:ind w:left="360"/>
            <w:rPr>
              <w:rFonts w:eastAsia="Calibri"/>
              <w:b/>
            </w:rPr>
          </w:pPr>
          <w:r w:rsidRPr="00403EC8">
            <w:rPr>
              <w:rFonts w:eastAsia="Calibri"/>
              <w:b/>
            </w:rPr>
            <w:t xml:space="preserve">Part III: Feasibility Study and Detail Design </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 xml:space="preserve">SSIGL 3: Hydrology and Water Resources Planning </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 xml:space="preserve">SSIGL 4: Topographic and Irrigation Infrastructures Surveying </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 xml:space="preserve">SSIGL 5: Soil Survey and Land Suitability Evaluation </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 xml:space="preserve">SSIGL 6:  Geology and Engineering Geology Study </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 xml:space="preserve">SSIGL 7: Groundwater Study and Design </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 xml:space="preserve">SSIGL 8: Irrigation Agronomy and Agricultural Development Plan </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SSIGL 9: Socio</w:t>
          </w:r>
          <w:r w:rsidR="00380C8D">
            <w:rPr>
              <w:rFonts w:eastAsia="Calibri"/>
              <w:b/>
            </w:rPr>
            <w:t>-</w:t>
          </w:r>
          <w:r w:rsidRPr="00403EC8">
            <w:rPr>
              <w:rFonts w:eastAsia="Calibri"/>
              <w:b/>
            </w:rPr>
            <w:t xml:space="preserve">economy and Community Participation  </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SSIGL 10: Diversion Weir Study and Design</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 xml:space="preserve">SSIGL 11: Free River Side Intake Study and Design </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 xml:space="preserve">SSIGL 12: Small Embankment Dam Study and Design </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 xml:space="preserve">SSIGL 13: Irrigation Pump Facilities Study and Design </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 xml:space="preserve">SSIGL 14: Spring Development Study and Design </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SSIGL 15: Surface Irrigation System Planning and Design</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SSIGL 16:  Canals Related Structures Design</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 xml:space="preserve">SSIGL 17:  Sprinkler Irrigation System Study and Design </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SSIGL 18:  Drip Irrigation System Study and Design</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 xml:space="preserve">SSIGL 19:  Spate Irrigation System Study and Design </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 xml:space="preserve">SSIGL 20:  Quantity Surveying     </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SSIGL 21:  Selected Application Software’s</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 xml:space="preserve">SSIGL 22:  Technical Drawings  </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 xml:space="preserve">SSIGL 23:  Tender Document Preparation </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SSIGL 24:  Technical Specifications Preparation</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 xml:space="preserve">SSIGL 25: Environmental &amp; Social Impact Assessment  </w:t>
          </w:r>
        </w:p>
        <w:p w:rsidR="00AB0915" w:rsidRPr="00403EC8" w:rsidRDefault="00AB0915" w:rsidP="006D7B98">
          <w:pPr>
            <w:tabs>
              <w:tab w:val="left" w:pos="720"/>
            </w:tabs>
            <w:spacing w:before="80" w:after="80" w:line="360" w:lineRule="auto"/>
            <w:ind w:firstLine="720"/>
            <w:rPr>
              <w:rFonts w:eastAsia="Calibri"/>
              <w:b/>
            </w:rPr>
          </w:pPr>
          <w:r w:rsidRPr="00403EC8">
            <w:rPr>
              <w:rFonts w:eastAsia="Calibri"/>
              <w:b/>
            </w:rPr>
            <w:t xml:space="preserve">SSIGL 26:  Financial and Economic Analysis </w:t>
          </w:r>
        </w:p>
        <w:p w:rsidR="00AB0915" w:rsidRDefault="00AB0915" w:rsidP="00AB0915">
          <w:pPr>
            <w:spacing w:after="160" w:line="259" w:lineRule="auto"/>
            <w:jc w:val="left"/>
            <w:rPr>
              <w:rFonts w:eastAsia="Calibri"/>
              <w:b/>
            </w:rPr>
          </w:pPr>
          <w:r>
            <w:rPr>
              <w:rFonts w:eastAsia="Calibri"/>
              <w:b/>
            </w:rPr>
            <w:br w:type="page"/>
          </w:r>
        </w:p>
        <w:p w:rsidR="00AB0915" w:rsidRPr="00403EC8" w:rsidRDefault="00AB0915" w:rsidP="00AB0915">
          <w:pPr>
            <w:spacing w:line="480" w:lineRule="auto"/>
            <w:ind w:left="360"/>
            <w:rPr>
              <w:rFonts w:eastAsia="Calibri"/>
              <w:b/>
            </w:rPr>
          </w:pPr>
          <w:r w:rsidRPr="00403EC8">
            <w:rPr>
              <w:rFonts w:eastAsia="Calibri"/>
              <w:b/>
            </w:rPr>
            <w:lastRenderedPageBreak/>
            <w:t xml:space="preserve">Part IV:  Contract Administration &amp; Construction Management  </w:t>
          </w:r>
        </w:p>
        <w:p w:rsidR="00AB0915" w:rsidRPr="00403EC8" w:rsidRDefault="00AB0915" w:rsidP="00AB0915">
          <w:pPr>
            <w:pBdr>
              <w:top w:val="single" w:sz="18" w:space="1" w:color="B917B1"/>
              <w:left w:val="single" w:sz="18" w:space="4" w:color="B917B1"/>
              <w:bottom w:val="single" w:sz="18" w:space="1" w:color="B917B1"/>
              <w:right w:val="single" w:sz="18" w:space="4" w:color="B917B1"/>
            </w:pBdr>
            <w:autoSpaceDE w:val="0"/>
            <w:autoSpaceDN w:val="0"/>
            <w:adjustRightInd w:val="0"/>
            <w:spacing w:line="360" w:lineRule="auto"/>
            <w:ind w:firstLine="720"/>
            <w:rPr>
              <w:rFonts w:eastAsia="Calibri"/>
              <w:b/>
            </w:rPr>
          </w:pPr>
          <w:r w:rsidRPr="00403EC8">
            <w:rPr>
              <w:rFonts w:eastAsia="Calibri"/>
              <w:b/>
            </w:rPr>
            <w:t xml:space="preserve">SSIGL 27: Contract Administration  </w:t>
          </w:r>
        </w:p>
        <w:p w:rsidR="00AB0915" w:rsidRPr="00403EC8" w:rsidRDefault="00AB0915" w:rsidP="00AB0915">
          <w:pPr>
            <w:autoSpaceDE w:val="0"/>
            <w:autoSpaceDN w:val="0"/>
            <w:adjustRightInd w:val="0"/>
            <w:spacing w:line="360" w:lineRule="auto"/>
            <w:ind w:firstLine="720"/>
            <w:rPr>
              <w:rFonts w:eastAsia="Calibri"/>
              <w:b/>
            </w:rPr>
          </w:pPr>
          <w:r w:rsidRPr="00403EC8">
            <w:rPr>
              <w:rFonts w:eastAsia="Calibri"/>
              <w:b/>
            </w:rPr>
            <w:t xml:space="preserve">SSIGL 28: Construction Supervision </w:t>
          </w:r>
        </w:p>
        <w:p w:rsidR="00AB0915" w:rsidRPr="00403EC8" w:rsidRDefault="00AB0915" w:rsidP="00AB0915">
          <w:pPr>
            <w:ind w:firstLine="720"/>
            <w:rPr>
              <w:rFonts w:eastAsia="Calibri"/>
              <w:b/>
            </w:rPr>
          </w:pPr>
          <w:r w:rsidRPr="00403EC8">
            <w:rPr>
              <w:rFonts w:eastAsia="Calibri"/>
              <w:b/>
            </w:rPr>
            <w:t xml:space="preserve">SSIGL 29: Construction of Irrigation Infrastructures  </w:t>
          </w:r>
        </w:p>
        <w:p w:rsidR="00AB0915" w:rsidRPr="00403EC8" w:rsidRDefault="00AB0915" w:rsidP="00AB0915">
          <w:pPr>
            <w:ind w:left="360"/>
            <w:rPr>
              <w:rFonts w:eastAsia="Calibri"/>
              <w:b/>
            </w:rPr>
          </w:pPr>
        </w:p>
        <w:p w:rsidR="00AB0915" w:rsidRPr="00403EC8" w:rsidRDefault="00AB0915" w:rsidP="00AB0915">
          <w:pPr>
            <w:spacing w:line="480" w:lineRule="auto"/>
            <w:ind w:left="360"/>
            <w:rPr>
              <w:rFonts w:eastAsia="Calibri"/>
              <w:b/>
            </w:rPr>
          </w:pPr>
          <w:r w:rsidRPr="00403EC8">
            <w:rPr>
              <w:rFonts w:eastAsia="Calibri"/>
              <w:b/>
            </w:rPr>
            <w:t xml:space="preserve">Part V: SSI Scheme Operation, Maintenance and Management  </w:t>
          </w:r>
        </w:p>
        <w:p w:rsidR="00AB0915" w:rsidRPr="00403EC8" w:rsidRDefault="00AB0915" w:rsidP="00AB0915">
          <w:pPr>
            <w:spacing w:line="360" w:lineRule="auto"/>
            <w:ind w:firstLine="720"/>
            <w:rPr>
              <w:rFonts w:eastAsia="Calibri"/>
              <w:b/>
            </w:rPr>
          </w:pPr>
          <w:r w:rsidRPr="00403EC8">
            <w:rPr>
              <w:rFonts w:eastAsia="Calibri"/>
              <w:b/>
            </w:rPr>
            <w:t xml:space="preserve">SSIGL 30: Scheme Operation, Maintenance and Management   </w:t>
          </w:r>
        </w:p>
        <w:p w:rsidR="00AB0915" w:rsidRPr="00403EC8" w:rsidRDefault="00AB0915" w:rsidP="00AB0915">
          <w:pPr>
            <w:spacing w:line="360" w:lineRule="auto"/>
            <w:ind w:firstLine="720"/>
            <w:rPr>
              <w:rFonts w:eastAsia="Calibri"/>
              <w:b/>
            </w:rPr>
          </w:pPr>
          <w:r w:rsidRPr="00403EC8">
            <w:rPr>
              <w:rFonts w:eastAsia="Calibri"/>
              <w:b/>
            </w:rPr>
            <w:t xml:space="preserve">SSIGL 31: </w:t>
          </w:r>
          <w:r w:rsidR="00BD395B" w:rsidRPr="00BD395B">
            <w:rPr>
              <w:rFonts w:eastAsia="Calibri"/>
              <w:b/>
            </w:rPr>
            <w:t xml:space="preserve">A Procedural Guideline for Small Scale Irrigation Schemes Revitalization   </w:t>
          </w:r>
        </w:p>
        <w:p w:rsidR="00AB0915" w:rsidRPr="00403EC8" w:rsidRDefault="00AB0915" w:rsidP="00AB0915">
          <w:pPr>
            <w:spacing w:line="360" w:lineRule="auto"/>
            <w:ind w:firstLine="720"/>
            <w:rPr>
              <w:rFonts w:eastAsia="Calibri"/>
              <w:b/>
            </w:rPr>
          </w:pPr>
          <w:r w:rsidRPr="00403EC8">
            <w:rPr>
              <w:rFonts w:eastAsia="Calibri"/>
              <w:b/>
            </w:rPr>
            <w:t>SSIGL 32: Monitoring and Evaluation</w:t>
          </w:r>
        </w:p>
        <w:p w:rsidR="00AB0915" w:rsidRPr="00403EC8" w:rsidRDefault="00AB0915" w:rsidP="00737D44">
          <w:pPr>
            <w:spacing w:line="240" w:lineRule="auto"/>
            <w:ind w:left="-90" w:right="-226" w:firstLine="810"/>
            <w:rPr>
              <w:rFonts w:eastAsia="Calibri"/>
              <w:b/>
              <w:i/>
              <w:sz w:val="28"/>
              <w:szCs w:val="28"/>
            </w:rPr>
          </w:pPr>
        </w:p>
        <w:p w:rsidR="00737D44" w:rsidRPr="003F49F3" w:rsidRDefault="00737D44" w:rsidP="00737D44">
          <w:pPr>
            <w:spacing w:line="480" w:lineRule="auto"/>
            <w:ind w:left="360"/>
            <w:rPr>
              <w:rFonts w:eastAsia="Calibri"/>
              <w:b/>
            </w:rPr>
          </w:pPr>
          <w:r w:rsidRPr="003F49F3">
            <w:rPr>
              <w:rFonts w:eastAsia="Calibri"/>
              <w:b/>
            </w:rPr>
            <w:t xml:space="preserve">Ancillary Tools for National Guidelines of Small Scale Irrigation Development </w:t>
          </w:r>
        </w:p>
        <w:p w:rsidR="00737D44" w:rsidRPr="003F49F3" w:rsidRDefault="00737D44" w:rsidP="00737D44">
          <w:pPr>
            <w:spacing w:line="360" w:lineRule="auto"/>
            <w:ind w:left="720"/>
            <w:rPr>
              <w:rFonts w:eastAsia="Calibri"/>
              <w:b/>
            </w:rPr>
          </w:pPr>
          <w:r w:rsidRPr="003F49F3">
            <w:rPr>
              <w:rFonts w:eastAsia="Calibri"/>
              <w:b/>
            </w:rPr>
            <w:t xml:space="preserve">SSIGL 33: Participatory Irrigation Development and Management (PIDM)  </w:t>
          </w:r>
        </w:p>
        <w:p w:rsidR="00AB0915" w:rsidRPr="00403EC8" w:rsidRDefault="00737D44" w:rsidP="00407B11">
          <w:pPr>
            <w:spacing w:line="360" w:lineRule="auto"/>
            <w:ind w:left="720"/>
            <w:rPr>
              <w:rFonts w:eastAsia="Calibri"/>
              <w:b/>
              <w:bCs/>
              <w:sz w:val="28"/>
            </w:rPr>
            <w:sectPr w:rsidR="00AB0915" w:rsidRPr="00403EC8" w:rsidSect="00735622">
              <w:headerReference w:type="even" r:id="rId15"/>
              <w:headerReference w:type="default" r:id="rId16"/>
              <w:footerReference w:type="even" r:id="rId17"/>
              <w:footerReference w:type="default" r:id="rId18"/>
              <w:pgSz w:w="11906" w:h="16838" w:code="9"/>
              <w:pgMar w:top="1152" w:right="1152" w:bottom="1152" w:left="1152" w:header="720" w:footer="720" w:gutter="0"/>
              <w:pgNumType w:fmt="lowerRoman" w:start="1"/>
              <w:cols w:space="720"/>
              <w:docGrid w:linePitch="360"/>
            </w:sectPr>
          </w:pPr>
          <w:r w:rsidRPr="003F49F3">
            <w:rPr>
              <w:rFonts w:eastAsia="Calibri"/>
              <w:b/>
            </w:rPr>
            <w:t>SSIGL 34: Quality Assurance and Control for Engineering Sector Study and Design</w:t>
          </w:r>
        </w:p>
      </w:sdtContent>
    </w:sdt>
    <w:sdt>
      <w:sdtPr>
        <w:rPr>
          <w:b/>
          <w:bCs/>
        </w:rPr>
        <w:id w:val="1756868"/>
        <w:docPartObj>
          <w:docPartGallery w:val="Table of Contents"/>
          <w:docPartUnique/>
        </w:docPartObj>
      </w:sdtPr>
      <w:sdtEndPr>
        <w:rPr>
          <w:b w:val="0"/>
          <w:bCs w:val="0"/>
        </w:rPr>
      </w:sdtEndPr>
      <w:sdtContent>
        <w:p w:rsidR="006A7EEC" w:rsidRPr="00FB3A11" w:rsidRDefault="000D5E48" w:rsidP="00FB3A11">
          <w:pPr>
            <w:jc w:val="center"/>
            <w:rPr>
              <w:b/>
              <w:sz w:val="28"/>
            </w:rPr>
          </w:pPr>
          <w:r w:rsidRPr="00FB3A11">
            <w:rPr>
              <w:b/>
              <w:sz w:val="28"/>
            </w:rPr>
            <w:t>TABLE OF CONTENTS</w:t>
          </w:r>
        </w:p>
        <w:p w:rsidR="00FB3A11" w:rsidRPr="00BA7072" w:rsidRDefault="00FB3A11" w:rsidP="008B342A">
          <w:pPr>
            <w:spacing w:line="120" w:lineRule="auto"/>
          </w:pPr>
        </w:p>
        <w:p w:rsidR="00BF1263" w:rsidRDefault="00E51B83">
          <w:pPr>
            <w:pStyle w:val="TOC1"/>
            <w:rPr>
              <w:rFonts w:asciiTheme="minorHAnsi" w:eastAsiaTheme="minorEastAsia" w:hAnsiTheme="minorHAnsi" w:cstheme="minorBidi"/>
              <w:b w:val="0"/>
              <w:caps w:val="0"/>
              <w:noProof/>
              <w:sz w:val="22"/>
            </w:rPr>
          </w:pPr>
          <w:r>
            <w:fldChar w:fldCharType="begin"/>
          </w:r>
          <w:r>
            <w:instrText xml:space="preserve"> TOC \o "1-3" \h \z \u </w:instrText>
          </w:r>
          <w:r>
            <w:fldChar w:fldCharType="separate"/>
          </w:r>
          <w:hyperlink w:anchor="_Toc531653109" w:history="1">
            <w:r w:rsidR="00BF1263" w:rsidRPr="00D70B73">
              <w:rPr>
                <w:rStyle w:val="Hyperlink"/>
                <w:noProof/>
              </w:rPr>
              <w:t>FORWARD</w:t>
            </w:r>
            <w:r w:rsidR="00BF1263">
              <w:rPr>
                <w:noProof/>
                <w:webHidden/>
              </w:rPr>
              <w:tab/>
            </w:r>
            <w:r w:rsidR="00BF1263">
              <w:rPr>
                <w:noProof/>
                <w:webHidden/>
              </w:rPr>
              <w:fldChar w:fldCharType="begin"/>
            </w:r>
            <w:r w:rsidR="00BF1263">
              <w:rPr>
                <w:noProof/>
                <w:webHidden/>
              </w:rPr>
              <w:instrText xml:space="preserve"> PAGEREF _Toc531653109 \h </w:instrText>
            </w:r>
            <w:r w:rsidR="00BF1263">
              <w:rPr>
                <w:noProof/>
                <w:webHidden/>
              </w:rPr>
            </w:r>
            <w:r w:rsidR="00BF1263">
              <w:rPr>
                <w:noProof/>
                <w:webHidden/>
              </w:rPr>
              <w:fldChar w:fldCharType="separate"/>
            </w:r>
            <w:r w:rsidR="00DD39EB">
              <w:rPr>
                <w:noProof/>
                <w:webHidden/>
              </w:rPr>
              <w:t>i</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110" w:history="1">
            <w:r w:rsidR="00BF1263" w:rsidRPr="00D70B73">
              <w:rPr>
                <w:rStyle w:val="Hyperlink"/>
                <w:noProof/>
              </w:rPr>
              <w:t>ACKNOWLEDGEMENTS</w:t>
            </w:r>
            <w:r w:rsidR="00BF1263">
              <w:rPr>
                <w:noProof/>
                <w:webHidden/>
              </w:rPr>
              <w:tab/>
            </w:r>
            <w:r w:rsidR="00BF1263">
              <w:rPr>
                <w:noProof/>
                <w:webHidden/>
              </w:rPr>
              <w:fldChar w:fldCharType="begin"/>
            </w:r>
            <w:r w:rsidR="00BF1263">
              <w:rPr>
                <w:noProof/>
                <w:webHidden/>
              </w:rPr>
              <w:instrText xml:space="preserve"> PAGEREF _Toc531653110 \h </w:instrText>
            </w:r>
            <w:r w:rsidR="00BF1263">
              <w:rPr>
                <w:noProof/>
                <w:webHidden/>
              </w:rPr>
            </w:r>
            <w:r w:rsidR="00BF1263">
              <w:rPr>
                <w:noProof/>
                <w:webHidden/>
              </w:rPr>
              <w:fldChar w:fldCharType="separate"/>
            </w:r>
            <w:r w:rsidR="00DD39EB">
              <w:rPr>
                <w:noProof/>
                <w:webHidden/>
              </w:rPr>
              <w:t>iii</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111" w:history="1">
            <w:r w:rsidR="00BF1263" w:rsidRPr="00D70B73">
              <w:rPr>
                <w:rStyle w:val="Hyperlink"/>
                <w:rFonts w:eastAsia="Calibri"/>
                <w:noProof/>
              </w:rPr>
              <w:t>List of Guidelines</w:t>
            </w:r>
            <w:r w:rsidR="00BF1263">
              <w:rPr>
                <w:noProof/>
                <w:webHidden/>
              </w:rPr>
              <w:tab/>
            </w:r>
            <w:r w:rsidR="00BF1263">
              <w:rPr>
                <w:noProof/>
                <w:webHidden/>
              </w:rPr>
              <w:fldChar w:fldCharType="begin"/>
            </w:r>
            <w:r w:rsidR="00BF1263">
              <w:rPr>
                <w:noProof/>
                <w:webHidden/>
              </w:rPr>
              <w:instrText xml:space="preserve"> PAGEREF _Toc531653111 \h </w:instrText>
            </w:r>
            <w:r w:rsidR="00BF1263">
              <w:rPr>
                <w:noProof/>
                <w:webHidden/>
              </w:rPr>
            </w:r>
            <w:r w:rsidR="00BF1263">
              <w:rPr>
                <w:noProof/>
                <w:webHidden/>
              </w:rPr>
              <w:fldChar w:fldCharType="separate"/>
            </w:r>
            <w:r w:rsidR="00DD39EB">
              <w:rPr>
                <w:noProof/>
                <w:webHidden/>
              </w:rPr>
              <w:t>v</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112" w:history="1">
            <w:r w:rsidR="00BF1263" w:rsidRPr="00D70B73">
              <w:rPr>
                <w:rStyle w:val="Hyperlink"/>
                <w:noProof/>
              </w:rPr>
              <w:t>Acronyms</w:t>
            </w:r>
            <w:r w:rsidR="00BF1263">
              <w:rPr>
                <w:noProof/>
                <w:webHidden/>
              </w:rPr>
              <w:tab/>
            </w:r>
            <w:r w:rsidR="00BF1263">
              <w:rPr>
                <w:noProof/>
                <w:webHidden/>
              </w:rPr>
              <w:fldChar w:fldCharType="begin"/>
            </w:r>
            <w:r w:rsidR="00BF1263">
              <w:rPr>
                <w:noProof/>
                <w:webHidden/>
              </w:rPr>
              <w:instrText xml:space="preserve"> PAGEREF _Toc531653112 \h </w:instrText>
            </w:r>
            <w:r w:rsidR="00BF1263">
              <w:rPr>
                <w:noProof/>
                <w:webHidden/>
              </w:rPr>
            </w:r>
            <w:r w:rsidR="00BF1263">
              <w:rPr>
                <w:noProof/>
                <w:webHidden/>
              </w:rPr>
              <w:fldChar w:fldCharType="separate"/>
            </w:r>
            <w:r w:rsidR="00DD39EB">
              <w:rPr>
                <w:noProof/>
                <w:webHidden/>
              </w:rPr>
              <w:t>xii</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113" w:history="1">
            <w:r w:rsidR="00BF1263" w:rsidRPr="00D70B73">
              <w:rPr>
                <w:rStyle w:val="Hyperlink"/>
                <w:noProof/>
              </w:rPr>
              <w:t>PREFACE</w:t>
            </w:r>
            <w:r w:rsidR="00BF1263">
              <w:rPr>
                <w:noProof/>
                <w:webHidden/>
              </w:rPr>
              <w:tab/>
            </w:r>
            <w:r w:rsidR="00BF1263">
              <w:rPr>
                <w:noProof/>
                <w:webHidden/>
              </w:rPr>
              <w:fldChar w:fldCharType="begin"/>
            </w:r>
            <w:r w:rsidR="00BF1263">
              <w:rPr>
                <w:noProof/>
                <w:webHidden/>
              </w:rPr>
              <w:instrText xml:space="preserve"> PAGEREF _Toc531653113 \h </w:instrText>
            </w:r>
            <w:r w:rsidR="00BF1263">
              <w:rPr>
                <w:noProof/>
                <w:webHidden/>
              </w:rPr>
            </w:r>
            <w:r w:rsidR="00BF1263">
              <w:rPr>
                <w:noProof/>
                <w:webHidden/>
              </w:rPr>
              <w:fldChar w:fldCharType="separate"/>
            </w:r>
            <w:r w:rsidR="00DD39EB">
              <w:rPr>
                <w:noProof/>
                <w:webHidden/>
              </w:rPr>
              <w:t>xiii</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114" w:history="1">
            <w:r w:rsidR="00BF1263" w:rsidRPr="00D70B73">
              <w:rPr>
                <w:rStyle w:val="Hyperlink"/>
                <w:noProof/>
              </w:rPr>
              <w:t>UPDATING AND REVISIONS OF GUIDELINES</w:t>
            </w:r>
            <w:r w:rsidR="00BF1263">
              <w:rPr>
                <w:noProof/>
                <w:webHidden/>
              </w:rPr>
              <w:tab/>
            </w:r>
            <w:r w:rsidR="00BF1263">
              <w:rPr>
                <w:noProof/>
                <w:webHidden/>
              </w:rPr>
              <w:fldChar w:fldCharType="begin"/>
            </w:r>
            <w:r w:rsidR="00BF1263">
              <w:rPr>
                <w:noProof/>
                <w:webHidden/>
              </w:rPr>
              <w:instrText xml:space="preserve"> PAGEREF _Toc531653114 \h </w:instrText>
            </w:r>
            <w:r w:rsidR="00BF1263">
              <w:rPr>
                <w:noProof/>
                <w:webHidden/>
              </w:rPr>
            </w:r>
            <w:r w:rsidR="00BF1263">
              <w:rPr>
                <w:noProof/>
                <w:webHidden/>
              </w:rPr>
              <w:fldChar w:fldCharType="separate"/>
            </w:r>
            <w:r w:rsidR="00DD39EB">
              <w:rPr>
                <w:noProof/>
                <w:webHidden/>
              </w:rPr>
              <w:t>xv</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115" w:history="1">
            <w:r w:rsidR="00BF1263" w:rsidRPr="00D70B73">
              <w:rPr>
                <w:rStyle w:val="Hyperlink"/>
                <w:noProof/>
                <w14:scene3d>
                  <w14:camera w14:prst="orthographicFront"/>
                  <w14:lightRig w14:rig="threePt" w14:dir="t">
                    <w14:rot w14:lat="0" w14:lon="0" w14:rev="0"/>
                  </w14:lightRig>
                </w14:scene3d>
              </w:rPr>
              <w:t>1</w:t>
            </w:r>
            <w:r w:rsidR="00BF1263">
              <w:rPr>
                <w:rFonts w:asciiTheme="minorHAnsi" w:eastAsiaTheme="minorEastAsia" w:hAnsiTheme="minorHAnsi" w:cstheme="minorBidi"/>
                <w:b w:val="0"/>
                <w:caps w:val="0"/>
                <w:noProof/>
                <w:sz w:val="22"/>
              </w:rPr>
              <w:tab/>
            </w:r>
            <w:r w:rsidR="00BF1263" w:rsidRPr="00D70B73">
              <w:rPr>
                <w:rStyle w:val="Hyperlink"/>
                <w:noProof/>
              </w:rPr>
              <w:t>INTRODUCTION</w:t>
            </w:r>
            <w:r w:rsidR="00BF1263">
              <w:rPr>
                <w:noProof/>
                <w:webHidden/>
              </w:rPr>
              <w:tab/>
            </w:r>
            <w:r w:rsidR="00BF1263">
              <w:rPr>
                <w:noProof/>
                <w:webHidden/>
              </w:rPr>
              <w:fldChar w:fldCharType="begin"/>
            </w:r>
            <w:r w:rsidR="00BF1263">
              <w:rPr>
                <w:noProof/>
                <w:webHidden/>
              </w:rPr>
              <w:instrText xml:space="preserve"> PAGEREF _Toc531653115 \h </w:instrText>
            </w:r>
            <w:r w:rsidR="00BF1263">
              <w:rPr>
                <w:noProof/>
                <w:webHidden/>
              </w:rPr>
            </w:r>
            <w:r w:rsidR="00BF1263">
              <w:rPr>
                <w:noProof/>
                <w:webHidden/>
              </w:rPr>
              <w:fldChar w:fldCharType="separate"/>
            </w:r>
            <w:r w:rsidR="00DD39EB">
              <w:rPr>
                <w:noProof/>
                <w:webHidden/>
              </w:rPr>
              <w:t>1</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16" w:history="1">
            <w:r w:rsidR="00BF1263" w:rsidRPr="00D70B73">
              <w:rPr>
                <w:rStyle w:val="Hyperlink"/>
                <w:noProof/>
                <w14:scene3d>
                  <w14:camera w14:prst="orthographicFront"/>
                  <w14:lightRig w14:rig="threePt" w14:dir="t">
                    <w14:rot w14:lat="0" w14:lon="0" w14:rev="0"/>
                  </w14:lightRig>
                </w14:scene3d>
              </w:rPr>
              <w:t>1.1</w:t>
            </w:r>
            <w:r w:rsidR="00BF1263">
              <w:rPr>
                <w:rFonts w:asciiTheme="minorHAnsi" w:eastAsiaTheme="minorEastAsia" w:hAnsiTheme="minorHAnsi" w:cstheme="minorBidi"/>
                <w:caps w:val="0"/>
                <w:noProof/>
              </w:rPr>
              <w:tab/>
            </w:r>
            <w:r w:rsidR="00BF1263" w:rsidRPr="00D70B73">
              <w:rPr>
                <w:rStyle w:val="Hyperlink"/>
                <w:noProof/>
              </w:rPr>
              <w:t>scope of the guideline</w:t>
            </w:r>
            <w:r w:rsidR="00BF1263">
              <w:rPr>
                <w:noProof/>
                <w:webHidden/>
              </w:rPr>
              <w:tab/>
            </w:r>
            <w:r w:rsidR="00BF1263">
              <w:rPr>
                <w:noProof/>
                <w:webHidden/>
              </w:rPr>
              <w:fldChar w:fldCharType="begin"/>
            </w:r>
            <w:r w:rsidR="00BF1263">
              <w:rPr>
                <w:noProof/>
                <w:webHidden/>
              </w:rPr>
              <w:instrText xml:space="preserve"> PAGEREF _Toc531653116 \h </w:instrText>
            </w:r>
            <w:r w:rsidR="00BF1263">
              <w:rPr>
                <w:noProof/>
                <w:webHidden/>
              </w:rPr>
            </w:r>
            <w:r w:rsidR="00BF1263">
              <w:rPr>
                <w:noProof/>
                <w:webHidden/>
              </w:rPr>
              <w:fldChar w:fldCharType="separate"/>
            </w:r>
            <w:r w:rsidR="00DD39EB">
              <w:rPr>
                <w:noProof/>
                <w:webHidden/>
              </w:rPr>
              <w:t>1</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17" w:history="1">
            <w:r w:rsidR="00BF1263" w:rsidRPr="00D70B73">
              <w:rPr>
                <w:rStyle w:val="Hyperlink"/>
                <w:noProof/>
                <w14:scene3d>
                  <w14:camera w14:prst="orthographicFront"/>
                  <w14:lightRig w14:rig="threePt" w14:dir="t">
                    <w14:rot w14:lat="0" w14:lon="0" w14:rev="0"/>
                  </w14:lightRig>
                </w14:scene3d>
              </w:rPr>
              <w:t>1.2</w:t>
            </w:r>
            <w:r w:rsidR="00BF1263">
              <w:rPr>
                <w:rFonts w:asciiTheme="minorHAnsi" w:eastAsiaTheme="minorEastAsia" w:hAnsiTheme="minorHAnsi" w:cstheme="minorBidi"/>
                <w:caps w:val="0"/>
                <w:noProof/>
              </w:rPr>
              <w:tab/>
            </w:r>
            <w:r w:rsidR="00BF1263" w:rsidRPr="00D70B73">
              <w:rPr>
                <w:rStyle w:val="Hyperlink"/>
                <w:noProof/>
              </w:rPr>
              <w:t>objective of the guideline</w:t>
            </w:r>
            <w:r w:rsidR="00BF1263">
              <w:rPr>
                <w:noProof/>
                <w:webHidden/>
              </w:rPr>
              <w:tab/>
            </w:r>
            <w:r w:rsidR="00BF1263">
              <w:rPr>
                <w:noProof/>
                <w:webHidden/>
              </w:rPr>
              <w:fldChar w:fldCharType="begin"/>
            </w:r>
            <w:r w:rsidR="00BF1263">
              <w:rPr>
                <w:noProof/>
                <w:webHidden/>
              </w:rPr>
              <w:instrText xml:space="preserve"> PAGEREF _Toc531653117 \h </w:instrText>
            </w:r>
            <w:r w:rsidR="00BF1263">
              <w:rPr>
                <w:noProof/>
                <w:webHidden/>
              </w:rPr>
            </w:r>
            <w:r w:rsidR="00BF1263">
              <w:rPr>
                <w:noProof/>
                <w:webHidden/>
              </w:rPr>
              <w:fldChar w:fldCharType="separate"/>
            </w:r>
            <w:r w:rsidR="00DD39EB">
              <w:rPr>
                <w:noProof/>
                <w:webHidden/>
              </w:rPr>
              <w:t>1</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18" w:history="1">
            <w:r w:rsidR="00BF1263" w:rsidRPr="00D70B73">
              <w:rPr>
                <w:rStyle w:val="Hyperlink"/>
                <w:noProof/>
                <w14:scene3d>
                  <w14:camera w14:prst="orthographicFront"/>
                  <w14:lightRig w14:rig="threePt" w14:dir="t">
                    <w14:rot w14:lat="0" w14:lon="0" w14:rev="0"/>
                  </w14:lightRig>
                </w14:scene3d>
              </w:rPr>
              <w:t>1.3</w:t>
            </w:r>
            <w:r w:rsidR="00BF1263">
              <w:rPr>
                <w:rFonts w:asciiTheme="minorHAnsi" w:eastAsiaTheme="minorEastAsia" w:hAnsiTheme="minorHAnsi" w:cstheme="minorBidi"/>
                <w:caps w:val="0"/>
                <w:noProof/>
              </w:rPr>
              <w:tab/>
            </w:r>
            <w:r w:rsidR="00BF1263" w:rsidRPr="00D70B73">
              <w:rPr>
                <w:rStyle w:val="Hyperlink"/>
                <w:noProof/>
              </w:rPr>
              <w:t>setting of the guideline</w:t>
            </w:r>
            <w:r w:rsidR="00BF1263">
              <w:rPr>
                <w:noProof/>
                <w:webHidden/>
              </w:rPr>
              <w:tab/>
            </w:r>
            <w:r w:rsidR="00BF1263">
              <w:rPr>
                <w:noProof/>
                <w:webHidden/>
              </w:rPr>
              <w:fldChar w:fldCharType="begin"/>
            </w:r>
            <w:r w:rsidR="00BF1263">
              <w:rPr>
                <w:noProof/>
                <w:webHidden/>
              </w:rPr>
              <w:instrText xml:space="preserve"> PAGEREF _Toc531653118 \h </w:instrText>
            </w:r>
            <w:r w:rsidR="00BF1263">
              <w:rPr>
                <w:noProof/>
                <w:webHidden/>
              </w:rPr>
            </w:r>
            <w:r w:rsidR="00BF1263">
              <w:rPr>
                <w:noProof/>
                <w:webHidden/>
              </w:rPr>
              <w:fldChar w:fldCharType="separate"/>
            </w:r>
            <w:r w:rsidR="00DD39EB">
              <w:rPr>
                <w:noProof/>
                <w:webHidden/>
              </w:rPr>
              <w:t>1</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119" w:history="1">
            <w:r w:rsidR="00BF1263" w:rsidRPr="00D70B73">
              <w:rPr>
                <w:rStyle w:val="Hyperlink"/>
                <w:noProof/>
                <w14:scene3d>
                  <w14:camera w14:prst="orthographicFront"/>
                  <w14:lightRig w14:rig="threePt" w14:dir="t">
                    <w14:rot w14:lat="0" w14:lon="0" w14:rev="0"/>
                  </w14:lightRig>
                </w14:scene3d>
              </w:rPr>
              <w:t>2</w:t>
            </w:r>
            <w:r w:rsidR="00BF1263">
              <w:rPr>
                <w:rFonts w:asciiTheme="minorHAnsi" w:eastAsiaTheme="minorEastAsia" w:hAnsiTheme="minorHAnsi" w:cstheme="minorBidi"/>
                <w:b w:val="0"/>
                <w:caps w:val="0"/>
                <w:noProof/>
                <w:sz w:val="22"/>
              </w:rPr>
              <w:tab/>
            </w:r>
            <w:r w:rsidR="00BF1263" w:rsidRPr="00D70B73">
              <w:rPr>
                <w:rStyle w:val="Hyperlink"/>
                <w:noProof/>
              </w:rPr>
              <w:t>Contract and Contract Management in SSID</w:t>
            </w:r>
            <w:r w:rsidR="00BF1263">
              <w:rPr>
                <w:noProof/>
                <w:webHidden/>
              </w:rPr>
              <w:tab/>
            </w:r>
            <w:r w:rsidR="00BF1263">
              <w:rPr>
                <w:noProof/>
                <w:webHidden/>
              </w:rPr>
              <w:fldChar w:fldCharType="begin"/>
            </w:r>
            <w:r w:rsidR="00BF1263">
              <w:rPr>
                <w:noProof/>
                <w:webHidden/>
              </w:rPr>
              <w:instrText xml:space="preserve"> PAGEREF _Toc531653119 \h </w:instrText>
            </w:r>
            <w:r w:rsidR="00BF1263">
              <w:rPr>
                <w:noProof/>
                <w:webHidden/>
              </w:rPr>
            </w:r>
            <w:r w:rsidR="00BF1263">
              <w:rPr>
                <w:noProof/>
                <w:webHidden/>
              </w:rPr>
              <w:fldChar w:fldCharType="separate"/>
            </w:r>
            <w:r w:rsidR="00DD39EB">
              <w:rPr>
                <w:noProof/>
                <w:webHidden/>
              </w:rPr>
              <w:t>3</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20" w:history="1">
            <w:r w:rsidR="00BF1263" w:rsidRPr="00D70B73">
              <w:rPr>
                <w:rStyle w:val="Hyperlink"/>
                <w:noProof/>
                <w14:scene3d>
                  <w14:camera w14:prst="orthographicFront"/>
                  <w14:lightRig w14:rig="threePt" w14:dir="t">
                    <w14:rot w14:lat="0" w14:lon="0" w14:rev="0"/>
                  </w14:lightRig>
                </w14:scene3d>
              </w:rPr>
              <w:t>2.1</w:t>
            </w:r>
            <w:r w:rsidR="00BF1263">
              <w:rPr>
                <w:rFonts w:asciiTheme="minorHAnsi" w:eastAsiaTheme="minorEastAsia" w:hAnsiTheme="minorHAnsi" w:cstheme="minorBidi"/>
                <w:caps w:val="0"/>
                <w:noProof/>
              </w:rPr>
              <w:tab/>
            </w:r>
            <w:r w:rsidR="00BF1263" w:rsidRPr="00D70B73">
              <w:rPr>
                <w:rStyle w:val="Hyperlink"/>
                <w:noProof/>
              </w:rPr>
              <w:t>definition of contract</w:t>
            </w:r>
            <w:r w:rsidR="00BF1263">
              <w:rPr>
                <w:noProof/>
                <w:webHidden/>
              </w:rPr>
              <w:tab/>
            </w:r>
            <w:r w:rsidR="00BF1263">
              <w:rPr>
                <w:noProof/>
                <w:webHidden/>
              </w:rPr>
              <w:fldChar w:fldCharType="begin"/>
            </w:r>
            <w:r w:rsidR="00BF1263">
              <w:rPr>
                <w:noProof/>
                <w:webHidden/>
              </w:rPr>
              <w:instrText xml:space="preserve"> PAGEREF _Toc531653120 \h </w:instrText>
            </w:r>
            <w:r w:rsidR="00BF1263">
              <w:rPr>
                <w:noProof/>
                <w:webHidden/>
              </w:rPr>
            </w:r>
            <w:r w:rsidR="00BF1263">
              <w:rPr>
                <w:noProof/>
                <w:webHidden/>
              </w:rPr>
              <w:fldChar w:fldCharType="separate"/>
            </w:r>
            <w:r w:rsidR="00DD39EB">
              <w:rPr>
                <w:noProof/>
                <w:webHidden/>
              </w:rPr>
              <w:t>3</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21" w:history="1">
            <w:r w:rsidR="00BF1263" w:rsidRPr="00D70B73">
              <w:rPr>
                <w:rStyle w:val="Hyperlink"/>
                <w:noProof/>
                <w14:scene3d>
                  <w14:camera w14:prst="orthographicFront"/>
                  <w14:lightRig w14:rig="threePt" w14:dir="t">
                    <w14:rot w14:lat="0" w14:lon="0" w14:rev="0"/>
                  </w14:lightRig>
                </w14:scene3d>
              </w:rPr>
              <w:t>2.2</w:t>
            </w:r>
            <w:r w:rsidR="00BF1263">
              <w:rPr>
                <w:rFonts w:asciiTheme="minorHAnsi" w:eastAsiaTheme="minorEastAsia" w:hAnsiTheme="minorHAnsi" w:cstheme="minorBidi"/>
                <w:caps w:val="0"/>
                <w:noProof/>
              </w:rPr>
              <w:tab/>
            </w:r>
            <w:r w:rsidR="00BF1263" w:rsidRPr="00D70B73">
              <w:rPr>
                <w:rStyle w:val="Hyperlink"/>
                <w:noProof/>
              </w:rPr>
              <w:t>types of consultancy services contracts</w:t>
            </w:r>
            <w:r w:rsidR="00BF1263">
              <w:rPr>
                <w:noProof/>
                <w:webHidden/>
              </w:rPr>
              <w:tab/>
            </w:r>
            <w:r w:rsidR="00BF1263">
              <w:rPr>
                <w:noProof/>
                <w:webHidden/>
              </w:rPr>
              <w:fldChar w:fldCharType="begin"/>
            </w:r>
            <w:r w:rsidR="00BF1263">
              <w:rPr>
                <w:noProof/>
                <w:webHidden/>
              </w:rPr>
              <w:instrText xml:space="preserve"> PAGEREF _Toc531653121 \h </w:instrText>
            </w:r>
            <w:r w:rsidR="00BF1263">
              <w:rPr>
                <w:noProof/>
                <w:webHidden/>
              </w:rPr>
            </w:r>
            <w:r w:rsidR="00BF1263">
              <w:rPr>
                <w:noProof/>
                <w:webHidden/>
              </w:rPr>
              <w:fldChar w:fldCharType="separate"/>
            </w:r>
            <w:r w:rsidR="00DD39EB">
              <w:rPr>
                <w:noProof/>
                <w:webHidden/>
              </w:rPr>
              <w:t>3</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22" w:history="1">
            <w:r w:rsidR="00BF1263" w:rsidRPr="00D70B73">
              <w:rPr>
                <w:rStyle w:val="Hyperlink"/>
                <w:noProof/>
                <w14:scene3d>
                  <w14:camera w14:prst="orthographicFront"/>
                  <w14:lightRig w14:rig="threePt" w14:dir="t">
                    <w14:rot w14:lat="0" w14:lon="0" w14:rev="0"/>
                  </w14:lightRig>
                </w14:scene3d>
              </w:rPr>
              <w:t>2.2.1</w:t>
            </w:r>
            <w:r w:rsidR="00BF1263">
              <w:rPr>
                <w:rFonts w:asciiTheme="minorHAnsi" w:eastAsiaTheme="minorEastAsia" w:hAnsiTheme="minorHAnsi" w:cstheme="minorBidi"/>
                <w:i w:val="0"/>
                <w:noProof/>
              </w:rPr>
              <w:tab/>
            </w:r>
            <w:r w:rsidR="00BF1263" w:rsidRPr="00D70B73">
              <w:rPr>
                <w:rStyle w:val="Hyperlink"/>
                <w:noProof/>
              </w:rPr>
              <w:t>Lump-sum contract</w:t>
            </w:r>
            <w:r w:rsidR="00BF1263">
              <w:rPr>
                <w:noProof/>
                <w:webHidden/>
              </w:rPr>
              <w:tab/>
            </w:r>
            <w:r w:rsidR="00BF1263">
              <w:rPr>
                <w:noProof/>
                <w:webHidden/>
              </w:rPr>
              <w:fldChar w:fldCharType="begin"/>
            </w:r>
            <w:r w:rsidR="00BF1263">
              <w:rPr>
                <w:noProof/>
                <w:webHidden/>
              </w:rPr>
              <w:instrText xml:space="preserve"> PAGEREF _Toc531653122 \h </w:instrText>
            </w:r>
            <w:r w:rsidR="00BF1263">
              <w:rPr>
                <w:noProof/>
                <w:webHidden/>
              </w:rPr>
            </w:r>
            <w:r w:rsidR="00BF1263">
              <w:rPr>
                <w:noProof/>
                <w:webHidden/>
              </w:rPr>
              <w:fldChar w:fldCharType="separate"/>
            </w:r>
            <w:r w:rsidR="00DD39EB">
              <w:rPr>
                <w:noProof/>
                <w:webHidden/>
              </w:rPr>
              <w:t>3</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23" w:history="1">
            <w:r w:rsidR="00BF1263" w:rsidRPr="00D70B73">
              <w:rPr>
                <w:rStyle w:val="Hyperlink"/>
                <w:noProof/>
                <w14:scene3d>
                  <w14:camera w14:prst="orthographicFront"/>
                  <w14:lightRig w14:rig="threePt" w14:dir="t">
                    <w14:rot w14:lat="0" w14:lon="0" w14:rev="0"/>
                  </w14:lightRig>
                </w14:scene3d>
              </w:rPr>
              <w:t>2.2.2</w:t>
            </w:r>
            <w:r w:rsidR="00BF1263">
              <w:rPr>
                <w:rFonts w:asciiTheme="minorHAnsi" w:eastAsiaTheme="minorEastAsia" w:hAnsiTheme="minorHAnsi" w:cstheme="minorBidi"/>
                <w:i w:val="0"/>
                <w:noProof/>
              </w:rPr>
              <w:tab/>
            </w:r>
            <w:r w:rsidR="00BF1263" w:rsidRPr="00D70B73">
              <w:rPr>
                <w:rStyle w:val="Hyperlink"/>
                <w:noProof/>
              </w:rPr>
              <w:t>Time-based contract</w:t>
            </w:r>
            <w:r w:rsidR="00BF1263">
              <w:rPr>
                <w:noProof/>
                <w:webHidden/>
              </w:rPr>
              <w:tab/>
            </w:r>
            <w:r w:rsidR="00BF1263">
              <w:rPr>
                <w:noProof/>
                <w:webHidden/>
              </w:rPr>
              <w:fldChar w:fldCharType="begin"/>
            </w:r>
            <w:r w:rsidR="00BF1263">
              <w:rPr>
                <w:noProof/>
                <w:webHidden/>
              </w:rPr>
              <w:instrText xml:space="preserve"> PAGEREF _Toc531653123 \h </w:instrText>
            </w:r>
            <w:r w:rsidR="00BF1263">
              <w:rPr>
                <w:noProof/>
                <w:webHidden/>
              </w:rPr>
            </w:r>
            <w:r w:rsidR="00BF1263">
              <w:rPr>
                <w:noProof/>
                <w:webHidden/>
              </w:rPr>
              <w:fldChar w:fldCharType="separate"/>
            </w:r>
            <w:r w:rsidR="00DD39EB">
              <w:rPr>
                <w:noProof/>
                <w:webHidden/>
              </w:rPr>
              <w:t>3</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24" w:history="1">
            <w:r w:rsidR="00BF1263" w:rsidRPr="00D70B73">
              <w:rPr>
                <w:rStyle w:val="Hyperlink"/>
                <w:noProof/>
                <w14:scene3d>
                  <w14:camera w14:prst="orthographicFront"/>
                  <w14:lightRig w14:rig="threePt" w14:dir="t">
                    <w14:rot w14:lat="0" w14:lon="0" w14:rev="0"/>
                  </w14:lightRig>
                </w14:scene3d>
              </w:rPr>
              <w:t>2.2.3</w:t>
            </w:r>
            <w:r w:rsidR="00BF1263">
              <w:rPr>
                <w:rFonts w:asciiTheme="minorHAnsi" w:eastAsiaTheme="minorEastAsia" w:hAnsiTheme="minorHAnsi" w:cstheme="minorBidi"/>
                <w:i w:val="0"/>
                <w:noProof/>
              </w:rPr>
              <w:tab/>
            </w:r>
            <w:r w:rsidR="00BF1263" w:rsidRPr="00D70B73">
              <w:rPr>
                <w:rStyle w:val="Hyperlink"/>
                <w:noProof/>
              </w:rPr>
              <w:t>Retainer and/or Contingency (Success) Fee Contract</w:t>
            </w:r>
            <w:r w:rsidR="00BF1263">
              <w:rPr>
                <w:noProof/>
                <w:webHidden/>
              </w:rPr>
              <w:tab/>
            </w:r>
            <w:r w:rsidR="00BF1263">
              <w:rPr>
                <w:noProof/>
                <w:webHidden/>
              </w:rPr>
              <w:fldChar w:fldCharType="begin"/>
            </w:r>
            <w:r w:rsidR="00BF1263">
              <w:rPr>
                <w:noProof/>
                <w:webHidden/>
              </w:rPr>
              <w:instrText xml:space="preserve"> PAGEREF _Toc531653124 \h </w:instrText>
            </w:r>
            <w:r w:rsidR="00BF1263">
              <w:rPr>
                <w:noProof/>
                <w:webHidden/>
              </w:rPr>
            </w:r>
            <w:r w:rsidR="00BF1263">
              <w:rPr>
                <w:noProof/>
                <w:webHidden/>
              </w:rPr>
              <w:fldChar w:fldCharType="separate"/>
            </w:r>
            <w:r w:rsidR="00DD39EB">
              <w:rPr>
                <w:noProof/>
                <w:webHidden/>
              </w:rPr>
              <w:t>4</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25" w:history="1">
            <w:r w:rsidR="00BF1263" w:rsidRPr="00D70B73">
              <w:rPr>
                <w:rStyle w:val="Hyperlink"/>
                <w:noProof/>
                <w14:scene3d>
                  <w14:camera w14:prst="orthographicFront"/>
                  <w14:lightRig w14:rig="threePt" w14:dir="t">
                    <w14:rot w14:lat="0" w14:lon="0" w14:rev="0"/>
                  </w14:lightRig>
                </w14:scene3d>
              </w:rPr>
              <w:t>2.2.4</w:t>
            </w:r>
            <w:r w:rsidR="00BF1263">
              <w:rPr>
                <w:rFonts w:asciiTheme="minorHAnsi" w:eastAsiaTheme="minorEastAsia" w:hAnsiTheme="minorHAnsi" w:cstheme="minorBidi"/>
                <w:i w:val="0"/>
                <w:noProof/>
              </w:rPr>
              <w:tab/>
            </w:r>
            <w:r w:rsidR="00BF1263" w:rsidRPr="00D70B73">
              <w:rPr>
                <w:rStyle w:val="Hyperlink"/>
                <w:noProof/>
              </w:rPr>
              <w:t>Percentage contract</w:t>
            </w:r>
            <w:r w:rsidR="00BF1263">
              <w:rPr>
                <w:noProof/>
                <w:webHidden/>
              </w:rPr>
              <w:tab/>
            </w:r>
            <w:r w:rsidR="00BF1263">
              <w:rPr>
                <w:noProof/>
                <w:webHidden/>
              </w:rPr>
              <w:fldChar w:fldCharType="begin"/>
            </w:r>
            <w:r w:rsidR="00BF1263">
              <w:rPr>
                <w:noProof/>
                <w:webHidden/>
              </w:rPr>
              <w:instrText xml:space="preserve"> PAGEREF _Toc531653125 \h </w:instrText>
            </w:r>
            <w:r w:rsidR="00BF1263">
              <w:rPr>
                <w:noProof/>
                <w:webHidden/>
              </w:rPr>
            </w:r>
            <w:r w:rsidR="00BF1263">
              <w:rPr>
                <w:noProof/>
                <w:webHidden/>
              </w:rPr>
              <w:fldChar w:fldCharType="separate"/>
            </w:r>
            <w:r w:rsidR="00DD39EB">
              <w:rPr>
                <w:noProof/>
                <w:webHidden/>
              </w:rPr>
              <w:t>4</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26" w:history="1">
            <w:r w:rsidR="00BF1263" w:rsidRPr="00D70B73">
              <w:rPr>
                <w:rStyle w:val="Hyperlink"/>
                <w:noProof/>
                <w14:scene3d>
                  <w14:camera w14:prst="orthographicFront"/>
                  <w14:lightRig w14:rig="threePt" w14:dir="t">
                    <w14:rot w14:lat="0" w14:lon="0" w14:rev="0"/>
                  </w14:lightRig>
                </w14:scene3d>
              </w:rPr>
              <w:t>2.2.5</w:t>
            </w:r>
            <w:r w:rsidR="00BF1263">
              <w:rPr>
                <w:rFonts w:asciiTheme="minorHAnsi" w:eastAsiaTheme="minorEastAsia" w:hAnsiTheme="minorHAnsi" w:cstheme="minorBidi"/>
                <w:i w:val="0"/>
                <w:noProof/>
              </w:rPr>
              <w:tab/>
            </w:r>
            <w:r w:rsidR="00BF1263" w:rsidRPr="00D70B73">
              <w:rPr>
                <w:rStyle w:val="Hyperlink"/>
                <w:noProof/>
              </w:rPr>
              <w:t>Indefinite Delivery Contract (IDCs) or price agreement</w:t>
            </w:r>
            <w:r w:rsidR="00BF1263">
              <w:rPr>
                <w:noProof/>
                <w:webHidden/>
              </w:rPr>
              <w:tab/>
            </w:r>
            <w:r w:rsidR="00BF1263">
              <w:rPr>
                <w:noProof/>
                <w:webHidden/>
              </w:rPr>
              <w:fldChar w:fldCharType="begin"/>
            </w:r>
            <w:r w:rsidR="00BF1263">
              <w:rPr>
                <w:noProof/>
                <w:webHidden/>
              </w:rPr>
              <w:instrText xml:space="preserve"> PAGEREF _Toc531653126 \h </w:instrText>
            </w:r>
            <w:r w:rsidR="00BF1263">
              <w:rPr>
                <w:noProof/>
                <w:webHidden/>
              </w:rPr>
            </w:r>
            <w:r w:rsidR="00BF1263">
              <w:rPr>
                <w:noProof/>
                <w:webHidden/>
              </w:rPr>
              <w:fldChar w:fldCharType="separate"/>
            </w:r>
            <w:r w:rsidR="00DD39EB">
              <w:rPr>
                <w:noProof/>
                <w:webHidden/>
              </w:rPr>
              <w:t>4</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27" w:history="1">
            <w:r w:rsidR="00BF1263" w:rsidRPr="00D70B73">
              <w:rPr>
                <w:rStyle w:val="Hyperlink"/>
                <w:noProof/>
                <w14:scene3d>
                  <w14:camera w14:prst="orthographicFront"/>
                  <w14:lightRig w14:rig="threePt" w14:dir="t">
                    <w14:rot w14:lat="0" w14:lon="0" w14:rev="0"/>
                  </w14:lightRig>
                </w14:scene3d>
              </w:rPr>
              <w:t>2.3</w:t>
            </w:r>
            <w:r w:rsidR="00BF1263">
              <w:rPr>
                <w:rFonts w:asciiTheme="minorHAnsi" w:eastAsiaTheme="minorEastAsia" w:hAnsiTheme="minorHAnsi" w:cstheme="minorBidi"/>
                <w:caps w:val="0"/>
                <w:noProof/>
              </w:rPr>
              <w:tab/>
            </w:r>
            <w:r w:rsidR="00BF1263" w:rsidRPr="00D70B73">
              <w:rPr>
                <w:rStyle w:val="Hyperlink"/>
                <w:noProof/>
              </w:rPr>
              <w:t>types of construction contracts</w:t>
            </w:r>
            <w:r w:rsidR="00BF1263">
              <w:rPr>
                <w:noProof/>
                <w:webHidden/>
              </w:rPr>
              <w:tab/>
            </w:r>
            <w:r w:rsidR="00BF1263">
              <w:rPr>
                <w:noProof/>
                <w:webHidden/>
              </w:rPr>
              <w:fldChar w:fldCharType="begin"/>
            </w:r>
            <w:r w:rsidR="00BF1263">
              <w:rPr>
                <w:noProof/>
                <w:webHidden/>
              </w:rPr>
              <w:instrText xml:space="preserve"> PAGEREF _Toc531653127 \h </w:instrText>
            </w:r>
            <w:r w:rsidR="00BF1263">
              <w:rPr>
                <w:noProof/>
                <w:webHidden/>
              </w:rPr>
            </w:r>
            <w:r w:rsidR="00BF1263">
              <w:rPr>
                <w:noProof/>
                <w:webHidden/>
              </w:rPr>
              <w:fldChar w:fldCharType="separate"/>
            </w:r>
            <w:r w:rsidR="00DD39EB">
              <w:rPr>
                <w:noProof/>
                <w:webHidden/>
              </w:rPr>
              <w:t>5</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28" w:history="1">
            <w:r w:rsidR="00BF1263" w:rsidRPr="00D70B73">
              <w:rPr>
                <w:rStyle w:val="Hyperlink"/>
                <w:noProof/>
                <w14:scene3d>
                  <w14:camera w14:prst="orthographicFront"/>
                  <w14:lightRig w14:rig="threePt" w14:dir="t">
                    <w14:rot w14:lat="0" w14:lon="0" w14:rev="0"/>
                  </w14:lightRig>
                </w14:scene3d>
              </w:rPr>
              <w:t>2.3.1</w:t>
            </w:r>
            <w:r w:rsidR="00BF1263">
              <w:rPr>
                <w:rFonts w:asciiTheme="minorHAnsi" w:eastAsiaTheme="minorEastAsia" w:hAnsiTheme="minorHAnsi" w:cstheme="minorBidi"/>
                <w:i w:val="0"/>
                <w:noProof/>
              </w:rPr>
              <w:tab/>
            </w:r>
            <w:r w:rsidR="00BF1263" w:rsidRPr="00D70B73">
              <w:rPr>
                <w:rStyle w:val="Hyperlink"/>
                <w:noProof/>
              </w:rPr>
              <w:t>Fixed-price contracts</w:t>
            </w:r>
            <w:r w:rsidR="00BF1263">
              <w:rPr>
                <w:noProof/>
                <w:webHidden/>
              </w:rPr>
              <w:tab/>
            </w:r>
            <w:r w:rsidR="00BF1263">
              <w:rPr>
                <w:noProof/>
                <w:webHidden/>
              </w:rPr>
              <w:fldChar w:fldCharType="begin"/>
            </w:r>
            <w:r w:rsidR="00BF1263">
              <w:rPr>
                <w:noProof/>
                <w:webHidden/>
              </w:rPr>
              <w:instrText xml:space="preserve"> PAGEREF _Toc531653128 \h </w:instrText>
            </w:r>
            <w:r w:rsidR="00BF1263">
              <w:rPr>
                <w:noProof/>
                <w:webHidden/>
              </w:rPr>
            </w:r>
            <w:r w:rsidR="00BF1263">
              <w:rPr>
                <w:noProof/>
                <w:webHidden/>
              </w:rPr>
              <w:fldChar w:fldCharType="separate"/>
            </w:r>
            <w:r w:rsidR="00DD39EB">
              <w:rPr>
                <w:noProof/>
                <w:webHidden/>
              </w:rPr>
              <w:t>5</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29" w:history="1">
            <w:r w:rsidR="00BF1263" w:rsidRPr="00D70B73">
              <w:rPr>
                <w:rStyle w:val="Hyperlink"/>
                <w:noProof/>
                <w14:scene3d>
                  <w14:camera w14:prst="orthographicFront"/>
                  <w14:lightRig w14:rig="threePt" w14:dir="t">
                    <w14:rot w14:lat="0" w14:lon="0" w14:rev="0"/>
                  </w14:lightRig>
                </w14:scene3d>
              </w:rPr>
              <w:t>2.3.2</w:t>
            </w:r>
            <w:r w:rsidR="00BF1263">
              <w:rPr>
                <w:rFonts w:asciiTheme="minorHAnsi" w:eastAsiaTheme="minorEastAsia" w:hAnsiTheme="minorHAnsi" w:cstheme="minorBidi"/>
                <w:i w:val="0"/>
                <w:noProof/>
              </w:rPr>
              <w:tab/>
            </w:r>
            <w:r w:rsidR="00BF1263" w:rsidRPr="00D70B73">
              <w:rPr>
                <w:rStyle w:val="Hyperlink"/>
                <w:noProof/>
              </w:rPr>
              <w:t>Cost-reimbursable contracts</w:t>
            </w:r>
            <w:r w:rsidR="00BF1263">
              <w:rPr>
                <w:noProof/>
                <w:webHidden/>
              </w:rPr>
              <w:tab/>
            </w:r>
            <w:r w:rsidR="00BF1263">
              <w:rPr>
                <w:noProof/>
                <w:webHidden/>
              </w:rPr>
              <w:fldChar w:fldCharType="begin"/>
            </w:r>
            <w:r w:rsidR="00BF1263">
              <w:rPr>
                <w:noProof/>
                <w:webHidden/>
              </w:rPr>
              <w:instrText xml:space="preserve"> PAGEREF _Toc531653129 \h </w:instrText>
            </w:r>
            <w:r w:rsidR="00BF1263">
              <w:rPr>
                <w:noProof/>
                <w:webHidden/>
              </w:rPr>
            </w:r>
            <w:r w:rsidR="00BF1263">
              <w:rPr>
                <w:noProof/>
                <w:webHidden/>
              </w:rPr>
              <w:fldChar w:fldCharType="separate"/>
            </w:r>
            <w:r w:rsidR="00DD39EB">
              <w:rPr>
                <w:noProof/>
                <w:webHidden/>
              </w:rPr>
              <w:t>6</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30" w:history="1">
            <w:r w:rsidR="00BF1263" w:rsidRPr="00D70B73">
              <w:rPr>
                <w:rStyle w:val="Hyperlink"/>
                <w:noProof/>
                <w14:scene3d>
                  <w14:camera w14:prst="orthographicFront"/>
                  <w14:lightRig w14:rig="threePt" w14:dir="t">
                    <w14:rot w14:lat="0" w14:lon="0" w14:rev="0"/>
                  </w14:lightRig>
                </w14:scene3d>
              </w:rPr>
              <w:t>2.3.3</w:t>
            </w:r>
            <w:r w:rsidR="00BF1263">
              <w:rPr>
                <w:rFonts w:asciiTheme="minorHAnsi" w:eastAsiaTheme="minorEastAsia" w:hAnsiTheme="minorHAnsi" w:cstheme="minorBidi"/>
                <w:i w:val="0"/>
                <w:noProof/>
              </w:rPr>
              <w:tab/>
            </w:r>
            <w:r w:rsidR="00BF1263" w:rsidRPr="00D70B73">
              <w:rPr>
                <w:rStyle w:val="Hyperlink"/>
                <w:noProof/>
              </w:rPr>
              <w:t>Guaranteed maximum price contracts</w:t>
            </w:r>
            <w:r w:rsidR="00BF1263">
              <w:rPr>
                <w:noProof/>
                <w:webHidden/>
              </w:rPr>
              <w:tab/>
            </w:r>
            <w:r w:rsidR="00BF1263">
              <w:rPr>
                <w:noProof/>
                <w:webHidden/>
              </w:rPr>
              <w:fldChar w:fldCharType="begin"/>
            </w:r>
            <w:r w:rsidR="00BF1263">
              <w:rPr>
                <w:noProof/>
                <w:webHidden/>
              </w:rPr>
              <w:instrText xml:space="preserve"> PAGEREF _Toc531653130 \h </w:instrText>
            </w:r>
            <w:r w:rsidR="00BF1263">
              <w:rPr>
                <w:noProof/>
                <w:webHidden/>
              </w:rPr>
            </w:r>
            <w:r w:rsidR="00BF1263">
              <w:rPr>
                <w:noProof/>
                <w:webHidden/>
              </w:rPr>
              <w:fldChar w:fldCharType="separate"/>
            </w:r>
            <w:r w:rsidR="00DD39EB">
              <w:rPr>
                <w:noProof/>
                <w:webHidden/>
              </w:rPr>
              <w:t>7</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31" w:history="1">
            <w:r w:rsidR="00BF1263" w:rsidRPr="00D70B73">
              <w:rPr>
                <w:rStyle w:val="Hyperlink"/>
                <w:noProof/>
                <w14:scene3d>
                  <w14:camera w14:prst="orthographicFront"/>
                  <w14:lightRig w14:rig="threePt" w14:dir="t">
                    <w14:rot w14:lat="0" w14:lon="0" w14:rev="0"/>
                  </w14:lightRig>
                </w14:scene3d>
              </w:rPr>
              <w:t>2.4</w:t>
            </w:r>
            <w:r w:rsidR="00BF1263">
              <w:rPr>
                <w:rFonts w:asciiTheme="minorHAnsi" w:eastAsiaTheme="minorEastAsia" w:hAnsiTheme="minorHAnsi" w:cstheme="minorBidi"/>
                <w:caps w:val="0"/>
                <w:noProof/>
              </w:rPr>
              <w:tab/>
            </w:r>
            <w:r w:rsidR="00BF1263" w:rsidRPr="00D70B73">
              <w:rPr>
                <w:rStyle w:val="Hyperlink"/>
                <w:noProof/>
              </w:rPr>
              <w:t>types of supply contracts</w:t>
            </w:r>
            <w:r w:rsidR="00BF1263">
              <w:rPr>
                <w:noProof/>
                <w:webHidden/>
              </w:rPr>
              <w:tab/>
            </w:r>
            <w:r w:rsidR="00BF1263">
              <w:rPr>
                <w:noProof/>
                <w:webHidden/>
              </w:rPr>
              <w:fldChar w:fldCharType="begin"/>
            </w:r>
            <w:r w:rsidR="00BF1263">
              <w:rPr>
                <w:noProof/>
                <w:webHidden/>
              </w:rPr>
              <w:instrText xml:space="preserve"> PAGEREF _Toc531653131 \h </w:instrText>
            </w:r>
            <w:r w:rsidR="00BF1263">
              <w:rPr>
                <w:noProof/>
                <w:webHidden/>
              </w:rPr>
            </w:r>
            <w:r w:rsidR="00BF1263">
              <w:rPr>
                <w:noProof/>
                <w:webHidden/>
              </w:rPr>
              <w:fldChar w:fldCharType="separate"/>
            </w:r>
            <w:r w:rsidR="00DD39EB">
              <w:rPr>
                <w:noProof/>
                <w:webHidden/>
              </w:rPr>
              <w:t>7</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32" w:history="1">
            <w:r w:rsidR="00BF1263" w:rsidRPr="00D70B73">
              <w:rPr>
                <w:rStyle w:val="Hyperlink"/>
                <w:noProof/>
                <w14:scene3d>
                  <w14:camera w14:prst="orthographicFront"/>
                  <w14:lightRig w14:rig="threePt" w14:dir="t">
                    <w14:rot w14:lat="0" w14:lon="0" w14:rev="0"/>
                  </w14:lightRig>
                </w14:scene3d>
              </w:rPr>
              <w:t>2.4.1</w:t>
            </w:r>
            <w:r w:rsidR="00BF1263">
              <w:rPr>
                <w:rFonts w:asciiTheme="minorHAnsi" w:eastAsiaTheme="minorEastAsia" w:hAnsiTheme="minorHAnsi" w:cstheme="minorBidi"/>
                <w:i w:val="0"/>
                <w:noProof/>
              </w:rPr>
              <w:tab/>
            </w:r>
            <w:r w:rsidR="00BF1263" w:rsidRPr="00D70B73">
              <w:rPr>
                <w:rStyle w:val="Hyperlink"/>
                <w:noProof/>
              </w:rPr>
              <w:t>Firm fixed type contract</w:t>
            </w:r>
            <w:r w:rsidR="00BF1263">
              <w:rPr>
                <w:noProof/>
                <w:webHidden/>
              </w:rPr>
              <w:tab/>
            </w:r>
            <w:r w:rsidR="00BF1263">
              <w:rPr>
                <w:noProof/>
                <w:webHidden/>
              </w:rPr>
              <w:fldChar w:fldCharType="begin"/>
            </w:r>
            <w:r w:rsidR="00BF1263">
              <w:rPr>
                <w:noProof/>
                <w:webHidden/>
              </w:rPr>
              <w:instrText xml:space="preserve"> PAGEREF _Toc531653132 \h </w:instrText>
            </w:r>
            <w:r w:rsidR="00BF1263">
              <w:rPr>
                <w:noProof/>
                <w:webHidden/>
              </w:rPr>
            </w:r>
            <w:r w:rsidR="00BF1263">
              <w:rPr>
                <w:noProof/>
                <w:webHidden/>
              </w:rPr>
              <w:fldChar w:fldCharType="separate"/>
            </w:r>
            <w:r w:rsidR="00DD39EB">
              <w:rPr>
                <w:noProof/>
                <w:webHidden/>
              </w:rPr>
              <w:t>7</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33" w:history="1">
            <w:r w:rsidR="00BF1263" w:rsidRPr="00D70B73">
              <w:rPr>
                <w:rStyle w:val="Hyperlink"/>
                <w:noProof/>
                <w14:scene3d>
                  <w14:camera w14:prst="orthographicFront"/>
                  <w14:lightRig w14:rig="threePt" w14:dir="t">
                    <w14:rot w14:lat="0" w14:lon="0" w14:rev="0"/>
                  </w14:lightRig>
                </w14:scene3d>
              </w:rPr>
              <w:t>2.4.2</w:t>
            </w:r>
            <w:r w:rsidR="00BF1263">
              <w:rPr>
                <w:rFonts w:asciiTheme="minorHAnsi" w:eastAsiaTheme="minorEastAsia" w:hAnsiTheme="minorHAnsi" w:cstheme="minorBidi"/>
                <w:i w:val="0"/>
                <w:noProof/>
              </w:rPr>
              <w:tab/>
            </w:r>
            <w:r w:rsidR="00BF1263" w:rsidRPr="00D70B73">
              <w:rPr>
                <w:rStyle w:val="Hyperlink"/>
                <w:noProof/>
              </w:rPr>
              <w:t>Fixed price escalation contract</w:t>
            </w:r>
            <w:r w:rsidR="00BF1263">
              <w:rPr>
                <w:noProof/>
                <w:webHidden/>
              </w:rPr>
              <w:tab/>
            </w:r>
            <w:r w:rsidR="00BF1263">
              <w:rPr>
                <w:noProof/>
                <w:webHidden/>
              </w:rPr>
              <w:fldChar w:fldCharType="begin"/>
            </w:r>
            <w:r w:rsidR="00BF1263">
              <w:rPr>
                <w:noProof/>
                <w:webHidden/>
              </w:rPr>
              <w:instrText xml:space="preserve"> PAGEREF _Toc531653133 \h </w:instrText>
            </w:r>
            <w:r w:rsidR="00BF1263">
              <w:rPr>
                <w:noProof/>
                <w:webHidden/>
              </w:rPr>
            </w:r>
            <w:r w:rsidR="00BF1263">
              <w:rPr>
                <w:noProof/>
                <w:webHidden/>
              </w:rPr>
              <w:fldChar w:fldCharType="separate"/>
            </w:r>
            <w:r w:rsidR="00DD39EB">
              <w:rPr>
                <w:noProof/>
                <w:webHidden/>
              </w:rPr>
              <w:t>7</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34" w:history="1">
            <w:r w:rsidR="00BF1263" w:rsidRPr="00D70B73">
              <w:rPr>
                <w:rStyle w:val="Hyperlink"/>
                <w:noProof/>
                <w14:scene3d>
                  <w14:camera w14:prst="orthographicFront"/>
                  <w14:lightRig w14:rig="threePt" w14:dir="t">
                    <w14:rot w14:lat="0" w14:lon="0" w14:rev="0"/>
                  </w14:lightRig>
                </w14:scene3d>
              </w:rPr>
              <w:t>2.4.3</w:t>
            </w:r>
            <w:r w:rsidR="00BF1263">
              <w:rPr>
                <w:rFonts w:asciiTheme="minorHAnsi" w:eastAsiaTheme="minorEastAsia" w:hAnsiTheme="minorHAnsi" w:cstheme="minorBidi"/>
                <w:i w:val="0"/>
                <w:noProof/>
              </w:rPr>
              <w:tab/>
            </w:r>
            <w:r w:rsidR="00BF1263" w:rsidRPr="00D70B73">
              <w:rPr>
                <w:rStyle w:val="Hyperlink"/>
                <w:noProof/>
              </w:rPr>
              <w:t>Fixed Price Incentive Contract</w:t>
            </w:r>
            <w:r w:rsidR="00BF1263">
              <w:rPr>
                <w:noProof/>
                <w:webHidden/>
              </w:rPr>
              <w:tab/>
            </w:r>
            <w:r w:rsidR="00BF1263">
              <w:rPr>
                <w:noProof/>
                <w:webHidden/>
              </w:rPr>
              <w:fldChar w:fldCharType="begin"/>
            </w:r>
            <w:r w:rsidR="00BF1263">
              <w:rPr>
                <w:noProof/>
                <w:webHidden/>
              </w:rPr>
              <w:instrText xml:space="preserve"> PAGEREF _Toc531653134 \h </w:instrText>
            </w:r>
            <w:r w:rsidR="00BF1263">
              <w:rPr>
                <w:noProof/>
                <w:webHidden/>
              </w:rPr>
            </w:r>
            <w:r w:rsidR="00BF1263">
              <w:rPr>
                <w:noProof/>
                <w:webHidden/>
              </w:rPr>
              <w:fldChar w:fldCharType="separate"/>
            </w:r>
            <w:r w:rsidR="00DD39EB">
              <w:rPr>
                <w:noProof/>
                <w:webHidden/>
              </w:rPr>
              <w:t>8</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35" w:history="1">
            <w:r w:rsidR="00BF1263" w:rsidRPr="00D70B73">
              <w:rPr>
                <w:rStyle w:val="Hyperlink"/>
                <w:noProof/>
                <w14:scene3d>
                  <w14:camera w14:prst="orthographicFront"/>
                  <w14:lightRig w14:rig="threePt" w14:dir="t">
                    <w14:rot w14:lat="0" w14:lon="0" w14:rev="0"/>
                  </w14:lightRig>
                </w14:scene3d>
              </w:rPr>
              <w:t>2.4.4</w:t>
            </w:r>
            <w:r w:rsidR="00BF1263">
              <w:rPr>
                <w:rFonts w:asciiTheme="minorHAnsi" w:eastAsiaTheme="minorEastAsia" w:hAnsiTheme="minorHAnsi" w:cstheme="minorBidi"/>
                <w:i w:val="0"/>
                <w:noProof/>
              </w:rPr>
              <w:tab/>
            </w:r>
            <w:r w:rsidR="00BF1263" w:rsidRPr="00D70B73">
              <w:rPr>
                <w:rStyle w:val="Hyperlink"/>
                <w:noProof/>
              </w:rPr>
              <w:t>Fixed price redetermination contract</w:t>
            </w:r>
            <w:r w:rsidR="00BF1263">
              <w:rPr>
                <w:noProof/>
                <w:webHidden/>
              </w:rPr>
              <w:tab/>
            </w:r>
            <w:r w:rsidR="00BF1263">
              <w:rPr>
                <w:noProof/>
                <w:webHidden/>
              </w:rPr>
              <w:fldChar w:fldCharType="begin"/>
            </w:r>
            <w:r w:rsidR="00BF1263">
              <w:rPr>
                <w:noProof/>
                <w:webHidden/>
              </w:rPr>
              <w:instrText xml:space="preserve"> PAGEREF _Toc531653135 \h </w:instrText>
            </w:r>
            <w:r w:rsidR="00BF1263">
              <w:rPr>
                <w:noProof/>
                <w:webHidden/>
              </w:rPr>
            </w:r>
            <w:r w:rsidR="00BF1263">
              <w:rPr>
                <w:noProof/>
                <w:webHidden/>
              </w:rPr>
              <w:fldChar w:fldCharType="separate"/>
            </w:r>
            <w:r w:rsidR="00DD39EB">
              <w:rPr>
                <w:noProof/>
                <w:webHidden/>
              </w:rPr>
              <w:t>9</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36" w:history="1">
            <w:r w:rsidR="00BF1263" w:rsidRPr="00D70B73">
              <w:rPr>
                <w:rStyle w:val="Hyperlink"/>
                <w:noProof/>
                <w14:scene3d>
                  <w14:camera w14:prst="orthographicFront"/>
                  <w14:lightRig w14:rig="threePt" w14:dir="t">
                    <w14:rot w14:lat="0" w14:lon="0" w14:rev="0"/>
                  </w14:lightRig>
                </w14:scene3d>
              </w:rPr>
              <w:t>2.4.5</w:t>
            </w:r>
            <w:r w:rsidR="00BF1263">
              <w:rPr>
                <w:rFonts w:asciiTheme="minorHAnsi" w:eastAsiaTheme="minorEastAsia" w:hAnsiTheme="minorHAnsi" w:cstheme="minorBidi"/>
                <w:i w:val="0"/>
                <w:noProof/>
              </w:rPr>
              <w:tab/>
            </w:r>
            <w:r w:rsidR="00BF1263" w:rsidRPr="00D70B73">
              <w:rPr>
                <w:rStyle w:val="Hyperlink"/>
                <w:noProof/>
              </w:rPr>
              <w:t>Cost/cost sharing contract</w:t>
            </w:r>
            <w:r w:rsidR="00BF1263">
              <w:rPr>
                <w:noProof/>
                <w:webHidden/>
              </w:rPr>
              <w:tab/>
            </w:r>
            <w:r w:rsidR="00BF1263">
              <w:rPr>
                <w:noProof/>
                <w:webHidden/>
              </w:rPr>
              <w:fldChar w:fldCharType="begin"/>
            </w:r>
            <w:r w:rsidR="00BF1263">
              <w:rPr>
                <w:noProof/>
                <w:webHidden/>
              </w:rPr>
              <w:instrText xml:space="preserve"> PAGEREF _Toc531653136 \h </w:instrText>
            </w:r>
            <w:r w:rsidR="00BF1263">
              <w:rPr>
                <w:noProof/>
                <w:webHidden/>
              </w:rPr>
            </w:r>
            <w:r w:rsidR="00BF1263">
              <w:rPr>
                <w:noProof/>
                <w:webHidden/>
              </w:rPr>
              <w:fldChar w:fldCharType="separate"/>
            </w:r>
            <w:r w:rsidR="00DD39EB">
              <w:rPr>
                <w:noProof/>
                <w:webHidden/>
              </w:rPr>
              <w:t>9</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37" w:history="1">
            <w:r w:rsidR="00BF1263" w:rsidRPr="00D70B73">
              <w:rPr>
                <w:rStyle w:val="Hyperlink"/>
                <w:noProof/>
                <w14:scene3d>
                  <w14:camera w14:prst="orthographicFront"/>
                  <w14:lightRig w14:rig="threePt" w14:dir="t">
                    <w14:rot w14:lat="0" w14:lon="0" w14:rev="0"/>
                  </w14:lightRig>
                </w14:scene3d>
              </w:rPr>
              <w:t>2.4.6</w:t>
            </w:r>
            <w:r w:rsidR="00BF1263">
              <w:rPr>
                <w:rFonts w:asciiTheme="minorHAnsi" w:eastAsiaTheme="minorEastAsia" w:hAnsiTheme="minorHAnsi" w:cstheme="minorBidi"/>
                <w:i w:val="0"/>
                <w:noProof/>
              </w:rPr>
              <w:tab/>
            </w:r>
            <w:r w:rsidR="00BF1263" w:rsidRPr="00D70B73">
              <w:rPr>
                <w:rStyle w:val="Hyperlink"/>
                <w:noProof/>
              </w:rPr>
              <w:t>Cost plus incentive contract</w:t>
            </w:r>
            <w:r w:rsidR="00BF1263">
              <w:rPr>
                <w:noProof/>
                <w:webHidden/>
              </w:rPr>
              <w:tab/>
            </w:r>
            <w:r w:rsidR="00BF1263">
              <w:rPr>
                <w:noProof/>
                <w:webHidden/>
              </w:rPr>
              <w:fldChar w:fldCharType="begin"/>
            </w:r>
            <w:r w:rsidR="00BF1263">
              <w:rPr>
                <w:noProof/>
                <w:webHidden/>
              </w:rPr>
              <w:instrText xml:space="preserve"> PAGEREF _Toc531653137 \h </w:instrText>
            </w:r>
            <w:r w:rsidR="00BF1263">
              <w:rPr>
                <w:noProof/>
                <w:webHidden/>
              </w:rPr>
            </w:r>
            <w:r w:rsidR="00BF1263">
              <w:rPr>
                <w:noProof/>
                <w:webHidden/>
              </w:rPr>
              <w:fldChar w:fldCharType="separate"/>
            </w:r>
            <w:r w:rsidR="00DD39EB">
              <w:rPr>
                <w:noProof/>
                <w:webHidden/>
              </w:rPr>
              <w:t>9</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38" w:history="1">
            <w:r w:rsidR="00BF1263" w:rsidRPr="00D70B73">
              <w:rPr>
                <w:rStyle w:val="Hyperlink"/>
                <w:noProof/>
                <w14:scene3d>
                  <w14:camera w14:prst="orthographicFront"/>
                  <w14:lightRig w14:rig="threePt" w14:dir="t">
                    <w14:rot w14:lat="0" w14:lon="0" w14:rev="0"/>
                  </w14:lightRig>
                </w14:scene3d>
              </w:rPr>
              <w:t>2.4.7</w:t>
            </w:r>
            <w:r w:rsidR="00BF1263">
              <w:rPr>
                <w:rFonts w:asciiTheme="minorHAnsi" w:eastAsiaTheme="minorEastAsia" w:hAnsiTheme="minorHAnsi" w:cstheme="minorBidi"/>
                <w:i w:val="0"/>
                <w:noProof/>
              </w:rPr>
              <w:tab/>
            </w:r>
            <w:r w:rsidR="00BF1263" w:rsidRPr="00D70B73">
              <w:rPr>
                <w:rStyle w:val="Hyperlink"/>
                <w:noProof/>
              </w:rPr>
              <w:t>Cost plus award fee contract</w:t>
            </w:r>
            <w:r w:rsidR="00BF1263">
              <w:rPr>
                <w:noProof/>
                <w:webHidden/>
              </w:rPr>
              <w:tab/>
            </w:r>
            <w:r w:rsidR="00BF1263">
              <w:rPr>
                <w:noProof/>
                <w:webHidden/>
              </w:rPr>
              <w:fldChar w:fldCharType="begin"/>
            </w:r>
            <w:r w:rsidR="00BF1263">
              <w:rPr>
                <w:noProof/>
                <w:webHidden/>
              </w:rPr>
              <w:instrText xml:space="preserve"> PAGEREF _Toc531653138 \h </w:instrText>
            </w:r>
            <w:r w:rsidR="00BF1263">
              <w:rPr>
                <w:noProof/>
                <w:webHidden/>
              </w:rPr>
            </w:r>
            <w:r w:rsidR="00BF1263">
              <w:rPr>
                <w:noProof/>
                <w:webHidden/>
              </w:rPr>
              <w:fldChar w:fldCharType="separate"/>
            </w:r>
            <w:r w:rsidR="00DD39EB">
              <w:rPr>
                <w:noProof/>
                <w:webHidden/>
              </w:rPr>
              <w:t>9</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39" w:history="1">
            <w:r w:rsidR="00BF1263" w:rsidRPr="00D70B73">
              <w:rPr>
                <w:rStyle w:val="Hyperlink"/>
                <w:noProof/>
                <w14:scene3d>
                  <w14:camera w14:prst="orthographicFront"/>
                  <w14:lightRig w14:rig="threePt" w14:dir="t">
                    <w14:rot w14:lat="0" w14:lon="0" w14:rev="0"/>
                  </w14:lightRig>
                </w14:scene3d>
              </w:rPr>
              <w:t>2.4.8</w:t>
            </w:r>
            <w:r w:rsidR="00BF1263">
              <w:rPr>
                <w:rFonts w:asciiTheme="minorHAnsi" w:eastAsiaTheme="minorEastAsia" w:hAnsiTheme="minorHAnsi" w:cstheme="minorBidi"/>
                <w:i w:val="0"/>
                <w:noProof/>
              </w:rPr>
              <w:tab/>
            </w:r>
            <w:r w:rsidR="00BF1263" w:rsidRPr="00D70B73">
              <w:rPr>
                <w:rStyle w:val="Hyperlink"/>
                <w:noProof/>
              </w:rPr>
              <w:t>Cost plus fixed fee contract</w:t>
            </w:r>
            <w:r w:rsidR="00BF1263">
              <w:rPr>
                <w:noProof/>
                <w:webHidden/>
              </w:rPr>
              <w:tab/>
            </w:r>
            <w:r w:rsidR="00BF1263">
              <w:rPr>
                <w:noProof/>
                <w:webHidden/>
              </w:rPr>
              <w:fldChar w:fldCharType="begin"/>
            </w:r>
            <w:r w:rsidR="00BF1263">
              <w:rPr>
                <w:noProof/>
                <w:webHidden/>
              </w:rPr>
              <w:instrText xml:space="preserve"> PAGEREF _Toc531653139 \h </w:instrText>
            </w:r>
            <w:r w:rsidR="00BF1263">
              <w:rPr>
                <w:noProof/>
                <w:webHidden/>
              </w:rPr>
            </w:r>
            <w:r w:rsidR="00BF1263">
              <w:rPr>
                <w:noProof/>
                <w:webHidden/>
              </w:rPr>
              <w:fldChar w:fldCharType="separate"/>
            </w:r>
            <w:r w:rsidR="00DD39EB">
              <w:rPr>
                <w:noProof/>
                <w:webHidden/>
              </w:rPr>
              <w:t>9</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40" w:history="1">
            <w:r w:rsidR="00BF1263" w:rsidRPr="00D70B73">
              <w:rPr>
                <w:rStyle w:val="Hyperlink"/>
                <w:noProof/>
                <w14:scene3d>
                  <w14:camera w14:prst="orthographicFront"/>
                  <w14:lightRig w14:rig="threePt" w14:dir="t">
                    <w14:rot w14:lat="0" w14:lon="0" w14:rev="0"/>
                  </w14:lightRig>
                </w14:scene3d>
              </w:rPr>
              <w:t>2.4.9</w:t>
            </w:r>
            <w:r w:rsidR="00BF1263">
              <w:rPr>
                <w:rFonts w:asciiTheme="minorHAnsi" w:eastAsiaTheme="minorEastAsia" w:hAnsiTheme="minorHAnsi" w:cstheme="minorBidi"/>
                <w:i w:val="0"/>
                <w:noProof/>
              </w:rPr>
              <w:tab/>
            </w:r>
            <w:r w:rsidR="00BF1263" w:rsidRPr="00D70B73">
              <w:rPr>
                <w:rStyle w:val="Hyperlink"/>
                <w:noProof/>
              </w:rPr>
              <w:t>Time and materials contract</w:t>
            </w:r>
            <w:r w:rsidR="00BF1263">
              <w:rPr>
                <w:noProof/>
                <w:webHidden/>
              </w:rPr>
              <w:tab/>
            </w:r>
            <w:r w:rsidR="00BF1263">
              <w:rPr>
                <w:noProof/>
                <w:webHidden/>
              </w:rPr>
              <w:fldChar w:fldCharType="begin"/>
            </w:r>
            <w:r w:rsidR="00BF1263">
              <w:rPr>
                <w:noProof/>
                <w:webHidden/>
              </w:rPr>
              <w:instrText xml:space="preserve"> PAGEREF _Toc531653140 \h </w:instrText>
            </w:r>
            <w:r w:rsidR="00BF1263">
              <w:rPr>
                <w:noProof/>
                <w:webHidden/>
              </w:rPr>
            </w:r>
            <w:r w:rsidR="00BF1263">
              <w:rPr>
                <w:noProof/>
                <w:webHidden/>
              </w:rPr>
              <w:fldChar w:fldCharType="separate"/>
            </w:r>
            <w:r w:rsidR="00DD39EB">
              <w:rPr>
                <w:noProof/>
                <w:webHidden/>
              </w:rPr>
              <w:t>10</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41" w:history="1">
            <w:r w:rsidR="00BF1263" w:rsidRPr="00D70B73">
              <w:rPr>
                <w:rStyle w:val="Hyperlink"/>
                <w:noProof/>
                <w14:scene3d>
                  <w14:camera w14:prst="orthographicFront"/>
                  <w14:lightRig w14:rig="threePt" w14:dir="t">
                    <w14:rot w14:lat="0" w14:lon="0" w14:rev="0"/>
                  </w14:lightRig>
                </w14:scene3d>
              </w:rPr>
              <w:t>2.4.10</w:t>
            </w:r>
            <w:r w:rsidR="00BF1263">
              <w:rPr>
                <w:rFonts w:asciiTheme="minorHAnsi" w:eastAsiaTheme="minorEastAsia" w:hAnsiTheme="minorHAnsi" w:cstheme="minorBidi"/>
                <w:i w:val="0"/>
                <w:noProof/>
              </w:rPr>
              <w:tab/>
            </w:r>
            <w:r w:rsidR="00BF1263" w:rsidRPr="00D70B73">
              <w:rPr>
                <w:rStyle w:val="Hyperlink"/>
                <w:noProof/>
              </w:rPr>
              <w:t>Letter subcontract</w:t>
            </w:r>
            <w:r w:rsidR="00BF1263">
              <w:rPr>
                <w:noProof/>
                <w:webHidden/>
              </w:rPr>
              <w:tab/>
            </w:r>
            <w:r w:rsidR="00BF1263">
              <w:rPr>
                <w:noProof/>
                <w:webHidden/>
              </w:rPr>
              <w:fldChar w:fldCharType="begin"/>
            </w:r>
            <w:r w:rsidR="00BF1263">
              <w:rPr>
                <w:noProof/>
                <w:webHidden/>
              </w:rPr>
              <w:instrText xml:space="preserve"> PAGEREF _Toc531653141 \h </w:instrText>
            </w:r>
            <w:r w:rsidR="00BF1263">
              <w:rPr>
                <w:noProof/>
                <w:webHidden/>
              </w:rPr>
            </w:r>
            <w:r w:rsidR="00BF1263">
              <w:rPr>
                <w:noProof/>
                <w:webHidden/>
              </w:rPr>
              <w:fldChar w:fldCharType="separate"/>
            </w:r>
            <w:r w:rsidR="00DD39EB">
              <w:rPr>
                <w:noProof/>
                <w:webHidden/>
              </w:rPr>
              <w:t>10</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42" w:history="1">
            <w:r w:rsidR="00BF1263" w:rsidRPr="00D70B73">
              <w:rPr>
                <w:rStyle w:val="Hyperlink"/>
                <w:noProof/>
                <w14:scene3d>
                  <w14:camera w14:prst="orthographicFront"/>
                  <w14:lightRig w14:rig="threePt" w14:dir="t">
                    <w14:rot w14:lat="0" w14:lon="0" w14:rev="0"/>
                  </w14:lightRig>
                </w14:scene3d>
              </w:rPr>
              <w:t>2.4.11</w:t>
            </w:r>
            <w:r w:rsidR="00BF1263">
              <w:rPr>
                <w:rFonts w:asciiTheme="minorHAnsi" w:eastAsiaTheme="minorEastAsia" w:hAnsiTheme="minorHAnsi" w:cstheme="minorBidi"/>
                <w:i w:val="0"/>
                <w:noProof/>
              </w:rPr>
              <w:tab/>
            </w:r>
            <w:r w:rsidR="00BF1263" w:rsidRPr="00D70B73">
              <w:rPr>
                <w:rStyle w:val="Hyperlink"/>
                <w:noProof/>
              </w:rPr>
              <w:t>Indefinite delivery contract</w:t>
            </w:r>
            <w:r w:rsidR="00BF1263">
              <w:rPr>
                <w:noProof/>
                <w:webHidden/>
              </w:rPr>
              <w:tab/>
            </w:r>
            <w:r w:rsidR="00BF1263">
              <w:rPr>
                <w:noProof/>
                <w:webHidden/>
              </w:rPr>
              <w:fldChar w:fldCharType="begin"/>
            </w:r>
            <w:r w:rsidR="00BF1263">
              <w:rPr>
                <w:noProof/>
                <w:webHidden/>
              </w:rPr>
              <w:instrText xml:space="preserve"> PAGEREF _Toc531653142 \h </w:instrText>
            </w:r>
            <w:r w:rsidR="00BF1263">
              <w:rPr>
                <w:noProof/>
                <w:webHidden/>
              </w:rPr>
            </w:r>
            <w:r w:rsidR="00BF1263">
              <w:rPr>
                <w:noProof/>
                <w:webHidden/>
              </w:rPr>
              <w:fldChar w:fldCharType="separate"/>
            </w:r>
            <w:r w:rsidR="00DD39EB">
              <w:rPr>
                <w:noProof/>
                <w:webHidden/>
              </w:rPr>
              <w:t>10</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43" w:history="1">
            <w:r w:rsidR="00BF1263" w:rsidRPr="00D70B73">
              <w:rPr>
                <w:rStyle w:val="Hyperlink"/>
                <w:noProof/>
                <w14:scene3d>
                  <w14:camera w14:prst="orthographicFront"/>
                  <w14:lightRig w14:rig="threePt" w14:dir="t">
                    <w14:rot w14:lat="0" w14:lon="0" w14:rev="0"/>
                  </w14:lightRig>
                </w14:scene3d>
              </w:rPr>
              <w:t>2.5</w:t>
            </w:r>
            <w:r w:rsidR="00BF1263">
              <w:rPr>
                <w:rFonts w:asciiTheme="minorHAnsi" w:eastAsiaTheme="minorEastAsia" w:hAnsiTheme="minorHAnsi" w:cstheme="minorBidi"/>
                <w:caps w:val="0"/>
                <w:noProof/>
              </w:rPr>
              <w:tab/>
            </w:r>
            <w:r w:rsidR="00BF1263" w:rsidRPr="00D70B73">
              <w:rPr>
                <w:rStyle w:val="Hyperlink"/>
                <w:noProof/>
              </w:rPr>
              <w:t>project contracting strategy</w:t>
            </w:r>
            <w:r w:rsidR="00BF1263">
              <w:rPr>
                <w:noProof/>
                <w:webHidden/>
              </w:rPr>
              <w:tab/>
            </w:r>
            <w:r w:rsidR="00BF1263">
              <w:rPr>
                <w:noProof/>
                <w:webHidden/>
              </w:rPr>
              <w:fldChar w:fldCharType="begin"/>
            </w:r>
            <w:r w:rsidR="00BF1263">
              <w:rPr>
                <w:noProof/>
                <w:webHidden/>
              </w:rPr>
              <w:instrText xml:space="preserve"> PAGEREF _Toc531653143 \h </w:instrText>
            </w:r>
            <w:r w:rsidR="00BF1263">
              <w:rPr>
                <w:noProof/>
                <w:webHidden/>
              </w:rPr>
            </w:r>
            <w:r w:rsidR="00BF1263">
              <w:rPr>
                <w:noProof/>
                <w:webHidden/>
              </w:rPr>
              <w:fldChar w:fldCharType="separate"/>
            </w:r>
            <w:r w:rsidR="00DD39EB">
              <w:rPr>
                <w:noProof/>
                <w:webHidden/>
              </w:rPr>
              <w:t>11</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44" w:history="1">
            <w:r w:rsidR="00BF1263" w:rsidRPr="00D70B73">
              <w:rPr>
                <w:rStyle w:val="Hyperlink"/>
                <w:noProof/>
                <w14:scene3d>
                  <w14:camera w14:prst="orthographicFront"/>
                  <w14:lightRig w14:rig="threePt" w14:dir="t">
                    <w14:rot w14:lat="0" w14:lon="0" w14:rev="0"/>
                  </w14:lightRig>
                </w14:scene3d>
              </w:rPr>
              <w:t>2.6</w:t>
            </w:r>
            <w:r w:rsidR="00BF1263">
              <w:rPr>
                <w:rFonts w:asciiTheme="minorHAnsi" w:eastAsiaTheme="minorEastAsia" w:hAnsiTheme="minorHAnsi" w:cstheme="minorBidi"/>
                <w:caps w:val="0"/>
                <w:noProof/>
              </w:rPr>
              <w:tab/>
            </w:r>
            <w:r w:rsidR="00BF1263" w:rsidRPr="00D70B73">
              <w:rPr>
                <w:rStyle w:val="Hyperlink"/>
                <w:noProof/>
              </w:rPr>
              <w:t>standard forms of contract</w:t>
            </w:r>
            <w:r w:rsidR="00BF1263">
              <w:rPr>
                <w:noProof/>
                <w:webHidden/>
              </w:rPr>
              <w:tab/>
            </w:r>
            <w:r w:rsidR="00BF1263">
              <w:rPr>
                <w:noProof/>
                <w:webHidden/>
              </w:rPr>
              <w:fldChar w:fldCharType="begin"/>
            </w:r>
            <w:r w:rsidR="00BF1263">
              <w:rPr>
                <w:noProof/>
                <w:webHidden/>
              </w:rPr>
              <w:instrText xml:space="preserve"> PAGEREF _Toc531653144 \h </w:instrText>
            </w:r>
            <w:r w:rsidR="00BF1263">
              <w:rPr>
                <w:noProof/>
                <w:webHidden/>
              </w:rPr>
            </w:r>
            <w:r w:rsidR="00BF1263">
              <w:rPr>
                <w:noProof/>
                <w:webHidden/>
              </w:rPr>
              <w:fldChar w:fldCharType="separate"/>
            </w:r>
            <w:r w:rsidR="00DD39EB">
              <w:rPr>
                <w:noProof/>
                <w:webHidden/>
              </w:rPr>
              <w:t>11</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45" w:history="1">
            <w:r w:rsidR="00BF1263" w:rsidRPr="00D70B73">
              <w:rPr>
                <w:rStyle w:val="Hyperlink"/>
                <w:noProof/>
                <w14:scene3d>
                  <w14:camera w14:prst="orthographicFront"/>
                  <w14:lightRig w14:rig="threePt" w14:dir="t">
                    <w14:rot w14:lat="0" w14:lon="0" w14:rev="0"/>
                  </w14:lightRig>
                </w14:scene3d>
              </w:rPr>
              <w:t>2.6.1</w:t>
            </w:r>
            <w:r w:rsidR="00BF1263">
              <w:rPr>
                <w:rFonts w:asciiTheme="minorHAnsi" w:eastAsiaTheme="minorEastAsia" w:hAnsiTheme="minorHAnsi" w:cstheme="minorBidi"/>
                <w:i w:val="0"/>
                <w:noProof/>
              </w:rPr>
              <w:tab/>
            </w:r>
            <w:r w:rsidR="00BF1263" w:rsidRPr="00D70B73">
              <w:rPr>
                <w:rStyle w:val="Hyperlink"/>
                <w:noProof/>
              </w:rPr>
              <w:t>Contract for construction</w:t>
            </w:r>
            <w:r w:rsidR="00BF1263">
              <w:rPr>
                <w:noProof/>
                <w:webHidden/>
              </w:rPr>
              <w:tab/>
            </w:r>
            <w:r w:rsidR="00BF1263">
              <w:rPr>
                <w:noProof/>
                <w:webHidden/>
              </w:rPr>
              <w:fldChar w:fldCharType="begin"/>
            </w:r>
            <w:r w:rsidR="00BF1263">
              <w:rPr>
                <w:noProof/>
                <w:webHidden/>
              </w:rPr>
              <w:instrText xml:space="preserve"> PAGEREF _Toc531653145 \h </w:instrText>
            </w:r>
            <w:r w:rsidR="00BF1263">
              <w:rPr>
                <w:noProof/>
                <w:webHidden/>
              </w:rPr>
            </w:r>
            <w:r w:rsidR="00BF1263">
              <w:rPr>
                <w:noProof/>
                <w:webHidden/>
              </w:rPr>
              <w:fldChar w:fldCharType="separate"/>
            </w:r>
            <w:r w:rsidR="00DD39EB">
              <w:rPr>
                <w:noProof/>
                <w:webHidden/>
              </w:rPr>
              <w:t>11</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46" w:history="1">
            <w:r w:rsidR="00BF1263" w:rsidRPr="00D70B73">
              <w:rPr>
                <w:rStyle w:val="Hyperlink"/>
                <w:noProof/>
                <w14:scene3d>
                  <w14:camera w14:prst="orthographicFront"/>
                  <w14:lightRig w14:rig="threePt" w14:dir="t">
                    <w14:rot w14:lat="0" w14:lon="0" w14:rev="0"/>
                  </w14:lightRig>
                </w14:scene3d>
              </w:rPr>
              <w:t>2.6.2</w:t>
            </w:r>
            <w:r w:rsidR="00BF1263">
              <w:rPr>
                <w:rFonts w:asciiTheme="minorHAnsi" w:eastAsiaTheme="minorEastAsia" w:hAnsiTheme="minorHAnsi" w:cstheme="minorBidi"/>
                <w:i w:val="0"/>
                <w:noProof/>
              </w:rPr>
              <w:tab/>
            </w:r>
            <w:r w:rsidR="00BF1263" w:rsidRPr="00D70B73">
              <w:rPr>
                <w:rStyle w:val="Hyperlink"/>
                <w:noProof/>
              </w:rPr>
              <w:t>Contract for plant and design-build</w:t>
            </w:r>
            <w:r w:rsidR="00BF1263">
              <w:rPr>
                <w:noProof/>
                <w:webHidden/>
              </w:rPr>
              <w:tab/>
            </w:r>
            <w:r w:rsidR="00BF1263">
              <w:rPr>
                <w:noProof/>
                <w:webHidden/>
              </w:rPr>
              <w:fldChar w:fldCharType="begin"/>
            </w:r>
            <w:r w:rsidR="00BF1263">
              <w:rPr>
                <w:noProof/>
                <w:webHidden/>
              </w:rPr>
              <w:instrText xml:space="preserve"> PAGEREF _Toc531653146 \h </w:instrText>
            </w:r>
            <w:r w:rsidR="00BF1263">
              <w:rPr>
                <w:noProof/>
                <w:webHidden/>
              </w:rPr>
            </w:r>
            <w:r w:rsidR="00BF1263">
              <w:rPr>
                <w:noProof/>
                <w:webHidden/>
              </w:rPr>
              <w:fldChar w:fldCharType="separate"/>
            </w:r>
            <w:r w:rsidR="00DD39EB">
              <w:rPr>
                <w:noProof/>
                <w:webHidden/>
              </w:rPr>
              <w:t>11</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47" w:history="1">
            <w:r w:rsidR="00BF1263" w:rsidRPr="00D70B73">
              <w:rPr>
                <w:rStyle w:val="Hyperlink"/>
                <w:noProof/>
                <w14:scene3d>
                  <w14:camera w14:prst="orthographicFront"/>
                  <w14:lightRig w14:rig="threePt" w14:dir="t">
                    <w14:rot w14:lat="0" w14:lon="0" w14:rev="0"/>
                  </w14:lightRig>
                </w14:scene3d>
              </w:rPr>
              <w:t>2.6.3</w:t>
            </w:r>
            <w:r w:rsidR="00BF1263">
              <w:rPr>
                <w:rFonts w:asciiTheme="minorHAnsi" w:eastAsiaTheme="minorEastAsia" w:hAnsiTheme="minorHAnsi" w:cstheme="minorBidi"/>
                <w:i w:val="0"/>
                <w:noProof/>
              </w:rPr>
              <w:tab/>
            </w:r>
            <w:r w:rsidR="00BF1263" w:rsidRPr="00D70B73">
              <w:rPr>
                <w:rStyle w:val="Hyperlink"/>
                <w:noProof/>
              </w:rPr>
              <w:t>Contract for EPC/turnkey projects</w:t>
            </w:r>
            <w:r w:rsidR="00BF1263">
              <w:rPr>
                <w:noProof/>
                <w:webHidden/>
              </w:rPr>
              <w:tab/>
            </w:r>
            <w:r w:rsidR="00BF1263">
              <w:rPr>
                <w:noProof/>
                <w:webHidden/>
              </w:rPr>
              <w:fldChar w:fldCharType="begin"/>
            </w:r>
            <w:r w:rsidR="00BF1263">
              <w:rPr>
                <w:noProof/>
                <w:webHidden/>
              </w:rPr>
              <w:instrText xml:space="preserve"> PAGEREF _Toc531653147 \h </w:instrText>
            </w:r>
            <w:r w:rsidR="00BF1263">
              <w:rPr>
                <w:noProof/>
                <w:webHidden/>
              </w:rPr>
            </w:r>
            <w:r w:rsidR="00BF1263">
              <w:rPr>
                <w:noProof/>
                <w:webHidden/>
              </w:rPr>
              <w:fldChar w:fldCharType="separate"/>
            </w:r>
            <w:r w:rsidR="00DD39EB">
              <w:rPr>
                <w:noProof/>
                <w:webHidden/>
              </w:rPr>
              <w:t>11</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48" w:history="1">
            <w:r w:rsidR="00BF1263" w:rsidRPr="00D70B73">
              <w:rPr>
                <w:rStyle w:val="Hyperlink"/>
                <w:noProof/>
                <w14:scene3d>
                  <w14:camera w14:prst="orthographicFront"/>
                  <w14:lightRig w14:rig="threePt" w14:dir="t">
                    <w14:rot w14:lat="0" w14:lon="0" w14:rev="0"/>
                  </w14:lightRig>
                </w14:scene3d>
              </w:rPr>
              <w:t>2.6.4</w:t>
            </w:r>
            <w:r w:rsidR="00BF1263">
              <w:rPr>
                <w:rFonts w:asciiTheme="minorHAnsi" w:eastAsiaTheme="minorEastAsia" w:hAnsiTheme="minorHAnsi" w:cstheme="minorBidi"/>
                <w:i w:val="0"/>
                <w:noProof/>
              </w:rPr>
              <w:tab/>
            </w:r>
            <w:r w:rsidR="00BF1263" w:rsidRPr="00D70B73">
              <w:rPr>
                <w:rStyle w:val="Hyperlink"/>
                <w:noProof/>
              </w:rPr>
              <w:t>Short form of contract</w:t>
            </w:r>
            <w:r w:rsidR="00BF1263">
              <w:rPr>
                <w:noProof/>
                <w:webHidden/>
              </w:rPr>
              <w:tab/>
            </w:r>
            <w:r w:rsidR="00BF1263">
              <w:rPr>
                <w:noProof/>
                <w:webHidden/>
              </w:rPr>
              <w:fldChar w:fldCharType="begin"/>
            </w:r>
            <w:r w:rsidR="00BF1263">
              <w:rPr>
                <w:noProof/>
                <w:webHidden/>
              </w:rPr>
              <w:instrText xml:space="preserve"> PAGEREF _Toc531653148 \h </w:instrText>
            </w:r>
            <w:r w:rsidR="00BF1263">
              <w:rPr>
                <w:noProof/>
                <w:webHidden/>
              </w:rPr>
            </w:r>
            <w:r w:rsidR="00BF1263">
              <w:rPr>
                <w:noProof/>
                <w:webHidden/>
              </w:rPr>
              <w:fldChar w:fldCharType="separate"/>
            </w:r>
            <w:r w:rsidR="00DD39EB">
              <w:rPr>
                <w:noProof/>
                <w:webHidden/>
              </w:rPr>
              <w:t>12</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49" w:history="1">
            <w:r w:rsidR="00BF1263" w:rsidRPr="00D70B73">
              <w:rPr>
                <w:rStyle w:val="Hyperlink"/>
                <w:noProof/>
                <w14:scene3d>
                  <w14:camera w14:prst="orthographicFront"/>
                  <w14:lightRig w14:rig="threePt" w14:dir="t">
                    <w14:rot w14:lat="0" w14:lon="0" w14:rev="0"/>
                  </w14:lightRig>
                </w14:scene3d>
              </w:rPr>
              <w:t>2.7</w:t>
            </w:r>
            <w:r w:rsidR="00BF1263">
              <w:rPr>
                <w:rFonts w:asciiTheme="minorHAnsi" w:eastAsiaTheme="minorEastAsia" w:hAnsiTheme="minorHAnsi" w:cstheme="minorBidi"/>
                <w:caps w:val="0"/>
                <w:noProof/>
              </w:rPr>
              <w:tab/>
            </w:r>
            <w:r w:rsidR="00BF1263" w:rsidRPr="00D70B73">
              <w:rPr>
                <w:rStyle w:val="Hyperlink"/>
                <w:noProof/>
              </w:rPr>
              <w:t>contract administration</w:t>
            </w:r>
            <w:r w:rsidR="00BF1263">
              <w:rPr>
                <w:noProof/>
                <w:webHidden/>
              </w:rPr>
              <w:tab/>
            </w:r>
            <w:r w:rsidR="00BF1263">
              <w:rPr>
                <w:noProof/>
                <w:webHidden/>
              </w:rPr>
              <w:fldChar w:fldCharType="begin"/>
            </w:r>
            <w:r w:rsidR="00BF1263">
              <w:rPr>
                <w:noProof/>
                <w:webHidden/>
              </w:rPr>
              <w:instrText xml:space="preserve"> PAGEREF _Toc531653149 \h </w:instrText>
            </w:r>
            <w:r w:rsidR="00BF1263">
              <w:rPr>
                <w:noProof/>
                <w:webHidden/>
              </w:rPr>
            </w:r>
            <w:r w:rsidR="00BF1263">
              <w:rPr>
                <w:noProof/>
                <w:webHidden/>
              </w:rPr>
              <w:fldChar w:fldCharType="separate"/>
            </w:r>
            <w:r w:rsidR="00DD39EB">
              <w:rPr>
                <w:noProof/>
                <w:webHidden/>
              </w:rPr>
              <w:t>12</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50" w:history="1">
            <w:r w:rsidR="00BF1263" w:rsidRPr="00D70B73">
              <w:rPr>
                <w:rStyle w:val="Hyperlink"/>
                <w:noProof/>
                <w14:scene3d>
                  <w14:camera w14:prst="orthographicFront"/>
                  <w14:lightRig w14:rig="threePt" w14:dir="t">
                    <w14:rot w14:lat="0" w14:lon="0" w14:rev="0"/>
                  </w14:lightRig>
                </w14:scene3d>
              </w:rPr>
              <w:t>2.8</w:t>
            </w:r>
            <w:r w:rsidR="00BF1263">
              <w:rPr>
                <w:rFonts w:asciiTheme="minorHAnsi" w:eastAsiaTheme="minorEastAsia" w:hAnsiTheme="minorHAnsi" w:cstheme="minorBidi"/>
                <w:caps w:val="0"/>
                <w:noProof/>
              </w:rPr>
              <w:tab/>
            </w:r>
            <w:r w:rsidR="00BF1263" w:rsidRPr="00D70B73">
              <w:rPr>
                <w:rStyle w:val="Hyperlink"/>
                <w:noProof/>
              </w:rPr>
              <w:t>contract management principles</w:t>
            </w:r>
            <w:r w:rsidR="00BF1263">
              <w:rPr>
                <w:noProof/>
                <w:webHidden/>
              </w:rPr>
              <w:tab/>
            </w:r>
            <w:r w:rsidR="00BF1263">
              <w:rPr>
                <w:noProof/>
                <w:webHidden/>
              </w:rPr>
              <w:fldChar w:fldCharType="begin"/>
            </w:r>
            <w:r w:rsidR="00BF1263">
              <w:rPr>
                <w:noProof/>
                <w:webHidden/>
              </w:rPr>
              <w:instrText xml:space="preserve"> PAGEREF _Toc531653150 \h </w:instrText>
            </w:r>
            <w:r w:rsidR="00BF1263">
              <w:rPr>
                <w:noProof/>
                <w:webHidden/>
              </w:rPr>
            </w:r>
            <w:r w:rsidR="00BF1263">
              <w:rPr>
                <w:noProof/>
                <w:webHidden/>
              </w:rPr>
              <w:fldChar w:fldCharType="separate"/>
            </w:r>
            <w:r w:rsidR="00DD39EB">
              <w:rPr>
                <w:noProof/>
                <w:webHidden/>
              </w:rPr>
              <w:t>13</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151" w:history="1">
            <w:r w:rsidR="00BF1263" w:rsidRPr="00D70B73">
              <w:rPr>
                <w:rStyle w:val="Hyperlink"/>
                <w:noProof/>
                <w14:scene3d>
                  <w14:camera w14:prst="orthographicFront"/>
                  <w14:lightRig w14:rig="threePt" w14:dir="t">
                    <w14:rot w14:lat="0" w14:lon="0" w14:rev="0"/>
                  </w14:lightRig>
                </w14:scene3d>
              </w:rPr>
              <w:t>3</w:t>
            </w:r>
            <w:r w:rsidR="00BF1263">
              <w:rPr>
                <w:rFonts w:asciiTheme="minorHAnsi" w:eastAsiaTheme="minorEastAsia" w:hAnsiTheme="minorHAnsi" w:cstheme="minorBidi"/>
                <w:b w:val="0"/>
                <w:caps w:val="0"/>
                <w:noProof/>
                <w:sz w:val="22"/>
              </w:rPr>
              <w:tab/>
            </w:r>
            <w:r w:rsidR="00BF1263" w:rsidRPr="00D70B73">
              <w:rPr>
                <w:rStyle w:val="Hyperlink"/>
                <w:noProof/>
              </w:rPr>
              <w:t>procurement IN SMALL SCALE IRRIGATION Development</w:t>
            </w:r>
            <w:r w:rsidR="00BF1263">
              <w:rPr>
                <w:noProof/>
                <w:webHidden/>
              </w:rPr>
              <w:tab/>
            </w:r>
            <w:r w:rsidR="00BF1263">
              <w:rPr>
                <w:noProof/>
                <w:webHidden/>
              </w:rPr>
              <w:fldChar w:fldCharType="begin"/>
            </w:r>
            <w:r w:rsidR="00BF1263">
              <w:rPr>
                <w:noProof/>
                <w:webHidden/>
              </w:rPr>
              <w:instrText xml:space="preserve"> PAGEREF _Toc531653151 \h </w:instrText>
            </w:r>
            <w:r w:rsidR="00BF1263">
              <w:rPr>
                <w:noProof/>
                <w:webHidden/>
              </w:rPr>
            </w:r>
            <w:r w:rsidR="00BF1263">
              <w:rPr>
                <w:noProof/>
                <w:webHidden/>
              </w:rPr>
              <w:fldChar w:fldCharType="separate"/>
            </w:r>
            <w:r w:rsidR="00DD39EB">
              <w:rPr>
                <w:noProof/>
                <w:webHidden/>
              </w:rPr>
              <w:t>15</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52" w:history="1">
            <w:r w:rsidR="00BF1263" w:rsidRPr="00D70B73">
              <w:rPr>
                <w:rStyle w:val="Hyperlink"/>
                <w:noProof/>
                <w14:scene3d>
                  <w14:camera w14:prst="orthographicFront"/>
                  <w14:lightRig w14:rig="threePt" w14:dir="t">
                    <w14:rot w14:lat="0" w14:lon="0" w14:rev="0"/>
                  </w14:lightRig>
                </w14:scene3d>
              </w:rPr>
              <w:t>3.1</w:t>
            </w:r>
            <w:r w:rsidR="00BF1263">
              <w:rPr>
                <w:rFonts w:asciiTheme="minorHAnsi" w:eastAsiaTheme="minorEastAsia" w:hAnsiTheme="minorHAnsi" w:cstheme="minorBidi"/>
                <w:caps w:val="0"/>
                <w:noProof/>
              </w:rPr>
              <w:tab/>
            </w:r>
            <w:r w:rsidR="00BF1263" w:rsidRPr="00D70B73">
              <w:rPr>
                <w:rStyle w:val="Hyperlink"/>
                <w:noProof/>
              </w:rPr>
              <w:t>definition of procurement</w:t>
            </w:r>
            <w:r w:rsidR="00BF1263">
              <w:rPr>
                <w:noProof/>
                <w:webHidden/>
              </w:rPr>
              <w:tab/>
            </w:r>
            <w:r w:rsidR="00BF1263">
              <w:rPr>
                <w:noProof/>
                <w:webHidden/>
              </w:rPr>
              <w:fldChar w:fldCharType="begin"/>
            </w:r>
            <w:r w:rsidR="00BF1263">
              <w:rPr>
                <w:noProof/>
                <w:webHidden/>
              </w:rPr>
              <w:instrText xml:space="preserve"> PAGEREF _Toc531653152 \h </w:instrText>
            </w:r>
            <w:r w:rsidR="00BF1263">
              <w:rPr>
                <w:noProof/>
                <w:webHidden/>
              </w:rPr>
            </w:r>
            <w:r w:rsidR="00BF1263">
              <w:rPr>
                <w:noProof/>
                <w:webHidden/>
              </w:rPr>
              <w:fldChar w:fldCharType="separate"/>
            </w:r>
            <w:r w:rsidR="00DD39EB">
              <w:rPr>
                <w:noProof/>
                <w:webHidden/>
              </w:rPr>
              <w:t>15</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53" w:history="1">
            <w:r w:rsidR="00BF1263" w:rsidRPr="00D70B73">
              <w:rPr>
                <w:rStyle w:val="Hyperlink"/>
                <w:noProof/>
                <w14:scene3d>
                  <w14:camera w14:prst="orthographicFront"/>
                  <w14:lightRig w14:rig="threePt" w14:dir="t">
                    <w14:rot w14:lat="0" w14:lon="0" w14:rev="0"/>
                  </w14:lightRig>
                </w14:scene3d>
              </w:rPr>
              <w:t>3.2</w:t>
            </w:r>
            <w:r w:rsidR="00BF1263">
              <w:rPr>
                <w:rFonts w:asciiTheme="minorHAnsi" w:eastAsiaTheme="minorEastAsia" w:hAnsiTheme="minorHAnsi" w:cstheme="minorBidi"/>
                <w:caps w:val="0"/>
                <w:noProof/>
              </w:rPr>
              <w:tab/>
            </w:r>
            <w:r w:rsidR="00BF1263" w:rsidRPr="00D70B73">
              <w:rPr>
                <w:rStyle w:val="Hyperlink"/>
                <w:noProof/>
              </w:rPr>
              <w:t>basic procurement polices</w:t>
            </w:r>
            <w:r w:rsidR="00BF1263">
              <w:rPr>
                <w:noProof/>
                <w:webHidden/>
              </w:rPr>
              <w:tab/>
            </w:r>
            <w:r w:rsidR="00BF1263">
              <w:rPr>
                <w:noProof/>
                <w:webHidden/>
              </w:rPr>
              <w:fldChar w:fldCharType="begin"/>
            </w:r>
            <w:r w:rsidR="00BF1263">
              <w:rPr>
                <w:noProof/>
                <w:webHidden/>
              </w:rPr>
              <w:instrText xml:space="preserve"> PAGEREF _Toc531653153 \h </w:instrText>
            </w:r>
            <w:r w:rsidR="00BF1263">
              <w:rPr>
                <w:noProof/>
                <w:webHidden/>
              </w:rPr>
            </w:r>
            <w:r w:rsidR="00BF1263">
              <w:rPr>
                <w:noProof/>
                <w:webHidden/>
              </w:rPr>
              <w:fldChar w:fldCharType="separate"/>
            </w:r>
            <w:r w:rsidR="00DD39EB">
              <w:rPr>
                <w:noProof/>
                <w:webHidden/>
              </w:rPr>
              <w:t>15</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54" w:history="1">
            <w:r w:rsidR="00BF1263" w:rsidRPr="00D70B73">
              <w:rPr>
                <w:rStyle w:val="Hyperlink"/>
                <w:noProof/>
                <w14:scene3d>
                  <w14:camera w14:prst="orthographicFront"/>
                  <w14:lightRig w14:rig="threePt" w14:dir="t">
                    <w14:rot w14:lat="0" w14:lon="0" w14:rev="0"/>
                  </w14:lightRig>
                </w14:scene3d>
              </w:rPr>
              <w:t>3.3</w:t>
            </w:r>
            <w:r w:rsidR="00BF1263">
              <w:rPr>
                <w:rFonts w:asciiTheme="minorHAnsi" w:eastAsiaTheme="minorEastAsia" w:hAnsiTheme="minorHAnsi" w:cstheme="minorBidi"/>
                <w:caps w:val="0"/>
                <w:noProof/>
              </w:rPr>
              <w:tab/>
            </w:r>
            <w:r w:rsidR="00BF1263" w:rsidRPr="00D70B73">
              <w:rPr>
                <w:rStyle w:val="Hyperlink"/>
                <w:noProof/>
              </w:rPr>
              <w:t>types of procurement</w:t>
            </w:r>
            <w:r w:rsidR="00BF1263">
              <w:rPr>
                <w:noProof/>
                <w:webHidden/>
              </w:rPr>
              <w:tab/>
            </w:r>
            <w:r w:rsidR="00BF1263">
              <w:rPr>
                <w:noProof/>
                <w:webHidden/>
              </w:rPr>
              <w:fldChar w:fldCharType="begin"/>
            </w:r>
            <w:r w:rsidR="00BF1263">
              <w:rPr>
                <w:noProof/>
                <w:webHidden/>
              </w:rPr>
              <w:instrText xml:space="preserve"> PAGEREF _Toc531653154 \h </w:instrText>
            </w:r>
            <w:r w:rsidR="00BF1263">
              <w:rPr>
                <w:noProof/>
                <w:webHidden/>
              </w:rPr>
            </w:r>
            <w:r w:rsidR="00BF1263">
              <w:rPr>
                <w:noProof/>
                <w:webHidden/>
              </w:rPr>
              <w:fldChar w:fldCharType="separate"/>
            </w:r>
            <w:r w:rsidR="00DD39EB">
              <w:rPr>
                <w:noProof/>
                <w:webHidden/>
              </w:rPr>
              <w:t>15</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55" w:history="1">
            <w:r w:rsidR="00BF1263" w:rsidRPr="00D70B73">
              <w:rPr>
                <w:rStyle w:val="Hyperlink"/>
                <w:noProof/>
                <w14:scene3d>
                  <w14:camera w14:prst="orthographicFront"/>
                  <w14:lightRig w14:rig="threePt" w14:dir="t">
                    <w14:rot w14:lat="0" w14:lon="0" w14:rev="0"/>
                  </w14:lightRig>
                </w14:scene3d>
              </w:rPr>
              <w:t>3.3.1</w:t>
            </w:r>
            <w:r w:rsidR="00BF1263">
              <w:rPr>
                <w:rFonts w:asciiTheme="minorHAnsi" w:eastAsiaTheme="minorEastAsia" w:hAnsiTheme="minorHAnsi" w:cstheme="minorBidi"/>
                <w:i w:val="0"/>
                <w:noProof/>
              </w:rPr>
              <w:tab/>
            </w:r>
            <w:r w:rsidR="00BF1263" w:rsidRPr="00D70B73">
              <w:rPr>
                <w:rStyle w:val="Hyperlink"/>
                <w:noProof/>
              </w:rPr>
              <w:t>Procurement of goods</w:t>
            </w:r>
            <w:r w:rsidR="00BF1263">
              <w:rPr>
                <w:noProof/>
                <w:webHidden/>
              </w:rPr>
              <w:tab/>
            </w:r>
            <w:r w:rsidR="00BF1263">
              <w:rPr>
                <w:noProof/>
                <w:webHidden/>
              </w:rPr>
              <w:fldChar w:fldCharType="begin"/>
            </w:r>
            <w:r w:rsidR="00BF1263">
              <w:rPr>
                <w:noProof/>
                <w:webHidden/>
              </w:rPr>
              <w:instrText xml:space="preserve"> PAGEREF _Toc531653155 \h </w:instrText>
            </w:r>
            <w:r w:rsidR="00BF1263">
              <w:rPr>
                <w:noProof/>
                <w:webHidden/>
              </w:rPr>
            </w:r>
            <w:r w:rsidR="00BF1263">
              <w:rPr>
                <w:noProof/>
                <w:webHidden/>
              </w:rPr>
              <w:fldChar w:fldCharType="separate"/>
            </w:r>
            <w:r w:rsidR="00DD39EB">
              <w:rPr>
                <w:noProof/>
                <w:webHidden/>
              </w:rPr>
              <w:t>15</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56" w:history="1">
            <w:r w:rsidR="00BF1263" w:rsidRPr="00D70B73">
              <w:rPr>
                <w:rStyle w:val="Hyperlink"/>
                <w:noProof/>
                <w14:scene3d>
                  <w14:camera w14:prst="orthographicFront"/>
                  <w14:lightRig w14:rig="threePt" w14:dir="t">
                    <w14:rot w14:lat="0" w14:lon="0" w14:rev="0"/>
                  </w14:lightRig>
                </w14:scene3d>
              </w:rPr>
              <w:t>3.3.2</w:t>
            </w:r>
            <w:r w:rsidR="00BF1263">
              <w:rPr>
                <w:rFonts w:asciiTheme="minorHAnsi" w:eastAsiaTheme="minorEastAsia" w:hAnsiTheme="minorHAnsi" w:cstheme="minorBidi"/>
                <w:i w:val="0"/>
                <w:noProof/>
              </w:rPr>
              <w:tab/>
            </w:r>
            <w:r w:rsidR="00BF1263" w:rsidRPr="00D70B73">
              <w:rPr>
                <w:rStyle w:val="Hyperlink"/>
                <w:noProof/>
              </w:rPr>
              <w:t>Procurement of consultancy services</w:t>
            </w:r>
            <w:r w:rsidR="00BF1263">
              <w:rPr>
                <w:noProof/>
                <w:webHidden/>
              </w:rPr>
              <w:tab/>
            </w:r>
            <w:r w:rsidR="00BF1263">
              <w:rPr>
                <w:noProof/>
                <w:webHidden/>
              </w:rPr>
              <w:fldChar w:fldCharType="begin"/>
            </w:r>
            <w:r w:rsidR="00BF1263">
              <w:rPr>
                <w:noProof/>
                <w:webHidden/>
              </w:rPr>
              <w:instrText xml:space="preserve"> PAGEREF _Toc531653156 \h </w:instrText>
            </w:r>
            <w:r w:rsidR="00BF1263">
              <w:rPr>
                <w:noProof/>
                <w:webHidden/>
              </w:rPr>
            </w:r>
            <w:r w:rsidR="00BF1263">
              <w:rPr>
                <w:noProof/>
                <w:webHidden/>
              </w:rPr>
              <w:fldChar w:fldCharType="separate"/>
            </w:r>
            <w:r w:rsidR="00DD39EB">
              <w:rPr>
                <w:noProof/>
                <w:webHidden/>
              </w:rPr>
              <w:t>15</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57" w:history="1">
            <w:r w:rsidR="00BF1263" w:rsidRPr="00D70B73">
              <w:rPr>
                <w:rStyle w:val="Hyperlink"/>
                <w:noProof/>
                <w14:scene3d>
                  <w14:camera w14:prst="orthographicFront"/>
                  <w14:lightRig w14:rig="threePt" w14:dir="t">
                    <w14:rot w14:lat="0" w14:lon="0" w14:rev="0"/>
                  </w14:lightRig>
                </w14:scene3d>
              </w:rPr>
              <w:t>3.3.3</w:t>
            </w:r>
            <w:r w:rsidR="00BF1263">
              <w:rPr>
                <w:rFonts w:asciiTheme="minorHAnsi" w:eastAsiaTheme="minorEastAsia" w:hAnsiTheme="minorHAnsi" w:cstheme="minorBidi"/>
                <w:i w:val="0"/>
                <w:noProof/>
              </w:rPr>
              <w:tab/>
            </w:r>
            <w:r w:rsidR="00BF1263" w:rsidRPr="00D70B73">
              <w:rPr>
                <w:rStyle w:val="Hyperlink"/>
                <w:noProof/>
              </w:rPr>
              <w:t>Procurement of works</w:t>
            </w:r>
            <w:r w:rsidR="00BF1263">
              <w:rPr>
                <w:noProof/>
                <w:webHidden/>
              </w:rPr>
              <w:tab/>
            </w:r>
            <w:r w:rsidR="00BF1263">
              <w:rPr>
                <w:noProof/>
                <w:webHidden/>
              </w:rPr>
              <w:fldChar w:fldCharType="begin"/>
            </w:r>
            <w:r w:rsidR="00BF1263">
              <w:rPr>
                <w:noProof/>
                <w:webHidden/>
              </w:rPr>
              <w:instrText xml:space="preserve"> PAGEREF _Toc531653157 \h </w:instrText>
            </w:r>
            <w:r w:rsidR="00BF1263">
              <w:rPr>
                <w:noProof/>
                <w:webHidden/>
              </w:rPr>
            </w:r>
            <w:r w:rsidR="00BF1263">
              <w:rPr>
                <w:noProof/>
                <w:webHidden/>
              </w:rPr>
              <w:fldChar w:fldCharType="separate"/>
            </w:r>
            <w:r w:rsidR="00DD39EB">
              <w:rPr>
                <w:noProof/>
                <w:webHidden/>
              </w:rPr>
              <w:t>16</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58" w:history="1">
            <w:r w:rsidR="00BF1263" w:rsidRPr="00D70B73">
              <w:rPr>
                <w:rStyle w:val="Hyperlink"/>
                <w:noProof/>
                <w14:scene3d>
                  <w14:camera w14:prst="orthographicFront"/>
                  <w14:lightRig w14:rig="threePt" w14:dir="t">
                    <w14:rot w14:lat="0" w14:lon="0" w14:rev="0"/>
                  </w14:lightRig>
                </w14:scene3d>
              </w:rPr>
              <w:t>3.4</w:t>
            </w:r>
            <w:r w:rsidR="00BF1263">
              <w:rPr>
                <w:rFonts w:asciiTheme="minorHAnsi" w:eastAsiaTheme="minorEastAsia" w:hAnsiTheme="minorHAnsi" w:cstheme="minorBidi"/>
                <w:caps w:val="0"/>
                <w:noProof/>
              </w:rPr>
              <w:tab/>
            </w:r>
            <w:r w:rsidR="00BF1263" w:rsidRPr="00D70B73">
              <w:rPr>
                <w:rStyle w:val="Hyperlink"/>
                <w:rFonts w:eastAsia="MS PGothic"/>
                <w:noProof/>
              </w:rPr>
              <w:t>common procurement process</w:t>
            </w:r>
            <w:r w:rsidR="00BF1263">
              <w:rPr>
                <w:noProof/>
                <w:webHidden/>
              </w:rPr>
              <w:tab/>
            </w:r>
            <w:r w:rsidR="00BF1263">
              <w:rPr>
                <w:noProof/>
                <w:webHidden/>
              </w:rPr>
              <w:fldChar w:fldCharType="begin"/>
            </w:r>
            <w:r w:rsidR="00BF1263">
              <w:rPr>
                <w:noProof/>
                <w:webHidden/>
              </w:rPr>
              <w:instrText xml:space="preserve"> PAGEREF _Toc531653158 \h </w:instrText>
            </w:r>
            <w:r w:rsidR="00BF1263">
              <w:rPr>
                <w:noProof/>
                <w:webHidden/>
              </w:rPr>
            </w:r>
            <w:r w:rsidR="00BF1263">
              <w:rPr>
                <w:noProof/>
                <w:webHidden/>
              </w:rPr>
              <w:fldChar w:fldCharType="separate"/>
            </w:r>
            <w:r w:rsidR="00DD39EB">
              <w:rPr>
                <w:noProof/>
                <w:webHidden/>
              </w:rPr>
              <w:t>16</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59" w:history="1">
            <w:r w:rsidR="00BF1263" w:rsidRPr="00D70B73">
              <w:rPr>
                <w:rStyle w:val="Hyperlink"/>
                <w:rFonts w:eastAsia="MS PGothic"/>
                <w:noProof/>
                <w14:scene3d>
                  <w14:camera w14:prst="orthographicFront"/>
                  <w14:lightRig w14:rig="threePt" w14:dir="t">
                    <w14:rot w14:lat="0" w14:lon="0" w14:rev="0"/>
                  </w14:lightRig>
                </w14:scene3d>
              </w:rPr>
              <w:t>3.5</w:t>
            </w:r>
            <w:r w:rsidR="00BF1263">
              <w:rPr>
                <w:rFonts w:asciiTheme="minorHAnsi" w:eastAsiaTheme="minorEastAsia" w:hAnsiTheme="minorHAnsi" w:cstheme="minorBidi"/>
                <w:caps w:val="0"/>
                <w:noProof/>
              </w:rPr>
              <w:tab/>
            </w:r>
            <w:r w:rsidR="00BF1263" w:rsidRPr="00D70B73">
              <w:rPr>
                <w:rStyle w:val="Hyperlink"/>
                <w:noProof/>
              </w:rPr>
              <w:t>methods of procurement</w:t>
            </w:r>
            <w:r w:rsidR="00BF1263">
              <w:rPr>
                <w:noProof/>
                <w:webHidden/>
              </w:rPr>
              <w:tab/>
            </w:r>
            <w:r w:rsidR="00BF1263">
              <w:rPr>
                <w:noProof/>
                <w:webHidden/>
              </w:rPr>
              <w:fldChar w:fldCharType="begin"/>
            </w:r>
            <w:r w:rsidR="00BF1263">
              <w:rPr>
                <w:noProof/>
                <w:webHidden/>
              </w:rPr>
              <w:instrText xml:space="preserve"> PAGEREF _Toc531653159 \h </w:instrText>
            </w:r>
            <w:r w:rsidR="00BF1263">
              <w:rPr>
                <w:noProof/>
                <w:webHidden/>
              </w:rPr>
            </w:r>
            <w:r w:rsidR="00BF1263">
              <w:rPr>
                <w:noProof/>
                <w:webHidden/>
              </w:rPr>
              <w:fldChar w:fldCharType="separate"/>
            </w:r>
            <w:r w:rsidR="00DD39EB">
              <w:rPr>
                <w:noProof/>
                <w:webHidden/>
              </w:rPr>
              <w:t>17</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160" w:history="1">
            <w:r w:rsidR="00BF1263" w:rsidRPr="00D70B73">
              <w:rPr>
                <w:rStyle w:val="Hyperlink"/>
                <w:noProof/>
                <w14:scene3d>
                  <w14:camera w14:prst="orthographicFront"/>
                  <w14:lightRig w14:rig="threePt" w14:dir="t">
                    <w14:rot w14:lat="0" w14:lon="0" w14:rev="0"/>
                  </w14:lightRig>
                </w14:scene3d>
              </w:rPr>
              <w:t>4</w:t>
            </w:r>
            <w:r w:rsidR="00BF1263">
              <w:rPr>
                <w:rFonts w:asciiTheme="minorHAnsi" w:eastAsiaTheme="minorEastAsia" w:hAnsiTheme="minorHAnsi" w:cstheme="minorBidi"/>
                <w:b w:val="0"/>
                <w:caps w:val="0"/>
                <w:noProof/>
                <w:sz w:val="22"/>
              </w:rPr>
              <w:tab/>
            </w:r>
            <w:r w:rsidR="00BF1263" w:rsidRPr="00D70B73">
              <w:rPr>
                <w:rStyle w:val="Hyperlink"/>
                <w:noProof/>
              </w:rPr>
              <w:t>CONTRACT Agremments IN SMALL SCALE IRRIGATION Development</w:t>
            </w:r>
            <w:r w:rsidR="00BF1263">
              <w:rPr>
                <w:noProof/>
                <w:webHidden/>
              </w:rPr>
              <w:tab/>
            </w:r>
            <w:r w:rsidR="00BF1263">
              <w:rPr>
                <w:noProof/>
                <w:webHidden/>
              </w:rPr>
              <w:fldChar w:fldCharType="begin"/>
            </w:r>
            <w:r w:rsidR="00BF1263">
              <w:rPr>
                <w:noProof/>
                <w:webHidden/>
              </w:rPr>
              <w:instrText xml:space="preserve"> PAGEREF _Toc531653160 \h </w:instrText>
            </w:r>
            <w:r w:rsidR="00BF1263">
              <w:rPr>
                <w:noProof/>
                <w:webHidden/>
              </w:rPr>
            </w:r>
            <w:r w:rsidR="00BF1263">
              <w:rPr>
                <w:noProof/>
                <w:webHidden/>
              </w:rPr>
              <w:fldChar w:fldCharType="separate"/>
            </w:r>
            <w:r w:rsidR="00DD39EB">
              <w:rPr>
                <w:noProof/>
                <w:webHidden/>
              </w:rPr>
              <w:t>19</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61" w:history="1">
            <w:r w:rsidR="00BF1263" w:rsidRPr="00D70B73">
              <w:rPr>
                <w:rStyle w:val="Hyperlink"/>
                <w:noProof/>
                <w14:scene3d>
                  <w14:camera w14:prst="orthographicFront"/>
                  <w14:lightRig w14:rig="threePt" w14:dir="t">
                    <w14:rot w14:lat="0" w14:lon="0" w14:rev="0"/>
                  </w14:lightRig>
                </w14:scene3d>
              </w:rPr>
              <w:t>4.1</w:t>
            </w:r>
            <w:r w:rsidR="00BF1263">
              <w:rPr>
                <w:rFonts w:asciiTheme="minorHAnsi" w:eastAsiaTheme="minorEastAsia" w:hAnsiTheme="minorHAnsi" w:cstheme="minorBidi"/>
                <w:caps w:val="0"/>
                <w:noProof/>
              </w:rPr>
              <w:tab/>
            </w:r>
            <w:r w:rsidR="00BF1263" w:rsidRPr="00D70B73">
              <w:rPr>
                <w:rStyle w:val="Hyperlink"/>
                <w:noProof/>
              </w:rPr>
              <w:t>consultancy service contract agreement</w:t>
            </w:r>
            <w:r w:rsidR="00BF1263">
              <w:rPr>
                <w:noProof/>
                <w:webHidden/>
              </w:rPr>
              <w:tab/>
            </w:r>
            <w:r w:rsidR="00BF1263">
              <w:rPr>
                <w:noProof/>
                <w:webHidden/>
              </w:rPr>
              <w:fldChar w:fldCharType="begin"/>
            </w:r>
            <w:r w:rsidR="00BF1263">
              <w:rPr>
                <w:noProof/>
                <w:webHidden/>
              </w:rPr>
              <w:instrText xml:space="preserve"> PAGEREF _Toc531653161 \h </w:instrText>
            </w:r>
            <w:r w:rsidR="00BF1263">
              <w:rPr>
                <w:noProof/>
                <w:webHidden/>
              </w:rPr>
            </w:r>
            <w:r w:rsidR="00BF1263">
              <w:rPr>
                <w:noProof/>
                <w:webHidden/>
              </w:rPr>
              <w:fldChar w:fldCharType="separate"/>
            </w:r>
            <w:r w:rsidR="00DD39EB">
              <w:rPr>
                <w:noProof/>
                <w:webHidden/>
              </w:rPr>
              <w:t>19</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62" w:history="1">
            <w:r w:rsidR="00BF1263" w:rsidRPr="00D70B73">
              <w:rPr>
                <w:rStyle w:val="Hyperlink"/>
                <w:noProof/>
                <w14:scene3d>
                  <w14:camera w14:prst="orthographicFront"/>
                  <w14:lightRig w14:rig="threePt" w14:dir="t">
                    <w14:rot w14:lat="0" w14:lon="0" w14:rev="0"/>
                  </w14:lightRig>
                </w14:scene3d>
              </w:rPr>
              <w:t>4.1.1</w:t>
            </w:r>
            <w:r w:rsidR="00BF1263">
              <w:rPr>
                <w:rFonts w:asciiTheme="minorHAnsi" w:eastAsiaTheme="minorEastAsia" w:hAnsiTheme="minorHAnsi" w:cstheme="minorBidi"/>
                <w:i w:val="0"/>
                <w:noProof/>
              </w:rPr>
              <w:tab/>
            </w:r>
            <w:r w:rsidR="00BF1263" w:rsidRPr="00D70B73">
              <w:rPr>
                <w:rStyle w:val="Hyperlink"/>
                <w:noProof/>
              </w:rPr>
              <w:t>Study and design service contract agreement</w:t>
            </w:r>
            <w:r w:rsidR="00BF1263">
              <w:rPr>
                <w:noProof/>
                <w:webHidden/>
              </w:rPr>
              <w:tab/>
            </w:r>
            <w:r w:rsidR="00BF1263">
              <w:rPr>
                <w:noProof/>
                <w:webHidden/>
              </w:rPr>
              <w:fldChar w:fldCharType="begin"/>
            </w:r>
            <w:r w:rsidR="00BF1263">
              <w:rPr>
                <w:noProof/>
                <w:webHidden/>
              </w:rPr>
              <w:instrText xml:space="preserve"> PAGEREF _Toc531653162 \h </w:instrText>
            </w:r>
            <w:r w:rsidR="00BF1263">
              <w:rPr>
                <w:noProof/>
                <w:webHidden/>
              </w:rPr>
            </w:r>
            <w:r w:rsidR="00BF1263">
              <w:rPr>
                <w:noProof/>
                <w:webHidden/>
              </w:rPr>
              <w:fldChar w:fldCharType="separate"/>
            </w:r>
            <w:r w:rsidR="00DD39EB">
              <w:rPr>
                <w:noProof/>
                <w:webHidden/>
              </w:rPr>
              <w:t>19</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63" w:history="1">
            <w:r w:rsidR="00BF1263" w:rsidRPr="00D70B73">
              <w:rPr>
                <w:rStyle w:val="Hyperlink"/>
                <w:noProof/>
                <w14:scene3d>
                  <w14:camera w14:prst="orthographicFront"/>
                  <w14:lightRig w14:rig="threePt" w14:dir="t">
                    <w14:rot w14:lat="0" w14:lon="0" w14:rev="0"/>
                  </w14:lightRig>
                </w14:scene3d>
              </w:rPr>
              <w:t>4.1.2</w:t>
            </w:r>
            <w:r w:rsidR="00BF1263">
              <w:rPr>
                <w:rFonts w:asciiTheme="minorHAnsi" w:eastAsiaTheme="minorEastAsia" w:hAnsiTheme="minorHAnsi" w:cstheme="minorBidi"/>
                <w:i w:val="0"/>
                <w:noProof/>
              </w:rPr>
              <w:tab/>
            </w:r>
            <w:r w:rsidR="00BF1263" w:rsidRPr="00D70B73">
              <w:rPr>
                <w:rStyle w:val="Hyperlink"/>
                <w:noProof/>
              </w:rPr>
              <w:t>CACS service contract agreement</w:t>
            </w:r>
            <w:r w:rsidR="00BF1263">
              <w:rPr>
                <w:noProof/>
                <w:webHidden/>
              </w:rPr>
              <w:tab/>
            </w:r>
            <w:r w:rsidR="00BF1263">
              <w:rPr>
                <w:noProof/>
                <w:webHidden/>
              </w:rPr>
              <w:fldChar w:fldCharType="begin"/>
            </w:r>
            <w:r w:rsidR="00BF1263">
              <w:rPr>
                <w:noProof/>
                <w:webHidden/>
              </w:rPr>
              <w:instrText xml:space="preserve"> PAGEREF _Toc531653163 \h </w:instrText>
            </w:r>
            <w:r w:rsidR="00BF1263">
              <w:rPr>
                <w:noProof/>
                <w:webHidden/>
              </w:rPr>
            </w:r>
            <w:r w:rsidR="00BF1263">
              <w:rPr>
                <w:noProof/>
                <w:webHidden/>
              </w:rPr>
              <w:fldChar w:fldCharType="separate"/>
            </w:r>
            <w:r w:rsidR="00DD39EB">
              <w:rPr>
                <w:noProof/>
                <w:webHidden/>
              </w:rPr>
              <w:t>20</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64" w:history="1">
            <w:r w:rsidR="00BF1263" w:rsidRPr="00D70B73">
              <w:rPr>
                <w:rStyle w:val="Hyperlink"/>
                <w:noProof/>
                <w14:scene3d>
                  <w14:camera w14:prst="orthographicFront"/>
                  <w14:lightRig w14:rig="threePt" w14:dir="t">
                    <w14:rot w14:lat="0" w14:lon="0" w14:rev="0"/>
                  </w14:lightRig>
                </w14:scene3d>
              </w:rPr>
              <w:t>4.2</w:t>
            </w:r>
            <w:r w:rsidR="00BF1263">
              <w:rPr>
                <w:rFonts w:asciiTheme="minorHAnsi" w:eastAsiaTheme="minorEastAsia" w:hAnsiTheme="minorHAnsi" w:cstheme="minorBidi"/>
                <w:caps w:val="0"/>
                <w:noProof/>
              </w:rPr>
              <w:tab/>
            </w:r>
            <w:r w:rsidR="00BF1263" w:rsidRPr="00D70B73">
              <w:rPr>
                <w:rStyle w:val="Hyperlink"/>
                <w:noProof/>
              </w:rPr>
              <w:t>works contract agreement</w:t>
            </w:r>
            <w:r w:rsidR="00BF1263">
              <w:rPr>
                <w:noProof/>
                <w:webHidden/>
              </w:rPr>
              <w:tab/>
            </w:r>
            <w:r w:rsidR="00BF1263">
              <w:rPr>
                <w:noProof/>
                <w:webHidden/>
              </w:rPr>
              <w:fldChar w:fldCharType="begin"/>
            </w:r>
            <w:r w:rsidR="00BF1263">
              <w:rPr>
                <w:noProof/>
                <w:webHidden/>
              </w:rPr>
              <w:instrText xml:space="preserve"> PAGEREF _Toc531653164 \h </w:instrText>
            </w:r>
            <w:r w:rsidR="00BF1263">
              <w:rPr>
                <w:noProof/>
                <w:webHidden/>
              </w:rPr>
            </w:r>
            <w:r w:rsidR="00BF1263">
              <w:rPr>
                <w:noProof/>
                <w:webHidden/>
              </w:rPr>
              <w:fldChar w:fldCharType="separate"/>
            </w:r>
            <w:r w:rsidR="00DD39EB">
              <w:rPr>
                <w:noProof/>
                <w:webHidden/>
              </w:rPr>
              <w:t>20</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65" w:history="1">
            <w:r w:rsidR="00BF1263" w:rsidRPr="00D70B73">
              <w:rPr>
                <w:rStyle w:val="Hyperlink"/>
                <w:noProof/>
                <w14:scene3d>
                  <w14:camera w14:prst="orthographicFront"/>
                  <w14:lightRig w14:rig="threePt" w14:dir="t">
                    <w14:rot w14:lat="0" w14:lon="0" w14:rev="0"/>
                  </w14:lightRig>
                </w14:scene3d>
              </w:rPr>
              <w:t>4.3</w:t>
            </w:r>
            <w:r w:rsidR="00BF1263">
              <w:rPr>
                <w:rFonts w:asciiTheme="minorHAnsi" w:eastAsiaTheme="minorEastAsia" w:hAnsiTheme="minorHAnsi" w:cstheme="minorBidi"/>
                <w:caps w:val="0"/>
                <w:noProof/>
              </w:rPr>
              <w:tab/>
            </w:r>
            <w:r w:rsidR="00BF1263" w:rsidRPr="00D70B73">
              <w:rPr>
                <w:rStyle w:val="Hyperlink"/>
                <w:noProof/>
              </w:rPr>
              <w:t>supply contract agreement</w:t>
            </w:r>
            <w:r w:rsidR="00BF1263">
              <w:rPr>
                <w:noProof/>
                <w:webHidden/>
              </w:rPr>
              <w:tab/>
            </w:r>
            <w:r w:rsidR="00BF1263">
              <w:rPr>
                <w:noProof/>
                <w:webHidden/>
              </w:rPr>
              <w:fldChar w:fldCharType="begin"/>
            </w:r>
            <w:r w:rsidR="00BF1263">
              <w:rPr>
                <w:noProof/>
                <w:webHidden/>
              </w:rPr>
              <w:instrText xml:space="preserve"> PAGEREF _Toc531653165 \h </w:instrText>
            </w:r>
            <w:r w:rsidR="00BF1263">
              <w:rPr>
                <w:noProof/>
                <w:webHidden/>
              </w:rPr>
            </w:r>
            <w:r w:rsidR="00BF1263">
              <w:rPr>
                <w:noProof/>
                <w:webHidden/>
              </w:rPr>
              <w:fldChar w:fldCharType="separate"/>
            </w:r>
            <w:r w:rsidR="00DD39EB">
              <w:rPr>
                <w:noProof/>
                <w:webHidden/>
              </w:rPr>
              <w:t>21</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166" w:history="1">
            <w:r w:rsidR="00BF1263" w:rsidRPr="00D70B73">
              <w:rPr>
                <w:rStyle w:val="Hyperlink"/>
                <w:noProof/>
                <w14:scene3d>
                  <w14:camera w14:prst="orthographicFront"/>
                  <w14:lightRig w14:rig="threePt" w14:dir="t">
                    <w14:rot w14:lat="0" w14:lon="0" w14:rev="0"/>
                  </w14:lightRig>
                </w14:scene3d>
              </w:rPr>
              <w:t>5</w:t>
            </w:r>
            <w:r w:rsidR="00BF1263">
              <w:rPr>
                <w:rFonts w:asciiTheme="minorHAnsi" w:eastAsiaTheme="minorEastAsia" w:hAnsiTheme="minorHAnsi" w:cstheme="minorBidi"/>
                <w:b w:val="0"/>
                <w:caps w:val="0"/>
                <w:noProof/>
                <w:sz w:val="22"/>
              </w:rPr>
              <w:tab/>
            </w:r>
            <w:r w:rsidR="00BF1263" w:rsidRPr="00D70B73">
              <w:rPr>
                <w:rStyle w:val="Hyperlink"/>
                <w:noProof/>
              </w:rPr>
              <w:t>Contract Management Planning and Enactment IN SSID</w:t>
            </w:r>
            <w:r w:rsidR="00BF1263">
              <w:rPr>
                <w:noProof/>
                <w:webHidden/>
              </w:rPr>
              <w:tab/>
            </w:r>
            <w:r w:rsidR="00BF1263">
              <w:rPr>
                <w:noProof/>
                <w:webHidden/>
              </w:rPr>
              <w:fldChar w:fldCharType="begin"/>
            </w:r>
            <w:r w:rsidR="00BF1263">
              <w:rPr>
                <w:noProof/>
                <w:webHidden/>
              </w:rPr>
              <w:instrText xml:space="preserve"> PAGEREF _Toc531653166 \h </w:instrText>
            </w:r>
            <w:r w:rsidR="00BF1263">
              <w:rPr>
                <w:noProof/>
                <w:webHidden/>
              </w:rPr>
            </w:r>
            <w:r w:rsidR="00BF1263">
              <w:rPr>
                <w:noProof/>
                <w:webHidden/>
              </w:rPr>
              <w:fldChar w:fldCharType="separate"/>
            </w:r>
            <w:r w:rsidR="00DD39EB">
              <w:rPr>
                <w:noProof/>
                <w:webHidden/>
              </w:rPr>
              <w:t>23</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67" w:history="1">
            <w:r w:rsidR="00BF1263" w:rsidRPr="00D70B73">
              <w:rPr>
                <w:rStyle w:val="Hyperlink"/>
                <w:noProof/>
                <w14:scene3d>
                  <w14:camera w14:prst="orthographicFront"/>
                  <w14:lightRig w14:rig="threePt" w14:dir="t">
                    <w14:rot w14:lat="0" w14:lon="0" w14:rev="0"/>
                  </w14:lightRig>
                </w14:scene3d>
              </w:rPr>
              <w:t>5.1</w:t>
            </w:r>
            <w:r w:rsidR="00BF1263">
              <w:rPr>
                <w:rFonts w:asciiTheme="minorHAnsi" w:eastAsiaTheme="minorEastAsia" w:hAnsiTheme="minorHAnsi" w:cstheme="minorBidi"/>
                <w:caps w:val="0"/>
                <w:noProof/>
              </w:rPr>
              <w:tab/>
            </w:r>
            <w:r w:rsidR="00BF1263" w:rsidRPr="00D70B73">
              <w:rPr>
                <w:rStyle w:val="Hyperlink"/>
                <w:noProof/>
              </w:rPr>
              <w:t>planning contract management</w:t>
            </w:r>
            <w:r w:rsidR="00BF1263">
              <w:rPr>
                <w:noProof/>
                <w:webHidden/>
              </w:rPr>
              <w:tab/>
            </w:r>
            <w:r w:rsidR="00BF1263">
              <w:rPr>
                <w:noProof/>
                <w:webHidden/>
              </w:rPr>
              <w:fldChar w:fldCharType="begin"/>
            </w:r>
            <w:r w:rsidR="00BF1263">
              <w:rPr>
                <w:noProof/>
                <w:webHidden/>
              </w:rPr>
              <w:instrText xml:space="preserve"> PAGEREF _Toc531653167 \h </w:instrText>
            </w:r>
            <w:r w:rsidR="00BF1263">
              <w:rPr>
                <w:noProof/>
                <w:webHidden/>
              </w:rPr>
            </w:r>
            <w:r w:rsidR="00BF1263">
              <w:rPr>
                <w:noProof/>
                <w:webHidden/>
              </w:rPr>
              <w:fldChar w:fldCharType="separate"/>
            </w:r>
            <w:r w:rsidR="00DD39EB">
              <w:rPr>
                <w:noProof/>
                <w:webHidden/>
              </w:rPr>
              <w:t>23</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68" w:history="1">
            <w:r w:rsidR="00BF1263" w:rsidRPr="00D70B73">
              <w:rPr>
                <w:rStyle w:val="Hyperlink"/>
                <w:noProof/>
                <w14:scene3d>
                  <w14:camera w14:prst="orthographicFront"/>
                  <w14:lightRig w14:rig="threePt" w14:dir="t">
                    <w14:rot w14:lat="0" w14:lon="0" w14:rev="0"/>
                  </w14:lightRig>
                </w14:scene3d>
              </w:rPr>
              <w:t>5.1.1</w:t>
            </w:r>
            <w:r w:rsidR="00BF1263">
              <w:rPr>
                <w:rFonts w:asciiTheme="minorHAnsi" w:eastAsiaTheme="minorEastAsia" w:hAnsiTheme="minorHAnsi" w:cstheme="minorBidi"/>
                <w:i w:val="0"/>
                <w:noProof/>
              </w:rPr>
              <w:tab/>
            </w:r>
            <w:r w:rsidR="00BF1263" w:rsidRPr="00D70B73">
              <w:rPr>
                <w:rStyle w:val="Hyperlink"/>
                <w:noProof/>
              </w:rPr>
              <w:t>Review of procurement outcome</w:t>
            </w:r>
            <w:r w:rsidR="00BF1263">
              <w:rPr>
                <w:noProof/>
                <w:webHidden/>
              </w:rPr>
              <w:tab/>
            </w:r>
            <w:r w:rsidR="00BF1263">
              <w:rPr>
                <w:noProof/>
                <w:webHidden/>
              </w:rPr>
              <w:fldChar w:fldCharType="begin"/>
            </w:r>
            <w:r w:rsidR="00BF1263">
              <w:rPr>
                <w:noProof/>
                <w:webHidden/>
              </w:rPr>
              <w:instrText xml:space="preserve"> PAGEREF _Toc531653168 \h </w:instrText>
            </w:r>
            <w:r w:rsidR="00BF1263">
              <w:rPr>
                <w:noProof/>
                <w:webHidden/>
              </w:rPr>
            </w:r>
            <w:r w:rsidR="00BF1263">
              <w:rPr>
                <w:noProof/>
                <w:webHidden/>
              </w:rPr>
              <w:fldChar w:fldCharType="separate"/>
            </w:r>
            <w:r w:rsidR="00DD39EB">
              <w:rPr>
                <w:noProof/>
                <w:webHidden/>
              </w:rPr>
              <w:t>23</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69" w:history="1">
            <w:r w:rsidR="00BF1263" w:rsidRPr="00D70B73">
              <w:rPr>
                <w:rStyle w:val="Hyperlink"/>
                <w:noProof/>
                <w14:scene3d>
                  <w14:camera w14:prst="orthographicFront"/>
                  <w14:lightRig w14:rig="threePt" w14:dir="t">
                    <w14:rot w14:lat="0" w14:lon="0" w14:rev="0"/>
                  </w14:lightRig>
                </w14:scene3d>
              </w:rPr>
              <w:t>5.1.2</w:t>
            </w:r>
            <w:r w:rsidR="00BF1263">
              <w:rPr>
                <w:rFonts w:asciiTheme="minorHAnsi" w:eastAsiaTheme="minorEastAsia" w:hAnsiTheme="minorHAnsi" w:cstheme="minorBidi"/>
                <w:i w:val="0"/>
                <w:noProof/>
              </w:rPr>
              <w:tab/>
            </w:r>
            <w:r w:rsidR="00BF1263" w:rsidRPr="00D70B73">
              <w:rPr>
                <w:rStyle w:val="Hyperlink"/>
                <w:noProof/>
              </w:rPr>
              <w:t>Contract establishment</w:t>
            </w:r>
            <w:r w:rsidR="00BF1263">
              <w:rPr>
                <w:noProof/>
                <w:webHidden/>
              </w:rPr>
              <w:tab/>
            </w:r>
            <w:r w:rsidR="00BF1263">
              <w:rPr>
                <w:noProof/>
                <w:webHidden/>
              </w:rPr>
              <w:fldChar w:fldCharType="begin"/>
            </w:r>
            <w:r w:rsidR="00BF1263">
              <w:rPr>
                <w:noProof/>
                <w:webHidden/>
              </w:rPr>
              <w:instrText xml:space="preserve"> PAGEREF _Toc531653169 \h </w:instrText>
            </w:r>
            <w:r w:rsidR="00BF1263">
              <w:rPr>
                <w:noProof/>
                <w:webHidden/>
              </w:rPr>
            </w:r>
            <w:r w:rsidR="00BF1263">
              <w:rPr>
                <w:noProof/>
                <w:webHidden/>
              </w:rPr>
              <w:fldChar w:fldCharType="separate"/>
            </w:r>
            <w:r w:rsidR="00DD39EB">
              <w:rPr>
                <w:noProof/>
                <w:webHidden/>
              </w:rPr>
              <w:t>23</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70" w:history="1">
            <w:r w:rsidR="00BF1263" w:rsidRPr="00D70B73">
              <w:rPr>
                <w:rStyle w:val="Hyperlink"/>
                <w:noProof/>
                <w14:scene3d>
                  <w14:camera w14:prst="orthographicFront"/>
                  <w14:lightRig w14:rig="threePt" w14:dir="t">
                    <w14:rot w14:lat="0" w14:lon="0" w14:rev="0"/>
                  </w14:lightRig>
                </w14:scene3d>
              </w:rPr>
              <w:t>5.1.3</w:t>
            </w:r>
            <w:r w:rsidR="00BF1263">
              <w:rPr>
                <w:rFonts w:asciiTheme="minorHAnsi" w:eastAsiaTheme="minorEastAsia" w:hAnsiTheme="minorHAnsi" w:cstheme="minorBidi"/>
                <w:i w:val="0"/>
                <w:noProof/>
              </w:rPr>
              <w:tab/>
            </w:r>
            <w:r w:rsidR="00BF1263" w:rsidRPr="00D70B73">
              <w:rPr>
                <w:rStyle w:val="Hyperlink"/>
                <w:noProof/>
              </w:rPr>
              <w:t>Determining the contract management approach</w:t>
            </w:r>
            <w:r w:rsidR="00BF1263">
              <w:rPr>
                <w:noProof/>
                <w:webHidden/>
              </w:rPr>
              <w:tab/>
            </w:r>
            <w:r w:rsidR="00BF1263">
              <w:rPr>
                <w:noProof/>
                <w:webHidden/>
              </w:rPr>
              <w:fldChar w:fldCharType="begin"/>
            </w:r>
            <w:r w:rsidR="00BF1263">
              <w:rPr>
                <w:noProof/>
                <w:webHidden/>
              </w:rPr>
              <w:instrText xml:space="preserve"> PAGEREF _Toc531653170 \h </w:instrText>
            </w:r>
            <w:r w:rsidR="00BF1263">
              <w:rPr>
                <w:noProof/>
                <w:webHidden/>
              </w:rPr>
            </w:r>
            <w:r w:rsidR="00BF1263">
              <w:rPr>
                <w:noProof/>
                <w:webHidden/>
              </w:rPr>
              <w:fldChar w:fldCharType="separate"/>
            </w:r>
            <w:r w:rsidR="00DD39EB">
              <w:rPr>
                <w:noProof/>
                <w:webHidden/>
              </w:rPr>
              <w:t>24</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71" w:history="1">
            <w:r w:rsidR="00BF1263" w:rsidRPr="00D70B73">
              <w:rPr>
                <w:rStyle w:val="Hyperlink"/>
                <w:noProof/>
                <w14:scene3d>
                  <w14:camera w14:prst="orthographicFront"/>
                  <w14:lightRig w14:rig="threePt" w14:dir="t">
                    <w14:rot w14:lat="0" w14:lon="0" w14:rev="0"/>
                  </w14:lightRig>
                </w14:scene3d>
              </w:rPr>
              <w:t>5.1.4</w:t>
            </w:r>
            <w:r w:rsidR="00BF1263">
              <w:rPr>
                <w:rFonts w:asciiTheme="minorHAnsi" w:eastAsiaTheme="minorEastAsia" w:hAnsiTheme="minorHAnsi" w:cstheme="minorBidi"/>
                <w:i w:val="0"/>
                <w:noProof/>
              </w:rPr>
              <w:tab/>
            </w:r>
            <w:r w:rsidR="00BF1263" w:rsidRPr="00D70B73">
              <w:rPr>
                <w:rStyle w:val="Hyperlink"/>
                <w:noProof/>
              </w:rPr>
              <w:t>Contract management risk identification</w:t>
            </w:r>
            <w:r w:rsidR="00BF1263">
              <w:rPr>
                <w:noProof/>
                <w:webHidden/>
              </w:rPr>
              <w:tab/>
            </w:r>
            <w:r w:rsidR="00BF1263">
              <w:rPr>
                <w:noProof/>
                <w:webHidden/>
              </w:rPr>
              <w:fldChar w:fldCharType="begin"/>
            </w:r>
            <w:r w:rsidR="00BF1263">
              <w:rPr>
                <w:noProof/>
                <w:webHidden/>
              </w:rPr>
              <w:instrText xml:space="preserve"> PAGEREF _Toc531653171 \h </w:instrText>
            </w:r>
            <w:r w:rsidR="00BF1263">
              <w:rPr>
                <w:noProof/>
                <w:webHidden/>
              </w:rPr>
            </w:r>
            <w:r w:rsidR="00BF1263">
              <w:rPr>
                <w:noProof/>
                <w:webHidden/>
              </w:rPr>
              <w:fldChar w:fldCharType="separate"/>
            </w:r>
            <w:r w:rsidR="00DD39EB">
              <w:rPr>
                <w:noProof/>
                <w:webHidden/>
              </w:rPr>
              <w:t>24</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72" w:history="1">
            <w:r w:rsidR="00BF1263" w:rsidRPr="00D70B73">
              <w:rPr>
                <w:rStyle w:val="Hyperlink"/>
                <w:noProof/>
                <w14:scene3d>
                  <w14:camera w14:prst="orthographicFront"/>
                  <w14:lightRig w14:rig="threePt" w14:dir="t">
                    <w14:rot w14:lat="0" w14:lon="0" w14:rev="0"/>
                  </w14:lightRig>
                </w14:scene3d>
              </w:rPr>
              <w:t>5.2</w:t>
            </w:r>
            <w:r w:rsidR="00BF1263">
              <w:rPr>
                <w:rFonts w:asciiTheme="minorHAnsi" w:eastAsiaTheme="minorEastAsia" w:hAnsiTheme="minorHAnsi" w:cstheme="minorBidi"/>
                <w:caps w:val="0"/>
                <w:noProof/>
              </w:rPr>
              <w:tab/>
            </w:r>
            <w:r w:rsidR="00BF1263" w:rsidRPr="00D70B73">
              <w:rPr>
                <w:rStyle w:val="Hyperlink"/>
                <w:noProof/>
              </w:rPr>
              <w:t>contract management enactment</w:t>
            </w:r>
            <w:r w:rsidR="00BF1263">
              <w:rPr>
                <w:noProof/>
                <w:webHidden/>
              </w:rPr>
              <w:tab/>
            </w:r>
            <w:r w:rsidR="00BF1263">
              <w:rPr>
                <w:noProof/>
                <w:webHidden/>
              </w:rPr>
              <w:fldChar w:fldCharType="begin"/>
            </w:r>
            <w:r w:rsidR="00BF1263">
              <w:rPr>
                <w:noProof/>
                <w:webHidden/>
              </w:rPr>
              <w:instrText xml:space="preserve"> PAGEREF _Toc531653172 \h </w:instrText>
            </w:r>
            <w:r w:rsidR="00BF1263">
              <w:rPr>
                <w:noProof/>
                <w:webHidden/>
              </w:rPr>
            </w:r>
            <w:r w:rsidR="00BF1263">
              <w:rPr>
                <w:noProof/>
                <w:webHidden/>
              </w:rPr>
              <w:fldChar w:fldCharType="separate"/>
            </w:r>
            <w:r w:rsidR="00DD39EB">
              <w:rPr>
                <w:noProof/>
                <w:webHidden/>
              </w:rPr>
              <w:t>25</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73" w:history="1">
            <w:r w:rsidR="00BF1263" w:rsidRPr="00D70B73">
              <w:rPr>
                <w:rStyle w:val="Hyperlink"/>
                <w:noProof/>
                <w14:scene3d>
                  <w14:camera w14:prst="orthographicFront"/>
                  <w14:lightRig w14:rig="threePt" w14:dir="t">
                    <w14:rot w14:lat="0" w14:lon="0" w14:rev="0"/>
                  </w14:lightRig>
                </w14:scene3d>
              </w:rPr>
              <w:t>5.2.1</w:t>
            </w:r>
            <w:r w:rsidR="00BF1263">
              <w:rPr>
                <w:rFonts w:asciiTheme="minorHAnsi" w:eastAsiaTheme="minorEastAsia" w:hAnsiTheme="minorHAnsi" w:cstheme="minorBidi"/>
                <w:i w:val="0"/>
                <w:noProof/>
              </w:rPr>
              <w:tab/>
            </w:r>
            <w:r w:rsidR="00BF1263" w:rsidRPr="00D70B73">
              <w:rPr>
                <w:rStyle w:val="Hyperlink"/>
                <w:noProof/>
              </w:rPr>
              <w:t>Managing contract mobilization</w:t>
            </w:r>
            <w:r w:rsidR="00BF1263">
              <w:rPr>
                <w:noProof/>
                <w:webHidden/>
              </w:rPr>
              <w:tab/>
            </w:r>
            <w:r w:rsidR="00BF1263">
              <w:rPr>
                <w:noProof/>
                <w:webHidden/>
              </w:rPr>
              <w:fldChar w:fldCharType="begin"/>
            </w:r>
            <w:r w:rsidR="00BF1263">
              <w:rPr>
                <w:noProof/>
                <w:webHidden/>
              </w:rPr>
              <w:instrText xml:space="preserve"> PAGEREF _Toc531653173 \h </w:instrText>
            </w:r>
            <w:r w:rsidR="00BF1263">
              <w:rPr>
                <w:noProof/>
                <w:webHidden/>
              </w:rPr>
            </w:r>
            <w:r w:rsidR="00BF1263">
              <w:rPr>
                <w:noProof/>
                <w:webHidden/>
              </w:rPr>
              <w:fldChar w:fldCharType="separate"/>
            </w:r>
            <w:r w:rsidR="00DD39EB">
              <w:rPr>
                <w:noProof/>
                <w:webHidden/>
              </w:rPr>
              <w:t>25</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74" w:history="1">
            <w:r w:rsidR="00BF1263" w:rsidRPr="00D70B73">
              <w:rPr>
                <w:rStyle w:val="Hyperlink"/>
                <w:noProof/>
                <w14:scene3d>
                  <w14:camera w14:prst="orthographicFront"/>
                  <w14:lightRig w14:rig="threePt" w14:dir="t">
                    <w14:rot w14:lat="0" w14:lon="0" w14:rev="0"/>
                  </w14:lightRig>
                </w14:scene3d>
              </w:rPr>
              <w:t>5.2.2</w:t>
            </w:r>
            <w:r w:rsidR="00BF1263">
              <w:rPr>
                <w:rFonts w:asciiTheme="minorHAnsi" w:eastAsiaTheme="minorEastAsia" w:hAnsiTheme="minorHAnsi" w:cstheme="minorBidi"/>
                <w:i w:val="0"/>
                <w:noProof/>
              </w:rPr>
              <w:tab/>
            </w:r>
            <w:r w:rsidR="00BF1263" w:rsidRPr="00D70B73">
              <w:rPr>
                <w:rStyle w:val="Hyperlink"/>
                <w:noProof/>
              </w:rPr>
              <w:t>Managing documentation and record keeping</w:t>
            </w:r>
            <w:r w:rsidR="00BF1263">
              <w:rPr>
                <w:noProof/>
                <w:webHidden/>
              </w:rPr>
              <w:tab/>
            </w:r>
            <w:r w:rsidR="00BF1263">
              <w:rPr>
                <w:noProof/>
                <w:webHidden/>
              </w:rPr>
              <w:fldChar w:fldCharType="begin"/>
            </w:r>
            <w:r w:rsidR="00BF1263">
              <w:rPr>
                <w:noProof/>
                <w:webHidden/>
              </w:rPr>
              <w:instrText xml:space="preserve"> PAGEREF _Toc531653174 \h </w:instrText>
            </w:r>
            <w:r w:rsidR="00BF1263">
              <w:rPr>
                <w:noProof/>
                <w:webHidden/>
              </w:rPr>
            </w:r>
            <w:r w:rsidR="00BF1263">
              <w:rPr>
                <w:noProof/>
                <w:webHidden/>
              </w:rPr>
              <w:fldChar w:fldCharType="separate"/>
            </w:r>
            <w:r w:rsidR="00DD39EB">
              <w:rPr>
                <w:noProof/>
                <w:webHidden/>
              </w:rPr>
              <w:t>26</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75" w:history="1">
            <w:r w:rsidR="00BF1263" w:rsidRPr="00D70B73">
              <w:rPr>
                <w:rStyle w:val="Hyperlink"/>
                <w:noProof/>
                <w14:scene3d>
                  <w14:camera w14:prst="orthographicFront"/>
                  <w14:lightRig w14:rig="threePt" w14:dir="t">
                    <w14:rot w14:lat="0" w14:lon="0" w14:rev="0"/>
                  </w14:lightRig>
                </w14:scene3d>
              </w:rPr>
              <w:t>5.2.3</w:t>
            </w:r>
            <w:r w:rsidR="00BF1263">
              <w:rPr>
                <w:rFonts w:asciiTheme="minorHAnsi" w:eastAsiaTheme="minorEastAsia" w:hAnsiTheme="minorHAnsi" w:cstheme="minorBidi"/>
                <w:i w:val="0"/>
                <w:noProof/>
              </w:rPr>
              <w:tab/>
            </w:r>
            <w:r w:rsidR="00BF1263" w:rsidRPr="00D70B73">
              <w:rPr>
                <w:rStyle w:val="Hyperlink"/>
                <w:noProof/>
              </w:rPr>
              <w:t>Managing conditions of contract</w:t>
            </w:r>
            <w:r w:rsidR="00BF1263">
              <w:rPr>
                <w:noProof/>
                <w:webHidden/>
              </w:rPr>
              <w:tab/>
            </w:r>
            <w:r w:rsidR="00BF1263">
              <w:rPr>
                <w:noProof/>
                <w:webHidden/>
              </w:rPr>
              <w:fldChar w:fldCharType="begin"/>
            </w:r>
            <w:r w:rsidR="00BF1263">
              <w:rPr>
                <w:noProof/>
                <w:webHidden/>
              </w:rPr>
              <w:instrText xml:space="preserve"> PAGEREF _Toc531653175 \h </w:instrText>
            </w:r>
            <w:r w:rsidR="00BF1263">
              <w:rPr>
                <w:noProof/>
                <w:webHidden/>
              </w:rPr>
            </w:r>
            <w:r w:rsidR="00BF1263">
              <w:rPr>
                <w:noProof/>
                <w:webHidden/>
              </w:rPr>
              <w:fldChar w:fldCharType="separate"/>
            </w:r>
            <w:r w:rsidR="00DD39EB">
              <w:rPr>
                <w:noProof/>
                <w:webHidden/>
              </w:rPr>
              <w:t>26</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76" w:history="1">
            <w:r w:rsidR="00BF1263" w:rsidRPr="00D70B73">
              <w:rPr>
                <w:rStyle w:val="Hyperlink"/>
                <w:noProof/>
                <w14:scene3d>
                  <w14:camera w14:prst="orthographicFront"/>
                  <w14:lightRig w14:rig="threePt" w14:dir="t">
                    <w14:rot w14:lat="0" w14:lon="0" w14:rev="0"/>
                  </w14:lightRig>
                </w14:scene3d>
              </w:rPr>
              <w:t>5.2.4</w:t>
            </w:r>
            <w:r w:rsidR="00BF1263">
              <w:rPr>
                <w:rFonts w:asciiTheme="minorHAnsi" w:eastAsiaTheme="minorEastAsia" w:hAnsiTheme="minorHAnsi" w:cstheme="minorBidi"/>
                <w:i w:val="0"/>
                <w:noProof/>
              </w:rPr>
              <w:tab/>
            </w:r>
            <w:r w:rsidR="00BF1263" w:rsidRPr="00D70B73">
              <w:rPr>
                <w:rStyle w:val="Hyperlink"/>
                <w:noProof/>
              </w:rPr>
              <w:t>Managing roles and responsibilities of parties</w:t>
            </w:r>
            <w:r w:rsidR="00BF1263">
              <w:rPr>
                <w:noProof/>
                <w:webHidden/>
              </w:rPr>
              <w:tab/>
            </w:r>
            <w:r w:rsidR="00BF1263">
              <w:rPr>
                <w:noProof/>
                <w:webHidden/>
              </w:rPr>
              <w:fldChar w:fldCharType="begin"/>
            </w:r>
            <w:r w:rsidR="00BF1263">
              <w:rPr>
                <w:noProof/>
                <w:webHidden/>
              </w:rPr>
              <w:instrText xml:space="preserve"> PAGEREF _Toc531653176 \h </w:instrText>
            </w:r>
            <w:r w:rsidR="00BF1263">
              <w:rPr>
                <w:noProof/>
                <w:webHidden/>
              </w:rPr>
            </w:r>
            <w:r w:rsidR="00BF1263">
              <w:rPr>
                <w:noProof/>
                <w:webHidden/>
              </w:rPr>
              <w:fldChar w:fldCharType="separate"/>
            </w:r>
            <w:r w:rsidR="00DD39EB">
              <w:rPr>
                <w:noProof/>
                <w:webHidden/>
              </w:rPr>
              <w:t>27</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77" w:history="1">
            <w:r w:rsidR="00BF1263" w:rsidRPr="00D70B73">
              <w:rPr>
                <w:rStyle w:val="Hyperlink"/>
                <w:noProof/>
                <w14:scene3d>
                  <w14:camera w14:prst="orthographicFront"/>
                  <w14:lightRig w14:rig="threePt" w14:dir="t">
                    <w14:rot w14:lat="0" w14:lon="0" w14:rev="0"/>
                  </w14:lightRig>
                </w14:scene3d>
              </w:rPr>
              <w:t>5.2.5</w:t>
            </w:r>
            <w:r w:rsidR="00BF1263">
              <w:rPr>
                <w:rFonts w:asciiTheme="minorHAnsi" w:eastAsiaTheme="minorEastAsia" w:hAnsiTheme="minorHAnsi" w:cstheme="minorBidi"/>
                <w:i w:val="0"/>
                <w:noProof/>
              </w:rPr>
              <w:tab/>
            </w:r>
            <w:r w:rsidR="00BF1263" w:rsidRPr="00D70B73">
              <w:rPr>
                <w:rStyle w:val="Hyperlink"/>
                <w:noProof/>
              </w:rPr>
              <w:t>Managing relationships and communication</w:t>
            </w:r>
            <w:r w:rsidR="00BF1263">
              <w:rPr>
                <w:noProof/>
                <w:webHidden/>
              </w:rPr>
              <w:tab/>
            </w:r>
            <w:r w:rsidR="00BF1263">
              <w:rPr>
                <w:noProof/>
                <w:webHidden/>
              </w:rPr>
              <w:fldChar w:fldCharType="begin"/>
            </w:r>
            <w:r w:rsidR="00BF1263">
              <w:rPr>
                <w:noProof/>
                <w:webHidden/>
              </w:rPr>
              <w:instrText xml:space="preserve"> PAGEREF _Toc531653177 \h </w:instrText>
            </w:r>
            <w:r w:rsidR="00BF1263">
              <w:rPr>
                <w:noProof/>
                <w:webHidden/>
              </w:rPr>
            </w:r>
            <w:r w:rsidR="00BF1263">
              <w:rPr>
                <w:noProof/>
                <w:webHidden/>
              </w:rPr>
              <w:fldChar w:fldCharType="separate"/>
            </w:r>
            <w:r w:rsidR="00DD39EB">
              <w:rPr>
                <w:noProof/>
                <w:webHidden/>
              </w:rPr>
              <w:t>28</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78" w:history="1">
            <w:r w:rsidR="00BF1263" w:rsidRPr="00D70B73">
              <w:rPr>
                <w:rStyle w:val="Hyperlink"/>
                <w:noProof/>
                <w14:scene3d>
                  <w14:camera w14:prst="orthographicFront"/>
                  <w14:lightRig w14:rig="threePt" w14:dir="t">
                    <w14:rot w14:lat="0" w14:lon="0" w14:rev="0"/>
                  </w14:lightRig>
                </w14:scene3d>
              </w:rPr>
              <w:t>5.2.6</w:t>
            </w:r>
            <w:r w:rsidR="00BF1263">
              <w:rPr>
                <w:rFonts w:asciiTheme="minorHAnsi" w:eastAsiaTheme="minorEastAsia" w:hAnsiTheme="minorHAnsi" w:cstheme="minorBidi"/>
                <w:i w:val="0"/>
                <w:noProof/>
              </w:rPr>
              <w:tab/>
            </w:r>
            <w:r w:rsidR="00BF1263" w:rsidRPr="00D70B73">
              <w:rPr>
                <w:rStyle w:val="Hyperlink"/>
                <w:noProof/>
              </w:rPr>
              <w:t>Managing costs</w:t>
            </w:r>
            <w:r w:rsidR="00BF1263">
              <w:rPr>
                <w:noProof/>
                <w:webHidden/>
              </w:rPr>
              <w:tab/>
            </w:r>
            <w:r w:rsidR="00BF1263">
              <w:rPr>
                <w:noProof/>
                <w:webHidden/>
              </w:rPr>
              <w:fldChar w:fldCharType="begin"/>
            </w:r>
            <w:r w:rsidR="00BF1263">
              <w:rPr>
                <w:noProof/>
                <w:webHidden/>
              </w:rPr>
              <w:instrText xml:space="preserve"> PAGEREF _Toc531653178 \h </w:instrText>
            </w:r>
            <w:r w:rsidR="00BF1263">
              <w:rPr>
                <w:noProof/>
                <w:webHidden/>
              </w:rPr>
            </w:r>
            <w:r w:rsidR="00BF1263">
              <w:rPr>
                <w:noProof/>
                <w:webHidden/>
              </w:rPr>
              <w:fldChar w:fldCharType="separate"/>
            </w:r>
            <w:r w:rsidR="00DD39EB">
              <w:rPr>
                <w:noProof/>
                <w:webHidden/>
              </w:rPr>
              <w:t>29</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79" w:history="1">
            <w:r w:rsidR="00BF1263" w:rsidRPr="00D70B73">
              <w:rPr>
                <w:rStyle w:val="Hyperlink"/>
                <w:noProof/>
                <w14:scene3d>
                  <w14:camera w14:prst="orthographicFront"/>
                  <w14:lightRig w14:rig="threePt" w14:dir="t">
                    <w14:rot w14:lat="0" w14:lon="0" w14:rev="0"/>
                  </w14:lightRig>
                </w14:scene3d>
              </w:rPr>
              <w:t>5.2.7</w:t>
            </w:r>
            <w:r w:rsidR="00BF1263">
              <w:rPr>
                <w:rFonts w:asciiTheme="minorHAnsi" w:eastAsiaTheme="minorEastAsia" w:hAnsiTheme="minorHAnsi" w:cstheme="minorBidi"/>
                <w:i w:val="0"/>
                <w:noProof/>
              </w:rPr>
              <w:tab/>
            </w:r>
            <w:r w:rsidR="00BF1263" w:rsidRPr="00D70B73">
              <w:rPr>
                <w:rStyle w:val="Hyperlink"/>
                <w:noProof/>
              </w:rPr>
              <w:t>Managing contract variations</w:t>
            </w:r>
            <w:r w:rsidR="00BF1263">
              <w:rPr>
                <w:noProof/>
                <w:webHidden/>
              </w:rPr>
              <w:tab/>
            </w:r>
            <w:r w:rsidR="00BF1263">
              <w:rPr>
                <w:noProof/>
                <w:webHidden/>
              </w:rPr>
              <w:fldChar w:fldCharType="begin"/>
            </w:r>
            <w:r w:rsidR="00BF1263">
              <w:rPr>
                <w:noProof/>
                <w:webHidden/>
              </w:rPr>
              <w:instrText xml:space="preserve"> PAGEREF _Toc531653179 \h </w:instrText>
            </w:r>
            <w:r w:rsidR="00BF1263">
              <w:rPr>
                <w:noProof/>
                <w:webHidden/>
              </w:rPr>
            </w:r>
            <w:r w:rsidR="00BF1263">
              <w:rPr>
                <w:noProof/>
                <w:webHidden/>
              </w:rPr>
              <w:fldChar w:fldCharType="separate"/>
            </w:r>
            <w:r w:rsidR="00DD39EB">
              <w:rPr>
                <w:noProof/>
                <w:webHidden/>
              </w:rPr>
              <w:t>30</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80" w:history="1">
            <w:r w:rsidR="00BF1263" w:rsidRPr="00D70B73">
              <w:rPr>
                <w:rStyle w:val="Hyperlink"/>
                <w:noProof/>
                <w14:scene3d>
                  <w14:camera w14:prst="orthographicFront"/>
                  <w14:lightRig w14:rig="threePt" w14:dir="t">
                    <w14:rot w14:lat="0" w14:lon="0" w14:rev="0"/>
                  </w14:lightRig>
                </w14:scene3d>
              </w:rPr>
              <w:t>5.2.8</w:t>
            </w:r>
            <w:r w:rsidR="00BF1263">
              <w:rPr>
                <w:rFonts w:asciiTheme="minorHAnsi" w:eastAsiaTheme="minorEastAsia" w:hAnsiTheme="minorHAnsi" w:cstheme="minorBidi"/>
                <w:i w:val="0"/>
                <w:noProof/>
              </w:rPr>
              <w:tab/>
            </w:r>
            <w:r w:rsidR="00BF1263" w:rsidRPr="00D70B73">
              <w:rPr>
                <w:rStyle w:val="Hyperlink"/>
                <w:noProof/>
              </w:rPr>
              <w:t>Managing contract disputes</w:t>
            </w:r>
            <w:r w:rsidR="00BF1263">
              <w:rPr>
                <w:noProof/>
                <w:webHidden/>
              </w:rPr>
              <w:tab/>
            </w:r>
            <w:r w:rsidR="00BF1263">
              <w:rPr>
                <w:noProof/>
                <w:webHidden/>
              </w:rPr>
              <w:fldChar w:fldCharType="begin"/>
            </w:r>
            <w:r w:rsidR="00BF1263">
              <w:rPr>
                <w:noProof/>
                <w:webHidden/>
              </w:rPr>
              <w:instrText xml:space="preserve"> PAGEREF _Toc531653180 \h </w:instrText>
            </w:r>
            <w:r w:rsidR="00BF1263">
              <w:rPr>
                <w:noProof/>
                <w:webHidden/>
              </w:rPr>
            </w:r>
            <w:r w:rsidR="00BF1263">
              <w:rPr>
                <w:noProof/>
                <w:webHidden/>
              </w:rPr>
              <w:fldChar w:fldCharType="separate"/>
            </w:r>
            <w:r w:rsidR="00DD39EB">
              <w:rPr>
                <w:noProof/>
                <w:webHidden/>
              </w:rPr>
              <w:t>31</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81" w:history="1">
            <w:r w:rsidR="00BF1263" w:rsidRPr="00D70B73">
              <w:rPr>
                <w:rStyle w:val="Hyperlink"/>
                <w:noProof/>
                <w14:scene3d>
                  <w14:camera w14:prst="orthographicFront"/>
                  <w14:lightRig w14:rig="threePt" w14:dir="t">
                    <w14:rot w14:lat="0" w14:lon="0" w14:rev="0"/>
                  </w14:lightRig>
                </w14:scene3d>
              </w:rPr>
              <w:t>5.2.9</w:t>
            </w:r>
            <w:r w:rsidR="00BF1263">
              <w:rPr>
                <w:rFonts w:asciiTheme="minorHAnsi" w:eastAsiaTheme="minorEastAsia" w:hAnsiTheme="minorHAnsi" w:cstheme="minorBidi"/>
                <w:i w:val="0"/>
                <w:noProof/>
              </w:rPr>
              <w:tab/>
            </w:r>
            <w:r w:rsidR="00BF1263" w:rsidRPr="00D70B73">
              <w:rPr>
                <w:rStyle w:val="Hyperlink"/>
                <w:noProof/>
              </w:rPr>
              <w:t>Managing contract performance</w:t>
            </w:r>
            <w:r w:rsidR="00BF1263">
              <w:rPr>
                <w:noProof/>
                <w:webHidden/>
              </w:rPr>
              <w:tab/>
            </w:r>
            <w:r w:rsidR="00BF1263">
              <w:rPr>
                <w:noProof/>
                <w:webHidden/>
              </w:rPr>
              <w:fldChar w:fldCharType="begin"/>
            </w:r>
            <w:r w:rsidR="00BF1263">
              <w:rPr>
                <w:noProof/>
                <w:webHidden/>
              </w:rPr>
              <w:instrText xml:space="preserve"> PAGEREF _Toc531653181 \h </w:instrText>
            </w:r>
            <w:r w:rsidR="00BF1263">
              <w:rPr>
                <w:noProof/>
                <w:webHidden/>
              </w:rPr>
            </w:r>
            <w:r w:rsidR="00BF1263">
              <w:rPr>
                <w:noProof/>
                <w:webHidden/>
              </w:rPr>
              <w:fldChar w:fldCharType="separate"/>
            </w:r>
            <w:r w:rsidR="00DD39EB">
              <w:rPr>
                <w:noProof/>
                <w:webHidden/>
              </w:rPr>
              <w:t>31</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82" w:history="1">
            <w:r w:rsidR="00BF1263" w:rsidRPr="00D70B73">
              <w:rPr>
                <w:rStyle w:val="Hyperlink"/>
                <w:noProof/>
                <w14:scene3d>
                  <w14:camera w14:prst="orthographicFront"/>
                  <w14:lightRig w14:rig="threePt" w14:dir="t">
                    <w14:rot w14:lat="0" w14:lon="0" w14:rev="0"/>
                  </w14:lightRig>
                </w14:scene3d>
              </w:rPr>
              <w:t>5.2.10</w:t>
            </w:r>
            <w:r w:rsidR="00BF1263">
              <w:rPr>
                <w:rFonts w:asciiTheme="minorHAnsi" w:eastAsiaTheme="minorEastAsia" w:hAnsiTheme="minorHAnsi" w:cstheme="minorBidi"/>
                <w:i w:val="0"/>
                <w:noProof/>
              </w:rPr>
              <w:tab/>
            </w:r>
            <w:r w:rsidR="00BF1263" w:rsidRPr="00D70B73">
              <w:rPr>
                <w:rStyle w:val="Hyperlink"/>
                <w:noProof/>
              </w:rPr>
              <w:t>Contract monitoring</w:t>
            </w:r>
            <w:r w:rsidR="00BF1263">
              <w:rPr>
                <w:noProof/>
                <w:webHidden/>
              </w:rPr>
              <w:tab/>
            </w:r>
            <w:r w:rsidR="00BF1263">
              <w:rPr>
                <w:noProof/>
                <w:webHidden/>
              </w:rPr>
              <w:fldChar w:fldCharType="begin"/>
            </w:r>
            <w:r w:rsidR="00BF1263">
              <w:rPr>
                <w:noProof/>
                <w:webHidden/>
              </w:rPr>
              <w:instrText xml:space="preserve"> PAGEREF _Toc531653182 \h </w:instrText>
            </w:r>
            <w:r w:rsidR="00BF1263">
              <w:rPr>
                <w:noProof/>
                <w:webHidden/>
              </w:rPr>
            </w:r>
            <w:r w:rsidR="00BF1263">
              <w:rPr>
                <w:noProof/>
                <w:webHidden/>
              </w:rPr>
              <w:fldChar w:fldCharType="separate"/>
            </w:r>
            <w:r w:rsidR="00DD39EB">
              <w:rPr>
                <w:noProof/>
                <w:webHidden/>
              </w:rPr>
              <w:t>32</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83" w:history="1">
            <w:r w:rsidR="00BF1263" w:rsidRPr="00D70B73">
              <w:rPr>
                <w:rStyle w:val="Hyperlink"/>
                <w:noProof/>
                <w14:scene3d>
                  <w14:camera w14:prst="orthographicFront"/>
                  <w14:lightRig w14:rig="threePt" w14:dir="t">
                    <w14:rot w14:lat="0" w14:lon="0" w14:rev="0"/>
                  </w14:lightRig>
                </w14:scene3d>
              </w:rPr>
              <w:t>5.2.11</w:t>
            </w:r>
            <w:r w:rsidR="00BF1263">
              <w:rPr>
                <w:rFonts w:asciiTheme="minorHAnsi" w:eastAsiaTheme="minorEastAsia" w:hAnsiTheme="minorHAnsi" w:cstheme="minorBidi"/>
                <w:i w:val="0"/>
                <w:noProof/>
              </w:rPr>
              <w:tab/>
            </w:r>
            <w:r w:rsidR="00BF1263" w:rsidRPr="00D70B73">
              <w:rPr>
                <w:rStyle w:val="Hyperlink"/>
                <w:noProof/>
              </w:rPr>
              <w:t>Managing ethical contract business conduct and conflict of interest</w:t>
            </w:r>
            <w:r w:rsidR="00BF1263">
              <w:rPr>
                <w:noProof/>
                <w:webHidden/>
              </w:rPr>
              <w:tab/>
            </w:r>
            <w:r w:rsidR="00BF1263">
              <w:rPr>
                <w:noProof/>
                <w:webHidden/>
              </w:rPr>
              <w:fldChar w:fldCharType="begin"/>
            </w:r>
            <w:r w:rsidR="00BF1263">
              <w:rPr>
                <w:noProof/>
                <w:webHidden/>
              </w:rPr>
              <w:instrText xml:space="preserve"> PAGEREF _Toc531653183 \h </w:instrText>
            </w:r>
            <w:r w:rsidR="00BF1263">
              <w:rPr>
                <w:noProof/>
                <w:webHidden/>
              </w:rPr>
            </w:r>
            <w:r w:rsidR="00BF1263">
              <w:rPr>
                <w:noProof/>
                <w:webHidden/>
              </w:rPr>
              <w:fldChar w:fldCharType="separate"/>
            </w:r>
            <w:r w:rsidR="00DD39EB">
              <w:rPr>
                <w:noProof/>
                <w:webHidden/>
              </w:rPr>
              <w:t>33</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84" w:history="1">
            <w:r w:rsidR="00BF1263" w:rsidRPr="00D70B73">
              <w:rPr>
                <w:rStyle w:val="Hyperlink"/>
                <w:noProof/>
                <w14:scene3d>
                  <w14:camera w14:prst="orthographicFront"/>
                  <w14:lightRig w14:rig="threePt" w14:dir="t">
                    <w14:rot w14:lat="0" w14:lon="0" w14:rev="0"/>
                  </w14:lightRig>
                </w14:scene3d>
              </w:rPr>
              <w:t>5.2.12</w:t>
            </w:r>
            <w:r w:rsidR="00BF1263">
              <w:rPr>
                <w:rFonts w:asciiTheme="minorHAnsi" w:eastAsiaTheme="minorEastAsia" w:hAnsiTheme="minorHAnsi" w:cstheme="minorBidi"/>
                <w:i w:val="0"/>
                <w:noProof/>
              </w:rPr>
              <w:tab/>
            </w:r>
            <w:r w:rsidR="00BF1263" w:rsidRPr="00D70B73">
              <w:rPr>
                <w:rStyle w:val="Hyperlink"/>
                <w:noProof/>
              </w:rPr>
              <w:t>Managing contract completion</w:t>
            </w:r>
            <w:r w:rsidR="00BF1263">
              <w:rPr>
                <w:noProof/>
                <w:webHidden/>
              </w:rPr>
              <w:tab/>
            </w:r>
            <w:r w:rsidR="00BF1263">
              <w:rPr>
                <w:noProof/>
                <w:webHidden/>
              </w:rPr>
              <w:fldChar w:fldCharType="begin"/>
            </w:r>
            <w:r w:rsidR="00BF1263">
              <w:rPr>
                <w:noProof/>
                <w:webHidden/>
              </w:rPr>
              <w:instrText xml:space="preserve"> PAGEREF _Toc531653184 \h </w:instrText>
            </w:r>
            <w:r w:rsidR="00BF1263">
              <w:rPr>
                <w:noProof/>
                <w:webHidden/>
              </w:rPr>
            </w:r>
            <w:r w:rsidR="00BF1263">
              <w:rPr>
                <w:noProof/>
                <w:webHidden/>
              </w:rPr>
              <w:fldChar w:fldCharType="separate"/>
            </w:r>
            <w:r w:rsidR="00DD39EB">
              <w:rPr>
                <w:noProof/>
                <w:webHidden/>
              </w:rPr>
              <w:t>33</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185" w:history="1">
            <w:r w:rsidR="00BF1263" w:rsidRPr="00D70B73">
              <w:rPr>
                <w:rStyle w:val="Hyperlink"/>
                <w:noProof/>
                <w14:scene3d>
                  <w14:camera w14:prst="orthographicFront"/>
                  <w14:lightRig w14:rig="threePt" w14:dir="t">
                    <w14:rot w14:lat="0" w14:lon="0" w14:rev="0"/>
                  </w14:lightRig>
                </w14:scene3d>
              </w:rPr>
              <w:t>6</w:t>
            </w:r>
            <w:r w:rsidR="00BF1263">
              <w:rPr>
                <w:rFonts w:asciiTheme="minorHAnsi" w:eastAsiaTheme="minorEastAsia" w:hAnsiTheme="minorHAnsi" w:cstheme="minorBidi"/>
                <w:b w:val="0"/>
                <w:caps w:val="0"/>
                <w:noProof/>
                <w:sz w:val="22"/>
              </w:rPr>
              <w:tab/>
            </w:r>
            <w:r w:rsidR="00BF1263" w:rsidRPr="00D70B73">
              <w:rPr>
                <w:rStyle w:val="Hyperlink"/>
                <w:noProof/>
              </w:rPr>
              <w:t>Study and Design service CONTRACT ESTABLISHMENT</w:t>
            </w:r>
            <w:r w:rsidR="00BF1263">
              <w:rPr>
                <w:noProof/>
                <w:webHidden/>
              </w:rPr>
              <w:tab/>
            </w:r>
            <w:r w:rsidR="00BF1263">
              <w:rPr>
                <w:noProof/>
                <w:webHidden/>
              </w:rPr>
              <w:fldChar w:fldCharType="begin"/>
            </w:r>
            <w:r w:rsidR="00BF1263">
              <w:rPr>
                <w:noProof/>
                <w:webHidden/>
              </w:rPr>
              <w:instrText xml:space="preserve"> PAGEREF _Toc531653185 \h </w:instrText>
            </w:r>
            <w:r w:rsidR="00BF1263">
              <w:rPr>
                <w:noProof/>
                <w:webHidden/>
              </w:rPr>
            </w:r>
            <w:r w:rsidR="00BF1263">
              <w:rPr>
                <w:noProof/>
                <w:webHidden/>
              </w:rPr>
              <w:fldChar w:fldCharType="separate"/>
            </w:r>
            <w:r w:rsidR="00DD39EB">
              <w:rPr>
                <w:noProof/>
                <w:webHidden/>
              </w:rPr>
              <w:t>35</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186" w:history="1">
            <w:r w:rsidR="00BF1263" w:rsidRPr="00D70B73">
              <w:rPr>
                <w:rStyle w:val="Hyperlink"/>
                <w:noProof/>
                <w14:scene3d>
                  <w14:camera w14:prst="orthographicFront"/>
                  <w14:lightRig w14:rig="threePt" w14:dir="t">
                    <w14:rot w14:lat="0" w14:lon="0" w14:rev="0"/>
                  </w14:lightRig>
                </w14:scene3d>
              </w:rPr>
              <w:t>7</w:t>
            </w:r>
            <w:r w:rsidR="00BF1263">
              <w:rPr>
                <w:rFonts w:asciiTheme="minorHAnsi" w:eastAsiaTheme="minorEastAsia" w:hAnsiTheme="minorHAnsi" w:cstheme="minorBidi"/>
                <w:b w:val="0"/>
                <w:caps w:val="0"/>
                <w:noProof/>
                <w:sz w:val="22"/>
              </w:rPr>
              <w:tab/>
            </w:r>
            <w:r w:rsidR="00BF1263" w:rsidRPr="00D70B73">
              <w:rPr>
                <w:rStyle w:val="Hyperlink"/>
                <w:noProof/>
              </w:rPr>
              <w:t>study and design Service CONTRACT IMPLEMENTATION</w:t>
            </w:r>
            <w:r w:rsidR="00BF1263">
              <w:rPr>
                <w:noProof/>
                <w:webHidden/>
              </w:rPr>
              <w:tab/>
            </w:r>
            <w:r w:rsidR="00BF1263">
              <w:rPr>
                <w:noProof/>
                <w:webHidden/>
              </w:rPr>
              <w:fldChar w:fldCharType="begin"/>
            </w:r>
            <w:r w:rsidR="00BF1263">
              <w:rPr>
                <w:noProof/>
                <w:webHidden/>
              </w:rPr>
              <w:instrText xml:space="preserve"> PAGEREF _Toc531653186 \h </w:instrText>
            </w:r>
            <w:r w:rsidR="00BF1263">
              <w:rPr>
                <w:noProof/>
                <w:webHidden/>
              </w:rPr>
            </w:r>
            <w:r w:rsidR="00BF1263">
              <w:rPr>
                <w:noProof/>
                <w:webHidden/>
              </w:rPr>
              <w:fldChar w:fldCharType="separate"/>
            </w:r>
            <w:r w:rsidR="00DD39EB">
              <w:rPr>
                <w:noProof/>
                <w:webHidden/>
              </w:rPr>
              <w:t>39</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87" w:history="1">
            <w:r w:rsidR="00BF1263" w:rsidRPr="00D70B73">
              <w:rPr>
                <w:rStyle w:val="Hyperlink"/>
                <w:noProof/>
                <w14:scene3d>
                  <w14:camera w14:prst="orthographicFront"/>
                  <w14:lightRig w14:rig="threePt" w14:dir="t">
                    <w14:rot w14:lat="0" w14:lon="0" w14:rev="0"/>
                  </w14:lightRig>
                </w14:scene3d>
              </w:rPr>
              <w:t>7.1</w:t>
            </w:r>
            <w:r w:rsidR="00BF1263">
              <w:rPr>
                <w:rFonts w:asciiTheme="minorHAnsi" w:eastAsiaTheme="minorEastAsia" w:hAnsiTheme="minorHAnsi" w:cstheme="minorBidi"/>
                <w:caps w:val="0"/>
                <w:noProof/>
              </w:rPr>
              <w:tab/>
            </w:r>
            <w:r w:rsidR="00BF1263" w:rsidRPr="00D70B73">
              <w:rPr>
                <w:rStyle w:val="Hyperlink"/>
                <w:noProof/>
              </w:rPr>
              <w:t>general</w:t>
            </w:r>
            <w:r w:rsidR="00BF1263">
              <w:rPr>
                <w:noProof/>
                <w:webHidden/>
              </w:rPr>
              <w:tab/>
            </w:r>
            <w:r w:rsidR="00BF1263">
              <w:rPr>
                <w:noProof/>
                <w:webHidden/>
              </w:rPr>
              <w:fldChar w:fldCharType="begin"/>
            </w:r>
            <w:r w:rsidR="00BF1263">
              <w:rPr>
                <w:noProof/>
                <w:webHidden/>
              </w:rPr>
              <w:instrText xml:space="preserve"> PAGEREF _Toc531653187 \h </w:instrText>
            </w:r>
            <w:r w:rsidR="00BF1263">
              <w:rPr>
                <w:noProof/>
                <w:webHidden/>
              </w:rPr>
            </w:r>
            <w:r w:rsidR="00BF1263">
              <w:rPr>
                <w:noProof/>
                <w:webHidden/>
              </w:rPr>
              <w:fldChar w:fldCharType="separate"/>
            </w:r>
            <w:r w:rsidR="00DD39EB">
              <w:rPr>
                <w:noProof/>
                <w:webHidden/>
              </w:rPr>
              <w:t>39</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88" w:history="1">
            <w:r w:rsidR="00BF1263" w:rsidRPr="00D70B73">
              <w:rPr>
                <w:rStyle w:val="Hyperlink"/>
                <w:noProof/>
                <w14:scene3d>
                  <w14:camera w14:prst="orthographicFront"/>
                  <w14:lightRig w14:rig="threePt" w14:dir="t">
                    <w14:rot w14:lat="0" w14:lon="0" w14:rev="0"/>
                  </w14:lightRig>
                </w14:scene3d>
              </w:rPr>
              <w:t>7.2</w:t>
            </w:r>
            <w:r w:rsidR="00BF1263">
              <w:rPr>
                <w:rFonts w:asciiTheme="minorHAnsi" w:eastAsiaTheme="minorEastAsia" w:hAnsiTheme="minorHAnsi" w:cstheme="minorBidi"/>
                <w:caps w:val="0"/>
                <w:noProof/>
              </w:rPr>
              <w:tab/>
            </w:r>
            <w:r w:rsidR="00BF1263" w:rsidRPr="00D70B73">
              <w:rPr>
                <w:rStyle w:val="Hyperlink"/>
                <w:noProof/>
              </w:rPr>
              <w:t>planning study and design contract management</w:t>
            </w:r>
            <w:r w:rsidR="00BF1263">
              <w:rPr>
                <w:noProof/>
                <w:webHidden/>
              </w:rPr>
              <w:tab/>
            </w:r>
            <w:r w:rsidR="00BF1263">
              <w:rPr>
                <w:noProof/>
                <w:webHidden/>
              </w:rPr>
              <w:fldChar w:fldCharType="begin"/>
            </w:r>
            <w:r w:rsidR="00BF1263">
              <w:rPr>
                <w:noProof/>
                <w:webHidden/>
              </w:rPr>
              <w:instrText xml:space="preserve"> PAGEREF _Toc531653188 \h </w:instrText>
            </w:r>
            <w:r w:rsidR="00BF1263">
              <w:rPr>
                <w:noProof/>
                <w:webHidden/>
              </w:rPr>
            </w:r>
            <w:r w:rsidR="00BF1263">
              <w:rPr>
                <w:noProof/>
                <w:webHidden/>
              </w:rPr>
              <w:fldChar w:fldCharType="separate"/>
            </w:r>
            <w:r w:rsidR="00DD39EB">
              <w:rPr>
                <w:noProof/>
                <w:webHidden/>
              </w:rPr>
              <w:t>41</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89" w:history="1">
            <w:r w:rsidR="00BF1263" w:rsidRPr="00D70B73">
              <w:rPr>
                <w:rStyle w:val="Hyperlink"/>
                <w:noProof/>
                <w14:scene3d>
                  <w14:camera w14:prst="orthographicFront"/>
                  <w14:lightRig w14:rig="threePt" w14:dir="t">
                    <w14:rot w14:lat="0" w14:lon="0" w14:rev="0"/>
                  </w14:lightRig>
                </w14:scene3d>
              </w:rPr>
              <w:t>7.2.1</w:t>
            </w:r>
            <w:r w:rsidR="00BF1263">
              <w:rPr>
                <w:rFonts w:asciiTheme="minorHAnsi" w:eastAsiaTheme="minorEastAsia" w:hAnsiTheme="minorHAnsi" w:cstheme="minorBidi"/>
                <w:i w:val="0"/>
                <w:noProof/>
              </w:rPr>
              <w:tab/>
            </w:r>
            <w:r w:rsidR="00BF1263" w:rsidRPr="00D70B73">
              <w:rPr>
                <w:rStyle w:val="Hyperlink"/>
                <w:noProof/>
              </w:rPr>
              <w:t>Review study and design contract establishment</w:t>
            </w:r>
            <w:r w:rsidR="00BF1263">
              <w:rPr>
                <w:noProof/>
                <w:webHidden/>
              </w:rPr>
              <w:tab/>
            </w:r>
            <w:r w:rsidR="00BF1263">
              <w:rPr>
                <w:noProof/>
                <w:webHidden/>
              </w:rPr>
              <w:fldChar w:fldCharType="begin"/>
            </w:r>
            <w:r w:rsidR="00BF1263">
              <w:rPr>
                <w:noProof/>
                <w:webHidden/>
              </w:rPr>
              <w:instrText xml:space="preserve"> PAGEREF _Toc531653189 \h </w:instrText>
            </w:r>
            <w:r w:rsidR="00BF1263">
              <w:rPr>
                <w:noProof/>
                <w:webHidden/>
              </w:rPr>
            </w:r>
            <w:r w:rsidR="00BF1263">
              <w:rPr>
                <w:noProof/>
                <w:webHidden/>
              </w:rPr>
              <w:fldChar w:fldCharType="separate"/>
            </w:r>
            <w:r w:rsidR="00DD39EB">
              <w:rPr>
                <w:noProof/>
                <w:webHidden/>
              </w:rPr>
              <w:t>41</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90" w:history="1">
            <w:r w:rsidR="00BF1263" w:rsidRPr="00D70B73">
              <w:rPr>
                <w:rStyle w:val="Hyperlink"/>
                <w:noProof/>
                <w14:scene3d>
                  <w14:camera w14:prst="orthographicFront"/>
                  <w14:lightRig w14:rig="threePt" w14:dir="t">
                    <w14:rot w14:lat="0" w14:lon="0" w14:rev="0"/>
                  </w14:lightRig>
                </w14:scene3d>
              </w:rPr>
              <w:t>7.2.2</w:t>
            </w:r>
            <w:r w:rsidR="00BF1263">
              <w:rPr>
                <w:rFonts w:asciiTheme="minorHAnsi" w:eastAsiaTheme="minorEastAsia" w:hAnsiTheme="minorHAnsi" w:cstheme="minorBidi"/>
                <w:i w:val="0"/>
                <w:noProof/>
              </w:rPr>
              <w:tab/>
            </w:r>
            <w:r w:rsidR="00BF1263" w:rsidRPr="00D70B73">
              <w:rPr>
                <w:rStyle w:val="Hyperlink"/>
                <w:noProof/>
              </w:rPr>
              <w:t>Designing study and design contract management strategy</w:t>
            </w:r>
            <w:r w:rsidR="00BF1263">
              <w:rPr>
                <w:noProof/>
                <w:webHidden/>
              </w:rPr>
              <w:tab/>
            </w:r>
            <w:r w:rsidR="00BF1263">
              <w:rPr>
                <w:noProof/>
                <w:webHidden/>
              </w:rPr>
              <w:fldChar w:fldCharType="begin"/>
            </w:r>
            <w:r w:rsidR="00BF1263">
              <w:rPr>
                <w:noProof/>
                <w:webHidden/>
              </w:rPr>
              <w:instrText xml:space="preserve"> PAGEREF _Toc531653190 \h </w:instrText>
            </w:r>
            <w:r w:rsidR="00BF1263">
              <w:rPr>
                <w:noProof/>
                <w:webHidden/>
              </w:rPr>
            </w:r>
            <w:r w:rsidR="00BF1263">
              <w:rPr>
                <w:noProof/>
                <w:webHidden/>
              </w:rPr>
              <w:fldChar w:fldCharType="separate"/>
            </w:r>
            <w:r w:rsidR="00DD39EB">
              <w:rPr>
                <w:noProof/>
                <w:webHidden/>
              </w:rPr>
              <w:t>41</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91" w:history="1">
            <w:r w:rsidR="00BF1263" w:rsidRPr="00D70B73">
              <w:rPr>
                <w:rStyle w:val="Hyperlink"/>
                <w:noProof/>
                <w14:scene3d>
                  <w14:camera w14:prst="orthographicFront"/>
                  <w14:lightRig w14:rig="threePt" w14:dir="t">
                    <w14:rot w14:lat="0" w14:lon="0" w14:rev="0"/>
                  </w14:lightRig>
                </w14:scene3d>
              </w:rPr>
              <w:t>7.2.3</w:t>
            </w:r>
            <w:r w:rsidR="00BF1263">
              <w:rPr>
                <w:rFonts w:asciiTheme="minorHAnsi" w:eastAsiaTheme="minorEastAsia" w:hAnsiTheme="minorHAnsi" w:cstheme="minorBidi"/>
                <w:i w:val="0"/>
                <w:noProof/>
              </w:rPr>
              <w:tab/>
            </w:r>
            <w:r w:rsidR="00BF1263" w:rsidRPr="00D70B73">
              <w:rPr>
                <w:rStyle w:val="Hyperlink"/>
                <w:noProof/>
              </w:rPr>
              <w:t>Study and design contract management risk identification</w:t>
            </w:r>
            <w:r w:rsidR="00BF1263">
              <w:rPr>
                <w:noProof/>
                <w:webHidden/>
              </w:rPr>
              <w:tab/>
            </w:r>
            <w:r w:rsidR="00BF1263">
              <w:rPr>
                <w:noProof/>
                <w:webHidden/>
              </w:rPr>
              <w:fldChar w:fldCharType="begin"/>
            </w:r>
            <w:r w:rsidR="00BF1263">
              <w:rPr>
                <w:noProof/>
                <w:webHidden/>
              </w:rPr>
              <w:instrText xml:space="preserve"> PAGEREF _Toc531653191 \h </w:instrText>
            </w:r>
            <w:r w:rsidR="00BF1263">
              <w:rPr>
                <w:noProof/>
                <w:webHidden/>
              </w:rPr>
            </w:r>
            <w:r w:rsidR="00BF1263">
              <w:rPr>
                <w:noProof/>
                <w:webHidden/>
              </w:rPr>
              <w:fldChar w:fldCharType="separate"/>
            </w:r>
            <w:r w:rsidR="00DD39EB">
              <w:rPr>
                <w:noProof/>
                <w:webHidden/>
              </w:rPr>
              <w:t>41</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192" w:history="1">
            <w:r w:rsidR="00BF1263" w:rsidRPr="00D70B73">
              <w:rPr>
                <w:rStyle w:val="Hyperlink"/>
                <w:noProof/>
                <w14:scene3d>
                  <w14:camera w14:prst="orthographicFront"/>
                  <w14:lightRig w14:rig="threePt" w14:dir="t">
                    <w14:rot w14:lat="0" w14:lon="0" w14:rev="0"/>
                  </w14:lightRig>
                </w14:scene3d>
              </w:rPr>
              <w:t>7.3</w:t>
            </w:r>
            <w:r w:rsidR="00BF1263">
              <w:rPr>
                <w:rFonts w:asciiTheme="minorHAnsi" w:eastAsiaTheme="minorEastAsia" w:hAnsiTheme="minorHAnsi" w:cstheme="minorBidi"/>
                <w:caps w:val="0"/>
                <w:noProof/>
              </w:rPr>
              <w:tab/>
            </w:r>
            <w:r w:rsidR="00BF1263" w:rsidRPr="00D70B73">
              <w:rPr>
                <w:rStyle w:val="Hyperlink"/>
                <w:noProof/>
              </w:rPr>
              <w:t>study and design contract management enactment</w:t>
            </w:r>
            <w:r w:rsidR="00BF1263">
              <w:rPr>
                <w:noProof/>
                <w:webHidden/>
              </w:rPr>
              <w:tab/>
            </w:r>
            <w:r w:rsidR="00BF1263">
              <w:rPr>
                <w:noProof/>
                <w:webHidden/>
              </w:rPr>
              <w:fldChar w:fldCharType="begin"/>
            </w:r>
            <w:r w:rsidR="00BF1263">
              <w:rPr>
                <w:noProof/>
                <w:webHidden/>
              </w:rPr>
              <w:instrText xml:space="preserve"> PAGEREF _Toc531653192 \h </w:instrText>
            </w:r>
            <w:r w:rsidR="00BF1263">
              <w:rPr>
                <w:noProof/>
                <w:webHidden/>
              </w:rPr>
            </w:r>
            <w:r w:rsidR="00BF1263">
              <w:rPr>
                <w:noProof/>
                <w:webHidden/>
              </w:rPr>
              <w:fldChar w:fldCharType="separate"/>
            </w:r>
            <w:r w:rsidR="00DD39EB">
              <w:rPr>
                <w:noProof/>
                <w:webHidden/>
              </w:rPr>
              <w:t>41</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93" w:history="1">
            <w:r w:rsidR="00BF1263" w:rsidRPr="00D70B73">
              <w:rPr>
                <w:rStyle w:val="Hyperlink"/>
                <w:noProof/>
                <w14:scene3d>
                  <w14:camera w14:prst="orthographicFront"/>
                  <w14:lightRig w14:rig="threePt" w14:dir="t">
                    <w14:rot w14:lat="0" w14:lon="0" w14:rev="0"/>
                  </w14:lightRig>
                </w14:scene3d>
              </w:rPr>
              <w:t>7.3.1</w:t>
            </w:r>
            <w:r w:rsidR="00BF1263">
              <w:rPr>
                <w:rFonts w:asciiTheme="minorHAnsi" w:eastAsiaTheme="minorEastAsia" w:hAnsiTheme="minorHAnsi" w:cstheme="minorBidi"/>
                <w:i w:val="0"/>
                <w:noProof/>
              </w:rPr>
              <w:tab/>
            </w:r>
            <w:r w:rsidR="00BF1263" w:rsidRPr="00D70B73">
              <w:rPr>
                <w:rStyle w:val="Hyperlink"/>
                <w:noProof/>
              </w:rPr>
              <w:t>Managing study and deign contract mobilization</w:t>
            </w:r>
            <w:r w:rsidR="00BF1263">
              <w:rPr>
                <w:noProof/>
                <w:webHidden/>
              </w:rPr>
              <w:tab/>
            </w:r>
            <w:r w:rsidR="00BF1263">
              <w:rPr>
                <w:noProof/>
                <w:webHidden/>
              </w:rPr>
              <w:fldChar w:fldCharType="begin"/>
            </w:r>
            <w:r w:rsidR="00BF1263">
              <w:rPr>
                <w:noProof/>
                <w:webHidden/>
              </w:rPr>
              <w:instrText xml:space="preserve"> PAGEREF _Toc531653193 \h </w:instrText>
            </w:r>
            <w:r w:rsidR="00BF1263">
              <w:rPr>
                <w:noProof/>
                <w:webHidden/>
              </w:rPr>
            </w:r>
            <w:r w:rsidR="00BF1263">
              <w:rPr>
                <w:noProof/>
                <w:webHidden/>
              </w:rPr>
              <w:fldChar w:fldCharType="separate"/>
            </w:r>
            <w:r w:rsidR="00DD39EB">
              <w:rPr>
                <w:noProof/>
                <w:webHidden/>
              </w:rPr>
              <w:t>42</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94" w:history="1">
            <w:r w:rsidR="00BF1263" w:rsidRPr="00D70B73">
              <w:rPr>
                <w:rStyle w:val="Hyperlink"/>
                <w:noProof/>
                <w14:scene3d>
                  <w14:camera w14:prst="orthographicFront"/>
                  <w14:lightRig w14:rig="threePt" w14:dir="t">
                    <w14:rot w14:lat="0" w14:lon="0" w14:rev="0"/>
                  </w14:lightRig>
                </w14:scene3d>
              </w:rPr>
              <w:t>7.3.2</w:t>
            </w:r>
            <w:r w:rsidR="00BF1263">
              <w:rPr>
                <w:rFonts w:asciiTheme="minorHAnsi" w:eastAsiaTheme="minorEastAsia" w:hAnsiTheme="minorHAnsi" w:cstheme="minorBidi"/>
                <w:i w:val="0"/>
                <w:noProof/>
              </w:rPr>
              <w:tab/>
            </w:r>
            <w:r w:rsidR="00BF1263" w:rsidRPr="00D70B73">
              <w:rPr>
                <w:rStyle w:val="Hyperlink"/>
                <w:noProof/>
              </w:rPr>
              <w:t>Managing study and deign contract documentation and record keeping</w:t>
            </w:r>
            <w:r w:rsidR="00BF1263">
              <w:rPr>
                <w:noProof/>
                <w:webHidden/>
              </w:rPr>
              <w:tab/>
            </w:r>
            <w:r w:rsidR="00BF1263">
              <w:rPr>
                <w:noProof/>
                <w:webHidden/>
              </w:rPr>
              <w:fldChar w:fldCharType="begin"/>
            </w:r>
            <w:r w:rsidR="00BF1263">
              <w:rPr>
                <w:noProof/>
                <w:webHidden/>
              </w:rPr>
              <w:instrText xml:space="preserve"> PAGEREF _Toc531653194 \h </w:instrText>
            </w:r>
            <w:r w:rsidR="00BF1263">
              <w:rPr>
                <w:noProof/>
                <w:webHidden/>
              </w:rPr>
            </w:r>
            <w:r w:rsidR="00BF1263">
              <w:rPr>
                <w:noProof/>
                <w:webHidden/>
              </w:rPr>
              <w:fldChar w:fldCharType="separate"/>
            </w:r>
            <w:r w:rsidR="00DD39EB">
              <w:rPr>
                <w:noProof/>
                <w:webHidden/>
              </w:rPr>
              <w:t>42</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95" w:history="1">
            <w:r w:rsidR="00BF1263" w:rsidRPr="00D70B73">
              <w:rPr>
                <w:rStyle w:val="Hyperlink"/>
                <w:noProof/>
                <w14:scene3d>
                  <w14:camera w14:prst="orthographicFront"/>
                  <w14:lightRig w14:rig="threePt" w14:dir="t">
                    <w14:rot w14:lat="0" w14:lon="0" w14:rev="0"/>
                  </w14:lightRig>
                </w14:scene3d>
              </w:rPr>
              <w:t>7.3.3</w:t>
            </w:r>
            <w:r w:rsidR="00BF1263">
              <w:rPr>
                <w:rFonts w:asciiTheme="minorHAnsi" w:eastAsiaTheme="minorEastAsia" w:hAnsiTheme="minorHAnsi" w:cstheme="minorBidi"/>
                <w:i w:val="0"/>
                <w:noProof/>
              </w:rPr>
              <w:tab/>
            </w:r>
            <w:r w:rsidR="00BF1263" w:rsidRPr="00D70B73">
              <w:rPr>
                <w:rStyle w:val="Hyperlink"/>
                <w:noProof/>
              </w:rPr>
              <w:t>Managing conditions of study and deign contract</w:t>
            </w:r>
            <w:r w:rsidR="00BF1263">
              <w:rPr>
                <w:noProof/>
                <w:webHidden/>
              </w:rPr>
              <w:tab/>
            </w:r>
            <w:r w:rsidR="00BF1263">
              <w:rPr>
                <w:noProof/>
                <w:webHidden/>
              </w:rPr>
              <w:fldChar w:fldCharType="begin"/>
            </w:r>
            <w:r w:rsidR="00BF1263">
              <w:rPr>
                <w:noProof/>
                <w:webHidden/>
              </w:rPr>
              <w:instrText xml:space="preserve"> PAGEREF _Toc531653195 \h </w:instrText>
            </w:r>
            <w:r w:rsidR="00BF1263">
              <w:rPr>
                <w:noProof/>
                <w:webHidden/>
              </w:rPr>
            </w:r>
            <w:r w:rsidR="00BF1263">
              <w:rPr>
                <w:noProof/>
                <w:webHidden/>
              </w:rPr>
              <w:fldChar w:fldCharType="separate"/>
            </w:r>
            <w:r w:rsidR="00DD39EB">
              <w:rPr>
                <w:noProof/>
                <w:webHidden/>
              </w:rPr>
              <w:t>43</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96" w:history="1">
            <w:r w:rsidR="00BF1263" w:rsidRPr="00D70B73">
              <w:rPr>
                <w:rStyle w:val="Hyperlink"/>
                <w:noProof/>
                <w14:scene3d>
                  <w14:camera w14:prst="orthographicFront"/>
                  <w14:lightRig w14:rig="threePt" w14:dir="t">
                    <w14:rot w14:lat="0" w14:lon="0" w14:rev="0"/>
                  </w14:lightRig>
                </w14:scene3d>
              </w:rPr>
              <w:t>7.3.4</w:t>
            </w:r>
            <w:r w:rsidR="00BF1263">
              <w:rPr>
                <w:rFonts w:asciiTheme="minorHAnsi" w:eastAsiaTheme="minorEastAsia" w:hAnsiTheme="minorHAnsi" w:cstheme="minorBidi"/>
                <w:i w:val="0"/>
                <w:noProof/>
              </w:rPr>
              <w:tab/>
            </w:r>
            <w:r w:rsidR="00BF1263" w:rsidRPr="00D70B73">
              <w:rPr>
                <w:rStyle w:val="Hyperlink"/>
                <w:noProof/>
              </w:rPr>
              <w:t>Managing study and design contract management roles and responsibilities</w:t>
            </w:r>
            <w:r w:rsidR="00BF1263">
              <w:rPr>
                <w:noProof/>
                <w:webHidden/>
              </w:rPr>
              <w:tab/>
            </w:r>
            <w:r w:rsidR="00BF1263">
              <w:rPr>
                <w:noProof/>
                <w:webHidden/>
              </w:rPr>
              <w:fldChar w:fldCharType="begin"/>
            </w:r>
            <w:r w:rsidR="00BF1263">
              <w:rPr>
                <w:noProof/>
                <w:webHidden/>
              </w:rPr>
              <w:instrText xml:space="preserve"> PAGEREF _Toc531653196 \h </w:instrText>
            </w:r>
            <w:r w:rsidR="00BF1263">
              <w:rPr>
                <w:noProof/>
                <w:webHidden/>
              </w:rPr>
            </w:r>
            <w:r w:rsidR="00BF1263">
              <w:rPr>
                <w:noProof/>
                <w:webHidden/>
              </w:rPr>
              <w:fldChar w:fldCharType="separate"/>
            </w:r>
            <w:r w:rsidR="00DD39EB">
              <w:rPr>
                <w:noProof/>
                <w:webHidden/>
              </w:rPr>
              <w:t>44</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97" w:history="1">
            <w:r w:rsidR="00BF1263" w:rsidRPr="00D70B73">
              <w:rPr>
                <w:rStyle w:val="Hyperlink"/>
                <w:noProof/>
                <w14:scene3d>
                  <w14:camera w14:prst="orthographicFront"/>
                  <w14:lightRig w14:rig="threePt" w14:dir="t">
                    <w14:rot w14:lat="0" w14:lon="0" w14:rev="0"/>
                  </w14:lightRig>
                </w14:scene3d>
              </w:rPr>
              <w:t>7.3.5</w:t>
            </w:r>
            <w:r w:rsidR="00BF1263">
              <w:rPr>
                <w:rFonts w:asciiTheme="minorHAnsi" w:eastAsiaTheme="minorEastAsia" w:hAnsiTheme="minorHAnsi" w:cstheme="minorBidi"/>
                <w:i w:val="0"/>
                <w:noProof/>
              </w:rPr>
              <w:tab/>
            </w:r>
            <w:r w:rsidR="00BF1263" w:rsidRPr="00D70B73">
              <w:rPr>
                <w:rStyle w:val="Hyperlink"/>
                <w:noProof/>
              </w:rPr>
              <w:t>Managing relationships and communication in study and deign contract</w:t>
            </w:r>
            <w:r w:rsidR="00BF1263">
              <w:rPr>
                <w:noProof/>
                <w:webHidden/>
              </w:rPr>
              <w:tab/>
            </w:r>
            <w:r w:rsidR="00BF1263">
              <w:rPr>
                <w:noProof/>
                <w:webHidden/>
              </w:rPr>
              <w:fldChar w:fldCharType="begin"/>
            </w:r>
            <w:r w:rsidR="00BF1263">
              <w:rPr>
                <w:noProof/>
                <w:webHidden/>
              </w:rPr>
              <w:instrText xml:space="preserve"> PAGEREF _Toc531653197 \h </w:instrText>
            </w:r>
            <w:r w:rsidR="00BF1263">
              <w:rPr>
                <w:noProof/>
                <w:webHidden/>
              </w:rPr>
            </w:r>
            <w:r w:rsidR="00BF1263">
              <w:rPr>
                <w:noProof/>
                <w:webHidden/>
              </w:rPr>
              <w:fldChar w:fldCharType="separate"/>
            </w:r>
            <w:r w:rsidR="00DD39EB">
              <w:rPr>
                <w:noProof/>
                <w:webHidden/>
              </w:rPr>
              <w:t>45</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98" w:history="1">
            <w:r w:rsidR="00BF1263" w:rsidRPr="00D70B73">
              <w:rPr>
                <w:rStyle w:val="Hyperlink"/>
                <w:noProof/>
                <w14:scene3d>
                  <w14:camera w14:prst="orthographicFront"/>
                  <w14:lightRig w14:rig="threePt" w14:dir="t">
                    <w14:rot w14:lat="0" w14:lon="0" w14:rev="0"/>
                  </w14:lightRig>
                </w14:scene3d>
              </w:rPr>
              <w:t>7.3.6</w:t>
            </w:r>
            <w:r w:rsidR="00BF1263">
              <w:rPr>
                <w:rFonts w:asciiTheme="minorHAnsi" w:eastAsiaTheme="minorEastAsia" w:hAnsiTheme="minorHAnsi" w:cstheme="minorBidi"/>
                <w:i w:val="0"/>
                <w:noProof/>
              </w:rPr>
              <w:tab/>
            </w:r>
            <w:r w:rsidR="00BF1263" w:rsidRPr="00D70B73">
              <w:rPr>
                <w:rStyle w:val="Hyperlink"/>
                <w:noProof/>
              </w:rPr>
              <w:t>Managing costs in study and deign contract</w:t>
            </w:r>
            <w:r w:rsidR="00BF1263">
              <w:rPr>
                <w:noProof/>
                <w:webHidden/>
              </w:rPr>
              <w:tab/>
            </w:r>
            <w:r w:rsidR="00BF1263">
              <w:rPr>
                <w:noProof/>
                <w:webHidden/>
              </w:rPr>
              <w:fldChar w:fldCharType="begin"/>
            </w:r>
            <w:r w:rsidR="00BF1263">
              <w:rPr>
                <w:noProof/>
                <w:webHidden/>
              </w:rPr>
              <w:instrText xml:space="preserve"> PAGEREF _Toc531653198 \h </w:instrText>
            </w:r>
            <w:r w:rsidR="00BF1263">
              <w:rPr>
                <w:noProof/>
                <w:webHidden/>
              </w:rPr>
            </w:r>
            <w:r w:rsidR="00BF1263">
              <w:rPr>
                <w:noProof/>
                <w:webHidden/>
              </w:rPr>
              <w:fldChar w:fldCharType="separate"/>
            </w:r>
            <w:r w:rsidR="00DD39EB">
              <w:rPr>
                <w:noProof/>
                <w:webHidden/>
              </w:rPr>
              <w:t>45</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199" w:history="1">
            <w:r w:rsidR="00BF1263" w:rsidRPr="00D70B73">
              <w:rPr>
                <w:rStyle w:val="Hyperlink"/>
                <w:noProof/>
                <w14:scene3d>
                  <w14:camera w14:prst="orthographicFront"/>
                  <w14:lightRig w14:rig="threePt" w14:dir="t">
                    <w14:rot w14:lat="0" w14:lon="0" w14:rev="0"/>
                  </w14:lightRig>
                </w14:scene3d>
              </w:rPr>
              <w:t>7.3.7</w:t>
            </w:r>
            <w:r w:rsidR="00BF1263">
              <w:rPr>
                <w:rFonts w:asciiTheme="minorHAnsi" w:eastAsiaTheme="minorEastAsia" w:hAnsiTheme="minorHAnsi" w:cstheme="minorBidi"/>
                <w:i w:val="0"/>
                <w:noProof/>
              </w:rPr>
              <w:tab/>
            </w:r>
            <w:r w:rsidR="00BF1263" w:rsidRPr="00D70B73">
              <w:rPr>
                <w:rStyle w:val="Hyperlink"/>
                <w:noProof/>
              </w:rPr>
              <w:t>Managing study and design contract variations</w:t>
            </w:r>
            <w:r w:rsidR="00BF1263">
              <w:rPr>
                <w:noProof/>
                <w:webHidden/>
              </w:rPr>
              <w:tab/>
            </w:r>
            <w:r w:rsidR="00BF1263">
              <w:rPr>
                <w:noProof/>
                <w:webHidden/>
              </w:rPr>
              <w:fldChar w:fldCharType="begin"/>
            </w:r>
            <w:r w:rsidR="00BF1263">
              <w:rPr>
                <w:noProof/>
                <w:webHidden/>
              </w:rPr>
              <w:instrText xml:space="preserve"> PAGEREF _Toc531653199 \h </w:instrText>
            </w:r>
            <w:r w:rsidR="00BF1263">
              <w:rPr>
                <w:noProof/>
                <w:webHidden/>
              </w:rPr>
            </w:r>
            <w:r w:rsidR="00BF1263">
              <w:rPr>
                <w:noProof/>
                <w:webHidden/>
              </w:rPr>
              <w:fldChar w:fldCharType="separate"/>
            </w:r>
            <w:r w:rsidR="00DD39EB">
              <w:rPr>
                <w:noProof/>
                <w:webHidden/>
              </w:rPr>
              <w:t>48</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00" w:history="1">
            <w:r w:rsidR="00BF1263" w:rsidRPr="00D70B73">
              <w:rPr>
                <w:rStyle w:val="Hyperlink"/>
                <w:noProof/>
                <w14:scene3d>
                  <w14:camera w14:prst="orthographicFront"/>
                  <w14:lightRig w14:rig="threePt" w14:dir="t">
                    <w14:rot w14:lat="0" w14:lon="0" w14:rev="0"/>
                  </w14:lightRig>
                </w14:scene3d>
              </w:rPr>
              <w:t>7.3.8</w:t>
            </w:r>
            <w:r w:rsidR="00BF1263">
              <w:rPr>
                <w:rFonts w:asciiTheme="minorHAnsi" w:eastAsiaTheme="minorEastAsia" w:hAnsiTheme="minorHAnsi" w:cstheme="minorBidi"/>
                <w:i w:val="0"/>
                <w:noProof/>
              </w:rPr>
              <w:tab/>
            </w:r>
            <w:r w:rsidR="00BF1263" w:rsidRPr="00D70B73">
              <w:rPr>
                <w:rStyle w:val="Hyperlink"/>
                <w:noProof/>
              </w:rPr>
              <w:t>Managing study and design contract disputes</w:t>
            </w:r>
            <w:r w:rsidR="00BF1263">
              <w:rPr>
                <w:noProof/>
                <w:webHidden/>
              </w:rPr>
              <w:tab/>
            </w:r>
            <w:r w:rsidR="00BF1263">
              <w:rPr>
                <w:noProof/>
                <w:webHidden/>
              </w:rPr>
              <w:fldChar w:fldCharType="begin"/>
            </w:r>
            <w:r w:rsidR="00BF1263">
              <w:rPr>
                <w:noProof/>
                <w:webHidden/>
              </w:rPr>
              <w:instrText xml:space="preserve"> PAGEREF _Toc531653200 \h </w:instrText>
            </w:r>
            <w:r w:rsidR="00BF1263">
              <w:rPr>
                <w:noProof/>
                <w:webHidden/>
              </w:rPr>
            </w:r>
            <w:r w:rsidR="00BF1263">
              <w:rPr>
                <w:noProof/>
                <w:webHidden/>
              </w:rPr>
              <w:fldChar w:fldCharType="separate"/>
            </w:r>
            <w:r w:rsidR="00DD39EB">
              <w:rPr>
                <w:noProof/>
                <w:webHidden/>
              </w:rPr>
              <w:t>48</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01" w:history="1">
            <w:r w:rsidR="00BF1263" w:rsidRPr="00D70B73">
              <w:rPr>
                <w:rStyle w:val="Hyperlink"/>
                <w:noProof/>
                <w14:scene3d>
                  <w14:camera w14:prst="orthographicFront"/>
                  <w14:lightRig w14:rig="threePt" w14:dir="t">
                    <w14:rot w14:lat="0" w14:lon="0" w14:rev="0"/>
                  </w14:lightRig>
                </w14:scene3d>
              </w:rPr>
              <w:t>7.3.9</w:t>
            </w:r>
            <w:r w:rsidR="00BF1263">
              <w:rPr>
                <w:rFonts w:asciiTheme="minorHAnsi" w:eastAsiaTheme="minorEastAsia" w:hAnsiTheme="minorHAnsi" w:cstheme="minorBidi"/>
                <w:i w:val="0"/>
                <w:noProof/>
              </w:rPr>
              <w:tab/>
            </w:r>
            <w:r w:rsidR="00BF1263" w:rsidRPr="00D70B73">
              <w:rPr>
                <w:rStyle w:val="Hyperlink"/>
                <w:noProof/>
              </w:rPr>
              <w:t>Managing study and design contract performance</w:t>
            </w:r>
            <w:r w:rsidR="00BF1263">
              <w:rPr>
                <w:noProof/>
                <w:webHidden/>
              </w:rPr>
              <w:tab/>
            </w:r>
            <w:r w:rsidR="00BF1263">
              <w:rPr>
                <w:noProof/>
                <w:webHidden/>
              </w:rPr>
              <w:fldChar w:fldCharType="begin"/>
            </w:r>
            <w:r w:rsidR="00BF1263">
              <w:rPr>
                <w:noProof/>
                <w:webHidden/>
              </w:rPr>
              <w:instrText xml:space="preserve"> PAGEREF _Toc531653201 \h </w:instrText>
            </w:r>
            <w:r w:rsidR="00BF1263">
              <w:rPr>
                <w:noProof/>
                <w:webHidden/>
              </w:rPr>
            </w:r>
            <w:r w:rsidR="00BF1263">
              <w:rPr>
                <w:noProof/>
                <w:webHidden/>
              </w:rPr>
              <w:fldChar w:fldCharType="separate"/>
            </w:r>
            <w:r w:rsidR="00DD39EB">
              <w:rPr>
                <w:noProof/>
                <w:webHidden/>
              </w:rPr>
              <w:t>48</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02" w:history="1">
            <w:r w:rsidR="00BF1263" w:rsidRPr="00D70B73">
              <w:rPr>
                <w:rStyle w:val="Hyperlink"/>
                <w:noProof/>
                <w14:scene3d>
                  <w14:camera w14:prst="orthographicFront"/>
                  <w14:lightRig w14:rig="threePt" w14:dir="t">
                    <w14:rot w14:lat="0" w14:lon="0" w14:rev="0"/>
                  </w14:lightRig>
                </w14:scene3d>
              </w:rPr>
              <w:t>7.3.10</w:t>
            </w:r>
            <w:r w:rsidR="00BF1263">
              <w:rPr>
                <w:rFonts w:asciiTheme="minorHAnsi" w:eastAsiaTheme="minorEastAsia" w:hAnsiTheme="minorHAnsi" w:cstheme="minorBidi"/>
                <w:i w:val="0"/>
                <w:noProof/>
              </w:rPr>
              <w:tab/>
            </w:r>
            <w:r w:rsidR="00BF1263" w:rsidRPr="00D70B73">
              <w:rPr>
                <w:rStyle w:val="Hyperlink"/>
                <w:noProof/>
              </w:rPr>
              <w:t>Managing study and design contract monitoring</w:t>
            </w:r>
            <w:r w:rsidR="00BF1263">
              <w:rPr>
                <w:noProof/>
                <w:webHidden/>
              </w:rPr>
              <w:tab/>
            </w:r>
            <w:r w:rsidR="00BF1263">
              <w:rPr>
                <w:noProof/>
                <w:webHidden/>
              </w:rPr>
              <w:fldChar w:fldCharType="begin"/>
            </w:r>
            <w:r w:rsidR="00BF1263">
              <w:rPr>
                <w:noProof/>
                <w:webHidden/>
              </w:rPr>
              <w:instrText xml:space="preserve"> PAGEREF _Toc531653202 \h </w:instrText>
            </w:r>
            <w:r w:rsidR="00BF1263">
              <w:rPr>
                <w:noProof/>
                <w:webHidden/>
              </w:rPr>
            </w:r>
            <w:r w:rsidR="00BF1263">
              <w:rPr>
                <w:noProof/>
                <w:webHidden/>
              </w:rPr>
              <w:fldChar w:fldCharType="separate"/>
            </w:r>
            <w:r w:rsidR="00DD39EB">
              <w:rPr>
                <w:noProof/>
                <w:webHidden/>
              </w:rPr>
              <w:t>48</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03" w:history="1">
            <w:r w:rsidR="00BF1263" w:rsidRPr="00D70B73">
              <w:rPr>
                <w:rStyle w:val="Hyperlink"/>
                <w:noProof/>
                <w14:scene3d>
                  <w14:camera w14:prst="orthographicFront"/>
                  <w14:lightRig w14:rig="threePt" w14:dir="t">
                    <w14:rot w14:lat="0" w14:lon="0" w14:rev="0"/>
                  </w14:lightRig>
                </w14:scene3d>
              </w:rPr>
              <w:t>7.3.11</w:t>
            </w:r>
            <w:r w:rsidR="00BF1263">
              <w:rPr>
                <w:rFonts w:asciiTheme="minorHAnsi" w:eastAsiaTheme="minorEastAsia" w:hAnsiTheme="minorHAnsi" w:cstheme="minorBidi"/>
                <w:i w:val="0"/>
                <w:noProof/>
              </w:rPr>
              <w:tab/>
            </w:r>
            <w:r w:rsidR="00BF1263" w:rsidRPr="00D70B73">
              <w:rPr>
                <w:rStyle w:val="Hyperlink"/>
                <w:noProof/>
              </w:rPr>
              <w:t>Managing ethics in study and design contract</w:t>
            </w:r>
            <w:r w:rsidR="00BF1263">
              <w:rPr>
                <w:noProof/>
                <w:webHidden/>
              </w:rPr>
              <w:tab/>
            </w:r>
            <w:r w:rsidR="00BF1263">
              <w:rPr>
                <w:noProof/>
                <w:webHidden/>
              </w:rPr>
              <w:fldChar w:fldCharType="begin"/>
            </w:r>
            <w:r w:rsidR="00BF1263">
              <w:rPr>
                <w:noProof/>
                <w:webHidden/>
              </w:rPr>
              <w:instrText xml:space="preserve"> PAGEREF _Toc531653203 \h </w:instrText>
            </w:r>
            <w:r w:rsidR="00BF1263">
              <w:rPr>
                <w:noProof/>
                <w:webHidden/>
              </w:rPr>
            </w:r>
            <w:r w:rsidR="00BF1263">
              <w:rPr>
                <w:noProof/>
                <w:webHidden/>
              </w:rPr>
              <w:fldChar w:fldCharType="separate"/>
            </w:r>
            <w:r w:rsidR="00DD39EB">
              <w:rPr>
                <w:noProof/>
                <w:webHidden/>
              </w:rPr>
              <w:t>48</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04" w:history="1">
            <w:r w:rsidR="00BF1263" w:rsidRPr="00D70B73">
              <w:rPr>
                <w:rStyle w:val="Hyperlink"/>
                <w:noProof/>
                <w14:scene3d>
                  <w14:camera w14:prst="orthographicFront"/>
                  <w14:lightRig w14:rig="threePt" w14:dir="t">
                    <w14:rot w14:lat="0" w14:lon="0" w14:rev="0"/>
                  </w14:lightRig>
                </w14:scene3d>
              </w:rPr>
              <w:t>7.3.12</w:t>
            </w:r>
            <w:r w:rsidR="00BF1263">
              <w:rPr>
                <w:rFonts w:asciiTheme="minorHAnsi" w:eastAsiaTheme="minorEastAsia" w:hAnsiTheme="minorHAnsi" w:cstheme="minorBidi"/>
                <w:i w:val="0"/>
                <w:noProof/>
              </w:rPr>
              <w:tab/>
            </w:r>
            <w:r w:rsidR="00BF1263" w:rsidRPr="00D70B73">
              <w:rPr>
                <w:rStyle w:val="Hyperlink"/>
                <w:noProof/>
              </w:rPr>
              <w:t>Managing study and design contract closure</w:t>
            </w:r>
            <w:r w:rsidR="00BF1263">
              <w:rPr>
                <w:noProof/>
                <w:webHidden/>
              </w:rPr>
              <w:tab/>
            </w:r>
            <w:r w:rsidR="00BF1263">
              <w:rPr>
                <w:noProof/>
                <w:webHidden/>
              </w:rPr>
              <w:fldChar w:fldCharType="begin"/>
            </w:r>
            <w:r w:rsidR="00BF1263">
              <w:rPr>
                <w:noProof/>
                <w:webHidden/>
              </w:rPr>
              <w:instrText xml:space="preserve"> PAGEREF _Toc531653204 \h </w:instrText>
            </w:r>
            <w:r w:rsidR="00BF1263">
              <w:rPr>
                <w:noProof/>
                <w:webHidden/>
              </w:rPr>
            </w:r>
            <w:r w:rsidR="00BF1263">
              <w:rPr>
                <w:noProof/>
                <w:webHidden/>
              </w:rPr>
              <w:fldChar w:fldCharType="separate"/>
            </w:r>
            <w:r w:rsidR="00DD39EB">
              <w:rPr>
                <w:noProof/>
                <w:webHidden/>
              </w:rPr>
              <w:t>48</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205" w:history="1">
            <w:r w:rsidR="00BF1263" w:rsidRPr="00D70B73">
              <w:rPr>
                <w:rStyle w:val="Hyperlink"/>
                <w:noProof/>
                <w14:scene3d>
                  <w14:camera w14:prst="orthographicFront"/>
                  <w14:lightRig w14:rig="threePt" w14:dir="t">
                    <w14:rot w14:lat="0" w14:lon="0" w14:rev="0"/>
                  </w14:lightRig>
                </w14:scene3d>
              </w:rPr>
              <w:t>8</w:t>
            </w:r>
            <w:r w:rsidR="00BF1263">
              <w:rPr>
                <w:rFonts w:asciiTheme="minorHAnsi" w:eastAsiaTheme="minorEastAsia" w:hAnsiTheme="minorHAnsi" w:cstheme="minorBidi"/>
                <w:b w:val="0"/>
                <w:caps w:val="0"/>
                <w:noProof/>
                <w:sz w:val="22"/>
              </w:rPr>
              <w:tab/>
            </w:r>
            <w:r w:rsidR="00BF1263" w:rsidRPr="00D70B73">
              <w:rPr>
                <w:rStyle w:val="Hyperlink"/>
                <w:noProof/>
              </w:rPr>
              <w:t>CACS Service Contract establishment</w:t>
            </w:r>
            <w:r w:rsidR="00BF1263">
              <w:rPr>
                <w:noProof/>
                <w:webHidden/>
              </w:rPr>
              <w:tab/>
            </w:r>
            <w:r w:rsidR="00BF1263">
              <w:rPr>
                <w:noProof/>
                <w:webHidden/>
              </w:rPr>
              <w:fldChar w:fldCharType="begin"/>
            </w:r>
            <w:r w:rsidR="00BF1263">
              <w:rPr>
                <w:noProof/>
                <w:webHidden/>
              </w:rPr>
              <w:instrText xml:space="preserve"> PAGEREF _Toc531653205 \h </w:instrText>
            </w:r>
            <w:r w:rsidR="00BF1263">
              <w:rPr>
                <w:noProof/>
                <w:webHidden/>
              </w:rPr>
            </w:r>
            <w:r w:rsidR="00BF1263">
              <w:rPr>
                <w:noProof/>
                <w:webHidden/>
              </w:rPr>
              <w:fldChar w:fldCharType="separate"/>
            </w:r>
            <w:r w:rsidR="00DD39EB">
              <w:rPr>
                <w:noProof/>
                <w:webHidden/>
              </w:rPr>
              <w:t>49</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206" w:history="1">
            <w:r w:rsidR="00BF1263" w:rsidRPr="00D70B73">
              <w:rPr>
                <w:rStyle w:val="Hyperlink"/>
                <w:noProof/>
                <w14:scene3d>
                  <w14:camera w14:prst="orthographicFront"/>
                  <w14:lightRig w14:rig="threePt" w14:dir="t">
                    <w14:rot w14:lat="0" w14:lon="0" w14:rev="0"/>
                  </w14:lightRig>
                </w14:scene3d>
              </w:rPr>
              <w:t>9</w:t>
            </w:r>
            <w:r w:rsidR="00BF1263">
              <w:rPr>
                <w:rFonts w:asciiTheme="minorHAnsi" w:eastAsiaTheme="minorEastAsia" w:hAnsiTheme="minorHAnsi" w:cstheme="minorBidi"/>
                <w:b w:val="0"/>
                <w:caps w:val="0"/>
                <w:noProof/>
                <w:sz w:val="22"/>
              </w:rPr>
              <w:tab/>
            </w:r>
            <w:r w:rsidR="00BF1263" w:rsidRPr="00D70B73">
              <w:rPr>
                <w:rStyle w:val="Hyperlink"/>
                <w:noProof/>
              </w:rPr>
              <w:t>CACS Service Contract implementation</w:t>
            </w:r>
            <w:r w:rsidR="00BF1263">
              <w:rPr>
                <w:noProof/>
                <w:webHidden/>
              </w:rPr>
              <w:tab/>
            </w:r>
            <w:r w:rsidR="00BF1263">
              <w:rPr>
                <w:noProof/>
                <w:webHidden/>
              </w:rPr>
              <w:fldChar w:fldCharType="begin"/>
            </w:r>
            <w:r w:rsidR="00BF1263">
              <w:rPr>
                <w:noProof/>
                <w:webHidden/>
              </w:rPr>
              <w:instrText xml:space="preserve"> PAGEREF _Toc531653206 \h </w:instrText>
            </w:r>
            <w:r w:rsidR="00BF1263">
              <w:rPr>
                <w:noProof/>
                <w:webHidden/>
              </w:rPr>
            </w:r>
            <w:r w:rsidR="00BF1263">
              <w:rPr>
                <w:noProof/>
                <w:webHidden/>
              </w:rPr>
              <w:fldChar w:fldCharType="separate"/>
            </w:r>
            <w:r w:rsidR="00DD39EB">
              <w:rPr>
                <w:noProof/>
                <w:webHidden/>
              </w:rPr>
              <w:t>51</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207" w:history="1">
            <w:r w:rsidR="00BF1263" w:rsidRPr="00D70B73">
              <w:rPr>
                <w:rStyle w:val="Hyperlink"/>
                <w:noProof/>
                <w14:scene3d>
                  <w14:camera w14:prst="orthographicFront"/>
                  <w14:lightRig w14:rig="threePt" w14:dir="t">
                    <w14:rot w14:lat="0" w14:lon="0" w14:rev="0"/>
                  </w14:lightRig>
                </w14:scene3d>
              </w:rPr>
              <w:t>9.1</w:t>
            </w:r>
            <w:r w:rsidR="00BF1263">
              <w:rPr>
                <w:rFonts w:asciiTheme="minorHAnsi" w:eastAsiaTheme="minorEastAsia" w:hAnsiTheme="minorHAnsi" w:cstheme="minorBidi"/>
                <w:caps w:val="0"/>
                <w:noProof/>
              </w:rPr>
              <w:tab/>
            </w:r>
            <w:r w:rsidR="00BF1263" w:rsidRPr="00D70B73">
              <w:rPr>
                <w:rStyle w:val="Hyperlink"/>
                <w:noProof/>
              </w:rPr>
              <w:t>planning CACS service contract management</w:t>
            </w:r>
            <w:r w:rsidR="00BF1263">
              <w:rPr>
                <w:noProof/>
                <w:webHidden/>
              </w:rPr>
              <w:tab/>
            </w:r>
            <w:r w:rsidR="00BF1263">
              <w:rPr>
                <w:noProof/>
                <w:webHidden/>
              </w:rPr>
              <w:fldChar w:fldCharType="begin"/>
            </w:r>
            <w:r w:rsidR="00BF1263">
              <w:rPr>
                <w:noProof/>
                <w:webHidden/>
              </w:rPr>
              <w:instrText xml:space="preserve"> PAGEREF _Toc531653207 \h </w:instrText>
            </w:r>
            <w:r w:rsidR="00BF1263">
              <w:rPr>
                <w:noProof/>
                <w:webHidden/>
              </w:rPr>
            </w:r>
            <w:r w:rsidR="00BF1263">
              <w:rPr>
                <w:noProof/>
                <w:webHidden/>
              </w:rPr>
              <w:fldChar w:fldCharType="separate"/>
            </w:r>
            <w:r w:rsidR="00DD39EB">
              <w:rPr>
                <w:noProof/>
                <w:webHidden/>
              </w:rPr>
              <w:t>51</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08" w:history="1">
            <w:r w:rsidR="00BF1263" w:rsidRPr="00D70B73">
              <w:rPr>
                <w:rStyle w:val="Hyperlink"/>
                <w:noProof/>
                <w14:scene3d>
                  <w14:camera w14:prst="orthographicFront"/>
                  <w14:lightRig w14:rig="threePt" w14:dir="t">
                    <w14:rot w14:lat="0" w14:lon="0" w14:rev="0"/>
                  </w14:lightRig>
                </w14:scene3d>
              </w:rPr>
              <w:t>9.1.1</w:t>
            </w:r>
            <w:r w:rsidR="00BF1263">
              <w:rPr>
                <w:rFonts w:asciiTheme="minorHAnsi" w:eastAsiaTheme="minorEastAsia" w:hAnsiTheme="minorHAnsi" w:cstheme="minorBidi"/>
                <w:i w:val="0"/>
                <w:noProof/>
              </w:rPr>
              <w:tab/>
            </w:r>
            <w:r w:rsidR="00BF1263" w:rsidRPr="00D70B73">
              <w:rPr>
                <w:rStyle w:val="Hyperlink"/>
                <w:noProof/>
              </w:rPr>
              <w:t>Review CACS service contract establishment</w:t>
            </w:r>
            <w:r w:rsidR="00BF1263">
              <w:rPr>
                <w:noProof/>
                <w:webHidden/>
              </w:rPr>
              <w:tab/>
            </w:r>
            <w:r w:rsidR="00BF1263">
              <w:rPr>
                <w:noProof/>
                <w:webHidden/>
              </w:rPr>
              <w:fldChar w:fldCharType="begin"/>
            </w:r>
            <w:r w:rsidR="00BF1263">
              <w:rPr>
                <w:noProof/>
                <w:webHidden/>
              </w:rPr>
              <w:instrText xml:space="preserve"> PAGEREF _Toc531653208 \h </w:instrText>
            </w:r>
            <w:r w:rsidR="00BF1263">
              <w:rPr>
                <w:noProof/>
                <w:webHidden/>
              </w:rPr>
            </w:r>
            <w:r w:rsidR="00BF1263">
              <w:rPr>
                <w:noProof/>
                <w:webHidden/>
              </w:rPr>
              <w:fldChar w:fldCharType="separate"/>
            </w:r>
            <w:r w:rsidR="00DD39EB">
              <w:rPr>
                <w:noProof/>
                <w:webHidden/>
              </w:rPr>
              <w:t>51</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09" w:history="1">
            <w:r w:rsidR="00BF1263" w:rsidRPr="00D70B73">
              <w:rPr>
                <w:rStyle w:val="Hyperlink"/>
                <w:noProof/>
                <w14:scene3d>
                  <w14:camera w14:prst="orthographicFront"/>
                  <w14:lightRig w14:rig="threePt" w14:dir="t">
                    <w14:rot w14:lat="0" w14:lon="0" w14:rev="0"/>
                  </w14:lightRig>
                </w14:scene3d>
              </w:rPr>
              <w:t>9.1.2</w:t>
            </w:r>
            <w:r w:rsidR="00BF1263">
              <w:rPr>
                <w:rFonts w:asciiTheme="minorHAnsi" w:eastAsiaTheme="minorEastAsia" w:hAnsiTheme="minorHAnsi" w:cstheme="minorBidi"/>
                <w:i w:val="0"/>
                <w:noProof/>
              </w:rPr>
              <w:tab/>
            </w:r>
            <w:r w:rsidR="00BF1263" w:rsidRPr="00D70B73">
              <w:rPr>
                <w:rStyle w:val="Hyperlink"/>
                <w:noProof/>
              </w:rPr>
              <w:t>Designing CACS service contract management strategy</w:t>
            </w:r>
            <w:r w:rsidR="00BF1263">
              <w:rPr>
                <w:noProof/>
                <w:webHidden/>
              </w:rPr>
              <w:tab/>
            </w:r>
            <w:r w:rsidR="00BF1263">
              <w:rPr>
                <w:noProof/>
                <w:webHidden/>
              </w:rPr>
              <w:fldChar w:fldCharType="begin"/>
            </w:r>
            <w:r w:rsidR="00BF1263">
              <w:rPr>
                <w:noProof/>
                <w:webHidden/>
              </w:rPr>
              <w:instrText xml:space="preserve"> PAGEREF _Toc531653209 \h </w:instrText>
            </w:r>
            <w:r w:rsidR="00BF1263">
              <w:rPr>
                <w:noProof/>
                <w:webHidden/>
              </w:rPr>
            </w:r>
            <w:r w:rsidR="00BF1263">
              <w:rPr>
                <w:noProof/>
                <w:webHidden/>
              </w:rPr>
              <w:fldChar w:fldCharType="separate"/>
            </w:r>
            <w:r w:rsidR="00DD39EB">
              <w:rPr>
                <w:noProof/>
                <w:webHidden/>
              </w:rPr>
              <w:t>51</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10" w:history="1">
            <w:r w:rsidR="00BF1263" w:rsidRPr="00D70B73">
              <w:rPr>
                <w:rStyle w:val="Hyperlink"/>
                <w:noProof/>
                <w14:scene3d>
                  <w14:camera w14:prst="orthographicFront"/>
                  <w14:lightRig w14:rig="threePt" w14:dir="t">
                    <w14:rot w14:lat="0" w14:lon="0" w14:rev="0"/>
                  </w14:lightRig>
                </w14:scene3d>
              </w:rPr>
              <w:t>9.1.3</w:t>
            </w:r>
            <w:r w:rsidR="00BF1263">
              <w:rPr>
                <w:rFonts w:asciiTheme="minorHAnsi" w:eastAsiaTheme="minorEastAsia" w:hAnsiTheme="minorHAnsi" w:cstheme="minorBidi"/>
                <w:i w:val="0"/>
                <w:noProof/>
              </w:rPr>
              <w:tab/>
            </w:r>
            <w:r w:rsidR="00BF1263" w:rsidRPr="00D70B73">
              <w:rPr>
                <w:rStyle w:val="Hyperlink"/>
                <w:noProof/>
              </w:rPr>
              <w:t>CACS service contract management risk identification</w:t>
            </w:r>
            <w:r w:rsidR="00BF1263">
              <w:rPr>
                <w:noProof/>
                <w:webHidden/>
              </w:rPr>
              <w:tab/>
            </w:r>
            <w:r w:rsidR="00BF1263">
              <w:rPr>
                <w:noProof/>
                <w:webHidden/>
              </w:rPr>
              <w:fldChar w:fldCharType="begin"/>
            </w:r>
            <w:r w:rsidR="00BF1263">
              <w:rPr>
                <w:noProof/>
                <w:webHidden/>
              </w:rPr>
              <w:instrText xml:space="preserve"> PAGEREF _Toc531653210 \h </w:instrText>
            </w:r>
            <w:r w:rsidR="00BF1263">
              <w:rPr>
                <w:noProof/>
                <w:webHidden/>
              </w:rPr>
            </w:r>
            <w:r w:rsidR="00BF1263">
              <w:rPr>
                <w:noProof/>
                <w:webHidden/>
              </w:rPr>
              <w:fldChar w:fldCharType="separate"/>
            </w:r>
            <w:r w:rsidR="00DD39EB">
              <w:rPr>
                <w:noProof/>
                <w:webHidden/>
              </w:rPr>
              <w:t>51</w:t>
            </w:r>
            <w:r w:rsidR="00BF1263">
              <w:rPr>
                <w:noProof/>
                <w:webHidden/>
              </w:rPr>
              <w:fldChar w:fldCharType="end"/>
            </w:r>
          </w:hyperlink>
        </w:p>
        <w:p w:rsidR="00BF1263" w:rsidRDefault="00696FD7">
          <w:pPr>
            <w:pStyle w:val="TOC2"/>
            <w:rPr>
              <w:rFonts w:asciiTheme="minorHAnsi" w:eastAsiaTheme="minorEastAsia" w:hAnsiTheme="minorHAnsi" w:cstheme="minorBidi"/>
              <w:caps w:val="0"/>
              <w:noProof/>
            </w:rPr>
          </w:pPr>
          <w:hyperlink w:anchor="_Toc531653211" w:history="1">
            <w:r w:rsidR="00BF1263" w:rsidRPr="00D70B73">
              <w:rPr>
                <w:rStyle w:val="Hyperlink"/>
                <w:noProof/>
                <w14:scene3d>
                  <w14:camera w14:prst="orthographicFront"/>
                  <w14:lightRig w14:rig="threePt" w14:dir="t">
                    <w14:rot w14:lat="0" w14:lon="0" w14:rev="0"/>
                  </w14:lightRig>
                </w14:scene3d>
              </w:rPr>
              <w:t>9.2</w:t>
            </w:r>
            <w:r w:rsidR="00BF1263">
              <w:rPr>
                <w:rFonts w:asciiTheme="minorHAnsi" w:eastAsiaTheme="minorEastAsia" w:hAnsiTheme="minorHAnsi" w:cstheme="minorBidi"/>
                <w:caps w:val="0"/>
                <w:noProof/>
              </w:rPr>
              <w:tab/>
            </w:r>
            <w:r w:rsidR="00BF1263" w:rsidRPr="00D70B73">
              <w:rPr>
                <w:rStyle w:val="Hyperlink"/>
                <w:noProof/>
              </w:rPr>
              <w:t>CACS service contract management enactment</w:t>
            </w:r>
            <w:r w:rsidR="00BF1263">
              <w:rPr>
                <w:noProof/>
                <w:webHidden/>
              </w:rPr>
              <w:tab/>
            </w:r>
            <w:r w:rsidR="00BF1263">
              <w:rPr>
                <w:noProof/>
                <w:webHidden/>
              </w:rPr>
              <w:fldChar w:fldCharType="begin"/>
            </w:r>
            <w:r w:rsidR="00BF1263">
              <w:rPr>
                <w:noProof/>
                <w:webHidden/>
              </w:rPr>
              <w:instrText xml:space="preserve"> PAGEREF _Toc531653211 \h </w:instrText>
            </w:r>
            <w:r w:rsidR="00BF1263">
              <w:rPr>
                <w:noProof/>
                <w:webHidden/>
              </w:rPr>
            </w:r>
            <w:r w:rsidR="00BF1263">
              <w:rPr>
                <w:noProof/>
                <w:webHidden/>
              </w:rPr>
              <w:fldChar w:fldCharType="separate"/>
            </w:r>
            <w:r w:rsidR="00DD39EB">
              <w:rPr>
                <w:noProof/>
                <w:webHidden/>
              </w:rPr>
              <w:t>52</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12" w:history="1">
            <w:r w:rsidR="00BF1263" w:rsidRPr="00D70B73">
              <w:rPr>
                <w:rStyle w:val="Hyperlink"/>
                <w:noProof/>
                <w14:scene3d>
                  <w14:camera w14:prst="orthographicFront"/>
                  <w14:lightRig w14:rig="threePt" w14:dir="t">
                    <w14:rot w14:lat="0" w14:lon="0" w14:rev="0"/>
                  </w14:lightRig>
                </w14:scene3d>
              </w:rPr>
              <w:t>9.2.1</w:t>
            </w:r>
            <w:r w:rsidR="00BF1263">
              <w:rPr>
                <w:rFonts w:asciiTheme="minorHAnsi" w:eastAsiaTheme="minorEastAsia" w:hAnsiTheme="minorHAnsi" w:cstheme="minorBidi"/>
                <w:i w:val="0"/>
                <w:noProof/>
              </w:rPr>
              <w:tab/>
            </w:r>
            <w:r w:rsidR="00BF1263" w:rsidRPr="00D70B73">
              <w:rPr>
                <w:rStyle w:val="Hyperlink"/>
                <w:noProof/>
              </w:rPr>
              <w:t>Managing CACS service contract mobilization</w:t>
            </w:r>
            <w:r w:rsidR="00BF1263">
              <w:rPr>
                <w:noProof/>
                <w:webHidden/>
              </w:rPr>
              <w:tab/>
            </w:r>
            <w:r w:rsidR="00BF1263">
              <w:rPr>
                <w:noProof/>
                <w:webHidden/>
              </w:rPr>
              <w:fldChar w:fldCharType="begin"/>
            </w:r>
            <w:r w:rsidR="00BF1263">
              <w:rPr>
                <w:noProof/>
                <w:webHidden/>
              </w:rPr>
              <w:instrText xml:space="preserve"> PAGEREF _Toc531653212 \h </w:instrText>
            </w:r>
            <w:r w:rsidR="00BF1263">
              <w:rPr>
                <w:noProof/>
                <w:webHidden/>
              </w:rPr>
            </w:r>
            <w:r w:rsidR="00BF1263">
              <w:rPr>
                <w:noProof/>
                <w:webHidden/>
              </w:rPr>
              <w:fldChar w:fldCharType="separate"/>
            </w:r>
            <w:r w:rsidR="00DD39EB">
              <w:rPr>
                <w:noProof/>
                <w:webHidden/>
              </w:rPr>
              <w:t>52</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13" w:history="1">
            <w:r w:rsidR="00BF1263" w:rsidRPr="00D70B73">
              <w:rPr>
                <w:rStyle w:val="Hyperlink"/>
                <w:noProof/>
                <w14:scene3d>
                  <w14:camera w14:prst="orthographicFront"/>
                  <w14:lightRig w14:rig="threePt" w14:dir="t">
                    <w14:rot w14:lat="0" w14:lon="0" w14:rev="0"/>
                  </w14:lightRig>
                </w14:scene3d>
              </w:rPr>
              <w:t>9.2.2</w:t>
            </w:r>
            <w:r w:rsidR="00BF1263">
              <w:rPr>
                <w:rFonts w:asciiTheme="minorHAnsi" w:eastAsiaTheme="minorEastAsia" w:hAnsiTheme="minorHAnsi" w:cstheme="minorBidi"/>
                <w:i w:val="0"/>
                <w:noProof/>
              </w:rPr>
              <w:tab/>
            </w:r>
            <w:r w:rsidR="00BF1263" w:rsidRPr="00D70B73">
              <w:rPr>
                <w:rStyle w:val="Hyperlink"/>
                <w:noProof/>
              </w:rPr>
              <w:t>Managing CACS Service Contract Documentation and Record Keeping</w:t>
            </w:r>
            <w:r w:rsidR="00BF1263">
              <w:rPr>
                <w:noProof/>
                <w:webHidden/>
              </w:rPr>
              <w:tab/>
            </w:r>
            <w:r w:rsidR="00BF1263">
              <w:rPr>
                <w:noProof/>
                <w:webHidden/>
              </w:rPr>
              <w:fldChar w:fldCharType="begin"/>
            </w:r>
            <w:r w:rsidR="00BF1263">
              <w:rPr>
                <w:noProof/>
                <w:webHidden/>
              </w:rPr>
              <w:instrText xml:space="preserve"> PAGEREF _Toc531653213 \h </w:instrText>
            </w:r>
            <w:r w:rsidR="00BF1263">
              <w:rPr>
                <w:noProof/>
                <w:webHidden/>
              </w:rPr>
            </w:r>
            <w:r w:rsidR="00BF1263">
              <w:rPr>
                <w:noProof/>
                <w:webHidden/>
              </w:rPr>
              <w:fldChar w:fldCharType="separate"/>
            </w:r>
            <w:r w:rsidR="00DD39EB">
              <w:rPr>
                <w:noProof/>
                <w:webHidden/>
              </w:rPr>
              <w:t>53</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14" w:history="1">
            <w:r w:rsidR="00BF1263" w:rsidRPr="00D70B73">
              <w:rPr>
                <w:rStyle w:val="Hyperlink"/>
                <w:noProof/>
                <w14:scene3d>
                  <w14:camera w14:prst="orthographicFront"/>
                  <w14:lightRig w14:rig="threePt" w14:dir="t">
                    <w14:rot w14:lat="0" w14:lon="0" w14:rev="0"/>
                  </w14:lightRig>
                </w14:scene3d>
              </w:rPr>
              <w:t>9.2.3</w:t>
            </w:r>
            <w:r w:rsidR="00BF1263">
              <w:rPr>
                <w:rFonts w:asciiTheme="minorHAnsi" w:eastAsiaTheme="minorEastAsia" w:hAnsiTheme="minorHAnsi" w:cstheme="minorBidi"/>
                <w:i w:val="0"/>
                <w:noProof/>
              </w:rPr>
              <w:tab/>
            </w:r>
            <w:r w:rsidR="00BF1263" w:rsidRPr="00D70B73">
              <w:rPr>
                <w:rStyle w:val="Hyperlink"/>
                <w:noProof/>
              </w:rPr>
              <w:t>Managing conditions of CACS service contract</w:t>
            </w:r>
            <w:r w:rsidR="00BF1263">
              <w:rPr>
                <w:noProof/>
                <w:webHidden/>
              </w:rPr>
              <w:tab/>
            </w:r>
            <w:r w:rsidR="00BF1263">
              <w:rPr>
                <w:noProof/>
                <w:webHidden/>
              </w:rPr>
              <w:fldChar w:fldCharType="begin"/>
            </w:r>
            <w:r w:rsidR="00BF1263">
              <w:rPr>
                <w:noProof/>
                <w:webHidden/>
              </w:rPr>
              <w:instrText xml:space="preserve"> PAGEREF _Toc531653214 \h </w:instrText>
            </w:r>
            <w:r w:rsidR="00BF1263">
              <w:rPr>
                <w:noProof/>
                <w:webHidden/>
              </w:rPr>
            </w:r>
            <w:r w:rsidR="00BF1263">
              <w:rPr>
                <w:noProof/>
                <w:webHidden/>
              </w:rPr>
              <w:fldChar w:fldCharType="separate"/>
            </w:r>
            <w:r w:rsidR="00DD39EB">
              <w:rPr>
                <w:noProof/>
                <w:webHidden/>
              </w:rPr>
              <w:t>53</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15" w:history="1">
            <w:r w:rsidR="00BF1263" w:rsidRPr="00D70B73">
              <w:rPr>
                <w:rStyle w:val="Hyperlink"/>
                <w:noProof/>
                <w14:scene3d>
                  <w14:camera w14:prst="orthographicFront"/>
                  <w14:lightRig w14:rig="threePt" w14:dir="t">
                    <w14:rot w14:lat="0" w14:lon="0" w14:rev="0"/>
                  </w14:lightRig>
                </w14:scene3d>
              </w:rPr>
              <w:t>9.2.4</w:t>
            </w:r>
            <w:r w:rsidR="00BF1263">
              <w:rPr>
                <w:rFonts w:asciiTheme="minorHAnsi" w:eastAsiaTheme="minorEastAsia" w:hAnsiTheme="minorHAnsi" w:cstheme="minorBidi"/>
                <w:i w:val="0"/>
                <w:noProof/>
              </w:rPr>
              <w:tab/>
            </w:r>
            <w:r w:rsidR="00BF1263" w:rsidRPr="00D70B73">
              <w:rPr>
                <w:rStyle w:val="Hyperlink"/>
                <w:noProof/>
              </w:rPr>
              <w:t>Managing CACS service contract management roles and responsibilities</w:t>
            </w:r>
            <w:r w:rsidR="00BF1263">
              <w:rPr>
                <w:noProof/>
                <w:webHidden/>
              </w:rPr>
              <w:tab/>
            </w:r>
            <w:r w:rsidR="00BF1263">
              <w:rPr>
                <w:noProof/>
                <w:webHidden/>
              </w:rPr>
              <w:fldChar w:fldCharType="begin"/>
            </w:r>
            <w:r w:rsidR="00BF1263">
              <w:rPr>
                <w:noProof/>
                <w:webHidden/>
              </w:rPr>
              <w:instrText xml:space="preserve"> PAGEREF _Toc531653215 \h </w:instrText>
            </w:r>
            <w:r w:rsidR="00BF1263">
              <w:rPr>
                <w:noProof/>
                <w:webHidden/>
              </w:rPr>
            </w:r>
            <w:r w:rsidR="00BF1263">
              <w:rPr>
                <w:noProof/>
                <w:webHidden/>
              </w:rPr>
              <w:fldChar w:fldCharType="separate"/>
            </w:r>
            <w:r w:rsidR="00DD39EB">
              <w:rPr>
                <w:noProof/>
                <w:webHidden/>
              </w:rPr>
              <w:t>53</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16" w:history="1">
            <w:r w:rsidR="00BF1263" w:rsidRPr="00D70B73">
              <w:rPr>
                <w:rStyle w:val="Hyperlink"/>
                <w:noProof/>
                <w14:scene3d>
                  <w14:camera w14:prst="orthographicFront"/>
                  <w14:lightRig w14:rig="threePt" w14:dir="t">
                    <w14:rot w14:lat="0" w14:lon="0" w14:rev="0"/>
                  </w14:lightRig>
                </w14:scene3d>
              </w:rPr>
              <w:t>9.2.5</w:t>
            </w:r>
            <w:r w:rsidR="00BF1263">
              <w:rPr>
                <w:rFonts w:asciiTheme="minorHAnsi" w:eastAsiaTheme="minorEastAsia" w:hAnsiTheme="minorHAnsi" w:cstheme="minorBidi"/>
                <w:i w:val="0"/>
                <w:noProof/>
              </w:rPr>
              <w:tab/>
            </w:r>
            <w:r w:rsidR="00BF1263" w:rsidRPr="00D70B73">
              <w:rPr>
                <w:rStyle w:val="Hyperlink"/>
                <w:noProof/>
              </w:rPr>
              <w:t>Managing relationships and communication in CACS service contract</w:t>
            </w:r>
            <w:r w:rsidR="00BF1263">
              <w:rPr>
                <w:noProof/>
                <w:webHidden/>
              </w:rPr>
              <w:tab/>
            </w:r>
            <w:r w:rsidR="00BF1263">
              <w:rPr>
                <w:noProof/>
                <w:webHidden/>
              </w:rPr>
              <w:fldChar w:fldCharType="begin"/>
            </w:r>
            <w:r w:rsidR="00BF1263">
              <w:rPr>
                <w:noProof/>
                <w:webHidden/>
              </w:rPr>
              <w:instrText xml:space="preserve"> PAGEREF _Toc531653216 \h </w:instrText>
            </w:r>
            <w:r w:rsidR="00BF1263">
              <w:rPr>
                <w:noProof/>
                <w:webHidden/>
              </w:rPr>
            </w:r>
            <w:r w:rsidR="00BF1263">
              <w:rPr>
                <w:noProof/>
                <w:webHidden/>
              </w:rPr>
              <w:fldChar w:fldCharType="separate"/>
            </w:r>
            <w:r w:rsidR="00DD39EB">
              <w:rPr>
                <w:noProof/>
                <w:webHidden/>
              </w:rPr>
              <w:t>53</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17" w:history="1">
            <w:r w:rsidR="00BF1263" w:rsidRPr="00D70B73">
              <w:rPr>
                <w:rStyle w:val="Hyperlink"/>
                <w:noProof/>
                <w14:scene3d>
                  <w14:camera w14:prst="orthographicFront"/>
                  <w14:lightRig w14:rig="threePt" w14:dir="t">
                    <w14:rot w14:lat="0" w14:lon="0" w14:rev="0"/>
                  </w14:lightRig>
                </w14:scene3d>
              </w:rPr>
              <w:t>9.2.6</w:t>
            </w:r>
            <w:r w:rsidR="00BF1263">
              <w:rPr>
                <w:rFonts w:asciiTheme="minorHAnsi" w:eastAsiaTheme="minorEastAsia" w:hAnsiTheme="minorHAnsi" w:cstheme="minorBidi"/>
                <w:i w:val="0"/>
                <w:noProof/>
              </w:rPr>
              <w:tab/>
            </w:r>
            <w:r w:rsidR="00BF1263" w:rsidRPr="00D70B73">
              <w:rPr>
                <w:rStyle w:val="Hyperlink"/>
                <w:noProof/>
              </w:rPr>
              <w:t>Managing costs in CACS service contract</w:t>
            </w:r>
            <w:r w:rsidR="00BF1263">
              <w:rPr>
                <w:noProof/>
                <w:webHidden/>
              </w:rPr>
              <w:tab/>
            </w:r>
            <w:r w:rsidR="00BF1263">
              <w:rPr>
                <w:noProof/>
                <w:webHidden/>
              </w:rPr>
              <w:fldChar w:fldCharType="begin"/>
            </w:r>
            <w:r w:rsidR="00BF1263">
              <w:rPr>
                <w:noProof/>
                <w:webHidden/>
              </w:rPr>
              <w:instrText xml:space="preserve"> PAGEREF _Toc531653217 \h </w:instrText>
            </w:r>
            <w:r w:rsidR="00BF1263">
              <w:rPr>
                <w:noProof/>
                <w:webHidden/>
              </w:rPr>
            </w:r>
            <w:r w:rsidR="00BF1263">
              <w:rPr>
                <w:noProof/>
                <w:webHidden/>
              </w:rPr>
              <w:fldChar w:fldCharType="separate"/>
            </w:r>
            <w:r w:rsidR="00DD39EB">
              <w:rPr>
                <w:noProof/>
                <w:webHidden/>
              </w:rPr>
              <w:t>53</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18" w:history="1">
            <w:r w:rsidR="00BF1263" w:rsidRPr="00D70B73">
              <w:rPr>
                <w:rStyle w:val="Hyperlink"/>
                <w:noProof/>
                <w14:scene3d>
                  <w14:camera w14:prst="orthographicFront"/>
                  <w14:lightRig w14:rig="threePt" w14:dir="t">
                    <w14:rot w14:lat="0" w14:lon="0" w14:rev="0"/>
                  </w14:lightRig>
                </w14:scene3d>
              </w:rPr>
              <w:t>9.2.7</w:t>
            </w:r>
            <w:r w:rsidR="00BF1263">
              <w:rPr>
                <w:rFonts w:asciiTheme="minorHAnsi" w:eastAsiaTheme="minorEastAsia" w:hAnsiTheme="minorHAnsi" w:cstheme="minorBidi"/>
                <w:i w:val="0"/>
                <w:noProof/>
              </w:rPr>
              <w:tab/>
            </w:r>
            <w:r w:rsidR="00BF1263" w:rsidRPr="00D70B73">
              <w:rPr>
                <w:rStyle w:val="Hyperlink"/>
                <w:noProof/>
              </w:rPr>
              <w:t>Managing CACS service contract variations</w:t>
            </w:r>
            <w:r w:rsidR="00BF1263">
              <w:rPr>
                <w:noProof/>
                <w:webHidden/>
              </w:rPr>
              <w:tab/>
            </w:r>
            <w:r w:rsidR="00BF1263">
              <w:rPr>
                <w:noProof/>
                <w:webHidden/>
              </w:rPr>
              <w:fldChar w:fldCharType="begin"/>
            </w:r>
            <w:r w:rsidR="00BF1263">
              <w:rPr>
                <w:noProof/>
                <w:webHidden/>
              </w:rPr>
              <w:instrText xml:space="preserve"> PAGEREF _Toc531653218 \h </w:instrText>
            </w:r>
            <w:r w:rsidR="00BF1263">
              <w:rPr>
                <w:noProof/>
                <w:webHidden/>
              </w:rPr>
            </w:r>
            <w:r w:rsidR="00BF1263">
              <w:rPr>
                <w:noProof/>
                <w:webHidden/>
              </w:rPr>
              <w:fldChar w:fldCharType="separate"/>
            </w:r>
            <w:r w:rsidR="00DD39EB">
              <w:rPr>
                <w:noProof/>
                <w:webHidden/>
              </w:rPr>
              <w:t>54</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19" w:history="1">
            <w:r w:rsidR="00BF1263" w:rsidRPr="00D70B73">
              <w:rPr>
                <w:rStyle w:val="Hyperlink"/>
                <w:noProof/>
                <w14:scene3d>
                  <w14:camera w14:prst="orthographicFront"/>
                  <w14:lightRig w14:rig="threePt" w14:dir="t">
                    <w14:rot w14:lat="0" w14:lon="0" w14:rev="0"/>
                  </w14:lightRig>
                </w14:scene3d>
              </w:rPr>
              <w:t>9.2.8</w:t>
            </w:r>
            <w:r w:rsidR="00BF1263">
              <w:rPr>
                <w:rFonts w:asciiTheme="minorHAnsi" w:eastAsiaTheme="minorEastAsia" w:hAnsiTheme="minorHAnsi" w:cstheme="minorBidi"/>
                <w:i w:val="0"/>
                <w:noProof/>
              </w:rPr>
              <w:tab/>
            </w:r>
            <w:r w:rsidR="00BF1263" w:rsidRPr="00D70B73">
              <w:rPr>
                <w:rStyle w:val="Hyperlink"/>
                <w:noProof/>
              </w:rPr>
              <w:t>Managing CACS service contract disputes</w:t>
            </w:r>
            <w:r w:rsidR="00BF1263">
              <w:rPr>
                <w:noProof/>
                <w:webHidden/>
              </w:rPr>
              <w:tab/>
            </w:r>
            <w:r w:rsidR="00BF1263">
              <w:rPr>
                <w:noProof/>
                <w:webHidden/>
              </w:rPr>
              <w:fldChar w:fldCharType="begin"/>
            </w:r>
            <w:r w:rsidR="00BF1263">
              <w:rPr>
                <w:noProof/>
                <w:webHidden/>
              </w:rPr>
              <w:instrText xml:space="preserve"> PAGEREF _Toc531653219 \h </w:instrText>
            </w:r>
            <w:r w:rsidR="00BF1263">
              <w:rPr>
                <w:noProof/>
                <w:webHidden/>
              </w:rPr>
            </w:r>
            <w:r w:rsidR="00BF1263">
              <w:rPr>
                <w:noProof/>
                <w:webHidden/>
              </w:rPr>
              <w:fldChar w:fldCharType="separate"/>
            </w:r>
            <w:r w:rsidR="00DD39EB">
              <w:rPr>
                <w:noProof/>
                <w:webHidden/>
              </w:rPr>
              <w:t>54</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20" w:history="1">
            <w:r w:rsidR="00BF1263" w:rsidRPr="00D70B73">
              <w:rPr>
                <w:rStyle w:val="Hyperlink"/>
                <w:noProof/>
                <w14:scene3d>
                  <w14:camera w14:prst="orthographicFront"/>
                  <w14:lightRig w14:rig="threePt" w14:dir="t">
                    <w14:rot w14:lat="0" w14:lon="0" w14:rev="0"/>
                  </w14:lightRig>
                </w14:scene3d>
              </w:rPr>
              <w:t>9.2.9</w:t>
            </w:r>
            <w:r w:rsidR="00BF1263">
              <w:rPr>
                <w:rFonts w:asciiTheme="minorHAnsi" w:eastAsiaTheme="minorEastAsia" w:hAnsiTheme="minorHAnsi" w:cstheme="minorBidi"/>
                <w:i w:val="0"/>
                <w:noProof/>
              </w:rPr>
              <w:tab/>
            </w:r>
            <w:r w:rsidR="00BF1263" w:rsidRPr="00D70B73">
              <w:rPr>
                <w:rStyle w:val="Hyperlink"/>
                <w:noProof/>
              </w:rPr>
              <w:t>Managing CACS service contract performance</w:t>
            </w:r>
            <w:r w:rsidR="00BF1263">
              <w:rPr>
                <w:noProof/>
                <w:webHidden/>
              </w:rPr>
              <w:tab/>
            </w:r>
            <w:r w:rsidR="00BF1263">
              <w:rPr>
                <w:noProof/>
                <w:webHidden/>
              </w:rPr>
              <w:fldChar w:fldCharType="begin"/>
            </w:r>
            <w:r w:rsidR="00BF1263">
              <w:rPr>
                <w:noProof/>
                <w:webHidden/>
              </w:rPr>
              <w:instrText xml:space="preserve"> PAGEREF _Toc531653220 \h </w:instrText>
            </w:r>
            <w:r w:rsidR="00BF1263">
              <w:rPr>
                <w:noProof/>
                <w:webHidden/>
              </w:rPr>
            </w:r>
            <w:r w:rsidR="00BF1263">
              <w:rPr>
                <w:noProof/>
                <w:webHidden/>
              </w:rPr>
              <w:fldChar w:fldCharType="separate"/>
            </w:r>
            <w:r w:rsidR="00DD39EB">
              <w:rPr>
                <w:noProof/>
                <w:webHidden/>
              </w:rPr>
              <w:t>54</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21" w:history="1">
            <w:r w:rsidR="00BF1263" w:rsidRPr="00D70B73">
              <w:rPr>
                <w:rStyle w:val="Hyperlink"/>
                <w:noProof/>
                <w14:scene3d>
                  <w14:camera w14:prst="orthographicFront"/>
                  <w14:lightRig w14:rig="threePt" w14:dir="t">
                    <w14:rot w14:lat="0" w14:lon="0" w14:rev="0"/>
                  </w14:lightRig>
                </w14:scene3d>
              </w:rPr>
              <w:t>9.2.10</w:t>
            </w:r>
            <w:r w:rsidR="00BF1263">
              <w:rPr>
                <w:rFonts w:asciiTheme="minorHAnsi" w:eastAsiaTheme="minorEastAsia" w:hAnsiTheme="minorHAnsi" w:cstheme="minorBidi"/>
                <w:i w:val="0"/>
                <w:noProof/>
              </w:rPr>
              <w:tab/>
            </w:r>
            <w:r w:rsidR="00BF1263" w:rsidRPr="00D70B73">
              <w:rPr>
                <w:rStyle w:val="Hyperlink"/>
                <w:noProof/>
              </w:rPr>
              <w:t>Managing CACS service contract monitoring</w:t>
            </w:r>
            <w:r w:rsidR="00BF1263">
              <w:rPr>
                <w:noProof/>
                <w:webHidden/>
              </w:rPr>
              <w:tab/>
            </w:r>
            <w:r w:rsidR="00BF1263">
              <w:rPr>
                <w:noProof/>
                <w:webHidden/>
              </w:rPr>
              <w:fldChar w:fldCharType="begin"/>
            </w:r>
            <w:r w:rsidR="00BF1263">
              <w:rPr>
                <w:noProof/>
                <w:webHidden/>
              </w:rPr>
              <w:instrText xml:space="preserve"> PAGEREF _Toc531653221 \h </w:instrText>
            </w:r>
            <w:r w:rsidR="00BF1263">
              <w:rPr>
                <w:noProof/>
                <w:webHidden/>
              </w:rPr>
            </w:r>
            <w:r w:rsidR="00BF1263">
              <w:rPr>
                <w:noProof/>
                <w:webHidden/>
              </w:rPr>
              <w:fldChar w:fldCharType="separate"/>
            </w:r>
            <w:r w:rsidR="00DD39EB">
              <w:rPr>
                <w:noProof/>
                <w:webHidden/>
              </w:rPr>
              <w:t>54</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22" w:history="1">
            <w:r w:rsidR="00BF1263" w:rsidRPr="00D70B73">
              <w:rPr>
                <w:rStyle w:val="Hyperlink"/>
                <w:noProof/>
                <w14:scene3d>
                  <w14:camera w14:prst="orthographicFront"/>
                  <w14:lightRig w14:rig="threePt" w14:dir="t">
                    <w14:rot w14:lat="0" w14:lon="0" w14:rev="0"/>
                  </w14:lightRig>
                </w14:scene3d>
              </w:rPr>
              <w:t>9.2.11</w:t>
            </w:r>
            <w:r w:rsidR="00BF1263">
              <w:rPr>
                <w:rFonts w:asciiTheme="minorHAnsi" w:eastAsiaTheme="minorEastAsia" w:hAnsiTheme="minorHAnsi" w:cstheme="minorBidi"/>
                <w:i w:val="0"/>
                <w:noProof/>
              </w:rPr>
              <w:tab/>
            </w:r>
            <w:r w:rsidR="00BF1263" w:rsidRPr="00D70B73">
              <w:rPr>
                <w:rStyle w:val="Hyperlink"/>
                <w:noProof/>
              </w:rPr>
              <w:t>Managing ethics in CACS service contract</w:t>
            </w:r>
            <w:r w:rsidR="00BF1263">
              <w:rPr>
                <w:noProof/>
                <w:webHidden/>
              </w:rPr>
              <w:tab/>
            </w:r>
            <w:r w:rsidR="00BF1263">
              <w:rPr>
                <w:noProof/>
                <w:webHidden/>
              </w:rPr>
              <w:fldChar w:fldCharType="begin"/>
            </w:r>
            <w:r w:rsidR="00BF1263">
              <w:rPr>
                <w:noProof/>
                <w:webHidden/>
              </w:rPr>
              <w:instrText xml:space="preserve"> PAGEREF _Toc531653222 \h </w:instrText>
            </w:r>
            <w:r w:rsidR="00BF1263">
              <w:rPr>
                <w:noProof/>
                <w:webHidden/>
              </w:rPr>
            </w:r>
            <w:r w:rsidR="00BF1263">
              <w:rPr>
                <w:noProof/>
                <w:webHidden/>
              </w:rPr>
              <w:fldChar w:fldCharType="separate"/>
            </w:r>
            <w:r w:rsidR="00DD39EB">
              <w:rPr>
                <w:noProof/>
                <w:webHidden/>
              </w:rPr>
              <w:t>54</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23" w:history="1">
            <w:r w:rsidR="00BF1263" w:rsidRPr="00D70B73">
              <w:rPr>
                <w:rStyle w:val="Hyperlink"/>
                <w:noProof/>
                <w14:scene3d>
                  <w14:camera w14:prst="orthographicFront"/>
                  <w14:lightRig w14:rig="threePt" w14:dir="t">
                    <w14:rot w14:lat="0" w14:lon="0" w14:rev="0"/>
                  </w14:lightRig>
                </w14:scene3d>
              </w:rPr>
              <w:t>9.2.12</w:t>
            </w:r>
            <w:r w:rsidR="00BF1263">
              <w:rPr>
                <w:rFonts w:asciiTheme="minorHAnsi" w:eastAsiaTheme="minorEastAsia" w:hAnsiTheme="minorHAnsi" w:cstheme="minorBidi"/>
                <w:i w:val="0"/>
                <w:noProof/>
              </w:rPr>
              <w:tab/>
            </w:r>
            <w:r w:rsidR="00BF1263" w:rsidRPr="00D70B73">
              <w:rPr>
                <w:rStyle w:val="Hyperlink"/>
                <w:noProof/>
              </w:rPr>
              <w:t>Managing CACS service contract closure</w:t>
            </w:r>
            <w:r w:rsidR="00BF1263">
              <w:rPr>
                <w:noProof/>
                <w:webHidden/>
              </w:rPr>
              <w:tab/>
            </w:r>
            <w:r w:rsidR="00BF1263">
              <w:rPr>
                <w:noProof/>
                <w:webHidden/>
              </w:rPr>
              <w:fldChar w:fldCharType="begin"/>
            </w:r>
            <w:r w:rsidR="00BF1263">
              <w:rPr>
                <w:noProof/>
                <w:webHidden/>
              </w:rPr>
              <w:instrText xml:space="preserve"> PAGEREF _Toc531653223 \h </w:instrText>
            </w:r>
            <w:r w:rsidR="00BF1263">
              <w:rPr>
                <w:noProof/>
                <w:webHidden/>
              </w:rPr>
            </w:r>
            <w:r w:rsidR="00BF1263">
              <w:rPr>
                <w:noProof/>
                <w:webHidden/>
              </w:rPr>
              <w:fldChar w:fldCharType="separate"/>
            </w:r>
            <w:r w:rsidR="00DD39EB">
              <w:rPr>
                <w:noProof/>
                <w:webHidden/>
              </w:rPr>
              <w:t>54</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224" w:history="1">
            <w:r w:rsidR="00BF1263" w:rsidRPr="00D70B73">
              <w:rPr>
                <w:rStyle w:val="Hyperlink"/>
                <w:noProof/>
                <w14:scene3d>
                  <w14:camera w14:prst="orthographicFront"/>
                  <w14:lightRig w14:rig="threePt" w14:dir="t">
                    <w14:rot w14:lat="0" w14:lon="0" w14:rev="0"/>
                  </w14:lightRig>
                </w14:scene3d>
              </w:rPr>
              <w:t>10</w:t>
            </w:r>
            <w:r w:rsidR="00BF1263">
              <w:rPr>
                <w:rFonts w:asciiTheme="minorHAnsi" w:eastAsiaTheme="minorEastAsia" w:hAnsiTheme="minorHAnsi" w:cstheme="minorBidi"/>
                <w:b w:val="0"/>
                <w:caps w:val="0"/>
                <w:noProof/>
                <w:sz w:val="22"/>
              </w:rPr>
              <w:tab/>
            </w:r>
            <w:r w:rsidR="00BF1263" w:rsidRPr="00D70B73">
              <w:rPr>
                <w:rStyle w:val="Hyperlink"/>
                <w:noProof/>
              </w:rPr>
              <w:t>Work Contract establishment</w:t>
            </w:r>
            <w:r w:rsidR="00BF1263">
              <w:rPr>
                <w:noProof/>
                <w:webHidden/>
              </w:rPr>
              <w:tab/>
            </w:r>
            <w:r w:rsidR="00BF1263">
              <w:rPr>
                <w:noProof/>
                <w:webHidden/>
              </w:rPr>
              <w:fldChar w:fldCharType="begin"/>
            </w:r>
            <w:r w:rsidR="00BF1263">
              <w:rPr>
                <w:noProof/>
                <w:webHidden/>
              </w:rPr>
              <w:instrText xml:space="preserve"> PAGEREF _Toc531653224 \h </w:instrText>
            </w:r>
            <w:r w:rsidR="00BF1263">
              <w:rPr>
                <w:noProof/>
                <w:webHidden/>
              </w:rPr>
            </w:r>
            <w:r w:rsidR="00BF1263">
              <w:rPr>
                <w:noProof/>
                <w:webHidden/>
              </w:rPr>
              <w:fldChar w:fldCharType="separate"/>
            </w:r>
            <w:r w:rsidR="00DD39EB">
              <w:rPr>
                <w:noProof/>
                <w:webHidden/>
              </w:rPr>
              <w:t>55</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225" w:history="1">
            <w:r w:rsidR="00BF1263" w:rsidRPr="00D70B73">
              <w:rPr>
                <w:rStyle w:val="Hyperlink"/>
                <w:noProof/>
                <w14:scene3d>
                  <w14:camera w14:prst="orthographicFront"/>
                  <w14:lightRig w14:rig="threePt" w14:dir="t">
                    <w14:rot w14:lat="0" w14:lon="0" w14:rev="0"/>
                  </w14:lightRig>
                </w14:scene3d>
              </w:rPr>
              <w:t>11</w:t>
            </w:r>
            <w:r w:rsidR="00BF1263">
              <w:rPr>
                <w:rFonts w:asciiTheme="minorHAnsi" w:eastAsiaTheme="minorEastAsia" w:hAnsiTheme="minorHAnsi" w:cstheme="minorBidi"/>
                <w:b w:val="0"/>
                <w:caps w:val="0"/>
                <w:noProof/>
                <w:sz w:val="22"/>
              </w:rPr>
              <w:tab/>
            </w:r>
            <w:r w:rsidR="00BF1263" w:rsidRPr="00D70B73">
              <w:rPr>
                <w:rStyle w:val="Hyperlink"/>
                <w:noProof/>
              </w:rPr>
              <w:t>Work Contract Implementation</w:t>
            </w:r>
            <w:r w:rsidR="00BF1263">
              <w:rPr>
                <w:noProof/>
                <w:webHidden/>
              </w:rPr>
              <w:tab/>
            </w:r>
            <w:r w:rsidR="00BF1263">
              <w:rPr>
                <w:noProof/>
                <w:webHidden/>
              </w:rPr>
              <w:fldChar w:fldCharType="begin"/>
            </w:r>
            <w:r w:rsidR="00BF1263">
              <w:rPr>
                <w:noProof/>
                <w:webHidden/>
              </w:rPr>
              <w:instrText xml:space="preserve"> PAGEREF _Toc531653225 \h </w:instrText>
            </w:r>
            <w:r w:rsidR="00BF1263">
              <w:rPr>
                <w:noProof/>
                <w:webHidden/>
              </w:rPr>
            </w:r>
            <w:r w:rsidR="00BF1263">
              <w:rPr>
                <w:noProof/>
                <w:webHidden/>
              </w:rPr>
              <w:fldChar w:fldCharType="separate"/>
            </w:r>
            <w:r w:rsidR="00DD39EB">
              <w:rPr>
                <w:noProof/>
                <w:webHidden/>
              </w:rPr>
              <w:t>59</w:t>
            </w:r>
            <w:r w:rsidR="00BF1263">
              <w:rPr>
                <w:noProof/>
                <w:webHidden/>
              </w:rPr>
              <w:fldChar w:fldCharType="end"/>
            </w:r>
          </w:hyperlink>
        </w:p>
        <w:p w:rsidR="00BF1263" w:rsidRDefault="00696FD7">
          <w:pPr>
            <w:pStyle w:val="TOC2"/>
            <w:tabs>
              <w:tab w:val="left" w:pos="1296"/>
            </w:tabs>
            <w:rPr>
              <w:rFonts w:asciiTheme="minorHAnsi" w:eastAsiaTheme="minorEastAsia" w:hAnsiTheme="minorHAnsi" w:cstheme="minorBidi"/>
              <w:caps w:val="0"/>
              <w:noProof/>
            </w:rPr>
          </w:pPr>
          <w:hyperlink w:anchor="_Toc531653226" w:history="1">
            <w:r w:rsidR="00BF1263" w:rsidRPr="00D70B73">
              <w:rPr>
                <w:rStyle w:val="Hyperlink"/>
                <w:noProof/>
                <w14:scene3d>
                  <w14:camera w14:prst="orthographicFront"/>
                  <w14:lightRig w14:rig="threePt" w14:dir="t">
                    <w14:rot w14:lat="0" w14:lon="0" w14:rev="0"/>
                  </w14:lightRig>
                </w14:scene3d>
              </w:rPr>
              <w:t>11.1</w:t>
            </w:r>
            <w:r w:rsidR="00BF1263">
              <w:rPr>
                <w:rFonts w:asciiTheme="minorHAnsi" w:eastAsiaTheme="minorEastAsia" w:hAnsiTheme="minorHAnsi" w:cstheme="minorBidi"/>
                <w:caps w:val="0"/>
                <w:noProof/>
              </w:rPr>
              <w:tab/>
            </w:r>
            <w:r w:rsidR="00BF1263" w:rsidRPr="00D70B73">
              <w:rPr>
                <w:rStyle w:val="Hyperlink"/>
                <w:noProof/>
              </w:rPr>
              <w:t>planning work contract management</w:t>
            </w:r>
            <w:r w:rsidR="00BF1263">
              <w:rPr>
                <w:noProof/>
                <w:webHidden/>
              </w:rPr>
              <w:tab/>
            </w:r>
            <w:r w:rsidR="00BF1263">
              <w:rPr>
                <w:noProof/>
                <w:webHidden/>
              </w:rPr>
              <w:fldChar w:fldCharType="begin"/>
            </w:r>
            <w:r w:rsidR="00BF1263">
              <w:rPr>
                <w:noProof/>
                <w:webHidden/>
              </w:rPr>
              <w:instrText xml:space="preserve"> PAGEREF _Toc531653226 \h </w:instrText>
            </w:r>
            <w:r w:rsidR="00BF1263">
              <w:rPr>
                <w:noProof/>
                <w:webHidden/>
              </w:rPr>
            </w:r>
            <w:r w:rsidR="00BF1263">
              <w:rPr>
                <w:noProof/>
                <w:webHidden/>
              </w:rPr>
              <w:fldChar w:fldCharType="separate"/>
            </w:r>
            <w:r w:rsidR="00DD39EB">
              <w:rPr>
                <w:noProof/>
                <w:webHidden/>
              </w:rPr>
              <w:t>59</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27" w:history="1">
            <w:r w:rsidR="00BF1263" w:rsidRPr="00D70B73">
              <w:rPr>
                <w:rStyle w:val="Hyperlink"/>
                <w:noProof/>
                <w14:scene3d>
                  <w14:camera w14:prst="orthographicFront"/>
                  <w14:lightRig w14:rig="threePt" w14:dir="t">
                    <w14:rot w14:lat="0" w14:lon="0" w14:rev="0"/>
                  </w14:lightRig>
                </w14:scene3d>
              </w:rPr>
              <w:t>11.1.1</w:t>
            </w:r>
            <w:r w:rsidR="00BF1263">
              <w:rPr>
                <w:rFonts w:asciiTheme="minorHAnsi" w:eastAsiaTheme="minorEastAsia" w:hAnsiTheme="minorHAnsi" w:cstheme="minorBidi"/>
                <w:i w:val="0"/>
                <w:noProof/>
              </w:rPr>
              <w:tab/>
            </w:r>
            <w:r w:rsidR="00BF1263" w:rsidRPr="00D70B73">
              <w:rPr>
                <w:rStyle w:val="Hyperlink"/>
                <w:noProof/>
              </w:rPr>
              <w:t>Review work contract establishment</w:t>
            </w:r>
            <w:r w:rsidR="00BF1263">
              <w:rPr>
                <w:noProof/>
                <w:webHidden/>
              </w:rPr>
              <w:tab/>
            </w:r>
            <w:r w:rsidR="00BF1263">
              <w:rPr>
                <w:noProof/>
                <w:webHidden/>
              </w:rPr>
              <w:fldChar w:fldCharType="begin"/>
            </w:r>
            <w:r w:rsidR="00BF1263">
              <w:rPr>
                <w:noProof/>
                <w:webHidden/>
              </w:rPr>
              <w:instrText xml:space="preserve"> PAGEREF _Toc531653227 \h </w:instrText>
            </w:r>
            <w:r w:rsidR="00BF1263">
              <w:rPr>
                <w:noProof/>
                <w:webHidden/>
              </w:rPr>
            </w:r>
            <w:r w:rsidR="00BF1263">
              <w:rPr>
                <w:noProof/>
                <w:webHidden/>
              </w:rPr>
              <w:fldChar w:fldCharType="separate"/>
            </w:r>
            <w:r w:rsidR="00DD39EB">
              <w:rPr>
                <w:noProof/>
                <w:webHidden/>
              </w:rPr>
              <w:t>59</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28" w:history="1">
            <w:r w:rsidR="00BF1263" w:rsidRPr="00D70B73">
              <w:rPr>
                <w:rStyle w:val="Hyperlink"/>
                <w:noProof/>
                <w14:scene3d>
                  <w14:camera w14:prst="orthographicFront"/>
                  <w14:lightRig w14:rig="threePt" w14:dir="t">
                    <w14:rot w14:lat="0" w14:lon="0" w14:rev="0"/>
                  </w14:lightRig>
                </w14:scene3d>
              </w:rPr>
              <w:t>11.1.2</w:t>
            </w:r>
            <w:r w:rsidR="00BF1263">
              <w:rPr>
                <w:rFonts w:asciiTheme="minorHAnsi" w:eastAsiaTheme="minorEastAsia" w:hAnsiTheme="minorHAnsi" w:cstheme="minorBidi"/>
                <w:i w:val="0"/>
                <w:noProof/>
              </w:rPr>
              <w:tab/>
            </w:r>
            <w:r w:rsidR="00BF1263" w:rsidRPr="00D70B73">
              <w:rPr>
                <w:rStyle w:val="Hyperlink"/>
                <w:noProof/>
              </w:rPr>
              <w:t>Designing work contract management strategy</w:t>
            </w:r>
            <w:r w:rsidR="00BF1263">
              <w:rPr>
                <w:noProof/>
                <w:webHidden/>
              </w:rPr>
              <w:tab/>
            </w:r>
            <w:r w:rsidR="00BF1263">
              <w:rPr>
                <w:noProof/>
                <w:webHidden/>
              </w:rPr>
              <w:fldChar w:fldCharType="begin"/>
            </w:r>
            <w:r w:rsidR="00BF1263">
              <w:rPr>
                <w:noProof/>
                <w:webHidden/>
              </w:rPr>
              <w:instrText xml:space="preserve"> PAGEREF _Toc531653228 \h </w:instrText>
            </w:r>
            <w:r w:rsidR="00BF1263">
              <w:rPr>
                <w:noProof/>
                <w:webHidden/>
              </w:rPr>
            </w:r>
            <w:r w:rsidR="00BF1263">
              <w:rPr>
                <w:noProof/>
                <w:webHidden/>
              </w:rPr>
              <w:fldChar w:fldCharType="separate"/>
            </w:r>
            <w:r w:rsidR="00DD39EB">
              <w:rPr>
                <w:noProof/>
                <w:webHidden/>
              </w:rPr>
              <w:t>59</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29" w:history="1">
            <w:r w:rsidR="00BF1263" w:rsidRPr="00D70B73">
              <w:rPr>
                <w:rStyle w:val="Hyperlink"/>
                <w:noProof/>
                <w14:scene3d>
                  <w14:camera w14:prst="orthographicFront"/>
                  <w14:lightRig w14:rig="threePt" w14:dir="t">
                    <w14:rot w14:lat="0" w14:lon="0" w14:rev="0"/>
                  </w14:lightRig>
                </w14:scene3d>
              </w:rPr>
              <w:t>11.1.3</w:t>
            </w:r>
            <w:r w:rsidR="00BF1263">
              <w:rPr>
                <w:rFonts w:asciiTheme="minorHAnsi" w:eastAsiaTheme="minorEastAsia" w:hAnsiTheme="minorHAnsi" w:cstheme="minorBidi"/>
                <w:i w:val="0"/>
                <w:noProof/>
              </w:rPr>
              <w:tab/>
            </w:r>
            <w:r w:rsidR="00BF1263" w:rsidRPr="00D70B73">
              <w:rPr>
                <w:rStyle w:val="Hyperlink"/>
                <w:noProof/>
              </w:rPr>
              <w:t>Work contract management risk identification</w:t>
            </w:r>
            <w:r w:rsidR="00BF1263">
              <w:rPr>
                <w:noProof/>
                <w:webHidden/>
              </w:rPr>
              <w:tab/>
            </w:r>
            <w:r w:rsidR="00BF1263">
              <w:rPr>
                <w:noProof/>
                <w:webHidden/>
              </w:rPr>
              <w:fldChar w:fldCharType="begin"/>
            </w:r>
            <w:r w:rsidR="00BF1263">
              <w:rPr>
                <w:noProof/>
                <w:webHidden/>
              </w:rPr>
              <w:instrText xml:space="preserve"> PAGEREF _Toc531653229 \h </w:instrText>
            </w:r>
            <w:r w:rsidR="00BF1263">
              <w:rPr>
                <w:noProof/>
                <w:webHidden/>
              </w:rPr>
            </w:r>
            <w:r w:rsidR="00BF1263">
              <w:rPr>
                <w:noProof/>
                <w:webHidden/>
              </w:rPr>
              <w:fldChar w:fldCharType="separate"/>
            </w:r>
            <w:r w:rsidR="00DD39EB">
              <w:rPr>
                <w:noProof/>
                <w:webHidden/>
              </w:rPr>
              <w:t>60</w:t>
            </w:r>
            <w:r w:rsidR="00BF1263">
              <w:rPr>
                <w:noProof/>
                <w:webHidden/>
              </w:rPr>
              <w:fldChar w:fldCharType="end"/>
            </w:r>
          </w:hyperlink>
        </w:p>
        <w:p w:rsidR="00BF1263" w:rsidRDefault="00696FD7">
          <w:pPr>
            <w:pStyle w:val="TOC2"/>
            <w:tabs>
              <w:tab w:val="left" w:pos="1296"/>
            </w:tabs>
            <w:rPr>
              <w:rFonts w:asciiTheme="minorHAnsi" w:eastAsiaTheme="minorEastAsia" w:hAnsiTheme="minorHAnsi" w:cstheme="minorBidi"/>
              <w:caps w:val="0"/>
              <w:noProof/>
            </w:rPr>
          </w:pPr>
          <w:hyperlink w:anchor="_Toc531653230" w:history="1">
            <w:r w:rsidR="00BF1263" w:rsidRPr="00D70B73">
              <w:rPr>
                <w:rStyle w:val="Hyperlink"/>
                <w:noProof/>
                <w14:scene3d>
                  <w14:camera w14:prst="orthographicFront"/>
                  <w14:lightRig w14:rig="threePt" w14:dir="t">
                    <w14:rot w14:lat="0" w14:lon="0" w14:rev="0"/>
                  </w14:lightRig>
                </w14:scene3d>
              </w:rPr>
              <w:t>11.2</w:t>
            </w:r>
            <w:r w:rsidR="00BF1263">
              <w:rPr>
                <w:rFonts w:asciiTheme="minorHAnsi" w:eastAsiaTheme="minorEastAsia" w:hAnsiTheme="minorHAnsi" w:cstheme="minorBidi"/>
                <w:caps w:val="0"/>
                <w:noProof/>
              </w:rPr>
              <w:tab/>
            </w:r>
            <w:r w:rsidR="00BF1263" w:rsidRPr="00D70B73">
              <w:rPr>
                <w:rStyle w:val="Hyperlink"/>
                <w:noProof/>
              </w:rPr>
              <w:t>work contract management enactment</w:t>
            </w:r>
            <w:r w:rsidR="00BF1263">
              <w:rPr>
                <w:noProof/>
                <w:webHidden/>
              </w:rPr>
              <w:tab/>
            </w:r>
            <w:r w:rsidR="00BF1263">
              <w:rPr>
                <w:noProof/>
                <w:webHidden/>
              </w:rPr>
              <w:fldChar w:fldCharType="begin"/>
            </w:r>
            <w:r w:rsidR="00BF1263">
              <w:rPr>
                <w:noProof/>
                <w:webHidden/>
              </w:rPr>
              <w:instrText xml:space="preserve"> PAGEREF _Toc531653230 \h </w:instrText>
            </w:r>
            <w:r w:rsidR="00BF1263">
              <w:rPr>
                <w:noProof/>
                <w:webHidden/>
              </w:rPr>
            </w:r>
            <w:r w:rsidR="00BF1263">
              <w:rPr>
                <w:noProof/>
                <w:webHidden/>
              </w:rPr>
              <w:fldChar w:fldCharType="separate"/>
            </w:r>
            <w:r w:rsidR="00DD39EB">
              <w:rPr>
                <w:noProof/>
                <w:webHidden/>
              </w:rPr>
              <w:t>60</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31" w:history="1">
            <w:r w:rsidR="00BF1263" w:rsidRPr="00D70B73">
              <w:rPr>
                <w:rStyle w:val="Hyperlink"/>
                <w:noProof/>
                <w14:scene3d>
                  <w14:camera w14:prst="orthographicFront"/>
                  <w14:lightRig w14:rig="threePt" w14:dir="t">
                    <w14:rot w14:lat="0" w14:lon="0" w14:rev="0"/>
                  </w14:lightRig>
                </w14:scene3d>
              </w:rPr>
              <w:t>11.2.1</w:t>
            </w:r>
            <w:r w:rsidR="00BF1263">
              <w:rPr>
                <w:rFonts w:asciiTheme="minorHAnsi" w:eastAsiaTheme="minorEastAsia" w:hAnsiTheme="minorHAnsi" w:cstheme="minorBidi"/>
                <w:i w:val="0"/>
                <w:noProof/>
              </w:rPr>
              <w:tab/>
            </w:r>
            <w:r w:rsidR="00BF1263" w:rsidRPr="00D70B73">
              <w:rPr>
                <w:rStyle w:val="Hyperlink"/>
                <w:noProof/>
              </w:rPr>
              <w:t>Managing work contract mobilization</w:t>
            </w:r>
            <w:r w:rsidR="00BF1263">
              <w:rPr>
                <w:noProof/>
                <w:webHidden/>
              </w:rPr>
              <w:tab/>
            </w:r>
            <w:r w:rsidR="00BF1263">
              <w:rPr>
                <w:noProof/>
                <w:webHidden/>
              </w:rPr>
              <w:fldChar w:fldCharType="begin"/>
            </w:r>
            <w:r w:rsidR="00BF1263">
              <w:rPr>
                <w:noProof/>
                <w:webHidden/>
              </w:rPr>
              <w:instrText xml:space="preserve"> PAGEREF _Toc531653231 \h </w:instrText>
            </w:r>
            <w:r w:rsidR="00BF1263">
              <w:rPr>
                <w:noProof/>
                <w:webHidden/>
              </w:rPr>
            </w:r>
            <w:r w:rsidR="00BF1263">
              <w:rPr>
                <w:noProof/>
                <w:webHidden/>
              </w:rPr>
              <w:fldChar w:fldCharType="separate"/>
            </w:r>
            <w:r w:rsidR="00DD39EB">
              <w:rPr>
                <w:noProof/>
                <w:webHidden/>
              </w:rPr>
              <w:t>60</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32" w:history="1">
            <w:r w:rsidR="00BF1263" w:rsidRPr="00D70B73">
              <w:rPr>
                <w:rStyle w:val="Hyperlink"/>
                <w:noProof/>
                <w14:scene3d>
                  <w14:camera w14:prst="orthographicFront"/>
                  <w14:lightRig w14:rig="threePt" w14:dir="t">
                    <w14:rot w14:lat="0" w14:lon="0" w14:rev="0"/>
                  </w14:lightRig>
                </w14:scene3d>
              </w:rPr>
              <w:t>11.2.2</w:t>
            </w:r>
            <w:r w:rsidR="00BF1263">
              <w:rPr>
                <w:rFonts w:asciiTheme="minorHAnsi" w:eastAsiaTheme="minorEastAsia" w:hAnsiTheme="minorHAnsi" w:cstheme="minorBidi"/>
                <w:i w:val="0"/>
                <w:noProof/>
              </w:rPr>
              <w:tab/>
            </w:r>
            <w:r w:rsidR="00BF1263" w:rsidRPr="00D70B73">
              <w:rPr>
                <w:rStyle w:val="Hyperlink"/>
                <w:noProof/>
              </w:rPr>
              <w:t>Managing work contract documentation and record keeping</w:t>
            </w:r>
            <w:r w:rsidR="00BF1263">
              <w:rPr>
                <w:noProof/>
                <w:webHidden/>
              </w:rPr>
              <w:tab/>
            </w:r>
            <w:r w:rsidR="00BF1263">
              <w:rPr>
                <w:noProof/>
                <w:webHidden/>
              </w:rPr>
              <w:fldChar w:fldCharType="begin"/>
            </w:r>
            <w:r w:rsidR="00BF1263">
              <w:rPr>
                <w:noProof/>
                <w:webHidden/>
              </w:rPr>
              <w:instrText xml:space="preserve"> PAGEREF _Toc531653232 \h </w:instrText>
            </w:r>
            <w:r w:rsidR="00BF1263">
              <w:rPr>
                <w:noProof/>
                <w:webHidden/>
              </w:rPr>
            </w:r>
            <w:r w:rsidR="00BF1263">
              <w:rPr>
                <w:noProof/>
                <w:webHidden/>
              </w:rPr>
              <w:fldChar w:fldCharType="separate"/>
            </w:r>
            <w:r w:rsidR="00DD39EB">
              <w:rPr>
                <w:noProof/>
                <w:webHidden/>
              </w:rPr>
              <w:t>62</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33" w:history="1">
            <w:r w:rsidR="00BF1263" w:rsidRPr="00D70B73">
              <w:rPr>
                <w:rStyle w:val="Hyperlink"/>
                <w:noProof/>
                <w14:scene3d>
                  <w14:camera w14:prst="orthographicFront"/>
                  <w14:lightRig w14:rig="threePt" w14:dir="t">
                    <w14:rot w14:lat="0" w14:lon="0" w14:rev="0"/>
                  </w14:lightRig>
                </w14:scene3d>
              </w:rPr>
              <w:t>11.2.3</w:t>
            </w:r>
            <w:r w:rsidR="00BF1263">
              <w:rPr>
                <w:rFonts w:asciiTheme="minorHAnsi" w:eastAsiaTheme="minorEastAsia" w:hAnsiTheme="minorHAnsi" w:cstheme="minorBidi"/>
                <w:i w:val="0"/>
                <w:noProof/>
              </w:rPr>
              <w:tab/>
            </w:r>
            <w:r w:rsidR="00BF1263" w:rsidRPr="00D70B73">
              <w:rPr>
                <w:rStyle w:val="Hyperlink"/>
                <w:noProof/>
              </w:rPr>
              <w:t>Managing conditions of work contract</w:t>
            </w:r>
            <w:r w:rsidR="00BF1263">
              <w:rPr>
                <w:noProof/>
                <w:webHidden/>
              </w:rPr>
              <w:tab/>
            </w:r>
            <w:r w:rsidR="00BF1263">
              <w:rPr>
                <w:noProof/>
                <w:webHidden/>
              </w:rPr>
              <w:fldChar w:fldCharType="begin"/>
            </w:r>
            <w:r w:rsidR="00BF1263">
              <w:rPr>
                <w:noProof/>
                <w:webHidden/>
              </w:rPr>
              <w:instrText xml:space="preserve"> PAGEREF _Toc531653233 \h </w:instrText>
            </w:r>
            <w:r w:rsidR="00BF1263">
              <w:rPr>
                <w:noProof/>
                <w:webHidden/>
              </w:rPr>
            </w:r>
            <w:r w:rsidR="00BF1263">
              <w:rPr>
                <w:noProof/>
                <w:webHidden/>
              </w:rPr>
              <w:fldChar w:fldCharType="separate"/>
            </w:r>
            <w:r w:rsidR="00DD39EB">
              <w:rPr>
                <w:noProof/>
                <w:webHidden/>
              </w:rPr>
              <w:t>62</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34" w:history="1">
            <w:r w:rsidR="00BF1263" w:rsidRPr="00D70B73">
              <w:rPr>
                <w:rStyle w:val="Hyperlink"/>
                <w:noProof/>
                <w14:scene3d>
                  <w14:camera w14:prst="orthographicFront"/>
                  <w14:lightRig w14:rig="threePt" w14:dir="t">
                    <w14:rot w14:lat="0" w14:lon="0" w14:rev="0"/>
                  </w14:lightRig>
                </w14:scene3d>
              </w:rPr>
              <w:t>11.2.4</w:t>
            </w:r>
            <w:r w:rsidR="00BF1263">
              <w:rPr>
                <w:rFonts w:asciiTheme="minorHAnsi" w:eastAsiaTheme="minorEastAsia" w:hAnsiTheme="minorHAnsi" w:cstheme="minorBidi"/>
                <w:i w:val="0"/>
                <w:noProof/>
              </w:rPr>
              <w:tab/>
            </w:r>
            <w:r w:rsidR="00BF1263" w:rsidRPr="00D70B73">
              <w:rPr>
                <w:rStyle w:val="Hyperlink"/>
                <w:noProof/>
              </w:rPr>
              <w:t>Managing work contract management roles and responsibilities</w:t>
            </w:r>
            <w:r w:rsidR="00BF1263">
              <w:rPr>
                <w:noProof/>
                <w:webHidden/>
              </w:rPr>
              <w:tab/>
            </w:r>
            <w:r w:rsidR="00BF1263">
              <w:rPr>
                <w:noProof/>
                <w:webHidden/>
              </w:rPr>
              <w:fldChar w:fldCharType="begin"/>
            </w:r>
            <w:r w:rsidR="00BF1263">
              <w:rPr>
                <w:noProof/>
                <w:webHidden/>
              </w:rPr>
              <w:instrText xml:space="preserve"> PAGEREF _Toc531653234 \h </w:instrText>
            </w:r>
            <w:r w:rsidR="00BF1263">
              <w:rPr>
                <w:noProof/>
                <w:webHidden/>
              </w:rPr>
            </w:r>
            <w:r w:rsidR="00BF1263">
              <w:rPr>
                <w:noProof/>
                <w:webHidden/>
              </w:rPr>
              <w:fldChar w:fldCharType="separate"/>
            </w:r>
            <w:r w:rsidR="00DD39EB">
              <w:rPr>
                <w:noProof/>
                <w:webHidden/>
              </w:rPr>
              <w:t>65</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35" w:history="1">
            <w:r w:rsidR="00BF1263" w:rsidRPr="00D70B73">
              <w:rPr>
                <w:rStyle w:val="Hyperlink"/>
                <w:noProof/>
                <w14:scene3d>
                  <w14:camera w14:prst="orthographicFront"/>
                  <w14:lightRig w14:rig="threePt" w14:dir="t">
                    <w14:rot w14:lat="0" w14:lon="0" w14:rev="0"/>
                  </w14:lightRig>
                </w14:scene3d>
              </w:rPr>
              <w:t>11.2.5</w:t>
            </w:r>
            <w:r w:rsidR="00BF1263">
              <w:rPr>
                <w:rFonts w:asciiTheme="minorHAnsi" w:eastAsiaTheme="minorEastAsia" w:hAnsiTheme="minorHAnsi" w:cstheme="minorBidi"/>
                <w:i w:val="0"/>
                <w:noProof/>
              </w:rPr>
              <w:tab/>
            </w:r>
            <w:r w:rsidR="00BF1263" w:rsidRPr="00D70B73">
              <w:rPr>
                <w:rStyle w:val="Hyperlink"/>
                <w:noProof/>
              </w:rPr>
              <w:t>Managing relationships and communication in work contract</w:t>
            </w:r>
            <w:r w:rsidR="00BF1263">
              <w:rPr>
                <w:noProof/>
                <w:webHidden/>
              </w:rPr>
              <w:tab/>
            </w:r>
            <w:r w:rsidR="00BF1263">
              <w:rPr>
                <w:noProof/>
                <w:webHidden/>
              </w:rPr>
              <w:fldChar w:fldCharType="begin"/>
            </w:r>
            <w:r w:rsidR="00BF1263">
              <w:rPr>
                <w:noProof/>
                <w:webHidden/>
              </w:rPr>
              <w:instrText xml:space="preserve"> PAGEREF _Toc531653235 \h </w:instrText>
            </w:r>
            <w:r w:rsidR="00BF1263">
              <w:rPr>
                <w:noProof/>
                <w:webHidden/>
              </w:rPr>
            </w:r>
            <w:r w:rsidR="00BF1263">
              <w:rPr>
                <w:noProof/>
                <w:webHidden/>
              </w:rPr>
              <w:fldChar w:fldCharType="separate"/>
            </w:r>
            <w:r w:rsidR="00DD39EB">
              <w:rPr>
                <w:noProof/>
                <w:webHidden/>
              </w:rPr>
              <w:t>67</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36" w:history="1">
            <w:r w:rsidR="00BF1263" w:rsidRPr="00D70B73">
              <w:rPr>
                <w:rStyle w:val="Hyperlink"/>
                <w:noProof/>
                <w14:scene3d>
                  <w14:camera w14:prst="orthographicFront"/>
                  <w14:lightRig w14:rig="threePt" w14:dir="t">
                    <w14:rot w14:lat="0" w14:lon="0" w14:rev="0"/>
                  </w14:lightRig>
                </w14:scene3d>
              </w:rPr>
              <w:t>11.2.6</w:t>
            </w:r>
            <w:r w:rsidR="00BF1263">
              <w:rPr>
                <w:rFonts w:asciiTheme="minorHAnsi" w:eastAsiaTheme="minorEastAsia" w:hAnsiTheme="minorHAnsi" w:cstheme="minorBidi"/>
                <w:i w:val="0"/>
                <w:noProof/>
              </w:rPr>
              <w:tab/>
            </w:r>
            <w:r w:rsidR="00BF1263" w:rsidRPr="00D70B73">
              <w:rPr>
                <w:rStyle w:val="Hyperlink"/>
                <w:noProof/>
              </w:rPr>
              <w:t>Managing costs in work contract</w:t>
            </w:r>
            <w:r w:rsidR="00BF1263">
              <w:rPr>
                <w:noProof/>
                <w:webHidden/>
              </w:rPr>
              <w:tab/>
            </w:r>
            <w:r w:rsidR="00BF1263">
              <w:rPr>
                <w:noProof/>
                <w:webHidden/>
              </w:rPr>
              <w:fldChar w:fldCharType="begin"/>
            </w:r>
            <w:r w:rsidR="00BF1263">
              <w:rPr>
                <w:noProof/>
                <w:webHidden/>
              </w:rPr>
              <w:instrText xml:space="preserve"> PAGEREF _Toc531653236 \h </w:instrText>
            </w:r>
            <w:r w:rsidR="00BF1263">
              <w:rPr>
                <w:noProof/>
                <w:webHidden/>
              </w:rPr>
            </w:r>
            <w:r w:rsidR="00BF1263">
              <w:rPr>
                <w:noProof/>
                <w:webHidden/>
              </w:rPr>
              <w:fldChar w:fldCharType="separate"/>
            </w:r>
            <w:r w:rsidR="00DD39EB">
              <w:rPr>
                <w:noProof/>
                <w:webHidden/>
              </w:rPr>
              <w:t>67</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37" w:history="1">
            <w:r w:rsidR="00BF1263" w:rsidRPr="00D70B73">
              <w:rPr>
                <w:rStyle w:val="Hyperlink"/>
                <w:noProof/>
                <w14:scene3d>
                  <w14:camera w14:prst="orthographicFront"/>
                  <w14:lightRig w14:rig="threePt" w14:dir="t">
                    <w14:rot w14:lat="0" w14:lon="0" w14:rev="0"/>
                  </w14:lightRig>
                </w14:scene3d>
              </w:rPr>
              <w:t>11.2.7</w:t>
            </w:r>
            <w:r w:rsidR="00BF1263">
              <w:rPr>
                <w:rFonts w:asciiTheme="minorHAnsi" w:eastAsiaTheme="minorEastAsia" w:hAnsiTheme="minorHAnsi" w:cstheme="minorBidi"/>
                <w:i w:val="0"/>
                <w:noProof/>
              </w:rPr>
              <w:tab/>
            </w:r>
            <w:r w:rsidR="00BF1263" w:rsidRPr="00D70B73">
              <w:rPr>
                <w:rStyle w:val="Hyperlink"/>
                <w:noProof/>
              </w:rPr>
              <w:t>Managing work contract variations</w:t>
            </w:r>
            <w:r w:rsidR="00BF1263">
              <w:rPr>
                <w:noProof/>
                <w:webHidden/>
              </w:rPr>
              <w:tab/>
            </w:r>
            <w:r w:rsidR="00BF1263">
              <w:rPr>
                <w:noProof/>
                <w:webHidden/>
              </w:rPr>
              <w:fldChar w:fldCharType="begin"/>
            </w:r>
            <w:r w:rsidR="00BF1263">
              <w:rPr>
                <w:noProof/>
                <w:webHidden/>
              </w:rPr>
              <w:instrText xml:space="preserve"> PAGEREF _Toc531653237 \h </w:instrText>
            </w:r>
            <w:r w:rsidR="00BF1263">
              <w:rPr>
                <w:noProof/>
                <w:webHidden/>
              </w:rPr>
            </w:r>
            <w:r w:rsidR="00BF1263">
              <w:rPr>
                <w:noProof/>
                <w:webHidden/>
              </w:rPr>
              <w:fldChar w:fldCharType="separate"/>
            </w:r>
            <w:r w:rsidR="00DD39EB">
              <w:rPr>
                <w:noProof/>
                <w:webHidden/>
              </w:rPr>
              <w:t>75</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38" w:history="1">
            <w:r w:rsidR="00BF1263" w:rsidRPr="00D70B73">
              <w:rPr>
                <w:rStyle w:val="Hyperlink"/>
                <w:noProof/>
                <w14:scene3d>
                  <w14:camera w14:prst="orthographicFront"/>
                  <w14:lightRig w14:rig="threePt" w14:dir="t">
                    <w14:rot w14:lat="0" w14:lon="0" w14:rev="0"/>
                  </w14:lightRig>
                </w14:scene3d>
              </w:rPr>
              <w:t>11.2.8</w:t>
            </w:r>
            <w:r w:rsidR="00BF1263">
              <w:rPr>
                <w:rFonts w:asciiTheme="minorHAnsi" w:eastAsiaTheme="minorEastAsia" w:hAnsiTheme="minorHAnsi" w:cstheme="minorBidi"/>
                <w:i w:val="0"/>
                <w:noProof/>
              </w:rPr>
              <w:tab/>
            </w:r>
            <w:r w:rsidR="00BF1263" w:rsidRPr="00D70B73">
              <w:rPr>
                <w:rStyle w:val="Hyperlink"/>
                <w:noProof/>
              </w:rPr>
              <w:t>Managing work contract disputes</w:t>
            </w:r>
            <w:r w:rsidR="00BF1263">
              <w:rPr>
                <w:noProof/>
                <w:webHidden/>
              </w:rPr>
              <w:tab/>
            </w:r>
            <w:r w:rsidR="00BF1263">
              <w:rPr>
                <w:noProof/>
                <w:webHidden/>
              </w:rPr>
              <w:fldChar w:fldCharType="begin"/>
            </w:r>
            <w:r w:rsidR="00BF1263">
              <w:rPr>
                <w:noProof/>
                <w:webHidden/>
              </w:rPr>
              <w:instrText xml:space="preserve"> PAGEREF _Toc531653238 \h </w:instrText>
            </w:r>
            <w:r w:rsidR="00BF1263">
              <w:rPr>
                <w:noProof/>
                <w:webHidden/>
              </w:rPr>
            </w:r>
            <w:r w:rsidR="00BF1263">
              <w:rPr>
                <w:noProof/>
                <w:webHidden/>
              </w:rPr>
              <w:fldChar w:fldCharType="separate"/>
            </w:r>
            <w:r w:rsidR="00DD39EB">
              <w:rPr>
                <w:noProof/>
                <w:webHidden/>
              </w:rPr>
              <w:t>77</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39" w:history="1">
            <w:r w:rsidR="00BF1263" w:rsidRPr="00D70B73">
              <w:rPr>
                <w:rStyle w:val="Hyperlink"/>
                <w:noProof/>
                <w14:scene3d>
                  <w14:camera w14:prst="orthographicFront"/>
                  <w14:lightRig w14:rig="threePt" w14:dir="t">
                    <w14:rot w14:lat="0" w14:lon="0" w14:rev="0"/>
                  </w14:lightRig>
                </w14:scene3d>
              </w:rPr>
              <w:t>11.2.9</w:t>
            </w:r>
            <w:r w:rsidR="00BF1263">
              <w:rPr>
                <w:rFonts w:asciiTheme="minorHAnsi" w:eastAsiaTheme="minorEastAsia" w:hAnsiTheme="minorHAnsi" w:cstheme="minorBidi"/>
                <w:i w:val="0"/>
                <w:noProof/>
              </w:rPr>
              <w:tab/>
            </w:r>
            <w:r w:rsidR="00BF1263" w:rsidRPr="00D70B73">
              <w:rPr>
                <w:rStyle w:val="Hyperlink"/>
                <w:noProof/>
              </w:rPr>
              <w:t>Managing work contract performance</w:t>
            </w:r>
            <w:r w:rsidR="00BF1263">
              <w:rPr>
                <w:noProof/>
                <w:webHidden/>
              </w:rPr>
              <w:tab/>
            </w:r>
            <w:r w:rsidR="00BF1263">
              <w:rPr>
                <w:noProof/>
                <w:webHidden/>
              </w:rPr>
              <w:fldChar w:fldCharType="begin"/>
            </w:r>
            <w:r w:rsidR="00BF1263">
              <w:rPr>
                <w:noProof/>
                <w:webHidden/>
              </w:rPr>
              <w:instrText xml:space="preserve"> PAGEREF _Toc531653239 \h </w:instrText>
            </w:r>
            <w:r w:rsidR="00BF1263">
              <w:rPr>
                <w:noProof/>
                <w:webHidden/>
              </w:rPr>
            </w:r>
            <w:r w:rsidR="00BF1263">
              <w:rPr>
                <w:noProof/>
                <w:webHidden/>
              </w:rPr>
              <w:fldChar w:fldCharType="separate"/>
            </w:r>
            <w:r w:rsidR="00DD39EB">
              <w:rPr>
                <w:noProof/>
                <w:webHidden/>
              </w:rPr>
              <w:t>80</w:t>
            </w:r>
            <w:r w:rsidR="00BF1263">
              <w:rPr>
                <w:noProof/>
                <w:webHidden/>
              </w:rPr>
              <w:fldChar w:fldCharType="end"/>
            </w:r>
          </w:hyperlink>
        </w:p>
        <w:p w:rsidR="00BF1263" w:rsidRDefault="00696FD7">
          <w:pPr>
            <w:pStyle w:val="TOC3"/>
            <w:tabs>
              <w:tab w:val="left" w:pos="1540"/>
              <w:tab w:val="right" w:leader="dot" w:pos="9593"/>
            </w:tabs>
            <w:rPr>
              <w:rFonts w:asciiTheme="minorHAnsi" w:eastAsiaTheme="minorEastAsia" w:hAnsiTheme="minorHAnsi" w:cstheme="minorBidi"/>
              <w:i w:val="0"/>
              <w:noProof/>
            </w:rPr>
          </w:pPr>
          <w:hyperlink w:anchor="_Toc531653240" w:history="1">
            <w:r w:rsidR="00BF1263" w:rsidRPr="00D70B73">
              <w:rPr>
                <w:rStyle w:val="Hyperlink"/>
                <w:noProof/>
                <w14:scene3d>
                  <w14:camera w14:prst="orthographicFront"/>
                  <w14:lightRig w14:rig="threePt" w14:dir="t">
                    <w14:rot w14:lat="0" w14:lon="0" w14:rev="0"/>
                  </w14:lightRig>
                </w14:scene3d>
              </w:rPr>
              <w:t>11.2.10</w:t>
            </w:r>
            <w:r w:rsidR="00BF1263">
              <w:rPr>
                <w:rFonts w:asciiTheme="minorHAnsi" w:eastAsiaTheme="minorEastAsia" w:hAnsiTheme="minorHAnsi" w:cstheme="minorBidi"/>
                <w:i w:val="0"/>
                <w:noProof/>
              </w:rPr>
              <w:tab/>
            </w:r>
            <w:r w:rsidR="00BF1263" w:rsidRPr="00D70B73">
              <w:rPr>
                <w:rStyle w:val="Hyperlink"/>
                <w:noProof/>
              </w:rPr>
              <w:t>Managing work contract monitoring</w:t>
            </w:r>
            <w:r w:rsidR="00BF1263">
              <w:rPr>
                <w:noProof/>
                <w:webHidden/>
              </w:rPr>
              <w:tab/>
            </w:r>
            <w:r w:rsidR="00BF1263">
              <w:rPr>
                <w:noProof/>
                <w:webHidden/>
              </w:rPr>
              <w:fldChar w:fldCharType="begin"/>
            </w:r>
            <w:r w:rsidR="00BF1263">
              <w:rPr>
                <w:noProof/>
                <w:webHidden/>
              </w:rPr>
              <w:instrText xml:space="preserve"> PAGEREF _Toc531653240 \h </w:instrText>
            </w:r>
            <w:r w:rsidR="00BF1263">
              <w:rPr>
                <w:noProof/>
                <w:webHidden/>
              </w:rPr>
            </w:r>
            <w:r w:rsidR="00BF1263">
              <w:rPr>
                <w:noProof/>
                <w:webHidden/>
              </w:rPr>
              <w:fldChar w:fldCharType="separate"/>
            </w:r>
            <w:r w:rsidR="00DD39EB">
              <w:rPr>
                <w:noProof/>
                <w:webHidden/>
              </w:rPr>
              <w:t>81</w:t>
            </w:r>
            <w:r w:rsidR="00BF1263">
              <w:rPr>
                <w:noProof/>
                <w:webHidden/>
              </w:rPr>
              <w:fldChar w:fldCharType="end"/>
            </w:r>
          </w:hyperlink>
        </w:p>
        <w:p w:rsidR="00BF1263" w:rsidRDefault="00696FD7">
          <w:pPr>
            <w:pStyle w:val="TOC3"/>
            <w:tabs>
              <w:tab w:val="left" w:pos="1540"/>
              <w:tab w:val="right" w:leader="dot" w:pos="9593"/>
            </w:tabs>
            <w:rPr>
              <w:rFonts w:asciiTheme="minorHAnsi" w:eastAsiaTheme="minorEastAsia" w:hAnsiTheme="minorHAnsi" w:cstheme="minorBidi"/>
              <w:i w:val="0"/>
              <w:noProof/>
            </w:rPr>
          </w:pPr>
          <w:hyperlink w:anchor="_Toc531653241" w:history="1">
            <w:r w:rsidR="00BF1263" w:rsidRPr="00D70B73">
              <w:rPr>
                <w:rStyle w:val="Hyperlink"/>
                <w:noProof/>
                <w14:scene3d>
                  <w14:camera w14:prst="orthographicFront"/>
                  <w14:lightRig w14:rig="threePt" w14:dir="t">
                    <w14:rot w14:lat="0" w14:lon="0" w14:rev="0"/>
                  </w14:lightRig>
                </w14:scene3d>
              </w:rPr>
              <w:t>11.2.11</w:t>
            </w:r>
            <w:r w:rsidR="00BF1263">
              <w:rPr>
                <w:rFonts w:asciiTheme="minorHAnsi" w:eastAsiaTheme="minorEastAsia" w:hAnsiTheme="minorHAnsi" w:cstheme="minorBidi"/>
                <w:i w:val="0"/>
                <w:noProof/>
              </w:rPr>
              <w:tab/>
            </w:r>
            <w:r w:rsidR="00BF1263" w:rsidRPr="00D70B73">
              <w:rPr>
                <w:rStyle w:val="Hyperlink"/>
                <w:noProof/>
              </w:rPr>
              <w:t>Defects management</w:t>
            </w:r>
            <w:r w:rsidR="00BF1263">
              <w:rPr>
                <w:noProof/>
                <w:webHidden/>
              </w:rPr>
              <w:tab/>
            </w:r>
            <w:r w:rsidR="00BF1263">
              <w:rPr>
                <w:noProof/>
                <w:webHidden/>
              </w:rPr>
              <w:fldChar w:fldCharType="begin"/>
            </w:r>
            <w:r w:rsidR="00BF1263">
              <w:rPr>
                <w:noProof/>
                <w:webHidden/>
              </w:rPr>
              <w:instrText xml:space="preserve"> PAGEREF _Toc531653241 \h </w:instrText>
            </w:r>
            <w:r w:rsidR="00BF1263">
              <w:rPr>
                <w:noProof/>
                <w:webHidden/>
              </w:rPr>
            </w:r>
            <w:r w:rsidR="00BF1263">
              <w:rPr>
                <w:noProof/>
                <w:webHidden/>
              </w:rPr>
              <w:fldChar w:fldCharType="separate"/>
            </w:r>
            <w:r w:rsidR="00DD39EB">
              <w:rPr>
                <w:noProof/>
                <w:webHidden/>
              </w:rPr>
              <w:t>81</w:t>
            </w:r>
            <w:r w:rsidR="00BF1263">
              <w:rPr>
                <w:noProof/>
                <w:webHidden/>
              </w:rPr>
              <w:fldChar w:fldCharType="end"/>
            </w:r>
          </w:hyperlink>
        </w:p>
        <w:p w:rsidR="00BF1263" w:rsidRDefault="00696FD7">
          <w:pPr>
            <w:pStyle w:val="TOC3"/>
            <w:tabs>
              <w:tab w:val="left" w:pos="1540"/>
              <w:tab w:val="right" w:leader="dot" w:pos="9593"/>
            </w:tabs>
            <w:rPr>
              <w:rFonts w:asciiTheme="minorHAnsi" w:eastAsiaTheme="minorEastAsia" w:hAnsiTheme="minorHAnsi" w:cstheme="minorBidi"/>
              <w:i w:val="0"/>
              <w:noProof/>
            </w:rPr>
          </w:pPr>
          <w:hyperlink w:anchor="_Toc531653242" w:history="1">
            <w:r w:rsidR="00BF1263" w:rsidRPr="00D70B73">
              <w:rPr>
                <w:rStyle w:val="Hyperlink"/>
                <w:noProof/>
                <w14:scene3d>
                  <w14:camera w14:prst="orthographicFront"/>
                  <w14:lightRig w14:rig="threePt" w14:dir="t">
                    <w14:rot w14:lat="0" w14:lon="0" w14:rev="0"/>
                  </w14:lightRig>
                </w14:scene3d>
              </w:rPr>
              <w:t>11.2.12</w:t>
            </w:r>
            <w:r w:rsidR="00BF1263">
              <w:rPr>
                <w:rFonts w:asciiTheme="minorHAnsi" w:eastAsiaTheme="minorEastAsia" w:hAnsiTheme="minorHAnsi" w:cstheme="minorBidi"/>
                <w:i w:val="0"/>
                <w:noProof/>
              </w:rPr>
              <w:tab/>
            </w:r>
            <w:r w:rsidR="00BF1263" w:rsidRPr="00D70B73">
              <w:rPr>
                <w:rStyle w:val="Hyperlink"/>
                <w:noProof/>
              </w:rPr>
              <w:t>Managing ethics in work contract</w:t>
            </w:r>
            <w:r w:rsidR="00BF1263">
              <w:rPr>
                <w:noProof/>
                <w:webHidden/>
              </w:rPr>
              <w:tab/>
            </w:r>
            <w:r w:rsidR="00BF1263">
              <w:rPr>
                <w:noProof/>
                <w:webHidden/>
              </w:rPr>
              <w:fldChar w:fldCharType="begin"/>
            </w:r>
            <w:r w:rsidR="00BF1263">
              <w:rPr>
                <w:noProof/>
                <w:webHidden/>
              </w:rPr>
              <w:instrText xml:space="preserve"> PAGEREF _Toc531653242 \h </w:instrText>
            </w:r>
            <w:r w:rsidR="00BF1263">
              <w:rPr>
                <w:noProof/>
                <w:webHidden/>
              </w:rPr>
            </w:r>
            <w:r w:rsidR="00BF1263">
              <w:rPr>
                <w:noProof/>
                <w:webHidden/>
              </w:rPr>
              <w:fldChar w:fldCharType="separate"/>
            </w:r>
            <w:r w:rsidR="00DD39EB">
              <w:rPr>
                <w:noProof/>
                <w:webHidden/>
              </w:rPr>
              <w:t>84</w:t>
            </w:r>
            <w:r w:rsidR="00BF1263">
              <w:rPr>
                <w:noProof/>
                <w:webHidden/>
              </w:rPr>
              <w:fldChar w:fldCharType="end"/>
            </w:r>
          </w:hyperlink>
        </w:p>
        <w:p w:rsidR="00BF1263" w:rsidRDefault="00696FD7">
          <w:pPr>
            <w:pStyle w:val="TOC3"/>
            <w:tabs>
              <w:tab w:val="left" w:pos="1540"/>
              <w:tab w:val="right" w:leader="dot" w:pos="9593"/>
            </w:tabs>
            <w:rPr>
              <w:rFonts w:asciiTheme="minorHAnsi" w:eastAsiaTheme="minorEastAsia" w:hAnsiTheme="minorHAnsi" w:cstheme="minorBidi"/>
              <w:i w:val="0"/>
              <w:noProof/>
            </w:rPr>
          </w:pPr>
          <w:hyperlink w:anchor="_Toc531653243" w:history="1">
            <w:r w:rsidR="00BF1263" w:rsidRPr="00D70B73">
              <w:rPr>
                <w:rStyle w:val="Hyperlink"/>
                <w:noProof/>
                <w14:scene3d>
                  <w14:camera w14:prst="orthographicFront"/>
                  <w14:lightRig w14:rig="threePt" w14:dir="t">
                    <w14:rot w14:lat="0" w14:lon="0" w14:rev="0"/>
                  </w14:lightRig>
                </w14:scene3d>
              </w:rPr>
              <w:t>11.2.13</w:t>
            </w:r>
            <w:r w:rsidR="00BF1263">
              <w:rPr>
                <w:rFonts w:asciiTheme="minorHAnsi" w:eastAsiaTheme="minorEastAsia" w:hAnsiTheme="minorHAnsi" w:cstheme="minorBidi"/>
                <w:i w:val="0"/>
                <w:noProof/>
              </w:rPr>
              <w:tab/>
            </w:r>
            <w:r w:rsidR="00BF1263" w:rsidRPr="00D70B73">
              <w:rPr>
                <w:rStyle w:val="Hyperlink"/>
                <w:noProof/>
              </w:rPr>
              <w:t>Managing work contract closure</w:t>
            </w:r>
            <w:r w:rsidR="00BF1263">
              <w:rPr>
                <w:noProof/>
                <w:webHidden/>
              </w:rPr>
              <w:tab/>
            </w:r>
            <w:r w:rsidR="00BF1263">
              <w:rPr>
                <w:noProof/>
                <w:webHidden/>
              </w:rPr>
              <w:fldChar w:fldCharType="begin"/>
            </w:r>
            <w:r w:rsidR="00BF1263">
              <w:rPr>
                <w:noProof/>
                <w:webHidden/>
              </w:rPr>
              <w:instrText xml:space="preserve"> PAGEREF _Toc531653243 \h </w:instrText>
            </w:r>
            <w:r w:rsidR="00BF1263">
              <w:rPr>
                <w:noProof/>
                <w:webHidden/>
              </w:rPr>
            </w:r>
            <w:r w:rsidR="00BF1263">
              <w:rPr>
                <w:noProof/>
                <w:webHidden/>
              </w:rPr>
              <w:fldChar w:fldCharType="separate"/>
            </w:r>
            <w:r w:rsidR="00DD39EB">
              <w:rPr>
                <w:noProof/>
                <w:webHidden/>
              </w:rPr>
              <w:t>84</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244" w:history="1">
            <w:r w:rsidR="00BF1263" w:rsidRPr="00D70B73">
              <w:rPr>
                <w:rStyle w:val="Hyperlink"/>
                <w:noProof/>
                <w14:scene3d>
                  <w14:camera w14:prst="orthographicFront"/>
                  <w14:lightRig w14:rig="threePt" w14:dir="t">
                    <w14:rot w14:lat="0" w14:lon="0" w14:rev="0"/>
                  </w14:lightRig>
                </w14:scene3d>
              </w:rPr>
              <w:t>12</w:t>
            </w:r>
            <w:r w:rsidR="00BF1263">
              <w:rPr>
                <w:rFonts w:asciiTheme="minorHAnsi" w:eastAsiaTheme="minorEastAsia" w:hAnsiTheme="minorHAnsi" w:cstheme="minorBidi"/>
                <w:b w:val="0"/>
                <w:caps w:val="0"/>
                <w:noProof/>
                <w:sz w:val="22"/>
              </w:rPr>
              <w:tab/>
            </w:r>
            <w:r w:rsidR="00BF1263" w:rsidRPr="00D70B73">
              <w:rPr>
                <w:rStyle w:val="Hyperlink"/>
                <w:noProof/>
              </w:rPr>
              <w:t>SUPPLY CONTRACT ESTABLISHMENT</w:t>
            </w:r>
            <w:r w:rsidR="00BF1263">
              <w:rPr>
                <w:noProof/>
                <w:webHidden/>
              </w:rPr>
              <w:tab/>
            </w:r>
            <w:r w:rsidR="00BF1263">
              <w:rPr>
                <w:noProof/>
                <w:webHidden/>
              </w:rPr>
              <w:fldChar w:fldCharType="begin"/>
            </w:r>
            <w:r w:rsidR="00BF1263">
              <w:rPr>
                <w:noProof/>
                <w:webHidden/>
              </w:rPr>
              <w:instrText xml:space="preserve"> PAGEREF _Toc531653244 \h </w:instrText>
            </w:r>
            <w:r w:rsidR="00BF1263">
              <w:rPr>
                <w:noProof/>
                <w:webHidden/>
              </w:rPr>
            </w:r>
            <w:r w:rsidR="00BF1263">
              <w:rPr>
                <w:noProof/>
                <w:webHidden/>
              </w:rPr>
              <w:fldChar w:fldCharType="separate"/>
            </w:r>
            <w:r w:rsidR="00DD39EB">
              <w:rPr>
                <w:noProof/>
                <w:webHidden/>
              </w:rPr>
              <w:t>89</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246" w:history="1">
            <w:r w:rsidR="00BF1263" w:rsidRPr="00D70B73">
              <w:rPr>
                <w:rStyle w:val="Hyperlink"/>
                <w:noProof/>
                <w14:scene3d>
                  <w14:camera w14:prst="orthographicFront"/>
                  <w14:lightRig w14:rig="threePt" w14:dir="t">
                    <w14:rot w14:lat="0" w14:lon="0" w14:rev="0"/>
                  </w14:lightRig>
                </w14:scene3d>
              </w:rPr>
              <w:t>13</w:t>
            </w:r>
            <w:r w:rsidR="00BF1263">
              <w:rPr>
                <w:rFonts w:asciiTheme="minorHAnsi" w:eastAsiaTheme="minorEastAsia" w:hAnsiTheme="minorHAnsi" w:cstheme="minorBidi"/>
                <w:b w:val="0"/>
                <w:caps w:val="0"/>
                <w:noProof/>
                <w:sz w:val="22"/>
              </w:rPr>
              <w:tab/>
            </w:r>
            <w:r w:rsidR="00BF1263" w:rsidRPr="00D70B73">
              <w:rPr>
                <w:rStyle w:val="Hyperlink"/>
                <w:noProof/>
              </w:rPr>
              <w:t>Supply Contract implementation</w:t>
            </w:r>
            <w:r w:rsidR="00BF1263">
              <w:rPr>
                <w:noProof/>
                <w:webHidden/>
              </w:rPr>
              <w:tab/>
            </w:r>
            <w:r w:rsidR="00BF1263">
              <w:rPr>
                <w:noProof/>
                <w:webHidden/>
              </w:rPr>
              <w:fldChar w:fldCharType="begin"/>
            </w:r>
            <w:r w:rsidR="00BF1263">
              <w:rPr>
                <w:noProof/>
                <w:webHidden/>
              </w:rPr>
              <w:instrText xml:space="preserve"> PAGEREF _Toc531653246 \h </w:instrText>
            </w:r>
            <w:r w:rsidR="00BF1263">
              <w:rPr>
                <w:noProof/>
                <w:webHidden/>
              </w:rPr>
            </w:r>
            <w:r w:rsidR="00BF1263">
              <w:rPr>
                <w:noProof/>
                <w:webHidden/>
              </w:rPr>
              <w:fldChar w:fldCharType="separate"/>
            </w:r>
            <w:r w:rsidR="00DD39EB">
              <w:rPr>
                <w:noProof/>
                <w:webHidden/>
              </w:rPr>
              <w:t>95</w:t>
            </w:r>
            <w:r w:rsidR="00BF1263">
              <w:rPr>
                <w:noProof/>
                <w:webHidden/>
              </w:rPr>
              <w:fldChar w:fldCharType="end"/>
            </w:r>
          </w:hyperlink>
        </w:p>
        <w:p w:rsidR="00BF1263" w:rsidRDefault="00696FD7">
          <w:pPr>
            <w:pStyle w:val="TOC2"/>
            <w:tabs>
              <w:tab w:val="left" w:pos="1296"/>
            </w:tabs>
            <w:rPr>
              <w:rFonts w:asciiTheme="minorHAnsi" w:eastAsiaTheme="minorEastAsia" w:hAnsiTheme="minorHAnsi" w:cstheme="minorBidi"/>
              <w:caps w:val="0"/>
              <w:noProof/>
            </w:rPr>
          </w:pPr>
          <w:hyperlink w:anchor="_Toc531653247" w:history="1">
            <w:r w:rsidR="00BF1263" w:rsidRPr="00D70B73">
              <w:rPr>
                <w:rStyle w:val="Hyperlink"/>
                <w:noProof/>
                <w14:scene3d>
                  <w14:camera w14:prst="orthographicFront"/>
                  <w14:lightRig w14:rig="threePt" w14:dir="t">
                    <w14:rot w14:lat="0" w14:lon="0" w14:rev="0"/>
                  </w14:lightRig>
                </w14:scene3d>
              </w:rPr>
              <w:t>13.1</w:t>
            </w:r>
            <w:r w:rsidR="00BF1263">
              <w:rPr>
                <w:rFonts w:asciiTheme="minorHAnsi" w:eastAsiaTheme="minorEastAsia" w:hAnsiTheme="minorHAnsi" w:cstheme="minorBidi"/>
                <w:caps w:val="0"/>
                <w:noProof/>
              </w:rPr>
              <w:tab/>
            </w:r>
            <w:r w:rsidR="00BF1263" w:rsidRPr="00D70B73">
              <w:rPr>
                <w:rStyle w:val="Hyperlink"/>
                <w:noProof/>
              </w:rPr>
              <w:t>planning supply contract management</w:t>
            </w:r>
            <w:r w:rsidR="00BF1263">
              <w:rPr>
                <w:noProof/>
                <w:webHidden/>
              </w:rPr>
              <w:tab/>
            </w:r>
            <w:r w:rsidR="00BF1263">
              <w:rPr>
                <w:noProof/>
                <w:webHidden/>
              </w:rPr>
              <w:fldChar w:fldCharType="begin"/>
            </w:r>
            <w:r w:rsidR="00BF1263">
              <w:rPr>
                <w:noProof/>
                <w:webHidden/>
              </w:rPr>
              <w:instrText xml:space="preserve"> PAGEREF _Toc531653247 \h </w:instrText>
            </w:r>
            <w:r w:rsidR="00BF1263">
              <w:rPr>
                <w:noProof/>
                <w:webHidden/>
              </w:rPr>
            </w:r>
            <w:r w:rsidR="00BF1263">
              <w:rPr>
                <w:noProof/>
                <w:webHidden/>
              </w:rPr>
              <w:fldChar w:fldCharType="separate"/>
            </w:r>
            <w:r w:rsidR="00DD39EB">
              <w:rPr>
                <w:noProof/>
                <w:webHidden/>
              </w:rPr>
              <w:t>95</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48" w:history="1">
            <w:r w:rsidR="00BF1263" w:rsidRPr="00D70B73">
              <w:rPr>
                <w:rStyle w:val="Hyperlink"/>
                <w:noProof/>
                <w14:scene3d>
                  <w14:camera w14:prst="orthographicFront"/>
                  <w14:lightRig w14:rig="threePt" w14:dir="t">
                    <w14:rot w14:lat="0" w14:lon="0" w14:rev="0"/>
                  </w14:lightRig>
                </w14:scene3d>
              </w:rPr>
              <w:t>13.1.1</w:t>
            </w:r>
            <w:r w:rsidR="00BF1263">
              <w:rPr>
                <w:rFonts w:asciiTheme="minorHAnsi" w:eastAsiaTheme="minorEastAsia" w:hAnsiTheme="minorHAnsi" w:cstheme="minorBidi"/>
                <w:i w:val="0"/>
                <w:noProof/>
              </w:rPr>
              <w:tab/>
            </w:r>
            <w:r w:rsidR="00BF1263" w:rsidRPr="00D70B73">
              <w:rPr>
                <w:rStyle w:val="Hyperlink"/>
                <w:noProof/>
              </w:rPr>
              <w:t>Review supply contract establishment</w:t>
            </w:r>
            <w:r w:rsidR="00BF1263">
              <w:rPr>
                <w:noProof/>
                <w:webHidden/>
              </w:rPr>
              <w:tab/>
            </w:r>
            <w:r w:rsidR="00BF1263">
              <w:rPr>
                <w:noProof/>
                <w:webHidden/>
              </w:rPr>
              <w:fldChar w:fldCharType="begin"/>
            </w:r>
            <w:r w:rsidR="00BF1263">
              <w:rPr>
                <w:noProof/>
                <w:webHidden/>
              </w:rPr>
              <w:instrText xml:space="preserve"> PAGEREF _Toc531653248 \h </w:instrText>
            </w:r>
            <w:r w:rsidR="00BF1263">
              <w:rPr>
                <w:noProof/>
                <w:webHidden/>
              </w:rPr>
            </w:r>
            <w:r w:rsidR="00BF1263">
              <w:rPr>
                <w:noProof/>
                <w:webHidden/>
              </w:rPr>
              <w:fldChar w:fldCharType="separate"/>
            </w:r>
            <w:r w:rsidR="00DD39EB">
              <w:rPr>
                <w:noProof/>
                <w:webHidden/>
              </w:rPr>
              <w:t>95</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49" w:history="1">
            <w:r w:rsidR="00BF1263" w:rsidRPr="00D70B73">
              <w:rPr>
                <w:rStyle w:val="Hyperlink"/>
                <w:noProof/>
                <w14:scene3d>
                  <w14:camera w14:prst="orthographicFront"/>
                  <w14:lightRig w14:rig="threePt" w14:dir="t">
                    <w14:rot w14:lat="0" w14:lon="0" w14:rev="0"/>
                  </w14:lightRig>
                </w14:scene3d>
              </w:rPr>
              <w:t>13.1.2</w:t>
            </w:r>
            <w:r w:rsidR="00BF1263">
              <w:rPr>
                <w:rFonts w:asciiTheme="minorHAnsi" w:eastAsiaTheme="minorEastAsia" w:hAnsiTheme="minorHAnsi" w:cstheme="minorBidi"/>
                <w:i w:val="0"/>
                <w:noProof/>
              </w:rPr>
              <w:tab/>
            </w:r>
            <w:r w:rsidR="00BF1263" w:rsidRPr="00D70B73">
              <w:rPr>
                <w:rStyle w:val="Hyperlink"/>
                <w:noProof/>
              </w:rPr>
              <w:t>Designing supply contract management strategy</w:t>
            </w:r>
            <w:r w:rsidR="00BF1263">
              <w:rPr>
                <w:noProof/>
                <w:webHidden/>
              </w:rPr>
              <w:tab/>
            </w:r>
            <w:r w:rsidR="00BF1263">
              <w:rPr>
                <w:noProof/>
                <w:webHidden/>
              </w:rPr>
              <w:fldChar w:fldCharType="begin"/>
            </w:r>
            <w:r w:rsidR="00BF1263">
              <w:rPr>
                <w:noProof/>
                <w:webHidden/>
              </w:rPr>
              <w:instrText xml:space="preserve"> PAGEREF _Toc531653249 \h </w:instrText>
            </w:r>
            <w:r w:rsidR="00BF1263">
              <w:rPr>
                <w:noProof/>
                <w:webHidden/>
              </w:rPr>
            </w:r>
            <w:r w:rsidR="00BF1263">
              <w:rPr>
                <w:noProof/>
                <w:webHidden/>
              </w:rPr>
              <w:fldChar w:fldCharType="separate"/>
            </w:r>
            <w:r w:rsidR="00DD39EB">
              <w:rPr>
                <w:noProof/>
                <w:webHidden/>
              </w:rPr>
              <w:t>95</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50" w:history="1">
            <w:r w:rsidR="00BF1263" w:rsidRPr="00D70B73">
              <w:rPr>
                <w:rStyle w:val="Hyperlink"/>
                <w:noProof/>
                <w14:scene3d>
                  <w14:camera w14:prst="orthographicFront"/>
                  <w14:lightRig w14:rig="threePt" w14:dir="t">
                    <w14:rot w14:lat="0" w14:lon="0" w14:rev="0"/>
                  </w14:lightRig>
                </w14:scene3d>
              </w:rPr>
              <w:t>13.1.3</w:t>
            </w:r>
            <w:r w:rsidR="00BF1263">
              <w:rPr>
                <w:rFonts w:asciiTheme="minorHAnsi" w:eastAsiaTheme="minorEastAsia" w:hAnsiTheme="minorHAnsi" w:cstheme="minorBidi"/>
                <w:i w:val="0"/>
                <w:noProof/>
              </w:rPr>
              <w:tab/>
            </w:r>
            <w:r w:rsidR="00BF1263" w:rsidRPr="00D70B73">
              <w:rPr>
                <w:rStyle w:val="Hyperlink"/>
                <w:noProof/>
              </w:rPr>
              <w:t>Supply contract management risk identification</w:t>
            </w:r>
            <w:r w:rsidR="00BF1263">
              <w:rPr>
                <w:noProof/>
                <w:webHidden/>
              </w:rPr>
              <w:tab/>
            </w:r>
            <w:r w:rsidR="00BF1263">
              <w:rPr>
                <w:noProof/>
                <w:webHidden/>
              </w:rPr>
              <w:fldChar w:fldCharType="begin"/>
            </w:r>
            <w:r w:rsidR="00BF1263">
              <w:rPr>
                <w:noProof/>
                <w:webHidden/>
              </w:rPr>
              <w:instrText xml:space="preserve"> PAGEREF _Toc531653250 \h </w:instrText>
            </w:r>
            <w:r w:rsidR="00BF1263">
              <w:rPr>
                <w:noProof/>
                <w:webHidden/>
              </w:rPr>
            </w:r>
            <w:r w:rsidR="00BF1263">
              <w:rPr>
                <w:noProof/>
                <w:webHidden/>
              </w:rPr>
              <w:fldChar w:fldCharType="separate"/>
            </w:r>
            <w:r w:rsidR="00DD39EB">
              <w:rPr>
                <w:noProof/>
                <w:webHidden/>
              </w:rPr>
              <w:t>96</w:t>
            </w:r>
            <w:r w:rsidR="00BF1263">
              <w:rPr>
                <w:noProof/>
                <w:webHidden/>
              </w:rPr>
              <w:fldChar w:fldCharType="end"/>
            </w:r>
          </w:hyperlink>
        </w:p>
        <w:p w:rsidR="00BF1263" w:rsidRDefault="00696FD7">
          <w:pPr>
            <w:pStyle w:val="TOC2"/>
            <w:tabs>
              <w:tab w:val="left" w:pos="1296"/>
            </w:tabs>
            <w:rPr>
              <w:rFonts w:asciiTheme="minorHAnsi" w:eastAsiaTheme="minorEastAsia" w:hAnsiTheme="minorHAnsi" w:cstheme="minorBidi"/>
              <w:caps w:val="0"/>
              <w:noProof/>
            </w:rPr>
          </w:pPr>
          <w:hyperlink w:anchor="_Toc531653251" w:history="1">
            <w:r w:rsidR="00BF1263" w:rsidRPr="00D70B73">
              <w:rPr>
                <w:rStyle w:val="Hyperlink"/>
                <w:noProof/>
                <w14:scene3d>
                  <w14:camera w14:prst="orthographicFront"/>
                  <w14:lightRig w14:rig="threePt" w14:dir="t">
                    <w14:rot w14:lat="0" w14:lon="0" w14:rev="0"/>
                  </w14:lightRig>
                </w14:scene3d>
              </w:rPr>
              <w:t>13.2</w:t>
            </w:r>
            <w:r w:rsidR="00BF1263">
              <w:rPr>
                <w:rFonts w:asciiTheme="minorHAnsi" w:eastAsiaTheme="minorEastAsia" w:hAnsiTheme="minorHAnsi" w:cstheme="minorBidi"/>
                <w:caps w:val="0"/>
                <w:noProof/>
              </w:rPr>
              <w:tab/>
            </w:r>
            <w:r w:rsidR="00BF1263" w:rsidRPr="00D70B73">
              <w:rPr>
                <w:rStyle w:val="Hyperlink"/>
                <w:noProof/>
              </w:rPr>
              <w:t>supply contract management enactment</w:t>
            </w:r>
            <w:r w:rsidR="00BF1263">
              <w:rPr>
                <w:noProof/>
                <w:webHidden/>
              </w:rPr>
              <w:tab/>
            </w:r>
            <w:r w:rsidR="00BF1263">
              <w:rPr>
                <w:noProof/>
                <w:webHidden/>
              </w:rPr>
              <w:fldChar w:fldCharType="begin"/>
            </w:r>
            <w:r w:rsidR="00BF1263">
              <w:rPr>
                <w:noProof/>
                <w:webHidden/>
              </w:rPr>
              <w:instrText xml:space="preserve"> PAGEREF _Toc531653251 \h </w:instrText>
            </w:r>
            <w:r w:rsidR="00BF1263">
              <w:rPr>
                <w:noProof/>
                <w:webHidden/>
              </w:rPr>
            </w:r>
            <w:r w:rsidR="00BF1263">
              <w:rPr>
                <w:noProof/>
                <w:webHidden/>
              </w:rPr>
              <w:fldChar w:fldCharType="separate"/>
            </w:r>
            <w:r w:rsidR="00DD39EB">
              <w:rPr>
                <w:noProof/>
                <w:webHidden/>
              </w:rPr>
              <w:t>96</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52" w:history="1">
            <w:r w:rsidR="00BF1263" w:rsidRPr="00D70B73">
              <w:rPr>
                <w:rStyle w:val="Hyperlink"/>
                <w:noProof/>
                <w14:scene3d>
                  <w14:camera w14:prst="orthographicFront"/>
                  <w14:lightRig w14:rig="threePt" w14:dir="t">
                    <w14:rot w14:lat="0" w14:lon="0" w14:rev="0"/>
                  </w14:lightRig>
                </w14:scene3d>
              </w:rPr>
              <w:t>13.2.1</w:t>
            </w:r>
            <w:r w:rsidR="00BF1263">
              <w:rPr>
                <w:rFonts w:asciiTheme="minorHAnsi" w:eastAsiaTheme="minorEastAsia" w:hAnsiTheme="minorHAnsi" w:cstheme="minorBidi"/>
                <w:i w:val="0"/>
                <w:noProof/>
              </w:rPr>
              <w:tab/>
            </w:r>
            <w:r w:rsidR="00BF1263" w:rsidRPr="00D70B73">
              <w:rPr>
                <w:rStyle w:val="Hyperlink"/>
                <w:noProof/>
              </w:rPr>
              <w:t>Managing supply contract mobilization</w:t>
            </w:r>
            <w:r w:rsidR="00BF1263">
              <w:rPr>
                <w:noProof/>
                <w:webHidden/>
              </w:rPr>
              <w:tab/>
            </w:r>
            <w:r w:rsidR="00BF1263">
              <w:rPr>
                <w:noProof/>
                <w:webHidden/>
              </w:rPr>
              <w:fldChar w:fldCharType="begin"/>
            </w:r>
            <w:r w:rsidR="00BF1263">
              <w:rPr>
                <w:noProof/>
                <w:webHidden/>
              </w:rPr>
              <w:instrText xml:space="preserve"> PAGEREF _Toc531653252 \h </w:instrText>
            </w:r>
            <w:r w:rsidR="00BF1263">
              <w:rPr>
                <w:noProof/>
                <w:webHidden/>
              </w:rPr>
            </w:r>
            <w:r w:rsidR="00BF1263">
              <w:rPr>
                <w:noProof/>
                <w:webHidden/>
              </w:rPr>
              <w:fldChar w:fldCharType="separate"/>
            </w:r>
            <w:r w:rsidR="00DD39EB">
              <w:rPr>
                <w:noProof/>
                <w:webHidden/>
              </w:rPr>
              <w:t>96</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53" w:history="1">
            <w:r w:rsidR="00BF1263" w:rsidRPr="00D70B73">
              <w:rPr>
                <w:rStyle w:val="Hyperlink"/>
                <w:noProof/>
                <w14:scene3d>
                  <w14:camera w14:prst="orthographicFront"/>
                  <w14:lightRig w14:rig="threePt" w14:dir="t">
                    <w14:rot w14:lat="0" w14:lon="0" w14:rev="0"/>
                  </w14:lightRig>
                </w14:scene3d>
              </w:rPr>
              <w:t>13.2.2</w:t>
            </w:r>
            <w:r w:rsidR="00BF1263">
              <w:rPr>
                <w:rFonts w:asciiTheme="minorHAnsi" w:eastAsiaTheme="minorEastAsia" w:hAnsiTheme="minorHAnsi" w:cstheme="minorBidi"/>
                <w:i w:val="0"/>
                <w:noProof/>
              </w:rPr>
              <w:tab/>
            </w:r>
            <w:r w:rsidR="00BF1263" w:rsidRPr="00D70B73">
              <w:rPr>
                <w:rStyle w:val="Hyperlink"/>
                <w:noProof/>
              </w:rPr>
              <w:t>Managing supply contract documentation and record keeping</w:t>
            </w:r>
            <w:r w:rsidR="00BF1263">
              <w:rPr>
                <w:noProof/>
                <w:webHidden/>
              </w:rPr>
              <w:tab/>
            </w:r>
            <w:r w:rsidR="00BF1263">
              <w:rPr>
                <w:noProof/>
                <w:webHidden/>
              </w:rPr>
              <w:fldChar w:fldCharType="begin"/>
            </w:r>
            <w:r w:rsidR="00BF1263">
              <w:rPr>
                <w:noProof/>
                <w:webHidden/>
              </w:rPr>
              <w:instrText xml:space="preserve"> PAGEREF _Toc531653253 \h </w:instrText>
            </w:r>
            <w:r w:rsidR="00BF1263">
              <w:rPr>
                <w:noProof/>
                <w:webHidden/>
              </w:rPr>
            </w:r>
            <w:r w:rsidR="00BF1263">
              <w:rPr>
                <w:noProof/>
                <w:webHidden/>
              </w:rPr>
              <w:fldChar w:fldCharType="separate"/>
            </w:r>
            <w:r w:rsidR="00DD39EB">
              <w:rPr>
                <w:noProof/>
                <w:webHidden/>
              </w:rPr>
              <w:t>96</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54" w:history="1">
            <w:r w:rsidR="00BF1263" w:rsidRPr="00D70B73">
              <w:rPr>
                <w:rStyle w:val="Hyperlink"/>
                <w:noProof/>
                <w14:scene3d>
                  <w14:camera w14:prst="orthographicFront"/>
                  <w14:lightRig w14:rig="threePt" w14:dir="t">
                    <w14:rot w14:lat="0" w14:lon="0" w14:rev="0"/>
                  </w14:lightRig>
                </w14:scene3d>
              </w:rPr>
              <w:t>13.2.3</w:t>
            </w:r>
            <w:r w:rsidR="00BF1263">
              <w:rPr>
                <w:rFonts w:asciiTheme="minorHAnsi" w:eastAsiaTheme="minorEastAsia" w:hAnsiTheme="minorHAnsi" w:cstheme="minorBidi"/>
                <w:i w:val="0"/>
                <w:noProof/>
              </w:rPr>
              <w:tab/>
            </w:r>
            <w:r w:rsidR="00BF1263" w:rsidRPr="00D70B73">
              <w:rPr>
                <w:rStyle w:val="Hyperlink"/>
                <w:noProof/>
              </w:rPr>
              <w:t>Managing conditions of supply contract</w:t>
            </w:r>
            <w:r w:rsidR="00BF1263">
              <w:rPr>
                <w:noProof/>
                <w:webHidden/>
              </w:rPr>
              <w:tab/>
            </w:r>
            <w:r w:rsidR="00BF1263">
              <w:rPr>
                <w:noProof/>
                <w:webHidden/>
              </w:rPr>
              <w:fldChar w:fldCharType="begin"/>
            </w:r>
            <w:r w:rsidR="00BF1263">
              <w:rPr>
                <w:noProof/>
                <w:webHidden/>
              </w:rPr>
              <w:instrText xml:space="preserve"> PAGEREF _Toc531653254 \h </w:instrText>
            </w:r>
            <w:r w:rsidR="00BF1263">
              <w:rPr>
                <w:noProof/>
                <w:webHidden/>
              </w:rPr>
            </w:r>
            <w:r w:rsidR="00BF1263">
              <w:rPr>
                <w:noProof/>
                <w:webHidden/>
              </w:rPr>
              <w:fldChar w:fldCharType="separate"/>
            </w:r>
            <w:r w:rsidR="00DD39EB">
              <w:rPr>
                <w:noProof/>
                <w:webHidden/>
              </w:rPr>
              <w:t>96</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55" w:history="1">
            <w:r w:rsidR="00BF1263" w:rsidRPr="00D70B73">
              <w:rPr>
                <w:rStyle w:val="Hyperlink"/>
                <w:noProof/>
                <w14:scene3d>
                  <w14:camera w14:prst="orthographicFront"/>
                  <w14:lightRig w14:rig="threePt" w14:dir="t">
                    <w14:rot w14:lat="0" w14:lon="0" w14:rev="0"/>
                  </w14:lightRig>
                </w14:scene3d>
              </w:rPr>
              <w:t>13.2.4</w:t>
            </w:r>
            <w:r w:rsidR="00BF1263">
              <w:rPr>
                <w:rFonts w:asciiTheme="minorHAnsi" w:eastAsiaTheme="minorEastAsia" w:hAnsiTheme="minorHAnsi" w:cstheme="minorBidi"/>
                <w:i w:val="0"/>
                <w:noProof/>
              </w:rPr>
              <w:tab/>
            </w:r>
            <w:r w:rsidR="00BF1263" w:rsidRPr="00D70B73">
              <w:rPr>
                <w:rStyle w:val="Hyperlink"/>
                <w:noProof/>
              </w:rPr>
              <w:t>Managing roles and responsibilities of parties in supply contract</w:t>
            </w:r>
            <w:r w:rsidR="00BF1263">
              <w:rPr>
                <w:noProof/>
                <w:webHidden/>
              </w:rPr>
              <w:tab/>
            </w:r>
            <w:r w:rsidR="00BF1263">
              <w:rPr>
                <w:noProof/>
                <w:webHidden/>
              </w:rPr>
              <w:fldChar w:fldCharType="begin"/>
            </w:r>
            <w:r w:rsidR="00BF1263">
              <w:rPr>
                <w:noProof/>
                <w:webHidden/>
              </w:rPr>
              <w:instrText xml:space="preserve"> PAGEREF _Toc531653255 \h </w:instrText>
            </w:r>
            <w:r w:rsidR="00BF1263">
              <w:rPr>
                <w:noProof/>
                <w:webHidden/>
              </w:rPr>
            </w:r>
            <w:r w:rsidR="00BF1263">
              <w:rPr>
                <w:noProof/>
                <w:webHidden/>
              </w:rPr>
              <w:fldChar w:fldCharType="separate"/>
            </w:r>
            <w:r w:rsidR="00DD39EB">
              <w:rPr>
                <w:noProof/>
                <w:webHidden/>
              </w:rPr>
              <w:t>97</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56" w:history="1">
            <w:r w:rsidR="00BF1263" w:rsidRPr="00D70B73">
              <w:rPr>
                <w:rStyle w:val="Hyperlink"/>
                <w:noProof/>
                <w14:scene3d>
                  <w14:camera w14:prst="orthographicFront"/>
                  <w14:lightRig w14:rig="threePt" w14:dir="t">
                    <w14:rot w14:lat="0" w14:lon="0" w14:rev="0"/>
                  </w14:lightRig>
                </w14:scene3d>
              </w:rPr>
              <w:t>13.2.5</w:t>
            </w:r>
            <w:r w:rsidR="00BF1263">
              <w:rPr>
                <w:rFonts w:asciiTheme="minorHAnsi" w:eastAsiaTheme="minorEastAsia" w:hAnsiTheme="minorHAnsi" w:cstheme="minorBidi"/>
                <w:i w:val="0"/>
                <w:noProof/>
              </w:rPr>
              <w:tab/>
            </w:r>
            <w:r w:rsidR="00BF1263" w:rsidRPr="00D70B73">
              <w:rPr>
                <w:rStyle w:val="Hyperlink"/>
                <w:noProof/>
              </w:rPr>
              <w:t>Managing relationships and communication in supply contract</w:t>
            </w:r>
            <w:r w:rsidR="00BF1263">
              <w:rPr>
                <w:noProof/>
                <w:webHidden/>
              </w:rPr>
              <w:tab/>
            </w:r>
            <w:r w:rsidR="00BF1263">
              <w:rPr>
                <w:noProof/>
                <w:webHidden/>
              </w:rPr>
              <w:fldChar w:fldCharType="begin"/>
            </w:r>
            <w:r w:rsidR="00BF1263">
              <w:rPr>
                <w:noProof/>
                <w:webHidden/>
              </w:rPr>
              <w:instrText xml:space="preserve"> PAGEREF _Toc531653256 \h </w:instrText>
            </w:r>
            <w:r w:rsidR="00BF1263">
              <w:rPr>
                <w:noProof/>
                <w:webHidden/>
              </w:rPr>
            </w:r>
            <w:r w:rsidR="00BF1263">
              <w:rPr>
                <w:noProof/>
                <w:webHidden/>
              </w:rPr>
              <w:fldChar w:fldCharType="separate"/>
            </w:r>
            <w:r w:rsidR="00DD39EB">
              <w:rPr>
                <w:noProof/>
                <w:webHidden/>
              </w:rPr>
              <w:t>97</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57" w:history="1">
            <w:r w:rsidR="00BF1263" w:rsidRPr="00D70B73">
              <w:rPr>
                <w:rStyle w:val="Hyperlink"/>
                <w:noProof/>
                <w14:scene3d>
                  <w14:camera w14:prst="orthographicFront"/>
                  <w14:lightRig w14:rig="threePt" w14:dir="t">
                    <w14:rot w14:lat="0" w14:lon="0" w14:rev="0"/>
                  </w14:lightRig>
                </w14:scene3d>
              </w:rPr>
              <w:t>13.2.6</w:t>
            </w:r>
            <w:r w:rsidR="00BF1263">
              <w:rPr>
                <w:rFonts w:asciiTheme="minorHAnsi" w:eastAsiaTheme="minorEastAsia" w:hAnsiTheme="minorHAnsi" w:cstheme="minorBidi"/>
                <w:i w:val="0"/>
                <w:noProof/>
              </w:rPr>
              <w:tab/>
            </w:r>
            <w:r w:rsidR="00BF1263" w:rsidRPr="00D70B73">
              <w:rPr>
                <w:rStyle w:val="Hyperlink"/>
                <w:noProof/>
              </w:rPr>
              <w:t>Managing costs in supply contract</w:t>
            </w:r>
            <w:r w:rsidR="00BF1263">
              <w:rPr>
                <w:noProof/>
                <w:webHidden/>
              </w:rPr>
              <w:tab/>
            </w:r>
            <w:r w:rsidR="00BF1263">
              <w:rPr>
                <w:noProof/>
                <w:webHidden/>
              </w:rPr>
              <w:fldChar w:fldCharType="begin"/>
            </w:r>
            <w:r w:rsidR="00BF1263">
              <w:rPr>
                <w:noProof/>
                <w:webHidden/>
              </w:rPr>
              <w:instrText xml:space="preserve"> PAGEREF _Toc531653257 \h </w:instrText>
            </w:r>
            <w:r w:rsidR="00BF1263">
              <w:rPr>
                <w:noProof/>
                <w:webHidden/>
              </w:rPr>
            </w:r>
            <w:r w:rsidR="00BF1263">
              <w:rPr>
                <w:noProof/>
                <w:webHidden/>
              </w:rPr>
              <w:fldChar w:fldCharType="separate"/>
            </w:r>
            <w:r w:rsidR="00DD39EB">
              <w:rPr>
                <w:noProof/>
                <w:webHidden/>
              </w:rPr>
              <w:t>97</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58" w:history="1">
            <w:r w:rsidR="00BF1263" w:rsidRPr="00D70B73">
              <w:rPr>
                <w:rStyle w:val="Hyperlink"/>
                <w:noProof/>
                <w14:scene3d>
                  <w14:camera w14:prst="orthographicFront"/>
                  <w14:lightRig w14:rig="threePt" w14:dir="t">
                    <w14:rot w14:lat="0" w14:lon="0" w14:rev="0"/>
                  </w14:lightRig>
                </w14:scene3d>
              </w:rPr>
              <w:t>13.2.7</w:t>
            </w:r>
            <w:r w:rsidR="00BF1263">
              <w:rPr>
                <w:rFonts w:asciiTheme="minorHAnsi" w:eastAsiaTheme="minorEastAsia" w:hAnsiTheme="minorHAnsi" w:cstheme="minorBidi"/>
                <w:i w:val="0"/>
                <w:noProof/>
              </w:rPr>
              <w:tab/>
            </w:r>
            <w:r w:rsidR="00BF1263" w:rsidRPr="00D70B73">
              <w:rPr>
                <w:rStyle w:val="Hyperlink"/>
                <w:noProof/>
              </w:rPr>
              <w:t>Managing supply contract variations</w:t>
            </w:r>
            <w:r w:rsidR="00BF1263">
              <w:rPr>
                <w:noProof/>
                <w:webHidden/>
              </w:rPr>
              <w:tab/>
            </w:r>
            <w:r w:rsidR="00BF1263">
              <w:rPr>
                <w:noProof/>
                <w:webHidden/>
              </w:rPr>
              <w:fldChar w:fldCharType="begin"/>
            </w:r>
            <w:r w:rsidR="00BF1263">
              <w:rPr>
                <w:noProof/>
                <w:webHidden/>
              </w:rPr>
              <w:instrText xml:space="preserve"> PAGEREF _Toc531653258 \h </w:instrText>
            </w:r>
            <w:r w:rsidR="00BF1263">
              <w:rPr>
                <w:noProof/>
                <w:webHidden/>
              </w:rPr>
            </w:r>
            <w:r w:rsidR="00BF1263">
              <w:rPr>
                <w:noProof/>
                <w:webHidden/>
              </w:rPr>
              <w:fldChar w:fldCharType="separate"/>
            </w:r>
            <w:r w:rsidR="00DD39EB">
              <w:rPr>
                <w:noProof/>
                <w:webHidden/>
              </w:rPr>
              <w:t>97</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59" w:history="1">
            <w:r w:rsidR="00BF1263" w:rsidRPr="00D70B73">
              <w:rPr>
                <w:rStyle w:val="Hyperlink"/>
                <w:noProof/>
                <w14:scene3d>
                  <w14:camera w14:prst="orthographicFront"/>
                  <w14:lightRig w14:rig="threePt" w14:dir="t">
                    <w14:rot w14:lat="0" w14:lon="0" w14:rev="0"/>
                  </w14:lightRig>
                </w14:scene3d>
              </w:rPr>
              <w:t>13.2.8</w:t>
            </w:r>
            <w:r w:rsidR="00BF1263">
              <w:rPr>
                <w:rFonts w:asciiTheme="minorHAnsi" w:eastAsiaTheme="minorEastAsia" w:hAnsiTheme="minorHAnsi" w:cstheme="minorBidi"/>
                <w:i w:val="0"/>
                <w:noProof/>
              </w:rPr>
              <w:tab/>
            </w:r>
            <w:r w:rsidR="00BF1263" w:rsidRPr="00D70B73">
              <w:rPr>
                <w:rStyle w:val="Hyperlink"/>
                <w:noProof/>
              </w:rPr>
              <w:t>Managing supply contract disputes</w:t>
            </w:r>
            <w:r w:rsidR="00BF1263">
              <w:rPr>
                <w:noProof/>
                <w:webHidden/>
              </w:rPr>
              <w:tab/>
            </w:r>
            <w:r w:rsidR="00BF1263">
              <w:rPr>
                <w:noProof/>
                <w:webHidden/>
              </w:rPr>
              <w:fldChar w:fldCharType="begin"/>
            </w:r>
            <w:r w:rsidR="00BF1263">
              <w:rPr>
                <w:noProof/>
                <w:webHidden/>
              </w:rPr>
              <w:instrText xml:space="preserve"> PAGEREF _Toc531653259 \h </w:instrText>
            </w:r>
            <w:r w:rsidR="00BF1263">
              <w:rPr>
                <w:noProof/>
                <w:webHidden/>
              </w:rPr>
            </w:r>
            <w:r w:rsidR="00BF1263">
              <w:rPr>
                <w:noProof/>
                <w:webHidden/>
              </w:rPr>
              <w:fldChar w:fldCharType="separate"/>
            </w:r>
            <w:r w:rsidR="00DD39EB">
              <w:rPr>
                <w:noProof/>
                <w:webHidden/>
              </w:rPr>
              <w:t>97</w:t>
            </w:r>
            <w:r w:rsidR="00BF1263">
              <w:rPr>
                <w:noProof/>
                <w:webHidden/>
              </w:rPr>
              <w:fldChar w:fldCharType="end"/>
            </w:r>
          </w:hyperlink>
        </w:p>
        <w:p w:rsidR="00BF1263" w:rsidRDefault="00696FD7">
          <w:pPr>
            <w:pStyle w:val="TOC3"/>
            <w:tabs>
              <w:tab w:val="left" w:pos="1296"/>
              <w:tab w:val="right" w:leader="dot" w:pos="9593"/>
            </w:tabs>
            <w:rPr>
              <w:rFonts w:asciiTheme="minorHAnsi" w:eastAsiaTheme="minorEastAsia" w:hAnsiTheme="minorHAnsi" w:cstheme="minorBidi"/>
              <w:i w:val="0"/>
              <w:noProof/>
            </w:rPr>
          </w:pPr>
          <w:hyperlink w:anchor="_Toc531653260" w:history="1">
            <w:r w:rsidR="00BF1263" w:rsidRPr="00D70B73">
              <w:rPr>
                <w:rStyle w:val="Hyperlink"/>
                <w:noProof/>
                <w14:scene3d>
                  <w14:camera w14:prst="orthographicFront"/>
                  <w14:lightRig w14:rig="threePt" w14:dir="t">
                    <w14:rot w14:lat="0" w14:lon="0" w14:rev="0"/>
                  </w14:lightRig>
                </w14:scene3d>
              </w:rPr>
              <w:t>13.2.9</w:t>
            </w:r>
            <w:r w:rsidR="00BF1263">
              <w:rPr>
                <w:rFonts w:asciiTheme="minorHAnsi" w:eastAsiaTheme="minorEastAsia" w:hAnsiTheme="minorHAnsi" w:cstheme="minorBidi"/>
                <w:i w:val="0"/>
                <w:noProof/>
              </w:rPr>
              <w:tab/>
            </w:r>
            <w:r w:rsidR="00BF1263" w:rsidRPr="00D70B73">
              <w:rPr>
                <w:rStyle w:val="Hyperlink"/>
                <w:noProof/>
              </w:rPr>
              <w:t>Managing supply contract performance</w:t>
            </w:r>
            <w:r w:rsidR="00BF1263">
              <w:rPr>
                <w:noProof/>
                <w:webHidden/>
              </w:rPr>
              <w:tab/>
            </w:r>
            <w:r w:rsidR="00BF1263">
              <w:rPr>
                <w:noProof/>
                <w:webHidden/>
              </w:rPr>
              <w:fldChar w:fldCharType="begin"/>
            </w:r>
            <w:r w:rsidR="00BF1263">
              <w:rPr>
                <w:noProof/>
                <w:webHidden/>
              </w:rPr>
              <w:instrText xml:space="preserve"> PAGEREF _Toc531653260 \h </w:instrText>
            </w:r>
            <w:r w:rsidR="00BF1263">
              <w:rPr>
                <w:noProof/>
                <w:webHidden/>
              </w:rPr>
            </w:r>
            <w:r w:rsidR="00BF1263">
              <w:rPr>
                <w:noProof/>
                <w:webHidden/>
              </w:rPr>
              <w:fldChar w:fldCharType="separate"/>
            </w:r>
            <w:r w:rsidR="00DD39EB">
              <w:rPr>
                <w:noProof/>
                <w:webHidden/>
              </w:rPr>
              <w:t>97</w:t>
            </w:r>
            <w:r w:rsidR="00BF1263">
              <w:rPr>
                <w:noProof/>
                <w:webHidden/>
              </w:rPr>
              <w:fldChar w:fldCharType="end"/>
            </w:r>
          </w:hyperlink>
        </w:p>
        <w:p w:rsidR="00BF1263" w:rsidRDefault="00696FD7">
          <w:pPr>
            <w:pStyle w:val="TOC3"/>
            <w:tabs>
              <w:tab w:val="left" w:pos="1540"/>
              <w:tab w:val="right" w:leader="dot" w:pos="9593"/>
            </w:tabs>
            <w:rPr>
              <w:rFonts w:asciiTheme="minorHAnsi" w:eastAsiaTheme="minorEastAsia" w:hAnsiTheme="minorHAnsi" w:cstheme="minorBidi"/>
              <w:i w:val="0"/>
              <w:noProof/>
            </w:rPr>
          </w:pPr>
          <w:hyperlink w:anchor="_Toc531653261" w:history="1">
            <w:r w:rsidR="00BF1263" w:rsidRPr="00D70B73">
              <w:rPr>
                <w:rStyle w:val="Hyperlink"/>
                <w:noProof/>
                <w14:scene3d>
                  <w14:camera w14:prst="orthographicFront"/>
                  <w14:lightRig w14:rig="threePt" w14:dir="t">
                    <w14:rot w14:lat="0" w14:lon="0" w14:rev="0"/>
                  </w14:lightRig>
                </w14:scene3d>
              </w:rPr>
              <w:t>13.2.10</w:t>
            </w:r>
            <w:r w:rsidR="00BF1263">
              <w:rPr>
                <w:rFonts w:asciiTheme="minorHAnsi" w:eastAsiaTheme="minorEastAsia" w:hAnsiTheme="minorHAnsi" w:cstheme="minorBidi"/>
                <w:i w:val="0"/>
                <w:noProof/>
              </w:rPr>
              <w:tab/>
            </w:r>
            <w:r w:rsidR="00BF1263" w:rsidRPr="00D70B73">
              <w:rPr>
                <w:rStyle w:val="Hyperlink"/>
                <w:noProof/>
              </w:rPr>
              <w:t>Supply contract monitoring</w:t>
            </w:r>
            <w:r w:rsidR="00BF1263">
              <w:rPr>
                <w:noProof/>
                <w:webHidden/>
              </w:rPr>
              <w:tab/>
            </w:r>
            <w:r w:rsidR="00BF1263">
              <w:rPr>
                <w:noProof/>
                <w:webHidden/>
              </w:rPr>
              <w:fldChar w:fldCharType="begin"/>
            </w:r>
            <w:r w:rsidR="00BF1263">
              <w:rPr>
                <w:noProof/>
                <w:webHidden/>
              </w:rPr>
              <w:instrText xml:space="preserve"> PAGEREF _Toc531653261 \h </w:instrText>
            </w:r>
            <w:r w:rsidR="00BF1263">
              <w:rPr>
                <w:noProof/>
                <w:webHidden/>
              </w:rPr>
            </w:r>
            <w:r w:rsidR="00BF1263">
              <w:rPr>
                <w:noProof/>
                <w:webHidden/>
              </w:rPr>
              <w:fldChar w:fldCharType="separate"/>
            </w:r>
            <w:r w:rsidR="00DD39EB">
              <w:rPr>
                <w:noProof/>
                <w:webHidden/>
              </w:rPr>
              <w:t>97</w:t>
            </w:r>
            <w:r w:rsidR="00BF1263">
              <w:rPr>
                <w:noProof/>
                <w:webHidden/>
              </w:rPr>
              <w:fldChar w:fldCharType="end"/>
            </w:r>
          </w:hyperlink>
        </w:p>
        <w:p w:rsidR="00BF1263" w:rsidRDefault="00696FD7">
          <w:pPr>
            <w:pStyle w:val="TOC3"/>
            <w:tabs>
              <w:tab w:val="left" w:pos="1540"/>
              <w:tab w:val="right" w:leader="dot" w:pos="9593"/>
            </w:tabs>
            <w:rPr>
              <w:rFonts w:asciiTheme="minorHAnsi" w:eastAsiaTheme="minorEastAsia" w:hAnsiTheme="minorHAnsi" w:cstheme="minorBidi"/>
              <w:i w:val="0"/>
              <w:noProof/>
            </w:rPr>
          </w:pPr>
          <w:hyperlink w:anchor="_Toc531653262" w:history="1">
            <w:r w:rsidR="00BF1263" w:rsidRPr="00D70B73">
              <w:rPr>
                <w:rStyle w:val="Hyperlink"/>
                <w:noProof/>
                <w14:scene3d>
                  <w14:camera w14:prst="orthographicFront"/>
                  <w14:lightRig w14:rig="threePt" w14:dir="t">
                    <w14:rot w14:lat="0" w14:lon="0" w14:rev="0"/>
                  </w14:lightRig>
                </w14:scene3d>
              </w:rPr>
              <w:t>13.2.11</w:t>
            </w:r>
            <w:r w:rsidR="00BF1263">
              <w:rPr>
                <w:rFonts w:asciiTheme="minorHAnsi" w:eastAsiaTheme="minorEastAsia" w:hAnsiTheme="minorHAnsi" w:cstheme="minorBidi"/>
                <w:i w:val="0"/>
                <w:noProof/>
              </w:rPr>
              <w:tab/>
            </w:r>
            <w:r w:rsidR="00BF1263" w:rsidRPr="00D70B73">
              <w:rPr>
                <w:rStyle w:val="Hyperlink"/>
                <w:noProof/>
              </w:rPr>
              <w:t>Managing ethics in supply contract</w:t>
            </w:r>
            <w:r w:rsidR="00BF1263">
              <w:rPr>
                <w:noProof/>
                <w:webHidden/>
              </w:rPr>
              <w:tab/>
            </w:r>
            <w:r w:rsidR="00BF1263">
              <w:rPr>
                <w:noProof/>
                <w:webHidden/>
              </w:rPr>
              <w:fldChar w:fldCharType="begin"/>
            </w:r>
            <w:r w:rsidR="00BF1263">
              <w:rPr>
                <w:noProof/>
                <w:webHidden/>
              </w:rPr>
              <w:instrText xml:space="preserve"> PAGEREF _Toc531653262 \h </w:instrText>
            </w:r>
            <w:r w:rsidR="00BF1263">
              <w:rPr>
                <w:noProof/>
                <w:webHidden/>
              </w:rPr>
            </w:r>
            <w:r w:rsidR="00BF1263">
              <w:rPr>
                <w:noProof/>
                <w:webHidden/>
              </w:rPr>
              <w:fldChar w:fldCharType="separate"/>
            </w:r>
            <w:r w:rsidR="00DD39EB">
              <w:rPr>
                <w:noProof/>
                <w:webHidden/>
              </w:rPr>
              <w:t>97</w:t>
            </w:r>
            <w:r w:rsidR="00BF1263">
              <w:rPr>
                <w:noProof/>
                <w:webHidden/>
              </w:rPr>
              <w:fldChar w:fldCharType="end"/>
            </w:r>
          </w:hyperlink>
        </w:p>
        <w:p w:rsidR="00BF1263" w:rsidRDefault="00696FD7">
          <w:pPr>
            <w:pStyle w:val="TOC3"/>
            <w:tabs>
              <w:tab w:val="left" w:pos="1540"/>
              <w:tab w:val="right" w:leader="dot" w:pos="9593"/>
            </w:tabs>
            <w:rPr>
              <w:rFonts w:asciiTheme="minorHAnsi" w:eastAsiaTheme="minorEastAsia" w:hAnsiTheme="minorHAnsi" w:cstheme="minorBidi"/>
              <w:i w:val="0"/>
              <w:noProof/>
            </w:rPr>
          </w:pPr>
          <w:hyperlink w:anchor="_Toc531653263" w:history="1">
            <w:r w:rsidR="00BF1263" w:rsidRPr="00D70B73">
              <w:rPr>
                <w:rStyle w:val="Hyperlink"/>
                <w:noProof/>
                <w14:scene3d>
                  <w14:camera w14:prst="orthographicFront"/>
                  <w14:lightRig w14:rig="threePt" w14:dir="t">
                    <w14:rot w14:lat="0" w14:lon="0" w14:rev="0"/>
                  </w14:lightRig>
                </w14:scene3d>
              </w:rPr>
              <w:t>13.2.12</w:t>
            </w:r>
            <w:r w:rsidR="00BF1263">
              <w:rPr>
                <w:rFonts w:asciiTheme="minorHAnsi" w:eastAsiaTheme="minorEastAsia" w:hAnsiTheme="minorHAnsi" w:cstheme="minorBidi"/>
                <w:i w:val="0"/>
                <w:noProof/>
              </w:rPr>
              <w:tab/>
            </w:r>
            <w:r w:rsidR="00BF1263" w:rsidRPr="00D70B73">
              <w:rPr>
                <w:rStyle w:val="Hyperlink"/>
                <w:noProof/>
              </w:rPr>
              <w:t>Managing supply contract completion</w:t>
            </w:r>
            <w:r w:rsidR="00BF1263">
              <w:rPr>
                <w:noProof/>
                <w:webHidden/>
              </w:rPr>
              <w:tab/>
            </w:r>
            <w:r w:rsidR="00BF1263">
              <w:rPr>
                <w:noProof/>
                <w:webHidden/>
              </w:rPr>
              <w:fldChar w:fldCharType="begin"/>
            </w:r>
            <w:r w:rsidR="00BF1263">
              <w:rPr>
                <w:noProof/>
                <w:webHidden/>
              </w:rPr>
              <w:instrText xml:space="preserve"> PAGEREF _Toc531653263 \h </w:instrText>
            </w:r>
            <w:r w:rsidR="00BF1263">
              <w:rPr>
                <w:noProof/>
                <w:webHidden/>
              </w:rPr>
            </w:r>
            <w:r w:rsidR="00BF1263">
              <w:rPr>
                <w:noProof/>
                <w:webHidden/>
              </w:rPr>
              <w:fldChar w:fldCharType="separate"/>
            </w:r>
            <w:r w:rsidR="00DD39EB">
              <w:rPr>
                <w:noProof/>
                <w:webHidden/>
              </w:rPr>
              <w:t>97</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264" w:history="1">
            <w:r w:rsidR="00BF1263" w:rsidRPr="00D70B73">
              <w:rPr>
                <w:rStyle w:val="Hyperlink"/>
                <w:noProof/>
                <w14:scene3d>
                  <w14:camera w14:prst="orthographicFront"/>
                  <w14:lightRig w14:rig="threePt" w14:dir="t">
                    <w14:rot w14:lat="0" w14:lon="0" w14:rev="0"/>
                  </w14:lightRig>
                </w14:scene3d>
              </w:rPr>
              <w:t>14</w:t>
            </w:r>
            <w:r w:rsidR="00BF1263">
              <w:rPr>
                <w:rFonts w:asciiTheme="minorHAnsi" w:eastAsiaTheme="minorEastAsia" w:hAnsiTheme="minorHAnsi" w:cstheme="minorBidi"/>
                <w:b w:val="0"/>
                <w:caps w:val="0"/>
                <w:noProof/>
                <w:sz w:val="22"/>
              </w:rPr>
              <w:tab/>
            </w:r>
            <w:r w:rsidR="00BF1263" w:rsidRPr="00D70B73">
              <w:rPr>
                <w:rStyle w:val="Hyperlink"/>
                <w:noProof/>
              </w:rPr>
              <w:t>EXTRACTING CONTROL RESPONSIBILITIES</w:t>
            </w:r>
            <w:r w:rsidR="00BF1263">
              <w:rPr>
                <w:noProof/>
                <w:webHidden/>
              </w:rPr>
              <w:tab/>
            </w:r>
            <w:r w:rsidR="00BF1263">
              <w:rPr>
                <w:noProof/>
                <w:webHidden/>
              </w:rPr>
              <w:fldChar w:fldCharType="begin"/>
            </w:r>
            <w:r w:rsidR="00BF1263">
              <w:rPr>
                <w:noProof/>
                <w:webHidden/>
              </w:rPr>
              <w:instrText xml:space="preserve"> PAGEREF _Toc531653264 \h </w:instrText>
            </w:r>
            <w:r w:rsidR="00BF1263">
              <w:rPr>
                <w:noProof/>
                <w:webHidden/>
              </w:rPr>
            </w:r>
            <w:r w:rsidR="00BF1263">
              <w:rPr>
                <w:noProof/>
                <w:webHidden/>
              </w:rPr>
              <w:fldChar w:fldCharType="separate"/>
            </w:r>
            <w:r w:rsidR="00DD39EB">
              <w:rPr>
                <w:noProof/>
                <w:webHidden/>
              </w:rPr>
              <w:t>99</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265" w:history="1">
            <w:r w:rsidR="00BF1263" w:rsidRPr="00D70B73">
              <w:rPr>
                <w:rStyle w:val="Hyperlink"/>
                <w:noProof/>
                <w14:scene3d>
                  <w14:camera w14:prst="orthographicFront"/>
                  <w14:lightRig w14:rig="threePt" w14:dir="t">
                    <w14:rot w14:lat="0" w14:lon="0" w14:rev="0"/>
                  </w14:lightRig>
                </w14:scene3d>
              </w:rPr>
              <w:t>15</w:t>
            </w:r>
            <w:r w:rsidR="00BF1263">
              <w:rPr>
                <w:rFonts w:asciiTheme="minorHAnsi" w:eastAsiaTheme="minorEastAsia" w:hAnsiTheme="minorHAnsi" w:cstheme="minorBidi"/>
                <w:b w:val="0"/>
                <w:caps w:val="0"/>
                <w:noProof/>
                <w:sz w:val="22"/>
              </w:rPr>
              <w:tab/>
            </w:r>
            <w:r w:rsidR="00BF1263" w:rsidRPr="00D70B73">
              <w:rPr>
                <w:rStyle w:val="Hyperlink"/>
                <w:noProof/>
              </w:rPr>
              <w:t>CONTRACT ADMINISTRATION SOFTWARE’S</w:t>
            </w:r>
            <w:r w:rsidR="00BF1263">
              <w:rPr>
                <w:noProof/>
                <w:webHidden/>
              </w:rPr>
              <w:tab/>
            </w:r>
            <w:r w:rsidR="00BF1263">
              <w:rPr>
                <w:noProof/>
                <w:webHidden/>
              </w:rPr>
              <w:fldChar w:fldCharType="begin"/>
            </w:r>
            <w:r w:rsidR="00BF1263">
              <w:rPr>
                <w:noProof/>
                <w:webHidden/>
              </w:rPr>
              <w:instrText xml:space="preserve"> PAGEREF _Toc531653265 \h </w:instrText>
            </w:r>
            <w:r w:rsidR="00BF1263">
              <w:rPr>
                <w:noProof/>
                <w:webHidden/>
              </w:rPr>
            </w:r>
            <w:r w:rsidR="00BF1263">
              <w:rPr>
                <w:noProof/>
                <w:webHidden/>
              </w:rPr>
              <w:fldChar w:fldCharType="separate"/>
            </w:r>
            <w:r w:rsidR="00DD39EB">
              <w:rPr>
                <w:noProof/>
                <w:webHidden/>
              </w:rPr>
              <w:t>103</w:t>
            </w:r>
            <w:r w:rsidR="00BF1263">
              <w:rPr>
                <w:noProof/>
                <w:webHidden/>
              </w:rPr>
              <w:fldChar w:fldCharType="end"/>
            </w:r>
          </w:hyperlink>
        </w:p>
        <w:p w:rsidR="00BF1263" w:rsidRDefault="00696FD7">
          <w:pPr>
            <w:pStyle w:val="TOC2"/>
            <w:tabs>
              <w:tab w:val="left" w:pos="1296"/>
            </w:tabs>
            <w:rPr>
              <w:rFonts w:asciiTheme="minorHAnsi" w:eastAsiaTheme="minorEastAsia" w:hAnsiTheme="minorHAnsi" w:cstheme="minorBidi"/>
              <w:caps w:val="0"/>
              <w:noProof/>
            </w:rPr>
          </w:pPr>
          <w:hyperlink w:anchor="_Toc531653266" w:history="1">
            <w:r w:rsidR="00BF1263" w:rsidRPr="00D70B73">
              <w:rPr>
                <w:rStyle w:val="Hyperlink"/>
                <w:noProof/>
                <w14:scene3d>
                  <w14:camera w14:prst="orthographicFront"/>
                  <w14:lightRig w14:rig="threePt" w14:dir="t">
                    <w14:rot w14:lat="0" w14:lon="0" w14:rev="0"/>
                  </w14:lightRig>
                </w14:scene3d>
              </w:rPr>
              <w:t>15.1</w:t>
            </w:r>
            <w:r w:rsidR="00BF1263">
              <w:rPr>
                <w:rFonts w:asciiTheme="minorHAnsi" w:eastAsiaTheme="minorEastAsia" w:hAnsiTheme="minorHAnsi" w:cstheme="minorBidi"/>
                <w:caps w:val="0"/>
                <w:noProof/>
              </w:rPr>
              <w:tab/>
            </w:r>
            <w:r w:rsidR="00BF1263" w:rsidRPr="00D70B73">
              <w:rPr>
                <w:rStyle w:val="Hyperlink"/>
                <w:noProof/>
              </w:rPr>
              <w:t>AutoCAD</w:t>
            </w:r>
            <w:r w:rsidR="00BF1263">
              <w:rPr>
                <w:noProof/>
                <w:webHidden/>
              </w:rPr>
              <w:tab/>
            </w:r>
            <w:r w:rsidR="00BF1263">
              <w:rPr>
                <w:noProof/>
                <w:webHidden/>
              </w:rPr>
              <w:fldChar w:fldCharType="begin"/>
            </w:r>
            <w:r w:rsidR="00BF1263">
              <w:rPr>
                <w:noProof/>
                <w:webHidden/>
              </w:rPr>
              <w:instrText xml:space="preserve"> PAGEREF _Toc531653266 \h </w:instrText>
            </w:r>
            <w:r w:rsidR="00BF1263">
              <w:rPr>
                <w:noProof/>
                <w:webHidden/>
              </w:rPr>
            </w:r>
            <w:r w:rsidR="00BF1263">
              <w:rPr>
                <w:noProof/>
                <w:webHidden/>
              </w:rPr>
              <w:fldChar w:fldCharType="separate"/>
            </w:r>
            <w:r w:rsidR="00DD39EB">
              <w:rPr>
                <w:noProof/>
                <w:webHidden/>
              </w:rPr>
              <w:t>103</w:t>
            </w:r>
            <w:r w:rsidR="00BF1263">
              <w:rPr>
                <w:noProof/>
                <w:webHidden/>
              </w:rPr>
              <w:fldChar w:fldCharType="end"/>
            </w:r>
          </w:hyperlink>
        </w:p>
        <w:p w:rsidR="00BF1263" w:rsidRDefault="00696FD7">
          <w:pPr>
            <w:pStyle w:val="TOC2"/>
            <w:tabs>
              <w:tab w:val="left" w:pos="1296"/>
            </w:tabs>
            <w:rPr>
              <w:rFonts w:asciiTheme="minorHAnsi" w:eastAsiaTheme="minorEastAsia" w:hAnsiTheme="minorHAnsi" w:cstheme="minorBidi"/>
              <w:caps w:val="0"/>
              <w:noProof/>
            </w:rPr>
          </w:pPr>
          <w:hyperlink w:anchor="_Toc531653267" w:history="1">
            <w:r w:rsidR="00BF1263" w:rsidRPr="00D70B73">
              <w:rPr>
                <w:rStyle w:val="Hyperlink"/>
                <w:noProof/>
                <w14:scene3d>
                  <w14:camera w14:prst="orthographicFront"/>
                  <w14:lightRig w14:rig="threePt" w14:dir="t">
                    <w14:rot w14:lat="0" w14:lon="0" w14:rev="0"/>
                  </w14:lightRig>
                </w14:scene3d>
              </w:rPr>
              <w:t>15.2</w:t>
            </w:r>
            <w:r w:rsidR="00BF1263">
              <w:rPr>
                <w:rFonts w:asciiTheme="minorHAnsi" w:eastAsiaTheme="minorEastAsia" w:hAnsiTheme="minorHAnsi" w:cstheme="minorBidi"/>
                <w:caps w:val="0"/>
                <w:noProof/>
              </w:rPr>
              <w:tab/>
            </w:r>
            <w:r w:rsidR="00BF1263" w:rsidRPr="00D70B73">
              <w:rPr>
                <w:rStyle w:val="Hyperlink"/>
                <w:noProof/>
              </w:rPr>
              <w:t>MS-Project</w:t>
            </w:r>
            <w:r w:rsidR="00BF1263">
              <w:rPr>
                <w:noProof/>
                <w:webHidden/>
              </w:rPr>
              <w:tab/>
            </w:r>
            <w:r w:rsidR="00BF1263">
              <w:rPr>
                <w:noProof/>
                <w:webHidden/>
              </w:rPr>
              <w:fldChar w:fldCharType="begin"/>
            </w:r>
            <w:r w:rsidR="00BF1263">
              <w:rPr>
                <w:noProof/>
                <w:webHidden/>
              </w:rPr>
              <w:instrText xml:space="preserve"> PAGEREF _Toc531653267 \h </w:instrText>
            </w:r>
            <w:r w:rsidR="00BF1263">
              <w:rPr>
                <w:noProof/>
                <w:webHidden/>
              </w:rPr>
            </w:r>
            <w:r w:rsidR="00BF1263">
              <w:rPr>
                <w:noProof/>
                <w:webHidden/>
              </w:rPr>
              <w:fldChar w:fldCharType="separate"/>
            </w:r>
            <w:r w:rsidR="00DD39EB">
              <w:rPr>
                <w:noProof/>
                <w:webHidden/>
              </w:rPr>
              <w:t>103</w:t>
            </w:r>
            <w:r w:rsidR="00BF1263">
              <w:rPr>
                <w:noProof/>
                <w:webHidden/>
              </w:rPr>
              <w:fldChar w:fldCharType="end"/>
            </w:r>
          </w:hyperlink>
        </w:p>
        <w:p w:rsidR="00BF1263" w:rsidRDefault="00696FD7">
          <w:pPr>
            <w:pStyle w:val="TOC2"/>
            <w:tabs>
              <w:tab w:val="left" w:pos="1296"/>
            </w:tabs>
            <w:rPr>
              <w:rFonts w:asciiTheme="minorHAnsi" w:eastAsiaTheme="minorEastAsia" w:hAnsiTheme="minorHAnsi" w:cstheme="minorBidi"/>
              <w:caps w:val="0"/>
              <w:noProof/>
            </w:rPr>
          </w:pPr>
          <w:hyperlink w:anchor="_Toc531653268" w:history="1">
            <w:r w:rsidR="00BF1263" w:rsidRPr="00D70B73">
              <w:rPr>
                <w:rStyle w:val="Hyperlink"/>
                <w:noProof/>
                <w14:scene3d>
                  <w14:camera w14:prst="orthographicFront"/>
                  <w14:lightRig w14:rig="threePt" w14:dir="t">
                    <w14:rot w14:lat="0" w14:lon="0" w14:rev="0"/>
                  </w14:lightRig>
                </w14:scene3d>
              </w:rPr>
              <w:t>15.3</w:t>
            </w:r>
            <w:r w:rsidR="00BF1263">
              <w:rPr>
                <w:rFonts w:asciiTheme="minorHAnsi" w:eastAsiaTheme="minorEastAsia" w:hAnsiTheme="minorHAnsi" w:cstheme="minorBidi"/>
                <w:caps w:val="0"/>
                <w:noProof/>
              </w:rPr>
              <w:tab/>
            </w:r>
            <w:r w:rsidR="00BF1263" w:rsidRPr="00D70B73">
              <w:rPr>
                <w:rStyle w:val="Hyperlink"/>
                <w:noProof/>
              </w:rPr>
              <w:t>primavera project planner</w:t>
            </w:r>
            <w:r w:rsidR="00BF1263">
              <w:rPr>
                <w:noProof/>
                <w:webHidden/>
              </w:rPr>
              <w:tab/>
            </w:r>
            <w:r w:rsidR="00BF1263">
              <w:rPr>
                <w:noProof/>
                <w:webHidden/>
              </w:rPr>
              <w:fldChar w:fldCharType="begin"/>
            </w:r>
            <w:r w:rsidR="00BF1263">
              <w:rPr>
                <w:noProof/>
                <w:webHidden/>
              </w:rPr>
              <w:instrText xml:space="preserve"> PAGEREF _Toc531653268 \h </w:instrText>
            </w:r>
            <w:r w:rsidR="00BF1263">
              <w:rPr>
                <w:noProof/>
                <w:webHidden/>
              </w:rPr>
            </w:r>
            <w:r w:rsidR="00BF1263">
              <w:rPr>
                <w:noProof/>
                <w:webHidden/>
              </w:rPr>
              <w:fldChar w:fldCharType="separate"/>
            </w:r>
            <w:r w:rsidR="00DD39EB">
              <w:rPr>
                <w:noProof/>
                <w:webHidden/>
              </w:rPr>
              <w:t>103</w:t>
            </w:r>
            <w:r w:rsidR="00BF1263">
              <w:rPr>
                <w:noProof/>
                <w:webHidden/>
              </w:rPr>
              <w:fldChar w:fldCharType="end"/>
            </w:r>
          </w:hyperlink>
        </w:p>
        <w:p w:rsidR="00BF1263" w:rsidRDefault="00696FD7">
          <w:pPr>
            <w:pStyle w:val="TOC2"/>
            <w:tabs>
              <w:tab w:val="left" w:pos="1296"/>
            </w:tabs>
            <w:rPr>
              <w:rFonts w:asciiTheme="minorHAnsi" w:eastAsiaTheme="minorEastAsia" w:hAnsiTheme="minorHAnsi" w:cstheme="minorBidi"/>
              <w:caps w:val="0"/>
              <w:noProof/>
            </w:rPr>
          </w:pPr>
          <w:hyperlink w:anchor="_Toc531653269" w:history="1">
            <w:r w:rsidR="00BF1263" w:rsidRPr="00D70B73">
              <w:rPr>
                <w:rStyle w:val="Hyperlink"/>
                <w:noProof/>
                <w14:scene3d>
                  <w14:camera w14:prst="orthographicFront"/>
                  <w14:lightRig w14:rig="threePt" w14:dir="t">
                    <w14:rot w14:lat="0" w14:lon="0" w14:rev="0"/>
                  </w14:lightRig>
                </w14:scene3d>
              </w:rPr>
              <w:t>15.4</w:t>
            </w:r>
            <w:r w:rsidR="00BF1263">
              <w:rPr>
                <w:rFonts w:asciiTheme="minorHAnsi" w:eastAsiaTheme="minorEastAsia" w:hAnsiTheme="minorHAnsi" w:cstheme="minorBidi"/>
                <w:caps w:val="0"/>
                <w:noProof/>
              </w:rPr>
              <w:tab/>
            </w:r>
            <w:r w:rsidR="00BF1263" w:rsidRPr="00D70B73">
              <w:rPr>
                <w:rStyle w:val="Hyperlink"/>
                <w:noProof/>
              </w:rPr>
              <w:t>CONMIS software</w:t>
            </w:r>
            <w:r w:rsidR="00BF1263">
              <w:rPr>
                <w:noProof/>
                <w:webHidden/>
              </w:rPr>
              <w:tab/>
            </w:r>
            <w:r w:rsidR="00BF1263">
              <w:rPr>
                <w:noProof/>
                <w:webHidden/>
              </w:rPr>
              <w:fldChar w:fldCharType="begin"/>
            </w:r>
            <w:r w:rsidR="00BF1263">
              <w:rPr>
                <w:noProof/>
                <w:webHidden/>
              </w:rPr>
              <w:instrText xml:space="preserve"> PAGEREF _Toc531653269 \h </w:instrText>
            </w:r>
            <w:r w:rsidR="00BF1263">
              <w:rPr>
                <w:noProof/>
                <w:webHidden/>
              </w:rPr>
            </w:r>
            <w:r w:rsidR="00BF1263">
              <w:rPr>
                <w:noProof/>
                <w:webHidden/>
              </w:rPr>
              <w:fldChar w:fldCharType="separate"/>
            </w:r>
            <w:r w:rsidR="00DD39EB">
              <w:rPr>
                <w:noProof/>
                <w:webHidden/>
              </w:rPr>
              <w:t>103</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270" w:history="1">
            <w:r w:rsidR="00BF1263" w:rsidRPr="00D70B73">
              <w:rPr>
                <w:rStyle w:val="Hyperlink"/>
                <w:noProof/>
              </w:rPr>
              <w:t>REFERENCE MATERIALS</w:t>
            </w:r>
            <w:r w:rsidR="00BF1263">
              <w:rPr>
                <w:noProof/>
                <w:webHidden/>
              </w:rPr>
              <w:tab/>
            </w:r>
            <w:r w:rsidR="00BF1263">
              <w:rPr>
                <w:noProof/>
                <w:webHidden/>
              </w:rPr>
              <w:fldChar w:fldCharType="begin"/>
            </w:r>
            <w:r w:rsidR="00BF1263">
              <w:rPr>
                <w:noProof/>
                <w:webHidden/>
              </w:rPr>
              <w:instrText xml:space="preserve"> PAGEREF _Toc531653270 \h </w:instrText>
            </w:r>
            <w:r w:rsidR="00BF1263">
              <w:rPr>
                <w:noProof/>
                <w:webHidden/>
              </w:rPr>
            </w:r>
            <w:r w:rsidR="00BF1263">
              <w:rPr>
                <w:noProof/>
                <w:webHidden/>
              </w:rPr>
              <w:fldChar w:fldCharType="separate"/>
            </w:r>
            <w:r w:rsidR="00DD39EB">
              <w:rPr>
                <w:noProof/>
                <w:webHidden/>
              </w:rPr>
              <w:t>105</w:t>
            </w:r>
            <w:r w:rsidR="00BF1263">
              <w:rPr>
                <w:noProof/>
                <w:webHidden/>
              </w:rPr>
              <w:fldChar w:fldCharType="end"/>
            </w:r>
          </w:hyperlink>
        </w:p>
        <w:p w:rsidR="00BF1263" w:rsidRDefault="00696FD7">
          <w:pPr>
            <w:pStyle w:val="TOC1"/>
            <w:rPr>
              <w:rFonts w:asciiTheme="minorHAnsi" w:eastAsiaTheme="minorEastAsia" w:hAnsiTheme="minorHAnsi" w:cstheme="minorBidi"/>
              <w:b w:val="0"/>
              <w:caps w:val="0"/>
              <w:noProof/>
              <w:sz w:val="22"/>
            </w:rPr>
          </w:pPr>
          <w:hyperlink w:anchor="_Toc531653271" w:history="1">
            <w:r w:rsidR="00BF1263" w:rsidRPr="00D70B73">
              <w:rPr>
                <w:rStyle w:val="Hyperlink"/>
                <w:noProof/>
              </w:rPr>
              <w:t>Appendices</w:t>
            </w:r>
            <w:r w:rsidR="00BF1263">
              <w:rPr>
                <w:noProof/>
                <w:webHidden/>
              </w:rPr>
              <w:tab/>
            </w:r>
            <w:r w:rsidR="00BF1263">
              <w:rPr>
                <w:noProof/>
                <w:webHidden/>
              </w:rPr>
              <w:fldChar w:fldCharType="begin"/>
            </w:r>
            <w:r w:rsidR="00BF1263">
              <w:rPr>
                <w:noProof/>
                <w:webHidden/>
              </w:rPr>
              <w:instrText xml:space="preserve"> PAGEREF _Toc531653271 \h </w:instrText>
            </w:r>
            <w:r w:rsidR="00BF1263">
              <w:rPr>
                <w:noProof/>
                <w:webHidden/>
              </w:rPr>
            </w:r>
            <w:r w:rsidR="00BF1263">
              <w:rPr>
                <w:noProof/>
                <w:webHidden/>
              </w:rPr>
              <w:fldChar w:fldCharType="separate"/>
            </w:r>
            <w:r w:rsidR="00DD39EB">
              <w:rPr>
                <w:noProof/>
                <w:webHidden/>
              </w:rPr>
              <w:t>107</w:t>
            </w:r>
            <w:r w:rsidR="00BF1263">
              <w:rPr>
                <w:noProof/>
                <w:webHidden/>
              </w:rPr>
              <w:fldChar w:fldCharType="end"/>
            </w:r>
          </w:hyperlink>
        </w:p>
        <w:p w:rsidR="006A7EEC" w:rsidRPr="00BA7072" w:rsidRDefault="00E51B83">
          <w:r>
            <w:rPr>
              <w:rFonts w:ascii="Arial Bold" w:hAnsi="Arial Bold"/>
              <w:b/>
              <w:caps/>
              <w:sz w:val="24"/>
            </w:rPr>
            <w:fldChar w:fldCharType="end"/>
          </w:r>
        </w:p>
      </w:sdtContent>
    </w:sdt>
    <w:p w:rsidR="00AE54F3" w:rsidRDefault="00AE54F3" w:rsidP="0004079E">
      <w:pPr>
        <w:jc w:val="center"/>
        <w:rPr>
          <w:b/>
          <w:sz w:val="28"/>
        </w:rPr>
      </w:pPr>
    </w:p>
    <w:p w:rsidR="00A0395D" w:rsidRDefault="00A0395D">
      <w:pPr>
        <w:spacing w:after="200"/>
        <w:jc w:val="left"/>
        <w:rPr>
          <w:b/>
          <w:sz w:val="28"/>
        </w:rPr>
      </w:pPr>
      <w:r>
        <w:rPr>
          <w:b/>
          <w:sz w:val="28"/>
        </w:rPr>
        <w:br w:type="page"/>
      </w:r>
    </w:p>
    <w:p w:rsidR="00A0395D" w:rsidRPr="0004079E" w:rsidRDefault="00A0395D" w:rsidP="00BF1263">
      <w:pPr>
        <w:spacing w:line="240" w:lineRule="auto"/>
        <w:jc w:val="center"/>
        <w:rPr>
          <w:b/>
          <w:sz w:val="28"/>
        </w:rPr>
      </w:pPr>
      <w:r w:rsidRPr="0004079E">
        <w:rPr>
          <w:b/>
          <w:sz w:val="28"/>
        </w:rPr>
        <w:lastRenderedPageBreak/>
        <w:t xml:space="preserve">LIST OF </w:t>
      </w:r>
      <w:r>
        <w:rPr>
          <w:b/>
          <w:sz w:val="28"/>
        </w:rPr>
        <w:t>APPENDICES</w:t>
      </w:r>
    </w:p>
    <w:p w:rsidR="00A0395D" w:rsidRPr="000A2AD0" w:rsidRDefault="00A0395D" w:rsidP="00A0395D">
      <w:pPr>
        <w:spacing w:line="120" w:lineRule="auto"/>
        <w:jc w:val="center"/>
        <w:rPr>
          <w:b/>
        </w:rPr>
      </w:pPr>
    </w:p>
    <w:p w:rsidR="00BF1263" w:rsidRDefault="00A0395D">
      <w:pPr>
        <w:pStyle w:val="TableofFigures"/>
        <w:tabs>
          <w:tab w:val="right" w:leader="dot" w:pos="9593"/>
        </w:tabs>
        <w:rPr>
          <w:rFonts w:asciiTheme="minorHAnsi" w:eastAsiaTheme="minorEastAsia" w:hAnsiTheme="minorHAnsi" w:cstheme="minorBidi"/>
          <w:noProof/>
        </w:rPr>
      </w:pPr>
      <w:r>
        <w:rPr>
          <w:b/>
          <w:sz w:val="28"/>
        </w:rPr>
        <w:fldChar w:fldCharType="begin"/>
      </w:r>
      <w:r>
        <w:rPr>
          <w:b/>
          <w:sz w:val="28"/>
        </w:rPr>
        <w:instrText xml:space="preserve"> TOC \h \z \c "APPENDIX" </w:instrText>
      </w:r>
      <w:r>
        <w:rPr>
          <w:b/>
          <w:sz w:val="28"/>
        </w:rPr>
        <w:fldChar w:fldCharType="separate"/>
      </w:r>
      <w:hyperlink w:anchor="_Toc531653272" w:history="1">
        <w:r w:rsidR="00BF1263" w:rsidRPr="004F0A70">
          <w:rPr>
            <w:rStyle w:val="Hyperlink"/>
            <w:noProof/>
          </w:rPr>
          <w:t>APPENDIX I: PART IV/GL 27/A CONTRACT MANAGEMENT FORMATS</w:t>
        </w:r>
        <w:r w:rsidR="00BF1263">
          <w:rPr>
            <w:noProof/>
            <w:webHidden/>
          </w:rPr>
          <w:tab/>
        </w:r>
        <w:r w:rsidR="00BF1263">
          <w:rPr>
            <w:noProof/>
            <w:webHidden/>
          </w:rPr>
          <w:fldChar w:fldCharType="begin"/>
        </w:r>
        <w:r w:rsidR="00BF1263">
          <w:rPr>
            <w:noProof/>
            <w:webHidden/>
          </w:rPr>
          <w:instrText xml:space="preserve"> PAGEREF _Toc531653272 \h </w:instrText>
        </w:r>
        <w:r w:rsidR="00BF1263">
          <w:rPr>
            <w:noProof/>
            <w:webHidden/>
          </w:rPr>
        </w:r>
        <w:r w:rsidR="00BF1263">
          <w:rPr>
            <w:noProof/>
            <w:webHidden/>
          </w:rPr>
          <w:fldChar w:fldCharType="separate"/>
        </w:r>
        <w:r w:rsidR="00DD39EB">
          <w:rPr>
            <w:noProof/>
            <w:webHidden/>
          </w:rPr>
          <w:t>109</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73" w:history="1">
        <w:r w:rsidR="00BF1263" w:rsidRPr="004F0A70">
          <w:rPr>
            <w:rStyle w:val="Hyperlink"/>
            <w:noProof/>
          </w:rPr>
          <w:t>APPENDIX II: Part IV/GL 27/B Planning and Scheduling Format</w:t>
        </w:r>
        <w:r w:rsidR="00BF1263">
          <w:rPr>
            <w:noProof/>
            <w:webHidden/>
          </w:rPr>
          <w:tab/>
        </w:r>
        <w:r w:rsidR="00BF1263">
          <w:rPr>
            <w:noProof/>
            <w:webHidden/>
          </w:rPr>
          <w:fldChar w:fldCharType="begin"/>
        </w:r>
        <w:r w:rsidR="00BF1263">
          <w:rPr>
            <w:noProof/>
            <w:webHidden/>
          </w:rPr>
          <w:instrText xml:space="preserve"> PAGEREF _Toc531653273 \h </w:instrText>
        </w:r>
        <w:r w:rsidR="00BF1263">
          <w:rPr>
            <w:noProof/>
            <w:webHidden/>
          </w:rPr>
        </w:r>
        <w:r w:rsidR="00BF1263">
          <w:rPr>
            <w:noProof/>
            <w:webHidden/>
          </w:rPr>
          <w:fldChar w:fldCharType="separate"/>
        </w:r>
        <w:r w:rsidR="00DD39EB">
          <w:rPr>
            <w:noProof/>
            <w:webHidden/>
          </w:rPr>
          <w:t>116</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74" w:history="1">
        <w:r w:rsidR="00BF1263" w:rsidRPr="004F0A70">
          <w:rPr>
            <w:rStyle w:val="Hyperlink"/>
            <w:noProof/>
          </w:rPr>
          <w:t>APPENDIX III: Part IV/GL 27/C Payment Format</w:t>
        </w:r>
        <w:r w:rsidR="00BF1263">
          <w:rPr>
            <w:noProof/>
            <w:webHidden/>
          </w:rPr>
          <w:tab/>
        </w:r>
        <w:r w:rsidR="00BF1263">
          <w:rPr>
            <w:noProof/>
            <w:webHidden/>
          </w:rPr>
          <w:fldChar w:fldCharType="begin"/>
        </w:r>
        <w:r w:rsidR="00BF1263">
          <w:rPr>
            <w:noProof/>
            <w:webHidden/>
          </w:rPr>
          <w:instrText xml:space="preserve"> PAGEREF _Toc531653274 \h </w:instrText>
        </w:r>
        <w:r w:rsidR="00BF1263">
          <w:rPr>
            <w:noProof/>
            <w:webHidden/>
          </w:rPr>
        </w:r>
        <w:r w:rsidR="00BF1263">
          <w:rPr>
            <w:noProof/>
            <w:webHidden/>
          </w:rPr>
          <w:fldChar w:fldCharType="separate"/>
        </w:r>
        <w:r w:rsidR="00DD39EB">
          <w:rPr>
            <w:noProof/>
            <w:webHidden/>
          </w:rPr>
          <w:t>122</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75" w:history="1">
        <w:r w:rsidR="00BF1263" w:rsidRPr="004F0A70">
          <w:rPr>
            <w:rStyle w:val="Hyperlink"/>
            <w:noProof/>
          </w:rPr>
          <w:t>APPENDIX IV: Part IV/GL 27/D Reporting Format</w:t>
        </w:r>
        <w:r w:rsidR="00BF1263">
          <w:rPr>
            <w:noProof/>
            <w:webHidden/>
          </w:rPr>
          <w:tab/>
        </w:r>
        <w:r w:rsidR="00BF1263">
          <w:rPr>
            <w:noProof/>
            <w:webHidden/>
          </w:rPr>
          <w:fldChar w:fldCharType="begin"/>
        </w:r>
        <w:r w:rsidR="00BF1263">
          <w:rPr>
            <w:noProof/>
            <w:webHidden/>
          </w:rPr>
          <w:instrText xml:space="preserve"> PAGEREF _Toc531653275 \h </w:instrText>
        </w:r>
        <w:r w:rsidR="00BF1263">
          <w:rPr>
            <w:noProof/>
            <w:webHidden/>
          </w:rPr>
        </w:r>
        <w:r w:rsidR="00BF1263">
          <w:rPr>
            <w:noProof/>
            <w:webHidden/>
          </w:rPr>
          <w:fldChar w:fldCharType="separate"/>
        </w:r>
        <w:r w:rsidR="00DD39EB">
          <w:rPr>
            <w:noProof/>
            <w:webHidden/>
          </w:rPr>
          <w:t>126</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76" w:history="1">
        <w:r w:rsidR="00BF1263" w:rsidRPr="004F0A70">
          <w:rPr>
            <w:rStyle w:val="Hyperlink"/>
            <w:noProof/>
          </w:rPr>
          <w:t>APPENDIX V: PART IV/GL 27/E CHECK LIST</w:t>
        </w:r>
        <w:r w:rsidR="00BF1263">
          <w:rPr>
            <w:noProof/>
            <w:webHidden/>
          </w:rPr>
          <w:tab/>
        </w:r>
        <w:r w:rsidR="00BF1263">
          <w:rPr>
            <w:noProof/>
            <w:webHidden/>
          </w:rPr>
          <w:fldChar w:fldCharType="begin"/>
        </w:r>
        <w:r w:rsidR="00BF1263">
          <w:rPr>
            <w:noProof/>
            <w:webHidden/>
          </w:rPr>
          <w:instrText xml:space="preserve"> PAGEREF _Toc531653276 \h </w:instrText>
        </w:r>
        <w:r w:rsidR="00BF1263">
          <w:rPr>
            <w:noProof/>
            <w:webHidden/>
          </w:rPr>
        </w:r>
        <w:r w:rsidR="00BF1263">
          <w:rPr>
            <w:noProof/>
            <w:webHidden/>
          </w:rPr>
          <w:fldChar w:fldCharType="separate"/>
        </w:r>
        <w:r w:rsidR="00DD39EB">
          <w:rPr>
            <w:noProof/>
            <w:webHidden/>
          </w:rPr>
          <w:t>132</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77" w:history="1">
        <w:r w:rsidR="00BF1263" w:rsidRPr="004F0A70">
          <w:rPr>
            <w:rStyle w:val="Hyperlink"/>
            <w:noProof/>
          </w:rPr>
          <w:t>APPENDIX VI: PART IV/GL 27/F PROJECT HANDING OVER FORMAT</w:t>
        </w:r>
        <w:r w:rsidR="00BF1263">
          <w:rPr>
            <w:noProof/>
            <w:webHidden/>
          </w:rPr>
          <w:tab/>
        </w:r>
        <w:r w:rsidR="00BF1263">
          <w:rPr>
            <w:noProof/>
            <w:webHidden/>
          </w:rPr>
          <w:fldChar w:fldCharType="begin"/>
        </w:r>
        <w:r w:rsidR="00BF1263">
          <w:rPr>
            <w:noProof/>
            <w:webHidden/>
          </w:rPr>
          <w:instrText xml:space="preserve"> PAGEREF _Toc531653277 \h </w:instrText>
        </w:r>
        <w:r w:rsidR="00BF1263">
          <w:rPr>
            <w:noProof/>
            <w:webHidden/>
          </w:rPr>
        </w:r>
        <w:r w:rsidR="00BF1263">
          <w:rPr>
            <w:noProof/>
            <w:webHidden/>
          </w:rPr>
          <w:fldChar w:fldCharType="separate"/>
        </w:r>
        <w:r w:rsidR="00DD39EB">
          <w:rPr>
            <w:noProof/>
            <w:webHidden/>
          </w:rPr>
          <w:t>136</w:t>
        </w:r>
        <w:r w:rsidR="00BF1263">
          <w:rPr>
            <w:noProof/>
            <w:webHidden/>
          </w:rPr>
          <w:fldChar w:fldCharType="end"/>
        </w:r>
      </w:hyperlink>
    </w:p>
    <w:p w:rsidR="00A0395D" w:rsidRDefault="00A0395D" w:rsidP="00DF6730">
      <w:pPr>
        <w:spacing w:line="120" w:lineRule="auto"/>
        <w:jc w:val="center"/>
        <w:rPr>
          <w:b/>
          <w:sz w:val="28"/>
        </w:rPr>
      </w:pPr>
      <w:r>
        <w:rPr>
          <w:b/>
          <w:sz w:val="28"/>
        </w:rPr>
        <w:fldChar w:fldCharType="end"/>
      </w:r>
    </w:p>
    <w:p w:rsidR="00AE54F3" w:rsidRPr="0004079E" w:rsidRDefault="00AE54F3" w:rsidP="00BF1263">
      <w:pPr>
        <w:spacing w:line="240" w:lineRule="auto"/>
        <w:jc w:val="center"/>
        <w:rPr>
          <w:b/>
          <w:sz w:val="28"/>
        </w:rPr>
      </w:pPr>
      <w:r w:rsidRPr="0004079E">
        <w:rPr>
          <w:b/>
          <w:sz w:val="28"/>
        </w:rPr>
        <w:t>LIST OF TABLES</w:t>
      </w:r>
    </w:p>
    <w:p w:rsidR="0004079E" w:rsidRPr="000A2AD0" w:rsidRDefault="0004079E" w:rsidP="00A0395D">
      <w:pPr>
        <w:spacing w:line="120" w:lineRule="auto"/>
        <w:jc w:val="center"/>
        <w:rPr>
          <w:b/>
        </w:rPr>
      </w:pPr>
    </w:p>
    <w:p w:rsidR="006A1289" w:rsidRDefault="002F3CBD">
      <w:pPr>
        <w:pStyle w:val="TableofFigures"/>
        <w:tabs>
          <w:tab w:val="right" w:leader="dot" w:pos="9593"/>
        </w:tabs>
        <w:rPr>
          <w:rFonts w:asciiTheme="minorHAnsi" w:eastAsiaTheme="minorEastAsia" w:hAnsiTheme="minorHAnsi" w:cstheme="minorBidi"/>
          <w:noProof/>
        </w:rPr>
      </w:pPr>
      <w:r>
        <w:rPr>
          <w:b/>
          <w:sz w:val="28"/>
        </w:rPr>
        <w:fldChar w:fldCharType="begin"/>
      </w:r>
      <w:r w:rsidR="0004079E">
        <w:rPr>
          <w:b/>
          <w:sz w:val="28"/>
        </w:rPr>
        <w:instrText xml:space="preserve"> TOC \h \z \c "Table" </w:instrText>
      </w:r>
      <w:r>
        <w:rPr>
          <w:b/>
          <w:sz w:val="28"/>
        </w:rPr>
        <w:fldChar w:fldCharType="separate"/>
      </w:r>
      <w:hyperlink w:anchor="_Toc524978595" w:history="1">
        <w:r w:rsidR="006A1289" w:rsidRPr="004C5873">
          <w:rPr>
            <w:rStyle w:val="Hyperlink"/>
            <w:noProof/>
          </w:rPr>
          <w:t>Table 4</w:t>
        </w:r>
        <w:r w:rsidR="006A1289" w:rsidRPr="004C5873">
          <w:rPr>
            <w:rStyle w:val="Hyperlink"/>
            <w:noProof/>
          </w:rPr>
          <w:noBreakHyphen/>
          <w:t>1: Summary Table for the Most Commonly Used Standard Contract Forms in SSID</w:t>
        </w:r>
        <w:r w:rsidR="006A1289">
          <w:rPr>
            <w:noProof/>
            <w:webHidden/>
          </w:rPr>
          <w:tab/>
        </w:r>
        <w:r w:rsidR="006A1289">
          <w:rPr>
            <w:noProof/>
            <w:webHidden/>
          </w:rPr>
          <w:fldChar w:fldCharType="begin"/>
        </w:r>
        <w:r w:rsidR="006A1289">
          <w:rPr>
            <w:noProof/>
            <w:webHidden/>
          </w:rPr>
          <w:instrText xml:space="preserve"> PAGEREF _Toc524978595 \h </w:instrText>
        </w:r>
        <w:r w:rsidR="006A1289">
          <w:rPr>
            <w:noProof/>
            <w:webHidden/>
          </w:rPr>
        </w:r>
        <w:r w:rsidR="006A1289">
          <w:rPr>
            <w:noProof/>
            <w:webHidden/>
          </w:rPr>
          <w:fldChar w:fldCharType="separate"/>
        </w:r>
        <w:r w:rsidR="00DD39EB">
          <w:rPr>
            <w:noProof/>
            <w:webHidden/>
          </w:rPr>
          <w:t>22</w:t>
        </w:r>
        <w:r w:rsidR="006A1289">
          <w:rPr>
            <w:noProof/>
            <w:webHidden/>
          </w:rPr>
          <w:fldChar w:fldCharType="end"/>
        </w:r>
      </w:hyperlink>
    </w:p>
    <w:p w:rsidR="006A1289" w:rsidRDefault="00696FD7">
      <w:pPr>
        <w:pStyle w:val="TableofFigures"/>
        <w:tabs>
          <w:tab w:val="right" w:leader="dot" w:pos="9593"/>
        </w:tabs>
        <w:rPr>
          <w:rFonts w:asciiTheme="minorHAnsi" w:eastAsiaTheme="minorEastAsia" w:hAnsiTheme="minorHAnsi" w:cstheme="minorBidi"/>
          <w:noProof/>
        </w:rPr>
      </w:pPr>
      <w:hyperlink w:anchor="_Toc524978596" w:history="1">
        <w:r w:rsidR="006A1289" w:rsidRPr="004C5873">
          <w:rPr>
            <w:rStyle w:val="Hyperlink"/>
            <w:noProof/>
          </w:rPr>
          <w:t>Table 5</w:t>
        </w:r>
        <w:r w:rsidR="006A1289" w:rsidRPr="004C5873">
          <w:rPr>
            <w:rStyle w:val="Hyperlink"/>
            <w:noProof/>
          </w:rPr>
          <w:noBreakHyphen/>
          <w:t>1: Contract mobilization checklist (office use)</w:t>
        </w:r>
        <w:r w:rsidR="006A1289">
          <w:rPr>
            <w:noProof/>
            <w:webHidden/>
          </w:rPr>
          <w:tab/>
        </w:r>
        <w:r w:rsidR="006A1289">
          <w:rPr>
            <w:noProof/>
            <w:webHidden/>
          </w:rPr>
          <w:fldChar w:fldCharType="begin"/>
        </w:r>
        <w:r w:rsidR="006A1289">
          <w:rPr>
            <w:noProof/>
            <w:webHidden/>
          </w:rPr>
          <w:instrText xml:space="preserve"> PAGEREF _Toc524978596 \h </w:instrText>
        </w:r>
        <w:r w:rsidR="006A1289">
          <w:rPr>
            <w:noProof/>
            <w:webHidden/>
          </w:rPr>
        </w:r>
        <w:r w:rsidR="006A1289">
          <w:rPr>
            <w:noProof/>
            <w:webHidden/>
          </w:rPr>
          <w:fldChar w:fldCharType="separate"/>
        </w:r>
        <w:r w:rsidR="00DD39EB">
          <w:rPr>
            <w:noProof/>
            <w:webHidden/>
          </w:rPr>
          <w:t>25</w:t>
        </w:r>
        <w:r w:rsidR="006A1289">
          <w:rPr>
            <w:noProof/>
            <w:webHidden/>
          </w:rPr>
          <w:fldChar w:fldCharType="end"/>
        </w:r>
      </w:hyperlink>
    </w:p>
    <w:p w:rsidR="006A1289" w:rsidRDefault="00696FD7">
      <w:pPr>
        <w:pStyle w:val="TableofFigures"/>
        <w:tabs>
          <w:tab w:val="right" w:leader="dot" w:pos="9593"/>
        </w:tabs>
        <w:rPr>
          <w:rFonts w:asciiTheme="minorHAnsi" w:eastAsiaTheme="minorEastAsia" w:hAnsiTheme="minorHAnsi" w:cstheme="minorBidi"/>
          <w:noProof/>
        </w:rPr>
      </w:pPr>
      <w:hyperlink w:anchor="_Toc524978597" w:history="1">
        <w:r w:rsidR="006A1289" w:rsidRPr="004C5873">
          <w:rPr>
            <w:rStyle w:val="Hyperlink"/>
            <w:noProof/>
          </w:rPr>
          <w:t>Table 5</w:t>
        </w:r>
        <w:r w:rsidR="006A1289" w:rsidRPr="004C5873">
          <w:rPr>
            <w:rStyle w:val="Hyperlink"/>
            <w:noProof/>
          </w:rPr>
          <w:noBreakHyphen/>
          <w:t>2: Contract manager role</w:t>
        </w:r>
        <w:r w:rsidR="006A1289">
          <w:rPr>
            <w:noProof/>
            <w:webHidden/>
          </w:rPr>
          <w:tab/>
        </w:r>
        <w:r w:rsidR="006A1289">
          <w:rPr>
            <w:noProof/>
            <w:webHidden/>
          </w:rPr>
          <w:fldChar w:fldCharType="begin"/>
        </w:r>
        <w:r w:rsidR="006A1289">
          <w:rPr>
            <w:noProof/>
            <w:webHidden/>
          </w:rPr>
          <w:instrText xml:space="preserve"> PAGEREF _Toc524978597 \h </w:instrText>
        </w:r>
        <w:r w:rsidR="006A1289">
          <w:rPr>
            <w:noProof/>
            <w:webHidden/>
          </w:rPr>
        </w:r>
        <w:r w:rsidR="006A1289">
          <w:rPr>
            <w:noProof/>
            <w:webHidden/>
          </w:rPr>
          <w:fldChar w:fldCharType="separate"/>
        </w:r>
        <w:r w:rsidR="00DD39EB">
          <w:rPr>
            <w:noProof/>
            <w:webHidden/>
          </w:rPr>
          <w:t>28</w:t>
        </w:r>
        <w:r w:rsidR="006A1289">
          <w:rPr>
            <w:noProof/>
            <w:webHidden/>
          </w:rPr>
          <w:fldChar w:fldCharType="end"/>
        </w:r>
      </w:hyperlink>
    </w:p>
    <w:p w:rsidR="006A1289" w:rsidRDefault="00696FD7">
      <w:pPr>
        <w:pStyle w:val="TableofFigures"/>
        <w:tabs>
          <w:tab w:val="right" w:leader="dot" w:pos="9593"/>
        </w:tabs>
        <w:rPr>
          <w:rFonts w:asciiTheme="minorHAnsi" w:eastAsiaTheme="minorEastAsia" w:hAnsiTheme="minorHAnsi" w:cstheme="minorBidi"/>
          <w:noProof/>
        </w:rPr>
      </w:pPr>
      <w:hyperlink w:anchor="_Toc524978598" w:history="1">
        <w:r w:rsidR="006A1289" w:rsidRPr="004C5873">
          <w:rPr>
            <w:rStyle w:val="Hyperlink"/>
            <w:noProof/>
          </w:rPr>
          <w:t>Table 5</w:t>
        </w:r>
        <w:r w:rsidR="006A1289" w:rsidRPr="004C5873">
          <w:rPr>
            <w:rStyle w:val="Hyperlink"/>
            <w:noProof/>
          </w:rPr>
          <w:noBreakHyphen/>
          <w:t>3: Relationship management and communication</w:t>
        </w:r>
        <w:r w:rsidR="006A1289">
          <w:rPr>
            <w:noProof/>
            <w:webHidden/>
          </w:rPr>
          <w:tab/>
        </w:r>
        <w:r w:rsidR="006A1289">
          <w:rPr>
            <w:noProof/>
            <w:webHidden/>
          </w:rPr>
          <w:fldChar w:fldCharType="begin"/>
        </w:r>
        <w:r w:rsidR="006A1289">
          <w:rPr>
            <w:noProof/>
            <w:webHidden/>
          </w:rPr>
          <w:instrText xml:space="preserve"> PAGEREF _Toc524978598 \h </w:instrText>
        </w:r>
        <w:r w:rsidR="006A1289">
          <w:rPr>
            <w:noProof/>
            <w:webHidden/>
          </w:rPr>
        </w:r>
        <w:r w:rsidR="006A1289">
          <w:rPr>
            <w:noProof/>
            <w:webHidden/>
          </w:rPr>
          <w:fldChar w:fldCharType="separate"/>
        </w:r>
        <w:r w:rsidR="00DD39EB">
          <w:rPr>
            <w:noProof/>
            <w:webHidden/>
          </w:rPr>
          <w:t>29</w:t>
        </w:r>
        <w:r w:rsidR="006A1289">
          <w:rPr>
            <w:noProof/>
            <w:webHidden/>
          </w:rPr>
          <w:fldChar w:fldCharType="end"/>
        </w:r>
      </w:hyperlink>
    </w:p>
    <w:p w:rsidR="006A1289" w:rsidRDefault="00696FD7">
      <w:pPr>
        <w:pStyle w:val="TableofFigures"/>
        <w:tabs>
          <w:tab w:val="right" w:leader="dot" w:pos="9593"/>
        </w:tabs>
        <w:rPr>
          <w:rFonts w:asciiTheme="minorHAnsi" w:eastAsiaTheme="minorEastAsia" w:hAnsiTheme="minorHAnsi" w:cstheme="minorBidi"/>
          <w:noProof/>
        </w:rPr>
      </w:pPr>
      <w:hyperlink w:anchor="_Toc524978599" w:history="1">
        <w:r w:rsidR="006A1289" w:rsidRPr="004C5873">
          <w:rPr>
            <w:rStyle w:val="Hyperlink"/>
            <w:noProof/>
          </w:rPr>
          <w:t>Table 5</w:t>
        </w:r>
        <w:r w:rsidR="006A1289" w:rsidRPr="004C5873">
          <w:rPr>
            <w:rStyle w:val="Hyperlink"/>
            <w:noProof/>
          </w:rPr>
          <w:noBreakHyphen/>
          <w:t>4: Forms of dispute resolution</w:t>
        </w:r>
        <w:r w:rsidR="006A1289">
          <w:rPr>
            <w:noProof/>
            <w:webHidden/>
          </w:rPr>
          <w:tab/>
        </w:r>
        <w:r w:rsidR="006A1289">
          <w:rPr>
            <w:noProof/>
            <w:webHidden/>
          </w:rPr>
          <w:fldChar w:fldCharType="begin"/>
        </w:r>
        <w:r w:rsidR="006A1289">
          <w:rPr>
            <w:noProof/>
            <w:webHidden/>
          </w:rPr>
          <w:instrText xml:space="preserve"> PAGEREF _Toc524978599 \h </w:instrText>
        </w:r>
        <w:r w:rsidR="006A1289">
          <w:rPr>
            <w:noProof/>
            <w:webHidden/>
          </w:rPr>
        </w:r>
        <w:r w:rsidR="006A1289">
          <w:rPr>
            <w:noProof/>
            <w:webHidden/>
          </w:rPr>
          <w:fldChar w:fldCharType="separate"/>
        </w:r>
        <w:r w:rsidR="00DD39EB">
          <w:rPr>
            <w:noProof/>
            <w:webHidden/>
          </w:rPr>
          <w:t>31</w:t>
        </w:r>
        <w:r w:rsidR="006A1289">
          <w:rPr>
            <w:noProof/>
            <w:webHidden/>
          </w:rPr>
          <w:fldChar w:fldCharType="end"/>
        </w:r>
      </w:hyperlink>
    </w:p>
    <w:p w:rsidR="006A1289" w:rsidRDefault="00696FD7">
      <w:pPr>
        <w:pStyle w:val="TableofFigures"/>
        <w:tabs>
          <w:tab w:val="right" w:leader="dot" w:pos="9593"/>
        </w:tabs>
        <w:rPr>
          <w:rFonts w:asciiTheme="minorHAnsi" w:eastAsiaTheme="minorEastAsia" w:hAnsiTheme="minorHAnsi" w:cstheme="minorBidi"/>
          <w:noProof/>
        </w:rPr>
      </w:pPr>
      <w:hyperlink w:anchor="_Toc524978600" w:history="1">
        <w:r w:rsidR="006A1289" w:rsidRPr="004C5873">
          <w:rPr>
            <w:rStyle w:val="Hyperlink"/>
            <w:noProof/>
          </w:rPr>
          <w:t>Table 5</w:t>
        </w:r>
        <w:r w:rsidR="006A1289" w:rsidRPr="004C5873">
          <w:rPr>
            <w:rStyle w:val="Hyperlink"/>
            <w:noProof/>
          </w:rPr>
          <w:noBreakHyphen/>
          <w:t>5: Contract performance management checklist</w:t>
        </w:r>
        <w:r w:rsidR="006A1289">
          <w:rPr>
            <w:noProof/>
            <w:webHidden/>
          </w:rPr>
          <w:tab/>
        </w:r>
        <w:r w:rsidR="006A1289">
          <w:rPr>
            <w:noProof/>
            <w:webHidden/>
          </w:rPr>
          <w:fldChar w:fldCharType="begin"/>
        </w:r>
        <w:r w:rsidR="006A1289">
          <w:rPr>
            <w:noProof/>
            <w:webHidden/>
          </w:rPr>
          <w:instrText xml:space="preserve"> PAGEREF _Toc524978600 \h </w:instrText>
        </w:r>
        <w:r w:rsidR="006A1289">
          <w:rPr>
            <w:noProof/>
            <w:webHidden/>
          </w:rPr>
        </w:r>
        <w:r w:rsidR="006A1289">
          <w:rPr>
            <w:noProof/>
            <w:webHidden/>
          </w:rPr>
          <w:fldChar w:fldCharType="separate"/>
        </w:r>
        <w:r w:rsidR="00DD39EB">
          <w:rPr>
            <w:noProof/>
            <w:webHidden/>
          </w:rPr>
          <w:t>32</w:t>
        </w:r>
        <w:r w:rsidR="006A1289">
          <w:rPr>
            <w:noProof/>
            <w:webHidden/>
          </w:rPr>
          <w:fldChar w:fldCharType="end"/>
        </w:r>
      </w:hyperlink>
    </w:p>
    <w:p w:rsidR="006A1289" w:rsidRDefault="00696FD7">
      <w:pPr>
        <w:pStyle w:val="TableofFigures"/>
        <w:tabs>
          <w:tab w:val="right" w:leader="dot" w:pos="9593"/>
        </w:tabs>
        <w:rPr>
          <w:rFonts w:asciiTheme="minorHAnsi" w:eastAsiaTheme="minorEastAsia" w:hAnsiTheme="minorHAnsi" w:cstheme="minorBidi"/>
          <w:noProof/>
        </w:rPr>
      </w:pPr>
      <w:hyperlink w:anchor="_Toc524978601" w:history="1">
        <w:r w:rsidR="006A1289" w:rsidRPr="004C5873">
          <w:rPr>
            <w:rStyle w:val="Hyperlink"/>
            <w:noProof/>
          </w:rPr>
          <w:t>Table 5</w:t>
        </w:r>
        <w:r w:rsidR="006A1289" w:rsidRPr="004C5873">
          <w:rPr>
            <w:rStyle w:val="Hyperlink"/>
            <w:noProof/>
          </w:rPr>
          <w:noBreakHyphen/>
          <w:t>6: Contract performance management key indicators by contract type</w:t>
        </w:r>
        <w:r w:rsidR="006A1289">
          <w:rPr>
            <w:noProof/>
            <w:webHidden/>
          </w:rPr>
          <w:tab/>
        </w:r>
        <w:r w:rsidR="006A1289">
          <w:rPr>
            <w:noProof/>
            <w:webHidden/>
          </w:rPr>
          <w:fldChar w:fldCharType="begin"/>
        </w:r>
        <w:r w:rsidR="006A1289">
          <w:rPr>
            <w:noProof/>
            <w:webHidden/>
          </w:rPr>
          <w:instrText xml:space="preserve"> PAGEREF _Toc524978601 \h </w:instrText>
        </w:r>
        <w:r w:rsidR="006A1289">
          <w:rPr>
            <w:noProof/>
            <w:webHidden/>
          </w:rPr>
        </w:r>
        <w:r w:rsidR="006A1289">
          <w:rPr>
            <w:noProof/>
            <w:webHidden/>
          </w:rPr>
          <w:fldChar w:fldCharType="separate"/>
        </w:r>
        <w:r w:rsidR="00DD39EB">
          <w:rPr>
            <w:noProof/>
            <w:webHidden/>
          </w:rPr>
          <w:t>32</w:t>
        </w:r>
        <w:r w:rsidR="006A1289">
          <w:rPr>
            <w:noProof/>
            <w:webHidden/>
          </w:rPr>
          <w:fldChar w:fldCharType="end"/>
        </w:r>
      </w:hyperlink>
    </w:p>
    <w:p w:rsidR="006A1289" w:rsidRDefault="00696FD7">
      <w:pPr>
        <w:pStyle w:val="TableofFigures"/>
        <w:tabs>
          <w:tab w:val="right" w:leader="dot" w:pos="9593"/>
        </w:tabs>
        <w:rPr>
          <w:rFonts w:asciiTheme="minorHAnsi" w:eastAsiaTheme="minorEastAsia" w:hAnsiTheme="minorHAnsi" w:cstheme="minorBidi"/>
          <w:noProof/>
        </w:rPr>
      </w:pPr>
      <w:hyperlink w:anchor="_Toc524978602" w:history="1">
        <w:r w:rsidR="006A1289" w:rsidRPr="004C5873">
          <w:rPr>
            <w:rStyle w:val="Hyperlink"/>
            <w:noProof/>
          </w:rPr>
          <w:t>Table 7</w:t>
        </w:r>
        <w:r w:rsidR="006A1289" w:rsidRPr="004C5873">
          <w:rPr>
            <w:rStyle w:val="Hyperlink"/>
            <w:noProof/>
          </w:rPr>
          <w:noBreakHyphen/>
          <w:t>1: Contract mobilization checklist (office use)</w:t>
        </w:r>
        <w:r w:rsidR="006A1289">
          <w:rPr>
            <w:noProof/>
            <w:webHidden/>
          </w:rPr>
          <w:tab/>
        </w:r>
        <w:r w:rsidR="006A1289">
          <w:rPr>
            <w:noProof/>
            <w:webHidden/>
          </w:rPr>
          <w:fldChar w:fldCharType="begin"/>
        </w:r>
        <w:r w:rsidR="006A1289">
          <w:rPr>
            <w:noProof/>
            <w:webHidden/>
          </w:rPr>
          <w:instrText xml:space="preserve"> PAGEREF _Toc524978602 \h </w:instrText>
        </w:r>
        <w:r w:rsidR="006A1289">
          <w:rPr>
            <w:noProof/>
            <w:webHidden/>
          </w:rPr>
        </w:r>
        <w:r w:rsidR="006A1289">
          <w:rPr>
            <w:noProof/>
            <w:webHidden/>
          </w:rPr>
          <w:fldChar w:fldCharType="separate"/>
        </w:r>
        <w:r w:rsidR="00DD39EB">
          <w:rPr>
            <w:noProof/>
            <w:webHidden/>
          </w:rPr>
          <w:t>42</w:t>
        </w:r>
        <w:r w:rsidR="006A1289">
          <w:rPr>
            <w:noProof/>
            <w:webHidden/>
          </w:rPr>
          <w:fldChar w:fldCharType="end"/>
        </w:r>
      </w:hyperlink>
    </w:p>
    <w:p w:rsidR="006A1289" w:rsidRDefault="00696FD7">
      <w:pPr>
        <w:pStyle w:val="TableofFigures"/>
        <w:tabs>
          <w:tab w:val="right" w:leader="dot" w:pos="9593"/>
        </w:tabs>
        <w:rPr>
          <w:rFonts w:asciiTheme="minorHAnsi" w:eastAsiaTheme="minorEastAsia" w:hAnsiTheme="minorHAnsi" w:cstheme="minorBidi"/>
          <w:noProof/>
        </w:rPr>
      </w:pPr>
      <w:hyperlink w:anchor="_Toc524978603" w:history="1">
        <w:r w:rsidR="006A1289" w:rsidRPr="004C5873">
          <w:rPr>
            <w:rStyle w:val="Hyperlink"/>
            <w:noProof/>
          </w:rPr>
          <w:t>Table 7</w:t>
        </w:r>
        <w:r w:rsidR="006A1289" w:rsidRPr="004C5873">
          <w:rPr>
            <w:rStyle w:val="Hyperlink"/>
            <w:noProof/>
          </w:rPr>
          <w:noBreakHyphen/>
          <w:t>2: Contract administration role</w:t>
        </w:r>
        <w:r w:rsidR="006A1289">
          <w:rPr>
            <w:noProof/>
            <w:webHidden/>
          </w:rPr>
          <w:tab/>
        </w:r>
        <w:r w:rsidR="006A1289">
          <w:rPr>
            <w:noProof/>
            <w:webHidden/>
          </w:rPr>
          <w:fldChar w:fldCharType="begin"/>
        </w:r>
        <w:r w:rsidR="006A1289">
          <w:rPr>
            <w:noProof/>
            <w:webHidden/>
          </w:rPr>
          <w:instrText xml:space="preserve"> PAGEREF _Toc524978603 \h </w:instrText>
        </w:r>
        <w:r w:rsidR="006A1289">
          <w:rPr>
            <w:noProof/>
            <w:webHidden/>
          </w:rPr>
        </w:r>
        <w:r w:rsidR="006A1289">
          <w:rPr>
            <w:noProof/>
            <w:webHidden/>
          </w:rPr>
          <w:fldChar w:fldCharType="separate"/>
        </w:r>
        <w:r w:rsidR="00DD39EB">
          <w:rPr>
            <w:noProof/>
            <w:webHidden/>
          </w:rPr>
          <w:t>44</w:t>
        </w:r>
        <w:r w:rsidR="006A1289">
          <w:rPr>
            <w:noProof/>
            <w:webHidden/>
          </w:rPr>
          <w:fldChar w:fldCharType="end"/>
        </w:r>
      </w:hyperlink>
    </w:p>
    <w:p w:rsidR="006A1289" w:rsidRDefault="00696FD7">
      <w:pPr>
        <w:pStyle w:val="TableofFigures"/>
        <w:tabs>
          <w:tab w:val="right" w:leader="dot" w:pos="9593"/>
        </w:tabs>
        <w:rPr>
          <w:rFonts w:asciiTheme="minorHAnsi" w:eastAsiaTheme="minorEastAsia" w:hAnsiTheme="minorHAnsi" w:cstheme="minorBidi"/>
          <w:noProof/>
        </w:rPr>
      </w:pPr>
      <w:hyperlink w:anchor="_Toc524978604" w:history="1">
        <w:r w:rsidR="006A1289" w:rsidRPr="004C5873">
          <w:rPr>
            <w:rStyle w:val="Hyperlink"/>
            <w:noProof/>
          </w:rPr>
          <w:t>Table 9</w:t>
        </w:r>
        <w:r w:rsidR="006A1289" w:rsidRPr="004C5873">
          <w:rPr>
            <w:rStyle w:val="Hyperlink"/>
            <w:noProof/>
          </w:rPr>
          <w:noBreakHyphen/>
          <w:t>1: Contract mobilization checklist (office use)</w:t>
        </w:r>
        <w:r w:rsidR="006A1289">
          <w:rPr>
            <w:noProof/>
            <w:webHidden/>
          </w:rPr>
          <w:tab/>
        </w:r>
        <w:r w:rsidR="006A1289">
          <w:rPr>
            <w:noProof/>
            <w:webHidden/>
          </w:rPr>
          <w:fldChar w:fldCharType="begin"/>
        </w:r>
        <w:r w:rsidR="006A1289">
          <w:rPr>
            <w:noProof/>
            <w:webHidden/>
          </w:rPr>
          <w:instrText xml:space="preserve"> PAGEREF _Toc524978604 \h </w:instrText>
        </w:r>
        <w:r w:rsidR="006A1289">
          <w:rPr>
            <w:noProof/>
            <w:webHidden/>
          </w:rPr>
        </w:r>
        <w:r w:rsidR="006A1289">
          <w:rPr>
            <w:noProof/>
            <w:webHidden/>
          </w:rPr>
          <w:fldChar w:fldCharType="separate"/>
        </w:r>
        <w:r w:rsidR="00DD39EB">
          <w:rPr>
            <w:noProof/>
            <w:webHidden/>
          </w:rPr>
          <w:t>52</w:t>
        </w:r>
        <w:r w:rsidR="006A1289">
          <w:rPr>
            <w:noProof/>
            <w:webHidden/>
          </w:rPr>
          <w:fldChar w:fldCharType="end"/>
        </w:r>
      </w:hyperlink>
    </w:p>
    <w:p w:rsidR="006A1289" w:rsidRDefault="00696FD7">
      <w:pPr>
        <w:pStyle w:val="TableofFigures"/>
        <w:tabs>
          <w:tab w:val="right" w:leader="dot" w:pos="9593"/>
        </w:tabs>
        <w:rPr>
          <w:rFonts w:asciiTheme="minorHAnsi" w:eastAsiaTheme="minorEastAsia" w:hAnsiTheme="minorHAnsi" w:cstheme="minorBidi"/>
          <w:noProof/>
        </w:rPr>
      </w:pPr>
      <w:hyperlink w:anchor="_Toc524978605" w:history="1">
        <w:r w:rsidR="006A1289" w:rsidRPr="004C5873">
          <w:rPr>
            <w:rStyle w:val="Hyperlink"/>
            <w:noProof/>
          </w:rPr>
          <w:t>Table 11</w:t>
        </w:r>
        <w:r w:rsidR="006A1289" w:rsidRPr="004C5873">
          <w:rPr>
            <w:rStyle w:val="Hyperlink"/>
            <w:noProof/>
          </w:rPr>
          <w:noBreakHyphen/>
          <w:t>1 Work contract administration role</w:t>
        </w:r>
        <w:r w:rsidR="006A1289">
          <w:rPr>
            <w:noProof/>
            <w:webHidden/>
          </w:rPr>
          <w:tab/>
        </w:r>
        <w:r w:rsidR="006A1289">
          <w:rPr>
            <w:noProof/>
            <w:webHidden/>
          </w:rPr>
          <w:fldChar w:fldCharType="begin"/>
        </w:r>
        <w:r w:rsidR="006A1289">
          <w:rPr>
            <w:noProof/>
            <w:webHidden/>
          </w:rPr>
          <w:instrText xml:space="preserve"> PAGEREF _Toc524978605 \h </w:instrText>
        </w:r>
        <w:r w:rsidR="006A1289">
          <w:rPr>
            <w:noProof/>
            <w:webHidden/>
          </w:rPr>
        </w:r>
        <w:r w:rsidR="006A1289">
          <w:rPr>
            <w:noProof/>
            <w:webHidden/>
          </w:rPr>
          <w:fldChar w:fldCharType="separate"/>
        </w:r>
        <w:r w:rsidR="00DD39EB">
          <w:rPr>
            <w:noProof/>
            <w:webHidden/>
          </w:rPr>
          <w:t>65</w:t>
        </w:r>
        <w:r w:rsidR="006A1289">
          <w:rPr>
            <w:noProof/>
            <w:webHidden/>
          </w:rPr>
          <w:fldChar w:fldCharType="end"/>
        </w:r>
      </w:hyperlink>
    </w:p>
    <w:p w:rsidR="006A1289" w:rsidRDefault="00696FD7">
      <w:pPr>
        <w:pStyle w:val="TableofFigures"/>
        <w:tabs>
          <w:tab w:val="right" w:leader="dot" w:pos="9593"/>
        </w:tabs>
        <w:rPr>
          <w:rFonts w:asciiTheme="minorHAnsi" w:eastAsiaTheme="minorEastAsia" w:hAnsiTheme="minorHAnsi" w:cstheme="minorBidi"/>
          <w:noProof/>
        </w:rPr>
      </w:pPr>
      <w:hyperlink w:anchor="_Toc524978606" w:history="1">
        <w:r w:rsidR="006A1289" w:rsidRPr="004C5873">
          <w:rPr>
            <w:rStyle w:val="Hyperlink"/>
            <w:noProof/>
          </w:rPr>
          <w:t>Table 11</w:t>
        </w:r>
        <w:r w:rsidR="006A1289" w:rsidRPr="004C5873">
          <w:rPr>
            <w:rStyle w:val="Hyperlink"/>
            <w:noProof/>
          </w:rPr>
          <w:noBreakHyphen/>
          <w:t>2: Work contract role &amp; responsibility recording format</w:t>
        </w:r>
        <w:r w:rsidR="006A1289">
          <w:rPr>
            <w:noProof/>
            <w:webHidden/>
          </w:rPr>
          <w:tab/>
        </w:r>
        <w:r w:rsidR="006A1289">
          <w:rPr>
            <w:noProof/>
            <w:webHidden/>
          </w:rPr>
          <w:fldChar w:fldCharType="begin"/>
        </w:r>
        <w:r w:rsidR="006A1289">
          <w:rPr>
            <w:noProof/>
            <w:webHidden/>
          </w:rPr>
          <w:instrText xml:space="preserve"> PAGEREF _Toc524978606 \h </w:instrText>
        </w:r>
        <w:r w:rsidR="006A1289">
          <w:rPr>
            <w:noProof/>
            <w:webHidden/>
          </w:rPr>
        </w:r>
        <w:r w:rsidR="006A1289">
          <w:rPr>
            <w:noProof/>
            <w:webHidden/>
          </w:rPr>
          <w:fldChar w:fldCharType="separate"/>
        </w:r>
        <w:r w:rsidR="00DD39EB">
          <w:rPr>
            <w:noProof/>
            <w:webHidden/>
          </w:rPr>
          <w:t>67</w:t>
        </w:r>
        <w:r w:rsidR="006A1289">
          <w:rPr>
            <w:noProof/>
            <w:webHidden/>
          </w:rPr>
          <w:fldChar w:fldCharType="end"/>
        </w:r>
      </w:hyperlink>
    </w:p>
    <w:p w:rsidR="006A1289" w:rsidRDefault="00696FD7">
      <w:pPr>
        <w:pStyle w:val="TableofFigures"/>
        <w:tabs>
          <w:tab w:val="right" w:leader="dot" w:pos="9593"/>
        </w:tabs>
        <w:rPr>
          <w:rFonts w:asciiTheme="minorHAnsi" w:eastAsiaTheme="minorEastAsia" w:hAnsiTheme="minorHAnsi" w:cstheme="minorBidi"/>
          <w:noProof/>
        </w:rPr>
      </w:pPr>
      <w:hyperlink w:anchor="_Toc524978607" w:history="1">
        <w:r w:rsidR="006A1289" w:rsidRPr="004C5873">
          <w:rPr>
            <w:rStyle w:val="Hyperlink"/>
            <w:noProof/>
          </w:rPr>
          <w:t>Table 11</w:t>
        </w:r>
        <w:r w:rsidR="006A1289" w:rsidRPr="004C5873">
          <w:rPr>
            <w:rStyle w:val="Hyperlink"/>
            <w:noProof/>
          </w:rPr>
          <w:noBreakHyphen/>
          <w:t>3: Performance management checklist</w:t>
        </w:r>
        <w:r w:rsidR="006A1289">
          <w:rPr>
            <w:noProof/>
            <w:webHidden/>
          </w:rPr>
          <w:tab/>
        </w:r>
        <w:r w:rsidR="006A1289">
          <w:rPr>
            <w:noProof/>
            <w:webHidden/>
          </w:rPr>
          <w:fldChar w:fldCharType="begin"/>
        </w:r>
        <w:r w:rsidR="006A1289">
          <w:rPr>
            <w:noProof/>
            <w:webHidden/>
          </w:rPr>
          <w:instrText xml:space="preserve"> PAGEREF _Toc524978607 \h </w:instrText>
        </w:r>
        <w:r w:rsidR="006A1289">
          <w:rPr>
            <w:noProof/>
            <w:webHidden/>
          </w:rPr>
        </w:r>
        <w:r w:rsidR="006A1289">
          <w:rPr>
            <w:noProof/>
            <w:webHidden/>
          </w:rPr>
          <w:fldChar w:fldCharType="separate"/>
        </w:r>
        <w:r w:rsidR="00DD39EB">
          <w:rPr>
            <w:noProof/>
            <w:webHidden/>
          </w:rPr>
          <w:t>81</w:t>
        </w:r>
        <w:r w:rsidR="006A1289">
          <w:rPr>
            <w:noProof/>
            <w:webHidden/>
          </w:rPr>
          <w:fldChar w:fldCharType="end"/>
        </w:r>
      </w:hyperlink>
    </w:p>
    <w:p w:rsidR="006A1289" w:rsidRDefault="00696FD7">
      <w:pPr>
        <w:pStyle w:val="TableofFigures"/>
        <w:tabs>
          <w:tab w:val="right" w:leader="dot" w:pos="9593"/>
        </w:tabs>
        <w:rPr>
          <w:rFonts w:asciiTheme="minorHAnsi" w:eastAsiaTheme="minorEastAsia" w:hAnsiTheme="minorHAnsi" w:cstheme="minorBidi"/>
          <w:noProof/>
        </w:rPr>
      </w:pPr>
      <w:hyperlink w:anchor="_Toc524978608" w:history="1">
        <w:r w:rsidR="006A1289" w:rsidRPr="004C5873">
          <w:rPr>
            <w:rStyle w:val="Hyperlink"/>
            <w:noProof/>
          </w:rPr>
          <w:t>Table 14</w:t>
        </w:r>
        <w:r w:rsidR="006A1289" w:rsidRPr="004C5873">
          <w:rPr>
            <w:rStyle w:val="Hyperlink"/>
            <w:noProof/>
          </w:rPr>
          <w:noBreakHyphen/>
          <w:t>1: Illustrates a blank control responsibility summary sheet</w:t>
        </w:r>
        <w:r w:rsidR="006A1289">
          <w:rPr>
            <w:noProof/>
            <w:webHidden/>
          </w:rPr>
          <w:tab/>
        </w:r>
        <w:r w:rsidR="006A1289">
          <w:rPr>
            <w:noProof/>
            <w:webHidden/>
          </w:rPr>
          <w:fldChar w:fldCharType="begin"/>
        </w:r>
        <w:r w:rsidR="006A1289">
          <w:rPr>
            <w:noProof/>
            <w:webHidden/>
          </w:rPr>
          <w:instrText xml:space="preserve"> PAGEREF _Toc524978608 \h </w:instrText>
        </w:r>
        <w:r w:rsidR="006A1289">
          <w:rPr>
            <w:noProof/>
            <w:webHidden/>
          </w:rPr>
        </w:r>
        <w:r w:rsidR="006A1289">
          <w:rPr>
            <w:noProof/>
            <w:webHidden/>
          </w:rPr>
          <w:fldChar w:fldCharType="separate"/>
        </w:r>
        <w:r w:rsidR="00DD39EB">
          <w:rPr>
            <w:noProof/>
            <w:webHidden/>
          </w:rPr>
          <w:t>101</w:t>
        </w:r>
        <w:r w:rsidR="006A1289">
          <w:rPr>
            <w:noProof/>
            <w:webHidden/>
          </w:rPr>
          <w:fldChar w:fldCharType="end"/>
        </w:r>
      </w:hyperlink>
    </w:p>
    <w:p w:rsidR="006A1289" w:rsidRDefault="00696FD7">
      <w:pPr>
        <w:pStyle w:val="TableofFigures"/>
        <w:tabs>
          <w:tab w:val="right" w:leader="dot" w:pos="9593"/>
        </w:tabs>
        <w:rPr>
          <w:rFonts w:asciiTheme="minorHAnsi" w:eastAsiaTheme="minorEastAsia" w:hAnsiTheme="minorHAnsi" w:cstheme="minorBidi"/>
          <w:noProof/>
        </w:rPr>
      </w:pPr>
      <w:hyperlink w:anchor="_Toc524978609" w:history="1">
        <w:r w:rsidR="006A1289" w:rsidRPr="004C5873">
          <w:rPr>
            <w:rStyle w:val="Hyperlink"/>
            <w:noProof/>
          </w:rPr>
          <w:t>Table 14</w:t>
        </w:r>
        <w:r w:rsidR="006A1289" w:rsidRPr="004C5873">
          <w:rPr>
            <w:rStyle w:val="Hyperlink"/>
            <w:noProof/>
          </w:rPr>
          <w:noBreakHyphen/>
          <w:t>2: Some responsibilities of parties in works contract</w:t>
        </w:r>
        <w:r w:rsidR="006A1289">
          <w:rPr>
            <w:noProof/>
            <w:webHidden/>
          </w:rPr>
          <w:tab/>
        </w:r>
        <w:r w:rsidR="006A1289">
          <w:rPr>
            <w:noProof/>
            <w:webHidden/>
          </w:rPr>
          <w:fldChar w:fldCharType="begin"/>
        </w:r>
        <w:r w:rsidR="006A1289">
          <w:rPr>
            <w:noProof/>
            <w:webHidden/>
          </w:rPr>
          <w:instrText xml:space="preserve"> PAGEREF _Toc524978609 \h </w:instrText>
        </w:r>
        <w:r w:rsidR="006A1289">
          <w:rPr>
            <w:noProof/>
            <w:webHidden/>
          </w:rPr>
        </w:r>
        <w:r w:rsidR="006A1289">
          <w:rPr>
            <w:noProof/>
            <w:webHidden/>
          </w:rPr>
          <w:fldChar w:fldCharType="separate"/>
        </w:r>
        <w:r w:rsidR="00DD39EB">
          <w:rPr>
            <w:noProof/>
            <w:webHidden/>
          </w:rPr>
          <w:t>101</w:t>
        </w:r>
        <w:r w:rsidR="006A1289">
          <w:rPr>
            <w:noProof/>
            <w:webHidden/>
          </w:rPr>
          <w:fldChar w:fldCharType="end"/>
        </w:r>
      </w:hyperlink>
    </w:p>
    <w:p w:rsidR="0004079E" w:rsidRPr="000A2AD0" w:rsidRDefault="002F3CBD" w:rsidP="00183DB7">
      <w:pPr>
        <w:spacing w:line="120" w:lineRule="auto"/>
        <w:jc w:val="center"/>
        <w:rPr>
          <w:b/>
        </w:rPr>
      </w:pPr>
      <w:r>
        <w:rPr>
          <w:b/>
          <w:sz w:val="28"/>
        </w:rPr>
        <w:fldChar w:fldCharType="end"/>
      </w:r>
    </w:p>
    <w:p w:rsidR="0004079E" w:rsidRPr="0004079E" w:rsidRDefault="0004079E" w:rsidP="00BF1263">
      <w:pPr>
        <w:spacing w:line="240" w:lineRule="auto"/>
        <w:jc w:val="center"/>
        <w:rPr>
          <w:b/>
          <w:sz w:val="28"/>
        </w:rPr>
      </w:pPr>
      <w:r w:rsidRPr="0004079E">
        <w:rPr>
          <w:b/>
          <w:sz w:val="28"/>
        </w:rPr>
        <w:t>LIST OF FIGURES</w:t>
      </w:r>
    </w:p>
    <w:p w:rsidR="0013048F" w:rsidRPr="00BA7072" w:rsidRDefault="0013048F" w:rsidP="00A0395D">
      <w:pPr>
        <w:spacing w:line="120" w:lineRule="auto"/>
        <w:jc w:val="center"/>
      </w:pPr>
    </w:p>
    <w:p w:rsidR="00BF1263" w:rsidRDefault="002F3CBD">
      <w:pPr>
        <w:pStyle w:val="TableofFigures"/>
        <w:tabs>
          <w:tab w:val="right" w:leader="dot" w:pos="9593"/>
        </w:tabs>
        <w:rPr>
          <w:rFonts w:asciiTheme="minorHAnsi" w:eastAsiaTheme="minorEastAsia" w:hAnsiTheme="minorHAnsi" w:cstheme="minorBidi"/>
          <w:noProof/>
        </w:rPr>
      </w:pPr>
      <w:r>
        <w:fldChar w:fldCharType="begin"/>
      </w:r>
      <w:r w:rsidR="0004079E">
        <w:instrText xml:space="preserve"> TOC \h \z \c "Figure" </w:instrText>
      </w:r>
      <w:r>
        <w:fldChar w:fldCharType="separate"/>
      </w:r>
      <w:hyperlink w:anchor="_Toc531653278" w:history="1">
        <w:r w:rsidR="00BF1263" w:rsidRPr="005A7207">
          <w:rPr>
            <w:rStyle w:val="Hyperlink"/>
            <w:noProof/>
          </w:rPr>
          <w:t>Figure 2</w:t>
        </w:r>
        <w:r w:rsidR="00BF1263" w:rsidRPr="005A7207">
          <w:rPr>
            <w:rStyle w:val="Hyperlink"/>
            <w:noProof/>
          </w:rPr>
          <w:noBreakHyphen/>
          <w:t>1: List of contract administration activities with respect to their order</w:t>
        </w:r>
        <w:r w:rsidR="00BF1263">
          <w:rPr>
            <w:noProof/>
            <w:webHidden/>
          </w:rPr>
          <w:tab/>
        </w:r>
        <w:r w:rsidR="00BF1263">
          <w:rPr>
            <w:noProof/>
            <w:webHidden/>
          </w:rPr>
          <w:fldChar w:fldCharType="begin"/>
        </w:r>
        <w:r w:rsidR="00BF1263">
          <w:rPr>
            <w:noProof/>
            <w:webHidden/>
          </w:rPr>
          <w:instrText xml:space="preserve"> PAGEREF _Toc531653278 \h </w:instrText>
        </w:r>
        <w:r w:rsidR="00BF1263">
          <w:rPr>
            <w:noProof/>
            <w:webHidden/>
          </w:rPr>
        </w:r>
        <w:r w:rsidR="00BF1263">
          <w:rPr>
            <w:noProof/>
            <w:webHidden/>
          </w:rPr>
          <w:fldChar w:fldCharType="separate"/>
        </w:r>
        <w:r w:rsidR="00DD39EB">
          <w:rPr>
            <w:noProof/>
            <w:webHidden/>
          </w:rPr>
          <w:t>12</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79" w:history="1">
        <w:r w:rsidR="00BF1263" w:rsidRPr="005A7207">
          <w:rPr>
            <w:rStyle w:val="Hyperlink"/>
            <w:noProof/>
          </w:rPr>
          <w:t>Figure 2</w:t>
        </w:r>
        <w:r w:rsidR="00BF1263" w:rsidRPr="005A7207">
          <w:rPr>
            <w:rStyle w:val="Hyperlink"/>
            <w:noProof/>
          </w:rPr>
          <w:noBreakHyphen/>
          <w:t>2: Major contract management principles</w:t>
        </w:r>
        <w:r w:rsidR="00BF1263">
          <w:rPr>
            <w:noProof/>
            <w:webHidden/>
          </w:rPr>
          <w:tab/>
        </w:r>
        <w:r w:rsidR="00BF1263">
          <w:rPr>
            <w:noProof/>
            <w:webHidden/>
          </w:rPr>
          <w:fldChar w:fldCharType="begin"/>
        </w:r>
        <w:r w:rsidR="00BF1263">
          <w:rPr>
            <w:noProof/>
            <w:webHidden/>
          </w:rPr>
          <w:instrText xml:space="preserve"> PAGEREF _Toc531653279 \h </w:instrText>
        </w:r>
        <w:r w:rsidR="00BF1263">
          <w:rPr>
            <w:noProof/>
            <w:webHidden/>
          </w:rPr>
        </w:r>
        <w:r w:rsidR="00BF1263">
          <w:rPr>
            <w:noProof/>
            <w:webHidden/>
          </w:rPr>
          <w:fldChar w:fldCharType="separate"/>
        </w:r>
        <w:r w:rsidR="00DD39EB">
          <w:rPr>
            <w:noProof/>
            <w:webHidden/>
          </w:rPr>
          <w:t>13</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80" w:history="1">
        <w:r w:rsidR="00BF1263" w:rsidRPr="005A7207">
          <w:rPr>
            <w:rStyle w:val="Hyperlink"/>
            <w:noProof/>
          </w:rPr>
          <w:t>Figure 3</w:t>
        </w:r>
        <w:r w:rsidR="00BF1263" w:rsidRPr="005A7207">
          <w:rPr>
            <w:rStyle w:val="Hyperlink"/>
            <w:noProof/>
          </w:rPr>
          <w:noBreakHyphen/>
          <w:t>1: Flow chart-procurement process for the acquisition of goods, services and works</w:t>
        </w:r>
        <w:r w:rsidR="00BF1263">
          <w:rPr>
            <w:noProof/>
            <w:webHidden/>
          </w:rPr>
          <w:tab/>
        </w:r>
        <w:r w:rsidR="00BF1263">
          <w:rPr>
            <w:noProof/>
            <w:webHidden/>
          </w:rPr>
          <w:fldChar w:fldCharType="begin"/>
        </w:r>
        <w:r w:rsidR="00BF1263">
          <w:rPr>
            <w:noProof/>
            <w:webHidden/>
          </w:rPr>
          <w:instrText xml:space="preserve"> PAGEREF _Toc531653280 \h </w:instrText>
        </w:r>
        <w:r w:rsidR="00BF1263">
          <w:rPr>
            <w:noProof/>
            <w:webHidden/>
          </w:rPr>
        </w:r>
        <w:r w:rsidR="00BF1263">
          <w:rPr>
            <w:noProof/>
            <w:webHidden/>
          </w:rPr>
          <w:fldChar w:fldCharType="separate"/>
        </w:r>
        <w:r w:rsidR="00DD39EB">
          <w:rPr>
            <w:noProof/>
            <w:webHidden/>
          </w:rPr>
          <w:t>16</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81" w:history="1">
        <w:r w:rsidR="00BF1263" w:rsidRPr="005A7207">
          <w:rPr>
            <w:rStyle w:val="Hyperlink"/>
            <w:noProof/>
          </w:rPr>
          <w:t>Figure 4</w:t>
        </w:r>
        <w:r w:rsidR="00BF1263" w:rsidRPr="005A7207">
          <w:rPr>
            <w:rStyle w:val="Hyperlink"/>
            <w:noProof/>
          </w:rPr>
          <w:noBreakHyphen/>
          <w:t>1: List of different types of contract agreements in small scale irrigation project life</w:t>
        </w:r>
        <w:r w:rsidR="00BF1263">
          <w:rPr>
            <w:noProof/>
            <w:webHidden/>
          </w:rPr>
          <w:tab/>
        </w:r>
        <w:r w:rsidR="00BF1263">
          <w:rPr>
            <w:noProof/>
            <w:webHidden/>
          </w:rPr>
          <w:fldChar w:fldCharType="begin"/>
        </w:r>
        <w:r w:rsidR="00BF1263">
          <w:rPr>
            <w:noProof/>
            <w:webHidden/>
          </w:rPr>
          <w:instrText xml:space="preserve"> PAGEREF _Toc531653281 \h </w:instrText>
        </w:r>
        <w:r w:rsidR="00BF1263">
          <w:rPr>
            <w:noProof/>
            <w:webHidden/>
          </w:rPr>
        </w:r>
        <w:r w:rsidR="00BF1263">
          <w:rPr>
            <w:noProof/>
            <w:webHidden/>
          </w:rPr>
          <w:fldChar w:fldCharType="separate"/>
        </w:r>
        <w:r w:rsidR="00DD39EB">
          <w:rPr>
            <w:noProof/>
            <w:webHidden/>
          </w:rPr>
          <w:t>19</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82" w:history="1">
        <w:r w:rsidR="00BF1263" w:rsidRPr="005A7207">
          <w:rPr>
            <w:rStyle w:val="Hyperlink"/>
            <w:noProof/>
          </w:rPr>
          <w:t>Figure 5</w:t>
        </w:r>
        <w:r w:rsidR="00BF1263" w:rsidRPr="005A7207">
          <w:rPr>
            <w:rStyle w:val="Hyperlink"/>
            <w:noProof/>
          </w:rPr>
          <w:noBreakHyphen/>
          <w:t>1: Agreement establishment flow chart</w:t>
        </w:r>
        <w:r w:rsidR="00BF1263">
          <w:rPr>
            <w:noProof/>
            <w:webHidden/>
          </w:rPr>
          <w:tab/>
        </w:r>
        <w:r w:rsidR="00BF1263">
          <w:rPr>
            <w:noProof/>
            <w:webHidden/>
          </w:rPr>
          <w:fldChar w:fldCharType="begin"/>
        </w:r>
        <w:r w:rsidR="00BF1263">
          <w:rPr>
            <w:noProof/>
            <w:webHidden/>
          </w:rPr>
          <w:instrText xml:space="preserve"> PAGEREF _Toc531653282 \h </w:instrText>
        </w:r>
        <w:r w:rsidR="00BF1263">
          <w:rPr>
            <w:noProof/>
            <w:webHidden/>
          </w:rPr>
        </w:r>
        <w:r w:rsidR="00BF1263">
          <w:rPr>
            <w:noProof/>
            <w:webHidden/>
          </w:rPr>
          <w:fldChar w:fldCharType="separate"/>
        </w:r>
        <w:r w:rsidR="00DD39EB">
          <w:rPr>
            <w:noProof/>
            <w:webHidden/>
          </w:rPr>
          <w:t>24</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83" w:history="1">
        <w:r w:rsidR="00BF1263" w:rsidRPr="005A7207">
          <w:rPr>
            <w:rStyle w:val="Hyperlink"/>
            <w:noProof/>
          </w:rPr>
          <w:t>Figure 5</w:t>
        </w:r>
        <w:r w:rsidR="00BF1263" w:rsidRPr="005A7207">
          <w:rPr>
            <w:rStyle w:val="Hyperlink"/>
            <w:noProof/>
          </w:rPr>
          <w:noBreakHyphen/>
          <w:t>2: Flow diagram main contract item extraction flow</w:t>
        </w:r>
        <w:r w:rsidR="00BF1263">
          <w:rPr>
            <w:noProof/>
            <w:webHidden/>
          </w:rPr>
          <w:tab/>
        </w:r>
        <w:r w:rsidR="00BF1263">
          <w:rPr>
            <w:noProof/>
            <w:webHidden/>
          </w:rPr>
          <w:fldChar w:fldCharType="begin"/>
        </w:r>
        <w:r w:rsidR="00BF1263">
          <w:rPr>
            <w:noProof/>
            <w:webHidden/>
          </w:rPr>
          <w:instrText xml:space="preserve"> PAGEREF _Toc531653283 \h </w:instrText>
        </w:r>
        <w:r w:rsidR="00BF1263">
          <w:rPr>
            <w:noProof/>
            <w:webHidden/>
          </w:rPr>
        </w:r>
        <w:r w:rsidR="00BF1263">
          <w:rPr>
            <w:noProof/>
            <w:webHidden/>
          </w:rPr>
          <w:fldChar w:fldCharType="separate"/>
        </w:r>
        <w:r w:rsidR="00DD39EB">
          <w:rPr>
            <w:noProof/>
            <w:webHidden/>
          </w:rPr>
          <w:t>27</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84" w:history="1">
        <w:r w:rsidR="00BF1263" w:rsidRPr="005A7207">
          <w:rPr>
            <w:rStyle w:val="Hyperlink"/>
            <w:noProof/>
          </w:rPr>
          <w:t>Figure 5</w:t>
        </w:r>
        <w:r w:rsidR="00BF1263" w:rsidRPr="005A7207">
          <w:rPr>
            <w:rStyle w:val="Hyperlink"/>
            <w:noProof/>
          </w:rPr>
          <w:noBreakHyphen/>
          <w:t>3: Contract monitoring indicators</w:t>
        </w:r>
        <w:r w:rsidR="00BF1263">
          <w:rPr>
            <w:noProof/>
            <w:webHidden/>
          </w:rPr>
          <w:tab/>
        </w:r>
        <w:r w:rsidR="00BF1263">
          <w:rPr>
            <w:noProof/>
            <w:webHidden/>
          </w:rPr>
          <w:fldChar w:fldCharType="begin"/>
        </w:r>
        <w:r w:rsidR="00BF1263">
          <w:rPr>
            <w:noProof/>
            <w:webHidden/>
          </w:rPr>
          <w:instrText xml:space="preserve"> PAGEREF _Toc531653284 \h </w:instrText>
        </w:r>
        <w:r w:rsidR="00BF1263">
          <w:rPr>
            <w:noProof/>
            <w:webHidden/>
          </w:rPr>
        </w:r>
        <w:r w:rsidR="00BF1263">
          <w:rPr>
            <w:noProof/>
            <w:webHidden/>
          </w:rPr>
          <w:fldChar w:fldCharType="separate"/>
        </w:r>
        <w:r w:rsidR="00DD39EB">
          <w:rPr>
            <w:noProof/>
            <w:webHidden/>
          </w:rPr>
          <w:t>33</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85" w:history="1">
        <w:r w:rsidR="00BF1263" w:rsidRPr="005A7207">
          <w:rPr>
            <w:rStyle w:val="Hyperlink"/>
            <w:noProof/>
          </w:rPr>
          <w:t>Figure 6</w:t>
        </w:r>
        <w:r w:rsidR="00BF1263" w:rsidRPr="005A7207">
          <w:rPr>
            <w:rStyle w:val="Hyperlink"/>
            <w:noProof/>
          </w:rPr>
          <w:noBreakHyphen/>
          <w:t>1: Procedure for study and design service contract establishment</w:t>
        </w:r>
        <w:r w:rsidR="00BF1263">
          <w:rPr>
            <w:noProof/>
            <w:webHidden/>
          </w:rPr>
          <w:tab/>
        </w:r>
        <w:r w:rsidR="00BF1263">
          <w:rPr>
            <w:noProof/>
            <w:webHidden/>
          </w:rPr>
          <w:fldChar w:fldCharType="begin"/>
        </w:r>
        <w:r w:rsidR="00BF1263">
          <w:rPr>
            <w:noProof/>
            <w:webHidden/>
          </w:rPr>
          <w:instrText xml:space="preserve"> PAGEREF _Toc531653285 \h </w:instrText>
        </w:r>
        <w:r w:rsidR="00BF1263">
          <w:rPr>
            <w:noProof/>
            <w:webHidden/>
          </w:rPr>
        </w:r>
        <w:r w:rsidR="00BF1263">
          <w:rPr>
            <w:noProof/>
            <w:webHidden/>
          </w:rPr>
          <w:fldChar w:fldCharType="separate"/>
        </w:r>
        <w:r w:rsidR="00DD39EB">
          <w:rPr>
            <w:noProof/>
            <w:webHidden/>
          </w:rPr>
          <w:t>35</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86" w:history="1">
        <w:r w:rsidR="00BF1263" w:rsidRPr="005A7207">
          <w:rPr>
            <w:rStyle w:val="Hyperlink"/>
            <w:noProof/>
          </w:rPr>
          <w:t>Figure 7</w:t>
        </w:r>
        <w:r w:rsidR="00BF1263" w:rsidRPr="005A7207">
          <w:rPr>
            <w:rStyle w:val="Hyperlink"/>
            <w:noProof/>
          </w:rPr>
          <w:noBreakHyphen/>
          <w:t>1: List of activities in managing study and design service contract</w:t>
        </w:r>
        <w:r w:rsidR="00BF1263">
          <w:rPr>
            <w:noProof/>
            <w:webHidden/>
          </w:rPr>
          <w:tab/>
        </w:r>
        <w:r w:rsidR="00BF1263">
          <w:rPr>
            <w:noProof/>
            <w:webHidden/>
          </w:rPr>
          <w:fldChar w:fldCharType="begin"/>
        </w:r>
        <w:r w:rsidR="00BF1263">
          <w:rPr>
            <w:noProof/>
            <w:webHidden/>
          </w:rPr>
          <w:instrText xml:space="preserve"> PAGEREF _Toc531653286 \h </w:instrText>
        </w:r>
        <w:r w:rsidR="00BF1263">
          <w:rPr>
            <w:noProof/>
            <w:webHidden/>
          </w:rPr>
        </w:r>
        <w:r w:rsidR="00BF1263">
          <w:rPr>
            <w:noProof/>
            <w:webHidden/>
          </w:rPr>
          <w:fldChar w:fldCharType="separate"/>
        </w:r>
        <w:r w:rsidR="00DD39EB">
          <w:rPr>
            <w:noProof/>
            <w:webHidden/>
          </w:rPr>
          <w:t>40</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87" w:history="1">
        <w:r w:rsidR="00BF1263" w:rsidRPr="005A7207">
          <w:rPr>
            <w:rStyle w:val="Hyperlink"/>
            <w:noProof/>
          </w:rPr>
          <w:t>Figure 7</w:t>
        </w:r>
        <w:r w:rsidR="00BF1263" w:rsidRPr="005A7207">
          <w:rPr>
            <w:rStyle w:val="Hyperlink"/>
            <w:noProof/>
          </w:rPr>
          <w:noBreakHyphen/>
          <w:t>2: Flow diagram advance payment flow</w:t>
        </w:r>
        <w:r w:rsidR="00BF1263">
          <w:rPr>
            <w:noProof/>
            <w:webHidden/>
          </w:rPr>
          <w:tab/>
        </w:r>
        <w:r w:rsidR="00BF1263">
          <w:rPr>
            <w:noProof/>
            <w:webHidden/>
          </w:rPr>
          <w:fldChar w:fldCharType="begin"/>
        </w:r>
        <w:r w:rsidR="00BF1263">
          <w:rPr>
            <w:noProof/>
            <w:webHidden/>
          </w:rPr>
          <w:instrText xml:space="preserve"> PAGEREF _Toc531653287 \h </w:instrText>
        </w:r>
        <w:r w:rsidR="00BF1263">
          <w:rPr>
            <w:noProof/>
            <w:webHidden/>
          </w:rPr>
        </w:r>
        <w:r w:rsidR="00BF1263">
          <w:rPr>
            <w:noProof/>
            <w:webHidden/>
          </w:rPr>
          <w:fldChar w:fldCharType="separate"/>
        </w:r>
        <w:r w:rsidR="00DD39EB">
          <w:rPr>
            <w:noProof/>
            <w:webHidden/>
          </w:rPr>
          <w:t>46</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88" w:history="1">
        <w:r w:rsidR="00BF1263" w:rsidRPr="005A7207">
          <w:rPr>
            <w:rStyle w:val="Hyperlink"/>
            <w:noProof/>
          </w:rPr>
          <w:t>Figure 7</w:t>
        </w:r>
        <w:r w:rsidR="00BF1263" w:rsidRPr="005A7207">
          <w:rPr>
            <w:rStyle w:val="Hyperlink"/>
            <w:noProof/>
          </w:rPr>
          <w:noBreakHyphen/>
          <w:t>3: Flow diagram Interim payment flow</w:t>
        </w:r>
        <w:r w:rsidR="00BF1263">
          <w:rPr>
            <w:noProof/>
            <w:webHidden/>
          </w:rPr>
          <w:tab/>
        </w:r>
        <w:r w:rsidR="00BF1263">
          <w:rPr>
            <w:noProof/>
            <w:webHidden/>
          </w:rPr>
          <w:fldChar w:fldCharType="begin"/>
        </w:r>
        <w:r w:rsidR="00BF1263">
          <w:rPr>
            <w:noProof/>
            <w:webHidden/>
          </w:rPr>
          <w:instrText xml:space="preserve"> PAGEREF _Toc531653288 \h </w:instrText>
        </w:r>
        <w:r w:rsidR="00BF1263">
          <w:rPr>
            <w:noProof/>
            <w:webHidden/>
          </w:rPr>
        </w:r>
        <w:r w:rsidR="00BF1263">
          <w:rPr>
            <w:noProof/>
            <w:webHidden/>
          </w:rPr>
          <w:fldChar w:fldCharType="separate"/>
        </w:r>
        <w:r w:rsidR="00DD39EB">
          <w:rPr>
            <w:noProof/>
            <w:webHidden/>
          </w:rPr>
          <w:t>47</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89" w:history="1">
        <w:r w:rsidR="00BF1263" w:rsidRPr="005A7207">
          <w:rPr>
            <w:rStyle w:val="Hyperlink"/>
            <w:noProof/>
          </w:rPr>
          <w:t>Figure 10</w:t>
        </w:r>
        <w:r w:rsidR="00BF1263" w:rsidRPr="005A7207">
          <w:rPr>
            <w:rStyle w:val="Hyperlink"/>
            <w:noProof/>
          </w:rPr>
          <w:noBreakHyphen/>
          <w:t>1: Procedure for works contract establishment</w:t>
        </w:r>
        <w:r w:rsidR="00BF1263">
          <w:rPr>
            <w:noProof/>
            <w:webHidden/>
          </w:rPr>
          <w:tab/>
        </w:r>
        <w:r w:rsidR="00BF1263">
          <w:rPr>
            <w:noProof/>
            <w:webHidden/>
          </w:rPr>
          <w:fldChar w:fldCharType="begin"/>
        </w:r>
        <w:r w:rsidR="00BF1263">
          <w:rPr>
            <w:noProof/>
            <w:webHidden/>
          </w:rPr>
          <w:instrText xml:space="preserve"> PAGEREF _Toc531653289 \h </w:instrText>
        </w:r>
        <w:r w:rsidR="00BF1263">
          <w:rPr>
            <w:noProof/>
            <w:webHidden/>
          </w:rPr>
        </w:r>
        <w:r w:rsidR="00BF1263">
          <w:rPr>
            <w:noProof/>
            <w:webHidden/>
          </w:rPr>
          <w:fldChar w:fldCharType="separate"/>
        </w:r>
        <w:r w:rsidR="00DD39EB">
          <w:rPr>
            <w:noProof/>
            <w:webHidden/>
          </w:rPr>
          <w:t>55</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90" w:history="1">
        <w:r w:rsidR="00BF1263" w:rsidRPr="005A7207">
          <w:rPr>
            <w:rStyle w:val="Hyperlink"/>
            <w:noProof/>
          </w:rPr>
          <w:t>Figure 11</w:t>
        </w:r>
        <w:r w:rsidR="00BF1263" w:rsidRPr="005A7207">
          <w:rPr>
            <w:rStyle w:val="Hyperlink"/>
            <w:noProof/>
          </w:rPr>
          <w:noBreakHyphen/>
          <w:t>1: Flow chart for interpretation of works contract documents in order of priority</w:t>
        </w:r>
        <w:r w:rsidR="00BF1263">
          <w:rPr>
            <w:noProof/>
            <w:webHidden/>
          </w:rPr>
          <w:tab/>
        </w:r>
        <w:r w:rsidR="00BF1263">
          <w:rPr>
            <w:noProof/>
            <w:webHidden/>
          </w:rPr>
          <w:fldChar w:fldCharType="begin"/>
        </w:r>
        <w:r w:rsidR="00BF1263">
          <w:rPr>
            <w:noProof/>
            <w:webHidden/>
          </w:rPr>
          <w:instrText xml:space="preserve"> PAGEREF _Toc531653290 \h </w:instrText>
        </w:r>
        <w:r w:rsidR="00BF1263">
          <w:rPr>
            <w:noProof/>
            <w:webHidden/>
          </w:rPr>
        </w:r>
        <w:r w:rsidR="00BF1263">
          <w:rPr>
            <w:noProof/>
            <w:webHidden/>
          </w:rPr>
          <w:fldChar w:fldCharType="separate"/>
        </w:r>
        <w:r w:rsidR="00DD39EB">
          <w:rPr>
            <w:noProof/>
            <w:webHidden/>
          </w:rPr>
          <w:t>64</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91" w:history="1">
        <w:r w:rsidR="00BF1263" w:rsidRPr="005A7207">
          <w:rPr>
            <w:rStyle w:val="Hyperlink"/>
            <w:noProof/>
          </w:rPr>
          <w:t>Figure 11</w:t>
        </w:r>
        <w:r w:rsidR="00BF1263" w:rsidRPr="005A7207">
          <w:rPr>
            <w:rStyle w:val="Hyperlink"/>
            <w:noProof/>
          </w:rPr>
          <w:noBreakHyphen/>
          <w:t>2: Contract role &amp; responsibility identifying conceptual frame</w:t>
        </w:r>
        <w:r w:rsidR="00BF1263">
          <w:rPr>
            <w:noProof/>
            <w:webHidden/>
          </w:rPr>
          <w:tab/>
        </w:r>
        <w:r w:rsidR="00BF1263">
          <w:rPr>
            <w:noProof/>
            <w:webHidden/>
          </w:rPr>
          <w:fldChar w:fldCharType="begin"/>
        </w:r>
        <w:r w:rsidR="00BF1263">
          <w:rPr>
            <w:noProof/>
            <w:webHidden/>
          </w:rPr>
          <w:instrText xml:space="preserve"> PAGEREF _Toc531653291 \h </w:instrText>
        </w:r>
        <w:r w:rsidR="00BF1263">
          <w:rPr>
            <w:noProof/>
            <w:webHidden/>
          </w:rPr>
        </w:r>
        <w:r w:rsidR="00BF1263">
          <w:rPr>
            <w:noProof/>
            <w:webHidden/>
          </w:rPr>
          <w:fldChar w:fldCharType="separate"/>
        </w:r>
        <w:r w:rsidR="00DD39EB">
          <w:rPr>
            <w:noProof/>
            <w:webHidden/>
          </w:rPr>
          <w:t>66</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92" w:history="1">
        <w:r w:rsidR="00BF1263" w:rsidRPr="005A7207">
          <w:rPr>
            <w:rStyle w:val="Hyperlink"/>
            <w:noProof/>
          </w:rPr>
          <w:t>Figure 11</w:t>
        </w:r>
        <w:r w:rsidR="00BF1263" w:rsidRPr="005A7207">
          <w:rPr>
            <w:rStyle w:val="Hyperlink"/>
            <w:noProof/>
          </w:rPr>
          <w:noBreakHyphen/>
          <w:t>3: Procedure for approval of advance payment</w:t>
        </w:r>
        <w:r w:rsidR="00BF1263">
          <w:rPr>
            <w:noProof/>
            <w:webHidden/>
          </w:rPr>
          <w:tab/>
        </w:r>
        <w:r w:rsidR="00BF1263">
          <w:rPr>
            <w:noProof/>
            <w:webHidden/>
          </w:rPr>
          <w:fldChar w:fldCharType="begin"/>
        </w:r>
        <w:r w:rsidR="00BF1263">
          <w:rPr>
            <w:noProof/>
            <w:webHidden/>
          </w:rPr>
          <w:instrText xml:space="preserve"> PAGEREF _Toc531653292 \h </w:instrText>
        </w:r>
        <w:r w:rsidR="00BF1263">
          <w:rPr>
            <w:noProof/>
            <w:webHidden/>
          </w:rPr>
        </w:r>
        <w:r w:rsidR="00BF1263">
          <w:rPr>
            <w:noProof/>
            <w:webHidden/>
          </w:rPr>
          <w:fldChar w:fldCharType="separate"/>
        </w:r>
        <w:r w:rsidR="00DD39EB">
          <w:rPr>
            <w:noProof/>
            <w:webHidden/>
          </w:rPr>
          <w:t>68</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93" w:history="1">
        <w:r w:rsidR="00BF1263" w:rsidRPr="005A7207">
          <w:rPr>
            <w:rStyle w:val="Hyperlink"/>
            <w:noProof/>
          </w:rPr>
          <w:t>Figure 11</w:t>
        </w:r>
        <w:r w:rsidR="00BF1263" w:rsidRPr="005A7207">
          <w:rPr>
            <w:rStyle w:val="Hyperlink"/>
            <w:noProof/>
          </w:rPr>
          <w:noBreakHyphen/>
          <w:t>4: Flowchart – interim payment</w:t>
        </w:r>
        <w:r w:rsidR="00BF1263">
          <w:rPr>
            <w:noProof/>
            <w:webHidden/>
          </w:rPr>
          <w:tab/>
        </w:r>
        <w:r w:rsidR="00BF1263">
          <w:rPr>
            <w:noProof/>
            <w:webHidden/>
          </w:rPr>
          <w:fldChar w:fldCharType="begin"/>
        </w:r>
        <w:r w:rsidR="00BF1263">
          <w:rPr>
            <w:noProof/>
            <w:webHidden/>
          </w:rPr>
          <w:instrText xml:space="preserve"> PAGEREF _Toc531653293 \h </w:instrText>
        </w:r>
        <w:r w:rsidR="00BF1263">
          <w:rPr>
            <w:noProof/>
            <w:webHidden/>
          </w:rPr>
        </w:r>
        <w:r w:rsidR="00BF1263">
          <w:rPr>
            <w:noProof/>
            <w:webHidden/>
          </w:rPr>
          <w:fldChar w:fldCharType="separate"/>
        </w:r>
        <w:r w:rsidR="00DD39EB">
          <w:rPr>
            <w:noProof/>
            <w:webHidden/>
          </w:rPr>
          <w:t>69</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94" w:history="1">
        <w:r w:rsidR="00BF1263" w:rsidRPr="005A7207">
          <w:rPr>
            <w:rStyle w:val="Hyperlink"/>
            <w:noProof/>
          </w:rPr>
          <w:t>Figure 11</w:t>
        </w:r>
        <w:r w:rsidR="00BF1263" w:rsidRPr="005A7207">
          <w:rPr>
            <w:rStyle w:val="Hyperlink"/>
            <w:noProof/>
          </w:rPr>
          <w:noBreakHyphen/>
          <w:t>5: Flowchart - dispute management and resolution</w:t>
        </w:r>
        <w:r w:rsidR="00BF1263">
          <w:rPr>
            <w:noProof/>
            <w:webHidden/>
          </w:rPr>
          <w:tab/>
        </w:r>
        <w:r w:rsidR="00BF1263">
          <w:rPr>
            <w:noProof/>
            <w:webHidden/>
          </w:rPr>
          <w:fldChar w:fldCharType="begin"/>
        </w:r>
        <w:r w:rsidR="00BF1263">
          <w:rPr>
            <w:noProof/>
            <w:webHidden/>
          </w:rPr>
          <w:instrText xml:space="preserve"> PAGEREF _Toc531653294 \h </w:instrText>
        </w:r>
        <w:r w:rsidR="00BF1263">
          <w:rPr>
            <w:noProof/>
            <w:webHidden/>
          </w:rPr>
        </w:r>
        <w:r w:rsidR="00BF1263">
          <w:rPr>
            <w:noProof/>
            <w:webHidden/>
          </w:rPr>
          <w:fldChar w:fldCharType="separate"/>
        </w:r>
        <w:r w:rsidR="00DD39EB">
          <w:rPr>
            <w:noProof/>
            <w:webHidden/>
          </w:rPr>
          <w:t>78</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95" w:history="1">
        <w:r w:rsidR="00BF1263" w:rsidRPr="005A7207">
          <w:rPr>
            <w:rStyle w:val="Hyperlink"/>
            <w:noProof/>
          </w:rPr>
          <w:t>Figure 11</w:t>
        </w:r>
        <w:r w:rsidR="00BF1263" w:rsidRPr="005A7207">
          <w:rPr>
            <w:rStyle w:val="Hyperlink"/>
            <w:noProof/>
          </w:rPr>
          <w:noBreakHyphen/>
          <w:t>6: Flowchart – defects management during defect liability period</w:t>
        </w:r>
        <w:r w:rsidR="00BF1263">
          <w:rPr>
            <w:noProof/>
            <w:webHidden/>
          </w:rPr>
          <w:tab/>
        </w:r>
        <w:r w:rsidR="00BF1263">
          <w:rPr>
            <w:noProof/>
            <w:webHidden/>
          </w:rPr>
          <w:fldChar w:fldCharType="begin"/>
        </w:r>
        <w:r w:rsidR="00BF1263">
          <w:rPr>
            <w:noProof/>
            <w:webHidden/>
          </w:rPr>
          <w:instrText xml:space="preserve"> PAGEREF _Toc531653295 \h </w:instrText>
        </w:r>
        <w:r w:rsidR="00BF1263">
          <w:rPr>
            <w:noProof/>
            <w:webHidden/>
          </w:rPr>
        </w:r>
        <w:r w:rsidR="00BF1263">
          <w:rPr>
            <w:noProof/>
            <w:webHidden/>
          </w:rPr>
          <w:fldChar w:fldCharType="separate"/>
        </w:r>
        <w:r w:rsidR="00DD39EB">
          <w:rPr>
            <w:noProof/>
            <w:webHidden/>
          </w:rPr>
          <w:t>81</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96" w:history="1">
        <w:r w:rsidR="00BF1263" w:rsidRPr="005A7207">
          <w:rPr>
            <w:rStyle w:val="Hyperlink"/>
            <w:noProof/>
          </w:rPr>
          <w:t>Figure 11</w:t>
        </w:r>
        <w:r w:rsidR="00BF1263" w:rsidRPr="005A7207">
          <w:rPr>
            <w:rStyle w:val="Hyperlink"/>
            <w:noProof/>
          </w:rPr>
          <w:noBreakHyphen/>
          <w:t>7: Flowchart - defects management at end of defect liability period</w:t>
        </w:r>
        <w:r w:rsidR="00BF1263">
          <w:rPr>
            <w:noProof/>
            <w:webHidden/>
          </w:rPr>
          <w:tab/>
        </w:r>
        <w:r w:rsidR="00BF1263">
          <w:rPr>
            <w:noProof/>
            <w:webHidden/>
          </w:rPr>
          <w:fldChar w:fldCharType="begin"/>
        </w:r>
        <w:r w:rsidR="00BF1263">
          <w:rPr>
            <w:noProof/>
            <w:webHidden/>
          </w:rPr>
          <w:instrText xml:space="preserve"> PAGEREF _Toc531653296 \h </w:instrText>
        </w:r>
        <w:r w:rsidR="00BF1263">
          <w:rPr>
            <w:noProof/>
            <w:webHidden/>
          </w:rPr>
        </w:r>
        <w:r w:rsidR="00BF1263">
          <w:rPr>
            <w:noProof/>
            <w:webHidden/>
          </w:rPr>
          <w:fldChar w:fldCharType="separate"/>
        </w:r>
        <w:r w:rsidR="00DD39EB">
          <w:rPr>
            <w:noProof/>
            <w:webHidden/>
          </w:rPr>
          <w:t>83</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97" w:history="1">
        <w:r w:rsidR="00BF1263" w:rsidRPr="005A7207">
          <w:rPr>
            <w:rStyle w:val="Hyperlink"/>
            <w:noProof/>
          </w:rPr>
          <w:t>Figure 12</w:t>
        </w:r>
        <w:r w:rsidR="00BF1263" w:rsidRPr="005A7207">
          <w:rPr>
            <w:rStyle w:val="Hyperlink"/>
            <w:noProof/>
          </w:rPr>
          <w:noBreakHyphen/>
          <w:t>1: Procedure for supply contract establishment</w:t>
        </w:r>
        <w:r w:rsidR="00BF1263">
          <w:rPr>
            <w:noProof/>
            <w:webHidden/>
          </w:rPr>
          <w:tab/>
        </w:r>
        <w:r w:rsidR="00BF1263">
          <w:rPr>
            <w:noProof/>
            <w:webHidden/>
          </w:rPr>
          <w:fldChar w:fldCharType="begin"/>
        </w:r>
        <w:r w:rsidR="00BF1263">
          <w:rPr>
            <w:noProof/>
            <w:webHidden/>
          </w:rPr>
          <w:instrText xml:space="preserve"> PAGEREF _Toc531653297 \h </w:instrText>
        </w:r>
        <w:r w:rsidR="00BF1263">
          <w:rPr>
            <w:noProof/>
            <w:webHidden/>
          </w:rPr>
        </w:r>
        <w:r w:rsidR="00BF1263">
          <w:rPr>
            <w:noProof/>
            <w:webHidden/>
          </w:rPr>
          <w:fldChar w:fldCharType="separate"/>
        </w:r>
        <w:r w:rsidR="00DD39EB">
          <w:rPr>
            <w:noProof/>
            <w:webHidden/>
          </w:rPr>
          <w:t>89</w:t>
        </w:r>
        <w:r w:rsidR="00BF1263">
          <w:rPr>
            <w:noProof/>
            <w:webHidden/>
          </w:rPr>
          <w:fldChar w:fldCharType="end"/>
        </w:r>
      </w:hyperlink>
    </w:p>
    <w:p w:rsidR="00BF1263" w:rsidRDefault="00696FD7">
      <w:pPr>
        <w:pStyle w:val="TableofFigures"/>
        <w:tabs>
          <w:tab w:val="right" w:leader="dot" w:pos="9593"/>
        </w:tabs>
        <w:rPr>
          <w:rFonts w:asciiTheme="minorHAnsi" w:eastAsiaTheme="minorEastAsia" w:hAnsiTheme="minorHAnsi" w:cstheme="minorBidi"/>
          <w:noProof/>
        </w:rPr>
      </w:pPr>
      <w:hyperlink w:anchor="_Toc531653298" w:history="1">
        <w:r w:rsidR="00BF1263" w:rsidRPr="005A7207">
          <w:rPr>
            <w:rStyle w:val="Hyperlink"/>
            <w:noProof/>
          </w:rPr>
          <w:t>Figure 14</w:t>
        </w:r>
        <w:r w:rsidR="00BF1263" w:rsidRPr="005A7207">
          <w:rPr>
            <w:rStyle w:val="Hyperlink"/>
            <w:noProof/>
          </w:rPr>
          <w:noBreakHyphen/>
          <w:t>1: Flow chart for procedure of extracting control responsibilities</w:t>
        </w:r>
        <w:r w:rsidR="00BF1263">
          <w:rPr>
            <w:noProof/>
            <w:webHidden/>
          </w:rPr>
          <w:tab/>
        </w:r>
        <w:r w:rsidR="00BF1263">
          <w:rPr>
            <w:noProof/>
            <w:webHidden/>
          </w:rPr>
          <w:fldChar w:fldCharType="begin"/>
        </w:r>
        <w:r w:rsidR="00BF1263">
          <w:rPr>
            <w:noProof/>
            <w:webHidden/>
          </w:rPr>
          <w:instrText xml:space="preserve"> PAGEREF _Toc531653298 \h </w:instrText>
        </w:r>
        <w:r w:rsidR="00BF1263">
          <w:rPr>
            <w:noProof/>
            <w:webHidden/>
          </w:rPr>
        </w:r>
        <w:r w:rsidR="00BF1263">
          <w:rPr>
            <w:noProof/>
            <w:webHidden/>
          </w:rPr>
          <w:fldChar w:fldCharType="separate"/>
        </w:r>
        <w:r w:rsidR="00DD39EB">
          <w:rPr>
            <w:noProof/>
            <w:webHidden/>
          </w:rPr>
          <w:t>99</w:t>
        </w:r>
        <w:r w:rsidR="00BF1263">
          <w:rPr>
            <w:noProof/>
            <w:webHidden/>
          </w:rPr>
          <w:fldChar w:fldCharType="end"/>
        </w:r>
      </w:hyperlink>
    </w:p>
    <w:p w:rsidR="003D5694" w:rsidRDefault="002F3CBD" w:rsidP="00BF1263">
      <w:pPr>
        <w:pStyle w:val="Heading1"/>
        <w:numPr>
          <w:ilvl w:val="0"/>
          <w:numId w:val="0"/>
        </w:numPr>
      </w:pPr>
      <w:r>
        <w:lastRenderedPageBreak/>
        <w:fldChar w:fldCharType="end"/>
      </w:r>
      <w:bookmarkStart w:id="21" w:name="_Toc531653112"/>
      <w:r w:rsidR="003D5694" w:rsidRPr="00A4591F">
        <w:t>Acronyms</w:t>
      </w:r>
      <w:bookmarkEnd w:id="21"/>
      <w:r w:rsidR="003D5694" w:rsidRPr="00A4591F">
        <w:t xml:space="preserve"> </w:t>
      </w:r>
    </w:p>
    <w:tbl>
      <w:tblPr>
        <w:tblW w:w="7778" w:type="dxa"/>
        <w:tblLook w:val="04A0" w:firstRow="1" w:lastRow="0" w:firstColumn="1" w:lastColumn="0" w:noHBand="0" w:noVBand="1"/>
      </w:tblPr>
      <w:tblGrid>
        <w:gridCol w:w="1998"/>
        <w:gridCol w:w="5780"/>
      </w:tblGrid>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AGP</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Agricultural Growth Program</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AutoCAD</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Automatic Computer-Aided Design</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BOQ</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Bill of Quantities</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CACS</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Contract administration and construction supervision</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proofErr w:type="spellStart"/>
            <w:r w:rsidRPr="00BF6CA7">
              <w:rPr>
                <w:rFonts w:eastAsia="Times New Roman"/>
              </w:rPr>
              <w:t>ConMIS</w:t>
            </w:r>
            <w:proofErr w:type="spellEnd"/>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Construction Management Information System</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CQS</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Selection Based on Consultant’s Qualification</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CST</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Construction Supervision Team</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CVs</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Curriculum Vitae</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EPC</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 xml:space="preserve">Engineering, Procurement and Construction </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EPCM</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 xml:space="preserve">Engineering, Procurement and Construction Management </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ETB</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Ethiopian Birr</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FBS</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Fixed Budget Selection</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FDRE</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Federal Democratic Republic of Ethiopia</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FIDIC</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proofErr w:type="spellStart"/>
            <w:r w:rsidRPr="00BF6CA7">
              <w:rPr>
                <w:rFonts w:eastAsia="Times New Roman"/>
              </w:rPr>
              <w:t>Fédération</w:t>
            </w:r>
            <w:proofErr w:type="spellEnd"/>
            <w:r w:rsidRPr="00BF6CA7">
              <w:rPr>
                <w:rFonts w:eastAsia="Times New Roman"/>
              </w:rPr>
              <w:t xml:space="preserve">  </w:t>
            </w:r>
            <w:proofErr w:type="spellStart"/>
            <w:r w:rsidRPr="00BF6CA7">
              <w:rPr>
                <w:rFonts w:eastAsia="Times New Roman"/>
              </w:rPr>
              <w:t>Internationale</w:t>
            </w:r>
            <w:proofErr w:type="spellEnd"/>
            <w:r w:rsidRPr="00BF6CA7">
              <w:rPr>
                <w:rFonts w:eastAsia="Times New Roman"/>
              </w:rPr>
              <w:t xml:space="preserve"> des  </w:t>
            </w:r>
            <w:proofErr w:type="spellStart"/>
            <w:r w:rsidRPr="00BF6CA7">
              <w:rPr>
                <w:rFonts w:eastAsia="Times New Roman"/>
              </w:rPr>
              <w:t>Ingénieurs-Conseils</w:t>
            </w:r>
            <w:proofErr w:type="spellEnd"/>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GCC</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General Condition of Contract</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GIRDC</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Generation Integrated Rural Development Consultant</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GL</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Guideline</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IC</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Selection for Individual Consultant</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KPIs</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Key Performance Indicators</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LCS</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Least Cost Selection</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proofErr w:type="spellStart"/>
            <w:r w:rsidRPr="00BF6CA7">
              <w:rPr>
                <w:rFonts w:eastAsia="Times New Roman"/>
              </w:rPr>
              <w:t>MoANR</w:t>
            </w:r>
            <w:proofErr w:type="spellEnd"/>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Ministry of Agriculture and Natural Resource</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MS-Project</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Micro Soft Project</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NCB</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National Commutative Biddings</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PBOQ</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Priced Bill of Quantities</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PCC</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Particular Condition of Contract</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PMBOK</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Project Management Body of Knowledge</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PMC</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 xml:space="preserve">Project Management Contractor </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PPA</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Public Procurement Agency</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QBS</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Quality Based Selection</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QCBS</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Quality &amp; Cost Based Selection</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RE</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Resident Engineer</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REOI</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Request for Expression of Interest</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ROW</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Right of Way</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SBD</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Standard Bid Document</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SCC</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Specific Condition of Contract</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SS</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Small Scale</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SSID</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Small Scale Irrigation Development</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SSIGL</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Small Scale Irrigation Guideline</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SSIP</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Small Scale Irrigation Project</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SSS</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Single Sources Selection</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TIN</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Tax Identification Number</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TOR</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Term of Reference</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VAT</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Value Added Tax</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VO</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Variation Order</w:t>
            </w:r>
          </w:p>
        </w:tc>
      </w:tr>
      <w:tr w:rsidR="00BF6CA7" w:rsidRPr="00BF6CA7" w:rsidTr="00BF6CA7">
        <w:trPr>
          <w:trHeight w:val="285"/>
        </w:trPr>
        <w:tc>
          <w:tcPr>
            <w:tcW w:w="1998"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WB</w:t>
            </w:r>
          </w:p>
        </w:tc>
        <w:tc>
          <w:tcPr>
            <w:tcW w:w="5780" w:type="dxa"/>
            <w:tcBorders>
              <w:top w:val="nil"/>
              <w:left w:val="nil"/>
              <w:bottom w:val="nil"/>
              <w:right w:val="nil"/>
            </w:tcBorders>
            <w:shd w:val="clear" w:color="auto" w:fill="auto"/>
            <w:noWrap/>
            <w:vAlign w:val="center"/>
            <w:hideMark/>
          </w:tcPr>
          <w:p w:rsidR="003D5694" w:rsidRPr="00BF6CA7" w:rsidRDefault="003D5694" w:rsidP="00A4591F">
            <w:pPr>
              <w:spacing w:line="240" w:lineRule="auto"/>
              <w:jc w:val="left"/>
              <w:rPr>
                <w:rFonts w:eastAsia="Times New Roman"/>
              </w:rPr>
            </w:pPr>
            <w:r w:rsidRPr="00BF6CA7">
              <w:rPr>
                <w:rFonts w:eastAsia="Times New Roman"/>
              </w:rPr>
              <w:t>World Bank</w:t>
            </w:r>
          </w:p>
        </w:tc>
      </w:tr>
    </w:tbl>
    <w:p w:rsidR="00E5612E" w:rsidRPr="00E5612E" w:rsidRDefault="00E5612E" w:rsidP="00E5612E"/>
    <w:p w:rsidR="00E5612E" w:rsidRPr="004E5BF6" w:rsidRDefault="00E5612E" w:rsidP="00E5612E">
      <w:pPr>
        <w:pStyle w:val="Heading1"/>
        <w:numPr>
          <w:ilvl w:val="0"/>
          <w:numId w:val="0"/>
        </w:numPr>
        <w:ind w:left="720" w:hanging="720"/>
      </w:pPr>
      <w:bookmarkStart w:id="22" w:name="_Toc529616568"/>
      <w:bookmarkStart w:id="23" w:name="_Toc531353124"/>
      <w:bookmarkStart w:id="24" w:name="_Toc531355482"/>
      <w:bookmarkStart w:id="25" w:name="_Toc531426950"/>
      <w:bookmarkStart w:id="26" w:name="_Toc531430045"/>
      <w:bookmarkStart w:id="27" w:name="_Toc531440948"/>
      <w:bookmarkStart w:id="28" w:name="_Toc531443527"/>
      <w:bookmarkStart w:id="29" w:name="_Toc531445325"/>
      <w:bookmarkStart w:id="30" w:name="_Toc531653113"/>
      <w:r w:rsidRPr="004E5BF6">
        <w:lastRenderedPageBreak/>
        <w:t>PREFACE</w:t>
      </w:r>
      <w:bookmarkEnd w:id="22"/>
      <w:bookmarkEnd w:id="23"/>
      <w:bookmarkEnd w:id="24"/>
      <w:bookmarkEnd w:id="25"/>
      <w:bookmarkEnd w:id="26"/>
      <w:bookmarkEnd w:id="27"/>
      <w:bookmarkEnd w:id="28"/>
      <w:bookmarkEnd w:id="29"/>
      <w:bookmarkEnd w:id="30"/>
    </w:p>
    <w:p w:rsidR="00E5612E" w:rsidRPr="004E5BF6" w:rsidRDefault="00E5612E" w:rsidP="00E5612E">
      <w:pPr>
        <w:rPr>
          <w:b/>
        </w:rPr>
      </w:pPr>
      <w:r w:rsidRPr="004E5BF6">
        <w:t>While irrigation development is at the top of the government’s priority agendas as it is key to boost production and improve food security as well as to provide inputs for industrial development. Accordingly, irrigated land in different scales has been aggressively expanding from time to time. To this end, to enhance quality delivery of small-scale irrigation development planning, implementation and management, it has been decided to develop standard SSI guidelines that must be nationally applied. In September 2017 the Ministry of Agriculture (</w:t>
      </w:r>
      <w:proofErr w:type="spellStart"/>
      <w:r w:rsidRPr="004E5BF6">
        <w:t>MoA</w:t>
      </w:r>
      <w:proofErr w:type="spellEnd"/>
      <w:r w:rsidRPr="004E5BF6">
        <w:t>) had entrusted Generation Integrated Rural Development Consultant (GIRDC) to prepare the National Small-scale Irrigation Development Guidelines (SSIGLs).</w:t>
      </w:r>
    </w:p>
    <w:p w:rsidR="00E5612E" w:rsidRPr="004E5BF6" w:rsidRDefault="00E5612E" w:rsidP="00E5612E">
      <w:pPr>
        <w:autoSpaceDE w:val="0"/>
        <w:autoSpaceDN w:val="0"/>
        <w:adjustRightInd w:val="0"/>
        <w:spacing w:line="240" w:lineRule="auto"/>
        <w:rPr>
          <w:b/>
        </w:rPr>
      </w:pPr>
    </w:p>
    <w:p w:rsidR="00E5612E" w:rsidRPr="004E5BF6" w:rsidRDefault="00E5612E" w:rsidP="00E5612E">
      <w:pPr>
        <w:autoSpaceDE w:val="0"/>
        <w:autoSpaceDN w:val="0"/>
        <w:adjustRightInd w:val="0"/>
      </w:pPr>
      <w:r w:rsidRPr="004E5BF6">
        <w:t xml:space="preserve">Preparation of the SSIGLs for enhancing development of irrigated agriculture is recognized as one of the many core initiatives of the </w:t>
      </w:r>
      <w:proofErr w:type="spellStart"/>
      <w:r w:rsidRPr="004E5BF6">
        <w:t>MoA</w:t>
      </w:r>
      <w:proofErr w:type="spellEnd"/>
      <w:r w:rsidRPr="004E5BF6">
        <w:t xml:space="preserve"> to improve its delivery system and achieve the targets in irrigated agriculture and fulfill its mission for improving agricultural productivity and production. The core objective of developing SSIGLs is to summarize present thinking, knowledge and practices to enable irrigation practitioners to properly plan, implement and manage community managed SSI schemes to develop the full irrigation potential in a sustainable manner. </w:t>
      </w:r>
    </w:p>
    <w:p w:rsidR="00E5612E" w:rsidRPr="004E5BF6" w:rsidRDefault="00E5612E" w:rsidP="00E5612E">
      <w:pPr>
        <w:autoSpaceDE w:val="0"/>
        <w:autoSpaceDN w:val="0"/>
        <w:adjustRightInd w:val="0"/>
      </w:pPr>
    </w:p>
    <w:p w:rsidR="00E5612E" w:rsidRPr="004E5BF6" w:rsidRDefault="00E5612E" w:rsidP="00E5612E">
      <w:pPr>
        <w:autoSpaceDE w:val="0"/>
        <w:autoSpaceDN w:val="0"/>
        <w:adjustRightInd w:val="0"/>
      </w:pPr>
      <w:r w:rsidRPr="004E5BF6">
        <w:t xml:space="preserve">As the SSIGLs are prepared based on national and international knowledge, experiences and practices, and describe current and recommended practice and set out the national standard guides and procedures for SSI development, they serve as a source of information and provide guidance. Hence, it is believed that the SSIGLs will contribute </w:t>
      </w:r>
      <w:r w:rsidRPr="004E5BF6">
        <w:rPr>
          <w:noProof/>
        </w:rPr>
        <w:t xml:space="preserve">to </w:t>
      </w:r>
      <w:r w:rsidRPr="004E5BF6">
        <w:t xml:space="preserve">ensuring the quality and timely delivery, operation </w:t>
      </w:r>
      <w:r w:rsidRPr="004E5BF6">
        <w:rPr>
          <w:noProof/>
        </w:rPr>
        <w:t>and</w:t>
      </w:r>
      <w:r w:rsidRPr="004E5BF6">
        <w:t xml:space="preserve"> maintenance of SSI schemes in the country. The SSIGLs attempt to explain and illustrate the important concepts, considerations </w:t>
      </w:r>
      <w:r w:rsidRPr="004E5BF6">
        <w:rPr>
          <w:noProof/>
        </w:rPr>
        <w:t>and</w:t>
      </w:r>
      <w:r w:rsidRPr="004E5BF6">
        <w:t xml:space="preserve"> procedures in SSI planning, implementation and management; and shall be used as a guiding framework for professionals engaged in SSI development. Illustrative examples from within the country have been added to enable the users understand the contents</w:t>
      </w:r>
      <w:r>
        <w:t>,</w:t>
      </w:r>
      <w:r w:rsidRPr="004E5BF6">
        <w:t xml:space="preserve"> methodologies presented in the SSIGLs.</w:t>
      </w:r>
    </w:p>
    <w:p w:rsidR="00E5612E" w:rsidRPr="004E5BF6" w:rsidRDefault="00E5612E" w:rsidP="00E5612E">
      <w:pPr>
        <w:autoSpaceDE w:val="0"/>
        <w:autoSpaceDN w:val="0"/>
        <w:adjustRightInd w:val="0"/>
      </w:pPr>
    </w:p>
    <w:p w:rsidR="00E5612E" w:rsidRPr="004E5BF6" w:rsidRDefault="00E5612E" w:rsidP="00E5612E">
      <w:pPr>
        <w:autoSpaceDE w:val="0"/>
        <w:autoSpaceDN w:val="0"/>
        <w:adjustRightInd w:val="0"/>
      </w:pPr>
      <w:r w:rsidRPr="004E5BF6">
        <w:t xml:space="preserve">The intended audiences of the SSIGLs are government organizations, NGOs, CSOs and the private sector involved in SSI development. Professionally, the SSIGLs will be beneficial for experienced and junior planners, experts, contractors, consultants, suppliers, investors, operators and managers of SSI schemes. The SSIGLs will also serve as a useful reference for </w:t>
      </w:r>
      <w:r w:rsidRPr="004E5BF6">
        <w:rPr>
          <w:noProof/>
        </w:rPr>
        <w:t>academia</w:t>
      </w:r>
      <w:r w:rsidRPr="004E5BF6">
        <w:t xml:space="preserve"> and researchers involved and interested in SSI development. The SSIGLs will guide</w:t>
      </w:r>
      <w:r w:rsidRPr="004E5BF6" w:rsidDel="007E75B7">
        <w:t xml:space="preserve"> </w:t>
      </w:r>
      <w:r w:rsidRPr="004E5BF6">
        <w:t>to ensure that</w:t>
      </w:r>
      <w:r>
        <w:t>;</w:t>
      </w:r>
      <w:r w:rsidRPr="004E5BF6">
        <w:t xml:space="preserve"> planning, implementation </w:t>
      </w:r>
      <w:r w:rsidRPr="004E5BF6">
        <w:rPr>
          <w:noProof/>
        </w:rPr>
        <w:t>and</w:t>
      </w:r>
      <w:r w:rsidRPr="004E5BF6">
        <w:t xml:space="preserve"> management of SSI projects </w:t>
      </w:r>
      <w:r w:rsidRPr="004E5BF6">
        <w:rPr>
          <w:noProof/>
        </w:rPr>
        <w:t>is</w:t>
      </w:r>
      <w:r w:rsidRPr="004E5BF6">
        <w:t xml:space="preserve"> formalized and set procedures and processes to be followed. As the SSIGLs provide information and guides they must be always fully considered and applied </w:t>
      </w:r>
      <w:r>
        <w:t xml:space="preserve">by </w:t>
      </w:r>
      <w:r w:rsidRPr="004E5BF6">
        <w:t xml:space="preserve">adapting them to the local specific requirements. </w:t>
      </w:r>
    </w:p>
    <w:p w:rsidR="00E5612E" w:rsidRPr="004E5BF6" w:rsidRDefault="00E5612E" w:rsidP="00E5612E">
      <w:pPr>
        <w:autoSpaceDE w:val="0"/>
        <w:autoSpaceDN w:val="0"/>
        <w:adjustRightInd w:val="0"/>
      </w:pPr>
    </w:p>
    <w:p w:rsidR="00E5612E" w:rsidRPr="004E5BF6" w:rsidRDefault="00E5612E" w:rsidP="00E5612E">
      <w:r w:rsidRPr="004E5BF6">
        <w:t xml:space="preserve">In cognizance with the need for quality SSIGLs, the </w:t>
      </w:r>
      <w:proofErr w:type="spellStart"/>
      <w:r w:rsidRPr="004E5BF6">
        <w:t>MoA</w:t>
      </w:r>
      <w:proofErr w:type="spellEnd"/>
      <w:r w:rsidRPr="004E5BF6">
        <w:t xml:space="preserve"> has duly considered quality assurance and control during preparation of the guidelines. Accordingly, the outlines, contents </w:t>
      </w:r>
      <w:r w:rsidRPr="004E5BF6">
        <w:rPr>
          <w:noProof/>
        </w:rPr>
        <w:t>and</w:t>
      </w:r>
      <w:r w:rsidRPr="004E5BF6">
        <w:t xml:space="preserve"> scope of the SSIGLs were thoroughly discussed, reviewed and modified by NAWMP members (senior professionals from public, national and international stakeholder) with key stakeholders in many consultative meetings and workshops. Moreover, at each milestone of SSIGL preparation, resource persons from all stakeholders reviewed and confirmed that SSIGLs have met the </w:t>
      </w:r>
      <w:r w:rsidRPr="004E5BF6">
        <w:rPr>
          <w:noProof/>
        </w:rPr>
        <w:t>demands</w:t>
      </w:r>
      <w:r w:rsidRPr="004E5BF6">
        <w:t xml:space="preserve"> and expectations of users.</w:t>
      </w:r>
    </w:p>
    <w:p w:rsidR="00E5612E" w:rsidRPr="004E5BF6" w:rsidRDefault="00E5612E" w:rsidP="00E5612E">
      <w:pPr>
        <w:autoSpaceDE w:val="0"/>
        <w:autoSpaceDN w:val="0"/>
        <w:adjustRightInd w:val="0"/>
        <w:spacing w:line="240" w:lineRule="auto"/>
      </w:pPr>
    </w:p>
    <w:p w:rsidR="00E5612E" w:rsidRPr="004E5BF6" w:rsidRDefault="00E5612E" w:rsidP="00E5612E">
      <w:pPr>
        <w:autoSpaceDE w:val="0"/>
        <w:autoSpaceDN w:val="0"/>
        <w:adjustRightInd w:val="0"/>
      </w:pPr>
      <w:r w:rsidRPr="004E5BF6">
        <w:t xml:space="preserve">Moreover, the Ministry has mobilized resource persons from key Federal, National Regional States level stakeholders and international development partners for review, validation and endorsement of the SSIGLs.  </w:t>
      </w:r>
    </w:p>
    <w:p w:rsidR="00E5612E" w:rsidRPr="004E5BF6" w:rsidRDefault="00E5612E" w:rsidP="00E5612E">
      <w:pPr>
        <w:autoSpaceDE w:val="0"/>
        <w:autoSpaceDN w:val="0"/>
        <w:adjustRightInd w:val="0"/>
      </w:pPr>
      <w:r w:rsidRPr="004E5BF6">
        <w:lastRenderedPageBreak/>
        <w:t xml:space="preserve">Several hundreds of experienced professionals (who are very qualified experts in their respective fields) from government institutions, relevant private sector and international development partners have significantly contributed to the preparation of the SSIGLs. They have been involved in all aspects of the development of SSIGLs throughout the preparation process. The preparation process included a number of consultation meetings and workshops: (i) </w:t>
      </w:r>
      <w:r w:rsidRPr="004E5BF6">
        <w:rPr>
          <w:lang w:val="en-GB"/>
        </w:rPr>
        <w:t xml:space="preserve">workshop </w:t>
      </w:r>
      <w:r w:rsidRPr="004E5BF6">
        <w:t xml:space="preserve">to review  inception report, (ii) </w:t>
      </w:r>
      <w:r w:rsidRPr="004E5BF6">
        <w:rPr>
          <w:lang w:val="en-GB"/>
        </w:rPr>
        <w:t>workshop on findings of review of existing guidelines/manuals</w:t>
      </w:r>
      <w:r>
        <w:rPr>
          <w:lang w:val="en-GB"/>
        </w:rPr>
        <w:t xml:space="preserve"> and proposed contents of the SSIGLs</w:t>
      </w:r>
      <w:r w:rsidRPr="004E5BF6">
        <w:rPr>
          <w:lang w:val="en-GB"/>
        </w:rPr>
        <w:t xml:space="preserve">, (iii) meetings to review  zero draft SSI GLs, (iv) </w:t>
      </w:r>
      <w:r w:rsidRPr="004E5BF6">
        <w:rPr>
          <w:bCs/>
        </w:rPr>
        <w:t>review workshop on draft SSI GLs, (v) s</w:t>
      </w:r>
      <w:r w:rsidRPr="004E5BF6">
        <w:rPr>
          <w:lang w:val="en-GB"/>
        </w:rPr>
        <w:t xml:space="preserve">mall group review meetings on thematic areas, (vi) small group consultation meetings on </w:t>
      </w:r>
      <w:r>
        <w:rPr>
          <w:lang w:val="en-GB"/>
        </w:rPr>
        <w:t xml:space="preserve">its final presentation of </w:t>
      </w:r>
      <w:r w:rsidRPr="004E5BF6">
        <w:rPr>
          <w:lang w:val="en-GB"/>
        </w:rPr>
        <w:t xml:space="preserve"> contents and layout, (vii) consultation </w:t>
      </w:r>
      <w:r w:rsidRPr="004E5BF6">
        <w:t>mini-workshops in the National States on semi-final versions of the SSIGLs, and (viii) final write-shop for the appraisal and approval of the final versions of SSIGLs.</w:t>
      </w:r>
    </w:p>
    <w:p w:rsidR="00E5612E" w:rsidRPr="004E5BF6" w:rsidRDefault="00E5612E" w:rsidP="00E5612E">
      <w:pPr>
        <w:autoSpaceDE w:val="0"/>
        <w:autoSpaceDN w:val="0"/>
        <w:adjustRightInd w:val="0"/>
      </w:pPr>
    </w:p>
    <w:p w:rsidR="00E5612E" w:rsidRPr="004E5BF6" w:rsidRDefault="00E5612E" w:rsidP="00E5612E">
      <w:pPr>
        <w:autoSpaceDE w:val="0"/>
        <w:autoSpaceDN w:val="0"/>
        <w:adjustRightInd w:val="0"/>
      </w:pPr>
      <w:r w:rsidRPr="004E5BF6">
        <w:t xml:space="preserve">The deliberations, concerns, suggestions </w:t>
      </w:r>
      <w:r w:rsidRPr="004E5BF6">
        <w:rPr>
          <w:noProof/>
        </w:rPr>
        <w:t>and</w:t>
      </w:r>
      <w:r w:rsidRPr="004E5BF6">
        <w:t xml:space="preserve"> comments received from professionals have been duly considered and incorporated by the GIRD Consultant in the final SSIGLs. </w:t>
      </w:r>
    </w:p>
    <w:p w:rsidR="00E5612E" w:rsidRPr="004E5BF6" w:rsidRDefault="00E5612E" w:rsidP="00E5612E">
      <w:pPr>
        <w:autoSpaceDE w:val="0"/>
        <w:autoSpaceDN w:val="0"/>
        <w:adjustRightInd w:val="0"/>
      </w:pPr>
    </w:p>
    <w:p w:rsidR="00E5612E" w:rsidRPr="004E5BF6" w:rsidRDefault="00E5612E" w:rsidP="00E5612E">
      <w:pPr>
        <w:autoSpaceDE w:val="0"/>
        <w:autoSpaceDN w:val="0"/>
        <w:adjustRightInd w:val="0"/>
      </w:pPr>
      <w:r w:rsidRPr="004E5BF6">
        <w:t>There are 34 separate guidelines which are categorized into the following five parts concurrent to SSI development phases:</w:t>
      </w:r>
    </w:p>
    <w:p w:rsidR="00E5612E" w:rsidRPr="004E5BF6" w:rsidRDefault="00E5612E" w:rsidP="00E5612E">
      <w:pPr>
        <w:autoSpaceDE w:val="0"/>
        <w:autoSpaceDN w:val="0"/>
        <w:adjustRightInd w:val="0"/>
        <w:rPr>
          <w:rFonts w:eastAsia="Calibri"/>
        </w:rPr>
      </w:pPr>
    </w:p>
    <w:p w:rsidR="00E5612E" w:rsidRPr="004E5BF6" w:rsidRDefault="00E5612E" w:rsidP="00E5612E">
      <w:pPr>
        <w:autoSpaceDE w:val="0"/>
        <w:autoSpaceDN w:val="0"/>
        <w:adjustRightInd w:val="0"/>
        <w:ind w:left="720" w:hanging="720"/>
        <w:rPr>
          <w:rFonts w:eastAsia="Calibri"/>
        </w:rPr>
      </w:pPr>
      <w:proofErr w:type="gramStart"/>
      <w:r w:rsidRPr="004E5BF6">
        <w:rPr>
          <w:rFonts w:eastAsia="Calibri"/>
        </w:rPr>
        <w:t>Part-I.</w:t>
      </w:r>
      <w:proofErr w:type="gramEnd"/>
      <w:r w:rsidRPr="004E5BF6">
        <w:rPr>
          <w:rFonts w:eastAsia="Calibri"/>
        </w:rPr>
        <w:t xml:space="preserve"> </w:t>
      </w:r>
      <w:r w:rsidRPr="004E5BF6">
        <w:t>Project Initiation, Planning and Organization Guideline which</w:t>
      </w:r>
      <w:r w:rsidRPr="004E5BF6">
        <w:rPr>
          <w:rFonts w:eastAsia="Calibri"/>
        </w:rPr>
        <w:t xml:space="preserve"> deals with </w:t>
      </w:r>
      <w:r w:rsidRPr="004E5BF6">
        <w:rPr>
          <w:rFonts w:eastAsia="Calibri"/>
          <w:noProof/>
        </w:rPr>
        <w:t>key considerations</w:t>
      </w:r>
      <w:r w:rsidRPr="004E5BF6">
        <w:rPr>
          <w:rFonts w:eastAsia="Calibri"/>
        </w:rPr>
        <w:t xml:space="preserve"> and procedures on planning and organization of SSI development projects.</w:t>
      </w:r>
    </w:p>
    <w:p w:rsidR="00E5612E" w:rsidRPr="004E5BF6" w:rsidRDefault="00E5612E" w:rsidP="00E5612E">
      <w:pPr>
        <w:autoSpaceDE w:val="0"/>
        <w:autoSpaceDN w:val="0"/>
        <w:adjustRightInd w:val="0"/>
        <w:ind w:left="720" w:hanging="720"/>
        <w:rPr>
          <w:rFonts w:eastAsia="Calibri"/>
        </w:rPr>
      </w:pPr>
      <w:proofErr w:type="gramStart"/>
      <w:r w:rsidRPr="004E5BF6">
        <w:rPr>
          <w:rFonts w:eastAsia="Calibri"/>
        </w:rPr>
        <w:t>Part-II.</w:t>
      </w:r>
      <w:proofErr w:type="gramEnd"/>
      <w:r w:rsidRPr="004E5BF6">
        <w:rPr>
          <w:rFonts w:eastAsia="Calibri"/>
        </w:rPr>
        <w:t xml:space="preserve"> </w:t>
      </w:r>
      <w:r w:rsidRPr="004E5BF6">
        <w:t xml:space="preserve">Site Identification and Prioritization Guideline </w:t>
      </w:r>
      <w:r w:rsidRPr="004E5BF6">
        <w:rPr>
          <w:rFonts w:eastAsia="Calibri"/>
        </w:rPr>
        <w:t xml:space="preserve">which treats physical potential identification and prioritization of investment projects. It presents SSI site selection process and prioritization criteria. </w:t>
      </w:r>
    </w:p>
    <w:p w:rsidR="00E5612E" w:rsidRPr="004E5BF6" w:rsidRDefault="00E5612E" w:rsidP="00E5612E">
      <w:pPr>
        <w:autoSpaceDE w:val="0"/>
        <w:autoSpaceDN w:val="0"/>
        <w:adjustRightInd w:val="0"/>
        <w:rPr>
          <w:rFonts w:eastAsia="Calibri"/>
        </w:rPr>
      </w:pPr>
      <w:proofErr w:type="gramStart"/>
      <w:r w:rsidRPr="004E5BF6">
        <w:rPr>
          <w:rFonts w:eastAsia="Calibri"/>
        </w:rPr>
        <w:t>Part-III.</w:t>
      </w:r>
      <w:proofErr w:type="gramEnd"/>
      <w:r w:rsidRPr="004E5BF6">
        <w:rPr>
          <w:rFonts w:eastAsia="Calibri"/>
        </w:rPr>
        <w:t xml:space="preserve"> Feasibility Study and Detail Design Guidelines for SSID dealing with feasibility study </w:t>
      </w:r>
      <w:r w:rsidRPr="004E5BF6">
        <w:rPr>
          <w:rFonts w:eastAsia="Calibri"/>
        </w:rPr>
        <w:tab/>
        <w:t xml:space="preserve">and design concepts, </w:t>
      </w:r>
      <w:r w:rsidRPr="004E5BF6">
        <w:t xml:space="preserve">approaches, </w:t>
      </w:r>
      <w:r w:rsidRPr="004E5BF6">
        <w:rPr>
          <w:rFonts w:eastAsia="Calibri"/>
        </w:rPr>
        <w:t xml:space="preserve">considerations, requirements and procedures in the </w:t>
      </w:r>
      <w:r w:rsidRPr="004E5BF6">
        <w:rPr>
          <w:rFonts w:eastAsia="Calibri"/>
        </w:rPr>
        <w:tab/>
        <w:t>study and design of SSI</w:t>
      </w:r>
      <w:r w:rsidRPr="004E5BF6">
        <w:rPr>
          <w:rFonts w:eastAsia="Calibri"/>
          <w:noProof/>
        </w:rPr>
        <w:t xml:space="preserve"> systems</w:t>
      </w:r>
      <w:r w:rsidRPr="004E5BF6">
        <w:rPr>
          <w:rFonts w:eastAsia="Calibri"/>
        </w:rPr>
        <w:t>.</w:t>
      </w:r>
    </w:p>
    <w:p w:rsidR="00E5612E" w:rsidRPr="004E5BF6" w:rsidRDefault="00E5612E" w:rsidP="00E5612E">
      <w:pPr>
        <w:autoSpaceDE w:val="0"/>
        <w:autoSpaceDN w:val="0"/>
        <w:adjustRightInd w:val="0"/>
        <w:ind w:left="720" w:hanging="720"/>
      </w:pPr>
      <w:proofErr w:type="gramStart"/>
      <w:r w:rsidRPr="004E5BF6">
        <w:t>Part-IV.</w:t>
      </w:r>
      <w:proofErr w:type="gramEnd"/>
      <w:r w:rsidRPr="004E5BF6">
        <w:t xml:space="preserve"> Contract Administration and Construction Management Guidelines for SSI development presents the considerations, requirements, and procedures involved in construction of works, </w:t>
      </w:r>
      <w:r w:rsidRPr="004E5BF6">
        <w:tab/>
        <w:t xml:space="preserve">construction supervision and contract administration. </w:t>
      </w:r>
    </w:p>
    <w:p w:rsidR="00E5612E" w:rsidRPr="004E5BF6" w:rsidRDefault="00E5612E" w:rsidP="00E5612E">
      <w:pPr>
        <w:autoSpaceDE w:val="0"/>
        <w:autoSpaceDN w:val="0"/>
        <w:adjustRightInd w:val="0"/>
        <w:rPr>
          <w:rFonts w:eastAsia="Calibri"/>
        </w:rPr>
      </w:pPr>
      <w:proofErr w:type="gramStart"/>
      <w:r w:rsidRPr="004E5BF6">
        <w:rPr>
          <w:rFonts w:eastAsia="Calibri"/>
        </w:rPr>
        <w:t>Part-V.</w:t>
      </w:r>
      <w:proofErr w:type="gramEnd"/>
      <w:r w:rsidRPr="004E5BF6">
        <w:rPr>
          <w:rFonts w:eastAsia="Calibri"/>
        </w:rPr>
        <w:t xml:space="preserve"> </w:t>
      </w:r>
      <w:proofErr w:type="gramStart"/>
      <w:r w:rsidRPr="004E5BF6">
        <w:rPr>
          <w:rFonts w:eastAsia="Calibri"/>
        </w:rPr>
        <w:t xml:space="preserve">SSI Scheme Management, Operation and Maintenance Guidelines which covers SSI </w:t>
      </w:r>
      <w:r w:rsidRPr="004E5BF6">
        <w:rPr>
          <w:rFonts w:eastAsia="Calibri"/>
        </w:rPr>
        <w:tab/>
        <w:t>Scheme management and operation.</w:t>
      </w:r>
      <w:proofErr w:type="gramEnd"/>
      <w:r w:rsidRPr="004E5BF6">
        <w:rPr>
          <w:rFonts w:eastAsia="Calibri"/>
        </w:rPr>
        <w:t xml:space="preserve"> </w:t>
      </w:r>
    </w:p>
    <w:p w:rsidR="00E5612E" w:rsidRDefault="00E5612E" w:rsidP="00E5612E">
      <w:pPr>
        <w:autoSpaceDE w:val="0"/>
        <w:autoSpaceDN w:val="0"/>
        <w:adjustRightInd w:val="0"/>
        <w:rPr>
          <w:rFonts w:eastAsia="Calibri"/>
        </w:rPr>
      </w:pPr>
    </w:p>
    <w:p w:rsidR="00027A38" w:rsidRDefault="00027A38" w:rsidP="00027A38">
      <w:pPr>
        <w:autoSpaceDE w:val="0"/>
        <w:autoSpaceDN w:val="0"/>
        <w:adjustRightInd w:val="0"/>
        <w:rPr>
          <w:rFonts w:eastAsia="Calibri"/>
        </w:rPr>
      </w:pPr>
      <w:r>
        <w:rPr>
          <w:rFonts w:eastAsia="Calibri"/>
        </w:rPr>
        <w:t>Moreover, Tools for Small Scale Irrigation development are also prepared as part of SSIGLs.</w:t>
      </w:r>
    </w:p>
    <w:p w:rsidR="00027A38" w:rsidRDefault="00027A38" w:rsidP="00027A38">
      <w:pPr>
        <w:autoSpaceDE w:val="0"/>
        <w:autoSpaceDN w:val="0"/>
        <w:adjustRightInd w:val="0"/>
      </w:pPr>
    </w:p>
    <w:p w:rsidR="00027A38" w:rsidRDefault="00027A38" w:rsidP="00027A38">
      <w:pPr>
        <w:autoSpaceDE w:val="0"/>
        <w:autoSpaceDN w:val="0"/>
        <w:adjustRightInd w:val="0"/>
      </w:pPr>
      <w:r>
        <w:t>It is strongly believed and expected that; the SSIGLs will be quickly applied by all stakeholders involved in SSI development and others as appropriate following the dissemination and familiarization process of the guidelines in order to ensure efficient, productive and sustainable irrigation development.</w:t>
      </w:r>
    </w:p>
    <w:p w:rsidR="00027A38" w:rsidRDefault="00027A38" w:rsidP="00027A38">
      <w:pPr>
        <w:autoSpaceDE w:val="0"/>
        <w:autoSpaceDN w:val="0"/>
        <w:adjustRightInd w:val="0"/>
      </w:pPr>
    </w:p>
    <w:p w:rsidR="00027A38" w:rsidRDefault="00027A38" w:rsidP="00027A38">
      <w:pPr>
        <w:autoSpaceDE w:val="0"/>
        <w:autoSpaceDN w:val="0"/>
        <w:adjustRightInd w:val="0"/>
      </w:pPr>
      <w:r>
        <w:t xml:space="preserve">The SSIGLs are envisioned to be updated by incorporating new technologies and experiences including research findings. Therefore, any suggestions, concerns, recommendations </w:t>
      </w:r>
      <w:r>
        <w:rPr>
          <w:noProof/>
        </w:rPr>
        <w:t>and</w:t>
      </w:r>
      <w:r>
        <w:t xml:space="preserve"> comments on the SSIGLs are highly appreciated and welcome for future updates as per the attached format below.  Furthermore, despite efforts in making all types of editorial works, there may still errors, which similarly shall be handled in future undated versions.  </w:t>
      </w:r>
    </w:p>
    <w:p w:rsidR="00E5612E" w:rsidRPr="004E5BF6" w:rsidRDefault="00E5612E" w:rsidP="00E5612E">
      <w:pPr>
        <w:autoSpaceDE w:val="0"/>
        <w:autoSpaceDN w:val="0"/>
        <w:adjustRightInd w:val="0"/>
      </w:pPr>
    </w:p>
    <w:p w:rsidR="00E5612E" w:rsidRPr="004E5BF6" w:rsidRDefault="00E5612E" w:rsidP="00E5612E">
      <w:pPr>
        <w:autoSpaceDE w:val="0"/>
        <w:autoSpaceDN w:val="0"/>
        <w:adjustRightInd w:val="0"/>
      </w:pPr>
    </w:p>
    <w:p w:rsidR="00E5612E" w:rsidRDefault="00E5612E" w:rsidP="00E5612E">
      <w:pPr>
        <w:ind w:left="720"/>
        <w:rPr>
          <w:b/>
          <w:sz w:val="28"/>
          <w:szCs w:val="28"/>
        </w:rPr>
      </w:pPr>
    </w:p>
    <w:p w:rsidR="00E5612E" w:rsidRDefault="00E5612E" w:rsidP="00E5612E">
      <w:pPr>
        <w:spacing w:after="200"/>
        <w:jc w:val="left"/>
        <w:rPr>
          <w:b/>
          <w:sz w:val="28"/>
          <w:szCs w:val="28"/>
        </w:rPr>
      </w:pPr>
      <w:r>
        <w:rPr>
          <w:b/>
          <w:sz w:val="28"/>
          <w:szCs w:val="28"/>
        </w:rPr>
        <w:br w:type="page"/>
      </w:r>
    </w:p>
    <w:p w:rsidR="00E5612E" w:rsidRDefault="00E5612E" w:rsidP="00E5612E">
      <w:pPr>
        <w:pStyle w:val="Heading1"/>
        <w:numPr>
          <w:ilvl w:val="0"/>
          <w:numId w:val="0"/>
        </w:numPr>
        <w:ind w:left="720" w:hanging="720"/>
      </w:pPr>
      <w:bookmarkStart w:id="31" w:name="_Toc529616569"/>
      <w:bookmarkStart w:id="32" w:name="_Toc531353125"/>
      <w:bookmarkStart w:id="33" w:name="_Toc531355483"/>
      <w:bookmarkStart w:id="34" w:name="_Toc531426951"/>
      <w:bookmarkStart w:id="35" w:name="_Toc531430046"/>
      <w:bookmarkStart w:id="36" w:name="_Toc531440949"/>
      <w:bookmarkStart w:id="37" w:name="_Toc531443528"/>
      <w:bookmarkStart w:id="38" w:name="_Toc531445326"/>
      <w:bookmarkStart w:id="39" w:name="_Toc531653114"/>
      <w:r w:rsidRPr="00315932">
        <w:lastRenderedPageBreak/>
        <w:t>UPDATING AND REVISIONS OF GUIDELINES</w:t>
      </w:r>
      <w:bookmarkEnd w:id="31"/>
      <w:bookmarkEnd w:id="32"/>
      <w:bookmarkEnd w:id="33"/>
      <w:bookmarkEnd w:id="34"/>
      <w:bookmarkEnd w:id="35"/>
      <w:bookmarkEnd w:id="36"/>
      <w:bookmarkEnd w:id="37"/>
      <w:bookmarkEnd w:id="38"/>
      <w:bookmarkEnd w:id="39"/>
    </w:p>
    <w:p w:rsidR="00E5612E" w:rsidRPr="00315932" w:rsidRDefault="00E5612E" w:rsidP="00E5612E">
      <w:pPr>
        <w:autoSpaceDE w:val="0"/>
        <w:autoSpaceDN w:val="0"/>
        <w:adjustRightInd w:val="0"/>
      </w:pPr>
      <w:r w:rsidRPr="00315932">
        <w:t xml:space="preserve">The GLs are intended as an up-to-date or a live document enabling revisions, to be updated periodically to incorporate improvements, when and where necessary; may be due to evolving demands, technological changes and changing policies, and regulatory frameworks. Planning, study and design of SSI development interventions is a dynamic process. Advancements in these aspects are necessary to cope up with the changing environment and advancing techniques. Also, based on observation feedbacks and experiences gained during application and implementation of the guidelines, there might be a need to update the requirements, provisions and procedures, as appropriate. Besides, day-by-day, water is becoming more and more valuable. Hence, for efficient water development, utilization and management will have to be designed, planned and constructed with a new set up of mind to keep pace with the changing needs of the time. It may, therefore, be necessary to take up the work of further revision of these GLs. </w:t>
      </w:r>
    </w:p>
    <w:p w:rsidR="00E5612E" w:rsidRPr="00315932" w:rsidRDefault="00E5612E" w:rsidP="00E5612E">
      <w:pPr>
        <w:autoSpaceDE w:val="0"/>
        <w:autoSpaceDN w:val="0"/>
        <w:adjustRightInd w:val="0"/>
      </w:pPr>
    </w:p>
    <w:p w:rsidR="00E5612E" w:rsidRPr="00315932" w:rsidRDefault="00E5612E" w:rsidP="00E5612E">
      <w:pPr>
        <w:autoSpaceDE w:val="0"/>
        <w:autoSpaceDN w:val="0"/>
        <w:adjustRightInd w:val="0"/>
      </w:pPr>
      <w:r w:rsidRPr="00315932">
        <w:t>This current version of the GLs has particular reference to the prevailing conditions in Ethiopia and reflects the experience gained through activities within the sub-sector during subsequent years. This is the first version of the SSI development GLs. This version shall be used as a starting point for future update, revision and improvement. Future updating and revisions to the GLs are anticipated as part of the process of strengthening the standards for planning, study, design, construction, operation and management SSI development in the country.</w:t>
      </w:r>
    </w:p>
    <w:p w:rsidR="00E5612E" w:rsidRPr="00315932" w:rsidRDefault="00E5612E" w:rsidP="00E5612E">
      <w:pPr>
        <w:autoSpaceDE w:val="0"/>
        <w:autoSpaceDN w:val="0"/>
        <w:adjustRightInd w:val="0"/>
      </w:pPr>
    </w:p>
    <w:p w:rsidR="00E5612E" w:rsidRPr="00315932" w:rsidRDefault="00E5612E" w:rsidP="00E5612E">
      <w:pPr>
        <w:autoSpaceDE w:val="0"/>
        <w:autoSpaceDN w:val="0"/>
        <w:adjustRightInd w:val="0"/>
      </w:pPr>
      <w:r w:rsidRPr="00315932">
        <w:t>Completion of the review and updating of the GLs shall be undertaken in close consultation with the federal and regional irrigation institutions and other stakeholders in the irrigation sub-sector including the contracting and consulting industry.</w:t>
      </w:r>
    </w:p>
    <w:p w:rsidR="00E5612E" w:rsidRPr="00315932" w:rsidRDefault="00E5612E" w:rsidP="00E5612E">
      <w:pPr>
        <w:autoSpaceDE w:val="0"/>
        <w:autoSpaceDN w:val="0"/>
        <w:adjustRightInd w:val="0"/>
      </w:pPr>
    </w:p>
    <w:p w:rsidR="00E5612E" w:rsidRPr="00315932" w:rsidRDefault="00E5612E" w:rsidP="00E5612E">
      <w:pPr>
        <w:autoSpaceDE w:val="0"/>
        <w:autoSpaceDN w:val="0"/>
        <w:adjustRightInd w:val="0"/>
      </w:pPr>
      <w:r w:rsidRPr="00315932">
        <w:t>In summary, significant changes to criteria, procedures or any other relevant issues related to technological changes, new policies or revised laws should be incorporated into the GLs from their date of effectiveness. Other minor changes that will not significantly affect the whole nature of the GLs may be accumulated and made periodically. When changes are made and approved, new page(s) incorporating the revision, together with the revision date, will be issued and inserted into the relevant GL section.</w:t>
      </w:r>
    </w:p>
    <w:p w:rsidR="00E5612E" w:rsidRPr="00315932" w:rsidRDefault="00E5612E" w:rsidP="00E5612E">
      <w:pPr>
        <w:autoSpaceDE w:val="0"/>
        <w:autoSpaceDN w:val="0"/>
        <w:adjustRightInd w:val="0"/>
      </w:pPr>
    </w:p>
    <w:p w:rsidR="00E5612E" w:rsidRDefault="00E5612E" w:rsidP="00E5612E">
      <w:pPr>
        <w:autoSpaceDE w:val="0"/>
        <w:autoSpaceDN w:val="0"/>
        <w:adjustRightInd w:val="0"/>
      </w:pPr>
      <w:r w:rsidRPr="00315932">
        <w:t>All suggestions to improve the GLs should be made in accordance with the following procedures:</w:t>
      </w:r>
    </w:p>
    <w:p w:rsidR="00E5612E" w:rsidRPr="00315932" w:rsidRDefault="00E5612E" w:rsidP="00E5612E"/>
    <w:p w:rsidR="00E5612E" w:rsidRPr="004961B2" w:rsidRDefault="00E5612E" w:rsidP="00463A37">
      <w:pPr>
        <w:pStyle w:val="ListParagraph"/>
        <w:numPr>
          <w:ilvl w:val="0"/>
          <w:numId w:val="81"/>
        </w:numPr>
        <w:autoSpaceDE w:val="0"/>
        <w:autoSpaceDN w:val="0"/>
        <w:adjustRightInd w:val="0"/>
        <w:spacing w:before="0" w:after="0" w:line="276" w:lineRule="auto"/>
        <w:ind w:left="720"/>
        <w:rPr>
          <w:u w:val="single"/>
        </w:rPr>
      </w:pPr>
      <w:r w:rsidRPr="00315932">
        <w:t>Users of the GLs must register on the MOA website:</w:t>
      </w:r>
      <w:r w:rsidRPr="004961B2">
        <w:t xml:space="preserve"> </w:t>
      </w:r>
      <w:r>
        <w:t xml:space="preserve">Website: </w:t>
      </w:r>
      <w:hyperlink r:id="rId19" w:history="1">
        <w:r w:rsidRPr="004961B2">
          <w:rPr>
            <w:rStyle w:val="Hyperlink"/>
          </w:rPr>
          <w:t>www.moa.gov.et</w:t>
        </w:r>
      </w:hyperlink>
    </w:p>
    <w:p w:rsidR="00E5612E" w:rsidRPr="00315932" w:rsidRDefault="00E5612E" w:rsidP="00463A37">
      <w:pPr>
        <w:pStyle w:val="ListParagraph"/>
        <w:numPr>
          <w:ilvl w:val="0"/>
          <w:numId w:val="81"/>
        </w:numPr>
        <w:autoSpaceDE w:val="0"/>
        <w:autoSpaceDN w:val="0"/>
        <w:adjustRightInd w:val="0"/>
        <w:spacing w:before="0" w:after="0" w:line="276" w:lineRule="auto"/>
        <w:ind w:left="720"/>
      </w:pPr>
      <w:r w:rsidRPr="00315932">
        <w:t>Proposed changes should be outlined on the GLs Change Form and forwarded with a covering letter or email of its need and purpose to the Ministry.</w:t>
      </w:r>
    </w:p>
    <w:p w:rsidR="00E5612E" w:rsidRPr="00315932" w:rsidRDefault="00E5612E" w:rsidP="00463A37">
      <w:pPr>
        <w:pStyle w:val="ListParagraph"/>
        <w:numPr>
          <w:ilvl w:val="0"/>
          <w:numId w:val="81"/>
        </w:numPr>
        <w:autoSpaceDE w:val="0"/>
        <w:autoSpaceDN w:val="0"/>
        <w:adjustRightInd w:val="0"/>
        <w:spacing w:before="0" w:after="0" w:line="276" w:lineRule="auto"/>
        <w:ind w:left="720"/>
      </w:pPr>
      <w:r w:rsidRPr="00315932">
        <w:t>Agreed changes will be approved by the Ministry on recommendation from the Small-scale Irrigation Directorate and/or other responsible government body.</w:t>
      </w:r>
    </w:p>
    <w:p w:rsidR="00E5612E" w:rsidRPr="00315932" w:rsidRDefault="00E5612E" w:rsidP="00463A37">
      <w:pPr>
        <w:pStyle w:val="ListParagraph"/>
        <w:numPr>
          <w:ilvl w:val="0"/>
          <w:numId w:val="81"/>
        </w:numPr>
        <w:autoSpaceDE w:val="0"/>
        <w:autoSpaceDN w:val="0"/>
        <w:adjustRightInd w:val="0"/>
        <w:spacing w:before="0" w:after="0" w:line="276" w:lineRule="auto"/>
        <w:ind w:left="720"/>
      </w:pPr>
      <w:r w:rsidRPr="00315932">
        <w:t>The release date of the new version will be notified to all registered users and authorities.</w:t>
      </w:r>
    </w:p>
    <w:p w:rsidR="00E5612E" w:rsidRPr="00315932" w:rsidRDefault="00E5612E" w:rsidP="00E5612E">
      <w:pPr>
        <w:autoSpaceDE w:val="0"/>
        <w:autoSpaceDN w:val="0"/>
        <w:adjustRightInd w:val="0"/>
      </w:pPr>
    </w:p>
    <w:p w:rsidR="00E5612E" w:rsidRPr="00315932" w:rsidRDefault="00E5612E" w:rsidP="00E5612E">
      <w:pPr>
        <w:autoSpaceDE w:val="0"/>
        <w:autoSpaceDN w:val="0"/>
        <w:adjustRightInd w:val="0"/>
      </w:pPr>
      <w:r w:rsidRPr="00315932">
        <w:t>Users are kindly requested to present their concerns, suggestions, recommendations and comments for future updates including any omissions and/or obvious errors by completing the following r</w:t>
      </w:r>
      <w:r w:rsidRPr="00315932">
        <w:rPr>
          <w:iCs/>
        </w:rPr>
        <w:t xml:space="preserve">evisions </w:t>
      </w:r>
      <w:r w:rsidRPr="00315932">
        <w:t xml:space="preserve">form and submitting it to the Ministry. The Ministry shall appraise such requests for revision and will determine if an update to the guide is justified and necessary; and when such updates will be published. Revisions may take the form of replacement or additional pages. Upon receipt, revision pages are to be incorporated in the GLs and all superseded pages removed. </w:t>
      </w:r>
    </w:p>
    <w:p w:rsidR="00E5612E" w:rsidRDefault="00E5612E" w:rsidP="00E5612E">
      <w:pPr>
        <w:spacing w:after="200"/>
        <w:jc w:val="left"/>
        <w:rPr>
          <w:b/>
          <w:bCs/>
          <w:sz w:val="20"/>
          <w:szCs w:val="20"/>
        </w:rPr>
      </w:pPr>
      <w:r>
        <w:rPr>
          <w:b/>
          <w:bCs/>
          <w:sz w:val="20"/>
          <w:szCs w:val="20"/>
        </w:rPr>
        <w:br w:type="page"/>
      </w:r>
    </w:p>
    <w:p w:rsidR="00E5612E" w:rsidRDefault="00E5612E" w:rsidP="00E5612E">
      <w:pPr>
        <w:autoSpaceDE w:val="0"/>
        <w:autoSpaceDN w:val="0"/>
        <w:adjustRightInd w:val="0"/>
        <w:rPr>
          <w:b/>
          <w:bCs/>
          <w:sz w:val="20"/>
          <w:szCs w:val="20"/>
        </w:rPr>
      </w:pPr>
      <w:r w:rsidRPr="002C2458">
        <w:rPr>
          <w:b/>
          <w:bCs/>
          <w:sz w:val="20"/>
          <w:szCs w:val="20"/>
        </w:rPr>
        <w:lastRenderedPageBreak/>
        <w:t>Suggested Revisions Request Form (Official Letter or Email)</w:t>
      </w:r>
    </w:p>
    <w:p w:rsidR="00E5612E" w:rsidRPr="002C2458" w:rsidRDefault="00E5612E" w:rsidP="00E5612E">
      <w:pPr>
        <w:autoSpaceDE w:val="0"/>
        <w:autoSpaceDN w:val="0"/>
        <w:adjustRightInd w:val="0"/>
        <w:rPr>
          <w:b/>
          <w:bCs/>
          <w:sz w:val="20"/>
          <w:szCs w:val="20"/>
        </w:rPr>
      </w:pPr>
    </w:p>
    <w:p w:rsidR="00E5612E" w:rsidRPr="002C2458" w:rsidRDefault="00E5612E" w:rsidP="00E5612E">
      <w:pPr>
        <w:autoSpaceDE w:val="0"/>
        <w:autoSpaceDN w:val="0"/>
        <w:adjustRightInd w:val="0"/>
        <w:rPr>
          <w:sz w:val="20"/>
          <w:szCs w:val="20"/>
        </w:rPr>
      </w:pPr>
      <w:r w:rsidRPr="002C2458">
        <w:rPr>
          <w:sz w:val="20"/>
          <w:szCs w:val="20"/>
        </w:rPr>
        <w:t>To: ---------------------------------------------------------------</w:t>
      </w:r>
    </w:p>
    <w:p w:rsidR="00E5612E" w:rsidRPr="002C2458" w:rsidRDefault="00E5612E" w:rsidP="00E5612E">
      <w:pPr>
        <w:autoSpaceDE w:val="0"/>
        <w:autoSpaceDN w:val="0"/>
        <w:adjustRightInd w:val="0"/>
        <w:rPr>
          <w:sz w:val="20"/>
          <w:szCs w:val="20"/>
        </w:rPr>
      </w:pPr>
      <w:r w:rsidRPr="002C2458">
        <w:rPr>
          <w:sz w:val="20"/>
          <w:szCs w:val="20"/>
        </w:rPr>
        <w:t>From: -----------------------------------------------------------</w:t>
      </w:r>
    </w:p>
    <w:p w:rsidR="00E5612E" w:rsidRPr="002C2458" w:rsidRDefault="00E5612E" w:rsidP="00E5612E">
      <w:pPr>
        <w:autoSpaceDE w:val="0"/>
        <w:autoSpaceDN w:val="0"/>
        <w:adjustRightInd w:val="0"/>
        <w:rPr>
          <w:sz w:val="20"/>
          <w:szCs w:val="20"/>
        </w:rPr>
      </w:pPr>
      <w:r w:rsidRPr="002C2458">
        <w:rPr>
          <w:sz w:val="20"/>
          <w:szCs w:val="20"/>
        </w:rPr>
        <w:t>Date: -----------------------------------------------------------</w:t>
      </w:r>
    </w:p>
    <w:p w:rsidR="00E5612E" w:rsidRDefault="00E5612E" w:rsidP="00E5612E">
      <w:pPr>
        <w:autoSpaceDE w:val="0"/>
        <w:autoSpaceDN w:val="0"/>
        <w:adjustRightInd w:val="0"/>
        <w:rPr>
          <w:sz w:val="20"/>
          <w:szCs w:val="20"/>
        </w:rPr>
      </w:pPr>
      <w:r w:rsidRPr="002C2458">
        <w:rPr>
          <w:b/>
          <w:sz w:val="20"/>
          <w:szCs w:val="20"/>
        </w:rPr>
        <w:t>Description of suggested updates/changes:</w:t>
      </w:r>
      <w:r w:rsidRPr="002C2458">
        <w:rPr>
          <w:sz w:val="20"/>
          <w:szCs w:val="20"/>
        </w:rPr>
        <w:t xml:space="preserve"> Include GL code and title, section title and # (heading/subheading #), and page #. </w:t>
      </w:r>
    </w:p>
    <w:p w:rsidR="00E5612E" w:rsidRPr="002C2458" w:rsidRDefault="00E5612E" w:rsidP="00E5612E">
      <w:pPr>
        <w:autoSpaceDE w:val="0"/>
        <w:autoSpaceDN w:val="0"/>
        <w:adjustRightInd w:val="0"/>
        <w:rPr>
          <w:sz w:val="20"/>
          <w:szCs w:val="20"/>
        </w:rPr>
      </w:pPr>
    </w:p>
    <w:tbl>
      <w:tblPr>
        <w:tblStyle w:val="TableGrid"/>
        <w:tblW w:w="9355" w:type="dxa"/>
        <w:tblLook w:val="04A0" w:firstRow="1" w:lastRow="0" w:firstColumn="1" w:lastColumn="0" w:noHBand="0" w:noVBand="1"/>
      </w:tblPr>
      <w:tblGrid>
        <w:gridCol w:w="1525"/>
        <w:gridCol w:w="1170"/>
        <w:gridCol w:w="2465"/>
        <w:gridCol w:w="1675"/>
        <w:gridCol w:w="2520"/>
      </w:tblGrid>
      <w:tr w:rsidR="00E5612E" w:rsidRPr="002C2458" w:rsidTr="00DD39EB">
        <w:tc>
          <w:tcPr>
            <w:tcW w:w="1525" w:type="dxa"/>
          </w:tcPr>
          <w:p w:rsidR="00E5612E" w:rsidRPr="002C2458" w:rsidRDefault="00E5612E" w:rsidP="00DD39EB">
            <w:pPr>
              <w:autoSpaceDE w:val="0"/>
              <w:autoSpaceDN w:val="0"/>
              <w:adjustRightInd w:val="0"/>
              <w:rPr>
                <w:bCs/>
                <w:sz w:val="20"/>
                <w:szCs w:val="20"/>
              </w:rPr>
            </w:pPr>
            <w:r w:rsidRPr="002C2458">
              <w:rPr>
                <w:b/>
                <w:bCs/>
                <w:sz w:val="20"/>
                <w:szCs w:val="20"/>
              </w:rPr>
              <w:t>GL Code and Title</w:t>
            </w:r>
          </w:p>
        </w:tc>
        <w:tc>
          <w:tcPr>
            <w:tcW w:w="1170" w:type="dxa"/>
          </w:tcPr>
          <w:p w:rsidR="00E5612E" w:rsidRPr="002C2458" w:rsidRDefault="00E5612E" w:rsidP="00DD39EB">
            <w:pPr>
              <w:autoSpaceDE w:val="0"/>
              <w:autoSpaceDN w:val="0"/>
              <w:adjustRightInd w:val="0"/>
              <w:rPr>
                <w:bCs/>
                <w:sz w:val="20"/>
                <w:szCs w:val="20"/>
              </w:rPr>
            </w:pPr>
            <w:r w:rsidRPr="002C2458">
              <w:rPr>
                <w:b/>
                <w:bCs/>
                <w:sz w:val="20"/>
                <w:szCs w:val="20"/>
              </w:rPr>
              <w:t>Date</w:t>
            </w:r>
          </w:p>
        </w:tc>
        <w:tc>
          <w:tcPr>
            <w:tcW w:w="2465" w:type="dxa"/>
          </w:tcPr>
          <w:p w:rsidR="00E5612E" w:rsidRPr="002C2458" w:rsidRDefault="00E5612E" w:rsidP="00DD39EB">
            <w:pPr>
              <w:autoSpaceDE w:val="0"/>
              <w:autoSpaceDN w:val="0"/>
              <w:adjustRightInd w:val="0"/>
              <w:rPr>
                <w:bCs/>
                <w:sz w:val="20"/>
                <w:szCs w:val="20"/>
              </w:rPr>
            </w:pPr>
            <w:r w:rsidRPr="002C2458">
              <w:rPr>
                <w:b/>
                <w:bCs/>
                <w:sz w:val="20"/>
                <w:szCs w:val="20"/>
              </w:rPr>
              <w:t>Sections/</w:t>
            </w:r>
            <w:r w:rsidRPr="002C2458">
              <w:rPr>
                <w:sz w:val="20"/>
                <w:szCs w:val="20"/>
              </w:rPr>
              <w:t xml:space="preserve"> </w:t>
            </w:r>
            <w:r w:rsidRPr="002C2458">
              <w:rPr>
                <w:b/>
                <w:sz w:val="20"/>
                <w:szCs w:val="20"/>
              </w:rPr>
              <w:t>Heading/Subheading/</w:t>
            </w:r>
            <w:r w:rsidRPr="002C2458">
              <w:rPr>
                <w:sz w:val="20"/>
                <w:szCs w:val="20"/>
              </w:rPr>
              <w:t xml:space="preserve"> </w:t>
            </w:r>
            <w:r w:rsidRPr="002C2458">
              <w:rPr>
                <w:b/>
                <w:bCs/>
                <w:sz w:val="20"/>
                <w:szCs w:val="20"/>
              </w:rPr>
              <w:t>Pages/Table/Figure</w:t>
            </w:r>
          </w:p>
        </w:tc>
        <w:tc>
          <w:tcPr>
            <w:tcW w:w="1675" w:type="dxa"/>
          </w:tcPr>
          <w:p w:rsidR="00E5612E" w:rsidRPr="002C2458" w:rsidRDefault="00E5612E" w:rsidP="00DD39EB">
            <w:pPr>
              <w:autoSpaceDE w:val="0"/>
              <w:autoSpaceDN w:val="0"/>
              <w:adjustRightInd w:val="0"/>
              <w:rPr>
                <w:b/>
                <w:bCs/>
                <w:sz w:val="20"/>
                <w:szCs w:val="20"/>
              </w:rPr>
            </w:pPr>
            <w:r w:rsidRPr="002C2458">
              <w:rPr>
                <w:b/>
                <w:bCs/>
                <w:sz w:val="20"/>
                <w:szCs w:val="20"/>
              </w:rPr>
              <w:t xml:space="preserve">Explanation </w:t>
            </w:r>
          </w:p>
        </w:tc>
        <w:tc>
          <w:tcPr>
            <w:tcW w:w="2520" w:type="dxa"/>
          </w:tcPr>
          <w:p w:rsidR="00E5612E" w:rsidRPr="002C2458" w:rsidRDefault="00E5612E" w:rsidP="00DD39EB">
            <w:pPr>
              <w:autoSpaceDE w:val="0"/>
              <w:autoSpaceDN w:val="0"/>
              <w:adjustRightInd w:val="0"/>
              <w:rPr>
                <w:bCs/>
                <w:sz w:val="20"/>
                <w:szCs w:val="20"/>
              </w:rPr>
            </w:pPr>
            <w:r w:rsidRPr="002C2458">
              <w:rPr>
                <w:b/>
                <w:bCs/>
                <w:sz w:val="20"/>
                <w:szCs w:val="20"/>
              </w:rPr>
              <w:t xml:space="preserve">Comments (proposed change) </w:t>
            </w:r>
          </w:p>
        </w:tc>
      </w:tr>
      <w:tr w:rsidR="00E5612E" w:rsidRPr="002C2458" w:rsidTr="00DD39EB">
        <w:tc>
          <w:tcPr>
            <w:tcW w:w="1525" w:type="dxa"/>
          </w:tcPr>
          <w:p w:rsidR="00E5612E" w:rsidRPr="002C2458" w:rsidRDefault="00E5612E" w:rsidP="00DD39EB">
            <w:pPr>
              <w:autoSpaceDE w:val="0"/>
              <w:autoSpaceDN w:val="0"/>
              <w:adjustRightInd w:val="0"/>
              <w:rPr>
                <w:bCs/>
                <w:sz w:val="20"/>
                <w:szCs w:val="20"/>
              </w:rPr>
            </w:pPr>
          </w:p>
        </w:tc>
        <w:tc>
          <w:tcPr>
            <w:tcW w:w="1170" w:type="dxa"/>
          </w:tcPr>
          <w:p w:rsidR="00E5612E" w:rsidRPr="002C2458" w:rsidRDefault="00E5612E" w:rsidP="00DD39EB">
            <w:pPr>
              <w:autoSpaceDE w:val="0"/>
              <w:autoSpaceDN w:val="0"/>
              <w:adjustRightInd w:val="0"/>
              <w:rPr>
                <w:bCs/>
                <w:sz w:val="20"/>
                <w:szCs w:val="20"/>
              </w:rPr>
            </w:pPr>
          </w:p>
        </w:tc>
        <w:tc>
          <w:tcPr>
            <w:tcW w:w="2465" w:type="dxa"/>
          </w:tcPr>
          <w:p w:rsidR="00E5612E" w:rsidRPr="002C2458" w:rsidRDefault="00E5612E" w:rsidP="00DD39EB">
            <w:pPr>
              <w:autoSpaceDE w:val="0"/>
              <w:autoSpaceDN w:val="0"/>
              <w:adjustRightInd w:val="0"/>
              <w:rPr>
                <w:bCs/>
                <w:sz w:val="20"/>
                <w:szCs w:val="20"/>
              </w:rPr>
            </w:pPr>
          </w:p>
        </w:tc>
        <w:tc>
          <w:tcPr>
            <w:tcW w:w="1675" w:type="dxa"/>
          </w:tcPr>
          <w:p w:rsidR="00E5612E" w:rsidRPr="002C2458" w:rsidRDefault="00E5612E" w:rsidP="00DD39EB">
            <w:pPr>
              <w:autoSpaceDE w:val="0"/>
              <w:autoSpaceDN w:val="0"/>
              <w:adjustRightInd w:val="0"/>
              <w:rPr>
                <w:bCs/>
                <w:sz w:val="20"/>
                <w:szCs w:val="20"/>
              </w:rPr>
            </w:pPr>
          </w:p>
        </w:tc>
        <w:tc>
          <w:tcPr>
            <w:tcW w:w="2520" w:type="dxa"/>
          </w:tcPr>
          <w:p w:rsidR="00E5612E" w:rsidRPr="002C2458" w:rsidRDefault="00E5612E" w:rsidP="00DD39EB">
            <w:pPr>
              <w:autoSpaceDE w:val="0"/>
              <w:autoSpaceDN w:val="0"/>
              <w:adjustRightInd w:val="0"/>
              <w:rPr>
                <w:bCs/>
                <w:sz w:val="20"/>
                <w:szCs w:val="20"/>
              </w:rPr>
            </w:pPr>
          </w:p>
        </w:tc>
      </w:tr>
      <w:tr w:rsidR="00E5612E" w:rsidRPr="002C2458" w:rsidTr="00DD39EB">
        <w:tc>
          <w:tcPr>
            <w:tcW w:w="1525" w:type="dxa"/>
          </w:tcPr>
          <w:p w:rsidR="00E5612E" w:rsidRPr="002C2458" w:rsidRDefault="00E5612E" w:rsidP="00DD39EB">
            <w:pPr>
              <w:autoSpaceDE w:val="0"/>
              <w:autoSpaceDN w:val="0"/>
              <w:adjustRightInd w:val="0"/>
              <w:rPr>
                <w:bCs/>
                <w:sz w:val="20"/>
                <w:szCs w:val="20"/>
              </w:rPr>
            </w:pPr>
          </w:p>
        </w:tc>
        <w:tc>
          <w:tcPr>
            <w:tcW w:w="1170" w:type="dxa"/>
          </w:tcPr>
          <w:p w:rsidR="00E5612E" w:rsidRPr="002C2458" w:rsidRDefault="00E5612E" w:rsidP="00DD39EB">
            <w:pPr>
              <w:autoSpaceDE w:val="0"/>
              <w:autoSpaceDN w:val="0"/>
              <w:adjustRightInd w:val="0"/>
              <w:rPr>
                <w:bCs/>
                <w:sz w:val="20"/>
                <w:szCs w:val="20"/>
              </w:rPr>
            </w:pPr>
          </w:p>
        </w:tc>
        <w:tc>
          <w:tcPr>
            <w:tcW w:w="2465" w:type="dxa"/>
          </w:tcPr>
          <w:p w:rsidR="00E5612E" w:rsidRPr="002C2458" w:rsidRDefault="00E5612E" w:rsidP="00DD39EB">
            <w:pPr>
              <w:autoSpaceDE w:val="0"/>
              <w:autoSpaceDN w:val="0"/>
              <w:adjustRightInd w:val="0"/>
              <w:rPr>
                <w:bCs/>
                <w:sz w:val="20"/>
                <w:szCs w:val="20"/>
              </w:rPr>
            </w:pPr>
          </w:p>
        </w:tc>
        <w:tc>
          <w:tcPr>
            <w:tcW w:w="1675" w:type="dxa"/>
          </w:tcPr>
          <w:p w:rsidR="00E5612E" w:rsidRPr="002C2458" w:rsidRDefault="00E5612E" w:rsidP="00DD39EB">
            <w:pPr>
              <w:autoSpaceDE w:val="0"/>
              <w:autoSpaceDN w:val="0"/>
              <w:adjustRightInd w:val="0"/>
              <w:rPr>
                <w:bCs/>
                <w:sz w:val="20"/>
                <w:szCs w:val="20"/>
              </w:rPr>
            </w:pPr>
          </w:p>
        </w:tc>
        <w:tc>
          <w:tcPr>
            <w:tcW w:w="2520" w:type="dxa"/>
          </w:tcPr>
          <w:p w:rsidR="00E5612E" w:rsidRPr="002C2458" w:rsidRDefault="00E5612E" w:rsidP="00DD39EB">
            <w:pPr>
              <w:autoSpaceDE w:val="0"/>
              <w:autoSpaceDN w:val="0"/>
              <w:adjustRightInd w:val="0"/>
              <w:rPr>
                <w:bCs/>
                <w:sz w:val="20"/>
                <w:szCs w:val="20"/>
              </w:rPr>
            </w:pPr>
          </w:p>
        </w:tc>
      </w:tr>
    </w:tbl>
    <w:p w:rsidR="00E5612E" w:rsidRPr="002C2458" w:rsidRDefault="00E5612E" w:rsidP="00E5612E">
      <w:pPr>
        <w:autoSpaceDE w:val="0"/>
        <w:autoSpaceDN w:val="0"/>
        <w:adjustRightInd w:val="0"/>
        <w:rPr>
          <w:sz w:val="20"/>
          <w:szCs w:val="20"/>
        </w:rPr>
      </w:pPr>
      <w:r w:rsidRPr="002C2458">
        <w:rPr>
          <w:sz w:val="20"/>
          <w:szCs w:val="20"/>
        </w:rPr>
        <w:t xml:space="preserve">Note that be specific and include suggested language if possible and include additional sheets for comments, reference materials, charts or graphics. </w:t>
      </w:r>
    </w:p>
    <w:p w:rsidR="00E5612E" w:rsidRPr="002C2458" w:rsidRDefault="00E5612E" w:rsidP="00E5612E">
      <w:pPr>
        <w:autoSpaceDE w:val="0"/>
        <w:autoSpaceDN w:val="0"/>
        <w:adjustRightInd w:val="0"/>
        <w:rPr>
          <w:sz w:val="20"/>
          <w:szCs w:val="20"/>
        </w:rPr>
      </w:pPr>
    </w:p>
    <w:p w:rsidR="00E5612E" w:rsidRPr="002C2458" w:rsidRDefault="00E5612E" w:rsidP="00E5612E">
      <w:pPr>
        <w:autoSpaceDE w:val="0"/>
        <w:autoSpaceDN w:val="0"/>
        <w:adjustRightInd w:val="0"/>
        <w:rPr>
          <w:b/>
          <w:bCs/>
          <w:sz w:val="20"/>
          <w:szCs w:val="20"/>
        </w:rPr>
      </w:pPr>
      <w:r w:rsidRPr="002C2458">
        <w:rPr>
          <w:b/>
          <w:bCs/>
          <w:sz w:val="20"/>
          <w:szCs w:val="20"/>
        </w:rPr>
        <w:t>GLs Change Action</w:t>
      </w:r>
    </w:p>
    <w:tbl>
      <w:tblPr>
        <w:tblStyle w:val="TableGrid"/>
        <w:tblW w:w="9350" w:type="dxa"/>
        <w:tblLook w:val="04A0" w:firstRow="1" w:lastRow="0" w:firstColumn="1" w:lastColumn="0" w:noHBand="0" w:noVBand="1"/>
      </w:tblPr>
      <w:tblGrid>
        <w:gridCol w:w="3276"/>
        <w:gridCol w:w="2684"/>
        <w:gridCol w:w="1670"/>
        <w:gridCol w:w="1720"/>
      </w:tblGrid>
      <w:tr w:rsidR="00E5612E" w:rsidRPr="002C2458" w:rsidTr="00DD39EB">
        <w:tc>
          <w:tcPr>
            <w:tcW w:w="3276" w:type="dxa"/>
          </w:tcPr>
          <w:p w:rsidR="00E5612E" w:rsidRPr="002C2458" w:rsidRDefault="00E5612E" w:rsidP="00DD39EB">
            <w:pPr>
              <w:autoSpaceDE w:val="0"/>
              <w:autoSpaceDN w:val="0"/>
              <w:adjustRightInd w:val="0"/>
              <w:rPr>
                <w:b/>
                <w:bCs/>
                <w:sz w:val="20"/>
                <w:szCs w:val="20"/>
              </w:rPr>
            </w:pPr>
            <w:r w:rsidRPr="002C2458">
              <w:rPr>
                <w:b/>
                <w:bCs/>
                <w:sz w:val="20"/>
                <w:szCs w:val="20"/>
              </w:rPr>
              <w:t xml:space="preserve">Suggested Change </w:t>
            </w:r>
          </w:p>
        </w:tc>
        <w:tc>
          <w:tcPr>
            <w:tcW w:w="2684" w:type="dxa"/>
          </w:tcPr>
          <w:p w:rsidR="00E5612E" w:rsidRPr="002C2458" w:rsidRDefault="00E5612E" w:rsidP="00DD39EB">
            <w:pPr>
              <w:autoSpaceDE w:val="0"/>
              <w:autoSpaceDN w:val="0"/>
              <w:adjustRightInd w:val="0"/>
              <w:rPr>
                <w:b/>
                <w:bCs/>
                <w:sz w:val="20"/>
                <w:szCs w:val="20"/>
              </w:rPr>
            </w:pPr>
            <w:r w:rsidRPr="002C2458">
              <w:rPr>
                <w:b/>
                <w:bCs/>
                <w:sz w:val="20"/>
                <w:szCs w:val="20"/>
              </w:rPr>
              <w:t>Recommended Action</w:t>
            </w:r>
          </w:p>
        </w:tc>
        <w:tc>
          <w:tcPr>
            <w:tcW w:w="1670" w:type="dxa"/>
          </w:tcPr>
          <w:p w:rsidR="00E5612E" w:rsidRPr="002C2458" w:rsidRDefault="00E5612E" w:rsidP="00DD39EB">
            <w:pPr>
              <w:autoSpaceDE w:val="0"/>
              <w:autoSpaceDN w:val="0"/>
              <w:adjustRightInd w:val="0"/>
              <w:rPr>
                <w:b/>
                <w:bCs/>
                <w:sz w:val="20"/>
                <w:szCs w:val="20"/>
              </w:rPr>
            </w:pPr>
            <w:r w:rsidRPr="002C2458">
              <w:rPr>
                <w:b/>
                <w:bCs/>
                <w:sz w:val="20"/>
                <w:szCs w:val="20"/>
              </w:rPr>
              <w:t>Authorized by</w:t>
            </w:r>
          </w:p>
        </w:tc>
        <w:tc>
          <w:tcPr>
            <w:tcW w:w="1720" w:type="dxa"/>
          </w:tcPr>
          <w:p w:rsidR="00E5612E" w:rsidRPr="002C2458" w:rsidRDefault="00E5612E" w:rsidP="00DD39EB">
            <w:pPr>
              <w:autoSpaceDE w:val="0"/>
              <w:autoSpaceDN w:val="0"/>
              <w:adjustRightInd w:val="0"/>
              <w:rPr>
                <w:b/>
                <w:bCs/>
                <w:sz w:val="20"/>
                <w:szCs w:val="20"/>
              </w:rPr>
            </w:pPr>
            <w:r w:rsidRPr="002C2458">
              <w:rPr>
                <w:b/>
                <w:bCs/>
                <w:sz w:val="20"/>
                <w:szCs w:val="20"/>
              </w:rPr>
              <w:t xml:space="preserve">Date </w:t>
            </w:r>
          </w:p>
        </w:tc>
      </w:tr>
      <w:tr w:rsidR="00E5612E" w:rsidRPr="002C2458" w:rsidTr="00DD39EB">
        <w:tc>
          <w:tcPr>
            <w:tcW w:w="3276" w:type="dxa"/>
          </w:tcPr>
          <w:p w:rsidR="00E5612E" w:rsidRPr="002C2458" w:rsidRDefault="00E5612E" w:rsidP="00DD39EB">
            <w:pPr>
              <w:autoSpaceDE w:val="0"/>
              <w:autoSpaceDN w:val="0"/>
              <w:adjustRightInd w:val="0"/>
              <w:rPr>
                <w:sz w:val="20"/>
                <w:szCs w:val="20"/>
              </w:rPr>
            </w:pPr>
          </w:p>
        </w:tc>
        <w:tc>
          <w:tcPr>
            <w:tcW w:w="2684" w:type="dxa"/>
          </w:tcPr>
          <w:p w:rsidR="00E5612E" w:rsidRPr="002C2458" w:rsidRDefault="00E5612E" w:rsidP="00DD39EB">
            <w:pPr>
              <w:autoSpaceDE w:val="0"/>
              <w:autoSpaceDN w:val="0"/>
              <w:adjustRightInd w:val="0"/>
              <w:rPr>
                <w:sz w:val="20"/>
                <w:szCs w:val="20"/>
              </w:rPr>
            </w:pPr>
          </w:p>
        </w:tc>
        <w:tc>
          <w:tcPr>
            <w:tcW w:w="1670" w:type="dxa"/>
          </w:tcPr>
          <w:p w:rsidR="00E5612E" w:rsidRPr="002C2458" w:rsidRDefault="00E5612E" w:rsidP="00DD39EB">
            <w:pPr>
              <w:autoSpaceDE w:val="0"/>
              <w:autoSpaceDN w:val="0"/>
              <w:adjustRightInd w:val="0"/>
              <w:rPr>
                <w:sz w:val="20"/>
                <w:szCs w:val="20"/>
              </w:rPr>
            </w:pPr>
          </w:p>
        </w:tc>
        <w:tc>
          <w:tcPr>
            <w:tcW w:w="1720" w:type="dxa"/>
          </w:tcPr>
          <w:p w:rsidR="00E5612E" w:rsidRPr="002C2458" w:rsidRDefault="00E5612E" w:rsidP="00DD39EB">
            <w:pPr>
              <w:autoSpaceDE w:val="0"/>
              <w:autoSpaceDN w:val="0"/>
              <w:adjustRightInd w:val="0"/>
              <w:rPr>
                <w:sz w:val="20"/>
                <w:szCs w:val="20"/>
              </w:rPr>
            </w:pPr>
          </w:p>
        </w:tc>
      </w:tr>
      <w:tr w:rsidR="00E5612E" w:rsidRPr="002C2458" w:rsidTr="00DD39EB">
        <w:tc>
          <w:tcPr>
            <w:tcW w:w="3276" w:type="dxa"/>
          </w:tcPr>
          <w:p w:rsidR="00E5612E" w:rsidRPr="002C2458" w:rsidRDefault="00E5612E" w:rsidP="00DD39EB">
            <w:pPr>
              <w:autoSpaceDE w:val="0"/>
              <w:autoSpaceDN w:val="0"/>
              <w:adjustRightInd w:val="0"/>
              <w:rPr>
                <w:sz w:val="20"/>
                <w:szCs w:val="20"/>
              </w:rPr>
            </w:pPr>
          </w:p>
        </w:tc>
        <w:tc>
          <w:tcPr>
            <w:tcW w:w="2684" w:type="dxa"/>
          </w:tcPr>
          <w:p w:rsidR="00E5612E" w:rsidRPr="002C2458" w:rsidRDefault="00E5612E" w:rsidP="00DD39EB">
            <w:pPr>
              <w:autoSpaceDE w:val="0"/>
              <w:autoSpaceDN w:val="0"/>
              <w:adjustRightInd w:val="0"/>
              <w:rPr>
                <w:sz w:val="20"/>
                <w:szCs w:val="20"/>
              </w:rPr>
            </w:pPr>
          </w:p>
        </w:tc>
        <w:tc>
          <w:tcPr>
            <w:tcW w:w="1670" w:type="dxa"/>
          </w:tcPr>
          <w:p w:rsidR="00E5612E" w:rsidRPr="002C2458" w:rsidRDefault="00E5612E" w:rsidP="00DD39EB">
            <w:pPr>
              <w:autoSpaceDE w:val="0"/>
              <w:autoSpaceDN w:val="0"/>
              <w:adjustRightInd w:val="0"/>
              <w:rPr>
                <w:sz w:val="20"/>
                <w:szCs w:val="20"/>
              </w:rPr>
            </w:pPr>
          </w:p>
        </w:tc>
        <w:tc>
          <w:tcPr>
            <w:tcW w:w="1720" w:type="dxa"/>
          </w:tcPr>
          <w:p w:rsidR="00E5612E" w:rsidRPr="002C2458" w:rsidRDefault="00E5612E" w:rsidP="00DD39EB">
            <w:pPr>
              <w:autoSpaceDE w:val="0"/>
              <w:autoSpaceDN w:val="0"/>
              <w:adjustRightInd w:val="0"/>
              <w:rPr>
                <w:sz w:val="20"/>
                <w:szCs w:val="20"/>
              </w:rPr>
            </w:pPr>
          </w:p>
        </w:tc>
      </w:tr>
      <w:tr w:rsidR="00E5612E" w:rsidRPr="002C2458" w:rsidTr="00DD39EB">
        <w:tc>
          <w:tcPr>
            <w:tcW w:w="3276" w:type="dxa"/>
          </w:tcPr>
          <w:p w:rsidR="00E5612E" w:rsidRPr="002C2458" w:rsidRDefault="00E5612E" w:rsidP="00DD39EB">
            <w:pPr>
              <w:autoSpaceDE w:val="0"/>
              <w:autoSpaceDN w:val="0"/>
              <w:adjustRightInd w:val="0"/>
              <w:rPr>
                <w:sz w:val="20"/>
                <w:szCs w:val="20"/>
              </w:rPr>
            </w:pPr>
          </w:p>
        </w:tc>
        <w:tc>
          <w:tcPr>
            <w:tcW w:w="2684" w:type="dxa"/>
          </w:tcPr>
          <w:p w:rsidR="00E5612E" w:rsidRPr="002C2458" w:rsidRDefault="00E5612E" w:rsidP="00DD39EB">
            <w:pPr>
              <w:autoSpaceDE w:val="0"/>
              <w:autoSpaceDN w:val="0"/>
              <w:adjustRightInd w:val="0"/>
              <w:rPr>
                <w:sz w:val="20"/>
                <w:szCs w:val="20"/>
              </w:rPr>
            </w:pPr>
          </w:p>
        </w:tc>
        <w:tc>
          <w:tcPr>
            <w:tcW w:w="1670" w:type="dxa"/>
          </w:tcPr>
          <w:p w:rsidR="00E5612E" w:rsidRPr="002C2458" w:rsidRDefault="00E5612E" w:rsidP="00DD39EB">
            <w:pPr>
              <w:autoSpaceDE w:val="0"/>
              <w:autoSpaceDN w:val="0"/>
              <w:adjustRightInd w:val="0"/>
              <w:rPr>
                <w:sz w:val="20"/>
                <w:szCs w:val="20"/>
              </w:rPr>
            </w:pPr>
          </w:p>
        </w:tc>
        <w:tc>
          <w:tcPr>
            <w:tcW w:w="1720" w:type="dxa"/>
          </w:tcPr>
          <w:p w:rsidR="00E5612E" w:rsidRPr="002C2458" w:rsidRDefault="00E5612E" w:rsidP="00DD39EB">
            <w:pPr>
              <w:autoSpaceDE w:val="0"/>
              <w:autoSpaceDN w:val="0"/>
              <w:adjustRightInd w:val="0"/>
              <w:rPr>
                <w:sz w:val="20"/>
                <w:szCs w:val="20"/>
              </w:rPr>
            </w:pPr>
          </w:p>
        </w:tc>
      </w:tr>
    </w:tbl>
    <w:p w:rsidR="00E5612E" w:rsidRPr="002C2458" w:rsidRDefault="00E5612E" w:rsidP="00E5612E">
      <w:pPr>
        <w:autoSpaceDE w:val="0"/>
        <w:autoSpaceDN w:val="0"/>
        <w:adjustRightInd w:val="0"/>
        <w:rPr>
          <w:sz w:val="20"/>
          <w:szCs w:val="20"/>
        </w:rPr>
      </w:pPr>
      <w:r w:rsidRPr="002C2458">
        <w:rPr>
          <w:sz w:val="20"/>
          <w:szCs w:val="20"/>
        </w:rPr>
        <w:t>Director for SSI Directorate</w:t>
      </w:r>
      <w:r w:rsidRPr="002C2458">
        <w:rPr>
          <w:b/>
          <w:bCs/>
          <w:sz w:val="20"/>
          <w:szCs w:val="20"/>
        </w:rPr>
        <w:t>: _______________________Date: ________________</w:t>
      </w:r>
    </w:p>
    <w:p w:rsidR="00E5612E" w:rsidRPr="002C2458" w:rsidRDefault="00E5612E" w:rsidP="00E5612E">
      <w:pPr>
        <w:autoSpaceDE w:val="0"/>
        <w:autoSpaceDN w:val="0"/>
        <w:adjustRightInd w:val="0"/>
        <w:rPr>
          <w:sz w:val="20"/>
          <w:szCs w:val="20"/>
        </w:rPr>
      </w:pPr>
    </w:p>
    <w:p w:rsidR="00E5612E" w:rsidRPr="002C2458" w:rsidRDefault="00E5612E" w:rsidP="00E5612E">
      <w:pPr>
        <w:autoSpaceDE w:val="0"/>
        <w:autoSpaceDN w:val="0"/>
        <w:adjustRightInd w:val="0"/>
        <w:rPr>
          <w:sz w:val="20"/>
          <w:szCs w:val="20"/>
        </w:rPr>
      </w:pPr>
      <w:r w:rsidRPr="002C2458">
        <w:rPr>
          <w:sz w:val="20"/>
          <w:szCs w:val="20"/>
        </w:rPr>
        <w:t>The following table helps to track initial issuance of the guidelines and subsequent Updates/Versions and Revisions (</w:t>
      </w:r>
      <w:r w:rsidRPr="002C2458">
        <w:rPr>
          <w:bCs/>
          <w:sz w:val="20"/>
          <w:szCs w:val="20"/>
        </w:rPr>
        <w:t xml:space="preserve">Registration of Amendments/Updates). </w:t>
      </w:r>
    </w:p>
    <w:p w:rsidR="00E5612E" w:rsidRPr="002C2458" w:rsidRDefault="00E5612E" w:rsidP="00E5612E">
      <w:pPr>
        <w:autoSpaceDE w:val="0"/>
        <w:autoSpaceDN w:val="0"/>
        <w:adjustRightInd w:val="0"/>
        <w:rPr>
          <w:b/>
          <w:bCs/>
          <w:sz w:val="20"/>
          <w:szCs w:val="20"/>
        </w:rPr>
      </w:pPr>
    </w:p>
    <w:p w:rsidR="00E5612E" w:rsidRDefault="00E5612E" w:rsidP="00E5612E">
      <w:pPr>
        <w:autoSpaceDE w:val="0"/>
        <w:autoSpaceDN w:val="0"/>
        <w:adjustRightInd w:val="0"/>
        <w:rPr>
          <w:b/>
          <w:bCs/>
          <w:sz w:val="20"/>
          <w:szCs w:val="20"/>
        </w:rPr>
      </w:pPr>
      <w:r w:rsidRPr="002C2458">
        <w:rPr>
          <w:b/>
          <w:bCs/>
          <w:sz w:val="20"/>
          <w:szCs w:val="20"/>
        </w:rPr>
        <w:t>Revision Register</w:t>
      </w:r>
    </w:p>
    <w:tbl>
      <w:tblPr>
        <w:tblStyle w:val="TableGrid"/>
        <w:tblW w:w="8995" w:type="dxa"/>
        <w:tblLook w:val="04A0" w:firstRow="1" w:lastRow="0" w:firstColumn="1" w:lastColumn="0" w:noHBand="0" w:noVBand="1"/>
      </w:tblPr>
      <w:tblGrid>
        <w:gridCol w:w="2576"/>
        <w:gridCol w:w="2505"/>
        <w:gridCol w:w="1738"/>
        <w:gridCol w:w="1261"/>
        <w:gridCol w:w="915"/>
      </w:tblGrid>
      <w:tr w:rsidR="00E5612E" w:rsidRPr="002C2458" w:rsidTr="00DD39EB">
        <w:trPr>
          <w:trHeight w:val="710"/>
        </w:trPr>
        <w:tc>
          <w:tcPr>
            <w:tcW w:w="2625" w:type="dxa"/>
          </w:tcPr>
          <w:p w:rsidR="00E5612E" w:rsidRPr="002C2458" w:rsidRDefault="00E5612E" w:rsidP="00DD39EB">
            <w:pPr>
              <w:autoSpaceDE w:val="0"/>
              <w:autoSpaceDN w:val="0"/>
              <w:adjustRightInd w:val="0"/>
              <w:rPr>
                <w:bCs/>
                <w:sz w:val="20"/>
                <w:szCs w:val="20"/>
              </w:rPr>
            </w:pPr>
            <w:r w:rsidRPr="002C2458">
              <w:rPr>
                <w:b/>
                <w:bCs/>
                <w:sz w:val="20"/>
                <w:szCs w:val="20"/>
              </w:rPr>
              <w:t xml:space="preserve">Version/Issue/Revision No </w:t>
            </w:r>
          </w:p>
        </w:tc>
        <w:tc>
          <w:tcPr>
            <w:tcW w:w="2552" w:type="dxa"/>
          </w:tcPr>
          <w:p w:rsidR="00E5612E" w:rsidRPr="002C2458" w:rsidRDefault="00E5612E" w:rsidP="00DD39EB">
            <w:pPr>
              <w:autoSpaceDE w:val="0"/>
              <w:autoSpaceDN w:val="0"/>
              <w:adjustRightInd w:val="0"/>
              <w:rPr>
                <w:bCs/>
                <w:sz w:val="20"/>
                <w:szCs w:val="20"/>
              </w:rPr>
            </w:pPr>
            <w:r w:rsidRPr="002C2458">
              <w:rPr>
                <w:b/>
                <w:bCs/>
                <w:sz w:val="20"/>
                <w:szCs w:val="20"/>
              </w:rPr>
              <w:t>Reference/Revised Sections/Pages/topics</w:t>
            </w:r>
          </w:p>
        </w:tc>
        <w:tc>
          <w:tcPr>
            <w:tcW w:w="1838" w:type="dxa"/>
          </w:tcPr>
          <w:p w:rsidR="00E5612E" w:rsidRPr="002C2458" w:rsidRDefault="00E5612E" w:rsidP="00DD39EB">
            <w:pPr>
              <w:autoSpaceDE w:val="0"/>
              <w:autoSpaceDN w:val="0"/>
              <w:adjustRightInd w:val="0"/>
              <w:rPr>
                <w:bCs/>
                <w:sz w:val="20"/>
                <w:szCs w:val="20"/>
              </w:rPr>
            </w:pPr>
            <w:r w:rsidRPr="002C2458">
              <w:rPr>
                <w:b/>
                <w:bCs/>
                <w:sz w:val="20"/>
                <w:szCs w:val="20"/>
              </w:rPr>
              <w:t>Description of revision (Comments)</w:t>
            </w:r>
          </w:p>
        </w:tc>
        <w:tc>
          <w:tcPr>
            <w:tcW w:w="990" w:type="dxa"/>
          </w:tcPr>
          <w:p w:rsidR="00E5612E" w:rsidRPr="002C2458" w:rsidRDefault="00E5612E" w:rsidP="00DD39EB">
            <w:pPr>
              <w:autoSpaceDE w:val="0"/>
              <w:autoSpaceDN w:val="0"/>
              <w:adjustRightInd w:val="0"/>
              <w:rPr>
                <w:b/>
                <w:bCs/>
                <w:sz w:val="20"/>
                <w:szCs w:val="20"/>
              </w:rPr>
            </w:pPr>
            <w:r w:rsidRPr="002C2458">
              <w:rPr>
                <w:b/>
                <w:bCs/>
                <w:sz w:val="20"/>
                <w:szCs w:val="20"/>
              </w:rPr>
              <w:t xml:space="preserve">Authorized by </w:t>
            </w:r>
          </w:p>
        </w:tc>
        <w:tc>
          <w:tcPr>
            <w:tcW w:w="990" w:type="dxa"/>
          </w:tcPr>
          <w:p w:rsidR="00E5612E" w:rsidRPr="002C2458" w:rsidRDefault="00E5612E" w:rsidP="00DD39EB">
            <w:pPr>
              <w:autoSpaceDE w:val="0"/>
              <w:autoSpaceDN w:val="0"/>
              <w:adjustRightInd w:val="0"/>
              <w:rPr>
                <w:bCs/>
                <w:sz w:val="20"/>
                <w:szCs w:val="20"/>
              </w:rPr>
            </w:pPr>
            <w:r w:rsidRPr="002C2458">
              <w:rPr>
                <w:b/>
                <w:bCs/>
                <w:sz w:val="20"/>
                <w:szCs w:val="20"/>
              </w:rPr>
              <w:t>Date</w:t>
            </w:r>
          </w:p>
        </w:tc>
      </w:tr>
      <w:tr w:rsidR="00E5612E" w:rsidRPr="002C2458" w:rsidTr="00DD39EB">
        <w:tc>
          <w:tcPr>
            <w:tcW w:w="2625" w:type="dxa"/>
          </w:tcPr>
          <w:p w:rsidR="00E5612E" w:rsidRPr="002C2458" w:rsidRDefault="00E5612E" w:rsidP="00DD39EB">
            <w:pPr>
              <w:autoSpaceDE w:val="0"/>
              <w:autoSpaceDN w:val="0"/>
              <w:adjustRightInd w:val="0"/>
              <w:rPr>
                <w:bCs/>
                <w:sz w:val="20"/>
                <w:szCs w:val="20"/>
              </w:rPr>
            </w:pPr>
          </w:p>
        </w:tc>
        <w:tc>
          <w:tcPr>
            <w:tcW w:w="2552" w:type="dxa"/>
          </w:tcPr>
          <w:p w:rsidR="00E5612E" w:rsidRPr="002C2458" w:rsidRDefault="00E5612E" w:rsidP="00DD39EB">
            <w:pPr>
              <w:autoSpaceDE w:val="0"/>
              <w:autoSpaceDN w:val="0"/>
              <w:adjustRightInd w:val="0"/>
              <w:rPr>
                <w:bCs/>
                <w:sz w:val="20"/>
                <w:szCs w:val="20"/>
              </w:rPr>
            </w:pPr>
          </w:p>
        </w:tc>
        <w:tc>
          <w:tcPr>
            <w:tcW w:w="1838" w:type="dxa"/>
          </w:tcPr>
          <w:p w:rsidR="00E5612E" w:rsidRPr="002C2458" w:rsidRDefault="00E5612E" w:rsidP="00DD39EB">
            <w:pPr>
              <w:autoSpaceDE w:val="0"/>
              <w:autoSpaceDN w:val="0"/>
              <w:adjustRightInd w:val="0"/>
              <w:rPr>
                <w:bCs/>
                <w:sz w:val="20"/>
                <w:szCs w:val="20"/>
              </w:rPr>
            </w:pPr>
          </w:p>
        </w:tc>
        <w:tc>
          <w:tcPr>
            <w:tcW w:w="990" w:type="dxa"/>
          </w:tcPr>
          <w:p w:rsidR="00E5612E" w:rsidRPr="002C2458" w:rsidRDefault="00E5612E" w:rsidP="00DD39EB">
            <w:pPr>
              <w:autoSpaceDE w:val="0"/>
              <w:autoSpaceDN w:val="0"/>
              <w:adjustRightInd w:val="0"/>
              <w:rPr>
                <w:bCs/>
                <w:sz w:val="20"/>
                <w:szCs w:val="20"/>
              </w:rPr>
            </w:pPr>
          </w:p>
        </w:tc>
        <w:tc>
          <w:tcPr>
            <w:tcW w:w="990" w:type="dxa"/>
          </w:tcPr>
          <w:p w:rsidR="00E5612E" w:rsidRPr="002C2458" w:rsidRDefault="00E5612E" w:rsidP="00DD39EB">
            <w:pPr>
              <w:autoSpaceDE w:val="0"/>
              <w:autoSpaceDN w:val="0"/>
              <w:adjustRightInd w:val="0"/>
              <w:rPr>
                <w:bCs/>
                <w:sz w:val="20"/>
                <w:szCs w:val="20"/>
              </w:rPr>
            </w:pPr>
          </w:p>
        </w:tc>
      </w:tr>
      <w:tr w:rsidR="00E5612E" w:rsidRPr="002C2458" w:rsidTr="00DD39EB">
        <w:tc>
          <w:tcPr>
            <w:tcW w:w="2625" w:type="dxa"/>
          </w:tcPr>
          <w:p w:rsidR="00E5612E" w:rsidRPr="002C2458" w:rsidRDefault="00E5612E" w:rsidP="00DD39EB">
            <w:pPr>
              <w:autoSpaceDE w:val="0"/>
              <w:autoSpaceDN w:val="0"/>
              <w:adjustRightInd w:val="0"/>
              <w:rPr>
                <w:bCs/>
                <w:sz w:val="20"/>
                <w:szCs w:val="20"/>
              </w:rPr>
            </w:pPr>
          </w:p>
        </w:tc>
        <w:tc>
          <w:tcPr>
            <w:tcW w:w="2552" w:type="dxa"/>
          </w:tcPr>
          <w:p w:rsidR="00E5612E" w:rsidRPr="002C2458" w:rsidRDefault="00E5612E" w:rsidP="00DD39EB">
            <w:pPr>
              <w:autoSpaceDE w:val="0"/>
              <w:autoSpaceDN w:val="0"/>
              <w:adjustRightInd w:val="0"/>
              <w:rPr>
                <w:bCs/>
                <w:sz w:val="20"/>
                <w:szCs w:val="20"/>
              </w:rPr>
            </w:pPr>
          </w:p>
        </w:tc>
        <w:tc>
          <w:tcPr>
            <w:tcW w:w="1838" w:type="dxa"/>
          </w:tcPr>
          <w:p w:rsidR="00E5612E" w:rsidRPr="002C2458" w:rsidRDefault="00E5612E" w:rsidP="00DD39EB">
            <w:pPr>
              <w:autoSpaceDE w:val="0"/>
              <w:autoSpaceDN w:val="0"/>
              <w:adjustRightInd w:val="0"/>
              <w:rPr>
                <w:bCs/>
                <w:sz w:val="20"/>
                <w:szCs w:val="20"/>
              </w:rPr>
            </w:pPr>
          </w:p>
        </w:tc>
        <w:tc>
          <w:tcPr>
            <w:tcW w:w="990" w:type="dxa"/>
          </w:tcPr>
          <w:p w:rsidR="00E5612E" w:rsidRPr="002C2458" w:rsidRDefault="00E5612E" w:rsidP="00DD39EB">
            <w:pPr>
              <w:autoSpaceDE w:val="0"/>
              <w:autoSpaceDN w:val="0"/>
              <w:adjustRightInd w:val="0"/>
              <w:rPr>
                <w:bCs/>
                <w:sz w:val="20"/>
                <w:szCs w:val="20"/>
              </w:rPr>
            </w:pPr>
          </w:p>
        </w:tc>
        <w:tc>
          <w:tcPr>
            <w:tcW w:w="990" w:type="dxa"/>
          </w:tcPr>
          <w:p w:rsidR="00E5612E" w:rsidRPr="002C2458" w:rsidRDefault="00E5612E" w:rsidP="00DD39EB">
            <w:pPr>
              <w:autoSpaceDE w:val="0"/>
              <w:autoSpaceDN w:val="0"/>
              <w:adjustRightInd w:val="0"/>
              <w:rPr>
                <w:bCs/>
                <w:sz w:val="20"/>
                <w:szCs w:val="20"/>
              </w:rPr>
            </w:pPr>
          </w:p>
        </w:tc>
      </w:tr>
      <w:tr w:rsidR="00E5612E" w:rsidRPr="002C2458" w:rsidTr="00DD39EB">
        <w:tc>
          <w:tcPr>
            <w:tcW w:w="2625" w:type="dxa"/>
          </w:tcPr>
          <w:p w:rsidR="00E5612E" w:rsidRPr="002C2458" w:rsidRDefault="00E5612E" w:rsidP="00DD39EB">
            <w:pPr>
              <w:autoSpaceDE w:val="0"/>
              <w:autoSpaceDN w:val="0"/>
              <w:adjustRightInd w:val="0"/>
              <w:rPr>
                <w:bCs/>
                <w:sz w:val="20"/>
                <w:szCs w:val="20"/>
              </w:rPr>
            </w:pPr>
          </w:p>
        </w:tc>
        <w:tc>
          <w:tcPr>
            <w:tcW w:w="2552" w:type="dxa"/>
          </w:tcPr>
          <w:p w:rsidR="00E5612E" w:rsidRPr="002C2458" w:rsidRDefault="00E5612E" w:rsidP="00DD39EB">
            <w:pPr>
              <w:autoSpaceDE w:val="0"/>
              <w:autoSpaceDN w:val="0"/>
              <w:adjustRightInd w:val="0"/>
              <w:rPr>
                <w:bCs/>
                <w:sz w:val="20"/>
                <w:szCs w:val="20"/>
              </w:rPr>
            </w:pPr>
          </w:p>
        </w:tc>
        <w:tc>
          <w:tcPr>
            <w:tcW w:w="1838" w:type="dxa"/>
          </w:tcPr>
          <w:p w:rsidR="00E5612E" w:rsidRPr="002C2458" w:rsidRDefault="00E5612E" w:rsidP="00DD39EB">
            <w:pPr>
              <w:autoSpaceDE w:val="0"/>
              <w:autoSpaceDN w:val="0"/>
              <w:adjustRightInd w:val="0"/>
              <w:rPr>
                <w:bCs/>
                <w:sz w:val="20"/>
                <w:szCs w:val="20"/>
              </w:rPr>
            </w:pPr>
          </w:p>
        </w:tc>
        <w:tc>
          <w:tcPr>
            <w:tcW w:w="990" w:type="dxa"/>
          </w:tcPr>
          <w:p w:rsidR="00E5612E" w:rsidRPr="002C2458" w:rsidRDefault="00E5612E" w:rsidP="00DD39EB">
            <w:pPr>
              <w:autoSpaceDE w:val="0"/>
              <w:autoSpaceDN w:val="0"/>
              <w:adjustRightInd w:val="0"/>
              <w:rPr>
                <w:bCs/>
                <w:sz w:val="20"/>
                <w:szCs w:val="20"/>
              </w:rPr>
            </w:pPr>
          </w:p>
        </w:tc>
        <w:tc>
          <w:tcPr>
            <w:tcW w:w="990" w:type="dxa"/>
          </w:tcPr>
          <w:p w:rsidR="00E5612E" w:rsidRPr="002C2458" w:rsidRDefault="00E5612E" w:rsidP="00DD39EB">
            <w:pPr>
              <w:autoSpaceDE w:val="0"/>
              <w:autoSpaceDN w:val="0"/>
              <w:adjustRightInd w:val="0"/>
              <w:rPr>
                <w:bCs/>
                <w:sz w:val="20"/>
                <w:szCs w:val="20"/>
              </w:rPr>
            </w:pPr>
          </w:p>
        </w:tc>
      </w:tr>
    </w:tbl>
    <w:p w:rsidR="00E5612E" w:rsidRDefault="00E5612E" w:rsidP="00E5612E">
      <w:pPr>
        <w:ind w:firstLine="720"/>
        <w:jc w:val="left"/>
      </w:pPr>
    </w:p>
    <w:p w:rsidR="00E5612E" w:rsidRDefault="00E5612E" w:rsidP="00E5612E"/>
    <w:p w:rsidR="008B342A" w:rsidRPr="00E5612E" w:rsidRDefault="008B342A" w:rsidP="00E5612E">
      <w:pPr>
        <w:sectPr w:rsidR="008B342A" w:rsidRPr="00E5612E" w:rsidSect="00190F79">
          <w:headerReference w:type="default" r:id="rId20"/>
          <w:footerReference w:type="even" r:id="rId21"/>
          <w:footerReference w:type="default" r:id="rId22"/>
          <w:pgSz w:w="11907" w:h="16839" w:code="9"/>
          <w:pgMar w:top="1152" w:right="1152" w:bottom="1152" w:left="1152" w:header="720" w:footer="720" w:gutter="0"/>
          <w:pgNumType w:fmt="lowerRoman"/>
          <w:cols w:space="720"/>
          <w:docGrid w:linePitch="360"/>
        </w:sectPr>
      </w:pPr>
    </w:p>
    <w:p w:rsidR="00600230" w:rsidRPr="00FB3A11" w:rsidRDefault="00600230" w:rsidP="00D922B1">
      <w:pPr>
        <w:pStyle w:val="Heading1"/>
      </w:pPr>
      <w:bookmarkStart w:id="40" w:name="_Toc531653115"/>
      <w:r w:rsidRPr="00FB3A11">
        <w:lastRenderedPageBreak/>
        <w:t>INTRODUCTION</w:t>
      </w:r>
      <w:bookmarkEnd w:id="40"/>
    </w:p>
    <w:p w:rsidR="004960BC" w:rsidRPr="00FB3A11" w:rsidRDefault="004541B3" w:rsidP="00A507AB">
      <w:pPr>
        <w:pStyle w:val="Heading2"/>
      </w:pPr>
      <w:bookmarkStart w:id="41" w:name="_Toc531653116"/>
      <w:r w:rsidRPr="00FB3A11">
        <w:t>scope of the guideline</w:t>
      </w:r>
      <w:bookmarkEnd w:id="41"/>
    </w:p>
    <w:p w:rsidR="0013048F" w:rsidRPr="00BA7072" w:rsidRDefault="0013048F" w:rsidP="00716A02">
      <w:r w:rsidRPr="00BA7072">
        <w:t xml:space="preserve">This guideline has been produced for the administration of contracts for </w:t>
      </w:r>
      <w:r w:rsidR="00D156B9">
        <w:t xml:space="preserve">small scale irrigation projects </w:t>
      </w:r>
      <w:r w:rsidRPr="00BA7072">
        <w:t xml:space="preserve">preparation </w:t>
      </w:r>
      <w:r w:rsidR="00D156B9">
        <w:t xml:space="preserve">and implementation in Ethiopia. </w:t>
      </w:r>
      <w:r w:rsidR="00716A02">
        <w:t>T</w:t>
      </w:r>
      <w:r w:rsidR="00716A02" w:rsidRPr="00BA7072">
        <w:t xml:space="preserve">his compressive technical guideline </w:t>
      </w:r>
      <w:r w:rsidR="00C53977">
        <w:t>can fill</w:t>
      </w:r>
      <w:r w:rsidR="00716A02" w:rsidRPr="00BA7072">
        <w:t xml:space="preserve"> </w:t>
      </w:r>
      <w:r w:rsidR="00716A02">
        <w:t>t</w:t>
      </w:r>
      <w:r w:rsidRPr="00BA7072">
        <w:t>he existing identified contract administration technical gap</w:t>
      </w:r>
      <w:r w:rsidR="00716A02">
        <w:t>s</w:t>
      </w:r>
      <w:r w:rsidRPr="00BA7072">
        <w:t xml:space="preserve">. </w:t>
      </w:r>
    </w:p>
    <w:p w:rsidR="0013048F" w:rsidRPr="00BA7072" w:rsidRDefault="0013048F" w:rsidP="00AB636B">
      <w:pPr>
        <w:spacing w:line="240" w:lineRule="auto"/>
      </w:pPr>
    </w:p>
    <w:p w:rsidR="0013048F" w:rsidRPr="00BA7072" w:rsidRDefault="0013048F" w:rsidP="00FB3A11">
      <w:pPr>
        <w:rPr>
          <w:color w:val="000000"/>
        </w:rPr>
      </w:pPr>
      <w:r w:rsidRPr="00BA7072">
        <w:rPr>
          <w:color w:val="000000"/>
        </w:rPr>
        <w:t>The guideline is intended to assist in improving the effectiveness and efficiency of preparation and implementation of small scale irrigation development projects, and long-term sustainability of irrigation development activities. It</w:t>
      </w:r>
      <w:r w:rsidR="008F0930">
        <w:rPr>
          <w:color w:val="000000"/>
        </w:rPr>
        <w:t xml:space="preserve"> is</w:t>
      </w:r>
      <w:r w:rsidRPr="00BA7072">
        <w:rPr>
          <w:color w:val="000000"/>
        </w:rPr>
        <w:t xml:space="preserve"> also prepared to provide essential guidance in administrating the contract throughout the project life phase by phase. </w:t>
      </w:r>
    </w:p>
    <w:p w:rsidR="0013048F" w:rsidRPr="00BA7072" w:rsidRDefault="0013048F" w:rsidP="00AB636B">
      <w:pPr>
        <w:spacing w:line="240" w:lineRule="auto"/>
        <w:rPr>
          <w:color w:val="000000"/>
        </w:rPr>
      </w:pPr>
    </w:p>
    <w:p w:rsidR="0013048F" w:rsidRDefault="0013048F" w:rsidP="00FB3A11">
      <w:r w:rsidRPr="00BA7072">
        <w:t>The scope of this guideline is, therefore, limited to administration of the consultancy service contract during project preparation and implementation phases; and works and supply contract during project implementation phase focusing on small</w:t>
      </w:r>
      <w:r w:rsidRPr="00BA7072">
        <w:rPr>
          <w:color w:val="000000"/>
        </w:rPr>
        <w:t xml:space="preserve"> scale irrigation development projects. </w:t>
      </w:r>
    </w:p>
    <w:p w:rsidR="00A507AB" w:rsidRPr="00BA7072" w:rsidRDefault="004541B3" w:rsidP="00A507AB">
      <w:pPr>
        <w:pStyle w:val="Heading2"/>
      </w:pPr>
      <w:bookmarkStart w:id="42" w:name="_Toc531653117"/>
      <w:r w:rsidRPr="00BA7072">
        <w:t>objective of the guideline</w:t>
      </w:r>
      <w:bookmarkEnd w:id="42"/>
    </w:p>
    <w:p w:rsidR="002A4F65" w:rsidRPr="00BA7072" w:rsidRDefault="0013048F" w:rsidP="00FB3A11">
      <w:pPr>
        <w:rPr>
          <w:sz w:val="24"/>
          <w:szCs w:val="24"/>
        </w:rPr>
      </w:pPr>
      <w:r w:rsidRPr="00BA7072">
        <w:rPr>
          <w:szCs w:val="24"/>
        </w:rPr>
        <w:t>The objective of the guideline is</w:t>
      </w:r>
      <w:r w:rsidR="00A507AB">
        <w:rPr>
          <w:szCs w:val="24"/>
        </w:rPr>
        <w:t xml:space="preserve"> </w:t>
      </w:r>
      <w:r w:rsidRPr="00BA7072">
        <w:rPr>
          <w:szCs w:val="24"/>
        </w:rPr>
        <w:t xml:space="preserve">to summarize and harmonize present contract administration thinking and practices during project preparation and implementation phases. It helps </w:t>
      </w:r>
      <w:r w:rsidR="004562CF">
        <w:rPr>
          <w:szCs w:val="24"/>
        </w:rPr>
        <w:t xml:space="preserve">to </w:t>
      </w:r>
      <w:r w:rsidRPr="00BA7072">
        <w:rPr>
          <w:szCs w:val="24"/>
        </w:rPr>
        <w:t xml:space="preserve">guide the Implementing Agencies how to administer contract during small scale irrigation </w:t>
      </w:r>
      <w:r w:rsidR="009766EA" w:rsidRPr="00BA7072">
        <w:rPr>
          <w:color w:val="000000"/>
        </w:rPr>
        <w:t>projects</w:t>
      </w:r>
      <w:r w:rsidR="009766EA" w:rsidRPr="00BA7072">
        <w:rPr>
          <w:szCs w:val="24"/>
        </w:rPr>
        <w:t xml:space="preserve"> preparation</w:t>
      </w:r>
      <w:r w:rsidRPr="00BA7072">
        <w:rPr>
          <w:szCs w:val="24"/>
        </w:rPr>
        <w:t xml:space="preserve"> and implementation phases.</w:t>
      </w:r>
    </w:p>
    <w:p w:rsidR="00F7752F" w:rsidRPr="0052636F" w:rsidRDefault="004541B3" w:rsidP="00A507AB">
      <w:pPr>
        <w:pStyle w:val="Heading2"/>
      </w:pPr>
      <w:bookmarkStart w:id="43" w:name="_Toc474153527"/>
      <w:bookmarkStart w:id="44" w:name="_Toc531653118"/>
      <w:r w:rsidRPr="0052636F">
        <w:t>setting of the guideline</w:t>
      </w:r>
      <w:bookmarkEnd w:id="43"/>
      <w:bookmarkEnd w:id="44"/>
    </w:p>
    <w:p w:rsidR="0098519A" w:rsidRDefault="0098519A" w:rsidP="0098519A">
      <w:pPr>
        <w:rPr>
          <w:szCs w:val="24"/>
        </w:rPr>
      </w:pPr>
      <w:bookmarkStart w:id="45" w:name="_Toc472492517"/>
      <w:r>
        <w:rPr>
          <w:szCs w:val="24"/>
        </w:rPr>
        <w:t xml:space="preserve">Contract administration guideline for small scale </w:t>
      </w:r>
      <w:r w:rsidR="001032DF">
        <w:rPr>
          <w:szCs w:val="24"/>
        </w:rPr>
        <w:t>irrigation development addresses</w:t>
      </w:r>
      <w:r>
        <w:rPr>
          <w:szCs w:val="24"/>
        </w:rPr>
        <w:t xml:space="preserve"> the issues in detail chapter by chapter. There are fifteen chapters having the following its own contents: -</w:t>
      </w:r>
    </w:p>
    <w:p w:rsidR="0098519A" w:rsidRDefault="0098519A" w:rsidP="002A5B73">
      <w:pPr>
        <w:spacing w:line="120" w:lineRule="auto"/>
        <w:rPr>
          <w:szCs w:val="24"/>
        </w:rPr>
      </w:pPr>
    </w:p>
    <w:p w:rsidR="0098519A" w:rsidRDefault="0098519A" w:rsidP="0098519A">
      <w:pPr>
        <w:rPr>
          <w:szCs w:val="24"/>
        </w:rPr>
      </w:pPr>
      <w:r>
        <w:rPr>
          <w:szCs w:val="24"/>
        </w:rPr>
        <w:t>Chapter one presents introduction of the guideline and deals with the scope</w:t>
      </w:r>
      <w:r w:rsidR="001032DF">
        <w:rPr>
          <w:szCs w:val="24"/>
        </w:rPr>
        <w:t>,</w:t>
      </w:r>
      <w:r>
        <w:rPr>
          <w:szCs w:val="24"/>
        </w:rPr>
        <w:t xml:space="preserve"> </w:t>
      </w:r>
      <w:r w:rsidR="001032DF">
        <w:rPr>
          <w:szCs w:val="24"/>
        </w:rPr>
        <w:t xml:space="preserve">objective </w:t>
      </w:r>
      <w:r>
        <w:rPr>
          <w:szCs w:val="24"/>
        </w:rPr>
        <w:t xml:space="preserve">and setting out of the guideline. Chapter two deals with </w:t>
      </w:r>
      <w:r w:rsidRPr="002461E9">
        <w:rPr>
          <w:szCs w:val="24"/>
        </w:rPr>
        <w:t xml:space="preserve">contract and contract management in </w:t>
      </w:r>
      <w:r>
        <w:rPr>
          <w:szCs w:val="24"/>
        </w:rPr>
        <w:t xml:space="preserve">small scale irrigation development that presents definition of contract, </w:t>
      </w:r>
      <w:r w:rsidRPr="00E40E64">
        <w:rPr>
          <w:szCs w:val="24"/>
        </w:rPr>
        <w:t>types of consultancy services contracts</w:t>
      </w:r>
      <w:r>
        <w:rPr>
          <w:szCs w:val="24"/>
        </w:rPr>
        <w:t xml:space="preserve">, </w:t>
      </w:r>
      <w:r w:rsidRPr="00E40E64">
        <w:rPr>
          <w:szCs w:val="24"/>
        </w:rPr>
        <w:t>types of construction contracts</w:t>
      </w:r>
      <w:r>
        <w:rPr>
          <w:szCs w:val="24"/>
        </w:rPr>
        <w:t xml:space="preserve">, </w:t>
      </w:r>
      <w:r w:rsidRPr="00E40E64">
        <w:rPr>
          <w:szCs w:val="24"/>
        </w:rPr>
        <w:t>types of supply contracts</w:t>
      </w:r>
      <w:r>
        <w:rPr>
          <w:szCs w:val="24"/>
        </w:rPr>
        <w:t xml:space="preserve">, </w:t>
      </w:r>
      <w:r w:rsidRPr="00E40E64">
        <w:rPr>
          <w:szCs w:val="24"/>
        </w:rPr>
        <w:t>project contracting strategy</w:t>
      </w:r>
      <w:r>
        <w:rPr>
          <w:szCs w:val="24"/>
        </w:rPr>
        <w:t xml:space="preserve">, </w:t>
      </w:r>
      <w:r w:rsidRPr="00E40E64">
        <w:rPr>
          <w:szCs w:val="24"/>
        </w:rPr>
        <w:t>standard forms of contract</w:t>
      </w:r>
      <w:r>
        <w:rPr>
          <w:szCs w:val="24"/>
        </w:rPr>
        <w:t xml:space="preserve">, </w:t>
      </w:r>
      <w:r w:rsidRPr="00E40E64">
        <w:rPr>
          <w:szCs w:val="24"/>
        </w:rPr>
        <w:t>contract administration</w:t>
      </w:r>
      <w:r>
        <w:rPr>
          <w:szCs w:val="24"/>
        </w:rPr>
        <w:t xml:space="preserve"> and </w:t>
      </w:r>
      <w:r w:rsidRPr="00E40E64">
        <w:rPr>
          <w:szCs w:val="24"/>
        </w:rPr>
        <w:t>contract management principles</w:t>
      </w:r>
      <w:r>
        <w:rPr>
          <w:szCs w:val="24"/>
        </w:rPr>
        <w:t xml:space="preserve"> in detail.</w:t>
      </w:r>
    </w:p>
    <w:p w:rsidR="0098519A" w:rsidRDefault="0098519A" w:rsidP="00AB636B">
      <w:pPr>
        <w:spacing w:line="240" w:lineRule="auto"/>
        <w:rPr>
          <w:szCs w:val="24"/>
        </w:rPr>
      </w:pPr>
    </w:p>
    <w:p w:rsidR="0098519A" w:rsidRDefault="0098519A" w:rsidP="0098519A">
      <w:pPr>
        <w:rPr>
          <w:szCs w:val="24"/>
        </w:rPr>
      </w:pPr>
      <w:proofErr w:type="gramStart"/>
      <w:r>
        <w:rPr>
          <w:szCs w:val="24"/>
        </w:rPr>
        <w:t>Chapter three deal</w:t>
      </w:r>
      <w:r w:rsidR="00FD3778">
        <w:rPr>
          <w:szCs w:val="24"/>
        </w:rPr>
        <w:t>s</w:t>
      </w:r>
      <w:r>
        <w:rPr>
          <w:szCs w:val="24"/>
        </w:rPr>
        <w:t xml:space="preserve"> with </w:t>
      </w:r>
      <w:r w:rsidRPr="00763E6B">
        <w:rPr>
          <w:szCs w:val="24"/>
        </w:rPr>
        <w:t xml:space="preserve">procurement in small scale irrigation development </w:t>
      </w:r>
      <w:r>
        <w:rPr>
          <w:szCs w:val="24"/>
        </w:rPr>
        <w:t xml:space="preserve">mainly focusing on definition, </w:t>
      </w:r>
      <w:r w:rsidRPr="00763E6B">
        <w:rPr>
          <w:szCs w:val="24"/>
        </w:rPr>
        <w:t>basic procurement policies</w:t>
      </w:r>
      <w:r>
        <w:rPr>
          <w:szCs w:val="24"/>
        </w:rPr>
        <w:t xml:space="preserve">, </w:t>
      </w:r>
      <w:r w:rsidRPr="00763E6B">
        <w:rPr>
          <w:szCs w:val="24"/>
        </w:rPr>
        <w:t>procurement</w:t>
      </w:r>
      <w:r w:rsidR="00FD3778">
        <w:rPr>
          <w:szCs w:val="24"/>
        </w:rPr>
        <w:t xml:space="preserve"> </w:t>
      </w:r>
      <w:r w:rsidRPr="00763E6B">
        <w:rPr>
          <w:szCs w:val="24"/>
        </w:rPr>
        <w:t>types</w:t>
      </w:r>
      <w:r>
        <w:rPr>
          <w:szCs w:val="24"/>
        </w:rPr>
        <w:t xml:space="preserve">, </w:t>
      </w:r>
      <w:r w:rsidRPr="00763E6B">
        <w:rPr>
          <w:szCs w:val="24"/>
        </w:rPr>
        <w:t>common procurement process</w:t>
      </w:r>
      <w:r>
        <w:rPr>
          <w:szCs w:val="24"/>
        </w:rPr>
        <w:t xml:space="preserve">, and </w:t>
      </w:r>
      <w:r w:rsidRPr="00763E6B">
        <w:rPr>
          <w:szCs w:val="24"/>
        </w:rPr>
        <w:t>methods of procurement</w:t>
      </w:r>
      <w:r>
        <w:rPr>
          <w:szCs w:val="24"/>
        </w:rPr>
        <w:t>.</w:t>
      </w:r>
      <w:proofErr w:type="gramEnd"/>
    </w:p>
    <w:p w:rsidR="0098519A" w:rsidRDefault="0098519A" w:rsidP="00AB636B">
      <w:pPr>
        <w:spacing w:line="240" w:lineRule="auto"/>
        <w:rPr>
          <w:szCs w:val="24"/>
        </w:rPr>
      </w:pPr>
    </w:p>
    <w:p w:rsidR="0098519A" w:rsidRDefault="0098519A" w:rsidP="0098519A">
      <w:pPr>
        <w:rPr>
          <w:webHidden/>
        </w:rPr>
      </w:pPr>
      <w:r>
        <w:rPr>
          <w:szCs w:val="24"/>
        </w:rPr>
        <w:t>Chapter four deals with</w:t>
      </w:r>
      <w:r w:rsidR="00FD3778">
        <w:rPr>
          <w:szCs w:val="24"/>
        </w:rPr>
        <w:t xml:space="preserve"> </w:t>
      </w:r>
      <w:r w:rsidRPr="00296BBE">
        <w:t>contract agreements in small scale irrigation development</w:t>
      </w:r>
      <w:r>
        <w:t xml:space="preserve"> namely </w:t>
      </w:r>
      <w:r w:rsidRPr="00296BBE">
        <w:t>Consultancy service contract agreement</w:t>
      </w:r>
      <w:r>
        <w:t xml:space="preserve"> (</w:t>
      </w:r>
      <w:r w:rsidRPr="00296BBE">
        <w:t>study and design service contract agreement</w:t>
      </w:r>
      <w:r>
        <w:t xml:space="preserve"> in one hand and contract administration and construction supervision</w:t>
      </w:r>
      <w:r w:rsidRPr="00296BBE">
        <w:t xml:space="preserve"> service contract agreement</w:t>
      </w:r>
      <w:r>
        <w:t xml:space="preserve">), </w:t>
      </w:r>
      <w:r w:rsidRPr="00296BBE">
        <w:t>works contract agreement</w:t>
      </w:r>
      <w:r>
        <w:t xml:space="preserve"> and </w:t>
      </w:r>
      <w:r w:rsidRPr="00296BBE">
        <w:t>supply contract agreement</w:t>
      </w:r>
      <w:r>
        <w:t>.</w:t>
      </w:r>
    </w:p>
    <w:p w:rsidR="0098519A" w:rsidRDefault="0098519A" w:rsidP="00AB636B">
      <w:pPr>
        <w:spacing w:line="240" w:lineRule="auto"/>
        <w:rPr>
          <w:webHidden/>
        </w:rPr>
      </w:pPr>
    </w:p>
    <w:p w:rsidR="0098519A" w:rsidRDefault="0098519A" w:rsidP="0098519A">
      <w:pPr>
        <w:rPr>
          <w:szCs w:val="24"/>
        </w:rPr>
      </w:pPr>
      <w:r>
        <w:rPr>
          <w:szCs w:val="24"/>
        </w:rPr>
        <w:t xml:space="preserve">Chapter five presents </w:t>
      </w:r>
      <w:r w:rsidRPr="00F523EB">
        <w:rPr>
          <w:szCs w:val="24"/>
        </w:rPr>
        <w:t xml:space="preserve">contract management planning and enactment </w:t>
      </w:r>
      <w:r w:rsidRPr="00296BBE">
        <w:t>in small scale irrigation development</w:t>
      </w:r>
      <w:r>
        <w:t>.</w:t>
      </w:r>
      <w:r w:rsidR="00FD3778">
        <w:t xml:space="preserve"> </w:t>
      </w:r>
      <w:r>
        <w:rPr>
          <w:szCs w:val="24"/>
        </w:rPr>
        <w:t xml:space="preserve">Chapter six deals with </w:t>
      </w:r>
      <w:r w:rsidRPr="00F523EB">
        <w:rPr>
          <w:szCs w:val="24"/>
        </w:rPr>
        <w:t>study and design service contract establishment</w:t>
      </w:r>
      <w:r>
        <w:rPr>
          <w:szCs w:val="24"/>
        </w:rPr>
        <w:t xml:space="preserve">, whereas, chapter seven presents its implementation. Chapter eight deals with </w:t>
      </w:r>
      <w:r>
        <w:t>contract administration and construction supervision</w:t>
      </w:r>
      <w:r w:rsidRPr="00296BBE">
        <w:t xml:space="preserve"> service</w:t>
      </w:r>
      <w:r w:rsidRPr="00F523EB">
        <w:rPr>
          <w:szCs w:val="24"/>
        </w:rPr>
        <w:t xml:space="preserve"> contract establishment</w:t>
      </w:r>
      <w:r>
        <w:rPr>
          <w:szCs w:val="24"/>
        </w:rPr>
        <w:t>, whereas, chapter nine presents its implementation.</w:t>
      </w:r>
    </w:p>
    <w:p w:rsidR="0098519A" w:rsidRDefault="0098519A" w:rsidP="0098519A">
      <w:pPr>
        <w:rPr>
          <w:szCs w:val="24"/>
        </w:rPr>
      </w:pPr>
      <w:proofErr w:type="gramStart"/>
      <w:r>
        <w:rPr>
          <w:szCs w:val="24"/>
        </w:rPr>
        <w:lastRenderedPageBreak/>
        <w:t xml:space="preserve">Chapter ten deals with </w:t>
      </w:r>
      <w:r>
        <w:t>work</w:t>
      </w:r>
      <w:r w:rsidRPr="00F523EB">
        <w:rPr>
          <w:szCs w:val="24"/>
        </w:rPr>
        <w:t xml:space="preserve"> contract establishment</w:t>
      </w:r>
      <w:r>
        <w:rPr>
          <w:szCs w:val="24"/>
        </w:rPr>
        <w:t>, whereas, chapter eleven present</w:t>
      </w:r>
      <w:r w:rsidR="00FD3778">
        <w:rPr>
          <w:szCs w:val="24"/>
        </w:rPr>
        <w:t>s</w:t>
      </w:r>
      <w:r>
        <w:rPr>
          <w:szCs w:val="24"/>
        </w:rPr>
        <w:t xml:space="preserve"> its implementation.</w:t>
      </w:r>
      <w:proofErr w:type="gramEnd"/>
      <w:r w:rsidR="00FD3778">
        <w:rPr>
          <w:szCs w:val="24"/>
        </w:rPr>
        <w:t xml:space="preserve"> </w:t>
      </w:r>
      <w:proofErr w:type="gramStart"/>
      <w:r>
        <w:rPr>
          <w:szCs w:val="24"/>
        </w:rPr>
        <w:t xml:space="preserve">Chapter twelve deals with </w:t>
      </w:r>
      <w:r>
        <w:t>supply</w:t>
      </w:r>
      <w:r w:rsidRPr="00F523EB">
        <w:rPr>
          <w:szCs w:val="24"/>
        </w:rPr>
        <w:t xml:space="preserve"> contract establishment</w:t>
      </w:r>
      <w:r>
        <w:rPr>
          <w:szCs w:val="24"/>
        </w:rPr>
        <w:t xml:space="preserve">, whereas, chapter </w:t>
      </w:r>
      <w:r>
        <w:t>thirteen</w:t>
      </w:r>
      <w:r>
        <w:rPr>
          <w:szCs w:val="24"/>
        </w:rPr>
        <w:t xml:space="preserve"> present</w:t>
      </w:r>
      <w:r w:rsidR="00FD3778">
        <w:rPr>
          <w:szCs w:val="24"/>
        </w:rPr>
        <w:t>s</w:t>
      </w:r>
      <w:r>
        <w:rPr>
          <w:szCs w:val="24"/>
        </w:rPr>
        <w:t xml:space="preserve"> its implementation.</w:t>
      </w:r>
      <w:proofErr w:type="gramEnd"/>
    </w:p>
    <w:p w:rsidR="004541B3" w:rsidRPr="00931583" w:rsidRDefault="004541B3" w:rsidP="00AB636B">
      <w:pPr>
        <w:spacing w:line="240" w:lineRule="auto"/>
        <w:rPr>
          <w:szCs w:val="24"/>
        </w:rPr>
      </w:pPr>
    </w:p>
    <w:p w:rsidR="0098519A" w:rsidRDefault="0098519A" w:rsidP="0098519A">
      <w:r>
        <w:rPr>
          <w:szCs w:val="24"/>
        </w:rPr>
        <w:t>Chapter fourteen deal</w:t>
      </w:r>
      <w:r w:rsidR="00FD3778">
        <w:rPr>
          <w:szCs w:val="24"/>
        </w:rPr>
        <w:t>s</w:t>
      </w:r>
      <w:r>
        <w:rPr>
          <w:szCs w:val="24"/>
        </w:rPr>
        <w:t xml:space="preserve"> with</w:t>
      </w:r>
      <w:r w:rsidR="00FD3778">
        <w:rPr>
          <w:szCs w:val="24"/>
        </w:rPr>
        <w:t xml:space="preserve"> </w:t>
      </w:r>
      <w:r>
        <w:t xml:space="preserve">extracting contract responsibilities. Finally, </w:t>
      </w:r>
      <w:r w:rsidRPr="00AF2D18">
        <w:t xml:space="preserve">construction management software’s that </w:t>
      </w:r>
      <w:r>
        <w:t xml:space="preserve">are </w:t>
      </w:r>
      <w:r w:rsidRPr="00AF2D18">
        <w:t xml:space="preserve">currently applied by the engineers assigned in construction industry </w:t>
      </w:r>
      <w:r>
        <w:t>are discussed on chapter fifteen.</w:t>
      </w:r>
    </w:p>
    <w:p w:rsidR="001E2C68" w:rsidRPr="0073118E" w:rsidRDefault="0034638A" w:rsidP="00D922B1">
      <w:pPr>
        <w:pStyle w:val="Heading1"/>
      </w:pPr>
      <w:bookmarkStart w:id="46" w:name="_Toc531653119"/>
      <w:r w:rsidRPr="0073118E">
        <w:lastRenderedPageBreak/>
        <w:t xml:space="preserve">Contract </w:t>
      </w:r>
      <w:r>
        <w:t xml:space="preserve">and </w:t>
      </w:r>
      <w:r w:rsidR="001E2C68" w:rsidRPr="0073118E">
        <w:t xml:space="preserve">Contract Management </w:t>
      </w:r>
      <w:bookmarkEnd w:id="45"/>
      <w:r w:rsidR="009E15EA">
        <w:t>in SSID</w:t>
      </w:r>
      <w:bookmarkEnd w:id="46"/>
    </w:p>
    <w:p w:rsidR="0034638A" w:rsidRPr="00FB3A11" w:rsidRDefault="002D50BF" w:rsidP="00843188">
      <w:pPr>
        <w:pStyle w:val="Heading2"/>
      </w:pPr>
      <w:bookmarkStart w:id="47" w:name="_Toc531653120"/>
      <w:r>
        <w:t>definition of contract</w:t>
      </w:r>
      <w:bookmarkEnd w:id="47"/>
    </w:p>
    <w:p w:rsidR="001E2C68" w:rsidRDefault="001E2C68" w:rsidP="0073118E">
      <w:r w:rsidRPr="00BA7072">
        <w:t xml:space="preserve">According to the PMBOK guide (2008), </w:t>
      </w:r>
      <w:r w:rsidR="00B603BA" w:rsidRPr="00BA7072">
        <w:t>a</w:t>
      </w:r>
      <w:r w:rsidRPr="00BA7072">
        <w:t xml:space="preserve"> contract is a mutually binding legal agreement that obligates the seller (the Consultant/Contractor/Supplier) to provide the specified products, services or results and obligates the buyer (Client) to compensate the seller (the Consultant/ Contractor/Supplier). </w:t>
      </w:r>
    </w:p>
    <w:p w:rsidR="007F6F91" w:rsidRDefault="007F6F91" w:rsidP="006A1289">
      <w:pPr>
        <w:spacing w:line="240" w:lineRule="auto"/>
      </w:pPr>
    </w:p>
    <w:p w:rsidR="007A61A1" w:rsidRDefault="001E2C68" w:rsidP="0073118E">
      <w:r w:rsidRPr="00BA7072">
        <w:t xml:space="preserve">Irrigation </w:t>
      </w:r>
      <w:r w:rsidR="00B81940" w:rsidRPr="00BA7072">
        <w:t>development contract</w:t>
      </w:r>
      <w:r w:rsidRPr="00BA7072">
        <w:t xml:space="preserve"> is a binding legal agreement that obligates the Consultant</w:t>
      </w:r>
      <w:r w:rsidR="00486C66">
        <w:t>, the Contractor and sometimes</w:t>
      </w:r>
      <w:r w:rsidRPr="00BA7072">
        <w:t xml:space="preserve"> the Supplier to provide service (study and design, contract administration, supervision or other service), works and material or equipment supply respectively and obligates the client to compensate them. </w:t>
      </w:r>
    </w:p>
    <w:p w:rsidR="007A61A1" w:rsidRDefault="007A61A1" w:rsidP="006A1289">
      <w:pPr>
        <w:spacing w:line="240" w:lineRule="auto"/>
      </w:pPr>
    </w:p>
    <w:p w:rsidR="007A61A1" w:rsidRDefault="007A61A1" w:rsidP="0073118E">
      <w:r>
        <w:t xml:space="preserve">In general contracts in </w:t>
      </w:r>
      <w:r w:rsidR="00E0256E">
        <w:t xml:space="preserve">small scale </w:t>
      </w:r>
      <w:r>
        <w:t xml:space="preserve">irrigation development can be categorized in to three: </w:t>
      </w:r>
    </w:p>
    <w:p w:rsidR="00C30FFF" w:rsidRDefault="00C30FFF" w:rsidP="006A1289">
      <w:pPr>
        <w:spacing w:line="240" w:lineRule="auto"/>
      </w:pPr>
    </w:p>
    <w:p w:rsidR="0034638A" w:rsidRDefault="007A61A1" w:rsidP="00463A37">
      <w:pPr>
        <w:pStyle w:val="ListParagraph"/>
        <w:numPr>
          <w:ilvl w:val="0"/>
          <w:numId w:val="57"/>
        </w:numPr>
        <w:spacing w:before="0" w:after="0"/>
      </w:pPr>
      <w:r>
        <w:t>Consultancy Services Contracts</w:t>
      </w:r>
    </w:p>
    <w:p w:rsidR="007A61A1" w:rsidRPr="007A61A1" w:rsidRDefault="007A61A1" w:rsidP="00463A37">
      <w:pPr>
        <w:pStyle w:val="ListParagraph"/>
        <w:numPr>
          <w:ilvl w:val="0"/>
          <w:numId w:val="57"/>
        </w:numPr>
        <w:spacing w:before="0" w:after="0"/>
      </w:pPr>
      <w:r>
        <w:rPr>
          <w:szCs w:val="26"/>
        </w:rPr>
        <w:t>C</w:t>
      </w:r>
      <w:r w:rsidRPr="00262395">
        <w:rPr>
          <w:szCs w:val="26"/>
        </w:rPr>
        <w:t xml:space="preserve">onstruction </w:t>
      </w:r>
      <w:r>
        <w:rPr>
          <w:szCs w:val="26"/>
        </w:rPr>
        <w:t xml:space="preserve">(Works) </w:t>
      </w:r>
      <w:r w:rsidRPr="00262395">
        <w:rPr>
          <w:szCs w:val="26"/>
        </w:rPr>
        <w:t>contract</w:t>
      </w:r>
      <w:r>
        <w:rPr>
          <w:szCs w:val="26"/>
        </w:rPr>
        <w:t>s</w:t>
      </w:r>
    </w:p>
    <w:p w:rsidR="007A61A1" w:rsidRPr="00CE3BFF" w:rsidRDefault="007A61A1" w:rsidP="00463A37">
      <w:pPr>
        <w:pStyle w:val="ListParagraph"/>
        <w:numPr>
          <w:ilvl w:val="0"/>
          <w:numId w:val="57"/>
        </w:numPr>
        <w:spacing w:before="0"/>
      </w:pPr>
      <w:r>
        <w:rPr>
          <w:szCs w:val="26"/>
        </w:rPr>
        <w:t>Supply</w:t>
      </w:r>
      <w:r w:rsidRPr="00262395">
        <w:rPr>
          <w:szCs w:val="26"/>
        </w:rPr>
        <w:t xml:space="preserve"> contract</w:t>
      </w:r>
      <w:r>
        <w:rPr>
          <w:szCs w:val="26"/>
        </w:rPr>
        <w:t>s</w:t>
      </w:r>
    </w:p>
    <w:p w:rsidR="00BD379D" w:rsidRDefault="00C30FFF" w:rsidP="00843188">
      <w:pPr>
        <w:pStyle w:val="Heading2"/>
      </w:pPr>
      <w:bookmarkStart w:id="48" w:name="_Toc531653121"/>
      <w:r w:rsidRPr="00BD379D">
        <w:t xml:space="preserve">types of </w:t>
      </w:r>
      <w:r>
        <w:t>consultancy services contracts</w:t>
      </w:r>
      <w:bookmarkEnd w:id="48"/>
    </w:p>
    <w:p w:rsidR="00086E37" w:rsidRDefault="00086E37" w:rsidP="00086E37">
      <w:r w:rsidRPr="00086E37">
        <w:t>There are five types of contract</w:t>
      </w:r>
      <w:r w:rsidR="00486C66">
        <w:t>s</w:t>
      </w:r>
      <w:r w:rsidRPr="00086E37">
        <w:t xml:space="preserve"> for consultancy services used in small scale irrigation development as discussed here.</w:t>
      </w:r>
    </w:p>
    <w:p w:rsidR="00086E37" w:rsidRPr="00896E54" w:rsidRDefault="00086E37" w:rsidP="00F867FA">
      <w:pPr>
        <w:pStyle w:val="Heading3"/>
      </w:pPr>
      <w:bookmarkStart w:id="49" w:name="_Toc531653122"/>
      <w:r w:rsidRPr="00896E54">
        <w:t>Lump-</w:t>
      </w:r>
      <w:r w:rsidR="00C30FFF" w:rsidRPr="00896E54">
        <w:t>sum contract</w:t>
      </w:r>
      <w:bookmarkEnd w:id="49"/>
    </w:p>
    <w:p w:rsidR="000A08A8" w:rsidRDefault="00086E37" w:rsidP="00086E37">
      <w:pPr>
        <w:tabs>
          <w:tab w:val="left" w:pos="1695"/>
        </w:tabs>
      </w:pPr>
      <w:r w:rsidRPr="00896E54">
        <w:t xml:space="preserve">This type of contract is used mainly for assignments in which the scope and the duration of the services and the required output of the consultants are clearly defined. It is widely used for planning and feasibility studies, environmental studies, detailed design of standard or common structures, preparation of data processing systems, and so forth. </w:t>
      </w:r>
    </w:p>
    <w:p w:rsidR="000A08A8" w:rsidRDefault="000A08A8" w:rsidP="006A1289">
      <w:pPr>
        <w:tabs>
          <w:tab w:val="left" w:pos="1695"/>
        </w:tabs>
        <w:spacing w:line="240" w:lineRule="auto"/>
      </w:pPr>
    </w:p>
    <w:p w:rsidR="000A08A8" w:rsidRDefault="00370D56" w:rsidP="00086E37">
      <w:pPr>
        <w:tabs>
          <w:tab w:val="left" w:pos="1695"/>
        </w:tabs>
      </w:pPr>
      <w:r>
        <w:t xml:space="preserve">It is commonly used </w:t>
      </w:r>
      <w:r w:rsidR="000A08A8" w:rsidRPr="00BA7072">
        <w:t xml:space="preserve">for undertaking of feasibility study and detail design of small scale irrigation </w:t>
      </w:r>
      <w:r w:rsidR="000A08A8">
        <w:t xml:space="preserve">development </w:t>
      </w:r>
      <w:r w:rsidR="00486C66">
        <w:t>preparation</w:t>
      </w:r>
      <w:r w:rsidR="00486C66" w:rsidRPr="00BA7072">
        <w:t>. Payments</w:t>
      </w:r>
      <w:r w:rsidRPr="00BA7072">
        <w:t xml:space="preserve"> are linked to outputs (deliverables) </w:t>
      </w:r>
      <w:r>
        <w:t xml:space="preserve">in the agreed stages: </w:t>
      </w:r>
      <w:r w:rsidRPr="00BA7072">
        <w:t xml:space="preserve">such as </w:t>
      </w:r>
      <w:r>
        <w:t>inception, interim, draft feasibility study and design, and final feasibility study and detail engineering design report stages.</w:t>
      </w:r>
    </w:p>
    <w:p w:rsidR="000A08A8" w:rsidRDefault="000A08A8" w:rsidP="00F867FA">
      <w:pPr>
        <w:tabs>
          <w:tab w:val="left" w:pos="1695"/>
        </w:tabs>
        <w:spacing w:line="240" w:lineRule="auto"/>
      </w:pPr>
    </w:p>
    <w:p w:rsidR="00086E37" w:rsidRDefault="00086E37" w:rsidP="00086E37">
      <w:pPr>
        <w:tabs>
          <w:tab w:val="left" w:pos="1695"/>
        </w:tabs>
      </w:pPr>
      <w:r w:rsidRPr="00896E54">
        <w:t xml:space="preserve">The contract shall include a fixed price for the activities to be carried out by the consultant and shall not be subject to any price adjustment, except </w:t>
      </w:r>
      <w:r w:rsidR="00D648AF">
        <w:t>extras or change orders</w:t>
      </w:r>
      <w:r w:rsidR="00FC1F5E">
        <w:t xml:space="preserve"> that affect the scope and methodology in the contract</w:t>
      </w:r>
      <w:r w:rsidR="00D648AF">
        <w:t>.</w:t>
      </w:r>
      <w:r w:rsidRPr="00896E54">
        <w:t xml:space="preserve"> Lump-sum contracts are easy to administer because they operate on the principle of fixed price for a fixed scope, and payments are due on clearly specified outputs and milestones.</w:t>
      </w:r>
    </w:p>
    <w:p w:rsidR="00086E37" w:rsidRPr="00896E54" w:rsidRDefault="00086E37" w:rsidP="00F867FA">
      <w:pPr>
        <w:pStyle w:val="Heading3"/>
      </w:pPr>
      <w:bookmarkStart w:id="50" w:name="_Toc531653123"/>
      <w:r w:rsidRPr="00896E54">
        <w:t>Time-</w:t>
      </w:r>
      <w:r w:rsidR="00C30FFF" w:rsidRPr="00896E54">
        <w:t>based contract</w:t>
      </w:r>
      <w:bookmarkEnd w:id="50"/>
    </w:p>
    <w:p w:rsidR="007A48AA" w:rsidRDefault="00086E37" w:rsidP="00086E37">
      <w:pPr>
        <w:tabs>
          <w:tab w:val="left" w:pos="1695"/>
        </w:tabs>
      </w:pPr>
      <w:r w:rsidRPr="00896E54">
        <w:t>This type of contract is appropriate when it is difficult to define or fix the scope and the duration of the services</w:t>
      </w:r>
      <w:r w:rsidR="007A48AA">
        <w:t xml:space="preserve">. Definition and fixation of the scope </w:t>
      </w:r>
      <w:r w:rsidR="007A48AA" w:rsidRPr="00896E54">
        <w:t>and the duration of the services</w:t>
      </w:r>
      <w:r w:rsidR="007A48AA">
        <w:t xml:space="preserve"> may be difficult as the result of either of the followings but not limited to: -</w:t>
      </w:r>
    </w:p>
    <w:p w:rsidR="007A48AA" w:rsidRDefault="007A48AA" w:rsidP="00F867FA">
      <w:pPr>
        <w:pStyle w:val="Buletted"/>
      </w:pPr>
      <w:r>
        <w:t>When the services</w:t>
      </w:r>
      <w:r w:rsidR="00086E37" w:rsidRPr="007A48AA">
        <w:t xml:space="preserve"> are related </w:t>
      </w:r>
      <w:r w:rsidRPr="007A48AA">
        <w:t xml:space="preserve">and/or dependent </w:t>
      </w:r>
      <w:r w:rsidR="00086E37" w:rsidRPr="007A48AA">
        <w:t xml:space="preserve">to activities carried out by others for which the completion period may vary, or </w:t>
      </w:r>
    </w:p>
    <w:p w:rsidR="007A48AA" w:rsidRDefault="007A48AA" w:rsidP="00F867FA">
      <w:pPr>
        <w:pStyle w:val="Buletted"/>
      </w:pPr>
      <w:r>
        <w:lastRenderedPageBreak/>
        <w:t xml:space="preserve">When </w:t>
      </w:r>
      <w:r w:rsidR="00086E37" w:rsidRPr="007A48AA">
        <w:t xml:space="preserve">the input of the consultants required for attaining the objectives of the assignment is difficult to assess. </w:t>
      </w:r>
    </w:p>
    <w:p w:rsidR="006F2052" w:rsidRDefault="00086E37" w:rsidP="00F867FA">
      <w:r w:rsidRPr="007A48AA">
        <w:t xml:space="preserve">It is widely used for complex studies, </w:t>
      </w:r>
      <w:r w:rsidR="001C273F">
        <w:t xml:space="preserve">contract administration </w:t>
      </w:r>
      <w:r w:rsidR="001C273F" w:rsidRPr="007A48AA">
        <w:t>and supervision</w:t>
      </w:r>
      <w:r w:rsidRPr="007A48AA">
        <w:t xml:space="preserve"> of construction, advisory services, and training assignments. </w:t>
      </w:r>
    </w:p>
    <w:p w:rsidR="00F867FA" w:rsidRPr="007A48AA" w:rsidRDefault="00F867FA" w:rsidP="00F867FA">
      <w:pPr>
        <w:spacing w:line="240" w:lineRule="auto"/>
      </w:pPr>
    </w:p>
    <w:p w:rsidR="00871672" w:rsidRDefault="00086E37" w:rsidP="00F867FA">
      <w:r w:rsidRPr="00896E54">
        <w:t xml:space="preserve">Payments are based on agreed hourly, daily, weekly, or monthly rates for experts (who are normally named in the contract) and on reimbursable items using actual expenses and/or agreed unit prices. The rates for experts include remuneration, social costs, overhead, profit, and, where appropriate, special allowances. </w:t>
      </w:r>
    </w:p>
    <w:p w:rsidR="00871672" w:rsidRDefault="00871672" w:rsidP="00F867FA">
      <w:pPr>
        <w:tabs>
          <w:tab w:val="left" w:pos="1695"/>
        </w:tabs>
        <w:spacing w:line="240" w:lineRule="auto"/>
      </w:pPr>
    </w:p>
    <w:p w:rsidR="00086E37" w:rsidRDefault="00530034" w:rsidP="00086E37">
      <w:pPr>
        <w:tabs>
          <w:tab w:val="left" w:pos="1695"/>
        </w:tabs>
      </w:pPr>
      <w:r>
        <w:t>Time-based</w:t>
      </w:r>
      <w:r w:rsidR="00086E37" w:rsidRPr="00896E54">
        <w:t xml:space="preserve"> contract shall include a ceiling amount of total payments to be made to the consultants. </w:t>
      </w:r>
      <w:r w:rsidR="00142A63">
        <w:t>It</w:t>
      </w:r>
      <w:r w:rsidR="00086E37" w:rsidRPr="00896E54">
        <w:t xml:space="preserve"> need</w:t>
      </w:r>
      <w:r w:rsidR="00142A63">
        <w:t>s</w:t>
      </w:r>
      <w:r w:rsidR="00086E37" w:rsidRPr="00896E54">
        <w:t xml:space="preserve"> to be closely monitored and administered by the client to ensure that the assignment is progressing satisfactorily and that payments claimed by the consultants are appropriate.</w:t>
      </w:r>
    </w:p>
    <w:p w:rsidR="00086E37" w:rsidRPr="00896E54" w:rsidRDefault="00086E37" w:rsidP="00F867FA">
      <w:pPr>
        <w:pStyle w:val="Heading3"/>
      </w:pPr>
      <w:bookmarkStart w:id="51" w:name="_Toc531653124"/>
      <w:r w:rsidRPr="00896E54">
        <w:t>Retainer and/or Contingency (Success) Fee Contract</w:t>
      </w:r>
      <w:bookmarkEnd w:id="51"/>
    </w:p>
    <w:p w:rsidR="0052729E" w:rsidRDefault="00086E37" w:rsidP="00086E37">
      <w:pPr>
        <w:tabs>
          <w:tab w:val="left" w:pos="1695"/>
        </w:tabs>
      </w:pPr>
      <w:r w:rsidRPr="00896E54">
        <w:t xml:space="preserve">Retainer and contingency fee contracts are widely used when consultants (banks or financial firms) are preparing companies for sales or mergers of firms, notably in privatization operations. </w:t>
      </w:r>
    </w:p>
    <w:p w:rsidR="0052729E" w:rsidRDefault="0052729E" w:rsidP="00F867FA">
      <w:pPr>
        <w:tabs>
          <w:tab w:val="left" w:pos="1695"/>
        </w:tabs>
        <w:spacing w:line="240" w:lineRule="auto"/>
      </w:pPr>
    </w:p>
    <w:p w:rsidR="00086E37" w:rsidRPr="00896E54" w:rsidRDefault="00086E37" w:rsidP="00086E37">
      <w:pPr>
        <w:tabs>
          <w:tab w:val="left" w:pos="1695"/>
        </w:tabs>
      </w:pPr>
      <w:r w:rsidRPr="00896E54">
        <w:t>The remuneration of the consultant includes a retainer and a success fee, the latter being normally expressed as a percentage of the sale price of the assets.</w:t>
      </w:r>
    </w:p>
    <w:p w:rsidR="00086E37" w:rsidRPr="00896E54" w:rsidRDefault="00086E37" w:rsidP="00F867FA">
      <w:pPr>
        <w:pStyle w:val="Heading3"/>
      </w:pPr>
      <w:bookmarkStart w:id="52" w:name="_Toc531653125"/>
      <w:r w:rsidRPr="00896E54">
        <w:t xml:space="preserve">Percentage </w:t>
      </w:r>
      <w:r w:rsidR="00F867FA" w:rsidRPr="00896E54">
        <w:t>contract</w:t>
      </w:r>
      <w:bookmarkEnd w:id="52"/>
    </w:p>
    <w:p w:rsidR="009B734C" w:rsidRDefault="00086E37" w:rsidP="00F867FA">
      <w:r w:rsidRPr="00896E54">
        <w:t xml:space="preserve">These contracts are commonly used for procurement and inspection service providers. Percentage contracts directly relate the fees paid to the consultant to the estimated or actual project construction cost, or the cost of the good procured or inspected. </w:t>
      </w:r>
    </w:p>
    <w:p w:rsidR="00F867FA" w:rsidRDefault="00F867FA" w:rsidP="00F867FA">
      <w:pPr>
        <w:spacing w:line="240" w:lineRule="auto"/>
      </w:pPr>
    </w:p>
    <w:p w:rsidR="00337148" w:rsidRDefault="00086E37" w:rsidP="00F867FA">
      <w:r w:rsidRPr="00896E54">
        <w:t xml:space="preserve">The contracts are negotiated on the basis of market norms for the services and/or estimated person-month costs for the services, or competitively bid. It should be borne in mind that in the case of architectural or engineering services, percentage contracts implicitly lack incentive for economic design and are hence discouraged. </w:t>
      </w:r>
    </w:p>
    <w:p w:rsidR="00F867FA" w:rsidRDefault="00F867FA" w:rsidP="00F867FA">
      <w:pPr>
        <w:spacing w:line="240" w:lineRule="auto"/>
      </w:pPr>
    </w:p>
    <w:p w:rsidR="00086E37" w:rsidRPr="00896E54" w:rsidRDefault="00086E37" w:rsidP="00F867FA">
      <w:r w:rsidRPr="00896E54">
        <w:t>Therefore, the use of such a contract for architectural services is recommended only if it is based on a fixed target cost and covers precisely defined services (but not, for example, works supervision).</w:t>
      </w:r>
    </w:p>
    <w:p w:rsidR="00086E37" w:rsidRPr="00896E54" w:rsidRDefault="00086E37" w:rsidP="00F867FA">
      <w:pPr>
        <w:pStyle w:val="Heading3"/>
      </w:pPr>
      <w:bookmarkStart w:id="53" w:name="_Toc531653126"/>
      <w:r w:rsidRPr="00896E54">
        <w:t xml:space="preserve">Indefinite Delivery Contract (IDCs) or </w:t>
      </w:r>
      <w:r w:rsidR="00F867FA" w:rsidRPr="00896E54">
        <w:t>price agreement</w:t>
      </w:r>
      <w:bookmarkEnd w:id="53"/>
    </w:p>
    <w:p w:rsidR="00B63481" w:rsidRDefault="00B63481" w:rsidP="00086E37">
      <w:r w:rsidRPr="00896E54">
        <w:t>Indefinite delivery contract</w:t>
      </w:r>
      <w:r>
        <w:t>s</w:t>
      </w:r>
      <w:r w:rsidR="00775FF0">
        <w:t xml:space="preserve"> </w:t>
      </w:r>
      <w:r w:rsidR="00086E37" w:rsidRPr="00896E54">
        <w:t xml:space="preserve">are used when </w:t>
      </w:r>
      <w:r>
        <w:t>b</w:t>
      </w:r>
      <w:r w:rsidR="00086E37" w:rsidRPr="00896E54">
        <w:t xml:space="preserve">orrowers need to have quick and continuing access to “on call” specialized advisory services for a particular activity, the extent and timing of which cannot be defined in advance. </w:t>
      </w:r>
    </w:p>
    <w:p w:rsidR="00B63481" w:rsidRDefault="00B63481" w:rsidP="00F867FA">
      <w:pPr>
        <w:spacing w:line="240" w:lineRule="auto"/>
      </w:pPr>
    </w:p>
    <w:p w:rsidR="00D824FF" w:rsidRDefault="000D3E9A" w:rsidP="00086E37">
      <w:r w:rsidRPr="00896E54">
        <w:t>Indefinite delivery contract</w:t>
      </w:r>
      <w:r>
        <w:t>s</w:t>
      </w:r>
      <w:r w:rsidR="00086E37" w:rsidRPr="00896E54">
        <w:t xml:space="preserve"> are commonly used to retain “advisers”, expert adjudicators, members of panels, or experts to participate in the design or implementation of sub-projects or complex tasks during the execution of Bank-financed projects (for example, dam panel, dispute resolution boards, institutional reforms, procurement advice, technical troubleshooting, evaluation of safeguard issues, and so forth), normally for a period of at least a year. </w:t>
      </w:r>
    </w:p>
    <w:p w:rsidR="00D824FF" w:rsidRDefault="00086E37" w:rsidP="00086E37">
      <w:r w:rsidRPr="00D824FF">
        <w:lastRenderedPageBreak/>
        <w:t xml:space="preserve">The services are offered by qualified firms through a list of proposed experts they commit to make available in letters of intent in response to </w:t>
      </w:r>
      <w:r w:rsidR="007158D6" w:rsidRPr="00D824FF">
        <w:t>a</w:t>
      </w:r>
      <w:r w:rsidRPr="00D824FF">
        <w:t xml:space="preserve"> REOI setting selection criteria focusing on the relevant qualifications and expertise of the required experts. </w:t>
      </w:r>
    </w:p>
    <w:p w:rsidR="00D824FF" w:rsidRDefault="00D824FF" w:rsidP="00086E37"/>
    <w:p w:rsidR="006C4CCE" w:rsidRDefault="00086E37" w:rsidP="00086E37">
      <w:r w:rsidRPr="00896E54">
        <w:t xml:space="preserve">Borrowers shall then establish a long list of qualified experts. The </w:t>
      </w:r>
      <w:r w:rsidR="00D824FF">
        <w:t>b</w:t>
      </w:r>
      <w:r w:rsidRPr="00896E54">
        <w:t xml:space="preserve">orrower and the firms agree on pre-established fee rates to be paid for the experts and on standard conditions of contract, and payments are made on the basis of the time actually spent. </w:t>
      </w:r>
    </w:p>
    <w:p w:rsidR="00775FF0" w:rsidRDefault="00775FF0" w:rsidP="00086E37"/>
    <w:p w:rsidR="00AC585D" w:rsidRDefault="00086E37" w:rsidP="00086E37">
      <w:pPr>
        <w:rPr>
          <w:lang w:val="en-GB"/>
        </w:rPr>
      </w:pPr>
      <w:r w:rsidRPr="00896E54">
        <w:t>Experts shall be selected from the long list on the basis of a “call off” request with specific TOR for the assignment, based on the qualitative evaluation/comparison of the CVs of the proposed experts or the fees level, and a specific contract is signed for each assignment.</w:t>
      </w:r>
    </w:p>
    <w:p w:rsidR="00836959" w:rsidRPr="00C17391" w:rsidRDefault="00F867FA" w:rsidP="00843188">
      <w:pPr>
        <w:pStyle w:val="Heading2"/>
      </w:pPr>
      <w:bookmarkStart w:id="54" w:name="_Toc531653127"/>
      <w:r w:rsidRPr="00262395">
        <w:t>types of construction contracts</w:t>
      </w:r>
      <w:bookmarkEnd w:id="54"/>
    </w:p>
    <w:p w:rsidR="00A57C6F" w:rsidRDefault="00A57C6F" w:rsidP="00FE2495">
      <w:r>
        <w:t xml:space="preserve">According to </w:t>
      </w:r>
      <w:r w:rsidRPr="007F6F91">
        <w:t>Article 2610 of Ethiopia civil code</w:t>
      </w:r>
      <w:r>
        <w:t>,</w:t>
      </w:r>
      <w:r w:rsidRPr="007F6F91">
        <w:t xml:space="preserve"> a construction contract as “a contract of work and labor is a contract whereby one party, the contractor, undertakes to produce a given result, under his own responsibility, in consideration of a remuneration that the other party, the client, undertakes to pay him”</w:t>
      </w:r>
      <w:r w:rsidR="00775FF0">
        <w:t>.</w:t>
      </w:r>
    </w:p>
    <w:p w:rsidR="00A57C6F" w:rsidRDefault="00A57C6F" w:rsidP="00FE2495"/>
    <w:p w:rsidR="00FE2495" w:rsidRDefault="00FE2495" w:rsidP="00FE2495">
      <w:r w:rsidRPr="009B4632">
        <w:t>There are many different types of construction contracts, distinguished primarily by the method of determining the final contract price. The type of contract chosen may depend on several factors, including the identity and relationship of the owner and contractor (if any); the completeness of the design and its complexity; the type of work being done; and the need or desire for competitive pricing.</w:t>
      </w:r>
    </w:p>
    <w:p w:rsidR="00FE2495" w:rsidRDefault="00FE2495" w:rsidP="00FE2495"/>
    <w:p w:rsidR="00FE2495" w:rsidRDefault="00FE2495" w:rsidP="00FE2495">
      <w:pPr>
        <w:rPr>
          <w:lang w:val="en-GB"/>
        </w:rPr>
      </w:pPr>
      <w:r>
        <w:t>C</w:t>
      </w:r>
      <w:r w:rsidRPr="009B4632">
        <w:t>onstruction contract</w:t>
      </w:r>
      <w:r>
        <w:t xml:space="preserve"> broadly classified as (1) Fixed-Price Contracts, (2) Cost-Reimbursable Contracts, and (3) Guaranteed Maximum Price </w:t>
      </w:r>
      <w:r w:rsidR="00775FF0">
        <w:t>Contracts. The</w:t>
      </w:r>
      <w:r>
        <w:t xml:space="preserve"> details of each construction contract</w:t>
      </w:r>
      <w:r w:rsidR="00775FF0">
        <w:t>s</w:t>
      </w:r>
      <w:r>
        <w:t xml:space="preserve"> are presented </w:t>
      </w:r>
      <w:r w:rsidR="00775FF0">
        <w:t>below</w:t>
      </w:r>
      <w:r>
        <w:t>.</w:t>
      </w:r>
    </w:p>
    <w:p w:rsidR="00685660" w:rsidRPr="00F867FA" w:rsidRDefault="00685660" w:rsidP="00F867FA">
      <w:pPr>
        <w:pStyle w:val="Heading3"/>
      </w:pPr>
      <w:bookmarkStart w:id="55" w:name="_Toc531653128"/>
      <w:r w:rsidRPr="00F867FA">
        <w:t>Fixed-</w:t>
      </w:r>
      <w:r w:rsidR="00F867FA" w:rsidRPr="00F867FA">
        <w:t>price contracts</w:t>
      </w:r>
      <w:bookmarkEnd w:id="55"/>
    </w:p>
    <w:p w:rsidR="00685660" w:rsidRDefault="00685660" w:rsidP="00685660">
      <w:r>
        <w:t xml:space="preserve">Fixed-Price Contracts categorized as (i) </w:t>
      </w:r>
      <w:r w:rsidRPr="006D1121">
        <w:t>Lump Sum Contract</w:t>
      </w:r>
      <w:r>
        <w:t>, (ii) Unit-Price Contract (</w:t>
      </w:r>
      <w:r w:rsidRPr="006D1121">
        <w:t>Measured contract)</w:t>
      </w:r>
      <w:r>
        <w:t xml:space="preserve">, and (iii) Fixed-Price Incentive </w:t>
      </w:r>
      <w:r w:rsidR="00852319">
        <w:t>Contracts. The</w:t>
      </w:r>
      <w:r w:rsidR="00985AA2">
        <w:t xml:space="preserve"> details of each type of fixed-price contracts are as presented </w:t>
      </w:r>
      <w:r w:rsidR="00852319">
        <w:t>below</w:t>
      </w:r>
      <w:r w:rsidR="00985AA2">
        <w:t>.</w:t>
      </w:r>
    </w:p>
    <w:p w:rsidR="009500DF" w:rsidRPr="00685660" w:rsidRDefault="00852319" w:rsidP="00863DB0">
      <w:pPr>
        <w:pStyle w:val="Heading4"/>
      </w:pPr>
      <w:r>
        <w:t xml:space="preserve">Lump </w:t>
      </w:r>
      <w:r w:rsidR="00F867FA" w:rsidRPr="00685660">
        <w:t>sum contract</w:t>
      </w:r>
    </w:p>
    <w:p w:rsidR="00C17391" w:rsidRDefault="00AC7DE9" w:rsidP="009500DF">
      <w:r w:rsidRPr="006D1121">
        <w:t>Lump Sum Contract</w:t>
      </w:r>
      <w:r>
        <w:t xml:space="preserve"> is one form of Fixed-Price Contract in which the contractor agrees to do specified construction for a fixed price set forth in the contract. The only changes allowed to the fixed price are for extras or change orders. It is commonly used in small scale irrigation works contract in conjunction with Unit-Price Contract (</w:t>
      </w:r>
      <w:r w:rsidRPr="006D1121">
        <w:t xml:space="preserve">Measured </w:t>
      </w:r>
      <w:r w:rsidR="00530413">
        <w:t>C</w:t>
      </w:r>
      <w:r w:rsidRPr="006D1121">
        <w:t>ontract)</w:t>
      </w:r>
      <w:r>
        <w:t>.</w:t>
      </w:r>
    </w:p>
    <w:p w:rsidR="00685660" w:rsidRPr="00685660" w:rsidRDefault="00685660" w:rsidP="00863DB0">
      <w:pPr>
        <w:pStyle w:val="Heading4"/>
      </w:pPr>
      <w:r>
        <w:t>Unit</w:t>
      </w:r>
      <w:r w:rsidR="00F867FA">
        <w:t>-price contract</w:t>
      </w:r>
    </w:p>
    <w:p w:rsidR="00BB23D3" w:rsidRDefault="00BB23D3" w:rsidP="00BB23D3">
      <w:r>
        <w:t xml:space="preserve">Unit-Price Contract is another form of Fixed-Price Contract in which it sets for the price for each unit of works constructed. The unit may be, for example, a square meter of clearing, a cubic meter of excavation, a cubic meter of masonry, a cubic meter of concrete. The contract may specify a particular number of units needed. For example, if the contract is for excavation, it might state that the excavator will be paid 45 ETB per cubic meter of normal soil excavated to a depth not </w:t>
      </w:r>
      <w:r>
        <w:lastRenderedPageBreak/>
        <w:t xml:space="preserve">exceeding 150cm from the site. Anything can be measured in units can be the basis of a unit-price contract. Unit-Price Contract can be called </w:t>
      </w:r>
      <w:r w:rsidRPr="006D1121">
        <w:t>Measured Contract</w:t>
      </w:r>
      <w:r>
        <w:t>.</w:t>
      </w:r>
    </w:p>
    <w:p w:rsidR="00BB23D3" w:rsidRDefault="00BB23D3" w:rsidP="00BB23D3"/>
    <w:p w:rsidR="00685660" w:rsidRDefault="00BB23D3" w:rsidP="00BB23D3">
      <w:r>
        <w:t xml:space="preserve">Unit-Price Contracts or </w:t>
      </w:r>
      <w:r w:rsidRPr="006D1121">
        <w:t>Measured Contract</w:t>
      </w:r>
      <w:r>
        <w:t>s are most often used in small scale irrigation construction contracts, such as earthworks, masonry works, concrete works, pipelines, and other activities whe</w:t>
      </w:r>
      <w:r w:rsidR="00852319">
        <w:t>re it is difficult to calculate</w:t>
      </w:r>
      <w:r>
        <w:t xml:space="preserve"> </w:t>
      </w:r>
      <w:r w:rsidR="00272658">
        <w:t xml:space="preserve">actual </w:t>
      </w:r>
      <w:r>
        <w:t>quantities in advance.</w:t>
      </w:r>
    </w:p>
    <w:p w:rsidR="00E71BC0" w:rsidRPr="00685660" w:rsidRDefault="00E71BC0" w:rsidP="00863DB0">
      <w:pPr>
        <w:pStyle w:val="Heading4"/>
      </w:pPr>
      <w:r>
        <w:t>Fixed-</w:t>
      </w:r>
      <w:r w:rsidR="00F867FA">
        <w:t>price incentive contract</w:t>
      </w:r>
    </w:p>
    <w:p w:rsidR="00CD133D" w:rsidRDefault="00504A0C" w:rsidP="009500DF">
      <w:r>
        <w:t xml:space="preserve">Fixed-price incentive contract </w:t>
      </w:r>
      <w:r w:rsidR="00EE6A4A">
        <w:t xml:space="preserve">is a </w:t>
      </w:r>
      <w:r>
        <w:t xml:space="preserve">fixed-price contract </w:t>
      </w:r>
      <w:r w:rsidR="00EE6A4A">
        <w:t>that provides for adjusting profit and establishing a final contract price by application of a formula based on the relationship of total final negotiated cost to total target cost. The final price may be subject to a price ceiling, negotiated at the time of entering into contract. The concept can be structure in either of two forms, example, firm target price or successive target prices. A fixed-price incentive contract is appropriate when a firm-price contract is not suitable.</w:t>
      </w:r>
    </w:p>
    <w:p w:rsidR="00E64C08" w:rsidRPr="00F867FA" w:rsidRDefault="00E64C08" w:rsidP="00F867FA">
      <w:pPr>
        <w:pStyle w:val="Heading3"/>
      </w:pPr>
      <w:bookmarkStart w:id="56" w:name="_Toc531653129"/>
      <w:r w:rsidRPr="00F867FA">
        <w:t>Cost-</w:t>
      </w:r>
      <w:r w:rsidR="00F867FA" w:rsidRPr="00F867FA">
        <w:t>reimbursable contracts</w:t>
      </w:r>
      <w:bookmarkEnd w:id="56"/>
    </w:p>
    <w:p w:rsidR="00744188" w:rsidRDefault="00504A0C" w:rsidP="009500DF">
      <w:r>
        <w:t>Cost-reimbursable contracts</w:t>
      </w:r>
      <w:r w:rsidR="009743D6">
        <w:t xml:space="preserve"> are cost-plus contracts in which the contractor is paid its actual costs of the construction plus a specified markup to cover overhead and profit. Typical</w:t>
      </w:r>
      <w:r w:rsidR="00105F50">
        <w:t xml:space="preserve">ly, the contract defines </w:t>
      </w:r>
      <w:r w:rsidR="009A6752">
        <w:t>costs including</w:t>
      </w:r>
      <w:r w:rsidR="009743D6">
        <w:t xml:space="preserve"> all expenses incurred in the construction, including expenses for materials, wages for labor, temporary facilities, and subcontractors and </w:t>
      </w:r>
      <w:r w:rsidR="0063103E">
        <w:t>suppliers. The</w:t>
      </w:r>
      <w:r w:rsidR="0030075B">
        <w:t xml:space="preserve"> contract may </w:t>
      </w:r>
      <w:proofErr w:type="gramStart"/>
      <w:r w:rsidR="005D0968">
        <w:t>specifies</w:t>
      </w:r>
      <w:proofErr w:type="gramEnd"/>
      <w:r w:rsidR="0030075B">
        <w:t xml:space="preserve"> what are not eligible costs for reimbursement purposes.</w:t>
      </w:r>
    </w:p>
    <w:p w:rsidR="00744188" w:rsidRDefault="00744188" w:rsidP="009500DF"/>
    <w:p w:rsidR="009743D6" w:rsidRDefault="00744188" w:rsidP="009500DF">
      <w:r>
        <w:t>Cost-plus contracts are appropriate where, due to an incomplete or very complex design, a contractor would be unable to give a lump-sum price without including a large contingency for unknown factors.</w:t>
      </w:r>
    </w:p>
    <w:p w:rsidR="009743D6" w:rsidRDefault="009743D6" w:rsidP="009500DF"/>
    <w:p w:rsidR="00E64C08" w:rsidRDefault="00E64C08" w:rsidP="009500DF">
      <w:pPr>
        <w:rPr>
          <w:color w:val="FF0000"/>
        </w:rPr>
      </w:pPr>
      <w:r>
        <w:t>Cost-Reimbursable Contracts comprises (a) Time and Materials or Cost-Plus-Percentage-of-cost, (b) Cost-plus-Fixed-Fee, and (c) Cost-Plus-Incentive-</w:t>
      </w:r>
      <w:r w:rsidR="0063103E">
        <w:t>Fee. The</w:t>
      </w:r>
      <w:r w:rsidR="00985AA2">
        <w:t xml:space="preserve"> details of each type of cost-reimbursable contracts are as presented </w:t>
      </w:r>
      <w:r w:rsidR="005A4E9A">
        <w:t>below</w:t>
      </w:r>
      <w:r w:rsidR="00985AA2">
        <w:t>.</w:t>
      </w:r>
    </w:p>
    <w:p w:rsidR="00D35EC2" w:rsidRPr="00685660" w:rsidRDefault="00E13026" w:rsidP="00863DB0">
      <w:pPr>
        <w:pStyle w:val="Heading4"/>
      </w:pPr>
      <w:r>
        <w:t xml:space="preserve">Time and </w:t>
      </w:r>
      <w:r w:rsidR="00F867FA">
        <w:t>materials or cost-plus-percentage of cost contract</w:t>
      </w:r>
    </w:p>
    <w:p w:rsidR="00E64C08" w:rsidRDefault="00466A62" w:rsidP="009500DF">
      <w:pPr>
        <w:rPr>
          <w:color w:val="FF0000"/>
        </w:rPr>
      </w:pPr>
      <w:r>
        <w:t xml:space="preserve">In this type of contract, the contractor is paid its actual costs plus a specified percentage of those costs for overhead. Thus, the contract would specifically exclude actual overhead expenses from the </w:t>
      </w:r>
      <w:r w:rsidR="008D61BD">
        <w:t xml:space="preserve">definition of eligible costs. The </w:t>
      </w:r>
      <w:r w:rsidR="00C53977">
        <w:t>total costs</w:t>
      </w:r>
      <w:r>
        <w:t xml:space="preserve"> and the overhead is then added a specified percentage for profit.</w:t>
      </w:r>
    </w:p>
    <w:p w:rsidR="00706280" w:rsidRPr="00685660" w:rsidRDefault="00706280" w:rsidP="00863DB0">
      <w:pPr>
        <w:pStyle w:val="Heading4"/>
      </w:pPr>
      <w:r>
        <w:t>Cost-plus-Fixed-Fee Contract</w:t>
      </w:r>
    </w:p>
    <w:p w:rsidR="00FA0C3A" w:rsidRDefault="00FA0C3A" w:rsidP="009500DF">
      <w:pPr>
        <w:rPr>
          <w:color w:val="FF0000"/>
        </w:rPr>
      </w:pPr>
      <w:r>
        <w:t>In this type of contract, the contractor is paid its actual costs plus a fixed fee that is set in advance. The contract may or may not specify that costs include a set daily rate for overhead.</w:t>
      </w:r>
    </w:p>
    <w:p w:rsidR="004D58BD" w:rsidRPr="00685660" w:rsidRDefault="00A5381C" w:rsidP="00863DB0">
      <w:pPr>
        <w:pStyle w:val="Heading4"/>
      </w:pPr>
      <w:r>
        <w:t>Cost-</w:t>
      </w:r>
      <w:r w:rsidR="00F867FA">
        <w:t>plus-incentive-fee contract</w:t>
      </w:r>
    </w:p>
    <w:p w:rsidR="00FA0C3A" w:rsidRDefault="00E61E07" w:rsidP="009500DF">
      <w:pPr>
        <w:rPr>
          <w:color w:val="FF0000"/>
        </w:rPr>
      </w:pPr>
      <w:r>
        <w:t>In this type of payment structure, the contract specifies time and quality criteria. If the contractor meets those criteria, it is paid its costs plus a set fee. If the contractor exceeds those criteria, perhaps by completing the job early, the contractor is paid an additional fee based on a scale set forth in the contract. If the contractor does not meet those criteria, the fee is less. This type of fee arrangement encourages early, quality work.</w:t>
      </w:r>
    </w:p>
    <w:p w:rsidR="00CD133D" w:rsidRPr="009500DF" w:rsidRDefault="009078A9" w:rsidP="00F867FA">
      <w:pPr>
        <w:pStyle w:val="Heading3"/>
      </w:pPr>
      <w:bookmarkStart w:id="57" w:name="_Toc531653130"/>
      <w:r>
        <w:lastRenderedPageBreak/>
        <w:t xml:space="preserve">Guaranteed </w:t>
      </w:r>
      <w:r w:rsidR="00F867FA">
        <w:t>maximum price contracts</w:t>
      </w:r>
      <w:bookmarkEnd w:id="57"/>
    </w:p>
    <w:p w:rsidR="006522A6" w:rsidRDefault="006522A6" w:rsidP="006522A6">
      <w:r>
        <w:t>A guaranteed maximum price contract is a variat</w:t>
      </w:r>
      <w:r w:rsidR="00105F50">
        <w:t>ion of the cost-plus contract. I</w:t>
      </w:r>
      <w:r>
        <w:t>n this type of contract, the owner and contractor agree that the project will not cost the owner more than a set price, the guaranteed maximum. The contractor is paid on a cost-plus fixed fee or percentage of cost basis, but in no even more than the set maximum price.</w:t>
      </w:r>
    </w:p>
    <w:p w:rsidR="006522A6" w:rsidRDefault="006522A6" w:rsidP="006522A6"/>
    <w:p w:rsidR="006522A6" w:rsidRDefault="006522A6" w:rsidP="006522A6">
      <w:r>
        <w:t>For instance, assume that a contract specifies a guaranteed maximum price of 5,000,000.00ETB and the cost-plus basis turns out to be 4,000,000.00ETB. Under a 50/50 percent split, the contractor would be entitled to 4,500,000.00ETB for its work.</w:t>
      </w:r>
    </w:p>
    <w:p w:rsidR="006522A6" w:rsidRDefault="006522A6" w:rsidP="006522A6"/>
    <w:p w:rsidR="00205945" w:rsidRDefault="006522A6" w:rsidP="006522A6">
      <w:r>
        <w:t xml:space="preserve">Guaranteed maximum price contracts give contractors great incentive to keep costs as reasonable as possible to ensure themselves as much profit as possible. They also encourage contractors to value engineer </w:t>
      </w:r>
      <w:r w:rsidR="00205945">
        <w:t xml:space="preserve">to </w:t>
      </w:r>
      <w:r>
        <w:t>the project.</w:t>
      </w:r>
    </w:p>
    <w:p w:rsidR="00BD379D" w:rsidRPr="00BD379D" w:rsidRDefault="00F867FA" w:rsidP="00843188">
      <w:pPr>
        <w:pStyle w:val="Heading2"/>
      </w:pPr>
      <w:bookmarkStart w:id="58" w:name="_Toc531653131"/>
      <w:r w:rsidRPr="00262395">
        <w:t xml:space="preserve">types of </w:t>
      </w:r>
      <w:r>
        <w:t>supply</w:t>
      </w:r>
      <w:r w:rsidRPr="00262395">
        <w:t xml:space="preserve"> contracts</w:t>
      </w:r>
      <w:bookmarkEnd w:id="58"/>
    </w:p>
    <w:p w:rsidR="00847871" w:rsidRDefault="00B22A06" w:rsidP="00B22A06">
      <w:r>
        <w:t xml:space="preserve">Currently, there are </w:t>
      </w:r>
      <w:r w:rsidRPr="00DD3BA0">
        <w:t>eleven contract types available to professional purchasing personnel.</w:t>
      </w:r>
      <w:r w:rsidR="00847871">
        <w:t xml:space="preserve"> These are(1) </w:t>
      </w:r>
      <w:r w:rsidR="00847871" w:rsidRPr="00B22A06">
        <w:t>Firm Fixed Type Contract</w:t>
      </w:r>
      <w:r w:rsidR="00847871">
        <w:t xml:space="preserve">, (2) </w:t>
      </w:r>
      <w:r w:rsidR="00847871" w:rsidRPr="00B22A06">
        <w:t>Fixed Price Escalation Contract</w:t>
      </w:r>
      <w:r w:rsidR="00847871">
        <w:t xml:space="preserve">, (3) </w:t>
      </w:r>
      <w:r w:rsidR="00847871" w:rsidRPr="00CF74DE">
        <w:t>Fixed Price Incentive Contract</w:t>
      </w:r>
      <w:r w:rsidR="00847871">
        <w:t xml:space="preserve">, (4) </w:t>
      </w:r>
      <w:r w:rsidR="00847871" w:rsidRPr="00CF74DE">
        <w:t>Fixed Price Redetermination Contract</w:t>
      </w:r>
      <w:r w:rsidR="00847871">
        <w:t xml:space="preserve">, (5) </w:t>
      </w:r>
      <w:r w:rsidR="00847871" w:rsidRPr="006409B4">
        <w:t>Cost/Cost Sharing Contract</w:t>
      </w:r>
      <w:r w:rsidR="00847871">
        <w:t xml:space="preserve">, (6) </w:t>
      </w:r>
      <w:r w:rsidR="00847871" w:rsidRPr="00287E8A">
        <w:t>Cost plus Incentive Contract</w:t>
      </w:r>
      <w:r w:rsidR="00847871">
        <w:t xml:space="preserve">, (7) </w:t>
      </w:r>
      <w:r w:rsidR="00847871" w:rsidRPr="00165FC9">
        <w:t>Cost plus Award Fee Contract</w:t>
      </w:r>
      <w:r w:rsidR="00847871">
        <w:t xml:space="preserve">, (8) </w:t>
      </w:r>
      <w:r w:rsidR="006B639B" w:rsidRPr="00165FC9">
        <w:t>Cost plus Fixed Fee Contract</w:t>
      </w:r>
      <w:r w:rsidR="006B639B">
        <w:t xml:space="preserve">, (9) </w:t>
      </w:r>
      <w:r w:rsidR="006B639B" w:rsidRPr="00165FC9">
        <w:t>Time and Materials Contract</w:t>
      </w:r>
      <w:r w:rsidR="006B639B">
        <w:t xml:space="preserve">, (10) </w:t>
      </w:r>
      <w:r w:rsidR="006B639B" w:rsidRPr="00165FC9">
        <w:t>Letter Subcontract</w:t>
      </w:r>
      <w:r w:rsidR="006B639B">
        <w:t xml:space="preserve">, and (11) </w:t>
      </w:r>
      <w:r w:rsidR="00804075" w:rsidRPr="00165FC9">
        <w:t>Indefinite Delivery Contract</w:t>
      </w:r>
      <w:r w:rsidR="00804075">
        <w:t>.</w:t>
      </w:r>
    </w:p>
    <w:p w:rsidR="00847871" w:rsidRDefault="00847871" w:rsidP="00F237AE">
      <w:pPr>
        <w:spacing w:line="240" w:lineRule="auto"/>
      </w:pPr>
    </w:p>
    <w:p w:rsidR="00847871" w:rsidRDefault="00467E84" w:rsidP="00B22A06">
      <w:r w:rsidRPr="00DD3BA0">
        <w:t>The firm fixed price contract is used more often than any other type. Many buyers are uncomfortable with most any other type of contract. On occasion another type of contract can be used to better advantage for both the buyer and the supplier.</w:t>
      </w:r>
    </w:p>
    <w:p w:rsidR="00B22A06" w:rsidRDefault="00B22A06" w:rsidP="00F237AE">
      <w:pPr>
        <w:spacing w:line="240" w:lineRule="auto"/>
      </w:pPr>
    </w:p>
    <w:p w:rsidR="00B22A06" w:rsidRDefault="00B22A06" w:rsidP="00B22A06">
      <w:r w:rsidRPr="00DD3BA0">
        <w:t xml:space="preserve">This </w:t>
      </w:r>
      <w:r w:rsidR="00A643BB">
        <w:t>section</w:t>
      </w:r>
      <w:r w:rsidR="00A643BB" w:rsidRPr="00DD3BA0">
        <w:t xml:space="preserve"> meant</w:t>
      </w:r>
      <w:r w:rsidR="00EC5A39" w:rsidRPr="00DD3BA0">
        <w:t xml:space="preserve"> </w:t>
      </w:r>
      <w:r w:rsidR="00EC5A39">
        <w:t>to</w:t>
      </w:r>
      <w:r w:rsidRPr="00DD3BA0">
        <w:t xml:space="preserve"> explain what contract types are available in order that a good choice for each individual situation is made. </w:t>
      </w:r>
      <w:r w:rsidR="00EC5A39">
        <w:t>Here</w:t>
      </w:r>
      <w:r w:rsidR="00E361DA">
        <w:t>,</w:t>
      </w:r>
      <w:r w:rsidR="00EC5A39">
        <w:t xml:space="preserve"> t</w:t>
      </w:r>
      <w:r w:rsidRPr="00DD3BA0">
        <w:t>he contracts discussed starting with the one over which the buyer has the most control and ending with the one which provides the least contractual protection.</w:t>
      </w:r>
    </w:p>
    <w:p w:rsidR="00B22A06" w:rsidRPr="00B22A06" w:rsidRDefault="00407475" w:rsidP="00F867FA">
      <w:pPr>
        <w:pStyle w:val="Heading3"/>
      </w:pPr>
      <w:bookmarkStart w:id="59" w:name="_Toc531653132"/>
      <w:r w:rsidRPr="00B22A06">
        <w:t xml:space="preserve">Firm </w:t>
      </w:r>
      <w:r w:rsidR="00F867FA" w:rsidRPr="00B22A06">
        <w:t>fixed type contract</w:t>
      </w:r>
      <w:bookmarkEnd w:id="59"/>
    </w:p>
    <w:p w:rsidR="00BD379D" w:rsidRDefault="00BD616C" w:rsidP="00B22A06">
      <w:r w:rsidRPr="00B22A06">
        <w:t>Firm Fixed Type Contract</w:t>
      </w:r>
      <w:r w:rsidR="00B22A06" w:rsidRPr="00DD3BA0">
        <w:t xml:space="preserve"> is the </w:t>
      </w:r>
      <w:proofErr w:type="gramStart"/>
      <w:r w:rsidR="00B22A06" w:rsidRPr="00DD3BA0">
        <w:t xml:space="preserve">type of </w:t>
      </w:r>
      <w:r>
        <w:t xml:space="preserve">supply </w:t>
      </w:r>
      <w:r w:rsidR="00B22A06" w:rsidRPr="00DD3BA0">
        <w:t>contract used for items purchased which are easily defined and have</w:t>
      </w:r>
      <w:proofErr w:type="gramEnd"/>
      <w:r w:rsidR="00B22A06" w:rsidRPr="00DD3BA0">
        <w:t xml:space="preserve"> established pricing when using a </w:t>
      </w:r>
      <w:r w:rsidR="00743DA4" w:rsidRPr="00DD3BA0">
        <w:t xml:space="preserve">firm </w:t>
      </w:r>
      <w:r w:rsidR="00743DA4">
        <w:t>fixed</w:t>
      </w:r>
      <w:r w:rsidR="00B22A06" w:rsidRPr="00DD3BA0">
        <w:t xml:space="preserve"> </w:t>
      </w:r>
      <w:r w:rsidR="00FB68C2" w:rsidRPr="00DD3BA0">
        <w:t>contract,</w:t>
      </w:r>
      <w:r w:rsidR="00B22A06" w:rsidRPr="00DD3BA0">
        <w:t xml:space="preserve"> the buyer agrees to pay a fixed price for a fixed quantity of goods (i.e.</w:t>
      </w:r>
      <w:r>
        <w:t xml:space="preserve"> 27 Birr</w:t>
      </w:r>
      <w:r w:rsidR="00B22A06" w:rsidRPr="00DD3BA0">
        <w:t xml:space="preserve"> each for 100 units). In this example the buyer is obligated to pay </w:t>
      </w:r>
      <w:r>
        <w:t>2,700 Birr</w:t>
      </w:r>
      <w:r w:rsidR="00B22A06" w:rsidRPr="00DD3BA0">
        <w:t xml:space="preserve"> once the goods are delivered and deemed to be correct and of acceptable quality. This type of contract provides the buyer with the most control </w:t>
      </w:r>
      <w:r>
        <w:t>of supply contract</w:t>
      </w:r>
      <w:r w:rsidR="00DD2B05">
        <w:t xml:space="preserve"> than another types discussed in this guideline</w:t>
      </w:r>
      <w:r w:rsidR="00B22A06" w:rsidRPr="00DD3BA0">
        <w:t>.</w:t>
      </w:r>
    </w:p>
    <w:p w:rsidR="00B22A06" w:rsidRPr="00B22A06" w:rsidRDefault="00407475" w:rsidP="00F867FA">
      <w:pPr>
        <w:pStyle w:val="Heading3"/>
      </w:pPr>
      <w:bookmarkStart w:id="60" w:name="_Toc531653133"/>
      <w:r w:rsidRPr="00B22A06">
        <w:t xml:space="preserve">Fixed </w:t>
      </w:r>
      <w:r w:rsidR="00F867FA" w:rsidRPr="00B22A06">
        <w:t>price escalation contract</w:t>
      </w:r>
      <w:bookmarkEnd w:id="60"/>
    </w:p>
    <w:p w:rsidR="00B22A06" w:rsidRDefault="00B22A06" w:rsidP="00B22A06">
      <w:r w:rsidRPr="00DD3BA0">
        <w:t xml:space="preserve">Fixed price escalation contracts are typically used when purchasing material which will be delivered over a period of several years. The agreed upon escalation clause will protect both the buyer and the supplier from material and labor fluctuations and can deal with cost decreases as well as increases. An escalation clause usually is an agreement that the contract will be adjusted once a year to reflect the difference in labor or material or some percentage of the unit price of each element. For </w:t>
      </w:r>
      <w:r w:rsidR="00FB68C2" w:rsidRPr="00DD3BA0">
        <w:t>example,</w:t>
      </w:r>
      <w:r w:rsidRPr="00DD3BA0">
        <w:t xml:space="preserve"> the buyer and the supplier agree upon labor and material indices as shown by certain economic indicators (i.e. labor could be those shown on the Bureau of Labor </w:t>
      </w:r>
      <w:r w:rsidRPr="00DD3BA0">
        <w:lastRenderedPageBreak/>
        <w:t>Statistics (BLS) Report</w:t>
      </w:r>
      <w:r w:rsidR="00D975DE" w:rsidRPr="00DD3BA0">
        <w:t xml:space="preserve">). </w:t>
      </w:r>
      <w:r w:rsidRPr="00DD3BA0">
        <w:t>Material fluctuations might be noted by current market costs on an agreed upon date or those published by some agency measuring such data. Additionally, the contract might note that 60% of the unit price would be adjusted for labor and 40% for material.</w:t>
      </w:r>
    </w:p>
    <w:p w:rsidR="00B22A06" w:rsidRPr="00DD3BA0" w:rsidRDefault="00B22A06" w:rsidP="00B22A06"/>
    <w:p w:rsidR="00BD379D" w:rsidRDefault="00B22A06" w:rsidP="00B22A06">
      <w:r w:rsidRPr="00DD3BA0">
        <w:t xml:space="preserve">Agreements can vary from that discussed in the preceding paragraph to a simple statement noting that the contract will be adjusted 3% per year for its duration. The important concept to remember in using this type of contract is to be sure that the adjustment factors are fair and will allow both buyer and seller an opportunity for a reasonable contract arrangement. The adjustment clause must be clearly written and utilize appropriate indices. For </w:t>
      </w:r>
      <w:r w:rsidR="00FB68C2" w:rsidRPr="00DD3BA0">
        <w:t>instance,</w:t>
      </w:r>
      <w:r w:rsidRPr="00DD3BA0">
        <w:t xml:space="preserve"> if you are using labor indices for a machine shop contract the indices should reflect labor rates for machine shop personnel rather than labor rates for utility workers.</w:t>
      </w:r>
    </w:p>
    <w:p w:rsidR="00B22A06" w:rsidRPr="00CF74DE" w:rsidRDefault="00407475" w:rsidP="00F867FA">
      <w:pPr>
        <w:pStyle w:val="Heading3"/>
      </w:pPr>
      <w:bookmarkStart w:id="61" w:name="_Toc531653134"/>
      <w:r w:rsidRPr="00CF74DE">
        <w:t>Fixed Price Incentive Contract</w:t>
      </w:r>
      <w:bookmarkEnd w:id="61"/>
    </w:p>
    <w:p w:rsidR="00B22A06" w:rsidRDefault="00B22A06" w:rsidP="00B22A06">
      <w:r w:rsidRPr="00DD3BA0">
        <w:t>This type of contracting arrangement should be used for purchasing any item which is difficult to define or has never been produced in the past. It will protect the buyer from contracting at a very high price to cover any and all of the supplier's areas of uncertainty. It requires that the buyer and the supplier establish the following contract criteria:</w:t>
      </w:r>
    </w:p>
    <w:p w:rsidR="004513B9" w:rsidRPr="00DD3BA0" w:rsidRDefault="004513B9" w:rsidP="00B22A06"/>
    <w:p w:rsidR="00B22A06" w:rsidRPr="00FC65B1" w:rsidRDefault="00B22A06" w:rsidP="00463A37">
      <w:pPr>
        <w:numPr>
          <w:ilvl w:val="0"/>
          <w:numId w:val="62"/>
        </w:numPr>
        <w:spacing w:after="100" w:afterAutospacing="1"/>
      </w:pPr>
      <w:r w:rsidRPr="00FC65B1">
        <w:t>A maximum contract price.</w:t>
      </w:r>
    </w:p>
    <w:p w:rsidR="00B22A06" w:rsidRPr="00FC65B1" w:rsidRDefault="00B22A06" w:rsidP="00463A37">
      <w:pPr>
        <w:numPr>
          <w:ilvl w:val="0"/>
          <w:numId w:val="62"/>
        </w:numPr>
        <w:spacing w:after="100" w:afterAutospacing="1"/>
      </w:pPr>
      <w:r w:rsidRPr="00FC65B1">
        <w:t>A target contract price.</w:t>
      </w:r>
    </w:p>
    <w:p w:rsidR="00B22A06" w:rsidRPr="00FC65B1" w:rsidRDefault="00B22A06" w:rsidP="00463A37">
      <w:pPr>
        <w:numPr>
          <w:ilvl w:val="0"/>
          <w:numId w:val="62"/>
        </w:numPr>
        <w:spacing w:after="100" w:afterAutospacing="1"/>
      </w:pPr>
      <w:r w:rsidRPr="00FC65B1">
        <w:t>A fee.</w:t>
      </w:r>
    </w:p>
    <w:p w:rsidR="00B22A06" w:rsidRPr="00FC65B1" w:rsidRDefault="00B22A06" w:rsidP="00463A37">
      <w:pPr>
        <w:numPr>
          <w:ilvl w:val="0"/>
          <w:numId w:val="62"/>
        </w:numPr>
        <w:spacing w:after="100" w:afterAutospacing="1"/>
      </w:pPr>
      <w:r w:rsidRPr="00FC65B1">
        <w:t>A sharing formula.</w:t>
      </w:r>
    </w:p>
    <w:p w:rsidR="00B22A06" w:rsidRPr="00AF2DDF" w:rsidRDefault="00B22A06" w:rsidP="00B22A06">
      <w:pPr>
        <w:spacing w:after="65"/>
        <w:rPr>
          <w:rFonts w:eastAsia="Times New Roman"/>
          <w:color w:val="000000"/>
        </w:rPr>
      </w:pPr>
      <w:r w:rsidRPr="00AF2DDF">
        <w:rPr>
          <w:rFonts w:eastAsia="Times New Roman"/>
          <w:color w:val="000000"/>
        </w:rPr>
        <w:t>An example of a fixed price incentive contract could be as follows:</w:t>
      </w:r>
    </w:p>
    <w:p w:rsidR="00B22A06" w:rsidRPr="00AF2DDF" w:rsidRDefault="00B22A06" w:rsidP="00463A37">
      <w:pPr>
        <w:numPr>
          <w:ilvl w:val="0"/>
          <w:numId w:val="60"/>
        </w:numPr>
        <w:tabs>
          <w:tab w:val="clear" w:pos="720"/>
        </w:tabs>
        <w:spacing w:before="100" w:beforeAutospacing="1" w:after="100" w:afterAutospacing="1"/>
        <w:ind w:left="990" w:hanging="450"/>
        <w:rPr>
          <w:rFonts w:eastAsia="Times New Roman"/>
          <w:color w:val="000000"/>
        </w:rPr>
      </w:pPr>
      <w:r w:rsidRPr="00AF2DDF">
        <w:rPr>
          <w:rFonts w:eastAsia="Times New Roman"/>
          <w:color w:val="000000"/>
        </w:rPr>
        <w:t xml:space="preserve">Maximum price </w:t>
      </w:r>
      <w:r w:rsidR="00FC65B1">
        <w:rPr>
          <w:rFonts w:eastAsia="Times New Roman"/>
          <w:color w:val="000000"/>
        </w:rPr>
        <w:t>–</w:t>
      </w:r>
      <w:r w:rsidRPr="00AF2DDF">
        <w:rPr>
          <w:rFonts w:eastAsia="Times New Roman"/>
          <w:color w:val="000000"/>
        </w:rPr>
        <w:t xml:space="preserve"> 1100</w:t>
      </w:r>
      <w:r w:rsidR="00FC65B1">
        <w:rPr>
          <w:rFonts w:eastAsia="Times New Roman"/>
          <w:color w:val="000000"/>
        </w:rPr>
        <w:t xml:space="preserve"> Birr</w:t>
      </w:r>
    </w:p>
    <w:p w:rsidR="00B22A06" w:rsidRPr="00AF2DDF" w:rsidRDefault="00B22A06" w:rsidP="00463A37">
      <w:pPr>
        <w:numPr>
          <w:ilvl w:val="0"/>
          <w:numId w:val="60"/>
        </w:numPr>
        <w:tabs>
          <w:tab w:val="clear" w:pos="720"/>
        </w:tabs>
        <w:spacing w:before="100" w:beforeAutospacing="1" w:after="100" w:afterAutospacing="1"/>
        <w:ind w:left="990" w:hanging="450"/>
        <w:rPr>
          <w:rFonts w:eastAsia="Times New Roman"/>
          <w:color w:val="000000"/>
        </w:rPr>
      </w:pPr>
      <w:r w:rsidRPr="00AF2DDF">
        <w:rPr>
          <w:rFonts w:eastAsia="Times New Roman"/>
          <w:color w:val="000000"/>
        </w:rPr>
        <w:t xml:space="preserve">Target price </w:t>
      </w:r>
      <w:r w:rsidR="00FC65B1">
        <w:rPr>
          <w:rFonts w:eastAsia="Times New Roman"/>
          <w:color w:val="000000"/>
        </w:rPr>
        <w:t>–</w:t>
      </w:r>
      <w:r w:rsidRPr="00AF2DDF">
        <w:rPr>
          <w:rFonts w:eastAsia="Times New Roman"/>
          <w:color w:val="000000"/>
        </w:rPr>
        <w:t xml:space="preserve"> 900</w:t>
      </w:r>
      <w:r w:rsidR="00FC65B1">
        <w:rPr>
          <w:rFonts w:eastAsia="Times New Roman"/>
          <w:color w:val="000000"/>
        </w:rPr>
        <w:t xml:space="preserve"> Birr</w:t>
      </w:r>
    </w:p>
    <w:p w:rsidR="00B22A06" w:rsidRPr="00AF2DDF" w:rsidRDefault="00B22A06" w:rsidP="00463A37">
      <w:pPr>
        <w:numPr>
          <w:ilvl w:val="0"/>
          <w:numId w:val="60"/>
        </w:numPr>
        <w:tabs>
          <w:tab w:val="clear" w:pos="720"/>
        </w:tabs>
        <w:spacing w:before="100" w:beforeAutospacing="1" w:after="100" w:afterAutospacing="1"/>
        <w:ind w:left="990" w:hanging="450"/>
        <w:rPr>
          <w:rFonts w:eastAsia="Times New Roman"/>
          <w:color w:val="000000"/>
        </w:rPr>
      </w:pPr>
      <w:r w:rsidRPr="00AF2DDF">
        <w:rPr>
          <w:rFonts w:eastAsia="Times New Roman"/>
          <w:color w:val="000000"/>
        </w:rPr>
        <w:t xml:space="preserve">Fee </w:t>
      </w:r>
      <w:r w:rsidR="00FC65B1">
        <w:rPr>
          <w:rFonts w:eastAsia="Times New Roman"/>
          <w:color w:val="000000"/>
        </w:rPr>
        <w:t>–</w:t>
      </w:r>
      <w:r w:rsidRPr="00AF2DDF">
        <w:rPr>
          <w:rFonts w:eastAsia="Times New Roman"/>
          <w:color w:val="000000"/>
        </w:rPr>
        <w:t xml:space="preserve"> 90</w:t>
      </w:r>
      <w:r w:rsidR="00FC65B1">
        <w:rPr>
          <w:rFonts w:eastAsia="Times New Roman"/>
          <w:color w:val="000000"/>
        </w:rPr>
        <w:t xml:space="preserve"> Birr</w:t>
      </w:r>
    </w:p>
    <w:p w:rsidR="00B22A06" w:rsidRPr="00AF2DDF" w:rsidRDefault="00B22A06" w:rsidP="00463A37">
      <w:pPr>
        <w:numPr>
          <w:ilvl w:val="0"/>
          <w:numId w:val="60"/>
        </w:numPr>
        <w:tabs>
          <w:tab w:val="clear" w:pos="720"/>
        </w:tabs>
        <w:spacing w:before="100" w:beforeAutospacing="1" w:after="100" w:afterAutospacing="1"/>
        <w:ind w:left="990" w:hanging="450"/>
        <w:rPr>
          <w:rFonts w:eastAsia="Times New Roman"/>
          <w:color w:val="000000"/>
        </w:rPr>
      </w:pPr>
      <w:r w:rsidRPr="00AF2DDF">
        <w:rPr>
          <w:rFonts w:eastAsia="Times New Roman"/>
          <w:color w:val="000000"/>
        </w:rPr>
        <w:t>Sharing formula - 50/50</w:t>
      </w:r>
    </w:p>
    <w:p w:rsidR="00AF2DDF" w:rsidRDefault="00B22A06" w:rsidP="009D08ED">
      <w:r w:rsidRPr="00AF2DDF">
        <w:t xml:space="preserve">The supplier does not get any part of the fee until the costs fall below the maximum. Overruns and </w:t>
      </w:r>
      <w:r w:rsidR="008E47BE">
        <w:t>under</w:t>
      </w:r>
      <w:r w:rsidR="008E47BE" w:rsidRPr="00AF2DDF">
        <w:t xml:space="preserve"> runs</w:t>
      </w:r>
      <w:r w:rsidRPr="00AF2DDF">
        <w:t xml:space="preserve"> of the target are shared per the sharing formula and added to or subtracted from the </w:t>
      </w:r>
      <w:r w:rsidR="008E47BE" w:rsidRPr="00AF2DDF">
        <w:t>fee</w:t>
      </w:r>
      <w:r w:rsidR="008E47BE">
        <w:t>.</w:t>
      </w:r>
      <w:r w:rsidR="008E47BE" w:rsidRPr="009B5811">
        <w:t xml:space="preserve"> Resulting</w:t>
      </w:r>
      <w:r w:rsidR="00AF2DDF" w:rsidRPr="009B5811">
        <w:t xml:space="preserve"> payments for various cost results would be as shown below:</w:t>
      </w:r>
    </w:p>
    <w:p w:rsidR="00863DB0" w:rsidRPr="009B5811" w:rsidRDefault="00863DB0" w:rsidP="009D08ED"/>
    <w:tbl>
      <w:tblPr>
        <w:tblW w:w="3615" w:type="dxa"/>
        <w:tblInd w:w="93" w:type="dxa"/>
        <w:tblLook w:val="04A0" w:firstRow="1" w:lastRow="0" w:firstColumn="1" w:lastColumn="0" w:noHBand="0" w:noVBand="1"/>
      </w:tblPr>
      <w:tblGrid>
        <w:gridCol w:w="1275"/>
        <w:gridCol w:w="1080"/>
        <w:gridCol w:w="1260"/>
      </w:tblGrid>
      <w:tr w:rsidR="00863DB0" w:rsidRPr="00863DB0" w:rsidTr="00863DB0">
        <w:trPr>
          <w:trHeight w:val="144"/>
        </w:trPr>
        <w:tc>
          <w:tcPr>
            <w:tcW w:w="1275" w:type="dxa"/>
            <w:tcBorders>
              <w:top w:val="single" w:sz="8" w:space="0" w:color="auto"/>
              <w:left w:val="single" w:sz="8" w:space="0" w:color="auto"/>
              <w:bottom w:val="single" w:sz="8" w:space="0" w:color="auto"/>
              <w:right w:val="single" w:sz="8" w:space="0" w:color="auto"/>
            </w:tcBorders>
            <w:shd w:val="clear" w:color="000000" w:fill="E5B8B7"/>
            <w:vAlign w:val="center"/>
            <w:hideMark/>
          </w:tcPr>
          <w:p w:rsidR="00863DB0" w:rsidRPr="00863DB0" w:rsidRDefault="00863DB0" w:rsidP="00863DB0">
            <w:pPr>
              <w:rPr>
                <w:rFonts w:eastAsia="Times New Roman"/>
                <w:b/>
                <w:bCs/>
                <w:color w:val="000000"/>
                <w:sz w:val="20"/>
                <w:szCs w:val="20"/>
              </w:rPr>
            </w:pPr>
            <w:r w:rsidRPr="00863DB0">
              <w:rPr>
                <w:rFonts w:eastAsia="Times New Roman"/>
                <w:b/>
                <w:bCs/>
                <w:color w:val="000000"/>
                <w:sz w:val="20"/>
                <w:szCs w:val="20"/>
              </w:rPr>
              <w:t>COST</w:t>
            </w:r>
          </w:p>
        </w:tc>
        <w:tc>
          <w:tcPr>
            <w:tcW w:w="1080" w:type="dxa"/>
            <w:tcBorders>
              <w:top w:val="single" w:sz="8" w:space="0" w:color="auto"/>
              <w:left w:val="nil"/>
              <w:bottom w:val="single" w:sz="8" w:space="0" w:color="auto"/>
              <w:right w:val="single" w:sz="8" w:space="0" w:color="auto"/>
            </w:tcBorders>
            <w:shd w:val="clear" w:color="000000" w:fill="E5B8B7"/>
            <w:vAlign w:val="center"/>
            <w:hideMark/>
          </w:tcPr>
          <w:p w:rsidR="00863DB0" w:rsidRPr="00863DB0" w:rsidRDefault="00863DB0" w:rsidP="00863DB0">
            <w:pPr>
              <w:rPr>
                <w:rFonts w:eastAsia="Times New Roman"/>
                <w:b/>
                <w:bCs/>
                <w:color w:val="000000"/>
                <w:sz w:val="20"/>
                <w:szCs w:val="20"/>
              </w:rPr>
            </w:pPr>
            <w:r w:rsidRPr="00863DB0">
              <w:rPr>
                <w:rFonts w:eastAsia="Times New Roman"/>
                <w:b/>
                <w:bCs/>
                <w:color w:val="000000"/>
                <w:sz w:val="20"/>
                <w:szCs w:val="20"/>
              </w:rPr>
              <w:t>FEE</w:t>
            </w:r>
          </w:p>
        </w:tc>
        <w:tc>
          <w:tcPr>
            <w:tcW w:w="1260" w:type="dxa"/>
            <w:tcBorders>
              <w:top w:val="single" w:sz="8" w:space="0" w:color="auto"/>
              <w:left w:val="nil"/>
              <w:bottom w:val="single" w:sz="8" w:space="0" w:color="auto"/>
              <w:right w:val="single" w:sz="8" w:space="0" w:color="auto"/>
            </w:tcBorders>
            <w:shd w:val="clear" w:color="000000" w:fill="E5B8B7"/>
            <w:vAlign w:val="center"/>
            <w:hideMark/>
          </w:tcPr>
          <w:p w:rsidR="00863DB0" w:rsidRPr="00863DB0" w:rsidRDefault="00863DB0" w:rsidP="00863DB0">
            <w:pPr>
              <w:rPr>
                <w:rFonts w:eastAsia="Times New Roman"/>
                <w:b/>
                <w:bCs/>
                <w:color w:val="000000"/>
                <w:sz w:val="20"/>
                <w:szCs w:val="20"/>
              </w:rPr>
            </w:pPr>
            <w:r w:rsidRPr="00863DB0">
              <w:rPr>
                <w:rFonts w:eastAsia="Times New Roman"/>
                <w:b/>
                <w:bCs/>
                <w:color w:val="000000"/>
                <w:sz w:val="20"/>
                <w:szCs w:val="20"/>
              </w:rPr>
              <w:t>PRICE</w:t>
            </w:r>
          </w:p>
        </w:tc>
      </w:tr>
      <w:tr w:rsidR="00863DB0" w:rsidRPr="00863DB0" w:rsidTr="00863DB0">
        <w:trPr>
          <w:trHeight w:val="144"/>
        </w:trPr>
        <w:tc>
          <w:tcPr>
            <w:tcW w:w="1275" w:type="dxa"/>
            <w:tcBorders>
              <w:top w:val="nil"/>
              <w:left w:val="single" w:sz="8" w:space="0" w:color="auto"/>
              <w:bottom w:val="single" w:sz="8" w:space="0" w:color="auto"/>
              <w:right w:val="single" w:sz="8" w:space="0" w:color="auto"/>
            </w:tcBorders>
            <w:shd w:val="clear" w:color="auto" w:fill="auto"/>
            <w:vAlign w:val="center"/>
            <w:hideMark/>
          </w:tcPr>
          <w:p w:rsidR="00863DB0" w:rsidRPr="00863DB0" w:rsidRDefault="00863DB0" w:rsidP="00863DB0">
            <w:pPr>
              <w:rPr>
                <w:rFonts w:eastAsia="Times New Roman"/>
                <w:color w:val="000000"/>
                <w:sz w:val="20"/>
                <w:szCs w:val="20"/>
              </w:rPr>
            </w:pPr>
            <w:r w:rsidRPr="00863DB0">
              <w:rPr>
                <w:rFonts w:eastAsia="Times New Roman"/>
                <w:color w:val="000000"/>
                <w:sz w:val="20"/>
                <w:szCs w:val="20"/>
              </w:rPr>
              <w:t>1200 Birr</w:t>
            </w:r>
          </w:p>
        </w:tc>
        <w:tc>
          <w:tcPr>
            <w:tcW w:w="1080" w:type="dxa"/>
            <w:tcBorders>
              <w:top w:val="nil"/>
              <w:left w:val="nil"/>
              <w:bottom w:val="single" w:sz="8" w:space="0" w:color="auto"/>
              <w:right w:val="single" w:sz="8" w:space="0" w:color="auto"/>
            </w:tcBorders>
            <w:shd w:val="clear" w:color="auto" w:fill="auto"/>
            <w:vAlign w:val="center"/>
            <w:hideMark/>
          </w:tcPr>
          <w:p w:rsidR="00863DB0" w:rsidRPr="00863DB0" w:rsidRDefault="00863DB0" w:rsidP="00863DB0">
            <w:pPr>
              <w:rPr>
                <w:rFonts w:eastAsia="Times New Roman"/>
                <w:color w:val="000000"/>
                <w:sz w:val="20"/>
                <w:szCs w:val="20"/>
              </w:rPr>
            </w:pPr>
            <w:r w:rsidRPr="00863DB0">
              <w:rPr>
                <w:rFonts w:eastAsia="Times New Roman"/>
                <w:color w:val="000000"/>
                <w:sz w:val="20"/>
                <w:szCs w:val="20"/>
              </w:rPr>
              <w:t>---</w:t>
            </w:r>
          </w:p>
        </w:tc>
        <w:tc>
          <w:tcPr>
            <w:tcW w:w="1260" w:type="dxa"/>
            <w:tcBorders>
              <w:top w:val="nil"/>
              <w:left w:val="nil"/>
              <w:bottom w:val="single" w:sz="8" w:space="0" w:color="auto"/>
              <w:right w:val="single" w:sz="8" w:space="0" w:color="auto"/>
            </w:tcBorders>
            <w:shd w:val="clear" w:color="auto" w:fill="auto"/>
            <w:vAlign w:val="center"/>
            <w:hideMark/>
          </w:tcPr>
          <w:p w:rsidR="00863DB0" w:rsidRPr="00863DB0" w:rsidRDefault="00863DB0" w:rsidP="00863DB0">
            <w:pPr>
              <w:rPr>
                <w:rFonts w:eastAsia="Times New Roman"/>
                <w:color w:val="000000"/>
                <w:sz w:val="20"/>
                <w:szCs w:val="20"/>
              </w:rPr>
            </w:pPr>
            <w:r w:rsidRPr="00863DB0">
              <w:rPr>
                <w:rFonts w:eastAsia="Times New Roman"/>
                <w:color w:val="000000"/>
                <w:sz w:val="20"/>
                <w:szCs w:val="20"/>
              </w:rPr>
              <w:t>1100 Birr</w:t>
            </w:r>
          </w:p>
        </w:tc>
      </w:tr>
      <w:tr w:rsidR="00863DB0" w:rsidRPr="00863DB0" w:rsidTr="00863DB0">
        <w:trPr>
          <w:trHeight w:val="144"/>
        </w:trPr>
        <w:tc>
          <w:tcPr>
            <w:tcW w:w="1275" w:type="dxa"/>
            <w:tcBorders>
              <w:top w:val="nil"/>
              <w:left w:val="single" w:sz="8" w:space="0" w:color="auto"/>
              <w:bottom w:val="single" w:sz="8" w:space="0" w:color="auto"/>
              <w:right w:val="single" w:sz="8" w:space="0" w:color="auto"/>
            </w:tcBorders>
            <w:shd w:val="clear" w:color="auto" w:fill="auto"/>
            <w:vAlign w:val="center"/>
            <w:hideMark/>
          </w:tcPr>
          <w:p w:rsidR="00863DB0" w:rsidRPr="00863DB0" w:rsidRDefault="00863DB0" w:rsidP="00863DB0">
            <w:pPr>
              <w:rPr>
                <w:rFonts w:eastAsia="Times New Roman"/>
                <w:color w:val="000000"/>
                <w:sz w:val="20"/>
                <w:szCs w:val="20"/>
              </w:rPr>
            </w:pPr>
            <w:r w:rsidRPr="00863DB0">
              <w:rPr>
                <w:rFonts w:eastAsia="Times New Roman"/>
                <w:color w:val="000000"/>
                <w:sz w:val="20"/>
                <w:szCs w:val="20"/>
              </w:rPr>
              <w:t>1100 Birr</w:t>
            </w:r>
          </w:p>
        </w:tc>
        <w:tc>
          <w:tcPr>
            <w:tcW w:w="1080" w:type="dxa"/>
            <w:tcBorders>
              <w:top w:val="nil"/>
              <w:left w:val="nil"/>
              <w:bottom w:val="single" w:sz="8" w:space="0" w:color="auto"/>
              <w:right w:val="single" w:sz="8" w:space="0" w:color="auto"/>
            </w:tcBorders>
            <w:shd w:val="clear" w:color="auto" w:fill="auto"/>
            <w:vAlign w:val="center"/>
            <w:hideMark/>
          </w:tcPr>
          <w:p w:rsidR="00863DB0" w:rsidRPr="00863DB0" w:rsidRDefault="00863DB0" w:rsidP="00863DB0">
            <w:pPr>
              <w:rPr>
                <w:rFonts w:eastAsia="Times New Roman"/>
                <w:color w:val="000000"/>
                <w:sz w:val="20"/>
                <w:szCs w:val="20"/>
              </w:rPr>
            </w:pPr>
            <w:r w:rsidRPr="00863DB0">
              <w:rPr>
                <w:rFonts w:eastAsia="Times New Roman"/>
                <w:color w:val="000000"/>
                <w:sz w:val="20"/>
                <w:szCs w:val="20"/>
              </w:rPr>
              <w:t>---</w:t>
            </w:r>
          </w:p>
        </w:tc>
        <w:tc>
          <w:tcPr>
            <w:tcW w:w="1260" w:type="dxa"/>
            <w:tcBorders>
              <w:top w:val="nil"/>
              <w:left w:val="nil"/>
              <w:bottom w:val="single" w:sz="8" w:space="0" w:color="auto"/>
              <w:right w:val="single" w:sz="8" w:space="0" w:color="auto"/>
            </w:tcBorders>
            <w:shd w:val="clear" w:color="auto" w:fill="auto"/>
            <w:vAlign w:val="center"/>
            <w:hideMark/>
          </w:tcPr>
          <w:p w:rsidR="00863DB0" w:rsidRPr="00863DB0" w:rsidRDefault="00863DB0" w:rsidP="00863DB0">
            <w:pPr>
              <w:rPr>
                <w:rFonts w:eastAsia="Times New Roman"/>
                <w:color w:val="000000"/>
                <w:sz w:val="20"/>
                <w:szCs w:val="20"/>
              </w:rPr>
            </w:pPr>
            <w:r w:rsidRPr="00863DB0">
              <w:rPr>
                <w:rFonts w:eastAsia="Times New Roman"/>
                <w:color w:val="000000"/>
                <w:sz w:val="20"/>
                <w:szCs w:val="20"/>
              </w:rPr>
              <w:t>1100 Birr</w:t>
            </w:r>
          </w:p>
        </w:tc>
      </w:tr>
      <w:tr w:rsidR="00863DB0" w:rsidRPr="00863DB0" w:rsidTr="00863DB0">
        <w:trPr>
          <w:trHeight w:val="144"/>
        </w:trPr>
        <w:tc>
          <w:tcPr>
            <w:tcW w:w="1275" w:type="dxa"/>
            <w:tcBorders>
              <w:top w:val="nil"/>
              <w:left w:val="single" w:sz="8" w:space="0" w:color="auto"/>
              <w:bottom w:val="single" w:sz="8" w:space="0" w:color="auto"/>
              <w:right w:val="single" w:sz="8" w:space="0" w:color="auto"/>
            </w:tcBorders>
            <w:shd w:val="clear" w:color="auto" w:fill="auto"/>
            <w:vAlign w:val="center"/>
            <w:hideMark/>
          </w:tcPr>
          <w:p w:rsidR="00863DB0" w:rsidRPr="00863DB0" w:rsidRDefault="00863DB0" w:rsidP="00863DB0">
            <w:pPr>
              <w:rPr>
                <w:rFonts w:eastAsia="Times New Roman"/>
                <w:color w:val="000000"/>
                <w:sz w:val="20"/>
                <w:szCs w:val="20"/>
              </w:rPr>
            </w:pPr>
            <w:r w:rsidRPr="00863DB0">
              <w:rPr>
                <w:rFonts w:eastAsia="Times New Roman"/>
                <w:color w:val="000000"/>
                <w:sz w:val="20"/>
                <w:szCs w:val="20"/>
              </w:rPr>
              <w:t>1000 Birr</w:t>
            </w:r>
          </w:p>
        </w:tc>
        <w:tc>
          <w:tcPr>
            <w:tcW w:w="1080" w:type="dxa"/>
            <w:tcBorders>
              <w:top w:val="nil"/>
              <w:left w:val="nil"/>
              <w:bottom w:val="single" w:sz="8" w:space="0" w:color="auto"/>
              <w:right w:val="single" w:sz="8" w:space="0" w:color="auto"/>
            </w:tcBorders>
            <w:shd w:val="clear" w:color="auto" w:fill="auto"/>
            <w:vAlign w:val="center"/>
            <w:hideMark/>
          </w:tcPr>
          <w:p w:rsidR="00863DB0" w:rsidRPr="00863DB0" w:rsidRDefault="00863DB0" w:rsidP="00863DB0">
            <w:pPr>
              <w:rPr>
                <w:rFonts w:eastAsia="Times New Roman"/>
                <w:color w:val="000000"/>
                <w:sz w:val="20"/>
                <w:szCs w:val="20"/>
              </w:rPr>
            </w:pPr>
            <w:r w:rsidRPr="00863DB0">
              <w:rPr>
                <w:rFonts w:eastAsia="Times New Roman"/>
                <w:color w:val="000000"/>
                <w:sz w:val="20"/>
                <w:szCs w:val="20"/>
              </w:rPr>
              <w:t>40 Birr</w:t>
            </w:r>
          </w:p>
        </w:tc>
        <w:tc>
          <w:tcPr>
            <w:tcW w:w="1260" w:type="dxa"/>
            <w:tcBorders>
              <w:top w:val="nil"/>
              <w:left w:val="nil"/>
              <w:bottom w:val="single" w:sz="8" w:space="0" w:color="auto"/>
              <w:right w:val="single" w:sz="8" w:space="0" w:color="auto"/>
            </w:tcBorders>
            <w:shd w:val="clear" w:color="auto" w:fill="auto"/>
            <w:vAlign w:val="center"/>
            <w:hideMark/>
          </w:tcPr>
          <w:p w:rsidR="00863DB0" w:rsidRPr="00863DB0" w:rsidRDefault="00863DB0" w:rsidP="00863DB0">
            <w:pPr>
              <w:rPr>
                <w:rFonts w:eastAsia="Times New Roman"/>
                <w:color w:val="000000"/>
                <w:sz w:val="20"/>
                <w:szCs w:val="20"/>
              </w:rPr>
            </w:pPr>
            <w:r w:rsidRPr="00863DB0">
              <w:rPr>
                <w:rFonts w:eastAsia="Times New Roman"/>
                <w:color w:val="000000"/>
                <w:sz w:val="20"/>
                <w:szCs w:val="20"/>
              </w:rPr>
              <w:t>1040 Birr</w:t>
            </w:r>
          </w:p>
        </w:tc>
      </w:tr>
      <w:tr w:rsidR="00863DB0" w:rsidRPr="00863DB0" w:rsidTr="00863DB0">
        <w:trPr>
          <w:trHeight w:val="144"/>
        </w:trPr>
        <w:tc>
          <w:tcPr>
            <w:tcW w:w="1275" w:type="dxa"/>
            <w:tcBorders>
              <w:top w:val="nil"/>
              <w:left w:val="single" w:sz="8" w:space="0" w:color="auto"/>
              <w:bottom w:val="single" w:sz="8" w:space="0" w:color="auto"/>
              <w:right w:val="single" w:sz="8" w:space="0" w:color="auto"/>
            </w:tcBorders>
            <w:shd w:val="clear" w:color="auto" w:fill="auto"/>
            <w:vAlign w:val="center"/>
            <w:hideMark/>
          </w:tcPr>
          <w:p w:rsidR="00863DB0" w:rsidRPr="00863DB0" w:rsidRDefault="00863DB0" w:rsidP="00863DB0">
            <w:pPr>
              <w:rPr>
                <w:rFonts w:eastAsia="Times New Roman"/>
                <w:color w:val="000000"/>
                <w:sz w:val="20"/>
                <w:szCs w:val="20"/>
              </w:rPr>
            </w:pPr>
            <w:r w:rsidRPr="00863DB0">
              <w:rPr>
                <w:rFonts w:eastAsia="Times New Roman"/>
                <w:color w:val="000000"/>
                <w:sz w:val="20"/>
                <w:szCs w:val="20"/>
              </w:rPr>
              <w:t>900 Birr</w:t>
            </w:r>
          </w:p>
        </w:tc>
        <w:tc>
          <w:tcPr>
            <w:tcW w:w="1080" w:type="dxa"/>
            <w:tcBorders>
              <w:top w:val="nil"/>
              <w:left w:val="nil"/>
              <w:bottom w:val="single" w:sz="8" w:space="0" w:color="auto"/>
              <w:right w:val="single" w:sz="8" w:space="0" w:color="auto"/>
            </w:tcBorders>
            <w:shd w:val="clear" w:color="auto" w:fill="auto"/>
            <w:vAlign w:val="center"/>
            <w:hideMark/>
          </w:tcPr>
          <w:p w:rsidR="00863DB0" w:rsidRPr="00863DB0" w:rsidRDefault="00863DB0" w:rsidP="00863DB0">
            <w:pPr>
              <w:rPr>
                <w:rFonts w:eastAsia="Times New Roman"/>
                <w:color w:val="000000"/>
                <w:sz w:val="20"/>
                <w:szCs w:val="20"/>
              </w:rPr>
            </w:pPr>
            <w:r w:rsidRPr="00863DB0">
              <w:rPr>
                <w:rFonts w:eastAsia="Times New Roman"/>
                <w:color w:val="000000"/>
                <w:sz w:val="20"/>
                <w:szCs w:val="20"/>
              </w:rPr>
              <w:t>90 Birr</w:t>
            </w:r>
          </w:p>
        </w:tc>
        <w:tc>
          <w:tcPr>
            <w:tcW w:w="1260" w:type="dxa"/>
            <w:tcBorders>
              <w:top w:val="nil"/>
              <w:left w:val="nil"/>
              <w:bottom w:val="single" w:sz="8" w:space="0" w:color="auto"/>
              <w:right w:val="single" w:sz="8" w:space="0" w:color="auto"/>
            </w:tcBorders>
            <w:shd w:val="clear" w:color="auto" w:fill="auto"/>
            <w:vAlign w:val="center"/>
            <w:hideMark/>
          </w:tcPr>
          <w:p w:rsidR="00863DB0" w:rsidRPr="00863DB0" w:rsidRDefault="00863DB0" w:rsidP="00863DB0">
            <w:pPr>
              <w:rPr>
                <w:rFonts w:eastAsia="Times New Roman"/>
                <w:color w:val="000000"/>
                <w:sz w:val="20"/>
                <w:szCs w:val="20"/>
              </w:rPr>
            </w:pPr>
            <w:r w:rsidRPr="00863DB0">
              <w:rPr>
                <w:rFonts w:eastAsia="Times New Roman"/>
                <w:color w:val="000000"/>
                <w:sz w:val="20"/>
                <w:szCs w:val="20"/>
              </w:rPr>
              <w:t>990 Birr</w:t>
            </w:r>
          </w:p>
        </w:tc>
      </w:tr>
      <w:tr w:rsidR="00863DB0" w:rsidRPr="00863DB0" w:rsidTr="00863DB0">
        <w:trPr>
          <w:trHeight w:val="144"/>
        </w:trPr>
        <w:tc>
          <w:tcPr>
            <w:tcW w:w="1275" w:type="dxa"/>
            <w:tcBorders>
              <w:top w:val="nil"/>
              <w:left w:val="single" w:sz="8" w:space="0" w:color="auto"/>
              <w:bottom w:val="single" w:sz="8" w:space="0" w:color="auto"/>
              <w:right w:val="single" w:sz="8" w:space="0" w:color="auto"/>
            </w:tcBorders>
            <w:shd w:val="clear" w:color="auto" w:fill="auto"/>
            <w:vAlign w:val="center"/>
            <w:hideMark/>
          </w:tcPr>
          <w:p w:rsidR="00863DB0" w:rsidRPr="00863DB0" w:rsidRDefault="00863DB0" w:rsidP="00863DB0">
            <w:pPr>
              <w:rPr>
                <w:rFonts w:eastAsia="Times New Roman"/>
                <w:color w:val="000000"/>
                <w:sz w:val="20"/>
                <w:szCs w:val="20"/>
              </w:rPr>
            </w:pPr>
            <w:r w:rsidRPr="00863DB0">
              <w:rPr>
                <w:rFonts w:eastAsia="Times New Roman"/>
                <w:color w:val="000000"/>
                <w:sz w:val="20"/>
                <w:szCs w:val="20"/>
              </w:rPr>
              <w:t>800 Birr</w:t>
            </w:r>
          </w:p>
        </w:tc>
        <w:tc>
          <w:tcPr>
            <w:tcW w:w="1080" w:type="dxa"/>
            <w:tcBorders>
              <w:top w:val="nil"/>
              <w:left w:val="nil"/>
              <w:bottom w:val="single" w:sz="8" w:space="0" w:color="auto"/>
              <w:right w:val="single" w:sz="8" w:space="0" w:color="auto"/>
            </w:tcBorders>
            <w:shd w:val="clear" w:color="auto" w:fill="auto"/>
            <w:vAlign w:val="center"/>
            <w:hideMark/>
          </w:tcPr>
          <w:p w:rsidR="00863DB0" w:rsidRPr="00863DB0" w:rsidRDefault="00863DB0" w:rsidP="00863DB0">
            <w:pPr>
              <w:rPr>
                <w:rFonts w:eastAsia="Times New Roman"/>
                <w:color w:val="000000"/>
                <w:sz w:val="20"/>
                <w:szCs w:val="20"/>
              </w:rPr>
            </w:pPr>
            <w:r w:rsidRPr="00863DB0">
              <w:rPr>
                <w:rFonts w:eastAsia="Times New Roman"/>
                <w:color w:val="000000"/>
                <w:sz w:val="20"/>
                <w:szCs w:val="20"/>
              </w:rPr>
              <w:t>140 Birr</w:t>
            </w:r>
          </w:p>
        </w:tc>
        <w:tc>
          <w:tcPr>
            <w:tcW w:w="1260" w:type="dxa"/>
            <w:tcBorders>
              <w:top w:val="nil"/>
              <w:left w:val="nil"/>
              <w:bottom w:val="single" w:sz="8" w:space="0" w:color="auto"/>
              <w:right w:val="single" w:sz="8" w:space="0" w:color="auto"/>
            </w:tcBorders>
            <w:shd w:val="clear" w:color="auto" w:fill="auto"/>
            <w:vAlign w:val="center"/>
            <w:hideMark/>
          </w:tcPr>
          <w:p w:rsidR="00863DB0" w:rsidRPr="00863DB0" w:rsidRDefault="00863DB0" w:rsidP="00863DB0">
            <w:pPr>
              <w:rPr>
                <w:rFonts w:eastAsia="Times New Roman"/>
                <w:color w:val="000000"/>
                <w:sz w:val="20"/>
                <w:szCs w:val="20"/>
              </w:rPr>
            </w:pPr>
            <w:r w:rsidRPr="00863DB0">
              <w:rPr>
                <w:rFonts w:eastAsia="Times New Roman"/>
                <w:color w:val="000000"/>
                <w:sz w:val="20"/>
                <w:szCs w:val="20"/>
              </w:rPr>
              <w:t>940 Birr</w:t>
            </w:r>
          </w:p>
        </w:tc>
      </w:tr>
      <w:tr w:rsidR="00863DB0" w:rsidRPr="00863DB0" w:rsidTr="00863DB0">
        <w:trPr>
          <w:trHeight w:val="144"/>
        </w:trPr>
        <w:tc>
          <w:tcPr>
            <w:tcW w:w="1275" w:type="dxa"/>
            <w:tcBorders>
              <w:top w:val="nil"/>
              <w:left w:val="single" w:sz="8" w:space="0" w:color="auto"/>
              <w:bottom w:val="single" w:sz="8" w:space="0" w:color="auto"/>
              <w:right w:val="single" w:sz="8" w:space="0" w:color="auto"/>
            </w:tcBorders>
            <w:shd w:val="clear" w:color="auto" w:fill="auto"/>
            <w:vAlign w:val="center"/>
            <w:hideMark/>
          </w:tcPr>
          <w:p w:rsidR="00863DB0" w:rsidRPr="00863DB0" w:rsidRDefault="00863DB0" w:rsidP="00863DB0">
            <w:pPr>
              <w:rPr>
                <w:rFonts w:eastAsia="Times New Roman"/>
                <w:color w:val="000000"/>
                <w:sz w:val="20"/>
                <w:szCs w:val="20"/>
              </w:rPr>
            </w:pPr>
            <w:r w:rsidRPr="00863DB0">
              <w:rPr>
                <w:rFonts w:eastAsia="Times New Roman"/>
                <w:color w:val="000000"/>
                <w:sz w:val="20"/>
                <w:szCs w:val="20"/>
              </w:rPr>
              <w:t>700 Birr</w:t>
            </w:r>
          </w:p>
        </w:tc>
        <w:tc>
          <w:tcPr>
            <w:tcW w:w="1080" w:type="dxa"/>
            <w:tcBorders>
              <w:top w:val="nil"/>
              <w:left w:val="nil"/>
              <w:bottom w:val="single" w:sz="8" w:space="0" w:color="auto"/>
              <w:right w:val="single" w:sz="8" w:space="0" w:color="auto"/>
            </w:tcBorders>
            <w:shd w:val="clear" w:color="auto" w:fill="auto"/>
            <w:vAlign w:val="center"/>
            <w:hideMark/>
          </w:tcPr>
          <w:p w:rsidR="00863DB0" w:rsidRPr="00863DB0" w:rsidRDefault="00863DB0" w:rsidP="00863DB0">
            <w:pPr>
              <w:rPr>
                <w:rFonts w:eastAsia="Times New Roman"/>
                <w:color w:val="000000"/>
                <w:sz w:val="20"/>
                <w:szCs w:val="20"/>
              </w:rPr>
            </w:pPr>
            <w:r w:rsidRPr="00863DB0">
              <w:rPr>
                <w:rFonts w:eastAsia="Times New Roman"/>
                <w:color w:val="000000"/>
                <w:sz w:val="20"/>
                <w:szCs w:val="20"/>
              </w:rPr>
              <w:t>190 Birr</w:t>
            </w:r>
          </w:p>
        </w:tc>
        <w:tc>
          <w:tcPr>
            <w:tcW w:w="1260" w:type="dxa"/>
            <w:tcBorders>
              <w:top w:val="nil"/>
              <w:left w:val="nil"/>
              <w:bottom w:val="single" w:sz="8" w:space="0" w:color="auto"/>
              <w:right w:val="single" w:sz="8" w:space="0" w:color="auto"/>
            </w:tcBorders>
            <w:shd w:val="clear" w:color="auto" w:fill="auto"/>
            <w:vAlign w:val="center"/>
            <w:hideMark/>
          </w:tcPr>
          <w:p w:rsidR="00863DB0" w:rsidRPr="00863DB0" w:rsidRDefault="00863DB0" w:rsidP="00863DB0">
            <w:pPr>
              <w:rPr>
                <w:rFonts w:eastAsia="Times New Roman"/>
                <w:color w:val="000000"/>
                <w:sz w:val="20"/>
                <w:szCs w:val="20"/>
              </w:rPr>
            </w:pPr>
            <w:r w:rsidRPr="00863DB0">
              <w:rPr>
                <w:rFonts w:eastAsia="Times New Roman"/>
                <w:color w:val="000000"/>
                <w:sz w:val="20"/>
                <w:szCs w:val="20"/>
              </w:rPr>
              <w:t>890 Birr</w:t>
            </w:r>
          </w:p>
        </w:tc>
      </w:tr>
    </w:tbl>
    <w:p w:rsidR="009D08ED" w:rsidRDefault="009D08ED" w:rsidP="009D08ED">
      <w:pPr>
        <w:rPr>
          <w:rFonts w:eastAsia="Times New Roman"/>
          <w:color w:val="000000"/>
        </w:rPr>
      </w:pPr>
    </w:p>
    <w:p w:rsidR="00AF2DDF" w:rsidRPr="009B5811" w:rsidRDefault="00AF2DDF" w:rsidP="009B5811">
      <w:r w:rsidRPr="009B5811">
        <w:t xml:space="preserve">As you can see once the supplier can produce the item at a cost of 800 </w:t>
      </w:r>
      <w:r w:rsidR="008E47BE">
        <w:rPr>
          <w:rFonts w:eastAsia="Times New Roman"/>
          <w:color w:val="000000"/>
        </w:rPr>
        <w:t>Birr</w:t>
      </w:r>
      <w:r w:rsidR="008E47BE" w:rsidRPr="009B5811">
        <w:t xml:space="preserve"> </w:t>
      </w:r>
      <w:r w:rsidR="003F5D36">
        <w:t>she/</w:t>
      </w:r>
      <w:r w:rsidR="008E47BE" w:rsidRPr="009B5811">
        <w:t>he</w:t>
      </w:r>
      <w:r w:rsidRPr="009B5811">
        <w:t xml:space="preserve"> will re</w:t>
      </w:r>
      <w:r w:rsidR="005E5A17">
        <w:t xml:space="preserve">alize a profit of 17.5% and at </w:t>
      </w:r>
      <w:r w:rsidRPr="009B5811">
        <w:t>700</w:t>
      </w:r>
      <w:r w:rsidR="005E5A17">
        <w:rPr>
          <w:rFonts w:eastAsia="Times New Roman"/>
          <w:color w:val="000000"/>
        </w:rPr>
        <w:t>Birr</w:t>
      </w:r>
      <w:r w:rsidRPr="009B5811">
        <w:t xml:space="preserve"> </w:t>
      </w:r>
      <w:r w:rsidR="003F5D36">
        <w:t>she/</w:t>
      </w:r>
      <w:r w:rsidR="003F5D36" w:rsidRPr="009B5811">
        <w:t>he</w:t>
      </w:r>
      <w:r w:rsidRPr="009B5811">
        <w:t xml:space="preserve"> profit becomes 27.5%. This provides a good incentive to become more efficient and control costs.</w:t>
      </w:r>
    </w:p>
    <w:p w:rsidR="009B5811" w:rsidRPr="009B5811" w:rsidRDefault="009B5811" w:rsidP="009B5811"/>
    <w:p w:rsidR="00AF2DDF" w:rsidRPr="009B5811" w:rsidRDefault="00AF2DDF" w:rsidP="00AF2DDF">
      <w:r w:rsidRPr="009B5811">
        <w:lastRenderedPageBreak/>
        <w:t xml:space="preserve">When utilizing this type of </w:t>
      </w:r>
      <w:r w:rsidR="00FB68C2" w:rsidRPr="009B5811">
        <w:t>contract,</w:t>
      </w:r>
      <w:r w:rsidRPr="009B5811">
        <w:t xml:space="preserve"> it is important that agreed upon costs are included as part of the contract negotiation. Also, the supplier must agree to demonstrate all costs with invoices and time cards as well as be able to allow validation of hourly wages paid and overhead calculations.</w:t>
      </w:r>
    </w:p>
    <w:p w:rsidR="00CF74DE" w:rsidRPr="00CF74DE" w:rsidRDefault="002B0601" w:rsidP="00F867FA">
      <w:pPr>
        <w:pStyle w:val="Heading3"/>
      </w:pPr>
      <w:bookmarkStart w:id="62" w:name="_Toc531653135"/>
      <w:r w:rsidRPr="00CF74DE">
        <w:t xml:space="preserve">Fixed </w:t>
      </w:r>
      <w:r w:rsidR="00533E48" w:rsidRPr="00CF74DE">
        <w:t>price redetermination contract</w:t>
      </w:r>
      <w:bookmarkEnd w:id="62"/>
    </w:p>
    <w:p w:rsidR="00CF74DE" w:rsidRDefault="00CF74DE" w:rsidP="00AF2DDF">
      <w:pPr>
        <w:rPr>
          <w:rFonts w:eastAsia="Times New Roman"/>
          <w:color w:val="000000"/>
        </w:rPr>
      </w:pPr>
      <w:r w:rsidRPr="00DD3BA0">
        <w:rPr>
          <w:rFonts w:eastAsia="Times New Roman"/>
          <w:color w:val="000000"/>
        </w:rPr>
        <w:t xml:space="preserve">This type of contract is used more often by government agencies than private industry. It is employed when the initial procurement of goods can be priced but due to material or labor fluctuation subsequent deliveries cannot be firm priced. It provides for negotiated upward or downward adjustments at stated times during the contract. A second type of contract usage allows the renegotiation to be done after contract completion. </w:t>
      </w:r>
      <w:r w:rsidR="00A07556" w:rsidRPr="00DD3BA0">
        <w:rPr>
          <w:rFonts w:eastAsia="Times New Roman"/>
          <w:color w:val="000000"/>
        </w:rPr>
        <w:t>Its</w:t>
      </w:r>
      <w:r w:rsidRPr="00DD3BA0">
        <w:rPr>
          <w:rFonts w:eastAsia="Times New Roman"/>
          <w:color w:val="000000"/>
        </w:rPr>
        <w:t xml:space="preserve"> use is discouraged because the supplier might not control costs carefully when </w:t>
      </w:r>
      <w:r w:rsidR="00A07556">
        <w:rPr>
          <w:rFonts w:eastAsia="Times New Roman"/>
          <w:color w:val="000000"/>
        </w:rPr>
        <w:t>s/</w:t>
      </w:r>
      <w:r w:rsidRPr="00DD3BA0">
        <w:rPr>
          <w:rFonts w:eastAsia="Times New Roman"/>
          <w:color w:val="000000"/>
        </w:rPr>
        <w:t xml:space="preserve">he will be allowed to demonstrate </w:t>
      </w:r>
      <w:r w:rsidR="008E40E0" w:rsidRPr="00DD3BA0">
        <w:rPr>
          <w:rFonts w:eastAsia="Times New Roman"/>
          <w:color w:val="000000"/>
        </w:rPr>
        <w:t>actual</w:t>
      </w:r>
      <w:r w:rsidRPr="00DD3BA0">
        <w:rPr>
          <w:rFonts w:eastAsia="Times New Roman"/>
          <w:color w:val="000000"/>
        </w:rPr>
        <w:t xml:space="preserve"> "after the fact" and be reimbursed. It requires special approval for use by government agencies.</w:t>
      </w:r>
    </w:p>
    <w:p w:rsidR="006409B4" w:rsidRPr="006409B4" w:rsidRDefault="002B0601" w:rsidP="00F867FA">
      <w:pPr>
        <w:pStyle w:val="Heading3"/>
      </w:pPr>
      <w:bookmarkStart w:id="63" w:name="_Toc531653136"/>
      <w:r w:rsidRPr="006409B4">
        <w:t>Cost/</w:t>
      </w:r>
      <w:r w:rsidR="00533E48" w:rsidRPr="006409B4">
        <w:t>cost sharing contract</w:t>
      </w:r>
      <w:bookmarkEnd w:id="63"/>
    </w:p>
    <w:p w:rsidR="006409B4" w:rsidRDefault="006409B4" w:rsidP="006409B4">
      <w:pPr>
        <w:rPr>
          <w:rFonts w:eastAsia="Times New Roman"/>
          <w:color w:val="000000"/>
        </w:rPr>
      </w:pPr>
      <w:r w:rsidRPr="00DD3BA0">
        <w:rPr>
          <w:rFonts w:eastAsia="Times New Roman"/>
          <w:color w:val="000000"/>
        </w:rPr>
        <w:t>Cost and cost sharing contracts are appropriate when a new product will be developed which the supplier may be able to market elsewhere. This allows the supplier to have all their costs paid while developing a new product. Cost contracts are also often accepted by universities or other non-profit organizations. A cost sharing contract might be used when the supplier is not assured of a future market for the product or the supplier is not sure how large the market will be.</w:t>
      </w:r>
    </w:p>
    <w:p w:rsidR="006409B4" w:rsidRPr="00DD3BA0" w:rsidRDefault="006409B4" w:rsidP="006409B4">
      <w:pPr>
        <w:rPr>
          <w:rFonts w:eastAsia="Times New Roman"/>
          <w:color w:val="000000"/>
        </w:rPr>
      </w:pPr>
    </w:p>
    <w:p w:rsidR="00CF74DE" w:rsidRDefault="006409B4" w:rsidP="006409B4">
      <w:pPr>
        <w:rPr>
          <w:rFonts w:eastAsia="Times New Roman"/>
          <w:color w:val="000000"/>
        </w:rPr>
      </w:pPr>
      <w:r w:rsidRPr="00DD3BA0">
        <w:rPr>
          <w:rFonts w:eastAsia="Times New Roman"/>
          <w:color w:val="000000"/>
        </w:rPr>
        <w:t>As with the fixed price incentive contract, the buyer must negotiate which costs will be covered. The supplier must allow the buyer to verify all costs and overhead rates. Close monitoring of this type of contract is essential to assure that waste is kept to a minimum.</w:t>
      </w:r>
    </w:p>
    <w:p w:rsidR="00287E8A" w:rsidRPr="00287E8A" w:rsidRDefault="002B0601" w:rsidP="00F867FA">
      <w:pPr>
        <w:pStyle w:val="Heading3"/>
      </w:pPr>
      <w:bookmarkStart w:id="64" w:name="_Toc531653137"/>
      <w:r w:rsidRPr="00287E8A">
        <w:t xml:space="preserve">Cost plus </w:t>
      </w:r>
      <w:r w:rsidR="00533E48" w:rsidRPr="00287E8A">
        <w:t>incentive contract</w:t>
      </w:r>
      <w:bookmarkEnd w:id="64"/>
    </w:p>
    <w:p w:rsidR="006409B4" w:rsidRDefault="00287E8A" w:rsidP="006409B4">
      <w:pPr>
        <w:rPr>
          <w:rFonts w:eastAsia="Times New Roman"/>
          <w:color w:val="000000"/>
        </w:rPr>
      </w:pPr>
      <w:r w:rsidRPr="00DD3BA0">
        <w:rPr>
          <w:rFonts w:eastAsia="Times New Roman"/>
          <w:color w:val="000000"/>
        </w:rPr>
        <w:t>Sometimes it is impossible to agree on a fixed price incentive contract because the item is so loosely defined that even a maximum price cannot be determined. The buyer may then agree to pay all costs but would like to have some incentives for the supplier to operate efficiently. This can be done by agreeing to pay all agreed upon costs. The contract will include all the elements of the fixed price incentive contract. It provides the supplier with assurance that all their costs will be covered and still provides some incentive to reduce such expenditures. As with all cost type contracts agreed upon costs and a method of rate verification must be negotiated prior to contract agreement.</w:t>
      </w:r>
    </w:p>
    <w:p w:rsidR="00165FC9" w:rsidRPr="00165FC9" w:rsidRDefault="002B0601" w:rsidP="00F867FA">
      <w:pPr>
        <w:pStyle w:val="Heading3"/>
      </w:pPr>
      <w:bookmarkStart w:id="65" w:name="_Toc531653138"/>
      <w:r w:rsidRPr="00165FC9">
        <w:t xml:space="preserve">Cost plus </w:t>
      </w:r>
      <w:r w:rsidR="00533E48" w:rsidRPr="00165FC9">
        <w:t>award fee contract</w:t>
      </w:r>
      <w:bookmarkEnd w:id="65"/>
    </w:p>
    <w:p w:rsidR="00165FC9" w:rsidRPr="00165FC9" w:rsidRDefault="00165FC9" w:rsidP="002D7092">
      <w:pPr>
        <w:rPr>
          <w:rFonts w:eastAsia="Times New Roman"/>
          <w:color w:val="000000"/>
        </w:rPr>
      </w:pPr>
      <w:r w:rsidRPr="00DD3BA0">
        <w:rPr>
          <w:rFonts w:eastAsia="Times New Roman"/>
          <w:color w:val="000000"/>
        </w:rPr>
        <w:t>Not a popular type contract. This type contract allows the buyer to pay all agreed upon costs and add an amount of money as an "award" or fee at contract completion. The amount is completely decided by the buyer "after the fact."</w:t>
      </w:r>
    </w:p>
    <w:p w:rsidR="00165FC9" w:rsidRPr="00165FC9" w:rsidRDefault="00741460" w:rsidP="00F867FA">
      <w:pPr>
        <w:pStyle w:val="Heading3"/>
      </w:pPr>
      <w:bookmarkStart w:id="66" w:name="_Toc531653139"/>
      <w:r w:rsidRPr="00165FC9">
        <w:t xml:space="preserve">Cost plus </w:t>
      </w:r>
      <w:r w:rsidR="00533E48" w:rsidRPr="00165FC9">
        <w:t>fixed fee contract</w:t>
      </w:r>
      <w:bookmarkEnd w:id="66"/>
    </w:p>
    <w:p w:rsidR="00165FC9" w:rsidRDefault="00165FC9" w:rsidP="00165FC9">
      <w:pPr>
        <w:rPr>
          <w:rFonts w:eastAsia="Times New Roman"/>
          <w:color w:val="000000"/>
        </w:rPr>
      </w:pPr>
      <w:r w:rsidRPr="00DD3BA0">
        <w:rPr>
          <w:rFonts w:eastAsia="Times New Roman"/>
          <w:color w:val="000000"/>
        </w:rPr>
        <w:t xml:space="preserve">This is the final type of cost contract. The supplier will again be reimbursed for all agreed upon costs. At the time of </w:t>
      </w:r>
      <w:r w:rsidR="00FB68C2" w:rsidRPr="00DD3BA0">
        <w:rPr>
          <w:rFonts w:eastAsia="Times New Roman"/>
          <w:color w:val="000000"/>
        </w:rPr>
        <w:t>negotiation,</w:t>
      </w:r>
      <w:r w:rsidRPr="00DD3BA0">
        <w:rPr>
          <w:rFonts w:eastAsia="Times New Roman"/>
          <w:color w:val="000000"/>
        </w:rPr>
        <w:t xml:space="preserve"> a fixed amount of money is negotiated which will be paid in addition to verified costs. This type of contract is used when the supplier has some idea of what costs will be but is unwilling to take a firm fixed contract without putting a large amount of fee in the contract to cover various contingencies that might occur.</w:t>
      </w:r>
    </w:p>
    <w:p w:rsidR="00165FC9" w:rsidRPr="00165FC9" w:rsidRDefault="00741460" w:rsidP="00F867FA">
      <w:pPr>
        <w:pStyle w:val="Heading3"/>
      </w:pPr>
      <w:bookmarkStart w:id="67" w:name="_Toc531653140"/>
      <w:r w:rsidRPr="00165FC9">
        <w:lastRenderedPageBreak/>
        <w:t xml:space="preserve">Time </w:t>
      </w:r>
      <w:r w:rsidR="00286362" w:rsidRPr="00165FC9">
        <w:t>an</w:t>
      </w:r>
      <w:r w:rsidR="00533E48" w:rsidRPr="00165FC9">
        <w:t>d materials contract</w:t>
      </w:r>
      <w:bookmarkEnd w:id="67"/>
    </w:p>
    <w:p w:rsidR="00AF513E" w:rsidRDefault="00165FC9" w:rsidP="00165FC9">
      <w:pPr>
        <w:rPr>
          <w:rFonts w:eastAsia="Times New Roman"/>
          <w:color w:val="000000"/>
        </w:rPr>
      </w:pPr>
      <w:r w:rsidRPr="00DD3BA0">
        <w:rPr>
          <w:rFonts w:eastAsia="Times New Roman"/>
          <w:color w:val="000000"/>
        </w:rPr>
        <w:t xml:space="preserve">A time and material contract is usually used for repair contracts. Until recently it was customary to include a "not to exceed" amount on the contract. Many firms used half the cost of a new unit to calculate the "not to exceed" value of the contract. Currently, it is more common to only place an amount on the contract that covers repair evaluation costs. A note is included which requires that the supplier contact the buyer and obtain approval prior to the repair being completed. This allows the buyer to decide if the repairs should be done or if the unit should be scrapped. </w:t>
      </w:r>
    </w:p>
    <w:p w:rsidR="00AF513E" w:rsidRDefault="00AF513E" w:rsidP="00165FC9">
      <w:pPr>
        <w:rPr>
          <w:rFonts w:eastAsia="Times New Roman"/>
          <w:color w:val="000000"/>
        </w:rPr>
      </w:pPr>
    </w:p>
    <w:p w:rsidR="00165FC9" w:rsidRDefault="00AF513E" w:rsidP="00165FC9">
      <w:pPr>
        <w:rPr>
          <w:rFonts w:eastAsia="Times New Roman"/>
          <w:color w:val="000000"/>
        </w:rPr>
      </w:pPr>
      <w:r w:rsidRPr="00DD3BA0">
        <w:rPr>
          <w:rFonts w:eastAsia="Times New Roman"/>
          <w:color w:val="000000"/>
        </w:rPr>
        <w:t>On</w:t>
      </w:r>
      <w:r w:rsidR="00165FC9" w:rsidRPr="00DD3BA0">
        <w:rPr>
          <w:rFonts w:eastAsia="Times New Roman"/>
          <w:color w:val="000000"/>
        </w:rPr>
        <w:t xml:space="preserve"> occasion a time and materials type contract is utilized by an independent contractor hired to complete a particular activity. In this case it is a fine line as to whether to utilize time and material or a cost type contract. Either would have the same effect. Profit in this type of contract is usually built into the contractor's hourly rate.</w:t>
      </w:r>
    </w:p>
    <w:p w:rsidR="00165FC9" w:rsidRPr="00165FC9" w:rsidRDefault="00741460" w:rsidP="00F867FA">
      <w:pPr>
        <w:pStyle w:val="Heading3"/>
      </w:pPr>
      <w:bookmarkStart w:id="68" w:name="_Toc531653141"/>
      <w:r w:rsidRPr="00165FC9">
        <w:t xml:space="preserve">Letter </w:t>
      </w:r>
      <w:r w:rsidR="00533E48" w:rsidRPr="00165FC9">
        <w:t>subcontract</w:t>
      </w:r>
      <w:bookmarkEnd w:id="68"/>
    </w:p>
    <w:p w:rsidR="00165FC9" w:rsidRPr="00165FC9" w:rsidRDefault="00165FC9" w:rsidP="00165FC9">
      <w:pPr>
        <w:spacing w:before="65" w:after="65"/>
        <w:rPr>
          <w:rFonts w:eastAsia="Times New Roman"/>
          <w:color w:val="000000"/>
        </w:rPr>
      </w:pPr>
      <w:r w:rsidRPr="00DD3BA0">
        <w:rPr>
          <w:rFonts w:eastAsia="Times New Roman"/>
          <w:color w:val="000000"/>
        </w:rPr>
        <w:t>On occasion a large contract must be started before final negotiations are complete in order to assure delivery to a particular time schedule. When this situation arises it may require the use of a letter subcontract. Such a contract essentially releases initial work with a "not to exceed figure." The "not to exceed" amount is typically no more than 40% of the proposed price. It also contains a number of important contractual clauses such as an agreement to complete negotiations prior to completion of 40% of the total effort. Other special clauses as deemed necessary are included to protect both the supplier and the buyer. The contract effort at the time of placement is usually well defined and often completion milestones and preliminary progress payments are included.</w:t>
      </w:r>
    </w:p>
    <w:p w:rsidR="00165FC9" w:rsidRPr="00165FC9" w:rsidRDefault="00741460" w:rsidP="00F867FA">
      <w:pPr>
        <w:pStyle w:val="Heading3"/>
      </w:pPr>
      <w:bookmarkStart w:id="69" w:name="_Toc531653142"/>
      <w:r w:rsidRPr="00165FC9">
        <w:t xml:space="preserve">Indefinite </w:t>
      </w:r>
      <w:r w:rsidR="00533E48" w:rsidRPr="00165FC9">
        <w:t>delivery contract</w:t>
      </w:r>
      <w:bookmarkEnd w:id="69"/>
    </w:p>
    <w:p w:rsidR="00165FC9" w:rsidRDefault="00165FC9" w:rsidP="00165FC9">
      <w:pPr>
        <w:rPr>
          <w:rFonts w:eastAsia="Times New Roman"/>
          <w:color w:val="000000"/>
        </w:rPr>
      </w:pPr>
      <w:r w:rsidRPr="00DD3BA0">
        <w:rPr>
          <w:rFonts w:eastAsia="Times New Roman"/>
          <w:color w:val="000000"/>
        </w:rPr>
        <w:t>An indefinite delivery contract is employed when the buyer is not sure of the production schedule or the quantity of material needed. There are three types of contracts employed:</w:t>
      </w:r>
    </w:p>
    <w:p w:rsidR="004513B9" w:rsidRPr="00DD3BA0" w:rsidRDefault="004513B9" w:rsidP="00165FC9">
      <w:pPr>
        <w:rPr>
          <w:rFonts w:eastAsia="Times New Roman"/>
          <w:color w:val="000000"/>
        </w:rPr>
      </w:pPr>
    </w:p>
    <w:p w:rsidR="00165FC9" w:rsidRPr="00A90776" w:rsidRDefault="00165FC9" w:rsidP="00463A37">
      <w:pPr>
        <w:pStyle w:val="ListParagraph"/>
        <w:numPr>
          <w:ilvl w:val="0"/>
          <w:numId w:val="61"/>
        </w:numPr>
        <w:spacing w:before="0" w:after="0"/>
        <w:ind w:left="900"/>
        <w:rPr>
          <w:color w:val="000000"/>
        </w:rPr>
      </w:pPr>
      <w:r w:rsidRPr="00A90776">
        <w:rPr>
          <w:color w:val="000000"/>
        </w:rPr>
        <w:t>Definite Quantity Contract</w:t>
      </w:r>
    </w:p>
    <w:p w:rsidR="00165FC9" w:rsidRPr="00A90776" w:rsidRDefault="00165FC9" w:rsidP="00463A37">
      <w:pPr>
        <w:pStyle w:val="ListParagraph"/>
        <w:numPr>
          <w:ilvl w:val="0"/>
          <w:numId w:val="61"/>
        </w:numPr>
        <w:spacing w:before="0" w:after="0"/>
        <w:ind w:left="900"/>
        <w:rPr>
          <w:color w:val="000000"/>
        </w:rPr>
      </w:pPr>
      <w:r w:rsidRPr="00A90776">
        <w:rPr>
          <w:color w:val="000000"/>
        </w:rPr>
        <w:t>Requirements Contracts</w:t>
      </w:r>
    </w:p>
    <w:p w:rsidR="00165FC9" w:rsidRPr="00A90776" w:rsidRDefault="00165FC9" w:rsidP="00463A37">
      <w:pPr>
        <w:pStyle w:val="ListParagraph"/>
        <w:numPr>
          <w:ilvl w:val="0"/>
          <w:numId w:val="61"/>
        </w:numPr>
        <w:spacing w:before="0" w:after="0"/>
        <w:ind w:left="900"/>
        <w:rPr>
          <w:color w:val="000000"/>
        </w:rPr>
      </w:pPr>
      <w:r w:rsidRPr="00A90776">
        <w:rPr>
          <w:color w:val="000000"/>
        </w:rPr>
        <w:t>Indefinite Quantity Contract</w:t>
      </w:r>
    </w:p>
    <w:p w:rsidR="00A90776" w:rsidRDefault="00A90776" w:rsidP="00165FC9">
      <w:pPr>
        <w:rPr>
          <w:rFonts w:eastAsia="Times New Roman"/>
          <w:color w:val="000000"/>
        </w:rPr>
      </w:pPr>
    </w:p>
    <w:p w:rsidR="00165FC9" w:rsidRPr="00DD3BA0" w:rsidRDefault="00165FC9" w:rsidP="00165FC9">
      <w:pPr>
        <w:rPr>
          <w:rFonts w:eastAsia="Times New Roman"/>
          <w:color w:val="000000"/>
        </w:rPr>
      </w:pPr>
      <w:r w:rsidRPr="00DD3BA0">
        <w:rPr>
          <w:rFonts w:eastAsia="Times New Roman"/>
          <w:color w:val="000000"/>
        </w:rPr>
        <w:t xml:space="preserve">When using the definite quantity contract delivery is not specified. Requirements contracts are those where your requirements are placed showing only a minimum quantity, which is guaranteed. This type of contract cannot be terminated at </w:t>
      </w:r>
      <w:proofErr w:type="gramStart"/>
      <w:r w:rsidRPr="00DD3BA0">
        <w:rPr>
          <w:rFonts w:eastAsia="Times New Roman"/>
          <w:color w:val="000000"/>
        </w:rPr>
        <w:t>no</w:t>
      </w:r>
      <w:proofErr w:type="gramEnd"/>
      <w:r w:rsidRPr="00DD3BA0">
        <w:rPr>
          <w:rFonts w:eastAsia="Times New Roman"/>
          <w:color w:val="000000"/>
        </w:rPr>
        <w:t xml:space="preserve"> charge as long as performance is acceptable. Indefinite quantity contracts provide that during a given period of time the buyer will place requirements with a specific supplier. Quantities and delivery dates are unknown, however minimum and maximum quantities are specified.</w:t>
      </w:r>
    </w:p>
    <w:p w:rsidR="00A90776" w:rsidRDefault="00A90776" w:rsidP="00165FC9">
      <w:pPr>
        <w:rPr>
          <w:rFonts w:eastAsia="Times New Roman"/>
          <w:color w:val="000000"/>
        </w:rPr>
      </w:pPr>
    </w:p>
    <w:p w:rsidR="00287E8A" w:rsidRDefault="00165FC9" w:rsidP="00165FC9">
      <w:pPr>
        <w:spacing w:before="65" w:after="65"/>
        <w:rPr>
          <w:rFonts w:eastAsia="Times New Roman"/>
          <w:color w:val="000000"/>
        </w:rPr>
      </w:pPr>
      <w:r w:rsidRPr="00DD3BA0">
        <w:rPr>
          <w:rFonts w:eastAsia="Times New Roman"/>
          <w:color w:val="000000"/>
        </w:rPr>
        <w:t>Often we find management most uncomfortable with any but firm fixed price contracts even when other types of contracting might allow us advantageous price and delivery. The choice should be advantageous to both the buyer and the supplier. It is our job as good buyers to alert them to all the possible alternatives.</w:t>
      </w:r>
    </w:p>
    <w:p w:rsidR="00533E48" w:rsidRDefault="00533E48">
      <w:pPr>
        <w:spacing w:after="200"/>
        <w:jc w:val="left"/>
        <w:rPr>
          <w:b/>
          <w:smallCaps/>
          <w:color w:val="C842EC"/>
          <w:sz w:val="26"/>
          <w:szCs w:val="26"/>
        </w:rPr>
      </w:pPr>
      <w:r>
        <w:br w:type="page"/>
      </w:r>
    </w:p>
    <w:p w:rsidR="00EF0074" w:rsidRPr="00863DB0" w:rsidRDefault="00533E48" w:rsidP="00843188">
      <w:pPr>
        <w:pStyle w:val="Heading2"/>
      </w:pPr>
      <w:bookmarkStart w:id="70" w:name="_Toc531653143"/>
      <w:r w:rsidRPr="00863DB0">
        <w:lastRenderedPageBreak/>
        <w:t>project contracting strategy</w:t>
      </w:r>
      <w:bookmarkEnd w:id="70"/>
    </w:p>
    <w:p w:rsidR="00176BB6" w:rsidRDefault="00A97B63" w:rsidP="00165FC9">
      <w:pPr>
        <w:spacing w:before="65" w:after="65"/>
        <w:rPr>
          <w:rFonts w:eastAsia="Times New Roman"/>
          <w:color w:val="000000"/>
        </w:rPr>
      </w:pPr>
      <w:r w:rsidRPr="00A97B63">
        <w:rPr>
          <w:rFonts w:eastAsia="Times New Roman"/>
          <w:color w:val="000000"/>
        </w:rPr>
        <w:t xml:space="preserve">There are four processes in project contracting strategy using FIDIC conditions of contract for construction that determines how services are to be </w:t>
      </w:r>
      <w:r w:rsidR="005D4881" w:rsidRPr="00A97B63">
        <w:rPr>
          <w:rFonts w:eastAsia="Times New Roman"/>
          <w:color w:val="000000"/>
        </w:rPr>
        <w:t>provided.</w:t>
      </w:r>
      <w:r w:rsidR="005D4881" w:rsidRPr="00176BB6">
        <w:rPr>
          <w:rFonts w:eastAsia="Times New Roman"/>
          <w:color w:val="000000"/>
        </w:rPr>
        <w:t xml:space="preserve"> These</w:t>
      </w:r>
      <w:r w:rsidR="00176BB6" w:rsidRPr="00176BB6">
        <w:rPr>
          <w:rFonts w:eastAsia="Times New Roman"/>
          <w:color w:val="000000"/>
        </w:rPr>
        <w:t xml:space="preserve"> processes are</w:t>
      </w:r>
      <w:r w:rsidR="00176BB6">
        <w:rPr>
          <w:rFonts w:eastAsia="Times New Roman"/>
          <w:color w:val="000000"/>
        </w:rPr>
        <w:t>: -</w:t>
      </w:r>
    </w:p>
    <w:p w:rsidR="00176BB6" w:rsidRDefault="00176BB6" w:rsidP="00533E48">
      <w:pPr>
        <w:pStyle w:val="Buletted"/>
      </w:pPr>
      <w:r w:rsidRPr="00176BB6">
        <w:t xml:space="preserve">Engineering (E), </w:t>
      </w:r>
    </w:p>
    <w:p w:rsidR="00176BB6" w:rsidRDefault="00176BB6" w:rsidP="00533E48">
      <w:pPr>
        <w:pStyle w:val="Buletted"/>
      </w:pPr>
      <w:r w:rsidRPr="00176BB6">
        <w:t xml:space="preserve">Procurement (P), </w:t>
      </w:r>
    </w:p>
    <w:p w:rsidR="00176BB6" w:rsidRDefault="00176BB6" w:rsidP="00533E48">
      <w:pPr>
        <w:pStyle w:val="Buletted"/>
      </w:pPr>
      <w:r w:rsidRPr="00176BB6">
        <w:t>Construction (C)</w:t>
      </w:r>
      <w:r w:rsidR="002012E7">
        <w:t>,</w:t>
      </w:r>
      <w:r w:rsidRPr="00176BB6">
        <w:t xml:space="preserve"> and </w:t>
      </w:r>
    </w:p>
    <w:p w:rsidR="00176BB6" w:rsidRDefault="00176BB6" w:rsidP="00533E48">
      <w:pPr>
        <w:pStyle w:val="Buletted"/>
      </w:pPr>
      <w:r w:rsidRPr="00176BB6">
        <w:t xml:space="preserve">Management (M). </w:t>
      </w:r>
    </w:p>
    <w:p w:rsidR="00DE30E5" w:rsidRPr="00DE30E5" w:rsidRDefault="00871122" w:rsidP="0080437F">
      <w:pPr>
        <w:spacing w:before="65" w:after="65"/>
        <w:rPr>
          <w:rFonts w:eastAsia="Times New Roman"/>
          <w:color w:val="000000"/>
        </w:rPr>
      </w:pPr>
      <w:r w:rsidRPr="007F185C">
        <w:rPr>
          <w:rFonts w:eastAsia="Times New Roman"/>
          <w:color w:val="000000"/>
        </w:rPr>
        <w:t xml:space="preserve">Decisions on how services are to be provided, and the legal and commercial arrangement for their provision, should be made as early in the project life </w:t>
      </w:r>
      <w:r w:rsidR="00755682" w:rsidRPr="007F185C">
        <w:rPr>
          <w:rFonts w:eastAsia="Times New Roman"/>
          <w:color w:val="000000"/>
        </w:rPr>
        <w:t>cycle</w:t>
      </w:r>
      <w:r w:rsidR="00755682">
        <w:rPr>
          <w:rFonts w:eastAsia="Times New Roman"/>
          <w:color w:val="000000"/>
        </w:rPr>
        <w:t>.</w:t>
      </w:r>
      <w:r w:rsidR="00755682" w:rsidRPr="00871122">
        <w:rPr>
          <w:rFonts w:eastAsia="Times New Roman"/>
          <w:color w:val="000000"/>
        </w:rPr>
        <w:t xml:space="preserve"> The</w:t>
      </w:r>
      <w:r w:rsidRPr="00871122">
        <w:rPr>
          <w:rFonts w:eastAsia="Times New Roman"/>
          <w:color w:val="000000"/>
        </w:rPr>
        <w:t xml:space="preserve"> way in which the engineering, procurement, construction and management services are grouped and provided to a project is called the </w:t>
      </w:r>
      <w:r w:rsidR="000B5253" w:rsidRPr="00BF3906">
        <w:rPr>
          <w:rFonts w:eastAsia="Times New Roman"/>
          <w:color w:val="000000"/>
        </w:rPr>
        <w:t>delivery vehicle</w:t>
      </w:r>
      <w:r w:rsidR="00176BB6" w:rsidRPr="00BF3906">
        <w:rPr>
          <w:rFonts w:eastAsia="Times New Roman"/>
          <w:color w:val="000000"/>
        </w:rPr>
        <w:t xml:space="preserve"> that determines the </w:t>
      </w:r>
      <w:r w:rsidRPr="00BF3906">
        <w:rPr>
          <w:rFonts w:eastAsia="Times New Roman"/>
          <w:color w:val="000000"/>
        </w:rPr>
        <w:t>project contracting strategy</w:t>
      </w:r>
      <w:r w:rsidR="00BF3906" w:rsidRPr="00BF3906">
        <w:rPr>
          <w:rFonts w:eastAsia="Times New Roman"/>
          <w:color w:val="000000"/>
        </w:rPr>
        <w:t xml:space="preserve"> to which commercial and contractual terms and conditions can be applied</w:t>
      </w:r>
      <w:r w:rsidR="0080437F">
        <w:rPr>
          <w:rFonts w:eastAsia="Times New Roman"/>
          <w:color w:val="000000"/>
        </w:rPr>
        <w:t xml:space="preserve">. </w:t>
      </w:r>
      <w:r w:rsidR="00DE30E5" w:rsidRPr="00DE30E5">
        <w:rPr>
          <w:rFonts w:eastAsia="Times New Roman"/>
          <w:color w:val="000000"/>
        </w:rPr>
        <w:t xml:space="preserve">Examples of Delivery Vehicles include: </w:t>
      </w:r>
    </w:p>
    <w:p w:rsidR="005F5C37" w:rsidRDefault="005F5C37" w:rsidP="00A0755C">
      <w:pPr>
        <w:pStyle w:val="Buletted"/>
      </w:pPr>
      <w:r w:rsidRPr="005F5C37">
        <w:t>Engineering, Procurement and Construction (EPC),</w:t>
      </w:r>
    </w:p>
    <w:p w:rsidR="002012E7" w:rsidRPr="002012E7" w:rsidRDefault="002012E7" w:rsidP="00A0755C">
      <w:pPr>
        <w:pStyle w:val="Buletted"/>
      </w:pPr>
      <w:r w:rsidRPr="002012E7">
        <w:t xml:space="preserve">Engineering, Procurement and Construction Management (EPCM), </w:t>
      </w:r>
    </w:p>
    <w:p w:rsidR="002D12F5" w:rsidRDefault="002D12F5" w:rsidP="00A0755C">
      <w:pPr>
        <w:pStyle w:val="Buletted"/>
      </w:pPr>
      <w:r w:rsidRPr="002D12F5">
        <w:t>Project Management Contractor (PMC)</w:t>
      </w:r>
      <w:r>
        <w:t>,</w:t>
      </w:r>
      <w:r w:rsidR="001964FC">
        <w:t xml:space="preserve"> and</w:t>
      </w:r>
    </w:p>
    <w:p w:rsidR="001964FC" w:rsidRPr="001964FC" w:rsidRDefault="001964FC" w:rsidP="00A0755C">
      <w:pPr>
        <w:pStyle w:val="Buletted"/>
      </w:pPr>
      <w:r>
        <w:t>C</w:t>
      </w:r>
      <w:r w:rsidRPr="001964FC">
        <w:t xml:space="preserve">ombinations of EPC and EPCM. </w:t>
      </w:r>
    </w:p>
    <w:p w:rsidR="007F185C" w:rsidRDefault="003D5E56" w:rsidP="00843188">
      <w:pPr>
        <w:pStyle w:val="Heading2"/>
      </w:pPr>
      <w:bookmarkStart w:id="71" w:name="_Toc531653144"/>
      <w:r w:rsidRPr="00AC4164">
        <w:t>standard forms of contract</w:t>
      </w:r>
      <w:bookmarkEnd w:id="71"/>
    </w:p>
    <w:p w:rsidR="00343C4B" w:rsidRDefault="00FF3422" w:rsidP="00FF3422">
      <w:pPr>
        <w:spacing w:before="65" w:after="65"/>
        <w:rPr>
          <w:rFonts w:eastAsia="Times New Roman"/>
          <w:color w:val="000000"/>
        </w:rPr>
      </w:pPr>
      <w:r w:rsidRPr="00FF3422">
        <w:rPr>
          <w:rFonts w:eastAsia="Times New Roman"/>
          <w:color w:val="000000"/>
        </w:rPr>
        <w:t xml:space="preserve">According to </w:t>
      </w:r>
      <w:r>
        <w:rPr>
          <w:rFonts w:eastAsia="Times New Roman"/>
          <w:color w:val="000000"/>
        </w:rPr>
        <w:t xml:space="preserve">FIDIC there are four new </w:t>
      </w:r>
      <w:r w:rsidR="00755682">
        <w:rPr>
          <w:rFonts w:eastAsia="Times New Roman"/>
          <w:color w:val="000000"/>
        </w:rPr>
        <w:t>standards form</w:t>
      </w:r>
      <w:r w:rsidR="008B2DF0">
        <w:rPr>
          <w:rFonts w:eastAsia="Times New Roman"/>
          <w:color w:val="000000"/>
        </w:rPr>
        <w:t xml:space="preserve"> of contracts used in construction as discussed here under.</w:t>
      </w:r>
    </w:p>
    <w:p w:rsidR="007C7BBF" w:rsidRPr="00165FC9" w:rsidRDefault="007C7BBF" w:rsidP="00F867FA">
      <w:pPr>
        <w:pStyle w:val="Heading3"/>
      </w:pPr>
      <w:bookmarkStart w:id="72" w:name="_Toc531653145"/>
      <w:r>
        <w:t xml:space="preserve">Contract for </w:t>
      </w:r>
      <w:r w:rsidR="003D5E56">
        <w:t>construction</w:t>
      </w:r>
      <w:bookmarkEnd w:id="72"/>
    </w:p>
    <w:p w:rsidR="00AE0684" w:rsidRPr="007C7BBF" w:rsidRDefault="007C7BBF" w:rsidP="007C7BBF">
      <w:pPr>
        <w:rPr>
          <w:rFonts w:eastAsia="Times New Roman"/>
          <w:color w:val="000000"/>
        </w:rPr>
      </w:pPr>
      <w:r w:rsidRPr="007C7BBF">
        <w:rPr>
          <w:rFonts w:eastAsia="Times New Roman"/>
          <w:color w:val="000000"/>
        </w:rPr>
        <w:t>It is recommended for building or engineering works designed by the employer or by s/his representative, the engineer. Under the usual arrangements for this type of contract, the contractor constructs the works in accordance with a design provided by the employer. However, the works may include some elements of contractor-designed civil, mechanical, electrical and/or construction works.</w:t>
      </w:r>
      <w:r w:rsidR="00241912">
        <w:rPr>
          <w:rFonts w:eastAsia="Times New Roman"/>
          <w:color w:val="000000"/>
        </w:rPr>
        <w:t xml:space="preserve"> It is the most commonly used contract form used for irrigation construction.</w:t>
      </w:r>
    </w:p>
    <w:p w:rsidR="00D0421F" w:rsidRDefault="00D0421F" w:rsidP="00F867FA">
      <w:pPr>
        <w:pStyle w:val="Heading3"/>
      </w:pPr>
      <w:bookmarkStart w:id="73" w:name="_Toc531653146"/>
      <w:r>
        <w:t xml:space="preserve">Contract for </w:t>
      </w:r>
      <w:r w:rsidR="003D5E56">
        <w:t>plant and design-build</w:t>
      </w:r>
      <w:bookmarkEnd w:id="73"/>
    </w:p>
    <w:p w:rsidR="004316F0" w:rsidRDefault="00D0421F" w:rsidP="00D0421F">
      <w:r>
        <w:t xml:space="preserve">This is recommended for the provision of electrical and/or mechanical plant, and for the design and execution of building or engineering works. Under the usual arrangements for this types of contract, the contractor designs and provides, in accordance with the employer’s requirements, plant and/or other works: which may include any combination of civil, mechanical, electrical and/or construction </w:t>
      </w:r>
      <w:r w:rsidR="00755682">
        <w:t>works. It</w:t>
      </w:r>
      <w:r w:rsidR="004316F0">
        <w:t xml:space="preserve"> is advisable for pressurized irrigation system such as sprinkler and drip </w:t>
      </w:r>
      <w:r w:rsidR="00637BFF" w:rsidRPr="00637BFF">
        <w:t>Irrigation System that uses pump for water abstraction system.</w:t>
      </w:r>
    </w:p>
    <w:p w:rsidR="0006585A" w:rsidRDefault="0006585A" w:rsidP="00F867FA">
      <w:pPr>
        <w:pStyle w:val="Heading3"/>
      </w:pPr>
      <w:bookmarkStart w:id="74" w:name="_Toc531653147"/>
      <w:r>
        <w:t>Contract for EPC/</w:t>
      </w:r>
      <w:r w:rsidR="003D5E56">
        <w:t>turnkey projects</w:t>
      </w:r>
      <w:bookmarkEnd w:id="74"/>
    </w:p>
    <w:p w:rsidR="008C7899" w:rsidRDefault="0006585A" w:rsidP="008C7899">
      <w:r>
        <w:t>This may be suitable for the provision on a tur</w:t>
      </w:r>
      <w:r w:rsidR="00755682">
        <w:t>n</w:t>
      </w:r>
      <w:r>
        <w:t>key basis of a process or power plant, of a factory or similar facility, or of an infrastructure project or other type of development, where (i) a higher degree of certainty of final price and time is required, and (ii) the contractor takes total responsibility for the design and execution of the project, with little involvement of the employer. Under the usual arrangements for turnkey projects, the contractor carries out all the Engineering, Procurement and Construction (EPC), providing a fully-equipped facility, ready for operational (at the “turn of the key”</w:t>
      </w:r>
      <w:r w:rsidR="00FB68C2">
        <w:t>). It</w:t>
      </w:r>
      <w:r w:rsidR="008C7899">
        <w:t xml:space="preserve"> can be used for fast truck project implementation with </w:t>
      </w:r>
      <w:r w:rsidR="008C7899" w:rsidRPr="008C7899">
        <w:t xml:space="preserve">experienced Contractors familiar </w:t>
      </w:r>
      <w:r w:rsidR="00755682" w:rsidRPr="008C7899">
        <w:t>with sophisticated</w:t>
      </w:r>
      <w:r w:rsidR="008C7899" w:rsidRPr="008C7899">
        <w:t xml:space="preserve"> risk management techniques.</w:t>
      </w:r>
    </w:p>
    <w:p w:rsidR="00241912" w:rsidRPr="00165FC9" w:rsidRDefault="00241912" w:rsidP="00F867FA">
      <w:pPr>
        <w:pStyle w:val="Heading3"/>
      </w:pPr>
      <w:bookmarkStart w:id="75" w:name="_Toc531653148"/>
      <w:r>
        <w:lastRenderedPageBreak/>
        <w:t xml:space="preserve">Short </w:t>
      </w:r>
      <w:r w:rsidR="003D5E56">
        <w:t xml:space="preserve">form of </w:t>
      </w:r>
      <w:r w:rsidR="003D5E56" w:rsidRPr="00165FC9">
        <w:t>contract</w:t>
      </w:r>
      <w:bookmarkEnd w:id="75"/>
    </w:p>
    <w:p w:rsidR="00241912" w:rsidRPr="00343B19" w:rsidRDefault="00241912" w:rsidP="00241912">
      <w:pPr>
        <w:rPr>
          <w:rFonts w:eastAsia="Times New Roman"/>
          <w:color w:val="000000"/>
        </w:rPr>
      </w:pPr>
      <w:r w:rsidRPr="00343B19">
        <w:rPr>
          <w:rFonts w:eastAsia="Times New Roman"/>
          <w:color w:val="000000"/>
        </w:rPr>
        <w:t>It is recommended for building or engineering works of relatively small capital value. Depending on the type of work and the circumstances, this form may also be suitable for contracts of greater value, particularly for relatively simple or repetitive work or work of short duration. Under the usual arrangements for this type of contract, the contractor constructs the works in accordance with a design provided by the employer or by s/he representative (if any), but this form may also be suitable for a contract which includes, or wholly comprises, contractor-designed civil, mechanical, electrical and/or construction works.</w:t>
      </w:r>
    </w:p>
    <w:p w:rsidR="0034638A" w:rsidRDefault="003D5E56" w:rsidP="00843188">
      <w:pPr>
        <w:pStyle w:val="Heading2"/>
      </w:pPr>
      <w:bookmarkStart w:id="76" w:name="_Toc531653149"/>
      <w:r>
        <w:t>contract administration</w:t>
      </w:r>
      <w:bookmarkEnd w:id="76"/>
    </w:p>
    <w:p w:rsidR="0034638A" w:rsidRDefault="00D00A2A" w:rsidP="00D00A2A">
      <w:r>
        <w:t xml:space="preserve">Contract administration </w:t>
      </w:r>
      <w:r w:rsidR="002F361F">
        <w:t xml:space="preserve">in this guideline </w:t>
      </w:r>
      <w:r>
        <w:t xml:space="preserve">is defined as administrative </w:t>
      </w:r>
      <w:r w:rsidR="003F0DF1">
        <w:t>activities that</w:t>
      </w:r>
      <w:r>
        <w:t xml:space="preserve"> </w:t>
      </w:r>
      <w:r w:rsidRPr="00D00A2A">
        <w:t xml:space="preserve">usually associated with handling of contracts, such </w:t>
      </w:r>
      <w:r w:rsidR="003F0DF1" w:rsidRPr="00D00A2A">
        <w:t>as invitation</w:t>
      </w:r>
      <w:r w:rsidRPr="00D00A2A">
        <w:t xml:space="preserve"> to tender, tender evaluation, award of contract, contract implementation, measurement of work completed, and computation of payments. It also includes monitoring contract </w:t>
      </w:r>
      <w:r w:rsidR="003F0DF1" w:rsidRPr="00D00A2A">
        <w:t>relationship, addressing</w:t>
      </w:r>
      <w:r w:rsidRPr="00D00A2A">
        <w:t xml:space="preserve"> related problems, incorporating necessary changes or </w:t>
      </w:r>
      <w:r w:rsidR="003F0DF1" w:rsidRPr="00D00A2A">
        <w:t>modifications in</w:t>
      </w:r>
      <w:r w:rsidRPr="00D00A2A">
        <w:t xml:space="preserve"> the contract, ensuring both parties meet or exceed each </w:t>
      </w:r>
      <w:r w:rsidR="003F0DF1" w:rsidRPr="00D00A2A">
        <w:t>other's expectations</w:t>
      </w:r>
      <w:r w:rsidRPr="00D00A2A">
        <w:t xml:space="preserve">, and actively interacting with the </w:t>
      </w:r>
      <w:r>
        <w:t>consultant/</w:t>
      </w:r>
      <w:r w:rsidRPr="00D00A2A">
        <w:t xml:space="preserve">contractor to achieve </w:t>
      </w:r>
      <w:r w:rsidR="003F0DF1" w:rsidRPr="00D00A2A">
        <w:t>the contract's</w:t>
      </w:r>
      <w:r w:rsidRPr="00D00A2A">
        <w:t xml:space="preserve"> objective(s). </w:t>
      </w:r>
      <w:r>
        <w:t xml:space="preserve">Contract administration </w:t>
      </w:r>
      <w:r w:rsidR="003F0DF1">
        <w:t xml:space="preserve">is </w:t>
      </w:r>
      <w:r w:rsidR="003F0DF1" w:rsidRPr="00D00A2A">
        <w:t>also</w:t>
      </w:r>
      <w:r w:rsidRPr="00D00A2A">
        <w:t xml:space="preserve"> called contract management.</w:t>
      </w:r>
    </w:p>
    <w:p w:rsidR="003F0DF1" w:rsidRDefault="00696FD7" w:rsidP="00D00A2A">
      <w:r>
        <w:rPr>
          <w:noProof/>
        </w:rPr>
        <w:pict>
          <v:group id="_x0000_s3248" style="position:absolute;left:0;text-align:left;margin-left:70.8pt;margin-top:6.9pt;width:295.3pt;height:360.3pt;z-index:252509184" coordorigin="3645,5745" coordsize="5430,5821">
            <v:rect id="_x0000_s3249" style="position:absolute;left:4569;top:6484;width:2699;height:450" fillcolor="white [3201]" strokecolor="#4bacc6 [3208]" strokeweight="2.5pt">
              <v:shadow color="#868686"/>
              <v:textbox style="mso-next-textbox:#_x0000_s3249">
                <w:txbxContent>
                  <w:p w:rsidR="00DD39EB" w:rsidRPr="009E6F5F" w:rsidRDefault="00DD39EB" w:rsidP="00312870">
                    <w:pPr>
                      <w:rPr>
                        <w:b/>
                        <w:sz w:val="18"/>
                        <w:szCs w:val="18"/>
                      </w:rPr>
                    </w:pPr>
                    <w:r w:rsidRPr="009E6F5F">
                      <w:rPr>
                        <w:b/>
                        <w:sz w:val="18"/>
                        <w:szCs w:val="18"/>
                      </w:rPr>
                      <w:t>2. Invitation to tender</w:t>
                    </w:r>
                  </w:p>
                </w:txbxContent>
              </v:textbox>
            </v:rect>
            <v:rect id="_x0000_s3250" style="position:absolute;left:4625;top:7061;width:2482;height:503" fillcolor="white [3201]" strokecolor="#4bacc6 [3208]" strokeweight="2.5pt">
              <v:shadow color="#868686"/>
              <v:textbox style="mso-next-textbox:#_x0000_s3250">
                <w:txbxContent>
                  <w:p w:rsidR="00DD39EB" w:rsidRPr="009E6F5F" w:rsidRDefault="00DD39EB" w:rsidP="00312870">
                    <w:pPr>
                      <w:rPr>
                        <w:b/>
                        <w:sz w:val="18"/>
                        <w:szCs w:val="18"/>
                      </w:rPr>
                    </w:pPr>
                    <w:r w:rsidRPr="009E6F5F">
                      <w:rPr>
                        <w:b/>
                        <w:sz w:val="18"/>
                        <w:szCs w:val="18"/>
                      </w:rPr>
                      <w:t>3. Tender evaluation</w:t>
                    </w:r>
                  </w:p>
                </w:txbxContent>
              </v:textbox>
            </v:rect>
            <v:rect id="_x0000_s3251" style="position:absolute;left:4747;top:7856;width:2521;height:522" fillcolor="white [3201]" strokecolor="#4bacc6 [3208]" strokeweight="2.5pt">
              <v:shadow color="#868686"/>
              <v:textbox style="mso-next-textbox:#_x0000_s3251">
                <w:txbxContent>
                  <w:p w:rsidR="00DD39EB" w:rsidRPr="009E6F5F" w:rsidRDefault="00DD39EB" w:rsidP="00312870">
                    <w:pPr>
                      <w:rPr>
                        <w:b/>
                        <w:sz w:val="18"/>
                        <w:szCs w:val="18"/>
                      </w:rPr>
                    </w:pPr>
                    <w:r w:rsidRPr="009E6F5F">
                      <w:rPr>
                        <w:b/>
                        <w:sz w:val="18"/>
                        <w:szCs w:val="18"/>
                      </w:rPr>
                      <w:t>4. Award of contract</w:t>
                    </w:r>
                  </w:p>
                </w:txbxContent>
              </v:textbox>
            </v:rect>
            <v:rect id="_x0000_s3252" style="position:absolute;left:4404;top:8634;width:3236;height:485" fillcolor="white [3201]" strokecolor="#4bacc6 [3208]" strokeweight="2.5pt">
              <v:shadow color="#868686"/>
              <v:textbox style="mso-next-textbox:#_x0000_s3252">
                <w:txbxContent>
                  <w:p w:rsidR="00DD39EB" w:rsidRPr="009E6F5F" w:rsidRDefault="00DD39EB" w:rsidP="00312870">
                    <w:pPr>
                      <w:rPr>
                        <w:b/>
                        <w:sz w:val="18"/>
                        <w:szCs w:val="18"/>
                      </w:rPr>
                    </w:pPr>
                    <w:r w:rsidRPr="009E6F5F">
                      <w:rPr>
                        <w:b/>
                        <w:sz w:val="18"/>
                        <w:szCs w:val="18"/>
                      </w:rPr>
                      <w:t>5. Contract implementation</w:t>
                    </w:r>
                  </w:p>
                </w:txbxContent>
              </v:textbox>
            </v:rect>
            <v:rect id="_x0000_s3253" style="position:absolute;left:3645;top:9416;width:5430;height:504" fillcolor="white [3201]" strokecolor="#4bacc6 [3208]" strokeweight="2.5pt">
              <v:shadow color="#868686"/>
              <v:textbox style="mso-next-textbox:#_x0000_s3253">
                <w:txbxContent>
                  <w:p w:rsidR="00DD39EB" w:rsidRPr="009E6F5F" w:rsidRDefault="00DD39EB" w:rsidP="00312870">
                    <w:pPr>
                      <w:rPr>
                        <w:b/>
                        <w:sz w:val="18"/>
                        <w:szCs w:val="18"/>
                      </w:rPr>
                    </w:pPr>
                    <w:r w:rsidRPr="009E6F5F">
                      <w:rPr>
                        <w:b/>
                        <w:sz w:val="18"/>
                        <w:szCs w:val="18"/>
                      </w:rPr>
                      <w:t>6. Measurement of work completed/service delivered</w:t>
                    </w:r>
                  </w:p>
                </w:txbxContent>
              </v:textbox>
            </v:rect>
            <v:rect id="_x0000_s3254" style="position:absolute;left:4569;top:10274;width:3115;height:521" fillcolor="white [3201]" strokecolor="#4bacc6 [3208]" strokeweight="2.5pt">
              <v:shadow color="#868686"/>
              <v:textbox style="mso-next-textbox:#_x0000_s3254">
                <w:txbxContent>
                  <w:p w:rsidR="00DD39EB" w:rsidRPr="009E6F5F" w:rsidRDefault="00DD39EB" w:rsidP="00312870">
                    <w:pPr>
                      <w:rPr>
                        <w:b/>
                        <w:sz w:val="18"/>
                        <w:szCs w:val="18"/>
                      </w:rPr>
                    </w:pPr>
                    <w:r w:rsidRPr="009E6F5F">
                      <w:rPr>
                        <w:b/>
                        <w:sz w:val="18"/>
                        <w:szCs w:val="18"/>
                      </w:rPr>
                      <w:t>7. Computation of payments</w:t>
                    </w:r>
                  </w:p>
                </w:txbxContent>
              </v:textbox>
            </v:rect>
            <v:roundrect id="_x0000_s3255" style="position:absolute;left:4625;top:5745;width:2376;height:465" arcsize="10923f" fillcolor="white [3201]" strokecolor="#4bacc6 [3208]" strokeweight="2.5pt">
              <v:shadow color="#868686"/>
              <v:textbox style="mso-next-textbox:#_x0000_s3255">
                <w:txbxContent>
                  <w:p w:rsidR="00DD39EB" w:rsidRPr="009E6F5F" w:rsidRDefault="00DD39EB" w:rsidP="00312870">
                    <w:pPr>
                      <w:rPr>
                        <w:b/>
                        <w:sz w:val="18"/>
                        <w:szCs w:val="18"/>
                      </w:rPr>
                    </w:pPr>
                    <w:r w:rsidRPr="009E6F5F">
                      <w:rPr>
                        <w:b/>
                        <w:sz w:val="18"/>
                        <w:szCs w:val="18"/>
                      </w:rPr>
                      <w:t>1. Tender Document</w:t>
                    </w:r>
                  </w:p>
                </w:txbxContent>
              </v:textbox>
            </v:roundrect>
            <v:roundrect id="_x0000_s3256" style="position:absolute;left:5022;top:11135;width:2328;height:431" arcsize="10923f" fillcolor="white [3201]" strokecolor="#4bacc6 [3208]" strokeweight="2.5pt">
              <v:shadow color="#868686"/>
              <v:textbox style="mso-next-textbox:#_x0000_s3256">
                <w:txbxContent>
                  <w:p w:rsidR="00DD39EB" w:rsidRPr="009E6F5F" w:rsidRDefault="00DD39EB" w:rsidP="00312870">
                    <w:pPr>
                      <w:rPr>
                        <w:b/>
                        <w:sz w:val="18"/>
                        <w:szCs w:val="18"/>
                      </w:rPr>
                    </w:pPr>
                    <w:r w:rsidRPr="009E6F5F">
                      <w:rPr>
                        <w:b/>
                        <w:sz w:val="18"/>
                        <w:szCs w:val="18"/>
                      </w:rPr>
                      <w:t>8. Contract close out</w:t>
                    </w:r>
                  </w:p>
                </w:txbxContent>
              </v:textbox>
            </v:roundrect>
            <v:shapetype id="_x0000_t32" coordsize="21600,21600" o:spt="32" o:oned="t" path="m,l21600,21600e" filled="f">
              <v:path arrowok="t" fillok="f" o:connecttype="none"/>
              <o:lock v:ext="edit" shapetype="t"/>
            </v:shapetype>
            <v:shape id="_x0000_s3257" type="#_x0000_t32" style="position:absolute;left:5895;top:6810;width:0;height:251" o:connectortype="straight" strokecolor="#4bacc6 [3208]" strokeweight="2.5pt">
              <v:stroke endarrow="block"/>
              <v:shadow color="#868686"/>
            </v:shape>
            <v:shape id="_x0000_s3258" type="#_x0000_t32" style="position:absolute;left:5995;top:7564;width:0;height:292" o:connectortype="straight" strokecolor="#4bacc6 [3208]" strokeweight="2.5pt">
              <v:stroke endarrow="block"/>
              <v:shadow color="#868686"/>
            </v:shape>
            <v:shape id="_x0000_s3259" type="#_x0000_t32" style="position:absolute;left:5995;top:8351;width:0;height:283" o:connectortype="straight" strokecolor="#4bacc6 [3208]" strokeweight="2.5pt">
              <v:stroke endarrow="block"/>
              <v:shadow color="#868686"/>
            </v:shape>
            <v:shape id="_x0000_s3260" type="#_x0000_t32" style="position:absolute;left:5995;top:9119;width:0;height:297" o:connectortype="straight" strokecolor="#4bacc6 [3208]" strokeweight="2.5pt">
              <v:stroke endarrow="block"/>
              <v:shadow color="#868686"/>
            </v:shape>
            <v:shape id="_x0000_s3261" type="#_x0000_t32" style="position:absolute;left:6090;top:9968;width:0;height:306" o:connectortype="straight" strokecolor="#4bacc6 [3208]" strokeweight="2.5pt">
              <v:stroke endarrow="block"/>
              <v:shadow color="#868686"/>
            </v:shape>
            <v:shape id="_x0000_s3262" type="#_x0000_t32" style="position:absolute;left:6090;top:10795;width:0;height:340" o:connectortype="straight" strokecolor="#4bacc6 [3208]" strokeweight="2.5pt">
              <v:stroke endarrow="block"/>
              <v:shadow color="#868686"/>
            </v:shape>
            <v:shape id="_x0000_s3263" type="#_x0000_t32" style="position:absolute;left:5895;top:6210;width:0;height:274" o:connectortype="straight" strokecolor="#4bacc6 [3208]" strokeweight="2.5pt">
              <v:stroke endarrow="block"/>
              <v:shadow color="#868686"/>
            </v:shape>
          </v:group>
        </w:pict>
      </w:r>
    </w:p>
    <w:p w:rsidR="003F0DF1" w:rsidRDefault="003F0DF1" w:rsidP="00D00A2A"/>
    <w:p w:rsidR="00312870" w:rsidRDefault="00312870" w:rsidP="00D00A2A"/>
    <w:p w:rsidR="00312870" w:rsidRDefault="00312870" w:rsidP="00D00A2A"/>
    <w:p w:rsidR="00312870" w:rsidRDefault="00312870" w:rsidP="00D00A2A"/>
    <w:p w:rsidR="00312870" w:rsidRDefault="00312870" w:rsidP="00D00A2A"/>
    <w:p w:rsidR="00312870" w:rsidRDefault="00312870" w:rsidP="00D00A2A"/>
    <w:p w:rsidR="00312870" w:rsidRDefault="00312870" w:rsidP="00D00A2A"/>
    <w:p w:rsidR="00312870" w:rsidRDefault="00312870" w:rsidP="00D00A2A"/>
    <w:p w:rsidR="00312870" w:rsidRDefault="00312870" w:rsidP="00D00A2A"/>
    <w:p w:rsidR="00312870" w:rsidRDefault="00312870" w:rsidP="00D00A2A"/>
    <w:p w:rsidR="00312870" w:rsidRDefault="00312870" w:rsidP="00D00A2A"/>
    <w:p w:rsidR="00312870" w:rsidRDefault="00312870" w:rsidP="00D00A2A"/>
    <w:p w:rsidR="00312870" w:rsidRDefault="00312870" w:rsidP="00D00A2A"/>
    <w:p w:rsidR="00312870" w:rsidRDefault="00312870" w:rsidP="00D00A2A"/>
    <w:p w:rsidR="00312870" w:rsidRDefault="00312870" w:rsidP="00D00A2A"/>
    <w:p w:rsidR="00312870" w:rsidRDefault="00312870" w:rsidP="00D00A2A"/>
    <w:p w:rsidR="00312870" w:rsidRDefault="00312870" w:rsidP="00D00A2A"/>
    <w:p w:rsidR="00312870" w:rsidRDefault="00312870" w:rsidP="00D00A2A"/>
    <w:p w:rsidR="00312870" w:rsidRDefault="00312870" w:rsidP="00D00A2A"/>
    <w:p w:rsidR="00312870" w:rsidRDefault="00312870" w:rsidP="00D00A2A"/>
    <w:p w:rsidR="00312870" w:rsidRDefault="00312870" w:rsidP="00D00A2A"/>
    <w:p w:rsidR="00312870" w:rsidRDefault="00312870" w:rsidP="00D00A2A"/>
    <w:p w:rsidR="00312870" w:rsidRDefault="00312870" w:rsidP="00D00A2A"/>
    <w:p w:rsidR="00312870" w:rsidRDefault="00312870" w:rsidP="00D00A2A"/>
    <w:p w:rsidR="00312870" w:rsidRDefault="00312870" w:rsidP="00D00A2A"/>
    <w:p w:rsidR="00F9618E" w:rsidRDefault="00F9618E" w:rsidP="00292610">
      <w:pPr>
        <w:pStyle w:val="Caption"/>
        <w:jc w:val="center"/>
      </w:pPr>
    </w:p>
    <w:p w:rsidR="00312870" w:rsidRDefault="00843188" w:rsidP="00292610">
      <w:pPr>
        <w:pStyle w:val="Caption"/>
        <w:jc w:val="center"/>
      </w:pPr>
      <w:bookmarkStart w:id="77" w:name="_Toc531653278"/>
      <w:r>
        <w:t xml:space="preserve">Figure </w:t>
      </w:r>
      <w:r w:rsidR="00696FD7">
        <w:fldChar w:fldCharType="begin"/>
      </w:r>
      <w:r w:rsidR="00696FD7">
        <w:instrText xml:space="preserve"> STYLEREF 1 \s </w:instrText>
      </w:r>
      <w:r w:rsidR="00696FD7">
        <w:fldChar w:fldCharType="separate"/>
      </w:r>
      <w:r w:rsidR="00DD39EB">
        <w:rPr>
          <w:noProof/>
        </w:rPr>
        <w:t>2</w:t>
      </w:r>
      <w:r w:rsidR="00696FD7">
        <w:rPr>
          <w:noProof/>
        </w:rPr>
        <w:fldChar w:fldCharType="end"/>
      </w:r>
      <w:r w:rsidR="00336FE6">
        <w:noBreakHyphen/>
      </w:r>
      <w:r w:rsidR="00696FD7">
        <w:fldChar w:fldCharType="begin"/>
      </w:r>
      <w:r w:rsidR="00696FD7">
        <w:instrText xml:space="preserve"> SEQ Figure \* ARABIC \s 1 </w:instrText>
      </w:r>
      <w:r w:rsidR="00696FD7">
        <w:fldChar w:fldCharType="separate"/>
      </w:r>
      <w:r w:rsidR="00DD39EB">
        <w:rPr>
          <w:noProof/>
        </w:rPr>
        <w:t>1</w:t>
      </w:r>
      <w:r w:rsidR="00696FD7">
        <w:rPr>
          <w:noProof/>
        </w:rPr>
        <w:fldChar w:fldCharType="end"/>
      </w:r>
      <w:r>
        <w:t xml:space="preserve">: </w:t>
      </w:r>
      <w:r w:rsidRPr="00A85862">
        <w:t xml:space="preserve">List of </w:t>
      </w:r>
      <w:r w:rsidR="00586B9A" w:rsidRPr="00A85862">
        <w:t>contract administration activities</w:t>
      </w:r>
      <w:r w:rsidR="00586B9A">
        <w:t xml:space="preserve"> with respect to their order</w:t>
      </w:r>
      <w:bookmarkEnd w:id="77"/>
    </w:p>
    <w:p w:rsidR="00312870" w:rsidRDefault="00312870" w:rsidP="00D00A2A"/>
    <w:p w:rsidR="009B50CD" w:rsidRDefault="003D5E56" w:rsidP="00843188">
      <w:pPr>
        <w:pStyle w:val="Heading2"/>
      </w:pPr>
      <w:bookmarkStart w:id="78" w:name="_Toc531653150"/>
      <w:r w:rsidRPr="0073118E">
        <w:lastRenderedPageBreak/>
        <w:t>contract management principles</w:t>
      </w:r>
      <w:bookmarkEnd w:id="78"/>
    </w:p>
    <w:p w:rsidR="00F94E7F" w:rsidRDefault="00F94E7F" w:rsidP="0073118E">
      <w:r>
        <w:t xml:space="preserve">Generally, </w:t>
      </w:r>
      <w:r w:rsidRPr="00BA7072">
        <w:t>Contract Management is about ensuring both parties to fully satisfy their respective obligations in efficient and effective manner so that they can attain the objectives demanded by the contract.</w:t>
      </w:r>
    </w:p>
    <w:p w:rsidR="00F94E7F" w:rsidRDefault="00F94E7F" w:rsidP="0073118E"/>
    <w:p w:rsidR="0034638A" w:rsidRDefault="0034638A" w:rsidP="0073118E">
      <w:r w:rsidRPr="00BA7072">
        <w:t>Ethiopian draft public procurement guideline (2011) states “Effective management of contracts is essential to ensure that the objectives of the procurement process are achieved and that all contractual obligations and activities are completed efficiently by both parties to the contract”.</w:t>
      </w:r>
    </w:p>
    <w:p w:rsidR="0034638A" w:rsidRDefault="0034638A" w:rsidP="0073118E"/>
    <w:p w:rsidR="001E2C68" w:rsidRPr="00BA7072" w:rsidRDefault="001E2C68" w:rsidP="0073118E">
      <w:r w:rsidRPr="00BA7072">
        <w:t xml:space="preserve">There are basic principles for </w:t>
      </w:r>
      <w:r w:rsidR="00B55A7C">
        <w:t>s</w:t>
      </w:r>
      <w:r w:rsidRPr="00BA7072">
        <w:t>uccessful contract management. The major principles are illustrated below:</w:t>
      </w:r>
    </w:p>
    <w:p w:rsidR="00B55A7C" w:rsidRDefault="00B55A7C" w:rsidP="004078AF">
      <w:pPr>
        <w:pStyle w:val="Caption"/>
      </w:pPr>
      <w:r w:rsidRPr="00BA7072">
        <w:rPr>
          <w:noProof/>
        </w:rPr>
        <w:drawing>
          <wp:inline distT="0" distB="0" distL="0" distR="0" wp14:anchorId="4848349D" wp14:editId="15173DD5">
            <wp:extent cx="5715000" cy="2657475"/>
            <wp:effectExtent l="0" t="0" r="0" b="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E2C68" w:rsidRPr="004078AF" w:rsidRDefault="004078AF" w:rsidP="00843188">
      <w:pPr>
        <w:pStyle w:val="Caption"/>
        <w:jc w:val="center"/>
      </w:pPr>
      <w:bookmarkStart w:id="79" w:name="_Toc531653279"/>
      <w:r w:rsidRPr="004078AF">
        <w:t xml:space="preserve">Figure </w:t>
      </w:r>
      <w:r w:rsidR="00696FD7">
        <w:fldChar w:fldCharType="begin"/>
      </w:r>
      <w:r w:rsidR="00696FD7">
        <w:instrText xml:space="preserve"> STYLEREF 1 \s </w:instrText>
      </w:r>
      <w:r w:rsidR="00696FD7">
        <w:fldChar w:fldCharType="separate"/>
      </w:r>
      <w:r w:rsidR="00DD39EB">
        <w:rPr>
          <w:noProof/>
        </w:rPr>
        <w:t>2</w:t>
      </w:r>
      <w:r w:rsidR="00696FD7">
        <w:rPr>
          <w:noProof/>
        </w:rPr>
        <w:fldChar w:fldCharType="end"/>
      </w:r>
      <w:r w:rsidR="00336FE6">
        <w:noBreakHyphen/>
      </w:r>
      <w:r w:rsidR="00696FD7">
        <w:fldChar w:fldCharType="begin"/>
      </w:r>
      <w:r w:rsidR="00696FD7">
        <w:instrText xml:space="preserve"> SEQ Figure \* ARABIC \s 1 </w:instrText>
      </w:r>
      <w:r w:rsidR="00696FD7">
        <w:fldChar w:fldCharType="separate"/>
      </w:r>
      <w:r w:rsidR="00DD39EB">
        <w:rPr>
          <w:noProof/>
        </w:rPr>
        <w:t>2</w:t>
      </w:r>
      <w:r w:rsidR="00696FD7">
        <w:rPr>
          <w:noProof/>
        </w:rPr>
        <w:fldChar w:fldCharType="end"/>
      </w:r>
      <w:r w:rsidR="004513B9">
        <w:rPr>
          <w:noProof/>
        </w:rPr>
        <w:t>:</w:t>
      </w:r>
      <w:r w:rsidRPr="004078AF">
        <w:t xml:space="preserve"> Major </w:t>
      </w:r>
      <w:r w:rsidR="00586B9A" w:rsidRPr="004078AF">
        <w:t>contract management principles</w:t>
      </w:r>
      <w:bookmarkEnd w:id="79"/>
    </w:p>
    <w:p w:rsidR="007C4D17" w:rsidRDefault="007C4D17" w:rsidP="001E2C68"/>
    <w:p w:rsidR="00381F6A" w:rsidRDefault="00381F6A" w:rsidP="006A1289">
      <w:pPr>
        <w:pStyle w:val="Caption"/>
        <w:rPr>
          <w:b w:val="0"/>
          <w:bCs w:val="0"/>
        </w:rPr>
      </w:pPr>
      <w:r>
        <w:t xml:space="preserve">     </w:t>
      </w:r>
      <w:r>
        <w:br w:type="page"/>
      </w:r>
    </w:p>
    <w:p w:rsidR="00843188" w:rsidRPr="00C4583C" w:rsidRDefault="00381F6A" w:rsidP="00843188">
      <w:pPr>
        <w:pStyle w:val="Caption"/>
        <w:rPr>
          <w:noProof/>
        </w:rPr>
      </w:pPr>
      <w:r>
        <w:lastRenderedPageBreak/>
        <w:t xml:space="preserve">     </w:t>
      </w:r>
      <w:r w:rsidR="00843188">
        <w:t xml:space="preserve">Case </w:t>
      </w:r>
      <w:r w:rsidR="00696FD7">
        <w:fldChar w:fldCharType="begin"/>
      </w:r>
      <w:r w:rsidR="00696FD7">
        <w:instrText xml:space="preserve"> SEQ Case \* ARABIC </w:instrText>
      </w:r>
      <w:r w:rsidR="00696FD7">
        <w:fldChar w:fldCharType="separate"/>
      </w:r>
      <w:r w:rsidR="00DD39EB">
        <w:rPr>
          <w:noProof/>
        </w:rPr>
        <w:t>1</w:t>
      </w:r>
      <w:r w:rsidR="00696FD7">
        <w:rPr>
          <w:noProof/>
        </w:rPr>
        <w:fldChar w:fldCharType="end"/>
      </w:r>
      <w:r w:rsidR="00843188">
        <w:t xml:space="preserve"> Contract Type Selection</w:t>
      </w:r>
    </w:p>
    <w:p w:rsidR="001E2C68" w:rsidRPr="00BA7072" w:rsidRDefault="00696FD7" w:rsidP="001E2C68">
      <w:r>
        <w:rPr>
          <w:noProof/>
        </w:rPr>
        <w:pict>
          <v:rect id="_x0000_s3081" style="position:absolute;left:0;text-align:left;margin-left:10.8pt;margin-top:6.15pt;width:453.45pt;height:442.3pt;z-index:252446720" fillcolor="#f2dbdb [661]">
            <v:textbox style="mso-next-textbox:#_x0000_s3081">
              <w:txbxContent>
                <w:p w:rsidR="00DD39EB" w:rsidRDefault="00DD39EB" w:rsidP="00750957">
                  <w:pPr>
                    <w:shd w:val="clear" w:color="auto" w:fill="F2DBDB" w:themeFill="accent2" w:themeFillTint="33"/>
                  </w:pPr>
                  <w:r>
                    <w:t>Suppose X SSIP is identified in one of National Regional State of Ethiopia located at remote area. According to the identification and reconnaissance level</w:t>
                  </w:r>
                  <w:r w:rsidRPr="000C1A93">
                    <w:t xml:space="preserve"> stud</w:t>
                  </w:r>
                  <w:r>
                    <w:t>y, the project is proposed to have the following system components: -</w:t>
                  </w:r>
                </w:p>
                <w:p w:rsidR="00DD39EB" w:rsidRDefault="00DD39EB" w:rsidP="00463A37">
                  <w:pPr>
                    <w:pStyle w:val="ListParagraph"/>
                    <w:numPr>
                      <w:ilvl w:val="0"/>
                      <w:numId w:val="17"/>
                    </w:numPr>
                    <w:shd w:val="clear" w:color="auto" w:fill="F2DBDB" w:themeFill="accent2" w:themeFillTint="33"/>
                    <w:spacing w:before="0" w:after="0"/>
                  </w:pPr>
                  <w:r>
                    <w:t>Three surface pump for irrigation water abstraction;</w:t>
                  </w:r>
                </w:p>
                <w:p w:rsidR="00DD39EB" w:rsidRDefault="00DD39EB" w:rsidP="00463A37">
                  <w:pPr>
                    <w:pStyle w:val="ListParagraph"/>
                    <w:numPr>
                      <w:ilvl w:val="0"/>
                      <w:numId w:val="17"/>
                    </w:numPr>
                    <w:shd w:val="clear" w:color="auto" w:fill="F2DBDB" w:themeFill="accent2" w:themeFillTint="33"/>
                    <w:spacing w:before="0" w:after="0"/>
                  </w:pPr>
                  <w:r>
                    <w:t>Generator;</w:t>
                  </w:r>
                </w:p>
                <w:p w:rsidR="00DD39EB" w:rsidRDefault="00DD39EB" w:rsidP="00463A37">
                  <w:pPr>
                    <w:pStyle w:val="ListParagraph"/>
                    <w:numPr>
                      <w:ilvl w:val="0"/>
                      <w:numId w:val="17"/>
                    </w:numPr>
                    <w:shd w:val="clear" w:color="auto" w:fill="F2DBDB" w:themeFill="accent2" w:themeFillTint="33"/>
                    <w:spacing w:before="0" w:after="0"/>
                  </w:pPr>
                  <w:r>
                    <w:t>Pipe for conveyance system;</w:t>
                  </w:r>
                </w:p>
                <w:p w:rsidR="00DD39EB" w:rsidRDefault="00DD39EB" w:rsidP="00463A37">
                  <w:pPr>
                    <w:pStyle w:val="ListParagraph"/>
                    <w:numPr>
                      <w:ilvl w:val="0"/>
                      <w:numId w:val="17"/>
                    </w:numPr>
                    <w:shd w:val="clear" w:color="auto" w:fill="F2DBDB" w:themeFill="accent2" w:themeFillTint="33"/>
                    <w:spacing w:before="0" w:after="0"/>
                  </w:pPr>
                  <w:r>
                    <w:t>Civil works for delivery, distribution, and other irrigation and social structures;</w:t>
                  </w:r>
                </w:p>
                <w:p w:rsidR="00DD39EB" w:rsidRDefault="00DD39EB" w:rsidP="00463A37">
                  <w:pPr>
                    <w:pStyle w:val="ListParagraph"/>
                    <w:numPr>
                      <w:ilvl w:val="0"/>
                      <w:numId w:val="17"/>
                    </w:numPr>
                    <w:shd w:val="clear" w:color="auto" w:fill="F2DBDB" w:themeFill="accent2" w:themeFillTint="33"/>
                    <w:spacing w:before="0" w:after="0"/>
                  </w:pPr>
                  <w:r>
                    <w:t>Earth works;</w:t>
                  </w:r>
                </w:p>
                <w:p w:rsidR="00DD39EB" w:rsidRDefault="00DD39EB" w:rsidP="00463A37">
                  <w:pPr>
                    <w:pStyle w:val="ListParagraph"/>
                    <w:numPr>
                      <w:ilvl w:val="0"/>
                      <w:numId w:val="17"/>
                    </w:numPr>
                    <w:shd w:val="clear" w:color="auto" w:fill="F2DBDB" w:themeFill="accent2" w:themeFillTint="33"/>
                    <w:spacing w:before="0" w:after="0"/>
                  </w:pPr>
                  <w:r>
                    <w:t>Access roads; and</w:t>
                  </w:r>
                </w:p>
                <w:p w:rsidR="00DD39EB" w:rsidRDefault="00DD39EB" w:rsidP="00463A37">
                  <w:pPr>
                    <w:pStyle w:val="ListParagraph"/>
                    <w:numPr>
                      <w:ilvl w:val="0"/>
                      <w:numId w:val="17"/>
                    </w:numPr>
                    <w:shd w:val="clear" w:color="auto" w:fill="F2DBDB" w:themeFill="accent2" w:themeFillTint="33"/>
                    <w:spacing w:before="0" w:after="0"/>
                  </w:pPr>
                  <w:r>
                    <w:t>Etc.</w:t>
                  </w:r>
                </w:p>
                <w:p w:rsidR="00DD39EB" w:rsidRDefault="00DD39EB" w:rsidP="00750957">
                  <w:pPr>
                    <w:shd w:val="clear" w:color="auto" w:fill="F2DBDB" w:themeFill="accent2" w:themeFillTint="33"/>
                  </w:pPr>
                  <w:r>
                    <w:t>As an engineer in that region, the sector manager required your piece of advice, how to select and establish contract to materialize the above project. What are the issues you are going to give attention and propose the contract(s)?</w:t>
                  </w:r>
                </w:p>
                <w:p w:rsidR="00DD39EB" w:rsidRDefault="00DD39EB" w:rsidP="00750957">
                  <w:pPr>
                    <w:shd w:val="clear" w:color="auto" w:fill="F2DBDB" w:themeFill="accent2" w:themeFillTint="33"/>
                  </w:pPr>
                </w:p>
                <w:p w:rsidR="00DD39EB" w:rsidRPr="00800013" w:rsidRDefault="00DD39EB" w:rsidP="00750957">
                  <w:pPr>
                    <w:shd w:val="clear" w:color="auto" w:fill="F2DBDB" w:themeFill="accent2" w:themeFillTint="33"/>
                    <w:rPr>
                      <w:b/>
                    </w:rPr>
                  </w:pPr>
                  <w:r w:rsidRPr="00800013">
                    <w:rPr>
                      <w:b/>
                    </w:rPr>
                    <w:t>Possible Advice</w:t>
                  </w:r>
                </w:p>
                <w:p w:rsidR="00DD39EB" w:rsidRDefault="00DD39EB" w:rsidP="00750957">
                  <w:pPr>
                    <w:shd w:val="clear" w:color="auto" w:fill="F2DBDB" w:themeFill="accent2" w:themeFillTint="33"/>
                  </w:pPr>
                </w:p>
                <w:p w:rsidR="00DD39EB" w:rsidRDefault="00DD39EB" w:rsidP="00750957">
                  <w:pPr>
                    <w:shd w:val="clear" w:color="auto" w:fill="F2DBDB" w:themeFill="accent2" w:themeFillTint="33"/>
                  </w:pPr>
                  <w:r>
                    <w:t>The client is advised to establish and implement the following contracts one after the other in the course of the aforesaid project life. These are: -</w:t>
                  </w:r>
                </w:p>
                <w:p w:rsidR="00DD39EB" w:rsidRDefault="00DD39EB" w:rsidP="00463A37">
                  <w:pPr>
                    <w:pStyle w:val="ListParagraph"/>
                    <w:numPr>
                      <w:ilvl w:val="0"/>
                      <w:numId w:val="18"/>
                    </w:numPr>
                    <w:shd w:val="clear" w:color="auto" w:fill="F2DBDB" w:themeFill="accent2" w:themeFillTint="33"/>
                  </w:pPr>
                  <w:r>
                    <w:t xml:space="preserve">Lump Sum Contract for detail study and engineering detail design service that has to be concluded between the client and the selected Consultant/The Engineer. </w:t>
                  </w:r>
                </w:p>
                <w:p w:rsidR="00DD39EB" w:rsidRDefault="00DD39EB" w:rsidP="00463A37">
                  <w:pPr>
                    <w:pStyle w:val="ListParagraph"/>
                    <w:numPr>
                      <w:ilvl w:val="0"/>
                      <w:numId w:val="18"/>
                    </w:numPr>
                    <w:shd w:val="clear" w:color="auto" w:fill="F2DBDB" w:themeFill="accent2" w:themeFillTint="33"/>
                  </w:pPr>
                  <w:r>
                    <w:t>Time Based Contract for Contract Administration and Construction Supervision Service that has to be concluded between the client and the selected Consultant/Engineer.</w:t>
                  </w:r>
                </w:p>
                <w:p w:rsidR="00DD39EB" w:rsidRDefault="00DD39EB" w:rsidP="00463A37">
                  <w:pPr>
                    <w:pStyle w:val="ListParagraph"/>
                    <w:numPr>
                      <w:ilvl w:val="0"/>
                      <w:numId w:val="18"/>
                    </w:numPr>
                    <w:shd w:val="clear" w:color="auto" w:fill="F2DBDB" w:themeFill="accent2" w:themeFillTint="33"/>
                  </w:pPr>
                  <w:r w:rsidRPr="00E50B91">
                    <w:t>Measured Contract</w:t>
                  </w:r>
                  <w:r>
                    <w:t xml:space="preserve"> (including </w:t>
                  </w:r>
                  <w:r w:rsidRPr="00E50B91">
                    <w:t>Lump Sum Contract</w:t>
                  </w:r>
                  <w:r>
                    <w:t xml:space="preserve"> as required for some item) for construction works of project that has to be concluded between the client and the selected contractor.</w:t>
                  </w:r>
                </w:p>
                <w:p w:rsidR="00DD39EB" w:rsidRDefault="00DD39EB" w:rsidP="00463A37">
                  <w:pPr>
                    <w:pStyle w:val="ListParagraph"/>
                    <w:numPr>
                      <w:ilvl w:val="0"/>
                      <w:numId w:val="18"/>
                    </w:numPr>
                    <w:shd w:val="clear" w:color="auto" w:fill="F2DBDB" w:themeFill="accent2" w:themeFillTint="33"/>
                  </w:pPr>
                  <w:r>
                    <w:t>Lump Sum Contract for supply, installation, testing and commissioning of surface pumps and its accessories, generator and its accessories, pipe and fittings, and other goods designed and recommended for the project that has to be concluded between the client and the selected contractor/supplier. It can be a part of the above contract mentioned under 3 or it can be stand-alone contract as mentioned here.</w:t>
                  </w:r>
                </w:p>
              </w:txbxContent>
            </v:textbox>
          </v:rect>
        </w:pict>
      </w:r>
    </w:p>
    <w:p w:rsidR="0042711C" w:rsidRDefault="0042711C" w:rsidP="00D922B1">
      <w:pPr>
        <w:pStyle w:val="Heading1"/>
      </w:pPr>
      <w:bookmarkStart w:id="80" w:name="_Toc531653151"/>
      <w:r w:rsidRPr="00896E54">
        <w:lastRenderedPageBreak/>
        <w:t>procurement</w:t>
      </w:r>
      <w:r w:rsidR="00F16C84">
        <w:t xml:space="preserve"> </w:t>
      </w:r>
      <w:r w:rsidRPr="0073118E">
        <w:t xml:space="preserve">IN SMALL SCALE IRRIGATION </w:t>
      </w:r>
      <w:r>
        <w:t>Development</w:t>
      </w:r>
      <w:bookmarkEnd w:id="80"/>
    </w:p>
    <w:p w:rsidR="002A1450" w:rsidRDefault="00BD0805" w:rsidP="00843188">
      <w:pPr>
        <w:pStyle w:val="Heading2"/>
      </w:pPr>
      <w:bookmarkStart w:id="81" w:name="_Toc531653152"/>
      <w:r>
        <w:t>definition of procurement</w:t>
      </w:r>
      <w:bookmarkEnd w:id="81"/>
    </w:p>
    <w:p w:rsidR="004A6FA0" w:rsidRDefault="00811569" w:rsidP="001557EA">
      <w:pPr>
        <w:tabs>
          <w:tab w:val="num" w:pos="720"/>
        </w:tabs>
      </w:pPr>
      <w:r w:rsidRPr="001557EA">
        <w:t>It is the act</w:t>
      </w:r>
      <w:r w:rsidR="001557EA">
        <w:t xml:space="preserve"> of obtaining</w:t>
      </w:r>
      <w:r w:rsidRPr="001557EA">
        <w:t xml:space="preserve"> goods, works, consultancy or other services </w:t>
      </w:r>
      <w:r w:rsidR="001557EA" w:rsidRPr="001557EA">
        <w:t xml:space="preserve">through purchasing, hiring or by any other contractual means. </w:t>
      </w:r>
    </w:p>
    <w:p w:rsidR="004A6FA0" w:rsidRDefault="004A6FA0" w:rsidP="001557EA">
      <w:pPr>
        <w:tabs>
          <w:tab w:val="num" w:pos="720"/>
        </w:tabs>
      </w:pPr>
    </w:p>
    <w:p w:rsidR="001557EA" w:rsidRDefault="001557EA" w:rsidP="001557EA">
      <w:pPr>
        <w:tabs>
          <w:tab w:val="num" w:pos="720"/>
        </w:tabs>
      </w:pPr>
      <w:r>
        <w:t xml:space="preserve">It is the process of </w:t>
      </w:r>
      <w:r w:rsidR="004A6FA0">
        <w:t xml:space="preserve">need identification, </w:t>
      </w:r>
      <w:r>
        <w:t xml:space="preserve">purchase planning, </w:t>
      </w:r>
      <w:r w:rsidR="004A6FA0">
        <w:t>standard</w:t>
      </w:r>
      <w:r>
        <w:t xml:space="preserve"> determination, </w:t>
      </w:r>
      <w:r w:rsidR="00F16C84">
        <w:t>specification development</w:t>
      </w:r>
      <w:r>
        <w:t xml:space="preserve">, </w:t>
      </w:r>
      <w:r w:rsidR="00E1169E">
        <w:t xml:space="preserve">supplier selection, forming </w:t>
      </w:r>
      <w:r w:rsidR="00F16C84">
        <w:t>contract,</w:t>
      </w:r>
      <w:r w:rsidR="00F16C84" w:rsidRPr="004A6FA0">
        <w:t xml:space="preserve"> contract</w:t>
      </w:r>
      <w:r w:rsidR="00E1169E" w:rsidRPr="004A6FA0">
        <w:t xml:space="preserve"> execution &amp; </w:t>
      </w:r>
      <w:r w:rsidR="00F16C84" w:rsidRPr="004A6FA0">
        <w:t>management</w:t>
      </w:r>
      <w:r w:rsidR="00F16C84">
        <w:t xml:space="preserve"> insuring</w:t>
      </w:r>
      <w:r w:rsidR="00E1169E">
        <w:t xml:space="preserve"> </w:t>
      </w:r>
      <w:r w:rsidR="00F16C84">
        <w:t>that all</w:t>
      </w:r>
      <w:r w:rsidR="00A50D07">
        <w:t xml:space="preserve"> goods are delivered/works completed/</w:t>
      </w:r>
      <w:r w:rsidR="00E1169E" w:rsidRPr="004A6FA0">
        <w:t xml:space="preserve">services rendered by </w:t>
      </w:r>
      <w:r w:rsidR="00E1169E" w:rsidRPr="001E4DCD">
        <w:t>project completion date</w:t>
      </w:r>
      <w:r w:rsidR="001E4DCD">
        <w:t>.</w:t>
      </w:r>
    </w:p>
    <w:p w:rsidR="002A1450" w:rsidRPr="005C3200" w:rsidRDefault="00BD0805" w:rsidP="00843188">
      <w:pPr>
        <w:pStyle w:val="Heading2"/>
      </w:pPr>
      <w:bookmarkStart w:id="82" w:name="_Toc531653153"/>
      <w:r>
        <w:t>basic procurement polices</w:t>
      </w:r>
      <w:bookmarkEnd w:id="82"/>
    </w:p>
    <w:p w:rsidR="00B031C8" w:rsidRPr="00B031C8" w:rsidRDefault="00B031C8" w:rsidP="00B031C8">
      <w:r>
        <w:t xml:space="preserve">The basic procurement policies are the following but not limited to: - </w:t>
      </w:r>
    </w:p>
    <w:p w:rsidR="004928A8" w:rsidRDefault="00811569" w:rsidP="00463A37">
      <w:pPr>
        <w:pStyle w:val="ListParagraph"/>
        <w:numPr>
          <w:ilvl w:val="0"/>
          <w:numId w:val="53"/>
        </w:numPr>
        <w:tabs>
          <w:tab w:val="num" w:pos="720"/>
        </w:tabs>
        <w:spacing w:before="0" w:after="0"/>
      </w:pPr>
      <w:r w:rsidRPr="004928A8">
        <w:t xml:space="preserve">To ensure that goods and services needed are procured with due attention to economy and efficiency; </w:t>
      </w:r>
    </w:p>
    <w:p w:rsidR="006116E6" w:rsidRPr="004928A8" w:rsidRDefault="00811569" w:rsidP="00463A37">
      <w:pPr>
        <w:pStyle w:val="ListParagraph"/>
        <w:numPr>
          <w:ilvl w:val="0"/>
          <w:numId w:val="53"/>
        </w:numPr>
        <w:tabs>
          <w:tab w:val="num" w:pos="720"/>
        </w:tabs>
        <w:spacing w:before="0" w:after="0"/>
      </w:pPr>
      <w:r w:rsidRPr="004928A8">
        <w:t>To ensure that public fund is used to buy only those goods and services needed for national development;</w:t>
      </w:r>
    </w:p>
    <w:p w:rsidR="006116E6" w:rsidRPr="003F3A63" w:rsidRDefault="00811569" w:rsidP="00463A37">
      <w:pPr>
        <w:pStyle w:val="ListParagraph"/>
        <w:numPr>
          <w:ilvl w:val="0"/>
          <w:numId w:val="53"/>
        </w:numPr>
        <w:tabs>
          <w:tab w:val="num" w:pos="720"/>
        </w:tabs>
        <w:spacing w:before="0" w:after="0"/>
      </w:pPr>
      <w:r w:rsidRPr="003F3A63">
        <w:t xml:space="preserve">To give all qualified bidders an equal opportunity to compete for contracts; </w:t>
      </w:r>
    </w:p>
    <w:p w:rsidR="006116E6" w:rsidRPr="003F3A63" w:rsidRDefault="00811569" w:rsidP="00463A37">
      <w:pPr>
        <w:pStyle w:val="ListParagraph"/>
        <w:numPr>
          <w:ilvl w:val="0"/>
          <w:numId w:val="53"/>
        </w:numPr>
        <w:tabs>
          <w:tab w:val="num" w:pos="720"/>
        </w:tabs>
        <w:spacing w:before="0" w:after="0"/>
      </w:pPr>
      <w:r w:rsidRPr="003F3A63">
        <w:t>To encourage development of local contractors and manufacturers; and</w:t>
      </w:r>
    </w:p>
    <w:p w:rsidR="00AD055A" w:rsidRDefault="00751D2D" w:rsidP="00463A37">
      <w:pPr>
        <w:pStyle w:val="ListParagraph"/>
        <w:numPr>
          <w:ilvl w:val="0"/>
          <w:numId w:val="53"/>
        </w:numPr>
        <w:tabs>
          <w:tab w:val="num" w:pos="720"/>
        </w:tabs>
        <w:spacing w:before="0" w:after="0"/>
      </w:pPr>
      <w:r w:rsidRPr="003F3A63">
        <w:t>To ensure that the procurement process is transparent.</w:t>
      </w:r>
    </w:p>
    <w:p w:rsidR="001C421E" w:rsidRPr="00843188" w:rsidRDefault="00BD0805" w:rsidP="00843188">
      <w:pPr>
        <w:pStyle w:val="Heading2"/>
      </w:pPr>
      <w:bookmarkStart w:id="83" w:name="_Toc430315522"/>
      <w:bookmarkStart w:id="84" w:name="_Toc531653154"/>
      <w:r w:rsidRPr="00843188">
        <w:t>types of procurement</w:t>
      </w:r>
      <w:bookmarkEnd w:id="83"/>
      <w:bookmarkEnd w:id="84"/>
    </w:p>
    <w:p w:rsidR="00FB2E1D" w:rsidRDefault="00FB2E1D" w:rsidP="00FB2E1D">
      <w:pPr>
        <w:tabs>
          <w:tab w:val="left" w:pos="1695"/>
        </w:tabs>
      </w:pPr>
      <w:r w:rsidRPr="00896E54">
        <w:t xml:space="preserve">There are a minimum of three types of procurements as discussed </w:t>
      </w:r>
      <w:r w:rsidR="00DF208E">
        <w:t>here in below.</w:t>
      </w:r>
    </w:p>
    <w:p w:rsidR="00FB2E1D" w:rsidRPr="00896E54" w:rsidRDefault="00FB2E1D" w:rsidP="00F867FA">
      <w:pPr>
        <w:pStyle w:val="Heading3"/>
      </w:pPr>
      <w:bookmarkStart w:id="85" w:name="_Toc531653155"/>
      <w:r w:rsidRPr="00896E54">
        <w:t>Procurement of goods</w:t>
      </w:r>
      <w:bookmarkEnd w:id="85"/>
    </w:p>
    <w:p w:rsidR="00FB2E1D" w:rsidRDefault="00FB2E1D" w:rsidP="00FB2E1D">
      <w:r w:rsidRPr="00896E54">
        <w:t xml:space="preserve">Goods can be defined as all of the equipment, machinery, commodities and/or other materials which the </w:t>
      </w:r>
      <w:r w:rsidR="004928A8">
        <w:t>s</w:t>
      </w:r>
      <w:r w:rsidRPr="00896E54">
        <w:t xml:space="preserve">upplier is required to supply to the </w:t>
      </w:r>
      <w:r w:rsidR="004928A8" w:rsidRPr="00896E54">
        <w:t>purchaser</w:t>
      </w:r>
      <w:r w:rsidRPr="00896E54">
        <w:t xml:space="preserve"> under the </w:t>
      </w:r>
      <w:r w:rsidR="004928A8">
        <w:t>c</w:t>
      </w:r>
      <w:r w:rsidRPr="00896E54">
        <w:t>ontract.</w:t>
      </w:r>
    </w:p>
    <w:p w:rsidR="00FB2E1D" w:rsidRPr="00896E54" w:rsidRDefault="00FB2E1D" w:rsidP="00F867FA">
      <w:pPr>
        <w:pStyle w:val="Heading3"/>
      </w:pPr>
      <w:bookmarkStart w:id="86" w:name="_Toc531653156"/>
      <w:r w:rsidRPr="00896E54">
        <w:t>Procurement of consultancy services</w:t>
      </w:r>
      <w:bookmarkEnd w:id="86"/>
    </w:p>
    <w:p w:rsidR="00FB2E1D" w:rsidRPr="00896E54" w:rsidRDefault="00FB2E1D" w:rsidP="00FB2E1D">
      <w:pPr>
        <w:tabs>
          <w:tab w:val="left" w:pos="1695"/>
        </w:tabs>
      </w:pPr>
      <w:r w:rsidRPr="00896E54">
        <w:t>Consultant means a particular type of contractor who is engaged to provide recommendations or specialist or professional advice (or more generally non-manual services) to assist or influence Government’s decision making.</w:t>
      </w:r>
    </w:p>
    <w:p w:rsidR="00FB2E1D" w:rsidRPr="00896E54" w:rsidRDefault="00FB2E1D" w:rsidP="00FB2E1D">
      <w:pPr>
        <w:tabs>
          <w:tab w:val="left" w:pos="1695"/>
        </w:tabs>
      </w:pPr>
    </w:p>
    <w:p w:rsidR="00D022C0" w:rsidRDefault="00FB2E1D" w:rsidP="003D410A">
      <w:pPr>
        <w:tabs>
          <w:tab w:val="left" w:pos="1695"/>
        </w:tabs>
      </w:pPr>
      <w:r w:rsidRPr="00896E54">
        <w:t xml:space="preserve">Services means the professional, technical, advisory, or maintenance obligations of the Supplier under a Contract for the provision of </w:t>
      </w:r>
      <w:r w:rsidR="00CE458A" w:rsidRPr="00896E54">
        <w:t>Services.</w:t>
      </w:r>
      <w:r w:rsidR="00CE458A">
        <w:t xml:space="preserve"> Types</w:t>
      </w:r>
      <w:r w:rsidR="009A34DC">
        <w:t xml:space="preserve"> of c</w:t>
      </w:r>
      <w:r w:rsidR="00D022C0">
        <w:t>onsult</w:t>
      </w:r>
      <w:r w:rsidR="009A34DC">
        <w:t xml:space="preserve">ing </w:t>
      </w:r>
      <w:r w:rsidR="00CE458A">
        <w:t>services</w:t>
      </w:r>
      <w:r w:rsidR="00CE458A" w:rsidRPr="00DC62B3">
        <w:t xml:space="preserve"> may</w:t>
      </w:r>
      <w:r w:rsidR="00D022C0" w:rsidRPr="00DC62B3">
        <w:t xml:space="preserve"> be grouped</w:t>
      </w:r>
      <w:r w:rsidR="00D022C0">
        <w:t xml:space="preserve"> as follows.</w:t>
      </w:r>
    </w:p>
    <w:p w:rsidR="00D022C0" w:rsidRDefault="00D022C0" w:rsidP="00FB2E1D">
      <w:pPr>
        <w:tabs>
          <w:tab w:val="left" w:pos="169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970"/>
        <w:gridCol w:w="3177"/>
      </w:tblGrid>
      <w:tr w:rsidR="00D022C0" w:rsidRPr="00843188" w:rsidTr="00843188">
        <w:tc>
          <w:tcPr>
            <w:tcW w:w="5598" w:type="dxa"/>
            <w:gridSpan w:val="2"/>
            <w:shd w:val="clear" w:color="auto" w:fill="E5B8B7" w:themeFill="accent2" w:themeFillTint="66"/>
            <w:vAlign w:val="center"/>
          </w:tcPr>
          <w:p w:rsidR="00D022C0" w:rsidRPr="00843188" w:rsidRDefault="00D022C0" w:rsidP="006731B6">
            <w:pPr>
              <w:autoSpaceDE w:val="0"/>
              <w:autoSpaceDN w:val="0"/>
              <w:adjustRightInd w:val="0"/>
              <w:jc w:val="center"/>
              <w:rPr>
                <w:b/>
                <w:sz w:val="20"/>
              </w:rPr>
            </w:pPr>
            <w:r w:rsidRPr="00843188">
              <w:rPr>
                <w:b/>
                <w:sz w:val="20"/>
              </w:rPr>
              <w:t xml:space="preserve">Project </w:t>
            </w:r>
            <w:r w:rsidR="00A402C0" w:rsidRPr="00843188">
              <w:rPr>
                <w:b/>
                <w:sz w:val="20"/>
              </w:rPr>
              <w:t>Services</w:t>
            </w:r>
          </w:p>
        </w:tc>
        <w:tc>
          <w:tcPr>
            <w:tcW w:w="3177" w:type="dxa"/>
            <w:vMerge w:val="restart"/>
            <w:shd w:val="clear" w:color="auto" w:fill="E5B8B7" w:themeFill="accent2" w:themeFillTint="66"/>
            <w:vAlign w:val="center"/>
          </w:tcPr>
          <w:p w:rsidR="00D022C0" w:rsidRPr="00843188" w:rsidRDefault="00D022C0" w:rsidP="006731B6">
            <w:pPr>
              <w:autoSpaceDE w:val="0"/>
              <w:autoSpaceDN w:val="0"/>
              <w:adjustRightInd w:val="0"/>
              <w:jc w:val="center"/>
              <w:rPr>
                <w:b/>
                <w:sz w:val="20"/>
              </w:rPr>
            </w:pPr>
            <w:r w:rsidRPr="00843188">
              <w:rPr>
                <w:b/>
                <w:sz w:val="20"/>
              </w:rPr>
              <w:t xml:space="preserve">Advisory </w:t>
            </w:r>
            <w:r w:rsidR="00A402C0" w:rsidRPr="00843188">
              <w:rPr>
                <w:b/>
                <w:sz w:val="20"/>
              </w:rPr>
              <w:t>Services</w:t>
            </w:r>
          </w:p>
        </w:tc>
      </w:tr>
      <w:tr w:rsidR="00D022C0" w:rsidRPr="00843188" w:rsidTr="00843188">
        <w:tc>
          <w:tcPr>
            <w:tcW w:w="2628" w:type="dxa"/>
            <w:shd w:val="clear" w:color="auto" w:fill="E5B8B7" w:themeFill="accent2" w:themeFillTint="66"/>
            <w:vAlign w:val="center"/>
          </w:tcPr>
          <w:p w:rsidR="00D022C0" w:rsidRPr="00843188" w:rsidRDefault="00D022C0" w:rsidP="006731B6">
            <w:pPr>
              <w:autoSpaceDE w:val="0"/>
              <w:autoSpaceDN w:val="0"/>
              <w:adjustRightInd w:val="0"/>
              <w:jc w:val="center"/>
              <w:rPr>
                <w:b/>
                <w:sz w:val="20"/>
              </w:rPr>
            </w:pPr>
            <w:r w:rsidRPr="00843188">
              <w:rPr>
                <w:b/>
                <w:sz w:val="20"/>
              </w:rPr>
              <w:t xml:space="preserve">Preparation </w:t>
            </w:r>
            <w:r w:rsidR="00A402C0" w:rsidRPr="00843188">
              <w:rPr>
                <w:b/>
                <w:sz w:val="20"/>
              </w:rPr>
              <w:t>Services</w:t>
            </w:r>
          </w:p>
        </w:tc>
        <w:tc>
          <w:tcPr>
            <w:tcW w:w="2970" w:type="dxa"/>
            <w:shd w:val="clear" w:color="auto" w:fill="E5B8B7" w:themeFill="accent2" w:themeFillTint="66"/>
            <w:vAlign w:val="center"/>
          </w:tcPr>
          <w:p w:rsidR="00D022C0" w:rsidRPr="00843188" w:rsidRDefault="00D022C0" w:rsidP="006731B6">
            <w:pPr>
              <w:autoSpaceDE w:val="0"/>
              <w:autoSpaceDN w:val="0"/>
              <w:adjustRightInd w:val="0"/>
              <w:jc w:val="center"/>
              <w:rPr>
                <w:b/>
                <w:sz w:val="20"/>
              </w:rPr>
            </w:pPr>
            <w:r w:rsidRPr="00843188">
              <w:rPr>
                <w:b/>
                <w:sz w:val="20"/>
              </w:rPr>
              <w:t xml:space="preserve">Implementation </w:t>
            </w:r>
            <w:r w:rsidR="00A402C0" w:rsidRPr="00843188">
              <w:rPr>
                <w:b/>
                <w:sz w:val="20"/>
              </w:rPr>
              <w:t>Services</w:t>
            </w:r>
          </w:p>
        </w:tc>
        <w:tc>
          <w:tcPr>
            <w:tcW w:w="3177" w:type="dxa"/>
            <w:vMerge/>
            <w:shd w:val="clear" w:color="auto" w:fill="E5B8B7" w:themeFill="accent2" w:themeFillTint="66"/>
          </w:tcPr>
          <w:p w:rsidR="00D022C0" w:rsidRPr="00843188" w:rsidRDefault="00D022C0" w:rsidP="006731B6">
            <w:pPr>
              <w:autoSpaceDE w:val="0"/>
              <w:autoSpaceDN w:val="0"/>
              <w:adjustRightInd w:val="0"/>
              <w:jc w:val="left"/>
              <w:rPr>
                <w:sz w:val="20"/>
              </w:rPr>
            </w:pPr>
          </w:p>
        </w:tc>
      </w:tr>
      <w:tr w:rsidR="00D022C0" w:rsidRPr="00843188" w:rsidTr="00011B14">
        <w:tc>
          <w:tcPr>
            <w:tcW w:w="2628" w:type="dxa"/>
          </w:tcPr>
          <w:p w:rsidR="00D022C0" w:rsidRPr="00843188" w:rsidRDefault="00D022C0" w:rsidP="006731B6">
            <w:pPr>
              <w:autoSpaceDE w:val="0"/>
              <w:autoSpaceDN w:val="0"/>
              <w:adjustRightInd w:val="0"/>
              <w:jc w:val="left"/>
              <w:rPr>
                <w:sz w:val="20"/>
              </w:rPr>
            </w:pPr>
            <w:r w:rsidRPr="00843188">
              <w:rPr>
                <w:sz w:val="20"/>
              </w:rPr>
              <w:t>Sector studies</w:t>
            </w:r>
          </w:p>
        </w:tc>
        <w:tc>
          <w:tcPr>
            <w:tcW w:w="2970" w:type="dxa"/>
          </w:tcPr>
          <w:p w:rsidR="00D022C0" w:rsidRPr="00843188" w:rsidRDefault="00D022C0" w:rsidP="006731B6">
            <w:pPr>
              <w:autoSpaceDE w:val="0"/>
              <w:autoSpaceDN w:val="0"/>
              <w:adjustRightInd w:val="0"/>
              <w:jc w:val="left"/>
              <w:rPr>
                <w:sz w:val="20"/>
              </w:rPr>
            </w:pPr>
            <w:r w:rsidRPr="00843188">
              <w:rPr>
                <w:sz w:val="20"/>
              </w:rPr>
              <w:t>Tender documents</w:t>
            </w:r>
          </w:p>
        </w:tc>
        <w:tc>
          <w:tcPr>
            <w:tcW w:w="3177" w:type="dxa"/>
          </w:tcPr>
          <w:p w:rsidR="00D022C0" w:rsidRPr="00843188" w:rsidRDefault="00D022C0" w:rsidP="006731B6">
            <w:pPr>
              <w:autoSpaceDE w:val="0"/>
              <w:autoSpaceDN w:val="0"/>
              <w:adjustRightInd w:val="0"/>
              <w:jc w:val="left"/>
              <w:rPr>
                <w:sz w:val="20"/>
              </w:rPr>
            </w:pPr>
            <w:r w:rsidRPr="00843188">
              <w:rPr>
                <w:sz w:val="20"/>
              </w:rPr>
              <w:t>Strategy and policy</w:t>
            </w:r>
          </w:p>
        </w:tc>
      </w:tr>
      <w:tr w:rsidR="00D022C0" w:rsidRPr="00843188" w:rsidTr="00011B14">
        <w:tc>
          <w:tcPr>
            <w:tcW w:w="2628" w:type="dxa"/>
          </w:tcPr>
          <w:p w:rsidR="00D022C0" w:rsidRPr="00843188" w:rsidRDefault="00D022C0" w:rsidP="006731B6">
            <w:pPr>
              <w:autoSpaceDE w:val="0"/>
              <w:autoSpaceDN w:val="0"/>
              <w:adjustRightInd w:val="0"/>
              <w:jc w:val="left"/>
              <w:rPr>
                <w:sz w:val="20"/>
              </w:rPr>
            </w:pPr>
            <w:r w:rsidRPr="00843188">
              <w:rPr>
                <w:sz w:val="20"/>
              </w:rPr>
              <w:t>Master plans</w:t>
            </w:r>
          </w:p>
        </w:tc>
        <w:tc>
          <w:tcPr>
            <w:tcW w:w="2970" w:type="dxa"/>
          </w:tcPr>
          <w:p w:rsidR="00D022C0" w:rsidRPr="00843188" w:rsidRDefault="00D022C0" w:rsidP="006731B6">
            <w:pPr>
              <w:autoSpaceDE w:val="0"/>
              <w:autoSpaceDN w:val="0"/>
              <w:adjustRightInd w:val="0"/>
              <w:jc w:val="left"/>
              <w:rPr>
                <w:sz w:val="20"/>
              </w:rPr>
            </w:pPr>
            <w:r w:rsidRPr="00843188">
              <w:rPr>
                <w:sz w:val="20"/>
              </w:rPr>
              <w:t>Procurement assistance</w:t>
            </w:r>
          </w:p>
        </w:tc>
        <w:tc>
          <w:tcPr>
            <w:tcW w:w="3177" w:type="dxa"/>
          </w:tcPr>
          <w:p w:rsidR="00D022C0" w:rsidRPr="00843188" w:rsidRDefault="00D022C0" w:rsidP="006731B6">
            <w:pPr>
              <w:autoSpaceDE w:val="0"/>
              <w:autoSpaceDN w:val="0"/>
              <w:adjustRightInd w:val="0"/>
              <w:jc w:val="left"/>
              <w:rPr>
                <w:sz w:val="20"/>
              </w:rPr>
            </w:pPr>
            <w:r w:rsidRPr="00843188">
              <w:rPr>
                <w:sz w:val="20"/>
              </w:rPr>
              <w:t>Regulation</w:t>
            </w:r>
          </w:p>
        </w:tc>
      </w:tr>
      <w:tr w:rsidR="00D022C0" w:rsidRPr="00843188" w:rsidTr="00011B14">
        <w:tc>
          <w:tcPr>
            <w:tcW w:w="2628" w:type="dxa"/>
          </w:tcPr>
          <w:p w:rsidR="00D022C0" w:rsidRPr="00843188" w:rsidRDefault="00D022C0" w:rsidP="006731B6">
            <w:pPr>
              <w:autoSpaceDE w:val="0"/>
              <w:autoSpaceDN w:val="0"/>
              <w:adjustRightInd w:val="0"/>
              <w:jc w:val="left"/>
              <w:rPr>
                <w:sz w:val="20"/>
              </w:rPr>
            </w:pPr>
            <w:r w:rsidRPr="00843188">
              <w:rPr>
                <w:sz w:val="20"/>
              </w:rPr>
              <w:t>Feasibility studies</w:t>
            </w:r>
          </w:p>
        </w:tc>
        <w:tc>
          <w:tcPr>
            <w:tcW w:w="2970" w:type="dxa"/>
          </w:tcPr>
          <w:p w:rsidR="00D022C0" w:rsidRPr="00843188" w:rsidRDefault="00D022C0" w:rsidP="006731B6">
            <w:pPr>
              <w:autoSpaceDE w:val="0"/>
              <w:autoSpaceDN w:val="0"/>
              <w:adjustRightInd w:val="0"/>
              <w:jc w:val="left"/>
              <w:rPr>
                <w:sz w:val="20"/>
              </w:rPr>
            </w:pPr>
            <w:r w:rsidRPr="00843188">
              <w:rPr>
                <w:sz w:val="20"/>
              </w:rPr>
              <w:t>Construction supervision</w:t>
            </w:r>
          </w:p>
        </w:tc>
        <w:tc>
          <w:tcPr>
            <w:tcW w:w="3177" w:type="dxa"/>
          </w:tcPr>
          <w:p w:rsidR="00D022C0" w:rsidRPr="00843188" w:rsidRDefault="00D022C0" w:rsidP="006731B6">
            <w:pPr>
              <w:autoSpaceDE w:val="0"/>
              <w:autoSpaceDN w:val="0"/>
              <w:adjustRightInd w:val="0"/>
              <w:jc w:val="left"/>
              <w:rPr>
                <w:sz w:val="20"/>
              </w:rPr>
            </w:pPr>
            <w:r w:rsidRPr="00843188">
              <w:rPr>
                <w:sz w:val="20"/>
              </w:rPr>
              <w:t>Institutional reform</w:t>
            </w:r>
          </w:p>
        </w:tc>
      </w:tr>
      <w:tr w:rsidR="00D022C0" w:rsidRPr="00843188" w:rsidTr="00011B14">
        <w:tc>
          <w:tcPr>
            <w:tcW w:w="2628" w:type="dxa"/>
          </w:tcPr>
          <w:p w:rsidR="00D022C0" w:rsidRPr="00843188" w:rsidRDefault="00D022C0" w:rsidP="006731B6">
            <w:pPr>
              <w:autoSpaceDE w:val="0"/>
              <w:autoSpaceDN w:val="0"/>
              <w:adjustRightInd w:val="0"/>
              <w:jc w:val="left"/>
              <w:rPr>
                <w:sz w:val="20"/>
              </w:rPr>
            </w:pPr>
            <w:r w:rsidRPr="00843188">
              <w:rPr>
                <w:sz w:val="20"/>
              </w:rPr>
              <w:t>Design studies</w:t>
            </w:r>
          </w:p>
        </w:tc>
        <w:tc>
          <w:tcPr>
            <w:tcW w:w="2970" w:type="dxa"/>
          </w:tcPr>
          <w:p w:rsidR="00D022C0" w:rsidRPr="00843188" w:rsidRDefault="00D022C0" w:rsidP="006731B6">
            <w:pPr>
              <w:autoSpaceDE w:val="0"/>
              <w:autoSpaceDN w:val="0"/>
              <w:adjustRightInd w:val="0"/>
              <w:jc w:val="left"/>
              <w:rPr>
                <w:sz w:val="20"/>
              </w:rPr>
            </w:pPr>
            <w:r w:rsidRPr="00843188">
              <w:rPr>
                <w:sz w:val="20"/>
              </w:rPr>
              <w:t>Project management</w:t>
            </w:r>
          </w:p>
        </w:tc>
        <w:tc>
          <w:tcPr>
            <w:tcW w:w="3177" w:type="dxa"/>
          </w:tcPr>
          <w:p w:rsidR="00D022C0" w:rsidRPr="00843188" w:rsidRDefault="00D022C0" w:rsidP="006731B6">
            <w:pPr>
              <w:autoSpaceDE w:val="0"/>
              <w:autoSpaceDN w:val="0"/>
              <w:adjustRightInd w:val="0"/>
              <w:jc w:val="left"/>
              <w:rPr>
                <w:sz w:val="20"/>
              </w:rPr>
            </w:pPr>
            <w:r w:rsidRPr="00843188">
              <w:rPr>
                <w:sz w:val="20"/>
              </w:rPr>
              <w:t>Capacity building</w:t>
            </w:r>
          </w:p>
        </w:tc>
      </w:tr>
      <w:tr w:rsidR="00D022C0" w:rsidRPr="00843188" w:rsidTr="00011B14">
        <w:tc>
          <w:tcPr>
            <w:tcW w:w="2628" w:type="dxa"/>
          </w:tcPr>
          <w:p w:rsidR="00D022C0" w:rsidRPr="00843188" w:rsidRDefault="00D022C0" w:rsidP="006731B6">
            <w:pPr>
              <w:autoSpaceDE w:val="0"/>
              <w:autoSpaceDN w:val="0"/>
              <w:adjustRightInd w:val="0"/>
              <w:jc w:val="left"/>
              <w:rPr>
                <w:sz w:val="20"/>
              </w:rPr>
            </w:pPr>
            <w:r w:rsidRPr="00843188">
              <w:rPr>
                <w:sz w:val="20"/>
              </w:rPr>
              <w:t>Specialist studies</w:t>
            </w:r>
          </w:p>
        </w:tc>
        <w:tc>
          <w:tcPr>
            <w:tcW w:w="2970" w:type="dxa"/>
          </w:tcPr>
          <w:p w:rsidR="00D022C0" w:rsidRPr="00843188" w:rsidRDefault="00D022C0" w:rsidP="006731B6">
            <w:pPr>
              <w:autoSpaceDE w:val="0"/>
              <w:autoSpaceDN w:val="0"/>
              <w:adjustRightInd w:val="0"/>
              <w:jc w:val="left"/>
              <w:rPr>
                <w:sz w:val="20"/>
              </w:rPr>
            </w:pPr>
            <w:r w:rsidRPr="00843188">
              <w:rPr>
                <w:sz w:val="20"/>
              </w:rPr>
              <w:t>Integrated solutions</w:t>
            </w:r>
          </w:p>
        </w:tc>
        <w:tc>
          <w:tcPr>
            <w:tcW w:w="3177" w:type="dxa"/>
          </w:tcPr>
          <w:p w:rsidR="00D022C0" w:rsidRPr="00843188" w:rsidRDefault="00D022C0" w:rsidP="006731B6">
            <w:pPr>
              <w:autoSpaceDE w:val="0"/>
              <w:autoSpaceDN w:val="0"/>
              <w:adjustRightInd w:val="0"/>
              <w:jc w:val="left"/>
              <w:rPr>
                <w:sz w:val="20"/>
              </w:rPr>
            </w:pPr>
            <w:r w:rsidRPr="00843188">
              <w:rPr>
                <w:sz w:val="20"/>
              </w:rPr>
              <w:t>Management and leadership</w:t>
            </w:r>
          </w:p>
        </w:tc>
      </w:tr>
      <w:tr w:rsidR="00D022C0" w:rsidRPr="00843188" w:rsidTr="00011B14">
        <w:tc>
          <w:tcPr>
            <w:tcW w:w="2628" w:type="dxa"/>
          </w:tcPr>
          <w:p w:rsidR="00D022C0" w:rsidRPr="00843188" w:rsidRDefault="00D022C0" w:rsidP="006731B6">
            <w:pPr>
              <w:autoSpaceDE w:val="0"/>
              <w:autoSpaceDN w:val="0"/>
              <w:adjustRightInd w:val="0"/>
              <w:jc w:val="left"/>
              <w:rPr>
                <w:sz w:val="20"/>
              </w:rPr>
            </w:pPr>
          </w:p>
        </w:tc>
        <w:tc>
          <w:tcPr>
            <w:tcW w:w="2970" w:type="dxa"/>
          </w:tcPr>
          <w:p w:rsidR="00D022C0" w:rsidRPr="00843188" w:rsidRDefault="00D022C0" w:rsidP="006731B6">
            <w:pPr>
              <w:autoSpaceDE w:val="0"/>
              <w:autoSpaceDN w:val="0"/>
              <w:adjustRightInd w:val="0"/>
              <w:jc w:val="left"/>
              <w:rPr>
                <w:sz w:val="20"/>
              </w:rPr>
            </w:pPr>
            <w:r w:rsidRPr="00843188">
              <w:rPr>
                <w:sz w:val="20"/>
              </w:rPr>
              <w:t>Training</w:t>
            </w:r>
          </w:p>
        </w:tc>
        <w:tc>
          <w:tcPr>
            <w:tcW w:w="3177" w:type="dxa"/>
          </w:tcPr>
          <w:p w:rsidR="00D022C0" w:rsidRPr="00843188" w:rsidRDefault="00D022C0" w:rsidP="006731B6">
            <w:pPr>
              <w:autoSpaceDE w:val="0"/>
              <w:autoSpaceDN w:val="0"/>
              <w:adjustRightInd w:val="0"/>
              <w:jc w:val="left"/>
              <w:rPr>
                <w:sz w:val="20"/>
              </w:rPr>
            </w:pPr>
            <w:r w:rsidRPr="00843188">
              <w:rPr>
                <w:sz w:val="20"/>
              </w:rPr>
              <w:t>Information technology</w:t>
            </w:r>
          </w:p>
        </w:tc>
      </w:tr>
    </w:tbl>
    <w:p w:rsidR="003D410A" w:rsidRDefault="003D410A" w:rsidP="00A72D76">
      <w:pPr>
        <w:tabs>
          <w:tab w:val="left" w:pos="1695"/>
        </w:tabs>
      </w:pPr>
    </w:p>
    <w:p w:rsidR="00D022C0" w:rsidRDefault="006731B6" w:rsidP="00A72D76">
      <w:pPr>
        <w:tabs>
          <w:tab w:val="left" w:pos="1695"/>
        </w:tabs>
      </w:pPr>
      <w:r w:rsidRPr="00A72D76">
        <w:lastRenderedPageBreak/>
        <w:t xml:space="preserve">In this guideline, feasibility studies and design studies, and tender document preparation services are considered in Study and Design Service. </w:t>
      </w:r>
      <w:r w:rsidR="009C229B" w:rsidRPr="00A72D76">
        <w:t>C</w:t>
      </w:r>
      <w:r w:rsidRPr="00A72D76">
        <w:t>onstruction supervision and project management are considered in Contract Administration and Construction Supervision Service.</w:t>
      </w:r>
    </w:p>
    <w:p w:rsidR="00FB2E1D" w:rsidRPr="00896E54" w:rsidRDefault="00FB2E1D" w:rsidP="00F867FA">
      <w:pPr>
        <w:pStyle w:val="Heading3"/>
      </w:pPr>
      <w:bookmarkStart w:id="87" w:name="_Toc531653157"/>
      <w:r w:rsidRPr="00896E54">
        <w:t>Procurement of works</w:t>
      </w:r>
      <w:bookmarkEnd w:id="87"/>
    </w:p>
    <w:p w:rsidR="00B02D37" w:rsidRDefault="00FB2E1D" w:rsidP="00FB2E1D">
      <w:pPr>
        <w:rPr>
          <w:lang w:val="en-GB"/>
        </w:rPr>
      </w:pPr>
      <w:r w:rsidRPr="00896E54">
        <w:t xml:space="preserve">Works means the construction, installation, maintenance, refurbishment, repair and related activities required under a </w:t>
      </w:r>
      <w:r w:rsidR="00B02D37">
        <w:t>c</w:t>
      </w:r>
      <w:r w:rsidRPr="00896E54">
        <w:t xml:space="preserve">ontract for the provision of </w:t>
      </w:r>
      <w:r w:rsidR="00B02D37">
        <w:t>w</w:t>
      </w:r>
      <w:r w:rsidRPr="00896E54">
        <w:t xml:space="preserve">orks as defined in the </w:t>
      </w:r>
      <w:r w:rsidR="00B02D37">
        <w:t>c</w:t>
      </w:r>
      <w:r w:rsidRPr="00896E54">
        <w:t>ontract.</w:t>
      </w:r>
    </w:p>
    <w:p w:rsidR="00A452A4" w:rsidRDefault="00BD0805" w:rsidP="00843188">
      <w:pPr>
        <w:pStyle w:val="Heading2"/>
      </w:pPr>
      <w:bookmarkStart w:id="88" w:name="_Toc531653158"/>
      <w:r>
        <w:rPr>
          <w:rFonts w:eastAsia="MS PGothic"/>
        </w:rPr>
        <w:t xml:space="preserve">common </w:t>
      </w:r>
      <w:r w:rsidRPr="00A452A4">
        <w:rPr>
          <w:rFonts w:eastAsia="MS PGothic"/>
        </w:rPr>
        <w:t>procurement process</w:t>
      </w:r>
      <w:bookmarkEnd w:id="88"/>
    </w:p>
    <w:p w:rsidR="00A452A4" w:rsidRDefault="00CA0A4D" w:rsidP="00A452A4">
      <w:pPr>
        <w:rPr>
          <w:lang w:val="en-GB"/>
        </w:rPr>
      </w:pPr>
      <w:r>
        <w:rPr>
          <w:lang w:val="en-GB"/>
        </w:rPr>
        <w:t>The following is the common procurement process adapted in irrigation development.</w:t>
      </w:r>
    </w:p>
    <w:p w:rsidR="00CA0A4D" w:rsidRDefault="00696FD7" w:rsidP="00A452A4">
      <w:r>
        <w:rPr>
          <w:noProof/>
        </w:rPr>
        <w:pict>
          <v:group id="_x0000_s3079" style="position:absolute;left:0;text-align:left;margin-left:56.4pt;margin-top:12.6pt;width:372.6pt;height:498.55pt;z-index:252445696" coordorigin="2445,4393" coordsize="7575,10112">
            <v:rect id="_x0000_s2013" style="position:absolute;left:3750;top:5295;width:3930;height:510" fillcolor="#b2a1c7 [1943]" strokecolor="#b2a1c7 [1943]" strokeweight="1pt">
              <v:fill color2="#e5dfec [663]" angle="-45" focus="-50%" type="gradient"/>
              <v:shadow type="perspective" color="#3f3151 [1607]" opacity=".5" offset="1pt" offset2="-3pt"/>
              <v:textbox style="mso-next-textbox:#_x0000_s2013">
                <w:txbxContent>
                  <w:p w:rsidR="00DD39EB" w:rsidRPr="00843188" w:rsidRDefault="00DD39EB">
                    <w:pPr>
                      <w:rPr>
                        <w:sz w:val="20"/>
                        <w:szCs w:val="20"/>
                      </w:rPr>
                    </w:pPr>
                    <w:r w:rsidRPr="00843188">
                      <w:rPr>
                        <w:sz w:val="20"/>
                        <w:szCs w:val="20"/>
                      </w:rPr>
                      <w:t>Choice of method of procurement</w:t>
                    </w:r>
                  </w:p>
                </w:txbxContent>
              </v:textbox>
            </v:rect>
            <v:rect id="_x0000_s2014" style="position:absolute;left:2700;top:8512;width:3795;height:555" fillcolor="#b2a1c7 [1943]" strokecolor="#b2a1c7 [1943]" strokeweight="1pt">
              <v:fill color2="#e5dfec [663]" angle="-45" focus="-50%" type="gradient"/>
              <v:shadow type="perspective" color="#3f3151 [1607]" opacity=".5" offset="1pt" offset2="-3pt"/>
              <v:textbox style="mso-next-textbox:#_x0000_s2014">
                <w:txbxContent>
                  <w:p w:rsidR="00DD39EB" w:rsidRPr="00843188" w:rsidRDefault="00DD39EB">
                    <w:pPr>
                      <w:rPr>
                        <w:sz w:val="20"/>
                        <w:szCs w:val="20"/>
                      </w:rPr>
                    </w:pPr>
                    <w:r w:rsidRPr="00843188">
                      <w:rPr>
                        <w:sz w:val="20"/>
                        <w:szCs w:val="20"/>
                      </w:rPr>
                      <w:t>Preparation of Bidding Documents</w:t>
                    </w:r>
                  </w:p>
                </w:txbxContent>
              </v:textbox>
            </v:rect>
            <v:rect id="_x0000_s2015" style="position:absolute;left:2700;top:7612;width:3870;height:525" fillcolor="#b2a1c7 [1943]" strokecolor="#b2a1c7 [1943]" strokeweight="1pt">
              <v:fill color2="#e5dfec [663]" angle="-45" focus="-50%" type="gradient"/>
              <v:shadow type="perspective" color="#3f3151 [1607]" opacity=".5" offset="1pt" offset2="-3pt"/>
              <v:textbox style="mso-next-textbox:#_x0000_s2015">
                <w:txbxContent>
                  <w:p w:rsidR="00DD39EB" w:rsidRPr="00843188" w:rsidRDefault="00DD39EB" w:rsidP="00913585">
                    <w:pPr>
                      <w:rPr>
                        <w:sz w:val="20"/>
                        <w:szCs w:val="20"/>
                      </w:rPr>
                    </w:pPr>
                    <w:r w:rsidRPr="00843188">
                      <w:rPr>
                        <w:sz w:val="20"/>
                        <w:szCs w:val="20"/>
                      </w:rPr>
                      <w:t>National Competitive Bidding (NCB)</w:t>
                    </w:r>
                  </w:p>
                </w:txbxContent>
              </v:textbox>
            </v:rect>
            <v:rect id="_x0000_s2017" style="position:absolute;left:3495;top:11550;width:2205;height:480" fillcolor="#b2a1c7 [1943]" strokecolor="#b2a1c7 [1943]" strokeweight="1pt">
              <v:fill color2="#e5dfec [663]" angle="-45" focus="-50%" type="gradient"/>
              <v:shadow type="perspective" color="#3f3151 [1607]" opacity=".5" offset="1pt" offset2="-3pt"/>
              <v:textbox style="mso-next-textbox:#_x0000_s2017">
                <w:txbxContent>
                  <w:p w:rsidR="00DD39EB" w:rsidRPr="00843188" w:rsidRDefault="00DD39EB">
                    <w:pPr>
                      <w:rPr>
                        <w:sz w:val="20"/>
                        <w:szCs w:val="20"/>
                      </w:rPr>
                    </w:pPr>
                    <w:r w:rsidRPr="00843188">
                      <w:rPr>
                        <w:sz w:val="20"/>
                        <w:szCs w:val="20"/>
                      </w:rPr>
                      <w:t>Evaluation of Bids</w:t>
                    </w:r>
                  </w:p>
                </w:txbxContent>
              </v:textbox>
            </v:rect>
            <v:oval id="_x0000_s2018" style="position:absolute;left:6960;top:4393;width:2115;height:602" fillcolor="#b2a1c7 [1943]" strokecolor="#b2a1c7 [1943]" strokeweight="1pt">
              <v:fill color2="#e5dfec [663]" angle="-45" focus="-50%" type="gradient"/>
              <v:shadow type="perspective" color="#3f3151 [1607]" opacity=".5" offset="1pt" offset2="-3pt"/>
              <v:textbox style="mso-next-textbox:#_x0000_s2018">
                <w:txbxContent>
                  <w:p w:rsidR="00DD39EB" w:rsidRPr="00D238BC" w:rsidRDefault="00DD39EB" w:rsidP="00D238BC">
                    <w:pPr>
                      <w:spacing w:line="240" w:lineRule="auto"/>
                      <w:rPr>
                        <w:sz w:val="20"/>
                        <w:szCs w:val="20"/>
                      </w:rPr>
                    </w:pPr>
                    <w:r w:rsidRPr="00D238BC">
                      <w:rPr>
                        <w:sz w:val="20"/>
                        <w:szCs w:val="20"/>
                      </w:rPr>
                      <w:t>Databases</w:t>
                    </w:r>
                  </w:p>
                </w:txbxContent>
              </v:textbox>
            </v:oval>
            <v:oval id="_x0000_s2019" style="position:absolute;left:2445;top:4393;width:3015;height:602" fillcolor="#b2a1c7 [1943]" strokecolor="#b2a1c7 [1943]" strokeweight="1pt">
              <v:fill color2="#e5dfec [663]" angle="-45" focus="-50%" type="gradient"/>
              <v:shadow type="perspective" color="#3f3151 [1607]" opacity=".5" offset="1pt" offset2="-3pt"/>
              <v:textbox style="mso-next-textbox:#_x0000_s2019">
                <w:txbxContent>
                  <w:p w:rsidR="00DD39EB" w:rsidRPr="00843188" w:rsidRDefault="00DD39EB" w:rsidP="000D752D">
                    <w:pPr>
                      <w:rPr>
                        <w:sz w:val="20"/>
                        <w:szCs w:val="20"/>
                      </w:rPr>
                    </w:pPr>
                    <w:r w:rsidRPr="00843188">
                      <w:rPr>
                        <w:sz w:val="20"/>
                        <w:szCs w:val="20"/>
                      </w:rPr>
                      <w:t>Procurement List</w:t>
                    </w:r>
                  </w:p>
                </w:txbxContent>
              </v:textbox>
            </v:oval>
            <v:oval id="_x0000_s2020" style="position:absolute;left:4200;top:6165;width:3270;height:602" fillcolor="#b2a1c7 [1943]" strokecolor="#b2a1c7 [1943]" strokeweight="1pt">
              <v:fill color2="#e5dfec [663]" angle="-45" focus="-50%" type="gradient"/>
              <v:shadow type="perspective" color="#3f3151 [1607]" opacity=".5" offset="1pt" offset2="-3pt"/>
              <v:textbox style="mso-next-textbox:#_x0000_s2020">
                <w:txbxContent>
                  <w:p w:rsidR="00DD39EB" w:rsidRPr="00843188" w:rsidRDefault="00DD39EB" w:rsidP="000D752D">
                    <w:pPr>
                      <w:rPr>
                        <w:sz w:val="20"/>
                        <w:szCs w:val="20"/>
                      </w:rPr>
                    </w:pPr>
                    <w:r w:rsidRPr="00843188">
                      <w:rPr>
                        <w:sz w:val="20"/>
                        <w:szCs w:val="20"/>
                      </w:rPr>
                      <w:t>Procurement Plan</w:t>
                    </w:r>
                  </w:p>
                </w:txbxContent>
              </v:textbox>
            </v:oval>
            <v:rect id="_x0000_s2021" style="position:absolute;left:7290;top:7612;width:2700;height:525" fillcolor="#b2a1c7 [1943]" strokecolor="#b2a1c7 [1943]" strokeweight="1pt">
              <v:fill color2="#e5dfec [663]" angle="-45" focus="-50%" type="gradient"/>
              <v:shadow type="perspective" color="#3f3151 [1607]" opacity=".5" offset="1pt" offset2="-3pt"/>
              <v:textbox style="mso-next-textbox:#_x0000_s2021">
                <w:txbxContent>
                  <w:p w:rsidR="00DD39EB" w:rsidRPr="00843188" w:rsidRDefault="00DD39EB" w:rsidP="00913585">
                    <w:pPr>
                      <w:rPr>
                        <w:sz w:val="20"/>
                        <w:szCs w:val="20"/>
                      </w:rPr>
                    </w:pPr>
                    <w:r w:rsidRPr="00843188">
                      <w:rPr>
                        <w:sz w:val="20"/>
                        <w:szCs w:val="20"/>
                      </w:rPr>
                      <w:t>Direct Contracting (DC)</w:t>
                    </w:r>
                  </w:p>
                </w:txbxContent>
              </v:textbox>
            </v:rect>
            <v:rect id="_x0000_s2022" style="position:absolute;left:7665;top:8527;width:1965;height:480" fillcolor="#b2a1c7 [1943]" strokecolor="#b2a1c7 [1943]" strokeweight="1pt">
              <v:fill color2="#e5dfec [663]" angle="-45" focus="-50%" type="gradient"/>
              <v:shadow type="perspective" color="#3f3151 [1607]" opacity=".5" offset="1pt" offset2="-3pt"/>
              <v:textbox style="mso-next-textbox:#_x0000_s2022">
                <w:txbxContent>
                  <w:p w:rsidR="00DD39EB" w:rsidRPr="00843188" w:rsidRDefault="00DD39EB" w:rsidP="009C4670">
                    <w:pPr>
                      <w:rPr>
                        <w:sz w:val="20"/>
                        <w:szCs w:val="20"/>
                      </w:rPr>
                    </w:pPr>
                    <w:r w:rsidRPr="00843188">
                      <w:rPr>
                        <w:sz w:val="20"/>
                        <w:szCs w:val="20"/>
                      </w:rPr>
                      <w:t>Simple Request</w:t>
                    </w:r>
                  </w:p>
                </w:txbxContent>
              </v:textbox>
            </v:rect>
            <v:rect id="_x0000_s2023" style="position:absolute;left:3225;top:10620;width:2475;height:555" fillcolor="#b2a1c7 [1943]" strokecolor="#b2a1c7 [1943]" strokeweight="1pt">
              <v:fill color2="#e5dfec [663]" angle="-45" focus="-50%" type="gradient"/>
              <v:shadow type="perspective" color="#3f3151 [1607]" opacity=".5" offset="1pt" offset2="-3pt"/>
              <v:textbox style="mso-next-textbox:#_x0000_s2023">
                <w:txbxContent>
                  <w:p w:rsidR="00DD39EB" w:rsidRPr="00843188" w:rsidRDefault="00DD39EB" w:rsidP="00516E8C">
                    <w:pPr>
                      <w:rPr>
                        <w:sz w:val="20"/>
                        <w:szCs w:val="20"/>
                      </w:rPr>
                    </w:pPr>
                    <w:r w:rsidRPr="00843188">
                      <w:rPr>
                        <w:sz w:val="20"/>
                        <w:szCs w:val="20"/>
                      </w:rPr>
                      <w:t>Bids Opening Session</w:t>
                    </w:r>
                  </w:p>
                </w:txbxContent>
              </v:textbox>
            </v:rect>
            <v:rect id="_x0000_s2024" style="position:absolute;left:7455;top:11535;width:2415;height:435" fillcolor="#b2a1c7 [1943]" strokecolor="#b2a1c7 [1943]" strokeweight="1pt">
              <v:fill color2="#e5dfec [663]" angle="-45" focus="-50%" type="gradient"/>
              <v:shadow type="perspective" color="#3f3151 [1607]" opacity=".5" offset="1pt" offset2="-3pt"/>
              <v:textbox style="mso-next-textbox:#_x0000_s2024">
                <w:txbxContent>
                  <w:p w:rsidR="00DD39EB" w:rsidRPr="00843188" w:rsidRDefault="00DD39EB" w:rsidP="00516E8C">
                    <w:pPr>
                      <w:rPr>
                        <w:sz w:val="20"/>
                        <w:szCs w:val="20"/>
                      </w:rPr>
                    </w:pPr>
                    <w:r w:rsidRPr="00843188">
                      <w:rPr>
                        <w:sz w:val="20"/>
                        <w:szCs w:val="20"/>
                      </w:rPr>
                      <w:t>Evaluation of Quotes</w:t>
                    </w:r>
                  </w:p>
                </w:txbxContent>
              </v:textbox>
            </v:rect>
            <v:oval id="_x0000_s2025" style="position:absolute;left:3360;top:9427;width:2205;height:833" fillcolor="#b2a1c7 [1943]" strokecolor="#b2a1c7 [1943]" strokeweight="1pt">
              <v:fill color2="#e5dfec [663]" angle="-45" focus="-50%" type="gradient"/>
              <v:shadow type="perspective" color="#3f3151 [1607]" opacity=".5" offset="1pt" offset2="-3pt"/>
              <v:textbox style="mso-next-textbox:#_x0000_s2025">
                <w:txbxContent>
                  <w:p w:rsidR="00DD39EB" w:rsidRPr="00843188" w:rsidRDefault="00DD39EB" w:rsidP="00DA77A7">
                    <w:pPr>
                      <w:autoSpaceDE w:val="0"/>
                      <w:autoSpaceDN w:val="0"/>
                      <w:adjustRightInd w:val="0"/>
                      <w:jc w:val="left"/>
                      <w:rPr>
                        <w:sz w:val="20"/>
                        <w:szCs w:val="20"/>
                      </w:rPr>
                    </w:pPr>
                    <w:r w:rsidRPr="00843188">
                      <w:rPr>
                        <w:sz w:val="20"/>
                        <w:szCs w:val="20"/>
                      </w:rPr>
                      <w:t>Open Tender Publication</w:t>
                    </w:r>
                  </w:p>
                </w:txbxContent>
              </v:textbox>
            </v:oval>
            <v:oval id="_x0000_s2026" style="position:absolute;left:7455;top:9412;width:2565;height:863" fillcolor="#b2a1c7 [1943]" strokecolor="#b2a1c7 [1943]" strokeweight="1pt">
              <v:fill color2="#e5dfec [663]" angle="-45" focus="-50%" type="gradient"/>
              <v:shadow type="perspective" color="#3f3151 [1607]" opacity=".5" offset="1pt" offset2="-3pt"/>
              <v:textbox style="mso-next-textbox:#_x0000_s2026">
                <w:txbxContent>
                  <w:p w:rsidR="00DD39EB" w:rsidRPr="00843188" w:rsidRDefault="00DD39EB" w:rsidP="00516E8C">
                    <w:pPr>
                      <w:autoSpaceDE w:val="0"/>
                      <w:autoSpaceDN w:val="0"/>
                      <w:adjustRightInd w:val="0"/>
                      <w:jc w:val="left"/>
                      <w:rPr>
                        <w:sz w:val="20"/>
                        <w:szCs w:val="20"/>
                      </w:rPr>
                    </w:pPr>
                    <w:r w:rsidRPr="00843188">
                      <w:rPr>
                        <w:sz w:val="20"/>
                        <w:szCs w:val="20"/>
                      </w:rPr>
                      <w:t>Limited Tender</w:t>
                    </w:r>
                  </w:p>
                  <w:p w:rsidR="00DD39EB" w:rsidRPr="00843188" w:rsidRDefault="00DD39EB" w:rsidP="00516E8C">
                    <w:pPr>
                      <w:rPr>
                        <w:sz w:val="20"/>
                        <w:szCs w:val="20"/>
                      </w:rPr>
                    </w:pPr>
                    <w:r w:rsidRPr="00843188">
                      <w:rPr>
                        <w:sz w:val="20"/>
                        <w:szCs w:val="20"/>
                      </w:rPr>
                      <w:t>Invitation to Bid</w:t>
                    </w:r>
                  </w:p>
                </w:txbxContent>
              </v:textbox>
            </v:oval>
            <v:shape id="_x0000_s2028" type="#_x0000_t32" style="position:absolute;left:6495;top:4995;width:1185;height:300;flip:x" o:connectortype="straight" strokecolor="#b2a1c7 [1943]" strokeweight="1pt">
              <v:stroke endarrow="block"/>
              <v:shadow type="perspective" color="#3f3151 [1607]" opacity=".5" offset="1pt" offset2="-3pt"/>
            </v:shape>
            <v:shape id="_x0000_s2029" type="#_x0000_t32" style="position:absolute;left:5565;top:5805;width:0;height:360" o:connectortype="straight" strokecolor="#b2a1c7 [1943]" strokeweight="1pt">
              <v:stroke endarrow="block"/>
              <v:shadow type="perspective" color="#3f3151 [1607]" opacity=".5" offset="1pt" offset2="-3pt"/>
            </v:shape>
            <v:shape id="_x0000_s2031" type="#_x0000_t32" style="position:absolute;left:3960;top:4995;width:480;height:300" o:connectortype="straight" strokecolor="#b2a1c7 [1943]" strokeweight="1pt">
              <v:stroke endarrow="block"/>
              <v:shadow type="perspective" color="#3f3151 [1607]" opacity=".5" offset="1pt" offset2="-3pt"/>
            </v:shape>
            <v:shape id="_x0000_s2032" type="#_x0000_t32" style="position:absolute;left:3765;top:7110;width:4875;height:0" o:connectortype="straight" strokecolor="#b2a1c7 [1943]" strokeweight="1pt">
              <v:shadow type="perspective" color="#3f3151 [1607]" opacity=".5" offset="1pt" offset2="-3pt"/>
            </v:shape>
            <v:shape id="_x0000_s2033" type="#_x0000_t32" style="position:absolute;left:5865;top:6767;width:0;height:343" o:connectortype="straight" strokecolor="#b2a1c7 [1943]" strokeweight="1pt">
              <v:stroke endarrow="block"/>
              <v:shadow type="perspective" color="#3f3151 [1607]" opacity=".5" offset="1pt" offset2="-3pt"/>
            </v:shape>
            <v:shape id="_x0000_s2034" type="#_x0000_t32" style="position:absolute;left:3765;top:7110;width:0;height:502" o:connectortype="straight" strokecolor="#b2a1c7 [1943]" strokeweight="1pt">
              <v:stroke endarrow="block"/>
              <v:shadow type="perspective" color="#3f3151 [1607]" opacity=".5" offset="1pt" offset2="-3pt"/>
            </v:shape>
            <v:shape id="_x0000_s2035" type="#_x0000_t32" style="position:absolute;left:8640;top:7110;width:0;height:502" o:connectortype="straight" strokecolor="#b2a1c7 [1943]" strokeweight="1pt">
              <v:stroke endarrow="block"/>
              <v:shadow type="perspective" color="#3f3151 [1607]" opacity=".5" offset="1pt" offset2="-3pt"/>
            </v:shape>
            <v:shape id="_x0000_s2036" type="#_x0000_t32" style="position:absolute;left:4200;top:8137;width:0;height:375" o:connectortype="straight" strokecolor="#b2a1c7 [1943]" strokeweight="1pt">
              <v:stroke endarrow="block"/>
              <v:shadow type="perspective" color="#3f3151 [1607]" opacity=".5" offset="1pt" offset2="-3pt"/>
            </v:shape>
            <v:shape id="_x0000_s2038" type="#_x0000_t32" style="position:absolute;left:4530;top:9067;width:0;height:360" o:connectortype="straight" strokecolor="#b2a1c7 [1943]" strokeweight="1pt">
              <v:stroke endarrow="block"/>
              <v:shadow type="perspective" color="#3f3151 [1607]" opacity=".5" offset="1pt" offset2="-3pt"/>
            </v:shape>
            <v:shape id="_x0000_s2039" type="#_x0000_t32" style="position:absolute;left:8745;top:9007;width:0;height:420" o:connectortype="straight" strokecolor="#b2a1c7 [1943]" strokeweight="1pt">
              <v:stroke endarrow="block"/>
              <v:shadow type="perspective" color="#3f3151 [1607]" opacity=".5" offset="1pt" offset2="-3pt"/>
            </v:shape>
            <v:shape id="_x0000_s2041" type="#_x0000_t32" style="position:absolute;left:4530;top:10260;width:0;height:360" o:connectortype="straight" strokecolor="#b2a1c7 [1943]" strokeweight="1pt">
              <v:stroke endarrow="block"/>
              <v:shadow type="perspective" color="#3f3151 [1607]" opacity=".5" offset="1pt" offset2="-3pt"/>
            </v:shape>
            <v:shape id="_x0000_s2042" type="#_x0000_t32" style="position:absolute;left:8655;top:10260;width:0;height:1290" o:connectortype="straight" strokecolor="#b2a1c7 [1943]" strokeweight="1pt">
              <v:stroke endarrow="block"/>
              <v:shadow type="perspective" color="#3f3151 [1607]" opacity=".5" offset="1pt" offset2="-3pt"/>
            </v:shape>
            <v:shape id="_x0000_s2043" type="#_x0000_t32" style="position:absolute;left:4530;top:11175;width:0;height:375" o:connectortype="straight" strokecolor="#b2a1c7 [1943]" strokeweight="1pt">
              <v:stroke endarrow="block"/>
              <v:shadow type="perspective" color="#3f3151 [1607]" opacity=".5" offset="1pt" offset2="-3pt"/>
            </v:shape>
            <v:rect id="_x0000_s2044" style="position:absolute;left:2760;top:12390;width:3495;height:420" fillcolor="#b2a1c7 [1943]" strokecolor="#b2a1c7 [1943]" strokeweight="1pt">
              <v:fill color2="#e5dfec [663]" angle="-45" focus="-50%" type="gradient"/>
              <v:shadow type="perspective" color="#3f3151 [1607]" opacity=".5" offset="1pt" offset2="-3pt"/>
              <v:textbox style="mso-next-textbox:#_x0000_s2044">
                <w:txbxContent>
                  <w:p w:rsidR="00DD39EB" w:rsidRPr="00843188" w:rsidRDefault="00DD39EB" w:rsidP="00FE3738">
                    <w:pPr>
                      <w:rPr>
                        <w:sz w:val="20"/>
                        <w:szCs w:val="20"/>
                      </w:rPr>
                    </w:pPr>
                    <w:r w:rsidRPr="00843188">
                      <w:rPr>
                        <w:sz w:val="20"/>
                        <w:szCs w:val="20"/>
                      </w:rPr>
                      <w:t>Evaluation Review and Approval</w:t>
                    </w:r>
                  </w:p>
                </w:txbxContent>
              </v:textbox>
            </v:rect>
            <v:shape id="_x0000_s2045" type="#_x0000_t32" style="position:absolute;left:4530;top:12030;width:0;height:360" o:connectortype="straight" strokecolor="#b2a1c7 [1943]" strokeweight="1pt">
              <v:stroke endarrow="block"/>
              <v:shadow type="perspective" color="#3f3151 [1607]" opacity=".5" offset="1pt" offset2="-3pt"/>
            </v:shape>
            <v:rect id="_x0000_s2046" style="position:absolute;left:2760;top:13260;width:3495;height:450" fillcolor="#b2a1c7 [1943]" strokecolor="#b2a1c7 [1943]" strokeweight="1pt">
              <v:fill color2="#e5dfec [663]" angle="-45" focus="-50%" type="gradient"/>
              <v:shadow type="perspective" color="#3f3151 [1607]" opacity=".5" offset="1pt" offset2="-3pt"/>
              <v:textbox style="mso-next-textbox:#_x0000_s2046">
                <w:txbxContent>
                  <w:p w:rsidR="00DD39EB" w:rsidRPr="00843188" w:rsidRDefault="00DD39EB" w:rsidP="00B967DE">
                    <w:pPr>
                      <w:rPr>
                        <w:sz w:val="20"/>
                        <w:szCs w:val="20"/>
                      </w:rPr>
                    </w:pPr>
                    <w:r w:rsidRPr="00843188">
                      <w:rPr>
                        <w:sz w:val="20"/>
                        <w:szCs w:val="20"/>
                      </w:rPr>
                      <w:t>Notification of Award of Contract</w:t>
                    </w:r>
                  </w:p>
                </w:txbxContent>
              </v:textbox>
            </v:rect>
            <v:shape id="_x0000_s2047" type="#_x0000_t32" style="position:absolute;left:4440;top:12810;width:0;height:450" o:connectortype="straight" strokecolor="#b2a1c7 [1943]" strokeweight="1pt">
              <v:stroke endarrow="block"/>
              <v:shadow type="perspective" color="#3f3151 [1607]" opacity=".5" offset="1pt" offset2="-3pt"/>
            </v:shape>
            <v:rect id="_x0000_s3072" style="position:absolute;left:4530;top:14055;width:3825;height:450" fillcolor="#b2a1c7 [1943]" strokecolor="#b2a1c7 [1943]" strokeweight="1pt">
              <v:fill color2="#e5dfec [663]" angle="-45" focus="-50%" type="gradient"/>
              <v:shadow type="perspective" color="#3f3151 [1607]" opacity=".5" offset="1pt" offset2="-3pt"/>
              <v:textbox style="mso-next-textbox:#_x0000_s3072">
                <w:txbxContent>
                  <w:p w:rsidR="00DD39EB" w:rsidRPr="00843188" w:rsidRDefault="00DD39EB" w:rsidP="004163C0">
                    <w:pPr>
                      <w:rPr>
                        <w:sz w:val="20"/>
                        <w:szCs w:val="20"/>
                      </w:rPr>
                    </w:pPr>
                    <w:r w:rsidRPr="00843188">
                      <w:rPr>
                        <w:sz w:val="20"/>
                        <w:szCs w:val="20"/>
                      </w:rPr>
                      <w:t>Contract Management &amp; Execution</w:t>
                    </w:r>
                  </w:p>
                </w:txbxContent>
              </v:textbox>
            </v:rect>
            <v:rect id="_x0000_s3073" style="position:absolute;left:7935;top:13215;width:1905;height:450" fillcolor="#b2a1c7 [1943]" strokecolor="#b2a1c7 [1943]" strokeweight="1pt">
              <v:fill color2="#e5dfec [663]" angle="-45" focus="-50%" type="gradient"/>
              <v:shadow type="perspective" color="#3f3151 [1607]" opacity=".5" offset="1pt" offset2="-3pt"/>
              <v:textbox style="mso-next-textbox:#_x0000_s3073">
                <w:txbxContent>
                  <w:p w:rsidR="00DD39EB" w:rsidRPr="00843188" w:rsidRDefault="00DD39EB" w:rsidP="004163C0">
                    <w:pPr>
                      <w:rPr>
                        <w:sz w:val="20"/>
                        <w:szCs w:val="20"/>
                      </w:rPr>
                    </w:pPr>
                    <w:r w:rsidRPr="00843188">
                      <w:rPr>
                        <w:sz w:val="20"/>
                        <w:szCs w:val="20"/>
                      </w:rPr>
                      <w:t>Purchase Order</w:t>
                    </w:r>
                  </w:p>
                </w:txbxContent>
              </v:textbox>
            </v:rect>
            <v:shape id="_x0000_s3074" type="#_x0000_t32" style="position:absolute;left:8746;top:11970;width:0;height:1245" o:connectortype="straight" strokecolor="#b2a1c7 [1943]" strokeweight="1pt">
              <v:stroke endarrow="block"/>
              <v:shadow type="perspective" color="#3f3151 [1607]" opacity=".5" offset="1pt" offset2="-3pt"/>
            </v:shape>
            <v:shape id="_x0000_s3075" type="#_x0000_t32" style="position:absolute;left:4530;top:13710;width:1035;height:345" o:connectortype="straight" strokecolor="#b2a1c7 [1943]" strokeweight="1pt">
              <v:stroke endarrow="block"/>
              <v:shadow type="perspective" color="#3f3151 [1607]" opacity=".5" offset="1pt" offset2="-3pt"/>
            </v:shape>
            <v:shape id="_x0000_s3076" type="#_x0000_t32" style="position:absolute;left:7455;top:13665;width:1291;height:390;flip:x" o:connectortype="straight" strokecolor="#b2a1c7 [1943]" strokeweight="1pt">
              <v:stroke endarrow="block"/>
              <v:shadow type="perspective" color="#3f3151 [1607]" opacity=".5" offset="1pt" offset2="-3pt"/>
            </v:shape>
          </v:group>
        </w:pict>
      </w:r>
    </w:p>
    <w:p w:rsidR="000D752D" w:rsidRDefault="0071754F" w:rsidP="00933A9F">
      <w:pPr>
        <w:spacing w:line="240" w:lineRule="auto"/>
      </w:pPr>
      <w:r>
        <w:t>Step-1</w:t>
      </w:r>
    </w:p>
    <w:p w:rsidR="000D752D" w:rsidRDefault="000D752D" w:rsidP="00933A9F">
      <w:pPr>
        <w:spacing w:line="240" w:lineRule="auto"/>
      </w:pPr>
    </w:p>
    <w:p w:rsidR="00CA0A4D" w:rsidRDefault="00CA0A4D" w:rsidP="00933A9F">
      <w:pPr>
        <w:spacing w:line="240" w:lineRule="auto"/>
      </w:pPr>
    </w:p>
    <w:p w:rsidR="00CA0A4D" w:rsidRDefault="00CA0A4D" w:rsidP="00933A9F">
      <w:pPr>
        <w:spacing w:line="240" w:lineRule="auto"/>
      </w:pPr>
    </w:p>
    <w:p w:rsidR="00CA0A4D" w:rsidRDefault="00CA0A4D" w:rsidP="00933A9F">
      <w:pPr>
        <w:spacing w:line="240" w:lineRule="auto"/>
      </w:pPr>
    </w:p>
    <w:p w:rsidR="00933A9F" w:rsidRDefault="00933A9F" w:rsidP="00933A9F">
      <w:pPr>
        <w:spacing w:line="240" w:lineRule="auto"/>
      </w:pPr>
    </w:p>
    <w:p w:rsidR="00933A9F" w:rsidRDefault="00933A9F" w:rsidP="00933A9F">
      <w:pPr>
        <w:spacing w:line="240" w:lineRule="auto"/>
      </w:pPr>
    </w:p>
    <w:p w:rsidR="00CA0A4D" w:rsidRDefault="00DA77A7" w:rsidP="00933A9F">
      <w:pPr>
        <w:spacing w:line="240" w:lineRule="auto"/>
      </w:pPr>
      <w:r>
        <w:t>Step-2</w:t>
      </w:r>
    </w:p>
    <w:p w:rsidR="00D71311" w:rsidRDefault="00D71311" w:rsidP="00933A9F">
      <w:pPr>
        <w:spacing w:line="240" w:lineRule="auto"/>
      </w:pPr>
    </w:p>
    <w:p w:rsidR="00D71311" w:rsidRDefault="00D71311" w:rsidP="00933A9F">
      <w:pPr>
        <w:spacing w:line="240" w:lineRule="auto"/>
      </w:pPr>
    </w:p>
    <w:p w:rsidR="00A40E83" w:rsidRDefault="00A40E83" w:rsidP="00933A9F">
      <w:pPr>
        <w:spacing w:line="240" w:lineRule="auto"/>
      </w:pPr>
    </w:p>
    <w:p w:rsidR="00A40E83" w:rsidRDefault="00A40E83" w:rsidP="00933A9F">
      <w:pPr>
        <w:spacing w:line="240" w:lineRule="auto"/>
      </w:pPr>
    </w:p>
    <w:p w:rsidR="00D71311" w:rsidRDefault="00D71311" w:rsidP="00933A9F">
      <w:pPr>
        <w:spacing w:line="240" w:lineRule="auto"/>
      </w:pPr>
    </w:p>
    <w:p w:rsidR="00933A9F" w:rsidRDefault="00933A9F" w:rsidP="00933A9F">
      <w:pPr>
        <w:spacing w:line="240" w:lineRule="auto"/>
      </w:pPr>
    </w:p>
    <w:p w:rsidR="00933A9F" w:rsidRDefault="00933A9F" w:rsidP="00933A9F">
      <w:pPr>
        <w:spacing w:line="240" w:lineRule="auto"/>
      </w:pPr>
    </w:p>
    <w:p w:rsidR="00933A9F" w:rsidRDefault="00933A9F" w:rsidP="00933A9F">
      <w:pPr>
        <w:spacing w:line="240" w:lineRule="auto"/>
      </w:pPr>
    </w:p>
    <w:p w:rsidR="00D71311" w:rsidRDefault="00696FD7" w:rsidP="00933A9F">
      <w:pPr>
        <w:spacing w:line="240" w:lineRule="auto"/>
      </w:pPr>
      <w:r>
        <w:rPr>
          <w:noProof/>
        </w:rPr>
        <w:pict>
          <v:shape id="_x0000_s2037" type="#_x0000_t32" style="position:absolute;left:0;text-align:left;margin-left:5in;margin-top:3.05pt;width:0;height:19.5pt;z-index:252430336" o:connectortype="straight">
            <v:stroke endarrow="block"/>
          </v:shape>
        </w:pict>
      </w:r>
      <w:r w:rsidR="00192619">
        <w:t>Step-3</w:t>
      </w:r>
    </w:p>
    <w:p w:rsidR="00D71311" w:rsidRDefault="00D71311" w:rsidP="00933A9F">
      <w:pPr>
        <w:spacing w:line="240" w:lineRule="auto"/>
      </w:pPr>
    </w:p>
    <w:p w:rsidR="00AC40C7" w:rsidRDefault="00AC40C7" w:rsidP="00933A9F">
      <w:pPr>
        <w:spacing w:line="240" w:lineRule="auto"/>
      </w:pPr>
    </w:p>
    <w:p w:rsidR="00933A9F" w:rsidRDefault="00933A9F" w:rsidP="00933A9F">
      <w:pPr>
        <w:spacing w:line="240" w:lineRule="auto"/>
      </w:pPr>
    </w:p>
    <w:p w:rsidR="00D238BC" w:rsidRDefault="00D238BC" w:rsidP="00933A9F">
      <w:pPr>
        <w:spacing w:line="240" w:lineRule="auto"/>
      </w:pPr>
    </w:p>
    <w:p w:rsidR="00516E8C" w:rsidRDefault="004C646D" w:rsidP="00933A9F">
      <w:pPr>
        <w:spacing w:line="240" w:lineRule="auto"/>
      </w:pPr>
      <w:r>
        <w:t>Step-4</w:t>
      </w:r>
    </w:p>
    <w:p w:rsidR="00516E8C" w:rsidRDefault="00516E8C" w:rsidP="00933A9F">
      <w:pPr>
        <w:spacing w:line="240" w:lineRule="auto"/>
      </w:pPr>
    </w:p>
    <w:p w:rsidR="00516E8C" w:rsidRDefault="00516E8C" w:rsidP="00933A9F">
      <w:pPr>
        <w:spacing w:line="240" w:lineRule="auto"/>
      </w:pPr>
    </w:p>
    <w:p w:rsidR="00516E8C" w:rsidRDefault="00516E8C" w:rsidP="00933A9F">
      <w:pPr>
        <w:spacing w:line="240" w:lineRule="auto"/>
      </w:pPr>
    </w:p>
    <w:p w:rsidR="00CA0A4D" w:rsidRDefault="004C646D" w:rsidP="00933A9F">
      <w:pPr>
        <w:spacing w:line="240" w:lineRule="auto"/>
      </w:pPr>
      <w:r>
        <w:t>Step-5</w:t>
      </w:r>
    </w:p>
    <w:p w:rsidR="00CA0A4D" w:rsidRDefault="00CA0A4D" w:rsidP="00933A9F">
      <w:pPr>
        <w:spacing w:line="240" w:lineRule="auto"/>
      </w:pPr>
    </w:p>
    <w:p w:rsidR="00933A9F" w:rsidRDefault="00933A9F" w:rsidP="00933A9F">
      <w:pPr>
        <w:spacing w:line="240" w:lineRule="auto"/>
      </w:pPr>
    </w:p>
    <w:p w:rsidR="00BE4083" w:rsidRDefault="00866031" w:rsidP="00933A9F">
      <w:pPr>
        <w:spacing w:line="240" w:lineRule="auto"/>
      </w:pPr>
      <w:r>
        <w:t>Step-6</w:t>
      </w:r>
    </w:p>
    <w:p w:rsidR="00933A9F" w:rsidRDefault="00933A9F" w:rsidP="00933A9F">
      <w:pPr>
        <w:spacing w:line="240" w:lineRule="auto"/>
      </w:pPr>
    </w:p>
    <w:p w:rsidR="00933A9F" w:rsidRDefault="00933A9F" w:rsidP="00933A9F">
      <w:pPr>
        <w:spacing w:line="240" w:lineRule="auto"/>
      </w:pPr>
    </w:p>
    <w:p w:rsidR="00BE4083" w:rsidRDefault="00866031" w:rsidP="00933A9F">
      <w:pPr>
        <w:spacing w:line="240" w:lineRule="auto"/>
      </w:pPr>
      <w:r>
        <w:t>Step-7</w:t>
      </w:r>
    </w:p>
    <w:p w:rsidR="00BE4083" w:rsidRDefault="00BE4083" w:rsidP="00933A9F">
      <w:pPr>
        <w:spacing w:line="240" w:lineRule="auto"/>
      </w:pPr>
    </w:p>
    <w:p w:rsidR="00933A9F" w:rsidRDefault="00933A9F" w:rsidP="00933A9F">
      <w:pPr>
        <w:spacing w:line="240" w:lineRule="auto"/>
      </w:pPr>
    </w:p>
    <w:p w:rsidR="00BE4083" w:rsidRPr="00516E8C" w:rsidRDefault="00866031" w:rsidP="00933A9F">
      <w:pPr>
        <w:spacing w:line="240" w:lineRule="auto"/>
      </w:pPr>
      <w:r>
        <w:t>Step-8</w:t>
      </w:r>
    </w:p>
    <w:p w:rsidR="00BE4083" w:rsidRDefault="00BE4083" w:rsidP="00933A9F">
      <w:pPr>
        <w:spacing w:line="240" w:lineRule="auto"/>
      </w:pPr>
    </w:p>
    <w:p w:rsidR="00BE4083" w:rsidRDefault="00BE4083" w:rsidP="00933A9F">
      <w:pPr>
        <w:spacing w:line="240" w:lineRule="auto"/>
      </w:pPr>
    </w:p>
    <w:p w:rsidR="00933A9F" w:rsidRDefault="00933A9F" w:rsidP="00933A9F">
      <w:pPr>
        <w:spacing w:line="240" w:lineRule="auto"/>
      </w:pPr>
    </w:p>
    <w:p w:rsidR="00BE4083" w:rsidRDefault="00D746E1" w:rsidP="00933A9F">
      <w:pPr>
        <w:spacing w:line="240" w:lineRule="auto"/>
      </w:pPr>
      <w:r>
        <w:t>Step-9</w:t>
      </w:r>
    </w:p>
    <w:p w:rsidR="00BE4083" w:rsidRDefault="00BE4083" w:rsidP="00BE4083"/>
    <w:p w:rsidR="00BE4083" w:rsidRDefault="004513B9" w:rsidP="004513B9">
      <w:pPr>
        <w:pStyle w:val="Caption"/>
        <w:rPr>
          <w:lang w:val="en-GB"/>
        </w:rPr>
      </w:pPr>
      <w:bookmarkStart w:id="89" w:name="_Toc531653280"/>
      <w:r>
        <w:t xml:space="preserve">Figure </w:t>
      </w:r>
      <w:r w:rsidR="00696FD7">
        <w:fldChar w:fldCharType="begin"/>
      </w:r>
      <w:r w:rsidR="00696FD7">
        <w:instrText xml:space="preserve"> STYLEREF 1 \s </w:instrText>
      </w:r>
      <w:r w:rsidR="00696FD7">
        <w:fldChar w:fldCharType="separate"/>
      </w:r>
      <w:r w:rsidR="00DD39EB">
        <w:rPr>
          <w:noProof/>
        </w:rPr>
        <w:t>3</w:t>
      </w:r>
      <w:r w:rsidR="00696FD7">
        <w:rPr>
          <w:noProof/>
        </w:rPr>
        <w:fldChar w:fldCharType="end"/>
      </w:r>
      <w:r w:rsidR="00336FE6">
        <w:noBreakHyphen/>
      </w:r>
      <w:r w:rsidR="00696FD7">
        <w:fldChar w:fldCharType="begin"/>
      </w:r>
      <w:r w:rsidR="00696FD7">
        <w:instrText xml:space="preserve"> SEQ Figure \* ARABIC \s 1 </w:instrText>
      </w:r>
      <w:r w:rsidR="00696FD7">
        <w:fldChar w:fldCharType="separate"/>
      </w:r>
      <w:r w:rsidR="00DD39EB">
        <w:rPr>
          <w:noProof/>
        </w:rPr>
        <w:t>1</w:t>
      </w:r>
      <w:r w:rsidR="00696FD7">
        <w:rPr>
          <w:noProof/>
        </w:rPr>
        <w:fldChar w:fldCharType="end"/>
      </w:r>
      <w:r>
        <w:t xml:space="preserve">: </w:t>
      </w:r>
      <w:r w:rsidRPr="00E63CB5">
        <w:t xml:space="preserve">Flow </w:t>
      </w:r>
      <w:r w:rsidR="00933A9F" w:rsidRPr="00E63CB5">
        <w:t>chart-procurement process for the acquisition of goods, services and works</w:t>
      </w:r>
      <w:bookmarkEnd w:id="89"/>
    </w:p>
    <w:p w:rsidR="003576AC" w:rsidRPr="003576AC" w:rsidRDefault="00DB22AB" w:rsidP="00843188">
      <w:pPr>
        <w:pStyle w:val="Heading2"/>
        <w:rPr>
          <w:rFonts w:eastAsia="MS PGothic"/>
        </w:rPr>
      </w:pPr>
      <w:bookmarkStart w:id="90" w:name="_Toc531653159"/>
      <w:r w:rsidRPr="00896E54">
        <w:lastRenderedPageBreak/>
        <w:t>methods of procurement</w:t>
      </w:r>
      <w:bookmarkEnd w:id="90"/>
    </w:p>
    <w:p w:rsidR="00FF3C7F" w:rsidRDefault="00FF3C7F" w:rsidP="00FF3C7F">
      <w:pPr>
        <w:tabs>
          <w:tab w:val="left" w:pos="1695"/>
        </w:tabs>
      </w:pPr>
      <w:r w:rsidRPr="00896E54">
        <w:t xml:space="preserve">There are six methods of procurement according to “The </w:t>
      </w:r>
      <w:r>
        <w:t xml:space="preserve">FDRE, </w:t>
      </w:r>
      <w:r w:rsidRPr="00896E54">
        <w:t>Ministry of Finance and Economic Development Procurement Directives</w:t>
      </w:r>
      <w:r>
        <w:t>, 2010</w:t>
      </w:r>
      <w:r w:rsidRPr="00896E54">
        <w:t>”. These are</w:t>
      </w:r>
    </w:p>
    <w:p w:rsidR="00843188" w:rsidRPr="00896E54" w:rsidRDefault="00843188" w:rsidP="00FF3C7F">
      <w:pPr>
        <w:tabs>
          <w:tab w:val="left" w:pos="1695"/>
        </w:tabs>
      </w:pPr>
    </w:p>
    <w:p w:rsidR="00FF3C7F" w:rsidRPr="00896E54" w:rsidRDefault="00FB68C2" w:rsidP="00463A37">
      <w:pPr>
        <w:pStyle w:val="BodyTextIndent"/>
        <w:numPr>
          <w:ilvl w:val="1"/>
          <w:numId w:val="56"/>
        </w:numPr>
        <w:tabs>
          <w:tab w:val="clear" w:pos="1935"/>
        </w:tabs>
        <w:spacing w:line="240" w:lineRule="auto"/>
        <w:ind w:left="1080"/>
        <w:rPr>
          <w:rFonts w:cs="Arial"/>
        </w:rPr>
      </w:pPr>
      <w:r w:rsidRPr="00896E54">
        <w:rPr>
          <w:rFonts w:cs="Arial"/>
        </w:rPr>
        <w:t>Open bidding</w:t>
      </w:r>
      <w:r w:rsidR="00FF3C7F" w:rsidRPr="00896E54">
        <w:rPr>
          <w:rFonts w:cs="Arial"/>
        </w:rPr>
        <w:t xml:space="preserve"> </w:t>
      </w:r>
    </w:p>
    <w:p w:rsidR="00FF3C7F" w:rsidRPr="00896E54" w:rsidRDefault="00FF3C7F" w:rsidP="00463A37">
      <w:pPr>
        <w:pStyle w:val="BodyTextIndent"/>
        <w:numPr>
          <w:ilvl w:val="1"/>
          <w:numId w:val="56"/>
        </w:numPr>
        <w:tabs>
          <w:tab w:val="clear" w:pos="1935"/>
        </w:tabs>
        <w:spacing w:line="240" w:lineRule="auto"/>
        <w:ind w:left="1080"/>
        <w:rPr>
          <w:rFonts w:cs="Arial"/>
        </w:rPr>
      </w:pPr>
      <w:r w:rsidRPr="00896E54">
        <w:rPr>
          <w:rFonts w:cs="Arial"/>
        </w:rPr>
        <w:t>Two-</w:t>
      </w:r>
      <w:r w:rsidR="00FB68C2" w:rsidRPr="00896E54">
        <w:rPr>
          <w:rFonts w:cs="Arial"/>
        </w:rPr>
        <w:t>stage bidding</w:t>
      </w:r>
    </w:p>
    <w:p w:rsidR="00FF3C7F" w:rsidRPr="00896E54" w:rsidRDefault="00FF3C7F" w:rsidP="00463A37">
      <w:pPr>
        <w:pStyle w:val="BodyTextIndent"/>
        <w:numPr>
          <w:ilvl w:val="1"/>
          <w:numId w:val="56"/>
        </w:numPr>
        <w:tabs>
          <w:tab w:val="clear" w:pos="1935"/>
        </w:tabs>
        <w:spacing w:line="240" w:lineRule="auto"/>
        <w:ind w:left="1080"/>
        <w:rPr>
          <w:rFonts w:cs="Arial"/>
        </w:rPr>
      </w:pPr>
      <w:r w:rsidRPr="00896E54">
        <w:rPr>
          <w:rFonts w:cs="Arial"/>
        </w:rPr>
        <w:t>Request for proposals</w:t>
      </w:r>
    </w:p>
    <w:p w:rsidR="00FF3C7F" w:rsidRPr="00896E54" w:rsidRDefault="00FF3C7F" w:rsidP="00463A37">
      <w:pPr>
        <w:pStyle w:val="BodyTextIndent"/>
        <w:numPr>
          <w:ilvl w:val="1"/>
          <w:numId w:val="56"/>
        </w:numPr>
        <w:tabs>
          <w:tab w:val="clear" w:pos="1935"/>
        </w:tabs>
        <w:spacing w:line="240" w:lineRule="auto"/>
        <w:ind w:left="1080"/>
        <w:rPr>
          <w:rFonts w:cs="Arial"/>
        </w:rPr>
      </w:pPr>
      <w:r w:rsidRPr="00896E54">
        <w:rPr>
          <w:rFonts w:cs="Arial"/>
        </w:rPr>
        <w:t xml:space="preserve">Restricted bidding </w:t>
      </w:r>
    </w:p>
    <w:p w:rsidR="00FF3C7F" w:rsidRPr="00896E54" w:rsidRDefault="00FF3C7F" w:rsidP="00463A37">
      <w:pPr>
        <w:pStyle w:val="BodyTextIndent"/>
        <w:numPr>
          <w:ilvl w:val="1"/>
          <w:numId w:val="56"/>
        </w:numPr>
        <w:tabs>
          <w:tab w:val="clear" w:pos="1935"/>
        </w:tabs>
        <w:spacing w:line="240" w:lineRule="auto"/>
        <w:ind w:left="1080"/>
        <w:rPr>
          <w:rFonts w:cs="Arial"/>
        </w:rPr>
      </w:pPr>
      <w:r w:rsidRPr="00896E54">
        <w:rPr>
          <w:rFonts w:cs="Arial"/>
        </w:rPr>
        <w:t xml:space="preserve">Request for quotations; and </w:t>
      </w:r>
    </w:p>
    <w:p w:rsidR="00FF3C7F" w:rsidRPr="00896E54" w:rsidRDefault="00FF3C7F" w:rsidP="00463A37">
      <w:pPr>
        <w:pStyle w:val="BodyTextIndent"/>
        <w:numPr>
          <w:ilvl w:val="1"/>
          <w:numId w:val="56"/>
        </w:numPr>
        <w:tabs>
          <w:tab w:val="clear" w:pos="1935"/>
        </w:tabs>
        <w:spacing w:line="240" w:lineRule="auto"/>
        <w:ind w:left="1080"/>
        <w:rPr>
          <w:rFonts w:cs="Arial"/>
        </w:rPr>
      </w:pPr>
      <w:r w:rsidRPr="00896E54">
        <w:rPr>
          <w:rFonts w:cs="Arial"/>
        </w:rPr>
        <w:t>Direct procurement</w:t>
      </w:r>
    </w:p>
    <w:p w:rsidR="00843188" w:rsidRDefault="00843188" w:rsidP="00A452A4">
      <w:pPr>
        <w:rPr>
          <w:lang w:val="en-GB"/>
        </w:rPr>
      </w:pPr>
    </w:p>
    <w:p w:rsidR="00E5612E" w:rsidRDefault="007764C2" w:rsidP="00A452A4">
      <w:r>
        <w:rPr>
          <w:lang w:val="en-GB"/>
        </w:rPr>
        <w:t xml:space="preserve">For detail refer the </w:t>
      </w:r>
      <w:r w:rsidR="00D50E4D" w:rsidRPr="00896E54">
        <w:t>Procurement Directives</w:t>
      </w:r>
      <w:r>
        <w:t xml:space="preserve"> and Guidelines of </w:t>
      </w:r>
      <w:r w:rsidRPr="00896E54">
        <w:t xml:space="preserve">The </w:t>
      </w:r>
      <w:r>
        <w:t xml:space="preserve">FDRE, </w:t>
      </w:r>
      <w:r w:rsidRPr="00896E54">
        <w:t>Ministry of Finance and Economic Development</w:t>
      </w:r>
      <w:r w:rsidR="004E4AB4">
        <w:t xml:space="preserve"> as well as International Financing Institution such as </w:t>
      </w:r>
      <w:r w:rsidR="004E4AB4" w:rsidRPr="00401FA1">
        <w:rPr>
          <w:szCs w:val="24"/>
        </w:rPr>
        <w:t>Multilateral Development</w:t>
      </w:r>
      <w:r w:rsidR="004E4AB4">
        <w:t xml:space="preserve"> Partners and Bi</w:t>
      </w:r>
      <w:r w:rsidR="004E4AB4" w:rsidRPr="00401FA1">
        <w:rPr>
          <w:szCs w:val="24"/>
        </w:rPr>
        <w:t>lateral Development</w:t>
      </w:r>
      <w:r w:rsidR="004E4AB4">
        <w:t xml:space="preserve"> Partners</w:t>
      </w:r>
      <w:r>
        <w:t xml:space="preserve"> as appropriate.  </w:t>
      </w:r>
    </w:p>
    <w:p w:rsidR="00E5612E" w:rsidRDefault="00E5612E">
      <w:pPr>
        <w:spacing w:after="200"/>
        <w:jc w:val="left"/>
      </w:pPr>
      <w:r>
        <w:br w:type="page"/>
      </w:r>
    </w:p>
    <w:p w:rsidR="00BE4083" w:rsidRDefault="00BE4083" w:rsidP="00A452A4">
      <w:pPr>
        <w:rPr>
          <w:lang w:val="en-GB"/>
        </w:rPr>
      </w:pPr>
    </w:p>
    <w:p w:rsidR="00600230" w:rsidRPr="0073118E" w:rsidRDefault="003F7481" w:rsidP="00D922B1">
      <w:pPr>
        <w:pStyle w:val="Heading1"/>
      </w:pPr>
      <w:bookmarkStart w:id="91" w:name="_Toc531653160"/>
      <w:r w:rsidRPr="0073118E">
        <w:lastRenderedPageBreak/>
        <w:t>CO</w:t>
      </w:r>
      <w:r w:rsidR="007359E3" w:rsidRPr="0073118E">
        <w:t xml:space="preserve">NTRACT </w:t>
      </w:r>
      <w:r w:rsidR="00836959">
        <w:t xml:space="preserve">Agremments </w:t>
      </w:r>
      <w:r w:rsidR="007359E3" w:rsidRPr="0073118E">
        <w:t xml:space="preserve">IN SMALL SCALE IRRIGATION </w:t>
      </w:r>
      <w:r w:rsidR="00D2637F">
        <w:t>Development</w:t>
      </w:r>
      <w:bookmarkEnd w:id="91"/>
    </w:p>
    <w:p w:rsidR="001600A4" w:rsidRDefault="00C00133" w:rsidP="0073118E">
      <w:r w:rsidRPr="00BA7072">
        <w:t xml:space="preserve">There </w:t>
      </w:r>
      <w:r w:rsidR="00836959">
        <w:t>are different types of contract agreements</w:t>
      </w:r>
      <w:r w:rsidRPr="00BA7072">
        <w:t xml:space="preserve"> that small scale irrigation </w:t>
      </w:r>
      <w:r w:rsidR="00D2637F">
        <w:t>development</w:t>
      </w:r>
      <w:r w:rsidRPr="00BA7072">
        <w:t xml:space="preserve"> owner/employer/client enter with project </w:t>
      </w:r>
      <w:r w:rsidR="007C7C66" w:rsidRPr="00BA7072">
        <w:t>implementer's consultant</w:t>
      </w:r>
      <w:r w:rsidR="00836959">
        <w:t>,</w:t>
      </w:r>
      <w:r w:rsidRPr="00BA7072">
        <w:t xml:space="preserve"> contractor</w:t>
      </w:r>
      <w:r w:rsidR="00836959">
        <w:t xml:space="preserve"> and/or </w:t>
      </w:r>
      <w:r w:rsidR="007C7C66">
        <w:t>supplier</w:t>
      </w:r>
      <w:r w:rsidR="007C7C66" w:rsidRPr="00BA7072">
        <w:t>. These</w:t>
      </w:r>
      <w:r w:rsidR="001600A4" w:rsidRPr="00BA7072">
        <w:t xml:space="preserve"> are: -</w:t>
      </w:r>
    </w:p>
    <w:p w:rsidR="0073118E" w:rsidRPr="00BA7072" w:rsidRDefault="0073118E" w:rsidP="0001523A">
      <w:pPr>
        <w:spacing w:line="120" w:lineRule="auto"/>
      </w:pPr>
    </w:p>
    <w:p w:rsidR="00C00133" w:rsidRPr="00BA7072" w:rsidRDefault="00696FD7" w:rsidP="00C00133">
      <w:pPr>
        <w:rPr>
          <w:sz w:val="24"/>
          <w:szCs w:val="24"/>
        </w:rPr>
      </w:pPr>
      <w:r>
        <w:rPr>
          <w:noProof/>
        </w:rPr>
        <w:pict>
          <v:group id="_x0000_s3467" style="position:absolute;left:0;text-align:left;margin-left:-4.9pt;margin-top:2.25pt;width:477.4pt;height:209.55pt;z-index:252410368" coordorigin="1054,3687" coordsize="9548,4191">
            <v:shape id="_x0000_s1084" type="#_x0000_t32" style="position:absolute;left:5772;top:4200;width:1;height:351" o:connectortype="straight" strokecolor="#5f497a [2407]" strokeweight="2pt">
              <v:shadow type="perspective" color="#3f3151 [1607]" offset="1pt" offset2="-3pt"/>
            </v:shape>
            <v:rect id="_x0000_s1079" style="position:absolute;left:3295;top:3687;width:5762;height:472" fillcolor="#92cddc [1944]" strokecolor="#4bacc6 [3208]" strokeweight="1pt">
              <v:fill color2="#4bacc6 [3208]" focus="50%" type="gradient"/>
              <v:shadow on="t" type="perspective" color="#205867 [1608]" offset="1pt" offset2="-3pt"/>
              <v:textbox style="mso-next-textbox:#_x0000_s1079">
                <w:txbxContent>
                  <w:p w:rsidR="00DD39EB" w:rsidRPr="00064897" w:rsidRDefault="00DD39EB" w:rsidP="006B71B0">
                    <w:pPr>
                      <w:rPr>
                        <w:b/>
                        <w:sz w:val="18"/>
                        <w:szCs w:val="18"/>
                      </w:rPr>
                    </w:pPr>
                    <w:r>
                      <w:rPr>
                        <w:b/>
                        <w:sz w:val="18"/>
                        <w:szCs w:val="18"/>
                      </w:rPr>
                      <w:t>4. Contract Agreements</w:t>
                    </w:r>
                    <w:r w:rsidRPr="00064897">
                      <w:rPr>
                        <w:b/>
                        <w:sz w:val="18"/>
                        <w:szCs w:val="18"/>
                      </w:rPr>
                      <w:t xml:space="preserve"> in S</w:t>
                    </w:r>
                    <w:r>
                      <w:rPr>
                        <w:b/>
                        <w:sz w:val="18"/>
                        <w:szCs w:val="18"/>
                      </w:rPr>
                      <w:t xml:space="preserve">mall </w:t>
                    </w:r>
                    <w:r w:rsidRPr="00064897">
                      <w:rPr>
                        <w:b/>
                        <w:sz w:val="18"/>
                        <w:szCs w:val="18"/>
                      </w:rPr>
                      <w:t>S</w:t>
                    </w:r>
                    <w:r>
                      <w:rPr>
                        <w:b/>
                        <w:sz w:val="18"/>
                        <w:szCs w:val="18"/>
                      </w:rPr>
                      <w:t>cale Irrigation Development</w:t>
                    </w:r>
                  </w:p>
                </w:txbxContent>
              </v:textbox>
            </v:rect>
            <v:rect id="_x0000_s1080" style="position:absolute;left:1054;top:5250;width:2595;height:587" fillcolor="#d99594 [1941]" strokecolor="#c0504d [3205]" strokeweight="1pt">
              <v:fill color2="#c0504d [3205]" focus="50%" type="gradient"/>
              <v:shadow on="t" type="perspective" color="#622423 [1605]" offset="1pt" offset2="-3pt"/>
              <v:textbox style="mso-next-textbox:#_x0000_s1080">
                <w:txbxContent>
                  <w:p w:rsidR="00DD39EB" w:rsidRPr="00064897" w:rsidRDefault="00DD39EB">
                    <w:pPr>
                      <w:rPr>
                        <w:b/>
                        <w:sz w:val="18"/>
                        <w:szCs w:val="18"/>
                      </w:rPr>
                    </w:pPr>
                    <w:r>
                      <w:rPr>
                        <w:b/>
                        <w:sz w:val="18"/>
                        <w:szCs w:val="18"/>
                      </w:rPr>
                      <w:t>4</w:t>
                    </w:r>
                    <w:r w:rsidRPr="00064897">
                      <w:rPr>
                        <w:b/>
                        <w:sz w:val="18"/>
                        <w:szCs w:val="18"/>
                      </w:rPr>
                      <w:t>.1. Consultancy Service Contract</w:t>
                    </w:r>
                    <w:r>
                      <w:rPr>
                        <w:b/>
                        <w:sz w:val="18"/>
                        <w:szCs w:val="18"/>
                      </w:rPr>
                      <w:t xml:space="preserve"> Agreement</w:t>
                    </w:r>
                  </w:p>
                </w:txbxContent>
              </v:textbox>
            </v:rect>
            <v:rect id="_x0000_s1081" style="position:absolute;left:4601;top:5365;width:3141;height:472" fillcolor="#d99594 [1941]" strokecolor="#c0504d [3205]" strokeweight="1pt">
              <v:fill color2="#c0504d [3205]" focus="50%" type="gradient"/>
              <v:shadow on="t" type="perspective" color="#622423 [1605]" offset="1pt" offset2="-3pt"/>
              <v:textbox style="mso-next-textbox:#_x0000_s1081">
                <w:txbxContent>
                  <w:p w:rsidR="00DD39EB" w:rsidRPr="00064897" w:rsidRDefault="00DD39EB">
                    <w:pPr>
                      <w:rPr>
                        <w:b/>
                        <w:sz w:val="18"/>
                        <w:szCs w:val="18"/>
                      </w:rPr>
                    </w:pPr>
                    <w:r>
                      <w:rPr>
                        <w:b/>
                        <w:sz w:val="18"/>
                        <w:szCs w:val="18"/>
                      </w:rPr>
                      <w:t>4</w:t>
                    </w:r>
                    <w:r w:rsidRPr="00064897">
                      <w:rPr>
                        <w:b/>
                        <w:sz w:val="18"/>
                        <w:szCs w:val="18"/>
                      </w:rPr>
                      <w:t>2. Works Contract</w:t>
                    </w:r>
                    <w:r>
                      <w:rPr>
                        <w:b/>
                        <w:sz w:val="18"/>
                        <w:szCs w:val="18"/>
                      </w:rPr>
                      <w:t xml:space="preserve"> Agreement</w:t>
                    </w:r>
                  </w:p>
                </w:txbxContent>
              </v:textbox>
            </v:rect>
            <v:rect id="_x0000_s1082" style="position:absolute;left:8529;top:5337;width:2073;height:632" fillcolor="#d99594 [1941]" strokecolor="#c0504d [3205]" strokeweight="1pt">
              <v:fill color2="#c0504d [3205]" focus="50%" type="gradient"/>
              <v:shadow on="t" type="perspective" color="#622423 [1605]" offset="1pt" offset2="-3pt"/>
              <v:textbox style="mso-next-textbox:#_x0000_s1082">
                <w:txbxContent>
                  <w:p w:rsidR="00DD39EB" w:rsidRPr="00064897" w:rsidRDefault="00DD39EB">
                    <w:pPr>
                      <w:rPr>
                        <w:b/>
                        <w:sz w:val="18"/>
                        <w:szCs w:val="18"/>
                      </w:rPr>
                    </w:pPr>
                    <w:r>
                      <w:rPr>
                        <w:b/>
                        <w:sz w:val="18"/>
                        <w:szCs w:val="18"/>
                      </w:rPr>
                      <w:t>4</w:t>
                    </w:r>
                    <w:r w:rsidRPr="00064897">
                      <w:rPr>
                        <w:b/>
                        <w:sz w:val="18"/>
                        <w:szCs w:val="18"/>
                      </w:rPr>
                      <w:t>.3. Supply Contract</w:t>
                    </w:r>
                    <w:r>
                      <w:rPr>
                        <w:b/>
                        <w:sz w:val="18"/>
                        <w:szCs w:val="18"/>
                      </w:rPr>
                      <w:t xml:space="preserve"> Agreement</w:t>
                    </w:r>
                  </w:p>
                </w:txbxContent>
              </v:textbox>
            </v:rect>
            <v:shape id="_x0000_s1085" type="#_x0000_t32" style="position:absolute;left:2046;top:4627;width:0;height:538" o:connectortype="straight" strokecolor="#5f497a [2407]" strokeweight="2pt"/>
            <v:rect id="_x0000_s1088" style="position:absolute;left:1186;top:7179;width:2762;height:699" fillcolor="#b2a1c7 [1943]" strokecolor="#b2a1c7 [1943]" strokeweight="1pt">
              <v:fill color2="#e5dfec [663]" angle="-45" focus="-50%" type="gradient"/>
              <v:shadow on="t" type="perspective" color="#3f3151 [1607]" opacity=".5" offset="1pt" offset2="-3pt"/>
              <v:textbox style="mso-next-textbox:#_x0000_s1088">
                <w:txbxContent>
                  <w:p w:rsidR="00DD39EB" w:rsidRDefault="00DD39EB" w:rsidP="00AC5BCD">
                    <w:pPr>
                      <w:rPr>
                        <w:b/>
                        <w:sz w:val="18"/>
                        <w:szCs w:val="18"/>
                      </w:rPr>
                    </w:pPr>
                    <w:r>
                      <w:rPr>
                        <w:b/>
                        <w:sz w:val="18"/>
                        <w:szCs w:val="18"/>
                      </w:rPr>
                      <w:t>4</w:t>
                    </w:r>
                    <w:r w:rsidRPr="00064897">
                      <w:rPr>
                        <w:b/>
                        <w:sz w:val="18"/>
                        <w:szCs w:val="18"/>
                      </w:rPr>
                      <w:t xml:space="preserve">.1.1. Study and Design </w:t>
                    </w:r>
                  </w:p>
                  <w:p w:rsidR="00DD39EB" w:rsidRPr="00064897" w:rsidRDefault="00DD39EB" w:rsidP="00AC5BCD">
                    <w:pPr>
                      <w:rPr>
                        <w:b/>
                        <w:sz w:val="18"/>
                        <w:szCs w:val="18"/>
                      </w:rPr>
                    </w:pPr>
                    <w:r w:rsidRPr="00064897">
                      <w:rPr>
                        <w:b/>
                        <w:sz w:val="18"/>
                        <w:szCs w:val="18"/>
                      </w:rPr>
                      <w:t>Service Contract</w:t>
                    </w:r>
                    <w:r>
                      <w:rPr>
                        <w:b/>
                        <w:sz w:val="18"/>
                        <w:szCs w:val="18"/>
                      </w:rPr>
                      <w:t xml:space="preserve"> Agreement</w:t>
                    </w:r>
                  </w:p>
                </w:txbxContent>
              </v:textbox>
            </v:rect>
            <v:rect id="_x0000_s1089" style="position:absolute;left:4889;top:7044;width:3413;height:796" fillcolor="#b2a1c7 [1943]" strokecolor="#b2a1c7 [1943]" strokeweight="1pt">
              <v:fill color2="#e5dfec [663]" angle="-45" focus="-50%" type="gradient"/>
              <v:shadow on="t" type="perspective" color="#3f3151 [1607]" opacity=".5" offset="1pt" offset2="-3pt"/>
              <v:textbox style="mso-next-textbox:#_x0000_s1089">
                <w:txbxContent>
                  <w:p w:rsidR="00DD39EB" w:rsidRPr="00064897" w:rsidRDefault="00DD39EB" w:rsidP="00AC5BCD">
                    <w:pPr>
                      <w:rPr>
                        <w:b/>
                        <w:sz w:val="18"/>
                        <w:szCs w:val="18"/>
                      </w:rPr>
                    </w:pPr>
                    <w:r>
                      <w:rPr>
                        <w:b/>
                        <w:sz w:val="18"/>
                        <w:szCs w:val="18"/>
                      </w:rPr>
                      <w:t>4</w:t>
                    </w:r>
                    <w:r w:rsidRPr="00064897">
                      <w:rPr>
                        <w:b/>
                        <w:sz w:val="18"/>
                        <w:szCs w:val="18"/>
                      </w:rPr>
                      <w:t>.1.2. Contract Administration and Construction Supervision Service Contract</w:t>
                    </w:r>
                    <w:r>
                      <w:rPr>
                        <w:b/>
                        <w:sz w:val="18"/>
                        <w:szCs w:val="18"/>
                      </w:rPr>
                      <w:t xml:space="preserve"> Agreement</w:t>
                    </w:r>
                  </w:p>
                </w:txbxContent>
              </v:textbox>
            </v:rect>
            <v:shape id="_x0000_s1091" type="#_x0000_t32" style="position:absolute;left:1601;top:6680;width:0;height:423" o:connectortype="straight" strokecolor="#5f497a [2407]" strokeweight="2pt"/>
            <v:shape id="_x0000_s1092" type="#_x0000_t32" style="position:absolute;left:6178;top:6680;width:0;height:326" o:connectortype="straight" strokecolor="#5f497a [2407]" strokeweight="2pt"/>
            <v:shape id="_x0000_s1093" type="#_x0000_t32" style="position:absolute;left:2945;top:5913;width:1;height:676" o:connectortype="straight" strokecolor="#5f497a [2407]" strokeweight="2pt"/>
            <v:shape id="_x0000_s1098" type="#_x0000_t32" style="position:absolute;left:2046;top:4627;width:7562;height:0" o:connectortype="straight" strokecolor="#5f497a [2407]" strokeweight="2pt"/>
            <v:shape id="_x0000_s1099" type="#_x0000_t32" style="position:absolute;left:6667;top:4627;width:0;height:636" o:connectortype="straight" strokecolor="#5f497a [2407]" strokeweight="2pt"/>
            <v:shape id="_x0000_s1100" type="#_x0000_t32" style="position:absolute;left:1601;top:6680;width:4577;height:0" o:connectortype="straight" strokecolor="#5f497a [2407]" strokeweight="2pt"/>
            <v:shape id="_x0000_s1269" type="#_x0000_t32" style="position:absolute;left:9608;top:4627;width:0;height:635" o:connectortype="straight" strokecolor="#5f497a [2407]" strokeweight="2pt"/>
          </v:group>
        </w:pict>
      </w:r>
    </w:p>
    <w:p w:rsidR="00731F54" w:rsidRPr="00BA7072" w:rsidRDefault="00731F54" w:rsidP="00600230"/>
    <w:p w:rsidR="00731F54" w:rsidRPr="00BA7072" w:rsidRDefault="00731F54" w:rsidP="00600230"/>
    <w:p w:rsidR="00731F54" w:rsidRPr="00BA7072" w:rsidRDefault="00731F54" w:rsidP="00600230"/>
    <w:p w:rsidR="00ED57F3" w:rsidRPr="00BA7072" w:rsidRDefault="00ED57F3" w:rsidP="00600230"/>
    <w:p w:rsidR="00ED57F3" w:rsidRPr="00BA7072" w:rsidRDefault="00ED57F3" w:rsidP="00600230"/>
    <w:p w:rsidR="00600230" w:rsidRPr="00BA7072" w:rsidRDefault="00696FD7" w:rsidP="00600230">
      <w:r>
        <w:rPr>
          <w:noProof/>
        </w:rPr>
        <w:pict>
          <v:shape id="_x0000_s1266" type="#_x0000_t32" style="position:absolute;left:0;text-align:left;margin-left:329.5pt;margin-top:10.6pt;width:39.75pt;height:0;z-index:252390400" o:connectortype="straight" strokecolor="#5f497a [2407]" strokeweight="2pt">
            <v:stroke startarrow="block" endarrow="block"/>
          </v:shape>
        </w:pict>
      </w:r>
    </w:p>
    <w:p w:rsidR="00CA5223" w:rsidRDefault="00CA5223" w:rsidP="00600230"/>
    <w:p w:rsidR="00600230" w:rsidRPr="00BA7072" w:rsidRDefault="00600230" w:rsidP="00600230"/>
    <w:p w:rsidR="0073118E" w:rsidRDefault="0073118E" w:rsidP="004B42A9"/>
    <w:p w:rsidR="0073118E" w:rsidRDefault="0073118E" w:rsidP="004B42A9"/>
    <w:p w:rsidR="0073118E" w:rsidRDefault="0073118E" w:rsidP="004B42A9"/>
    <w:p w:rsidR="0073118E" w:rsidRDefault="0073118E" w:rsidP="004B42A9"/>
    <w:p w:rsidR="0073118E" w:rsidRDefault="0073118E" w:rsidP="004B42A9">
      <w:pPr>
        <w:rPr>
          <w:sz w:val="24"/>
          <w:szCs w:val="24"/>
        </w:rPr>
      </w:pPr>
    </w:p>
    <w:p w:rsidR="0073118E" w:rsidRDefault="0073118E" w:rsidP="004B42A9">
      <w:pPr>
        <w:rPr>
          <w:sz w:val="24"/>
          <w:szCs w:val="24"/>
        </w:rPr>
      </w:pPr>
    </w:p>
    <w:p w:rsidR="00AC5BCD" w:rsidRDefault="00AC5BCD" w:rsidP="004078AF">
      <w:pPr>
        <w:pStyle w:val="Caption"/>
      </w:pPr>
    </w:p>
    <w:p w:rsidR="004078AF" w:rsidRDefault="00843188" w:rsidP="00843188">
      <w:pPr>
        <w:pStyle w:val="Caption"/>
        <w:rPr>
          <w:sz w:val="24"/>
          <w:szCs w:val="24"/>
        </w:rPr>
      </w:pPr>
      <w:bookmarkStart w:id="92" w:name="_Toc531653281"/>
      <w:r>
        <w:t xml:space="preserve">Figure </w:t>
      </w:r>
      <w:r w:rsidR="00696FD7">
        <w:fldChar w:fldCharType="begin"/>
      </w:r>
      <w:r w:rsidR="00696FD7">
        <w:instrText xml:space="preserve"> STYLEREF 1 \s </w:instrText>
      </w:r>
      <w:r w:rsidR="00696FD7">
        <w:fldChar w:fldCharType="separate"/>
      </w:r>
      <w:r w:rsidR="00DD39EB">
        <w:rPr>
          <w:noProof/>
        </w:rPr>
        <w:t>4</w:t>
      </w:r>
      <w:r w:rsidR="00696FD7">
        <w:rPr>
          <w:noProof/>
        </w:rPr>
        <w:fldChar w:fldCharType="end"/>
      </w:r>
      <w:r w:rsidR="00336FE6">
        <w:noBreakHyphen/>
      </w:r>
      <w:r w:rsidR="00696FD7">
        <w:fldChar w:fldCharType="begin"/>
      </w:r>
      <w:r w:rsidR="00696FD7">
        <w:instrText xml:space="preserve"> SEQ Figure \* ARABIC \s 1 </w:instrText>
      </w:r>
      <w:r w:rsidR="00696FD7">
        <w:fldChar w:fldCharType="separate"/>
      </w:r>
      <w:r w:rsidR="00DD39EB">
        <w:rPr>
          <w:noProof/>
        </w:rPr>
        <w:t>1</w:t>
      </w:r>
      <w:r w:rsidR="00696FD7">
        <w:rPr>
          <w:noProof/>
        </w:rPr>
        <w:fldChar w:fldCharType="end"/>
      </w:r>
      <w:r>
        <w:t xml:space="preserve">: </w:t>
      </w:r>
      <w:r w:rsidRPr="00F53D33">
        <w:t xml:space="preserve">List of </w:t>
      </w:r>
      <w:r w:rsidR="00DB22AB" w:rsidRPr="00F53D33">
        <w:t>different types of contract</w:t>
      </w:r>
      <w:r w:rsidR="00DB22AB">
        <w:t xml:space="preserve"> agreements</w:t>
      </w:r>
      <w:r w:rsidR="00DB22AB" w:rsidRPr="00F53D33">
        <w:t xml:space="preserve"> in small scale irrigation project </w:t>
      </w:r>
      <w:r w:rsidR="00DB22AB">
        <w:t>life</w:t>
      </w:r>
      <w:bookmarkEnd w:id="92"/>
    </w:p>
    <w:p w:rsidR="0073118E" w:rsidRDefault="0073118E" w:rsidP="0001523A">
      <w:pPr>
        <w:spacing w:line="120" w:lineRule="auto"/>
        <w:rPr>
          <w:sz w:val="24"/>
          <w:szCs w:val="24"/>
        </w:rPr>
      </w:pPr>
    </w:p>
    <w:p w:rsidR="007F02B5" w:rsidRPr="007764E3" w:rsidRDefault="00DB22AB" w:rsidP="00843188">
      <w:pPr>
        <w:pStyle w:val="Heading2"/>
      </w:pPr>
      <w:bookmarkStart w:id="93" w:name="_Toc531653161"/>
      <w:r w:rsidRPr="007764E3">
        <w:t>consultancy service contract</w:t>
      </w:r>
      <w:r>
        <w:t xml:space="preserve"> agreement</w:t>
      </w:r>
      <w:bookmarkEnd w:id="93"/>
    </w:p>
    <w:p w:rsidR="0002543D" w:rsidRPr="00BA7072" w:rsidRDefault="0002543D" w:rsidP="007764E3">
      <w:r w:rsidRPr="00BA7072">
        <w:t>Consultancy Service Contract</w:t>
      </w:r>
      <w:r w:rsidR="00560D7A">
        <w:t xml:space="preserve"> Agreement</w:t>
      </w:r>
      <w:r w:rsidRPr="00BA7072">
        <w:t xml:space="preserve"> is </w:t>
      </w:r>
      <w:r w:rsidR="00FB25C9">
        <w:t>an</w:t>
      </w:r>
      <w:r w:rsidRPr="00BA7072">
        <w:t xml:space="preserve"> agreement </w:t>
      </w:r>
      <w:r w:rsidR="00560D7A">
        <w:t xml:space="preserve">entered </w:t>
      </w:r>
      <w:r w:rsidR="00FB25C9">
        <w:t xml:space="preserve">into </w:t>
      </w:r>
      <w:r w:rsidRPr="00BA7072">
        <w:t xml:space="preserve">between </w:t>
      </w:r>
      <w:r w:rsidR="00C96089">
        <w:t>C</w:t>
      </w:r>
      <w:r w:rsidRPr="00BA7072">
        <w:t xml:space="preserve">lient and </w:t>
      </w:r>
      <w:r w:rsidR="00C96089">
        <w:t>C</w:t>
      </w:r>
      <w:r w:rsidRPr="00BA7072">
        <w:t>onsultant</w:t>
      </w:r>
      <w:r w:rsidR="00DF4068" w:rsidRPr="00BA7072">
        <w:t>/Engineer</w:t>
      </w:r>
      <w:r w:rsidRPr="00BA7072">
        <w:t xml:space="preserve"> to undertake either project preparation </w:t>
      </w:r>
      <w:r w:rsidR="00FB25C9">
        <w:t xml:space="preserve">or </w:t>
      </w:r>
      <w:r w:rsidR="00FB25C9" w:rsidRPr="00BA7072">
        <w:t xml:space="preserve">implementation </w:t>
      </w:r>
      <w:r w:rsidRPr="00BA7072">
        <w:t>services. Generally, consultancy service contract</w:t>
      </w:r>
      <w:r w:rsidR="00560D7A">
        <w:t xml:space="preserve"> agreement</w:t>
      </w:r>
      <w:r w:rsidRPr="00BA7072">
        <w:t xml:space="preserve"> in small scale irrigation </w:t>
      </w:r>
      <w:r w:rsidR="00560D7A">
        <w:t>development</w:t>
      </w:r>
      <w:r w:rsidRPr="00BA7072">
        <w:t xml:space="preserve"> lays on the following two contract</w:t>
      </w:r>
      <w:r w:rsidR="00560D7A">
        <w:t xml:space="preserve"> agreements</w:t>
      </w:r>
      <w:r w:rsidRPr="00BA7072">
        <w:t xml:space="preserve"> namely: -</w:t>
      </w:r>
    </w:p>
    <w:p w:rsidR="0002543D" w:rsidRPr="00BA7072" w:rsidRDefault="0002543D" w:rsidP="00A72D76">
      <w:pPr>
        <w:pStyle w:val="Buletted"/>
      </w:pPr>
      <w:r w:rsidRPr="00BA7072">
        <w:t xml:space="preserve">Study and Design Service Contract </w:t>
      </w:r>
      <w:r w:rsidR="00560D7A">
        <w:t xml:space="preserve">Agreement </w:t>
      </w:r>
      <w:r w:rsidR="00D156AB" w:rsidRPr="00BA7072">
        <w:t>(</w:t>
      </w:r>
      <w:r w:rsidR="00D42B2F">
        <w:t xml:space="preserve">during </w:t>
      </w:r>
      <w:r w:rsidR="00D156AB" w:rsidRPr="00BA7072">
        <w:t xml:space="preserve">project preparation phase), </w:t>
      </w:r>
      <w:r w:rsidRPr="00BA7072">
        <w:t xml:space="preserve">and </w:t>
      </w:r>
    </w:p>
    <w:p w:rsidR="0002543D" w:rsidRDefault="003F607E" w:rsidP="00A72D76">
      <w:pPr>
        <w:pStyle w:val="Buletted"/>
      </w:pPr>
      <w:r>
        <w:t xml:space="preserve">Contract </w:t>
      </w:r>
      <w:r w:rsidR="0002543D" w:rsidRPr="00BA7072">
        <w:t xml:space="preserve">Administration and Construction Supervision Service </w:t>
      </w:r>
      <w:r w:rsidRPr="00BA7072">
        <w:t>Contract</w:t>
      </w:r>
      <w:r w:rsidRPr="00560D7A">
        <w:t xml:space="preserve"> Agreement</w:t>
      </w:r>
      <w:r>
        <w:t xml:space="preserve"> </w:t>
      </w:r>
      <w:r w:rsidR="00D156AB" w:rsidRPr="00BA7072">
        <w:t>(</w:t>
      </w:r>
      <w:r w:rsidR="00D42B2F">
        <w:t xml:space="preserve">during </w:t>
      </w:r>
      <w:r w:rsidR="00D156AB" w:rsidRPr="00BA7072">
        <w:t>project implementation phase).</w:t>
      </w:r>
    </w:p>
    <w:p w:rsidR="007F02B5" w:rsidRPr="007764E3" w:rsidRDefault="007F02B5" w:rsidP="00F867FA">
      <w:pPr>
        <w:pStyle w:val="Heading3"/>
      </w:pPr>
      <w:bookmarkStart w:id="94" w:name="_Toc531653162"/>
      <w:r w:rsidRPr="007764E3">
        <w:t xml:space="preserve">Study and </w:t>
      </w:r>
      <w:r w:rsidR="00DB22AB" w:rsidRPr="007764E3">
        <w:t>design service contract</w:t>
      </w:r>
      <w:r w:rsidR="00DB22AB" w:rsidRPr="007B0120">
        <w:t xml:space="preserve"> agreement</w:t>
      </w:r>
      <w:bookmarkEnd w:id="94"/>
    </w:p>
    <w:p w:rsidR="000A08A8" w:rsidRDefault="00F33225" w:rsidP="007764E3">
      <w:r w:rsidRPr="00BA7072">
        <w:t xml:space="preserve">Study and design service contract </w:t>
      </w:r>
      <w:r w:rsidR="001B20A2">
        <w:t xml:space="preserve">agreement </w:t>
      </w:r>
      <w:r w:rsidRPr="00BA7072">
        <w:t xml:space="preserve">is </w:t>
      </w:r>
      <w:r w:rsidR="00A56BA7" w:rsidRPr="00BA7072">
        <w:t>project preparation</w:t>
      </w:r>
      <w:r w:rsidRPr="00BA7072">
        <w:t xml:space="preserve"> service contract</w:t>
      </w:r>
      <w:r w:rsidR="00B156C5" w:rsidRPr="00BA7072">
        <w:t xml:space="preserve"> made between client and consultant</w:t>
      </w:r>
      <w:r w:rsidR="004D3500">
        <w:t>/engineer</w:t>
      </w:r>
      <w:r w:rsidR="00B156C5" w:rsidRPr="00BA7072">
        <w:t xml:space="preserve"> for undertaking of </w:t>
      </w:r>
      <w:r w:rsidR="00B62F58">
        <w:t>pre/</w:t>
      </w:r>
      <w:r w:rsidR="00B156C5" w:rsidRPr="00BA7072">
        <w:t xml:space="preserve">feasibility study and detail design of small scale irrigation </w:t>
      </w:r>
      <w:r w:rsidR="001B20A2">
        <w:t>development preparation</w:t>
      </w:r>
      <w:r w:rsidRPr="00BA7072">
        <w:t xml:space="preserve">. </w:t>
      </w:r>
      <w:r w:rsidR="00B156C5" w:rsidRPr="00BA7072">
        <w:t xml:space="preserve">Here, the assignment of the consultant includes preparation of reports, design drawings, bills of quantities, </w:t>
      </w:r>
      <w:r w:rsidR="00CB0EAB">
        <w:t>tender</w:t>
      </w:r>
      <w:r w:rsidR="00B156C5" w:rsidRPr="00BA7072">
        <w:t xml:space="preserve"> documents as per term of reference. </w:t>
      </w:r>
    </w:p>
    <w:p w:rsidR="000A08A8" w:rsidRDefault="000A08A8" w:rsidP="007764E3"/>
    <w:p w:rsidR="00600230" w:rsidRDefault="00B156C5" w:rsidP="007764E3">
      <w:r w:rsidRPr="00BA7072">
        <w:t xml:space="preserve">It is </w:t>
      </w:r>
      <w:r w:rsidR="00B62F58">
        <w:t xml:space="preserve">mostly </w:t>
      </w:r>
      <w:r w:rsidRPr="00BA7072">
        <w:rPr>
          <w:b/>
        </w:rPr>
        <w:t>lump-sum</w:t>
      </w:r>
      <w:r w:rsidRPr="00BA7072">
        <w:t xml:space="preserve"> type of contract</w:t>
      </w:r>
      <w:r w:rsidR="00B62F58">
        <w:t xml:space="preserve">. </w:t>
      </w:r>
      <w:r w:rsidR="00F33225" w:rsidRPr="00BA7072">
        <w:t xml:space="preserve">Payments are linked to outputs (deliverables) </w:t>
      </w:r>
      <w:r w:rsidR="00594D15">
        <w:t xml:space="preserve">in the agreed </w:t>
      </w:r>
      <w:r w:rsidR="003F607E">
        <w:t>stages:</w:t>
      </w:r>
      <w:r w:rsidR="003F607E" w:rsidRPr="00BA7072">
        <w:t xml:space="preserve"> such</w:t>
      </w:r>
      <w:r w:rsidR="00F33225" w:rsidRPr="00BA7072">
        <w:t xml:space="preserve"> as </w:t>
      </w:r>
      <w:r w:rsidR="00594D15">
        <w:t xml:space="preserve">inception, interim, draft feasibility study and design, and final feasibility study and detail engineering design report stages. </w:t>
      </w:r>
      <w:r w:rsidR="00E94E0C">
        <w:t xml:space="preserve">The milestones or stages in SSIP study and design and the respective deliverables are as tabulated </w:t>
      </w:r>
      <w:r w:rsidR="003F607E">
        <w:t>below</w:t>
      </w:r>
      <w:r w:rsidR="00E94E0C">
        <w:t>.</w:t>
      </w:r>
    </w:p>
    <w:p w:rsidR="007622B4" w:rsidRDefault="007622B4" w:rsidP="007764E3"/>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4230"/>
        <w:gridCol w:w="2853"/>
      </w:tblGrid>
      <w:tr w:rsidR="00AA00B2" w:rsidRPr="007E0D2E" w:rsidTr="00843188">
        <w:trPr>
          <w:trHeight w:val="440"/>
        </w:trPr>
        <w:tc>
          <w:tcPr>
            <w:tcW w:w="2448" w:type="dxa"/>
            <w:shd w:val="clear" w:color="auto" w:fill="CCC0D9" w:themeFill="accent4" w:themeFillTint="66"/>
            <w:vAlign w:val="center"/>
          </w:tcPr>
          <w:p w:rsidR="00AA00B2" w:rsidRPr="007E0D2E" w:rsidRDefault="00CE1A53" w:rsidP="00843188">
            <w:pPr>
              <w:jc w:val="center"/>
              <w:rPr>
                <w:b/>
                <w:sz w:val="20"/>
              </w:rPr>
            </w:pPr>
            <w:r w:rsidRPr="007E0D2E">
              <w:rPr>
                <w:b/>
                <w:sz w:val="20"/>
              </w:rPr>
              <w:lastRenderedPageBreak/>
              <w:t xml:space="preserve">Study and Design </w:t>
            </w:r>
            <w:r w:rsidR="00AA00B2" w:rsidRPr="007E0D2E">
              <w:rPr>
                <w:b/>
                <w:sz w:val="20"/>
              </w:rPr>
              <w:t>Sage</w:t>
            </w:r>
          </w:p>
        </w:tc>
        <w:tc>
          <w:tcPr>
            <w:tcW w:w="4230" w:type="dxa"/>
            <w:shd w:val="clear" w:color="auto" w:fill="CCC0D9" w:themeFill="accent4" w:themeFillTint="66"/>
            <w:vAlign w:val="center"/>
          </w:tcPr>
          <w:p w:rsidR="00AA00B2" w:rsidRPr="007E0D2E" w:rsidRDefault="00AA00B2" w:rsidP="00843188">
            <w:pPr>
              <w:jc w:val="center"/>
              <w:rPr>
                <w:b/>
                <w:sz w:val="20"/>
              </w:rPr>
            </w:pPr>
            <w:r w:rsidRPr="007E0D2E">
              <w:rPr>
                <w:b/>
                <w:sz w:val="20"/>
              </w:rPr>
              <w:t>Deliverables with payment request</w:t>
            </w:r>
          </w:p>
        </w:tc>
        <w:tc>
          <w:tcPr>
            <w:tcW w:w="2853" w:type="dxa"/>
            <w:shd w:val="clear" w:color="auto" w:fill="CCC0D9" w:themeFill="accent4" w:themeFillTint="66"/>
            <w:vAlign w:val="center"/>
          </w:tcPr>
          <w:p w:rsidR="00AA00B2" w:rsidRPr="007E0D2E" w:rsidRDefault="00AA00B2" w:rsidP="00843188">
            <w:pPr>
              <w:jc w:val="center"/>
              <w:rPr>
                <w:b/>
                <w:sz w:val="20"/>
              </w:rPr>
            </w:pPr>
            <w:r w:rsidRPr="007E0D2E">
              <w:rPr>
                <w:b/>
                <w:sz w:val="20"/>
              </w:rPr>
              <w:t>Remarks</w:t>
            </w:r>
          </w:p>
        </w:tc>
      </w:tr>
      <w:tr w:rsidR="00AA00B2" w:rsidRPr="007E0D2E" w:rsidTr="00843188">
        <w:trPr>
          <w:trHeight w:val="20"/>
        </w:trPr>
        <w:tc>
          <w:tcPr>
            <w:tcW w:w="2448" w:type="dxa"/>
            <w:vAlign w:val="center"/>
          </w:tcPr>
          <w:p w:rsidR="00AA00B2" w:rsidRPr="007E0D2E" w:rsidRDefault="00214B7B" w:rsidP="00843188">
            <w:pPr>
              <w:jc w:val="left"/>
              <w:rPr>
                <w:sz w:val="20"/>
              </w:rPr>
            </w:pPr>
            <w:r w:rsidRPr="007E0D2E">
              <w:rPr>
                <w:sz w:val="20"/>
              </w:rPr>
              <w:t>Inception</w:t>
            </w:r>
          </w:p>
        </w:tc>
        <w:tc>
          <w:tcPr>
            <w:tcW w:w="4230" w:type="dxa"/>
            <w:vAlign w:val="center"/>
          </w:tcPr>
          <w:p w:rsidR="00AA00B2" w:rsidRPr="007E0D2E" w:rsidRDefault="00AA00B2" w:rsidP="00463A37">
            <w:pPr>
              <w:pStyle w:val="ListParagraph"/>
              <w:numPr>
                <w:ilvl w:val="0"/>
                <w:numId w:val="15"/>
              </w:numPr>
              <w:spacing w:before="0" w:after="0"/>
              <w:jc w:val="left"/>
              <w:rPr>
                <w:sz w:val="20"/>
              </w:rPr>
            </w:pPr>
            <w:r w:rsidRPr="007E0D2E">
              <w:rPr>
                <w:sz w:val="20"/>
              </w:rPr>
              <w:t>Field assessment report</w:t>
            </w:r>
          </w:p>
          <w:p w:rsidR="00AA00B2" w:rsidRPr="007E0D2E" w:rsidRDefault="00AA00B2" w:rsidP="00463A37">
            <w:pPr>
              <w:pStyle w:val="ListParagraph"/>
              <w:numPr>
                <w:ilvl w:val="0"/>
                <w:numId w:val="15"/>
              </w:numPr>
              <w:spacing w:before="0" w:after="0"/>
              <w:jc w:val="left"/>
              <w:rPr>
                <w:sz w:val="20"/>
              </w:rPr>
            </w:pPr>
            <w:r w:rsidRPr="007E0D2E">
              <w:rPr>
                <w:sz w:val="20"/>
              </w:rPr>
              <w:t>TOR amendment proposal if any</w:t>
            </w:r>
          </w:p>
          <w:p w:rsidR="00AA00B2" w:rsidRPr="007E0D2E" w:rsidRDefault="00AA00B2" w:rsidP="00463A37">
            <w:pPr>
              <w:pStyle w:val="ListParagraph"/>
              <w:numPr>
                <w:ilvl w:val="0"/>
                <w:numId w:val="15"/>
              </w:numPr>
              <w:spacing w:before="0" w:after="0"/>
              <w:jc w:val="left"/>
              <w:rPr>
                <w:sz w:val="20"/>
              </w:rPr>
            </w:pPr>
            <w:r w:rsidRPr="007E0D2E">
              <w:rPr>
                <w:sz w:val="20"/>
              </w:rPr>
              <w:t xml:space="preserve">Work schedule </w:t>
            </w:r>
          </w:p>
        </w:tc>
        <w:tc>
          <w:tcPr>
            <w:tcW w:w="2853" w:type="dxa"/>
            <w:vAlign w:val="center"/>
          </w:tcPr>
          <w:p w:rsidR="00AA00B2" w:rsidRPr="007E0D2E" w:rsidRDefault="00AA00B2" w:rsidP="00843188">
            <w:pPr>
              <w:jc w:val="left"/>
              <w:rPr>
                <w:sz w:val="20"/>
              </w:rPr>
            </w:pPr>
          </w:p>
        </w:tc>
      </w:tr>
      <w:tr w:rsidR="00AA00B2" w:rsidRPr="007E0D2E" w:rsidTr="00843188">
        <w:trPr>
          <w:trHeight w:val="20"/>
        </w:trPr>
        <w:tc>
          <w:tcPr>
            <w:tcW w:w="2448" w:type="dxa"/>
            <w:vAlign w:val="center"/>
          </w:tcPr>
          <w:p w:rsidR="00AA00B2" w:rsidRPr="007E0D2E" w:rsidRDefault="00214B7B" w:rsidP="00843188">
            <w:pPr>
              <w:jc w:val="left"/>
              <w:rPr>
                <w:sz w:val="20"/>
              </w:rPr>
            </w:pPr>
            <w:r w:rsidRPr="007E0D2E">
              <w:rPr>
                <w:sz w:val="20"/>
              </w:rPr>
              <w:t>Interim</w:t>
            </w:r>
          </w:p>
        </w:tc>
        <w:tc>
          <w:tcPr>
            <w:tcW w:w="4230" w:type="dxa"/>
            <w:vAlign w:val="center"/>
          </w:tcPr>
          <w:p w:rsidR="00AA00B2" w:rsidRPr="007E0D2E" w:rsidRDefault="00AA00B2" w:rsidP="00463A37">
            <w:pPr>
              <w:pStyle w:val="ListParagraph"/>
              <w:numPr>
                <w:ilvl w:val="0"/>
                <w:numId w:val="16"/>
              </w:numPr>
              <w:spacing w:before="0" w:after="0"/>
              <w:jc w:val="left"/>
              <w:rPr>
                <w:sz w:val="20"/>
              </w:rPr>
            </w:pPr>
            <w:r w:rsidRPr="007E0D2E">
              <w:rPr>
                <w:sz w:val="20"/>
              </w:rPr>
              <w:t xml:space="preserve">Field work </w:t>
            </w:r>
            <w:r w:rsidR="00FB2A70" w:rsidRPr="007E0D2E">
              <w:rPr>
                <w:sz w:val="20"/>
              </w:rPr>
              <w:t>accomplishment</w:t>
            </w:r>
            <w:r w:rsidRPr="007E0D2E">
              <w:rPr>
                <w:sz w:val="20"/>
              </w:rPr>
              <w:t xml:space="preserve"> completion report</w:t>
            </w:r>
          </w:p>
          <w:p w:rsidR="002D2984" w:rsidRPr="007E0D2E" w:rsidRDefault="002D2984" w:rsidP="00463A37">
            <w:pPr>
              <w:pStyle w:val="ListParagraph"/>
              <w:numPr>
                <w:ilvl w:val="0"/>
                <w:numId w:val="16"/>
              </w:numPr>
              <w:spacing w:before="0" w:after="0"/>
              <w:jc w:val="left"/>
              <w:rPr>
                <w:sz w:val="20"/>
              </w:rPr>
            </w:pPr>
            <w:r w:rsidRPr="007E0D2E">
              <w:rPr>
                <w:sz w:val="20"/>
              </w:rPr>
              <w:t xml:space="preserve">Primary </w:t>
            </w:r>
            <w:r w:rsidR="00C54E75" w:rsidRPr="007E0D2E">
              <w:rPr>
                <w:sz w:val="20"/>
              </w:rPr>
              <w:t>and s</w:t>
            </w:r>
            <w:r w:rsidRPr="007E0D2E">
              <w:rPr>
                <w:sz w:val="20"/>
              </w:rPr>
              <w:t>econdary data</w:t>
            </w:r>
          </w:p>
          <w:p w:rsidR="002D2984" w:rsidRPr="007E0D2E" w:rsidRDefault="002D2984" w:rsidP="00463A37">
            <w:pPr>
              <w:pStyle w:val="ListParagraph"/>
              <w:numPr>
                <w:ilvl w:val="0"/>
                <w:numId w:val="16"/>
              </w:numPr>
              <w:spacing w:before="0" w:after="0"/>
              <w:jc w:val="left"/>
              <w:rPr>
                <w:sz w:val="20"/>
              </w:rPr>
            </w:pPr>
            <w:r w:rsidRPr="007E0D2E">
              <w:rPr>
                <w:sz w:val="20"/>
              </w:rPr>
              <w:t>Work schedule</w:t>
            </w:r>
          </w:p>
        </w:tc>
        <w:tc>
          <w:tcPr>
            <w:tcW w:w="2853" w:type="dxa"/>
            <w:vAlign w:val="center"/>
          </w:tcPr>
          <w:p w:rsidR="00AA00B2" w:rsidRPr="007E0D2E" w:rsidRDefault="00ED5FE2" w:rsidP="00843188">
            <w:pPr>
              <w:jc w:val="left"/>
              <w:rPr>
                <w:sz w:val="20"/>
              </w:rPr>
            </w:pPr>
            <w:r w:rsidRPr="007E0D2E">
              <w:rPr>
                <w:sz w:val="20"/>
              </w:rPr>
              <w:t>Client is expected to assign expert(s) for quality assurance during data collection.</w:t>
            </w:r>
          </w:p>
        </w:tc>
      </w:tr>
      <w:tr w:rsidR="00AA00B2" w:rsidRPr="007E0D2E" w:rsidTr="00843188">
        <w:trPr>
          <w:trHeight w:val="20"/>
        </w:trPr>
        <w:tc>
          <w:tcPr>
            <w:tcW w:w="2448" w:type="dxa"/>
            <w:vAlign w:val="center"/>
          </w:tcPr>
          <w:p w:rsidR="00AA00B2" w:rsidRPr="007E0D2E" w:rsidRDefault="006B6183" w:rsidP="00843188">
            <w:pPr>
              <w:jc w:val="left"/>
              <w:rPr>
                <w:sz w:val="20"/>
              </w:rPr>
            </w:pPr>
            <w:r w:rsidRPr="007E0D2E">
              <w:rPr>
                <w:sz w:val="20"/>
              </w:rPr>
              <w:t xml:space="preserve">Draft Feasibility Study and </w:t>
            </w:r>
            <w:r w:rsidR="009E0390">
              <w:rPr>
                <w:sz w:val="20"/>
              </w:rPr>
              <w:t xml:space="preserve">Preliminary Engineering </w:t>
            </w:r>
            <w:r w:rsidRPr="007E0D2E">
              <w:rPr>
                <w:sz w:val="20"/>
              </w:rPr>
              <w:t>Design</w:t>
            </w:r>
          </w:p>
        </w:tc>
        <w:tc>
          <w:tcPr>
            <w:tcW w:w="4230" w:type="dxa"/>
            <w:vAlign w:val="center"/>
          </w:tcPr>
          <w:p w:rsidR="00214B7B" w:rsidRPr="007E0D2E" w:rsidRDefault="00214B7B" w:rsidP="00463A37">
            <w:pPr>
              <w:pStyle w:val="ListParagraph"/>
              <w:numPr>
                <w:ilvl w:val="0"/>
                <w:numId w:val="15"/>
              </w:numPr>
              <w:spacing w:before="0" w:after="0"/>
              <w:jc w:val="left"/>
              <w:rPr>
                <w:sz w:val="20"/>
              </w:rPr>
            </w:pPr>
            <w:r w:rsidRPr="007E0D2E">
              <w:rPr>
                <w:sz w:val="20"/>
              </w:rPr>
              <w:t xml:space="preserve">Draft report of all </w:t>
            </w:r>
            <w:r w:rsidR="00922689" w:rsidRPr="007E0D2E">
              <w:rPr>
                <w:sz w:val="20"/>
              </w:rPr>
              <w:t>discipline</w:t>
            </w:r>
          </w:p>
          <w:p w:rsidR="00214B7B" w:rsidRPr="007E0D2E" w:rsidRDefault="00922689" w:rsidP="00463A37">
            <w:pPr>
              <w:pStyle w:val="ListParagraph"/>
              <w:numPr>
                <w:ilvl w:val="0"/>
                <w:numId w:val="15"/>
              </w:numPr>
              <w:spacing w:before="0" w:after="0"/>
              <w:jc w:val="left"/>
              <w:rPr>
                <w:sz w:val="20"/>
              </w:rPr>
            </w:pPr>
            <w:r w:rsidRPr="007E0D2E">
              <w:rPr>
                <w:sz w:val="20"/>
              </w:rPr>
              <w:t>Draft design drawings</w:t>
            </w:r>
          </w:p>
          <w:p w:rsidR="00922689" w:rsidRPr="007E0D2E" w:rsidRDefault="00922689" w:rsidP="00463A37">
            <w:pPr>
              <w:pStyle w:val="ListParagraph"/>
              <w:numPr>
                <w:ilvl w:val="0"/>
                <w:numId w:val="15"/>
              </w:numPr>
              <w:spacing w:before="0" w:after="0"/>
              <w:jc w:val="left"/>
              <w:rPr>
                <w:sz w:val="20"/>
              </w:rPr>
            </w:pPr>
            <w:r w:rsidRPr="007E0D2E">
              <w:rPr>
                <w:sz w:val="20"/>
              </w:rPr>
              <w:t>Draft specification and bill of quantity</w:t>
            </w:r>
          </w:p>
          <w:p w:rsidR="00AA00B2" w:rsidRPr="007E0D2E" w:rsidRDefault="00922689" w:rsidP="00463A37">
            <w:pPr>
              <w:pStyle w:val="ListParagraph"/>
              <w:numPr>
                <w:ilvl w:val="0"/>
                <w:numId w:val="15"/>
              </w:numPr>
              <w:spacing w:before="0" w:after="0"/>
              <w:jc w:val="left"/>
              <w:rPr>
                <w:sz w:val="20"/>
              </w:rPr>
            </w:pPr>
            <w:r w:rsidRPr="007E0D2E">
              <w:rPr>
                <w:sz w:val="20"/>
              </w:rPr>
              <w:t>Work schedule</w:t>
            </w:r>
          </w:p>
        </w:tc>
        <w:tc>
          <w:tcPr>
            <w:tcW w:w="2853" w:type="dxa"/>
            <w:vAlign w:val="center"/>
          </w:tcPr>
          <w:p w:rsidR="00AA00B2" w:rsidRPr="007E0D2E" w:rsidRDefault="00AA00B2" w:rsidP="00843188">
            <w:pPr>
              <w:jc w:val="left"/>
              <w:rPr>
                <w:sz w:val="20"/>
              </w:rPr>
            </w:pPr>
          </w:p>
        </w:tc>
      </w:tr>
      <w:tr w:rsidR="00AA00B2" w:rsidRPr="007E0D2E" w:rsidTr="00843188">
        <w:trPr>
          <w:trHeight w:val="20"/>
        </w:trPr>
        <w:tc>
          <w:tcPr>
            <w:tcW w:w="2448" w:type="dxa"/>
            <w:vAlign w:val="center"/>
          </w:tcPr>
          <w:p w:rsidR="00AA00B2" w:rsidRPr="007E0D2E" w:rsidRDefault="006B6183" w:rsidP="00843188">
            <w:pPr>
              <w:jc w:val="left"/>
              <w:rPr>
                <w:sz w:val="20"/>
              </w:rPr>
            </w:pPr>
            <w:r w:rsidRPr="007E0D2E">
              <w:rPr>
                <w:sz w:val="20"/>
              </w:rPr>
              <w:t>Final Feasibility Study and Detail Engineering Design Report</w:t>
            </w:r>
          </w:p>
        </w:tc>
        <w:tc>
          <w:tcPr>
            <w:tcW w:w="4230" w:type="dxa"/>
            <w:vAlign w:val="center"/>
          </w:tcPr>
          <w:p w:rsidR="00ED5FE2" w:rsidRPr="007E0D2E" w:rsidRDefault="00ED5FE2" w:rsidP="00463A37">
            <w:pPr>
              <w:pStyle w:val="ListParagraph"/>
              <w:numPr>
                <w:ilvl w:val="0"/>
                <w:numId w:val="15"/>
              </w:numPr>
              <w:spacing w:before="0" w:after="0"/>
              <w:jc w:val="left"/>
              <w:rPr>
                <w:sz w:val="20"/>
              </w:rPr>
            </w:pPr>
            <w:r w:rsidRPr="007E0D2E">
              <w:rPr>
                <w:sz w:val="20"/>
              </w:rPr>
              <w:t>Final report of all discipline</w:t>
            </w:r>
          </w:p>
          <w:p w:rsidR="00ED5FE2" w:rsidRPr="007E0D2E" w:rsidRDefault="00ED5FE2" w:rsidP="00463A37">
            <w:pPr>
              <w:pStyle w:val="ListParagraph"/>
              <w:numPr>
                <w:ilvl w:val="0"/>
                <w:numId w:val="15"/>
              </w:numPr>
              <w:spacing w:before="0" w:after="0"/>
              <w:jc w:val="left"/>
              <w:rPr>
                <w:sz w:val="20"/>
              </w:rPr>
            </w:pPr>
            <w:r w:rsidRPr="007E0D2E">
              <w:rPr>
                <w:sz w:val="20"/>
              </w:rPr>
              <w:t>Final design drawings</w:t>
            </w:r>
          </w:p>
          <w:p w:rsidR="00ED5FE2" w:rsidRPr="007E0D2E" w:rsidRDefault="00ED5FE2" w:rsidP="00463A37">
            <w:pPr>
              <w:pStyle w:val="ListParagraph"/>
              <w:numPr>
                <w:ilvl w:val="0"/>
                <w:numId w:val="15"/>
              </w:numPr>
              <w:spacing w:before="0" w:after="0"/>
              <w:jc w:val="left"/>
              <w:rPr>
                <w:sz w:val="20"/>
              </w:rPr>
            </w:pPr>
            <w:r w:rsidRPr="007E0D2E">
              <w:rPr>
                <w:sz w:val="20"/>
              </w:rPr>
              <w:t>Final specification and bill of quantity</w:t>
            </w:r>
          </w:p>
          <w:p w:rsidR="00ED5FE2" w:rsidRPr="007E0D2E" w:rsidRDefault="00ED5FE2" w:rsidP="00463A37">
            <w:pPr>
              <w:pStyle w:val="ListParagraph"/>
              <w:numPr>
                <w:ilvl w:val="0"/>
                <w:numId w:val="15"/>
              </w:numPr>
              <w:spacing w:before="0" w:after="0"/>
              <w:jc w:val="left"/>
              <w:rPr>
                <w:sz w:val="20"/>
              </w:rPr>
            </w:pPr>
            <w:r w:rsidRPr="007E0D2E">
              <w:rPr>
                <w:sz w:val="20"/>
              </w:rPr>
              <w:t>Tender document</w:t>
            </w:r>
          </w:p>
          <w:p w:rsidR="00AA00B2" w:rsidRPr="007E0D2E" w:rsidRDefault="00ED5FE2" w:rsidP="00463A37">
            <w:pPr>
              <w:pStyle w:val="ListParagraph"/>
              <w:numPr>
                <w:ilvl w:val="0"/>
                <w:numId w:val="15"/>
              </w:numPr>
              <w:spacing w:before="0" w:after="0"/>
              <w:jc w:val="left"/>
              <w:rPr>
                <w:sz w:val="20"/>
              </w:rPr>
            </w:pPr>
            <w:r w:rsidRPr="007E0D2E">
              <w:rPr>
                <w:sz w:val="20"/>
              </w:rPr>
              <w:t>Construction schedule</w:t>
            </w:r>
          </w:p>
        </w:tc>
        <w:tc>
          <w:tcPr>
            <w:tcW w:w="2853" w:type="dxa"/>
            <w:vAlign w:val="center"/>
          </w:tcPr>
          <w:p w:rsidR="00AA00B2" w:rsidRPr="007E0D2E" w:rsidRDefault="00AA00B2" w:rsidP="00843188">
            <w:pPr>
              <w:jc w:val="left"/>
              <w:rPr>
                <w:sz w:val="20"/>
              </w:rPr>
            </w:pPr>
          </w:p>
        </w:tc>
      </w:tr>
    </w:tbl>
    <w:p w:rsidR="002507BA" w:rsidRPr="007764E3" w:rsidRDefault="002752E7" w:rsidP="00F867FA">
      <w:pPr>
        <w:pStyle w:val="Heading3"/>
      </w:pPr>
      <w:bookmarkStart w:id="95" w:name="_Toc531653163"/>
      <w:r>
        <w:t>CACS</w:t>
      </w:r>
      <w:r w:rsidR="00DC4557" w:rsidRPr="007764E3">
        <w:t xml:space="preserve"> </w:t>
      </w:r>
      <w:r w:rsidR="009B4039" w:rsidRPr="007764E3">
        <w:t>service contract</w:t>
      </w:r>
      <w:r w:rsidR="009B4039" w:rsidRPr="007B0120">
        <w:t xml:space="preserve"> agreement</w:t>
      </w:r>
      <w:bookmarkEnd w:id="95"/>
    </w:p>
    <w:p w:rsidR="00600230" w:rsidRDefault="0002543D" w:rsidP="007764E3">
      <w:r w:rsidRPr="00BA7072">
        <w:t>Contract Administration and Construction Supervision Service Contract</w:t>
      </w:r>
      <w:r w:rsidR="001B20A2">
        <w:t xml:space="preserve"> agreement</w:t>
      </w:r>
      <w:r w:rsidR="00226D6E" w:rsidRPr="00BA7072">
        <w:t xml:space="preserve"> is project implementation service contract </w:t>
      </w:r>
      <w:r w:rsidR="001B20A2">
        <w:t xml:space="preserve">agreement </w:t>
      </w:r>
      <w:r w:rsidR="00226D6E" w:rsidRPr="00BA7072">
        <w:t>made between client and consultant</w:t>
      </w:r>
      <w:r w:rsidR="004D3500">
        <w:t>/engineer</w:t>
      </w:r>
      <w:r w:rsidR="00226D6E" w:rsidRPr="00BA7072">
        <w:t xml:space="preserve"> for undertaking of contract administration and construction supervision of small scale irrigation </w:t>
      </w:r>
      <w:r w:rsidR="001B20A2">
        <w:t>development</w:t>
      </w:r>
      <w:r w:rsidR="00226D6E" w:rsidRPr="00BA7072">
        <w:t xml:space="preserve"> implementation.</w:t>
      </w:r>
    </w:p>
    <w:p w:rsidR="00CB0EAB" w:rsidRDefault="00CB0EAB" w:rsidP="007764E3"/>
    <w:p w:rsidR="00600230" w:rsidRPr="00CB311B" w:rsidRDefault="00DD659C" w:rsidP="007764E3">
      <w:r w:rsidRPr="00BA7072">
        <w:t>It</w:t>
      </w:r>
      <w:r w:rsidRPr="00CB311B">
        <w:t xml:space="preserve"> is </w:t>
      </w:r>
      <w:r w:rsidR="00CB311B" w:rsidRPr="00CB311B">
        <w:t xml:space="preserve">mostly </w:t>
      </w:r>
      <w:r w:rsidRPr="00CB311B">
        <w:t>a type of Time-Based Contracts</w:t>
      </w:r>
      <w:r w:rsidR="00CB311B" w:rsidRPr="00CB311B">
        <w:t xml:space="preserve">. </w:t>
      </w:r>
      <w:r w:rsidRPr="00CB311B">
        <w:t xml:space="preserve">Payments are based on agreed monthly rates for experts (who are normally named in the contract) and on reimbursable items using actual expenses and/or agreed unit prices. </w:t>
      </w:r>
    </w:p>
    <w:p w:rsidR="00600230" w:rsidRPr="00BA7072" w:rsidRDefault="009B4039" w:rsidP="00843188">
      <w:pPr>
        <w:pStyle w:val="Heading2"/>
      </w:pPr>
      <w:bookmarkStart w:id="96" w:name="_Toc531653164"/>
      <w:r w:rsidRPr="00BA7072">
        <w:t>works contract</w:t>
      </w:r>
      <w:r w:rsidRPr="007B0120">
        <w:t xml:space="preserve"> agreement</w:t>
      </w:r>
      <w:bookmarkEnd w:id="96"/>
    </w:p>
    <w:p w:rsidR="00836071" w:rsidRDefault="00836071" w:rsidP="007764E3">
      <w:r w:rsidRPr="00BA7072">
        <w:t xml:space="preserve">Works Contract </w:t>
      </w:r>
      <w:r w:rsidR="001B20A2">
        <w:t xml:space="preserve">agreement </w:t>
      </w:r>
      <w:r w:rsidRPr="00BA7072">
        <w:t>is project implementation contract</w:t>
      </w:r>
      <w:r w:rsidR="001B20A2">
        <w:t xml:space="preserve"> agreement</w:t>
      </w:r>
      <w:r w:rsidRPr="00BA7072">
        <w:t xml:space="preserve"> made between client and contractor for undertaking of construction of small scale irrigation </w:t>
      </w:r>
      <w:r w:rsidR="001B20A2">
        <w:t>development implementation</w:t>
      </w:r>
      <w:r w:rsidRPr="00BA7072">
        <w:t>.</w:t>
      </w:r>
      <w:r w:rsidR="00382C59" w:rsidRPr="00BA7072">
        <w:t xml:space="preserve"> Works contract</w:t>
      </w:r>
      <w:r w:rsidR="001B20A2">
        <w:t xml:space="preserve"> agreement</w:t>
      </w:r>
      <w:r w:rsidR="00382C59" w:rsidRPr="00BA7072">
        <w:t xml:space="preserve"> comprises both </w:t>
      </w:r>
      <w:r w:rsidR="00382C59" w:rsidRPr="00BA7072">
        <w:rPr>
          <w:b/>
        </w:rPr>
        <w:t>measured contract</w:t>
      </w:r>
      <w:r w:rsidR="00382C59" w:rsidRPr="00BA7072">
        <w:t xml:space="preserve"> and </w:t>
      </w:r>
      <w:r w:rsidR="00382C59" w:rsidRPr="00BA7072">
        <w:rPr>
          <w:b/>
        </w:rPr>
        <w:t>lump sum contract</w:t>
      </w:r>
      <w:r w:rsidR="00382C59" w:rsidRPr="00BA7072">
        <w:t xml:space="preserve"> types most commonly in small scale irrigation construction.</w:t>
      </w:r>
    </w:p>
    <w:p w:rsidR="007764E3" w:rsidRPr="00BA7072" w:rsidRDefault="007764E3" w:rsidP="007764E3"/>
    <w:p w:rsidR="003A0976" w:rsidRPr="00521A4C" w:rsidRDefault="00415B1E" w:rsidP="00521A4C">
      <w:r w:rsidRPr="00521A4C">
        <w:rPr>
          <w:b/>
        </w:rPr>
        <w:t xml:space="preserve">Measured </w:t>
      </w:r>
      <w:r w:rsidR="009B4039" w:rsidRPr="00521A4C">
        <w:rPr>
          <w:b/>
        </w:rPr>
        <w:t>contract</w:t>
      </w:r>
      <w:r w:rsidR="00904971" w:rsidRPr="00521A4C">
        <w:rPr>
          <w:b/>
        </w:rPr>
        <w:t>,</w:t>
      </w:r>
      <w:r w:rsidR="00904971" w:rsidRPr="00521A4C">
        <w:t xml:space="preserve"> in</w:t>
      </w:r>
      <w:r w:rsidR="00DA2885" w:rsidRPr="00521A4C">
        <w:t xml:space="preserve"> </w:t>
      </w:r>
      <w:r w:rsidR="004E2F2C" w:rsidRPr="00521A4C">
        <w:t xml:space="preserve">works </w:t>
      </w:r>
      <w:r w:rsidR="00904971" w:rsidRPr="00521A4C">
        <w:t>contract, is</w:t>
      </w:r>
      <w:r w:rsidRPr="00521A4C">
        <w:t xml:space="preserve"> t</w:t>
      </w:r>
      <w:r w:rsidR="00900E8B" w:rsidRPr="00521A4C">
        <w:t xml:space="preserve">he contract in which the </w:t>
      </w:r>
      <w:r w:rsidR="00EC727A" w:rsidRPr="00521A4C">
        <w:t>client and contractor</w:t>
      </w:r>
      <w:r w:rsidR="00900E8B" w:rsidRPr="00521A4C">
        <w:t xml:space="preserve"> agree on only the </w:t>
      </w:r>
      <w:r w:rsidR="00CB3856" w:rsidRPr="00521A4C">
        <w:t xml:space="preserve">unit </w:t>
      </w:r>
      <w:r w:rsidR="00900E8B" w:rsidRPr="00521A4C">
        <w:t xml:space="preserve">rate. </w:t>
      </w:r>
      <w:r w:rsidR="00613D19" w:rsidRPr="00521A4C">
        <w:t xml:space="preserve">In measured contract, project is broken down to activity items, with quantities and unit rate against each item. The Contractor’s tender will be based on unit rates and prices against each item and the contractor will be paid against measured work done item by </w:t>
      </w:r>
      <w:r w:rsidR="00904971" w:rsidRPr="00521A4C">
        <w:t>item. The</w:t>
      </w:r>
      <w:r w:rsidR="00900E8B" w:rsidRPr="00521A4C">
        <w:t xml:space="preserve"> total works will be quantified upon the completion of the </w:t>
      </w:r>
      <w:r w:rsidR="00904971" w:rsidRPr="00521A4C">
        <w:t>work. The</w:t>
      </w:r>
      <w:r w:rsidR="003A0976" w:rsidRPr="00521A4C">
        <w:t xml:space="preserve"> unit price provides less certainty to the owner as to the final project cost but also reduces the prospect of windfall to the contractor. The contractor on his part will focus on productivity, since the risk of unknown has been substantially reduced.</w:t>
      </w:r>
      <w:r w:rsidR="009A1426" w:rsidRPr="00521A4C">
        <w:t xml:space="preserve"> Payments are based on agreed </w:t>
      </w:r>
      <w:r w:rsidR="00310953" w:rsidRPr="00521A4C">
        <w:t xml:space="preserve">unit </w:t>
      </w:r>
      <w:r w:rsidR="009A1426" w:rsidRPr="00521A4C">
        <w:t>rate on priced bill quantity.</w:t>
      </w:r>
    </w:p>
    <w:p w:rsidR="00794573" w:rsidRDefault="00794573" w:rsidP="007764E3"/>
    <w:p w:rsidR="00600230" w:rsidRDefault="001F4702" w:rsidP="00521A4C">
      <w:r w:rsidRPr="00521A4C">
        <w:rPr>
          <w:b/>
        </w:rPr>
        <w:t xml:space="preserve">Lump </w:t>
      </w:r>
      <w:r w:rsidR="009B4039" w:rsidRPr="00521A4C">
        <w:rPr>
          <w:b/>
        </w:rPr>
        <w:t>sum contract</w:t>
      </w:r>
      <w:r w:rsidR="004E2F2C" w:rsidRPr="00521A4C">
        <w:rPr>
          <w:b/>
        </w:rPr>
        <w:t>,</w:t>
      </w:r>
      <w:r w:rsidR="009F6D03" w:rsidRPr="00BA7072">
        <w:t xml:space="preserve"> in </w:t>
      </w:r>
      <w:r w:rsidR="004E2F2C" w:rsidRPr="00BA7072">
        <w:t>works contrac</w:t>
      </w:r>
      <w:r w:rsidR="009F6D03" w:rsidRPr="00BA7072">
        <w:t>t</w:t>
      </w:r>
      <w:r w:rsidR="004E2F2C">
        <w:t>,</w:t>
      </w:r>
      <w:r w:rsidRPr="00BA7072">
        <w:t xml:space="preserve"> is contact </w:t>
      </w:r>
      <w:r w:rsidR="000E437F" w:rsidRPr="00BA7072">
        <w:t xml:space="preserve">under which the </w:t>
      </w:r>
      <w:r w:rsidRPr="00BA7072">
        <w:t>project owner/client</w:t>
      </w:r>
      <w:r w:rsidR="000E437F" w:rsidRPr="00BA7072">
        <w:t xml:space="preserve"> agrees to pay a contractor a specified amount, for completing an agreed scope of work (e.g. involving a variety of items of work which are based on drawings and specifications set out in the contract) without requiring a measurement of quantities </w:t>
      </w:r>
      <w:r w:rsidR="00904971" w:rsidRPr="00BA7072">
        <w:t>involved. Here</w:t>
      </w:r>
      <w:r w:rsidR="00AD7E4B" w:rsidRPr="00BA7072">
        <w:t xml:space="preserve"> the Contractor is entitled to be paid a fixed price for completing all works described in the tender. The Contractor’s obligation is taken to </w:t>
      </w:r>
      <w:r w:rsidR="00AD7E4B" w:rsidRPr="00BA7072">
        <w:lastRenderedPageBreak/>
        <w:t xml:space="preserve">include all work considered incidental to the completion of the contract, whether or not such item of work </w:t>
      </w:r>
      <w:r w:rsidR="00FB68C2" w:rsidRPr="00BA7072">
        <w:t>is</w:t>
      </w:r>
      <w:r w:rsidR="00AD7E4B" w:rsidRPr="00BA7072">
        <w:t xml:space="preserve"> included in the contract </w:t>
      </w:r>
      <w:r w:rsidR="00904971" w:rsidRPr="00BA7072">
        <w:t>document.</w:t>
      </w:r>
      <w:r w:rsidR="00904971">
        <w:t xml:space="preserve"> Payments</w:t>
      </w:r>
      <w:r w:rsidR="009A1426">
        <w:t xml:space="preserve"> are based on priced bill </w:t>
      </w:r>
      <w:r w:rsidR="00310953">
        <w:t xml:space="preserve">of </w:t>
      </w:r>
      <w:r w:rsidR="009A1426">
        <w:t>quantity.</w:t>
      </w:r>
    </w:p>
    <w:p w:rsidR="007764E3" w:rsidRDefault="007764E3" w:rsidP="00D238BC"/>
    <w:p w:rsidR="003F5436" w:rsidRDefault="003F5436" w:rsidP="007764E3">
      <w:r w:rsidRPr="00BA7072">
        <w:t xml:space="preserve">It </w:t>
      </w:r>
      <w:r w:rsidR="00203867" w:rsidRPr="00BA7072">
        <w:t>is not preferable for civil engineering works because of</w:t>
      </w:r>
      <w:r w:rsidRPr="00BA7072">
        <w:t xml:space="preserve"> the following </w:t>
      </w:r>
      <w:r w:rsidR="00B34899" w:rsidRPr="00BA7072">
        <w:t>drawbacks</w:t>
      </w:r>
      <w:r w:rsidR="00B34899">
        <w:t>,</w:t>
      </w:r>
      <w:r w:rsidR="00B34899" w:rsidRPr="00BA7072">
        <w:t xml:space="preserve"> which</w:t>
      </w:r>
      <w:r w:rsidR="00203867" w:rsidRPr="00BA7072">
        <w:t xml:space="preserve"> may substantially change the scope of the work to be carried out by the Contractor</w:t>
      </w:r>
      <w:r w:rsidRPr="00BA7072">
        <w:t xml:space="preserve">. </w:t>
      </w:r>
    </w:p>
    <w:p w:rsidR="00203867" w:rsidRPr="00BA7072" w:rsidRDefault="00203867" w:rsidP="00A72D76">
      <w:pPr>
        <w:pStyle w:val="Buletted"/>
      </w:pPr>
      <w:r w:rsidRPr="00BA7072">
        <w:t xml:space="preserve">Un avoidable </w:t>
      </w:r>
      <w:r w:rsidR="00310953" w:rsidRPr="00BA7072">
        <w:t>unforeseen</w:t>
      </w:r>
      <w:r w:rsidR="00C230FE" w:rsidRPr="00BA7072">
        <w:t xml:space="preserve"> incidental items</w:t>
      </w:r>
      <w:r w:rsidRPr="00BA7072">
        <w:t xml:space="preserve"> may </w:t>
      </w:r>
      <w:r w:rsidR="00FF7E91">
        <w:t xml:space="preserve">occur </w:t>
      </w:r>
      <w:r w:rsidR="00C230FE" w:rsidRPr="00BA7072">
        <w:t xml:space="preserve">in the tender, </w:t>
      </w:r>
    </w:p>
    <w:p w:rsidR="00B72BDE" w:rsidRDefault="00B72BDE" w:rsidP="00A72D76">
      <w:pPr>
        <w:pStyle w:val="Buletted"/>
      </w:pPr>
      <w:r>
        <w:t xml:space="preserve">Lump sum contract may not allow </w:t>
      </w:r>
      <w:r w:rsidRPr="00BA7072">
        <w:t>to cover risks such as enforceable conditions</w:t>
      </w:r>
      <w:r>
        <w:t>, and</w:t>
      </w:r>
    </w:p>
    <w:p w:rsidR="006F4DC5" w:rsidRPr="00BA7072" w:rsidRDefault="006F4DC5" w:rsidP="00A72D76">
      <w:pPr>
        <w:pStyle w:val="Buletted"/>
      </w:pPr>
      <w:r w:rsidRPr="00BA7072">
        <w:t>Existence of e</w:t>
      </w:r>
      <w:r w:rsidR="00C230FE" w:rsidRPr="00BA7072">
        <w:t>rrors in the contract documents</w:t>
      </w:r>
      <w:r w:rsidR="007A4B04">
        <w:t>.</w:t>
      </w:r>
    </w:p>
    <w:p w:rsidR="00C52A56" w:rsidRDefault="009E562D" w:rsidP="007764E3">
      <w:r>
        <w:t>In lump sum contract, l</w:t>
      </w:r>
      <w:r w:rsidR="00B43C80" w:rsidRPr="00BA7072">
        <w:t>ow productivity rates, rising prices and unforeseen conditions are the contractors risk and not the employers. Hence, d</w:t>
      </w:r>
      <w:r w:rsidR="00C230FE" w:rsidRPr="00BA7072">
        <w:t xml:space="preserve">ue to this high risk involved, contractors are generally reluctant to carry out works under this type of contract. </w:t>
      </w:r>
    </w:p>
    <w:p w:rsidR="00B14C27" w:rsidRPr="00BA7072" w:rsidRDefault="00B14C27" w:rsidP="007764E3"/>
    <w:p w:rsidR="00142E43" w:rsidRDefault="00C230FE" w:rsidP="007764E3">
      <w:r w:rsidRPr="00BA7072">
        <w:t>Even</w:t>
      </w:r>
      <w:r w:rsidR="00CF5B90">
        <w:t>,</w:t>
      </w:r>
      <w:r w:rsidRPr="00BA7072">
        <w:t xml:space="preserve"> owners are as a </w:t>
      </w:r>
      <w:r w:rsidR="008B4055">
        <w:t xml:space="preserve">common </w:t>
      </w:r>
      <w:r w:rsidR="00B34899">
        <w:t>practice are</w:t>
      </w:r>
      <w:r w:rsidR="008B4055">
        <w:t xml:space="preserve"> </w:t>
      </w:r>
      <w:r w:rsidRPr="00BA7072">
        <w:t xml:space="preserve">not well served by lump sum contracts due to the likelihood of endless disputes following disagreements on how to interpret the various stipulations presented in the contract documents. </w:t>
      </w:r>
    </w:p>
    <w:p w:rsidR="007E0D2E" w:rsidRDefault="00696FD7" w:rsidP="007764E3">
      <w:r>
        <w:rPr>
          <w:noProof/>
        </w:rPr>
        <w:pict>
          <v:rect id="_x0000_s2006" style="position:absolute;left:0;text-align:left;margin-left:5.55pt;margin-top:9.05pt;width:462.45pt;height:85pt;z-index:252386304" fillcolor="#f2dbdb [661]">
            <v:textbox style="mso-next-textbox:#_x0000_s2006">
              <w:txbxContent>
                <w:p w:rsidR="00DD39EB" w:rsidRPr="00B14C27" w:rsidRDefault="00DD39EB" w:rsidP="009B4039">
                  <w:pPr>
                    <w:shd w:val="clear" w:color="auto" w:fill="F2DBDB" w:themeFill="accent2" w:themeFillTint="33"/>
                    <w:jc w:val="left"/>
                  </w:pPr>
                  <w:r w:rsidRPr="00B14C27">
                    <w:t>In case of construction of small scale irriga</w:t>
                  </w:r>
                  <w:r>
                    <w:t>tion project, lump sum contract can be</w:t>
                  </w:r>
                  <w:r w:rsidRPr="00B14C27">
                    <w:t xml:space="preserve"> used </w:t>
                  </w:r>
                  <w:r>
                    <w:t xml:space="preserve">as along with measured contract </w:t>
                  </w:r>
                  <w:r w:rsidRPr="00B14C27">
                    <w:t>for specialized item of works such as:</w:t>
                  </w:r>
                  <w:r>
                    <w:t xml:space="preserve"> -</w:t>
                  </w:r>
                </w:p>
                <w:p w:rsidR="00DD39EB" w:rsidRPr="00142E43" w:rsidRDefault="00DD39EB" w:rsidP="00463A37">
                  <w:pPr>
                    <w:pStyle w:val="ListParagraph"/>
                    <w:numPr>
                      <w:ilvl w:val="0"/>
                      <w:numId w:val="3"/>
                    </w:numPr>
                    <w:shd w:val="clear" w:color="auto" w:fill="F2DBDB" w:themeFill="accent2" w:themeFillTint="33"/>
                    <w:spacing w:before="0" w:after="0"/>
                    <w:rPr>
                      <w:i/>
                    </w:rPr>
                  </w:pPr>
                  <w:r w:rsidRPr="00142E43">
                    <w:rPr>
                      <w:i/>
                    </w:rPr>
                    <w:t>allowance for resources mobilization and demobilization;</w:t>
                  </w:r>
                </w:p>
                <w:p w:rsidR="00DD39EB" w:rsidRPr="00142E43" w:rsidRDefault="00DD39EB" w:rsidP="00463A37">
                  <w:pPr>
                    <w:pStyle w:val="ListParagraph"/>
                    <w:numPr>
                      <w:ilvl w:val="0"/>
                      <w:numId w:val="3"/>
                    </w:numPr>
                    <w:shd w:val="clear" w:color="auto" w:fill="F2DBDB" w:themeFill="accent2" w:themeFillTint="33"/>
                    <w:spacing w:before="0" w:after="0"/>
                    <w:rPr>
                      <w:i/>
                    </w:rPr>
                  </w:pPr>
                  <w:r w:rsidRPr="00142E43">
                    <w:rPr>
                      <w:i/>
                    </w:rPr>
                    <w:t>dewatering of open trench and excavation using pumps;</w:t>
                  </w:r>
                </w:p>
                <w:p w:rsidR="00DD39EB" w:rsidRPr="00142E43" w:rsidRDefault="00DD39EB" w:rsidP="00463A37">
                  <w:pPr>
                    <w:pStyle w:val="ListParagraph"/>
                    <w:numPr>
                      <w:ilvl w:val="0"/>
                      <w:numId w:val="3"/>
                    </w:numPr>
                    <w:shd w:val="clear" w:color="auto" w:fill="F2DBDB" w:themeFill="accent2" w:themeFillTint="33"/>
                    <w:spacing w:before="0" w:after="0"/>
                    <w:rPr>
                      <w:i/>
                    </w:rPr>
                  </w:pPr>
                  <w:r w:rsidRPr="00142E43">
                    <w:rPr>
                      <w:i/>
                    </w:rPr>
                    <w:t>supply and erection of the specified project indicator post; and</w:t>
                  </w:r>
                </w:p>
                <w:p w:rsidR="00DD39EB" w:rsidRPr="00B14C27" w:rsidRDefault="00DD39EB" w:rsidP="00463A37">
                  <w:pPr>
                    <w:pStyle w:val="ListParagraph"/>
                    <w:numPr>
                      <w:ilvl w:val="0"/>
                      <w:numId w:val="3"/>
                    </w:numPr>
                    <w:shd w:val="clear" w:color="auto" w:fill="F2DBDB" w:themeFill="accent2" w:themeFillTint="33"/>
                    <w:spacing w:before="0" w:after="0"/>
                  </w:pPr>
                  <w:r w:rsidRPr="00B14C27">
                    <w:rPr>
                      <w:i/>
                    </w:rPr>
                    <w:t>Provision of as built drawings</w:t>
                  </w:r>
                  <w:r w:rsidRPr="00B14C27">
                    <w:t>.</w:t>
                  </w:r>
                </w:p>
              </w:txbxContent>
            </v:textbox>
          </v:rect>
        </w:pict>
      </w:r>
    </w:p>
    <w:p w:rsidR="007E0D2E" w:rsidRDefault="007E0D2E" w:rsidP="007764E3"/>
    <w:p w:rsidR="007E0D2E" w:rsidRDefault="007E0D2E" w:rsidP="007764E3"/>
    <w:p w:rsidR="007E0D2E" w:rsidRDefault="007E0D2E" w:rsidP="007764E3"/>
    <w:p w:rsidR="007E0D2E" w:rsidRDefault="007E0D2E" w:rsidP="007764E3"/>
    <w:p w:rsidR="007E0D2E" w:rsidRDefault="007E0D2E" w:rsidP="007764E3"/>
    <w:p w:rsidR="007E0D2E" w:rsidRDefault="007E0D2E" w:rsidP="007764E3"/>
    <w:p w:rsidR="007E0D2E" w:rsidRDefault="007E0D2E" w:rsidP="007764E3"/>
    <w:p w:rsidR="00600230" w:rsidRPr="00BA7072" w:rsidRDefault="009B4039" w:rsidP="00843188">
      <w:pPr>
        <w:pStyle w:val="Heading2"/>
      </w:pPr>
      <w:bookmarkStart w:id="97" w:name="_Toc531653165"/>
      <w:r w:rsidRPr="00BA7072">
        <w:t>supply contract</w:t>
      </w:r>
      <w:r w:rsidRPr="007B0120">
        <w:t xml:space="preserve"> agreement</w:t>
      </w:r>
      <w:bookmarkEnd w:id="97"/>
    </w:p>
    <w:p w:rsidR="003D647D" w:rsidRPr="00BA7072" w:rsidRDefault="00B63AB8" w:rsidP="00B14C27">
      <w:r w:rsidRPr="00BA7072">
        <w:t xml:space="preserve">Supply Contract </w:t>
      </w:r>
      <w:r w:rsidR="00F719E1">
        <w:t xml:space="preserve">agreement </w:t>
      </w:r>
      <w:r w:rsidRPr="00BA7072">
        <w:t xml:space="preserve">is project implementation contract </w:t>
      </w:r>
      <w:r w:rsidR="00F719E1">
        <w:t xml:space="preserve">agreement </w:t>
      </w:r>
      <w:r w:rsidRPr="00BA7072">
        <w:t xml:space="preserve">made between client and contractor/supplier for undertaking of construction of small scale irrigation </w:t>
      </w:r>
      <w:r w:rsidR="00F719E1">
        <w:t>development implementation</w:t>
      </w:r>
      <w:r w:rsidRPr="00BA7072">
        <w:t xml:space="preserve">. It is </w:t>
      </w:r>
      <w:r w:rsidRPr="00BA7072">
        <w:rPr>
          <w:b/>
        </w:rPr>
        <w:t>lump sum contract</w:t>
      </w:r>
      <w:r w:rsidRPr="00BA7072">
        <w:t xml:space="preserve"> type </w:t>
      </w:r>
      <w:r w:rsidR="003D647D" w:rsidRPr="00BA7072">
        <w:t xml:space="preserve">of </w:t>
      </w:r>
      <w:r w:rsidR="00B34899" w:rsidRPr="00BA7072">
        <w:t>contract for</w:t>
      </w:r>
      <w:r w:rsidR="003D647D" w:rsidRPr="00BA7072">
        <w:t xml:space="preserve"> the supply of electro-mechanical </w:t>
      </w:r>
      <w:proofErr w:type="spellStart"/>
      <w:r w:rsidR="003D647D" w:rsidRPr="00BA7072">
        <w:t>equipments</w:t>
      </w:r>
      <w:proofErr w:type="spellEnd"/>
      <w:r w:rsidR="003D647D" w:rsidRPr="00BA7072">
        <w:t xml:space="preserve"> (Pumps and Accessories, Generators, Transformer, Pipes and fittings</w:t>
      </w:r>
      <w:r w:rsidR="009A1426">
        <w:t>,</w:t>
      </w:r>
      <w:r w:rsidR="003D647D" w:rsidRPr="00BA7072">
        <w:t xml:space="preserve"> </w:t>
      </w:r>
      <w:proofErr w:type="spellStart"/>
      <w:r w:rsidR="003D647D" w:rsidRPr="00BA7072">
        <w:t>etc</w:t>
      </w:r>
      <w:proofErr w:type="spellEnd"/>
      <w:r w:rsidR="003D647D" w:rsidRPr="00BA7072">
        <w:t>), construction materials, and machineries</w:t>
      </w:r>
      <w:r w:rsidR="00AF73C3" w:rsidRPr="00BA7072">
        <w:t xml:space="preserve"> (rental base)</w:t>
      </w:r>
      <w:r w:rsidR="00393FE8">
        <w:t>, and others</w:t>
      </w:r>
      <w:r w:rsidR="003D647D" w:rsidRPr="00BA7072">
        <w:t xml:space="preserve">. </w:t>
      </w:r>
      <w:r w:rsidR="00406454" w:rsidRPr="00BA7072">
        <w:t xml:space="preserve">In Supply Contract the final payment effected up on delivery of goods as per specification and the contract </w:t>
      </w:r>
      <w:r w:rsidR="00B12D32" w:rsidRPr="00BA7072">
        <w:t>should</w:t>
      </w:r>
      <w:r w:rsidR="00406454" w:rsidRPr="00BA7072">
        <w:t xml:space="preserve"> be closed according</w:t>
      </w:r>
      <w:r w:rsidR="00736120" w:rsidRPr="00BA7072">
        <w:t>ly</w:t>
      </w:r>
      <w:r w:rsidR="00406454" w:rsidRPr="00BA7072">
        <w:t>.</w:t>
      </w:r>
    </w:p>
    <w:p w:rsidR="00600230" w:rsidRPr="00BA7072" w:rsidRDefault="00696FD7" w:rsidP="00600230">
      <w:pPr>
        <w:rPr>
          <w:sz w:val="24"/>
          <w:szCs w:val="24"/>
        </w:rPr>
      </w:pPr>
      <w:r>
        <w:rPr>
          <w:noProof/>
          <w:sz w:val="24"/>
          <w:szCs w:val="24"/>
        </w:rPr>
        <w:pict>
          <v:rect id="_x0000_s1271" style="position:absolute;left:0;text-align:left;margin-left:5.55pt;margin-top:10.15pt;width:462.45pt;height:69.05pt;z-index:251898880" fillcolor="#f2dbdb [661]">
            <v:textbox style="mso-next-textbox:#_x0000_s1271">
              <w:txbxContent>
                <w:p w:rsidR="00DD39EB" w:rsidRPr="00B14C27" w:rsidRDefault="00DD39EB" w:rsidP="001F54A7">
                  <w:pPr>
                    <w:shd w:val="clear" w:color="auto" w:fill="F2DBDB" w:themeFill="accent2" w:themeFillTint="33"/>
                  </w:pPr>
                  <w:r w:rsidRPr="00B14C27">
                    <w:t xml:space="preserve">Based on type and location of water source as well as water application method, a given small scale irrigation </w:t>
                  </w:r>
                  <w:r>
                    <w:t xml:space="preserve">development </w:t>
                  </w:r>
                  <w:r w:rsidRPr="00B14C27">
                    <w:t xml:space="preserve">may have supply components in addition of civil works. It is highly advisable to outsource the whole project activities (Civil Works and Supply) for a competent </w:t>
                  </w:r>
                  <w:r>
                    <w:t xml:space="preserve">single </w:t>
                  </w:r>
                  <w:r w:rsidRPr="00B14C27">
                    <w:t xml:space="preserve">contractor as usual. </w:t>
                  </w:r>
                </w:p>
              </w:txbxContent>
            </v:textbox>
          </v:rect>
        </w:pict>
      </w:r>
    </w:p>
    <w:p w:rsidR="00600230" w:rsidRPr="00BA7072" w:rsidRDefault="00600230" w:rsidP="00600230">
      <w:pPr>
        <w:rPr>
          <w:sz w:val="24"/>
          <w:szCs w:val="24"/>
        </w:rPr>
      </w:pPr>
    </w:p>
    <w:p w:rsidR="00600230" w:rsidRPr="00BA7072" w:rsidRDefault="00600230" w:rsidP="00600230">
      <w:pPr>
        <w:rPr>
          <w:sz w:val="24"/>
          <w:szCs w:val="24"/>
        </w:rPr>
      </w:pPr>
    </w:p>
    <w:p w:rsidR="00FC31B5" w:rsidRPr="00BA7072" w:rsidRDefault="00FC31B5" w:rsidP="00600230">
      <w:pPr>
        <w:rPr>
          <w:sz w:val="24"/>
          <w:szCs w:val="24"/>
        </w:rPr>
      </w:pPr>
    </w:p>
    <w:p w:rsidR="00244BD4" w:rsidRPr="00BA7072" w:rsidRDefault="00244BD4" w:rsidP="00600230">
      <w:pPr>
        <w:rPr>
          <w:sz w:val="24"/>
          <w:szCs w:val="24"/>
        </w:rPr>
      </w:pPr>
    </w:p>
    <w:p w:rsidR="00244BD4" w:rsidRPr="00BA7072" w:rsidRDefault="00244BD4" w:rsidP="00600230">
      <w:pPr>
        <w:rPr>
          <w:sz w:val="24"/>
          <w:szCs w:val="24"/>
        </w:rPr>
      </w:pPr>
    </w:p>
    <w:p w:rsidR="000A2153" w:rsidRDefault="000A2153">
      <w:pPr>
        <w:spacing w:after="200"/>
        <w:jc w:val="left"/>
        <w:rPr>
          <w:b/>
          <w:bCs/>
          <w:sz w:val="20"/>
          <w:szCs w:val="20"/>
        </w:rPr>
      </w:pPr>
      <w:bookmarkStart w:id="98" w:name="_Toc524978595"/>
      <w:r>
        <w:br w:type="page"/>
      </w:r>
    </w:p>
    <w:p w:rsidR="0040282A" w:rsidRDefault="00843188" w:rsidP="00843188">
      <w:pPr>
        <w:pStyle w:val="Caption"/>
      </w:pPr>
      <w:r>
        <w:lastRenderedPageBreak/>
        <w:t xml:space="preserve">Table </w:t>
      </w:r>
      <w:r w:rsidR="00696FD7">
        <w:fldChar w:fldCharType="begin"/>
      </w:r>
      <w:r w:rsidR="00696FD7">
        <w:instrText xml:space="preserve"> STYLEREF 1 \s </w:instrText>
      </w:r>
      <w:r w:rsidR="00696FD7">
        <w:fldChar w:fldCharType="separate"/>
      </w:r>
      <w:r w:rsidR="00DD39EB">
        <w:rPr>
          <w:noProof/>
        </w:rPr>
        <w:t>4</w:t>
      </w:r>
      <w:r w:rsidR="00696FD7">
        <w:rPr>
          <w:noProof/>
        </w:rPr>
        <w:fldChar w:fldCharType="end"/>
      </w:r>
      <w:r w:rsidR="00FB7F5C">
        <w:noBreakHyphen/>
      </w:r>
      <w:r w:rsidR="00696FD7">
        <w:fldChar w:fldCharType="begin"/>
      </w:r>
      <w:r w:rsidR="00696FD7">
        <w:instrText xml:space="preserve"> SEQ Table \* ARABIC \s 1 </w:instrText>
      </w:r>
      <w:r w:rsidR="00696FD7">
        <w:fldChar w:fldCharType="separate"/>
      </w:r>
      <w:r w:rsidR="00DD39EB">
        <w:rPr>
          <w:noProof/>
        </w:rPr>
        <w:t>1</w:t>
      </w:r>
      <w:r w:rsidR="00696FD7">
        <w:rPr>
          <w:noProof/>
        </w:rPr>
        <w:fldChar w:fldCharType="end"/>
      </w:r>
      <w:r>
        <w:t>:</w:t>
      </w:r>
      <w:r w:rsidRPr="008C3586">
        <w:t xml:space="preserve"> Summary Table for </w:t>
      </w:r>
      <w:r>
        <w:t>the Most Commonly Used Standard</w:t>
      </w:r>
      <w:r w:rsidRPr="008C3586">
        <w:t xml:space="preserve"> Contract</w:t>
      </w:r>
      <w:r>
        <w:t xml:space="preserve"> Forms in SSID</w:t>
      </w:r>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2741"/>
        <w:gridCol w:w="5182"/>
      </w:tblGrid>
      <w:tr w:rsidR="00DA6706" w:rsidRPr="007E0D2E" w:rsidTr="001F54A7">
        <w:trPr>
          <w:trHeight w:val="20"/>
          <w:tblHeader/>
        </w:trPr>
        <w:tc>
          <w:tcPr>
            <w:tcW w:w="965" w:type="pct"/>
            <w:shd w:val="clear" w:color="auto" w:fill="92CDDC" w:themeFill="accent5" w:themeFillTint="99"/>
            <w:vAlign w:val="center"/>
          </w:tcPr>
          <w:p w:rsidR="00DA6706" w:rsidRPr="007E0D2E" w:rsidRDefault="00DA6706" w:rsidP="007E0D2E">
            <w:pPr>
              <w:jc w:val="center"/>
              <w:rPr>
                <w:b/>
                <w:sz w:val="20"/>
                <w:szCs w:val="20"/>
              </w:rPr>
            </w:pPr>
            <w:r w:rsidRPr="007E0D2E">
              <w:rPr>
                <w:b/>
                <w:sz w:val="20"/>
                <w:szCs w:val="20"/>
              </w:rPr>
              <w:t>Standard Contract Forms</w:t>
            </w:r>
          </w:p>
        </w:tc>
        <w:tc>
          <w:tcPr>
            <w:tcW w:w="1396" w:type="pct"/>
            <w:shd w:val="clear" w:color="auto" w:fill="92CDDC" w:themeFill="accent5" w:themeFillTint="99"/>
            <w:vAlign w:val="center"/>
          </w:tcPr>
          <w:p w:rsidR="00DA6706" w:rsidRPr="007E0D2E" w:rsidRDefault="00DA6706" w:rsidP="007E0D2E">
            <w:pPr>
              <w:jc w:val="center"/>
              <w:rPr>
                <w:b/>
                <w:sz w:val="20"/>
                <w:szCs w:val="20"/>
              </w:rPr>
            </w:pPr>
            <w:r w:rsidRPr="007E0D2E">
              <w:rPr>
                <w:b/>
                <w:sz w:val="20"/>
                <w:szCs w:val="20"/>
              </w:rPr>
              <w:t>Applicability</w:t>
            </w:r>
          </w:p>
        </w:tc>
        <w:tc>
          <w:tcPr>
            <w:tcW w:w="2639" w:type="pct"/>
            <w:shd w:val="clear" w:color="auto" w:fill="92CDDC" w:themeFill="accent5" w:themeFillTint="99"/>
            <w:vAlign w:val="center"/>
          </w:tcPr>
          <w:p w:rsidR="00DA6706" w:rsidRPr="007E0D2E" w:rsidRDefault="00DA6706" w:rsidP="007E0D2E">
            <w:pPr>
              <w:jc w:val="center"/>
              <w:rPr>
                <w:b/>
                <w:sz w:val="20"/>
                <w:szCs w:val="20"/>
              </w:rPr>
            </w:pPr>
            <w:r w:rsidRPr="007E0D2E">
              <w:rPr>
                <w:b/>
                <w:sz w:val="20"/>
                <w:szCs w:val="20"/>
              </w:rPr>
              <w:t xml:space="preserve">Specific </w:t>
            </w:r>
            <w:r w:rsidR="004D51DB" w:rsidRPr="007E0D2E">
              <w:rPr>
                <w:b/>
                <w:sz w:val="20"/>
                <w:szCs w:val="20"/>
              </w:rPr>
              <w:t>R</w:t>
            </w:r>
            <w:r w:rsidRPr="007E0D2E">
              <w:rPr>
                <w:b/>
                <w:sz w:val="20"/>
                <w:szCs w:val="20"/>
              </w:rPr>
              <w:t>equirement</w:t>
            </w:r>
          </w:p>
        </w:tc>
      </w:tr>
      <w:tr w:rsidR="00DA6706" w:rsidRPr="00B14C27" w:rsidTr="00843188">
        <w:trPr>
          <w:trHeight w:val="20"/>
        </w:trPr>
        <w:tc>
          <w:tcPr>
            <w:tcW w:w="965" w:type="pct"/>
            <w:vMerge w:val="restart"/>
            <w:vAlign w:val="center"/>
          </w:tcPr>
          <w:p w:rsidR="00DA6706" w:rsidRPr="00B14C27" w:rsidRDefault="00DA6706" w:rsidP="007E0D2E">
            <w:pPr>
              <w:jc w:val="left"/>
              <w:rPr>
                <w:sz w:val="20"/>
                <w:szCs w:val="20"/>
              </w:rPr>
            </w:pPr>
            <w:r w:rsidRPr="00B14C27">
              <w:rPr>
                <w:sz w:val="20"/>
                <w:szCs w:val="20"/>
              </w:rPr>
              <w:t>Lump-Sum</w:t>
            </w:r>
          </w:p>
          <w:p w:rsidR="00DA6706" w:rsidRPr="00B14C27" w:rsidRDefault="00DA6706" w:rsidP="007E0D2E">
            <w:pPr>
              <w:jc w:val="left"/>
              <w:rPr>
                <w:sz w:val="20"/>
                <w:szCs w:val="20"/>
              </w:rPr>
            </w:pPr>
          </w:p>
          <w:p w:rsidR="00DA6706" w:rsidRPr="00B14C27" w:rsidRDefault="00DA6706" w:rsidP="007E0D2E">
            <w:pPr>
              <w:jc w:val="left"/>
              <w:rPr>
                <w:i/>
                <w:sz w:val="20"/>
                <w:szCs w:val="20"/>
              </w:rPr>
            </w:pPr>
          </w:p>
        </w:tc>
        <w:tc>
          <w:tcPr>
            <w:tcW w:w="1396" w:type="pct"/>
            <w:vAlign w:val="center"/>
          </w:tcPr>
          <w:p w:rsidR="00DA6706" w:rsidRPr="00F95644" w:rsidRDefault="00DA6706" w:rsidP="007E0D2E">
            <w:pPr>
              <w:jc w:val="center"/>
              <w:rPr>
                <w:sz w:val="20"/>
                <w:szCs w:val="20"/>
              </w:rPr>
            </w:pPr>
            <w:r w:rsidRPr="004D51DB">
              <w:rPr>
                <w:sz w:val="20"/>
                <w:szCs w:val="20"/>
              </w:rPr>
              <w:t>Study and Design Service Contract</w:t>
            </w:r>
          </w:p>
        </w:tc>
        <w:tc>
          <w:tcPr>
            <w:tcW w:w="2639" w:type="pct"/>
            <w:vAlign w:val="center"/>
          </w:tcPr>
          <w:p w:rsidR="00DA6706" w:rsidRPr="00B14C27" w:rsidRDefault="00DA6706" w:rsidP="00463A37">
            <w:pPr>
              <w:pStyle w:val="ListParagraph"/>
              <w:numPr>
                <w:ilvl w:val="0"/>
                <w:numId w:val="6"/>
              </w:numPr>
              <w:spacing w:before="0" w:after="0"/>
              <w:ind w:left="91" w:hanging="135"/>
              <w:rPr>
                <w:sz w:val="20"/>
                <w:szCs w:val="20"/>
              </w:rPr>
            </w:pPr>
            <w:r w:rsidRPr="00B14C27">
              <w:rPr>
                <w:sz w:val="20"/>
                <w:szCs w:val="20"/>
              </w:rPr>
              <w:t>Defined Scope of assignments</w:t>
            </w:r>
          </w:p>
          <w:p w:rsidR="00DA6706" w:rsidRPr="00B14C27" w:rsidRDefault="00DA6706" w:rsidP="00463A37">
            <w:pPr>
              <w:pStyle w:val="ListParagraph"/>
              <w:numPr>
                <w:ilvl w:val="0"/>
                <w:numId w:val="6"/>
              </w:numPr>
              <w:spacing w:before="0" w:after="0"/>
              <w:ind w:left="151" w:hanging="180"/>
              <w:rPr>
                <w:sz w:val="20"/>
                <w:szCs w:val="20"/>
              </w:rPr>
            </w:pPr>
            <w:r w:rsidRPr="00B14C27">
              <w:rPr>
                <w:sz w:val="20"/>
                <w:szCs w:val="20"/>
              </w:rPr>
              <w:t xml:space="preserve">Defined duration </w:t>
            </w:r>
          </w:p>
          <w:p w:rsidR="00DA6706" w:rsidRPr="00B14C27" w:rsidRDefault="00DA6706" w:rsidP="00463A37">
            <w:pPr>
              <w:pStyle w:val="ListParagraph"/>
              <w:numPr>
                <w:ilvl w:val="0"/>
                <w:numId w:val="6"/>
              </w:numPr>
              <w:spacing w:before="0" w:after="0"/>
              <w:ind w:left="151" w:hanging="180"/>
              <w:rPr>
                <w:sz w:val="20"/>
                <w:szCs w:val="20"/>
              </w:rPr>
            </w:pPr>
            <w:r w:rsidRPr="00B14C27">
              <w:rPr>
                <w:sz w:val="20"/>
                <w:szCs w:val="20"/>
              </w:rPr>
              <w:t xml:space="preserve">Clearly defined output of the consultants </w:t>
            </w:r>
          </w:p>
          <w:p w:rsidR="00DA6706" w:rsidRPr="00B14C27" w:rsidRDefault="00DA6706" w:rsidP="00463A37">
            <w:pPr>
              <w:pStyle w:val="ListParagraph"/>
              <w:numPr>
                <w:ilvl w:val="0"/>
                <w:numId w:val="6"/>
              </w:numPr>
              <w:spacing w:before="0" w:after="0"/>
              <w:ind w:left="151" w:hanging="180"/>
              <w:rPr>
                <w:sz w:val="20"/>
                <w:szCs w:val="20"/>
              </w:rPr>
            </w:pPr>
            <w:r w:rsidRPr="00B14C27">
              <w:rPr>
                <w:sz w:val="20"/>
                <w:szCs w:val="20"/>
              </w:rPr>
              <w:t>Payments are linked to deliverables</w:t>
            </w:r>
          </w:p>
          <w:p w:rsidR="00DA6706" w:rsidRPr="00B14C27" w:rsidRDefault="00DA6706" w:rsidP="00463A37">
            <w:pPr>
              <w:pStyle w:val="ListParagraph"/>
              <w:numPr>
                <w:ilvl w:val="0"/>
                <w:numId w:val="6"/>
              </w:numPr>
              <w:spacing w:before="0" w:after="0"/>
              <w:ind w:left="151" w:hanging="180"/>
              <w:rPr>
                <w:sz w:val="20"/>
                <w:szCs w:val="20"/>
              </w:rPr>
            </w:pPr>
            <w:r w:rsidRPr="00B14C27">
              <w:rPr>
                <w:sz w:val="20"/>
                <w:szCs w:val="20"/>
              </w:rPr>
              <w:t>Can be fixed price</w:t>
            </w:r>
          </w:p>
        </w:tc>
      </w:tr>
      <w:tr w:rsidR="00DA6706" w:rsidRPr="00B14C27" w:rsidTr="00843188">
        <w:trPr>
          <w:trHeight w:val="20"/>
        </w:trPr>
        <w:tc>
          <w:tcPr>
            <w:tcW w:w="965" w:type="pct"/>
            <w:vMerge/>
            <w:vAlign w:val="center"/>
          </w:tcPr>
          <w:p w:rsidR="00DA6706" w:rsidRPr="00B14C27" w:rsidRDefault="00DA6706" w:rsidP="007E0D2E">
            <w:pPr>
              <w:jc w:val="left"/>
              <w:rPr>
                <w:sz w:val="20"/>
                <w:szCs w:val="20"/>
              </w:rPr>
            </w:pPr>
          </w:p>
        </w:tc>
        <w:tc>
          <w:tcPr>
            <w:tcW w:w="1396" w:type="pct"/>
            <w:vAlign w:val="center"/>
          </w:tcPr>
          <w:p w:rsidR="00DA6706" w:rsidRPr="004D51DB" w:rsidRDefault="00DA6706" w:rsidP="007E0D2E">
            <w:pPr>
              <w:jc w:val="center"/>
              <w:rPr>
                <w:sz w:val="20"/>
                <w:szCs w:val="20"/>
              </w:rPr>
            </w:pPr>
            <w:r w:rsidRPr="004D51DB">
              <w:rPr>
                <w:sz w:val="20"/>
                <w:szCs w:val="20"/>
              </w:rPr>
              <w:t>Works Contract</w:t>
            </w:r>
          </w:p>
        </w:tc>
        <w:tc>
          <w:tcPr>
            <w:tcW w:w="2639" w:type="pct"/>
            <w:vAlign w:val="center"/>
          </w:tcPr>
          <w:p w:rsidR="00DA6706" w:rsidRPr="00B14C27" w:rsidRDefault="00DA6706" w:rsidP="00463A37">
            <w:pPr>
              <w:pStyle w:val="ListParagraph"/>
              <w:numPr>
                <w:ilvl w:val="0"/>
                <w:numId w:val="6"/>
              </w:numPr>
              <w:spacing w:before="0" w:after="0"/>
              <w:ind w:left="151" w:hanging="180"/>
              <w:rPr>
                <w:sz w:val="20"/>
                <w:szCs w:val="20"/>
              </w:rPr>
            </w:pPr>
            <w:r w:rsidRPr="00B14C27">
              <w:rPr>
                <w:sz w:val="20"/>
                <w:szCs w:val="20"/>
              </w:rPr>
              <w:t>a fixed sum for execution of defined work in stipulated time according to the drawing, design &amp; specifications</w:t>
            </w:r>
          </w:p>
          <w:p w:rsidR="00DA6706" w:rsidRPr="00B14C27" w:rsidRDefault="00DA6706" w:rsidP="007E0D2E">
            <w:pPr>
              <w:rPr>
                <w:sz w:val="20"/>
                <w:szCs w:val="20"/>
                <w:u w:val="single"/>
              </w:rPr>
            </w:pPr>
            <w:r w:rsidRPr="00B14C27">
              <w:rPr>
                <w:sz w:val="20"/>
                <w:szCs w:val="20"/>
                <w:u w:val="single"/>
              </w:rPr>
              <w:t>Demerits</w:t>
            </w:r>
          </w:p>
          <w:p w:rsidR="00DA6706" w:rsidRPr="00B14C27" w:rsidRDefault="00DA6706" w:rsidP="00463A37">
            <w:pPr>
              <w:pStyle w:val="ListParagraph"/>
              <w:numPr>
                <w:ilvl w:val="0"/>
                <w:numId w:val="6"/>
              </w:numPr>
              <w:spacing w:before="0" w:after="0"/>
              <w:ind w:left="91" w:hanging="135"/>
              <w:rPr>
                <w:sz w:val="20"/>
                <w:szCs w:val="20"/>
              </w:rPr>
            </w:pPr>
            <w:r w:rsidRPr="00B14C27">
              <w:rPr>
                <w:sz w:val="20"/>
                <w:szCs w:val="20"/>
              </w:rPr>
              <w:t xml:space="preserve">Work must be defined </w:t>
            </w:r>
            <w:r w:rsidR="00FB68C2" w:rsidRPr="00B14C27">
              <w:rPr>
                <w:sz w:val="20"/>
                <w:szCs w:val="20"/>
              </w:rPr>
              <w:t>accurately;</w:t>
            </w:r>
            <w:r w:rsidRPr="00B14C27">
              <w:rPr>
                <w:sz w:val="20"/>
                <w:szCs w:val="20"/>
              </w:rPr>
              <w:t xml:space="preserve"> specifications must be fully specified</w:t>
            </w:r>
          </w:p>
        </w:tc>
      </w:tr>
      <w:tr w:rsidR="00DA6706" w:rsidRPr="00B14C27" w:rsidTr="00843188">
        <w:trPr>
          <w:trHeight w:val="20"/>
        </w:trPr>
        <w:tc>
          <w:tcPr>
            <w:tcW w:w="965" w:type="pct"/>
            <w:vMerge/>
            <w:vAlign w:val="center"/>
          </w:tcPr>
          <w:p w:rsidR="00DA6706" w:rsidRPr="00B14C27" w:rsidRDefault="00DA6706" w:rsidP="007E0D2E">
            <w:pPr>
              <w:jc w:val="left"/>
              <w:rPr>
                <w:sz w:val="20"/>
                <w:szCs w:val="20"/>
              </w:rPr>
            </w:pPr>
          </w:p>
        </w:tc>
        <w:tc>
          <w:tcPr>
            <w:tcW w:w="1396" w:type="pct"/>
            <w:vAlign w:val="center"/>
          </w:tcPr>
          <w:p w:rsidR="00DA6706" w:rsidRPr="00F95644" w:rsidRDefault="00DA6706" w:rsidP="007E0D2E">
            <w:pPr>
              <w:jc w:val="center"/>
              <w:rPr>
                <w:sz w:val="20"/>
                <w:szCs w:val="20"/>
              </w:rPr>
            </w:pPr>
            <w:r w:rsidRPr="004D51DB">
              <w:rPr>
                <w:sz w:val="20"/>
                <w:szCs w:val="20"/>
              </w:rPr>
              <w:t>Supply Contract</w:t>
            </w:r>
          </w:p>
        </w:tc>
        <w:tc>
          <w:tcPr>
            <w:tcW w:w="2639" w:type="pct"/>
            <w:vAlign w:val="center"/>
          </w:tcPr>
          <w:p w:rsidR="00DA6706" w:rsidRDefault="00296C04" w:rsidP="00463A37">
            <w:pPr>
              <w:pStyle w:val="ListParagraph"/>
              <w:numPr>
                <w:ilvl w:val="0"/>
                <w:numId w:val="6"/>
              </w:numPr>
              <w:spacing w:before="0" w:after="0"/>
              <w:ind w:left="91" w:hanging="135"/>
              <w:rPr>
                <w:sz w:val="20"/>
                <w:szCs w:val="20"/>
              </w:rPr>
            </w:pPr>
            <w:r>
              <w:rPr>
                <w:sz w:val="20"/>
                <w:szCs w:val="20"/>
              </w:rPr>
              <w:t>Defi</w:t>
            </w:r>
            <w:r w:rsidR="00B34899">
              <w:rPr>
                <w:sz w:val="20"/>
                <w:szCs w:val="20"/>
              </w:rPr>
              <w:t>n</w:t>
            </w:r>
            <w:r>
              <w:rPr>
                <w:sz w:val="20"/>
                <w:szCs w:val="20"/>
              </w:rPr>
              <w:t xml:space="preserve">ed specification and drawings for the required goods. </w:t>
            </w:r>
          </w:p>
          <w:p w:rsidR="00296C04" w:rsidRDefault="00296C04" w:rsidP="00463A37">
            <w:pPr>
              <w:pStyle w:val="ListParagraph"/>
              <w:numPr>
                <w:ilvl w:val="0"/>
                <w:numId w:val="6"/>
              </w:numPr>
              <w:spacing w:before="0" w:after="0"/>
              <w:ind w:left="91" w:hanging="135"/>
              <w:rPr>
                <w:sz w:val="20"/>
                <w:szCs w:val="20"/>
              </w:rPr>
            </w:pPr>
            <w:r w:rsidRPr="00B14C27">
              <w:rPr>
                <w:sz w:val="20"/>
                <w:szCs w:val="20"/>
              </w:rPr>
              <w:t>Defined Scope of assignments</w:t>
            </w:r>
          </w:p>
          <w:p w:rsidR="00296C04" w:rsidRDefault="00296C04" w:rsidP="00463A37">
            <w:pPr>
              <w:pStyle w:val="ListParagraph"/>
              <w:numPr>
                <w:ilvl w:val="1"/>
                <w:numId w:val="6"/>
              </w:numPr>
              <w:tabs>
                <w:tab w:val="left" w:pos="566"/>
              </w:tabs>
              <w:spacing w:before="0" w:after="0"/>
              <w:ind w:left="566" w:firstLine="0"/>
              <w:rPr>
                <w:sz w:val="20"/>
                <w:szCs w:val="20"/>
              </w:rPr>
            </w:pPr>
            <w:r>
              <w:rPr>
                <w:sz w:val="20"/>
                <w:szCs w:val="20"/>
              </w:rPr>
              <w:t>Supply, installation, testing, commissioning, and others</w:t>
            </w:r>
          </w:p>
          <w:p w:rsidR="000B7B47" w:rsidRPr="00B14C27" w:rsidRDefault="000B7B47" w:rsidP="00463A37">
            <w:pPr>
              <w:pStyle w:val="ListParagraph"/>
              <w:numPr>
                <w:ilvl w:val="0"/>
                <w:numId w:val="6"/>
              </w:numPr>
              <w:spacing w:before="0" w:after="0"/>
              <w:ind w:left="91" w:hanging="135"/>
              <w:rPr>
                <w:sz w:val="20"/>
                <w:szCs w:val="20"/>
              </w:rPr>
            </w:pPr>
            <w:r w:rsidRPr="00B14C27">
              <w:rPr>
                <w:sz w:val="20"/>
                <w:szCs w:val="20"/>
              </w:rPr>
              <w:t>Defined duration</w:t>
            </w:r>
            <w:r>
              <w:rPr>
                <w:sz w:val="20"/>
                <w:szCs w:val="20"/>
              </w:rPr>
              <w:t xml:space="preserve"> and location</w:t>
            </w:r>
          </w:p>
        </w:tc>
      </w:tr>
      <w:tr w:rsidR="00DA6706" w:rsidRPr="00B14C27" w:rsidTr="00843188">
        <w:trPr>
          <w:trHeight w:val="20"/>
        </w:trPr>
        <w:tc>
          <w:tcPr>
            <w:tcW w:w="965" w:type="pct"/>
            <w:vAlign w:val="center"/>
          </w:tcPr>
          <w:p w:rsidR="00DA6706" w:rsidRPr="00B14C27" w:rsidRDefault="00DA6706" w:rsidP="007E0D2E">
            <w:pPr>
              <w:jc w:val="left"/>
              <w:rPr>
                <w:sz w:val="20"/>
                <w:szCs w:val="20"/>
              </w:rPr>
            </w:pPr>
            <w:r w:rsidRPr="00B14C27">
              <w:rPr>
                <w:sz w:val="20"/>
                <w:szCs w:val="20"/>
              </w:rPr>
              <w:t>Time-Based</w:t>
            </w:r>
          </w:p>
          <w:p w:rsidR="00DA6706" w:rsidRPr="00B14C27" w:rsidRDefault="00DA6706" w:rsidP="007E0D2E">
            <w:pPr>
              <w:jc w:val="left"/>
              <w:rPr>
                <w:sz w:val="20"/>
                <w:szCs w:val="20"/>
              </w:rPr>
            </w:pPr>
          </w:p>
          <w:p w:rsidR="00DA6706" w:rsidRPr="00B14C27" w:rsidRDefault="00DA6706" w:rsidP="007E0D2E">
            <w:pPr>
              <w:jc w:val="left"/>
              <w:rPr>
                <w:i/>
                <w:sz w:val="20"/>
                <w:szCs w:val="20"/>
              </w:rPr>
            </w:pPr>
          </w:p>
        </w:tc>
        <w:tc>
          <w:tcPr>
            <w:tcW w:w="1396" w:type="pct"/>
            <w:vAlign w:val="center"/>
          </w:tcPr>
          <w:p w:rsidR="00DA6706" w:rsidRPr="008906A8" w:rsidRDefault="00DA6706" w:rsidP="007E0D2E">
            <w:pPr>
              <w:jc w:val="center"/>
              <w:rPr>
                <w:sz w:val="20"/>
                <w:szCs w:val="20"/>
              </w:rPr>
            </w:pPr>
            <w:r w:rsidRPr="004D51DB">
              <w:rPr>
                <w:sz w:val="20"/>
                <w:szCs w:val="20"/>
              </w:rPr>
              <w:t>Contract Administration and Construction Supervision Service Contract</w:t>
            </w:r>
          </w:p>
        </w:tc>
        <w:tc>
          <w:tcPr>
            <w:tcW w:w="2639" w:type="pct"/>
            <w:vAlign w:val="center"/>
          </w:tcPr>
          <w:p w:rsidR="00DA6706" w:rsidRPr="00B14C27" w:rsidRDefault="00DA6706" w:rsidP="00463A37">
            <w:pPr>
              <w:pStyle w:val="ListParagraph"/>
              <w:numPr>
                <w:ilvl w:val="0"/>
                <w:numId w:val="7"/>
              </w:numPr>
              <w:spacing w:before="0" w:after="0"/>
              <w:ind w:left="256" w:hanging="270"/>
              <w:rPr>
                <w:sz w:val="20"/>
                <w:szCs w:val="20"/>
              </w:rPr>
            </w:pPr>
            <w:r w:rsidRPr="00B14C27">
              <w:rPr>
                <w:sz w:val="20"/>
                <w:szCs w:val="20"/>
              </w:rPr>
              <w:t xml:space="preserve">Difficult to define or fix the scope </w:t>
            </w:r>
          </w:p>
          <w:p w:rsidR="00DA6706" w:rsidRPr="00B14C27" w:rsidRDefault="00DA6706" w:rsidP="00463A37">
            <w:pPr>
              <w:pStyle w:val="ListParagraph"/>
              <w:numPr>
                <w:ilvl w:val="0"/>
                <w:numId w:val="7"/>
              </w:numPr>
              <w:spacing w:before="0" w:after="0"/>
              <w:ind w:left="256" w:hanging="270"/>
              <w:rPr>
                <w:sz w:val="20"/>
                <w:szCs w:val="20"/>
              </w:rPr>
            </w:pPr>
            <w:r w:rsidRPr="00B14C27">
              <w:rPr>
                <w:sz w:val="20"/>
                <w:szCs w:val="20"/>
              </w:rPr>
              <w:t>Difficult to fix the duration of the services because they are related to activities carried out by a contractor.</w:t>
            </w:r>
          </w:p>
          <w:p w:rsidR="00DA6706" w:rsidRPr="00B14C27" w:rsidRDefault="00DA6706" w:rsidP="00463A37">
            <w:pPr>
              <w:pStyle w:val="ListParagraph"/>
              <w:numPr>
                <w:ilvl w:val="0"/>
                <w:numId w:val="7"/>
              </w:numPr>
              <w:spacing w:before="0" w:after="0"/>
              <w:ind w:left="256" w:hanging="270"/>
              <w:rPr>
                <w:sz w:val="20"/>
                <w:szCs w:val="20"/>
              </w:rPr>
            </w:pPr>
            <w:r w:rsidRPr="00B14C27">
              <w:rPr>
                <w:sz w:val="20"/>
                <w:szCs w:val="20"/>
              </w:rPr>
              <w:t xml:space="preserve">Payments are based on agreed monthly rates for experts (who are normally named in the contract) and on reimbursable items using actual expenses and/or agreed unit prices. </w:t>
            </w:r>
          </w:p>
          <w:p w:rsidR="00DA6706" w:rsidRPr="00B14C27" w:rsidRDefault="00DA6706" w:rsidP="00463A37">
            <w:pPr>
              <w:pStyle w:val="ListParagraph"/>
              <w:numPr>
                <w:ilvl w:val="0"/>
                <w:numId w:val="7"/>
              </w:numPr>
              <w:spacing w:before="0" w:after="0"/>
              <w:ind w:left="256" w:hanging="270"/>
              <w:rPr>
                <w:sz w:val="20"/>
                <w:szCs w:val="20"/>
              </w:rPr>
            </w:pPr>
            <w:r w:rsidRPr="00B14C27">
              <w:rPr>
                <w:sz w:val="20"/>
                <w:szCs w:val="20"/>
              </w:rPr>
              <w:t>The contract shall include a ceiling amount of total payments that has to be made to the consultants.</w:t>
            </w:r>
          </w:p>
        </w:tc>
      </w:tr>
      <w:tr w:rsidR="00DA6706" w:rsidRPr="00B14C27" w:rsidTr="00843188">
        <w:trPr>
          <w:trHeight w:val="20"/>
        </w:trPr>
        <w:tc>
          <w:tcPr>
            <w:tcW w:w="965" w:type="pct"/>
            <w:vAlign w:val="center"/>
          </w:tcPr>
          <w:p w:rsidR="00DA6706" w:rsidRPr="00B14C27" w:rsidRDefault="00DA6706" w:rsidP="007E0D2E">
            <w:pPr>
              <w:jc w:val="left"/>
              <w:rPr>
                <w:sz w:val="20"/>
                <w:szCs w:val="20"/>
              </w:rPr>
            </w:pPr>
            <w:r w:rsidRPr="00B14C27">
              <w:rPr>
                <w:sz w:val="20"/>
                <w:szCs w:val="20"/>
              </w:rPr>
              <w:t>Admeasurements</w:t>
            </w:r>
          </w:p>
          <w:p w:rsidR="00DA6706" w:rsidRPr="00B14C27" w:rsidRDefault="00DA6706" w:rsidP="007E0D2E">
            <w:pPr>
              <w:jc w:val="left"/>
              <w:rPr>
                <w:sz w:val="20"/>
                <w:szCs w:val="20"/>
              </w:rPr>
            </w:pPr>
          </w:p>
          <w:p w:rsidR="00DA6706" w:rsidRPr="00B14C27" w:rsidRDefault="00DA6706" w:rsidP="007E0D2E">
            <w:pPr>
              <w:jc w:val="left"/>
              <w:rPr>
                <w:sz w:val="20"/>
                <w:szCs w:val="20"/>
              </w:rPr>
            </w:pPr>
          </w:p>
        </w:tc>
        <w:tc>
          <w:tcPr>
            <w:tcW w:w="1396" w:type="pct"/>
            <w:vAlign w:val="center"/>
          </w:tcPr>
          <w:p w:rsidR="00DA6706" w:rsidRPr="00B14C27" w:rsidRDefault="00DA6706" w:rsidP="007E0D2E">
            <w:pPr>
              <w:jc w:val="center"/>
              <w:rPr>
                <w:sz w:val="20"/>
                <w:szCs w:val="20"/>
              </w:rPr>
            </w:pPr>
            <w:r w:rsidRPr="004D51DB">
              <w:rPr>
                <w:sz w:val="20"/>
                <w:szCs w:val="20"/>
              </w:rPr>
              <w:t>Works Contract</w:t>
            </w:r>
          </w:p>
        </w:tc>
        <w:tc>
          <w:tcPr>
            <w:tcW w:w="2639" w:type="pct"/>
            <w:vAlign w:val="center"/>
          </w:tcPr>
          <w:p w:rsidR="00DA6706" w:rsidRPr="00B14C27" w:rsidRDefault="00DA6706" w:rsidP="00463A37">
            <w:pPr>
              <w:pStyle w:val="ListParagraph"/>
              <w:numPr>
                <w:ilvl w:val="0"/>
                <w:numId w:val="8"/>
              </w:numPr>
              <w:spacing w:before="0" w:after="0"/>
              <w:ind w:left="241" w:hanging="180"/>
              <w:rPr>
                <w:sz w:val="20"/>
                <w:szCs w:val="20"/>
              </w:rPr>
            </w:pPr>
            <w:r w:rsidRPr="00B14C27">
              <w:rPr>
                <w:sz w:val="20"/>
                <w:szCs w:val="20"/>
              </w:rPr>
              <w:t>Unit Price / Schedule Contract</w:t>
            </w:r>
          </w:p>
          <w:p w:rsidR="00DA6706" w:rsidRPr="00B14C27" w:rsidRDefault="005D4881" w:rsidP="00463A37">
            <w:pPr>
              <w:pStyle w:val="ListParagraph"/>
              <w:numPr>
                <w:ilvl w:val="0"/>
                <w:numId w:val="8"/>
              </w:numPr>
              <w:spacing w:before="0" w:after="0"/>
              <w:ind w:left="241" w:hanging="180"/>
              <w:rPr>
                <w:sz w:val="20"/>
                <w:szCs w:val="20"/>
              </w:rPr>
            </w:pPr>
            <w:r w:rsidRPr="00B14C27">
              <w:rPr>
                <w:sz w:val="20"/>
                <w:szCs w:val="20"/>
              </w:rPr>
              <w:t>Based on</w:t>
            </w:r>
            <w:r w:rsidR="00DA6706" w:rsidRPr="00B14C27">
              <w:rPr>
                <w:sz w:val="20"/>
                <w:szCs w:val="20"/>
              </w:rPr>
              <w:t xml:space="preserve"> items of the Works described in the Bill of Quantities.</w:t>
            </w:r>
          </w:p>
          <w:p w:rsidR="00DA6706" w:rsidRPr="00B14C27" w:rsidRDefault="00DA6706" w:rsidP="00463A37">
            <w:pPr>
              <w:pStyle w:val="ListParagraph"/>
              <w:numPr>
                <w:ilvl w:val="0"/>
                <w:numId w:val="8"/>
              </w:numPr>
              <w:spacing w:before="0" w:after="0"/>
              <w:ind w:left="241" w:hanging="180"/>
              <w:rPr>
                <w:sz w:val="20"/>
                <w:szCs w:val="20"/>
              </w:rPr>
            </w:pPr>
            <w:r w:rsidRPr="00B14C27">
              <w:rPr>
                <w:sz w:val="20"/>
                <w:szCs w:val="20"/>
              </w:rPr>
              <w:t>Payment is based on detailed measurement of executed works</w:t>
            </w:r>
          </w:p>
          <w:p w:rsidR="00DA6706" w:rsidRPr="00B14C27" w:rsidRDefault="00DA6706" w:rsidP="007E0D2E">
            <w:pPr>
              <w:ind w:left="61"/>
              <w:rPr>
                <w:sz w:val="20"/>
                <w:szCs w:val="20"/>
                <w:u w:val="single"/>
              </w:rPr>
            </w:pPr>
            <w:r w:rsidRPr="00B14C27">
              <w:rPr>
                <w:sz w:val="20"/>
                <w:szCs w:val="20"/>
                <w:u w:val="single"/>
              </w:rPr>
              <w:t>Demerits</w:t>
            </w:r>
          </w:p>
          <w:p w:rsidR="00DA6706" w:rsidRPr="00B14C27" w:rsidRDefault="00DA6706" w:rsidP="007E0D2E">
            <w:pPr>
              <w:ind w:left="360"/>
              <w:jc w:val="left"/>
              <w:rPr>
                <w:sz w:val="20"/>
                <w:szCs w:val="20"/>
              </w:rPr>
            </w:pPr>
            <w:r w:rsidRPr="00B14C27">
              <w:rPr>
                <w:sz w:val="20"/>
                <w:szCs w:val="20"/>
              </w:rPr>
              <w:t>Unbalanced tender (flawed high/ low unit rate)</w:t>
            </w:r>
          </w:p>
        </w:tc>
      </w:tr>
    </w:tbl>
    <w:p w:rsidR="00600230" w:rsidRPr="00BA7072" w:rsidRDefault="00600230" w:rsidP="00600230">
      <w:pPr>
        <w:rPr>
          <w:sz w:val="24"/>
          <w:szCs w:val="24"/>
        </w:rPr>
      </w:pPr>
    </w:p>
    <w:p w:rsidR="007E0D2E" w:rsidRDefault="007E0D2E">
      <w:pPr>
        <w:spacing w:after="200"/>
        <w:jc w:val="left"/>
      </w:pPr>
      <w:r>
        <w:br w:type="page"/>
      </w:r>
    </w:p>
    <w:p w:rsidR="008848EA" w:rsidRPr="008848EA" w:rsidRDefault="008848EA" w:rsidP="00D922B1">
      <w:pPr>
        <w:pStyle w:val="Heading1"/>
      </w:pPr>
      <w:bookmarkStart w:id="99" w:name="_Toc473539149"/>
      <w:bookmarkStart w:id="100" w:name="_Toc531653166"/>
      <w:r w:rsidRPr="008848EA">
        <w:lastRenderedPageBreak/>
        <w:t xml:space="preserve">Contract Management </w:t>
      </w:r>
      <w:bookmarkEnd w:id="99"/>
      <w:r w:rsidR="00DA5EEB">
        <w:t xml:space="preserve">Planning and </w:t>
      </w:r>
      <w:r w:rsidR="00DA5EEB" w:rsidRPr="008848EA">
        <w:t>Enactment</w:t>
      </w:r>
      <w:r w:rsidR="00A9306E">
        <w:t xml:space="preserve"> </w:t>
      </w:r>
      <w:r w:rsidR="001D4775">
        <w:t>IN SSID</w:t>
      </w:r>
      <w:bookmarkEnd w:id="100"/>
    </w:p>
    <w:p w:rsidR="008848EA" w:rsidRPr="008848EA" w:rsidRDefault="001F54A7" w:rsidP="00843188">
      <w:pPr>
        <w:pStyle w:val="Heading2"/>
      </w:pPr>
      <w:bookmarkStart w:id="101" w:name="_Toc473539150"/>
      <w:bookmarkStart w:id="102" w:name="_Toc531653167"/>
      <w:r w:rsidRPr="008848EA">
        <w:t>planning contract management</w:t>
      </w:r>
      <w:bookmarkEnd w:id="101"/>
      <w:bookmarkEnd w:id="102"/>
    </w:p>
    <w:p w:rsidR="008848EA" w:rsidRDefault="008848EA" w:rsidP="008848EA">
      <w:pPr>
        <w:rPr>
          <w:szCs w:val="24"/>
        </w:rPr>
      </w:pPr>
      <w:r w:rsidRPr="00843188">
        <w:rPr>
          <w:szCs w:val="24"/>
        </w:rPr>
        <w:t>Contract management planning is not something to be started after an agreement is entered into, instead it is something to commence in the procurement planning phase and continues right through evaluation and contract negotiation. It is advised always to involve or consult contract managers in procurement process.</w:t>
      </w:r>
    </w:p>
    <w:p w:rsidR="00843188" w:rsidRPr="00843188" w:rsidRDefault="00843188" w:rsidP="008848EA">
      <w:pPr>
        <w:rPr>
          <w:szCs w:val="24"/>
        </w:rPr>
      </w:pPr>
    </w:p>
    <w:p w:rsidR="008848EA" w:rsidRDefault="008848EA" w:rsidP="008848EA">
      <w:pPr>
        <w:rPr>
          <w:szCs w:val="24"/>
        </w:rPr>
      </w:pPr>
      <w:r w:rsidRPr="00843188">
        <w:rPr>
          <w:szCs w:val="24"/>
        </w:rPr>
        <w:t>During planning phase, consider the following vital concerns:</w:t>
      </w:r>
    </w:p>
    <w:p w:rsidR="008848EA" w:rsidRPr="00843188" w:rsidRDefault="008848EA" w:rsidP="001F54A7">
      <w:pPr>
        <w:pStyle w:val="Buletted"/>
      </w:pPr>
      <w:r w:rsidRPr="00843188">
        <w:t>Review of procurement/award outcome</w:t>
      </w:r>
    </w:p>
    <w:p w:rsidR="008848EA" w:rsidRPr="00843188" w:rsidRDefault="008848EA" w:rsidP="001F54A7">
      <w:pPr>
        <w:pStyle w:val="Buletted"/>
      </w:pPr>
      <w:r w:rsidRPr="00843188">
        <w:t>Contract Establishment</w:t>
      </w:r>
    </w:p>
    <w:p w:rsidR="008848EA" w:rsidRPr="00843188" w:rsidRDefault="008848EA" w:rsidP="001F54A7">
      <w:pPr>
        <w:pStyle w:val="Buletted"/>
      </w:pPr>
      <w:r w:rsidRPr="00843188">
        <w:t>Determining Contract Management Approach</w:t>
      </w:r>
    </w:p>
    <w:p w:rsidR="008848EA" w:rsidRPr="00843188" w:rsidRDefault="008848EA" w:rsidP="001F54A7">
      <w:pPr>
        <w:pStyle w:val="Buletted"/>
      </w:pPr>
      <w:r w:rsidRPr="00843188">
        <w:t>Identifying &amp; Managing Risks</w:t>
      </w:r>
    </w:p>
    <w:p w:rsidR="008848EA" w:rsidRPr="00843188" w:rsidRDefault="008848EA" w:rsidP="00F867FA">
      <w:pPr>
        <w:pStyle w:val="Heading3"/>
      </w:pPr>
      <w:bookmarkStart w:id="103" w:name="_Toc473539151"/>
      <w:bookmarkStart w:id="104" w:name="_Toc531653168"/>
      <w:r w:rsidRPr="00843188">
        <w:t xml:space="preserve">Review of </w:t>
      </w:r>
      <w:r w:rsidR="001F54A7" w:rsidRPr="00843188">
        <w:t>procurement outcome</w:t>
      </w:r>
      <w:bookmarkEnd w:id="103"/>
      <w:bookmarkEnd w:id="104"/>
    </w:p>
    <w:p w:rsidR="00337EC3" w:rsidRDefault="008848EA" w:rsidP="008848EA">
      <w:pPr>
        <w:rPr>
          <w:szCs w:val="24"/>
        </w:rPr>
      </w:pPr>
      <w:r w:rsidRPr="00767BC7">
        <w:rPr>
          <w:szCs w:val="24"/>
        </w:rPr>
        <w:t xml:space="preserve">Under the planning phase reviewing of the procurement </w:t>
      </w:r>
      <w:r w:rsidR="00337EC3">
        <w:rPr>
          <w:szCs w:val="24"/>
        </w:rPr>
        <w:t>using</w:t>
      </w:r>
      <w:r w:rsidRPr="00767BC7">
        <w:rPr>
          <w:szCs w:val="24"/>
        </w:rPr>
        <w:t xml:space="preserve"> check points listed</w:t>
      </w:r>
      <w:r w:rsidR="00337EC3">
        <w:rPr>
          <w:szCs w:val="24"/>
        </w:rPr>
        <w:t xml:space="preserve"> below</w:t>
      </w:r>
      <w:r w:rsidRPr="00767BC7">
        <w:rPr>
          <w:szCs w:val="24"/>
        </w:rPr>
        <w:t>.</w:t>
      </w:r>
    </w:p>
    <w:p w:rsidR="005E4724" w:rsidRPr="00337EC3" w:rsidRDefault="00C64052" w:rsidP="001F54A7">
      <w:pPr>
        <w:pStyle w:val="Buletted"/>
      </w:pPr>
      <w:r>
        <w:t>I</w:t>
      </w:r>
      <w:r w:rsidR="005E4724" w:rsidRPr="00337EC3">
        <w:t xml:space="preserve">f there is </w:t>
      </w:r>
      <w:r w:rsidR="00337EC3" w:rsidRPr="00337EC3">
        <w:t>substantial</w:t>
      </w:r>
      <w:r w:rsidR="005E4724" w:rsidRPr="00337EC3">
        <w:t xml:space="preserve"> errors or issues (unit, quantity, specifications, TOR </w:t>
      </w:r>
      <w:r w:rsidR="00FB68C2" w:rsidRPr="00337EC3">
        <w:t>that may</w:t>
      </w:r>
      <w:r w:rsidR="005E4724" w:rsidRPr="00337EC3">
        <w:t xml:space="preserve"> create Contractual problem</w:t>
      </w:r>
      <w:r>
        <w:t>,</w:t>
      </w:r>
    </w:p>
    <w:p w:rsidR="005E4724" w:rsidRPr="00337EC3" w:rsidRDefault="005E4724" w:rsidP="001F54A7">
      <w:pPr>
        <w:pStyle w:val="Buletted"/>
      </w:pPr>
      <w:r w:rsidRPr="00337EC3">
        <w:t>Appropriate time allocation for the works/service</w:t>
      </w:r>
      <w:r w:rsidR="00C64052">
        <w:t>, and</w:t>
      </w:r>
    </w:p>
    <w:p w:rsidR="005E4724" w:rsidRPr="00337EC3" w:rsidRDefault="00C64052" w:rsidP="001F54A7">
      <w:pPr>
        <w:pStyle w:val="Buletted"/>
      </w:pPr>
      <w:r>
        <w:t>E</w:t>
      </w:r>
      <w:r w:rsidR="00337EC3" w:rsidRPr="00337EC3">
        <w:t>xpiry</w:t>
      </w:r>
      <w:r w:rsidR="005E4724" w:rsidRPr="00337EC3">
        <w:t xml:space="preserve"> date of the bid security to plant the contract </w:t>
      </w:r>
      <w:r w:rsidR="00337EC3" w:rsidRPr="00337EC3">
        <w:t>agreement</w:t>
      </w:r>
      <w:r w:rsidR="005E4724" w:rsidRPr="00337EC3">
        <w:t xml:space="preserve"> day</w:t>
      </w:r>
      <w:r>
        <w:t>.</w:t>
      </w:r>
    </w:p>
    <w:p w:rsidR="008848EA" w:rsidRPr="00767BC7" w:rsidRDefault="00694BE7" w:rsidP="00E94FF2">
      <w:pPr>
        <w:spacing w:line="360" w:lineRule="auto"/>
        <w:rPr>
          <w:szCs w:val="24"/>
        </w:rPr>
      </w:pPr>
      <w:r>
        <w:t>Note: -</w:t>
      </w:r>
      <w:r w:rsidR="00767BC7">
        <w:t xml:space="preserve"> u</w:t>
      </w:r>
      <w:r w:rsidR="00767BC7" w:rsidRPr="00767BC7">
        <w:t xml:space="preserve">se </w:t>
      </w:r>
      <w:r w:rsidR="00FE6A62" w:rsidRPr="00311F5F">
        <w:t>Appendix Part IV/GL</w:t>
      </w:r>
      <w:r w:rsidR="00FE6A62">
        <w:t xml:space="preserve"> 2</w:t>
      </w:r>
      <w:r w:rsidR="002441B0">
        <w:t>7</w:t>
      </w:r>
      <w:r w:rsidR="00FE6A62" w:rsidRPr="00311F5F">
        <w:t>/A</w:t>
      </w:r>
      <w:r w:rsidR="00FE6A62">
        <w:t>-1:</w:t>
      </w:r>
      <w:r w:rsidR="00FE6A62" w:rsidRPr="00311F5F">
        <w:t xml:space="preserve"> Procurement Outcome Review Format</w:t>
      </w:r>
      <w:r w:rsidR="00767BC7" w:rsidRPr="00767BC7">
        <w:t>.</w:t>
      </w:r>
    </w:p>
    <w:p w:rsidR="008848EA" w:rsidRPr="008848EA" w:rsidRDefault="008848EA" w:rsidP="00F867FA">
      <w:pPr>
        <w:pStyle w:val="Heading3"/>
      </w:pPr>
      <w:bookmarkStart w:id="105" w:name="_Toc473539152"/>
      <w:bookmarkStart w:id="106" w:name="_Toc531653169"/>
      <w:r w:rsidRPr="008848EA">
        <w:t xml:space="preserve">Contract </w:t>
      </w:r>
      <w:r w:rsidR="001F54A7" w:rsidRPr="008848EA">
        <w:t>establishment</w:t>
      </w:r>
      <w:bookmarkEnd w:id="105"/>
      <w:bookmarkEnd w:id="106"/>
    </w:p>
    <w:p w:rsidR="0056407A" w:rsidRDefault="008848EA" w:rsidP="008848EA">
      <w:pPr>
        <w:rPr>
          <w:szCs w:val="24"/>
        </w:rPr>
      </w:pPr>
      <w:r w:rsidRPr="00986697">
        <w:rPr>
          <w:szCs w:val="24"/>
        </w:rPr>
        <w:t xml:space="preserve">Contract establishment is a process of entering into “an agreement made between two or more parties which is enforceable by law to provide something in return for something else from a second party”. The </w:t>
      </w:r>
      <w:r w:rsidR="0056407A">
        <w:rPr>
          <w:szCs w:val="24"/>
        </w:rPr>
        <w:t>following</w:t>
      </w:r>
      <w:r w:rsidR="008043A7">
        <w:rPr>
          <w:szCs w:val="24"/>
        </w:rPr>
        <w:t xml:space="preserve"> </w:t>
      </w:r>
      <w:r w:rsidR="0056407A" w:rsidRPr="00986697">
        <w:rPr>
          <w:szCs w:val="24"/>
        </w:rPr>
        <w:t xml:space="preserve">should be fulfilled before any </w:t>
      </w:r>
      <w:r w:rsidRPr="00986697">
        <w:rPr>
          <w:szCs w:val="24"/>
        </w:rPr>
        <w:t xml:space="preserve">contract establishment </w:t>
      </w:r>
      <w:r w:rsidR="0056407A">
        <w:rPr>
          <w:szCs w:val="24"/>
        </w:rPr>
        <w:t xml:space="preserve">and </w:t>
      </w:r>
      <w:r w:rsidRPr="00986697">
        <w:rPr>
          <w:szCs w:val="24"/>
        </w:rPr>
        <w:t>signing.</w:t>
      </w:r>
    </w:p>
    <w:p w:rsidR="005E4724" w:rsidRPr="0056407A" w:rsidRDefault="005E4724" w:rsidP="001F54A7">
      <w:pPr>
        <w:pStyle w:val="Buletted"/>
      </w:pPr>
      <w:r w:rsidRPr="0056407A">
        <w:t xml:space="preserve">Understand the type of Contract (Lump-sum/ </w:t>
      </w:r>
      <w:r w:rsidR="0056407A" w:rsidRPr="0056407A">
        <w:t>Admeasurements</w:t>
      </w:r>
      <w:r w:rsidRPr="0056407A">
        <w:t>/Time Based)</w:t>
      </w:r>
      <w:r w:rsidR="0056407A">
        <w:t>,</w:t>
      </w:r>
    </w:p>
    <w:p w:rsidR="005E4724" w:rsidRPr="0056407A" w:rsidRDefault="005E4724" w:rsidP="001F54A7">
      <w:pPr>
        <w:pStyle w:val="Buletted"/>
      </w:pPr>
      <w:r w:rsidRPr="0056407A">
        <w:t>Organize the contract document</w:t>
      </w:r>
      <w:r w:rsidR="0056407A">
        <w:t>,</w:t>
      </w:r>
    </w:p>
    <w:p w:rsidR="005E4724" w:rsidRPr="00535C81" w:rsidRDefault="005E4724" w:rsidP="00535C81">
      <w:pPr>
        <w:pStyle w:val="ListParagraph"/>
        <w:ind w:left="1260"/>
      </w:pPr>
      <w:r w:rsidRPr="00535C81">
        <w:t xml:space="preserve">Agreement, </w:t>
      </w:r>
    </w:p>
    <w:p w:rsidR="005E4724" w:rsidRPr="00535C81" w:rsidRDefault="005E4724" w:rsidP="00535C81">
      <w:pPr>
        <w:pStyle w:val="ListParagraph"/>
        <w:ind w:left="1260"/>
      </w:pPr>
      <w:r w:rsidRPr="00535C81">
        <w:t>Letter of Acceptance,</w:t>
      </w:r>
    </w:p>
    <w:p w:rsidR="005E4724" w:rsidRPr="00535C81" w:rsidRDefault="005E4724" w:rsidP="00535C81">
      <w:pPr>
        <w:pStyle w:val="ListParagraph"/>
        <w:ind w:left="1260"/>
      </w:pPr>
      <w:r w:rsidRPr="00535C81">
        <w:t>Contractor’s evaluated Bid,</w:t>
      </w:r>
    </w:p>
    <w:p w:rsidR="005E4724" w:rsidRPr="00535C81" w:rsidRDefault="005E4724" w:rsidP="00535C81">
      <w:pPr>
        <w:pStyle w:val="ListParagraph"/>
        <w:ind w:left="1260"/>
      </w:pPr>
      <w:r w:rsidRPr="00535C81">
        <w:t xml:space="preserve">Particular Conditions of Contract, </w:t>
      </w:r>
    </w:p>
    <w:p w:rsidR="005E4724" w:rsidRPr="00535C81" w:rsidRDefault="005E4724" w:rsidP="00535C81">
      <w:pPr>
        <w:pStyle w:val="ListParagraph"/>
        <w:ind w:left="1260"/>
      </w:pPr>
      <w:r w:rsidRPr="00535C81">
        <w:t xml:space="preserve">General Conditions of Contract, </w:t>
      </w:r>
    </w:p>
    <w:p w:rsidR="005E4724" w:rsidRPr="00535C81" w:rsidRDefault="005E4724" w:rsidP="00535C81">
      <w:pPr>
        <w:pStyle w:val="ListParagraph"/>
        <w:ind w:left="1260"/>
      </w:pPr>
      <w:r w:rsidRPr="00535C81">
        <w:t xml:space="preserve">Specifications/TOR, </w:t>
      </w:r>
    </w:p>
    <w:p w:rsidR="005E4724" w:rsidRPr="00535C81" w:rsidRDefault="005E4724" w:rsidP="00535C81">
      <w:pPr>
        <w:pStyle w:val="ListParagraph"/>
        <w:ind w:left="1260"/>
      </w:pPr>
      <w:r w:rsidRPr="00535C81">
        <w:t xml:space="preserve">Drawings, </w:t>
      </w:r>
    </w:p>
    <w:p w:rsidR="005E4724" w:rsidRPr="00535C81" w:rsidRDefault="0056407A" w:rsidP="00535C81">
      <w:pPr>
        <w:pStyle w:val="ListParagraph"/>
        <w:ind w:left="1260"/>
      </w:pPr>
      <w:r w:rsidRPr="00535C81">
        <w:t>Priced</w:t>
      </w:r>
      <w:r w:rsidR="005E4724" w:rsidRPr="00535C81">
        <w:t xml:space="preserve"> Bill of Quantities, and </w:t>
      </w:r>
    </w:p>
    <w:p w:rsidR="005E4724" w:rsidRPr="00535C81" w:rsidRDefault="005E4724" w:rsidP="00535C81">
      <w:pPr>
        <w:pStyle w:val="ListParagraph"/>
        <w:ind w:left="1260"/>
      </w:pPr>
      <w:r w:rsidRPr="00535C81">
        <w:t xml:space="preserve">Any other document listed in the PCC as forming part of the Contract. </w:t>
      </w:r>
    </w:p>
    <w:p w:rsidR="005E4724" w:rsidRPr="0056407A" w:rsidRDefault="005E4724" w:rsidP="001F54A7">
      <w:pPr>
        <w:pStyle w:val="Buletted"/>
      </w:pPr>
      <w:r w:rsidRPr="0056407A">
        <w:t>Collect Performance Security from the contractor</w:t>
      </w:r>
      <w:r w:rsidR="0056407A">
        <w:t>, and</w:t>
      </w:r>
    </w:p>
    <w:p w:rsidR="005E4724" w:rsidRPr="0056407A" w:rsidRDefault="005E4724" w:rsidP="001F54A7">
      <w:pPr>
        <w:pStyle w:val="Buletted"/>
      </w:pPr>
      <w:r w:rsidRPr="0056407A">
        <w:t>Collect revised &amp; approved Schedule from the contractor/consultant</w:t>
      </w:r>
      <w:r w:rsidR="0056407A">
        <w:t>.</w:t>
      </w:r>
    </w:p>
    <w:p w:rsidR="0056407A" w:rsidRDefault="0056407A" w:rsidP="008848EA">
      <w:pPr>
        <w:rPr>
          <w:szCs w:val="24"/>
        </w:rPr>
      </w:pPr>
    </w:p>
    <w:p w:rsidR="00E94FF2" w:rsidRDefault="00E94FF2" w:rsidP="008848EA">
      <w:pPr>
        <w:rPr>
          <w:szCs w:val="24"/>
        </w:rPr>
      </w:pPr>
    </w:p>
    <w:p w:rsidR="00E94FF2" w:rsidRDefault="00E94FF2" w:rsidP="008848EA">
      <w:pPr>
        <w:rPr>
          <w:szCs w:val="24"/>
        </w:rPr>
      </w:pPr>
    </w:p>
    <w:p w:rsidR="00E94FF2" w:rsidRDefault="00E94FF2" w:rsidP="008848EA">
      <w:pPr>
        <w:rPr>
          <w:szCs w:val="24"/>
        </w:rPr>
      </w:pPr>
    </w:p>
    <w:p w:rsidR="00E94FF2" w:rsidRDefault="00E94FF2" w:rsidP="008848EA">
      <w:pPr>
        <w:rPr>
          <w:szCs w:val="24"/>
        </w:rPr>
      </w:pPr>
    </w:p>
    <w:p w:rsidR="00E94FF2" w:rsidRDefault="00E94FF2" w:rsidP="008848EA">
      <w:pPr>
        <w:rPr>
          <w:szCs w:val="24"/>
        </w:rPr>
      </w:pPr>
    </w:p>
    <w:p w:rsidR="008848EA" w:rsidRDefault="008848EA" w:rsidP="008848EA">
      <w:pPr>
        <w:rPr>
          <w:szCs w:val="24"/>
        </w:rPr>
      </w:pPr>
      <w:r w:rsidRPr="00986697">
        <w:rPr>
          <w:szCs w:val="24"/>
        </w:rPr>
        <w:lastRenderedPageBreak/>
        <w:t>The following work</w:t>
      </w:r>
      <w:r w:rsidR="00AA38A2">
        <w:rPr>
          <w:szCs w:val="24"/>
        </w:rPr>
        <w:t xml:space="preserve"> </w:t>
      </w:r>
      <w:r w:rsidRPr="00986697">
        <w:rPr>
          <w:szCs w:val="24"/>
        </w:rPr>
        <w:t>flow assists contract establishment:</w:t>
      </w:r>
    </w:p>
    <w:p w:rsidR="001F54A7" w:rsidRDefault="001F54A7" w:rsidP="008848EA">
      <w:pPr>
        <w:rPr>
          <w:szCs w:val="24"/>
        </w:rPr>
      </w:pPr>
    </w:p>
    <w:p w:rsidR="00812BF5" w:rsidRPr="00986697" w:rsidRDefault="00696FD7" w:rsidP="008848EA">
      <w:pPr>
        <w:rPr>
          <w:szCs w:val="24"/>
        </w:rPr>
      </w:pPr>
      <w:r>
        <w:rPr>
          <w:noProof/>
          <w:szCs w:val="24"/>
        </w:rPr>
        <w:pict>
          <v:group id="_x0000_s1989" style="position:absolute;left:0;text-align:left;margin-left:48pt;margin-top:0;width:421.8pt;height:382.45pt;z-index:252367872" coordorigin="2940,3763" coordsize="7740,7202">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973" type="#_x0000_t114" style="position:absolute;left:3195;top:3763;width:2460;height:720" fillcolor="white [3201]" strokecolor="#fabf8f [1945]" strokeweight="1pt">
              <v:fill color2="#fbd4b4 [1305]" focusposition="1" focussize="" focus="100%" type="gradient"/>
              <v:shadow type="perspective" color="#974706 [1609]" opacity=".5" offset="1pt" offset2="-3pt"/>
              <v:textbox style="mso-next-textbox:#_x0000_s1973">
                <w:txbxContent>
                  <w:p w:rsidR="00DD39EB" w:rsidRDefault="00DD39EB" w:rsidP="001F54A7">
                    <w:pPr>
                      <w:spacing w:line="240" w:lineRule="auto"/>
                    </w:pPr>
                    <w:r>
                      <w:t>Letter of Acceptance</w:t>
                    </w:r>
                  </w:p>
                </w:txbxContent>
              </v:textbox>
            </v:shape>
            <v:shapetype id="_x0000_t4" coordsize="21600,21600" o:spt="4" path="m10800,l,10800,10800,21600,21600,10800xe">
              <v:stroke joinstyle="miter"/>
              <v:path gradientshapeok="t" o:connecttype="rect" textboxrect="5400,5400,16200,16200"/>
            </v:shapetype>
            <v:shape id="_x0000_s1974" type="#_x0000_t4" style="position:absolute;left:2940;top:4785;width:3165;height:1560" fillcolor="white [3201]" strokecolor="#fabf8f [1945]" strokeweight="1pt">
              <v:fill color2="#fbd4b4 [1305]" focusposition="1" focussize="" focus="100%" type="gradient"/>
              <v:shadow type="perspective" color="#974706 [1609]" opacity=".5" offset="1pt" offset2="-3pt"/>
              <v:textbox style="mso-next-textbox:#_x0000_s1974">
                <w:txbxContent>
                  <w:p w:rsidR="00DD39EB" w:rsidRDefault="00DD39EB" w:rsidP="000A04D6">
                    <w:pPr>
                      <w:spacing w:line="240" w:lineRule="auto"/>
                      <w:jc w:val="center"/>
                    </w:pPr>
                    <w:r>
                      <w:t>Performance Security</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975" type="#_x0000_t115" style="position:absolute;left:3615;top:6900;width:1755;height:1350" fillcolor="white [3201]" strokecolor="#fabf8f [1945]" strokeweight="1pt">
              <v:fill color2="#fbd4b4 [1305]" focusposition="1" focussize="" focus="100%" type="gradient"/>
              <v:shadow type="perspective" color="#974706 [1609]" opacity=".5" offset="1pt" offset2="-3pt"/>
              <v:textbox style="mso-next-textbox:#_x0000_s1975">
                <w:txbxContent>
                  <w:p w:rsidR="00DD39EB" w:rsidRDefault="00DD39EB" w:rsidP="000A04D6">
                    <w:pPr>
                      <w:spacing w:line="240" w:lineRule="auto"/>
                      <w:jc w:val="center"/>
                    </w:pPr>
                    <w:r>
                      <w:t>Agreement Document</w:t>
                    </w:r>
                  </w:p>
                </w:txbxContent>
              </v:textbox>
            </v:shape>
            <v:rect id="_x0000_s1976" style="position:absolute;left:3435;top:8820;width:1620;height:780" fillcolor="white [3201]" strokecolor="#fabf8f [1945]" strokeweight="1pt">
              <v:fill color2="#fbd4b4 [1305]" focusposition="1" focussize="" focus="100%" type="gradient"/>
              <v:shadow type="perspective" color="#974706 [1609]" opacity=".5" offset="1pt" offset2="-3pt"/>
              <v:textbox style="mso-next-textbox:#_x0000_s1976">
                <w:txbxContent>
                  <w:p w:rsidR="00DD39EB" w:rsidRDefault="00DD39EB" w:rsidP="000A04D6">
                    <w:pPr>
                      <w:spacing w:line="240" w:lineRule="auto"/>
                      <w:jc w:val="center"/>
                    </w:pPr>
                    <w:r>
                      <w:t>Signing of Agreement</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979" type="#_x0000_t176" style="position:absolute;left:3195;top:9930;width:3720;height:1035" fillcolor="white [3201]" strokecolor="#fabf8f [1945]" strokeweight="1pt">
              <v:fill color2="#fbd4b4 [1305]" focusposition="1" focussize="" focus="100%" type="gradient"/>
              <v:shadow type="perspective" color="#974706 [1609]" opacity=".5" offset="1pt" offset2="-3pt"/>
              <v:textbox style="mso-next-textbox:#_x0000_s1979">
                <w:txbxContent>
                  <w:p w:rsidR="00DD39EB" w:rsidRPr="00552B2E" w:rsidRDefault="00DD39EB" w:rsidP="001F54A7">
                    <w:pPr>
                      <w:spacing w:line="240" w:lineRule="auto"/>
                      <w:rPr>
                        <w:sz w:val="20"/>
                      </w:rPr>
                    </w:pPr>
                    <w:r w:rsidRPr="00552B2E">
                      <w:rPr>
                        <w:sz w:val="20"/>
                      </w:rPr>
                      <w:t>Binding Agreement Document</w:t>
                    </w:r>
                  </w:p>
                </w:txbxContent>
              </v:textbox>
            </v:shape>
            <v:shape id="_x0000_s1981" type="#_x0000_t176" style="position:absolute;left:7695;top:5235;width:2985;height:975" fillcolor="white [3201]" strokecolor="#fabf8f [1945]" strokeweight="1pt">
              <v:fill color2="#fbd4b4 [1305]" focusposition="1" focussize="" focus="100%" type="gradient"/>
              <v:shadow type="perspective" color="#974706 [1609]" opacity=".5" offset="1pt" offset2="-3pt"/>
              <v:textbox style="mso-next-textbox:#_x0000_s1981">
                <w:txbxContent>
                  <w:p w:rsidR="00DD39EB" w:rsidRDefault="00DD39EB" w:rsidP="000A04D6">
                    <w:pPr>
                      <w:spacing w:line="240" w:lineRule="auto"/>
                      <w:jc w:val="center"/>
                    </w:pPr>
                    <w:r>
                      <w:t>Cancelation of award and forfeit of the bid security</w:t>
                    </w:r>
                  </w:p>
                </w:txbxContent>
              </v:textbox>
            </v:shape>
            <v:shapetype id="_x0000_t112" coordsize="21600,21600" o:spt="112" path="m,l,21600r21600,l21600,xem2610,nfl2610,21600em18990,nfl18990,21600e">
              <v:stroke joinstyle="miter"/>
              <v:path o:extrusionok="f" gradientshapeok="t" o:connecttype="rect" textboxrect="2610,0,18990,21600"/>
            </v:shapetype>
            <v:shape id="_x0000_s1982" type="#_x0000_t112" style="position:absolute;left:8100;top:9855;width:2385;height:840" fillcolor="white [3201]" strokecolor="#fabf8f [1945]" strokeweight="1pt">
              <v:fill color2="#fbd4b4 [1305]" focusposition="1" focussize="" focus="100%" type="gradient"/>
              <v:shadow on="t" type="perspective" color="#974706 [1609]" opacity=".5" offset="1pt" offset2="-3pt"/>
              <v:textbox style="mso-next-textbox:#_x0000_s1982">
                <w:txbxContent>
                  <w:p w:rsidR="00DD39EB" w:rsidRDefault="00DD39EB" w:rsidP="001F54A7">
                    <w:pPr>
                      <w:spacing w:line="240" w:lineRule="auto"/>
                      <w:jc w:val="center"/>
                    </w:pPr>
                    <w:r>
                      <w:t>Issue of the agreement document</w:t>
                    </w:r>
                  </w:p>
                  <w:p w:rsidR="00DD39EB" w:rsidRDefault="00DD39EB" w:rsidP="001F54A7">
                    <w:pPr>
                      <w:spacing w:line="240" w:lineRule="auto"/>
                      <w:jc w:val="center"/>
                    </w:pPr>
                  </w:p>
                </w:txbxContent>
              </v:textbox>
            </v:shape>
            <v:shape id="_x0000_s1983" type="#_x0000_t32" style="position:absolute;left:4545;top:4423;width:0;height:422" o:connectortype="straight" strokecolor="#fabf8f [1945]" strokeweight="1pt">
              <v:stroke endarrow="block"/>
              <v:shadow type="perspective" color="#974706 [1609]" opacity=".5" offset="1pt" offset2="-3pt"/>
            </v:shape>
            <v:shape id="_x0000_s1984" type="#_x0000_t32" style="position:absolute;left:4500;top:6345;width:0;height:555" o:connectortype="straight" strokecolor="#fabf8f [1945]" strokeweight="1pt">
              <v:stroke endarrow="block"/>
              <v:shadow type="perspective" color="#974706 [1609]" opacity=".5" offset="1pt" offset2="-3pt"/>
            </v:shape>
            <v:shape id="_x0000_s1985" type="#_x0000_t32" style="position:absolute;left:6105;top:5565;width:1590;height:0" o:connectortype="straight" strokecolor="#fabf8f [1945]" strokeweight="1pt">
              <v:stroke endarrow="block"/>
              <v:shadow type="perspective" color="#974706 [1609]" opacity=".5" offset="1pt" offset2="-3pt"/>
            </v:shape>
            <v:shape id="_x0000_s1986" type="#_x0000_t32" style="position:absolute;left:4260;top:8250;width:0;height:570" o:connectortype="straight" strokecolor="#fabf8f [1945]" strokeweight="1pt">
              <v:stroke endarrow="block"/>
              <v:shadow type="perspective" color="#974706 [1609]" opacity=".5" offset="1pt" offset2="-3pt"/>
            </v:shape>
            <v:shape id="_x0000_s1987" type="#_x0000_t32" style="position:absolute;left:4260;top:9600;width:0;height:330" o:connectortype="straight" strokecolor="#fabf8f [1945]" strokeweight="1pt">
              <v:stroke endarrow="block"/>
              <v:shadow type="perspective" color="#974706 [1609]" opacity=".5" offset="1pt" offset2="-3pt"/>
            </v:shape>
            <v:shape id="_x0000_s1988" type="#_x0000_t32" style="position:absolute;left:6915;top:10290;width:1185;height:0" o:connectortype="straight" strokecolor="#fabf8f [1945]" strokeweight="1pt">
              <v:stroke endarrow="block"/>
              <v:shadow type="perspective" color="#974706 [1609]" opacity=".5" offset="1pt" offset2="-3pt"/>
            </v:shape>
          </v:group>
        </w:pict>
      </w:r>
    </w:p>
    <w:p w:rsidR="00812BF5" w:rsidRDefault="00812BF5" w:rsidP="008848EA">
      <w:pPr>
        <w:rPr>
          <w:rFonts w:ascii="Times New Roman" w:hAnsi="Times New Roman" w:cs="Times New Roman"/>
          <w:color w:val="FF0000"/>
          <w:szCs w:val="24"/>
        </w:rPr>
      </w:pPr>
    </w:p>
    <w:p w:rsidR="008848EA" w:rsidRDefault="008848EA"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701D7C" w:rsidRDefault="00701D7C" w:rsidP="008848EA">
      <w:pPr>
        <w:rPr>
          <w:rFonts w:ascii="Times New Roman" w:hAnsi="Times New Roman" w:cs="Times New Roman"/>
          <w:color w:val="FF0000"/>
          <w:szCs w:val="24"/>
        </w:rPr>
      </w:pPr>
    </w:p>
    <w:p w:rsidR="008848EA" w:rsidRPr="00843188" w:rsidRDefault="00843188" w:rsidP="00843188">
      <w:pPr>
        <w:pStyle w:val="Caption"/>
        <w:jc w:val="center"/>
      </w:pPr>
      <w:bookmarkStart w:id="107" w:name="_Toc531653282"/>
      <w:r w:rsidRPr="00843188">
        <w:t xml:space="preserve">Figure </w:t>
      </w:r>
      <w:r w:rsidR="00696FD7">
        <w:fldChar w:fldCharType="begin"/>
      </w:r>
      <w:r w:rsidR="00696FD7">
        <w:instrText xml:space="preserve"> STYLEREF 1 \s </w:instrText>
      </w:r>
      <w:r w:rsidR="00696FD7">
        <w:fldChar w:fldCharType="separate"/>
      </w:r>
      <w:r w:rsidR="00DD39EB">
        <w:rPr>
          <w:noProof/>
        </w:rPr>
        <w:t>5</w:t>
      </w:r>
      <w:r w:rsidR="00696FD7">
        <w:rPr>
          <w:noProof/>
        </w:rPr>
        <w:fldChar w:fldCharType="end"/>
      </w:r>
      <w:r w:rsidR="00336FE6">
        <w:noBreakHyphen/>
      </w:r>
      <w:r w:rsidR="00696FD7">
        <w:fldChar w:fldCharType="begin"/>
      </w:r>
      <w:r w:rsidR="00696FD7">
        <w:instrText xml:space="preserve"> SEQ Figure \* ARABIC \s 1 </w:instrText>
      </w:r>
      <w:r w:rsidR="00696FD7">
        <w:fldChar w:fldCharType="separate"/>
      </w:r>
      <w:r w:rsidR="00DD39EB">
        <w:rPr>
          <w:noProof/>
        </w:rPr>
        <w:t>1</w:t>
      </w:r>
      <w:r w:rsidR="00696FD7">
        <w:rPr>
          <w:noProof/>
        </w:rPr>
        <w:fldChar w:fldCharType="end"/>
      </w:r>
      <w:r w:rsidRPr="00843188">
        <w:t xml:space="preserve">: Agreement </w:t>
      </w:r>
      <w:r w:rsidR="001F54A7" w:rsidRPr="00843188">
        <w:t>establishment flow chart</w:t>
      </w:r>
      <w:bookmarkEnd w:id="107"/>
    </w:p>
    <w:p w:rsidR="008848EA" w:rsidRPr="008848EA" w:rsidRDefault="008848EA" w:rsidP="00F867FA">
      <w:pPr>
        <w:pStyle w:val="Heading3"/>
      </w:pPr>
      <w:bookmarkStart w:id="108" w:name="_Toc473539153"/>
      <w:bookmarkStart w:id="109" w:name="_Toc531653170"/>
      <w:r w:rsidRPr="008848EA">
        <w:t xml:space="preserve">Determining the </w:t>
      </w:r>
      <w:r w:rsidR="001F54A7" w:rsidRPr="008848EA">
        <w:t>contract management approach</w:t>
      </w:r>
      <w:bookmarkEnd w:id="108"/>
      <w:bookmarkEnd w:id="109"/>
    </w:p>
    <w:p w:rsidR="008848EA" w:rsidRDefault="008848EA" w:rsidP="008848EA">
      <w:pPr>
        <w:rPr>
          <w:szCs w:val="24"/>
        </w:rPr>
      </w:pPr>
      <w:r w:rsidRPr="0076362E">
        <w:rPr>
          <w:szCs w:val="24"/>
        </w:rPr>
        <w:t>The contract management approach or modality can</w:t>
      </w:r>
      <w:r w:rsidR="00A767B6">
        <w:rPr>
          <w:szCs w:val="24"/>
        </w:rPr>
        <w:t xml:space="preserve"> be</w:t>
      </w:r>
      <w:r w:rsidRPr="0076362E">
        <w:rPr>
          <w:szCs w:val="24"/>
        </w:rPr>
        <w:t xml:space="preserve"> by independent consultant, own force, freelancer individual or other based on the complexity, budget/</w:t>
      </w:r>
      <w:r w:rsidR="0076362E" w:rsidRPr="0076362E">
        <w:rPr>
          <w:szCs w:val="24"/>
        </w:rPr>
        <w:t>cost</w:t>
      </w:r>
      <w:r w:rsidRPr="0076362E">
        <w:rPr>
          <w:szCs w:val="24"/>
        </w:rPr>
        <w:t>, scale of risk and other determining issues. Always it is advisable to decide critically on the modality. Especially for small scale irrigation, if the contract management is outsourced it is advised to do it in cluster approach</w:t>
      </w:r>
      <w:r w:rsidR="0058527E">
        <w:rPr>
          <w:szCs w:val="24"/>
        </w:rPr>
        <w:t>-</w:t>
      </w:r>
      <w:r w:rsidRPr="0076362E">
        <w:rPr>
          <w:szCs w:val="24"/>
        </w:rPr>
        <w:t>grouping a number of projects in to one cluster and outsource it.</w:t>
      </w:r>
    </w:p>
    <w:p w:rsidR="00A767B6" w:rsidRDefault="00A767B6" w:rsidP="008848EA">
      <w:pPr>
        <w:rPr>
          <w:szCs w:val="24"/>
        </w:rPr>
      </w:pPr>
    </w:p>
    <w:p w:rsidR="005E4724" w:rsidRPr="00A767B6" w:rsidRDefault="00A767B6" w:rsidP="00A767B6">
      <w:pPr>
        <w:tabs>
          <w:tab w:val="num" w:pos="720"/>
        </w:tabs>
        <w:rPr>
          <w:szCs w:val="24"/>
        </w:rPr>
      </w:pPr>
      <w:r>
        <w:rPr>
          <w:szCs w:val="24"/>
        </w:rPr>
        <w:t>In addition, it is advisable to e</w:t>
      </w:r>
      <w:r w:rsidR="005E4724" w:rsidRPr="00A767B6">
        <w:rPr>
          <w:szCs w:val="24"/>
        </w:rPr>
        <w:t xml:space="preserve">stablish clear communication modality (Letter, </w:t>
      </w:r>
      <w:r w:rsidR="00AA38A2" w:rsidRPr="00A767B6">
        <w:rPr>
          <w:szCs w:val="24"/>
        </w:rPr>
        <w:t>email</w:t>
      </w:r>
      <w:r w:rsidR="005E4724" w:rsidRPr="00A767B6">
        <w:rPr>
          <w:szCs w:val="24"/>
        </w:rPr>
        <w:t xml:space="preserve">, Fax, </w:t>
      </w:r>
      <w:proofErr w:type="spellStart"/>
      <w:r w:rsidR="005E4724" w:rsidRPr="00A767B6">
        <w:rPr>
          <w:szCs w:val="24"/>
        </w:rPr>
        <w:t>tele</w:t>
      </w:r>
      <w:proofErr w:type="spellEnd"/>
      <w:r w:rsidR="005E4724" w:rsidRPr="00A767B6">
        <w:rPr>
          <w:szCs w:val="24"/>
        </w:rPr>
        <w:t>, diary, reporting format &amp; duration)</w:t>
      </w:r>
      <w:r>
        <w:rPr>
          <w:szCs w:val="24"/>
        </w:rPr>
        <w:t xml:space="preserve"> for better contract management placement.</w:t>
      </w:r>
    </w:p>
    <w:p w:rsidR="004277FD" w:rsidRPr="008848EA" w:rsidRDefault="004277FD" w:rsidP="00F867FA">
      <w:pPr>
        <w:pStyle w:val="Heading3"/>
      </w:pPr>
      <w:bookmarkStart w:id="110" w:name="_Toc531653171"/>
      <w:r>
        <w:t>C</w:t>
      </w:r>
      <w:r w:rsidRPr="008848EA">
        <w:t xml:space="preserve">ontract </w:t>
      </w:r>
      <w:r w:rsidR="001F54A7" w:rsidRPr="008848EA">
        <w:t xml:space="preserve">management </w:t>
      </w:r>
      <w:r w:rsidR="001F54A7">
        <w:t>risk identification</w:t>
      </w:r>
      <w:bookmarkEnd w:id="110"/>
    </w:p>
    <w:p w:rsidR="005E4724" w:rsidRDefault="004277FD" w:rsidP="004277FD">
      <w:pPr>
        <w:tabs>
          <w:tab w:val="num" w:pos="720"/>
        </w:tabs>
        <w:rPr>
          <w:szCs w:val="24"/>
        </w:rPr>
      </w:pPr>
      <w:r>
        <w:rPr>
          <w:szCs w:val="24"/>
        </w:rPr>
        <w:t>Id</w:t>
      </w:r>
      <w:r w:rsidR="005E4724" w:rsidRPr="004277FD">
        <w:rPr>
          <w:szCs w:val="24"/>
        </w:rPr>
        <w:t xml:space="preserve">entify potential risks of the contract (like front loading, unsound rates, financial </w:t>
      </w:r>
      <w:r w:rsidRPr="004277FD">
        <w:rPr>
          <w:szCs w:val="24"/>
        </w:rPr>
        <w:t>capacity</w:t>
      </w:r>
      <w:r w:rsidR="005E4724" w:rsidRPr="004277FD">
        <w:rPr>
          <w:szCs w:val="24"/>
        </w:rPr>
        <w:t xml:space="preserve">, experience </w:t>
      </w:r>
      <w:r w:rsidRPr="004277FD">
        <w:rPr>
          <w:szCs w:val="24"/>
        </w:rPr>
        <w:t>related</w:t>
      </w:r>
      <w:r w:rsidR="005E4724" w:rsidRPr="004277FD">
        <w:rPr>
          <w:szCs w:val="24"/>
        </w:rPr>
        <w:t xml:space="preserve"> risk, etc.) </w:t>
      </w:r>
      <w:r>
        <w:rPr>
          <w:szCs w:val="24"/>
        </w:rPr>
        <w:t>and a</w:t>
      </w:r>
      <w:r w:rsidR="005E4724" w:rsidRPr="004277FD">
        <w:rPr>
          <w:szCs w:val="24"/>
        </w:rPr>
        <w:t xml:space="preserve">rrange </w:t>
      </w:r>
      <w:r>
        <w:rPr>
          <w:szCs w:val="24"/>
        </w:rPr>
        <w:t>r</w:t>
      </w:r>
      <w:r w:rsidR="005E4724" w:rsidRPr="004277FD">
        <w:rPr>
          <w:szCs w:val="24"/>
        </w:rPr>
        <w:t xml:space="preserve">isk mitigation plan for identified contract risks </w:t>
      </w:r>
      <w:r>
        <w:rPr>
          <w:szCs w:val="24"/>
        </w:rPr>
        <w:t>before and in course of contract establishment and implementation.</w:t>
      </w:r>
    </w:p>
    <w:p w:rsidR="00CF067F" w:rsidRDefault="00CF067F">
      <w:pPr>
        <w:spacing w:after="200"/>
        <w:jc w:val="left"/>
        <w:rPr>
          <w:rFonts w:eastAsia="Times New Roman"/>
          <w:b/>
          <w:smallCaps/>
          <w:szCs w:val="24"/>
          <w:lang w:val="en-GB"/>
        </w:rPr>
      </w:pPr>
      <w:bookmarkStart w:id="111" w:name="_Toc473539154"/>
      <w:r>
        <w:br w:type="page"/>
      </w:r>
    </w:p>
    <w:p w:rsidR="008848EA" w:rsidRPr="008848EA" w:rsidRDefault="00216263" w:rsidP="00843188">
      <w:pPr>
        <w:pStyle w:val="Heading2"/>
      </w:pPr>
      <w:bookmarkStart w:id="112" w:name="_Toc531653172"/>
      <w:r w:rsidRPr="008848EA">
        <w:lastRenderedPageBreak/>
        <w:t>contract management enactment</w:t>
      </w:r>
      <w:bookmarkEnd w:id="111"/>
      <w:bookmarkEnd w:id="112"/>
    </w:p>
    <w:p w:rsidR="008848EA" w:rsidRDefault="008848EA" w:rsidP="008848EA">
      <w:pPr>
        <w:rPr>
          <w:szCs w:val="24"/>
        </w:rPr>
      </w:pPr>
      <w:r w:rsidRPr="00B36952">
        <w:rPr>
          <w:szCs w:val="24"/>
        </w:rPr>
        <w:t>The main contract management implementation subjects or procedures mainly include the following:</w:t>
      </w:r>
    </w:p>
    <w:p w:rsidR="000A04D6" w:rsidRPr="00B36952" w:rsidRDefault="000A04D6" w:rsidP="008848EA">
      <w:pPr>
        <w:rPr>
          <w:szCs w:val="24"/>
        </w:rPr>
      </w:pPr>
    </w:p>
    <w:p w:rsidR="008848EA" w:rsidRPr="00B36952" w:rsidRDefault="00296F02" w:rsidP="00463A37">
      <w:pPr>
        <w:pStyle w:val="ListParagraph"/>
        <w:numPr>
          <w:ilvl w:val="0"/>
          <w:numId w:val="58"/>
        </w:numPr>
        <w:spacing w:before="0" w:after="160" w:line="259" w:lineRule="auto"/>
        <w:jc w:val="left"/>
        <w:rPr>
          <w:szCs w:val="24"/>
        </w:rPr>
      </w:pPr>
      <w:r w:rsidRPr="008848EA">
        <w:t>Managing</w:t>
      </w:r>
      <w:r w:rsidRPr="00B36952">
        <w:rPr>
          <w:szCs w:val="24"/>
        </w:rPr>
        <w:t xml:space="preserve"> Contract</w:t>
      </w:r>
      <w:r w:rsidR="008848EA" w:rsidRPr="00B36952">
        <w:rPr>
          <w:szCs w:val="24"/>
        </w:rPr>
        <w:t xml:space="preserve"> Mobilization</w:t>
      </w:r>
    </w:p>
    <w:p w:rsidR="008848EA" w:rsidRDefault="00296F02" w:rsidP="00463A37">
      <w:pPr>
        <w:pStyle w:val="ListParagraph"/>
        <w:numPr>
          <w:ilvl w:val="0"/>
          <w:numId w:val="58"/>
        </w:numPr>
        <w:spacing w:before="0" w:after="160" w:line="259" w:lineRule="auto"/>
        <w:jc w:val="left"/>
        <w:rPr>
          <w:szCs w:val="24"/>
        </w:rPr>
      </w:pPr>
      <w:r w:rsidRPr="008848EA">
        <w:t>Managing</w:t>
      </w:r>
      <w:r w:rsidRPr="00B36952">
        <w:rPr>
          <w:szCs w:val="24"/>
        </w:rPr>
        <w:t xml:space="preserve"> Contract</w:t>
      </w:r>
      <w:r w:rsidR="008848EA" w:rsidRPr="00B36952">
        <w:rPr>
          <w:szCs w:val="24"/>
        </w:rPr>
        <w:t xml:space="preserve"> Documentation and Record Keeping </w:t>
      </w:r>
    </w:p>
    <w:p w:rsidR="00CC0DA0" w:rsidRDefault="003375C1" w:rsidP="00463A37">
      <w:pPr>
        <w:pStyle w:val="ListParagraph"/>
        <w:numPr>
          <w:ilvl w:val="0"/>
          <w:numId w:val="58"/>
        </w:numPr>
        <w:spacing w:before="0" w:after="160" w:line="259" w:lineRule="auto"/>
        <w:jc w:val="left"/>
        <w:rPr>
          <w:szCs w:val="24"/>
        </w:rPr>
      </w:pPr>
      <w:r w:rsidRPr="008848EA">
        <w:t>Managing Conditions of Contract</w:t>
      </w:r>
    </w:p>
    <w:p w:rsidR="003375C1" w:rsidRPr="00B36952" w:rsidRDefault="00CC0DA0" w:rsidP="00463A37">
      <w:pPr>
        <w:pStyle w:val="ListParagraph"/>
        <w:numPr>
          <w:ilvl w:val="0"/>
          <w:numId w:val="58"/>
        </w:numPr>
        <w:spacing w:before="0" w:after="160" w:line="259" w:lineRule="auto"/>
        <w:jc w:val="left"/>
        <w:rPr>
          <w:szCs w:val="24"/>
        </w:rPr>
      </w:pPr>
      <w:r w:rsidRPr="00B36952">
        <w:rPr>
          <w:szCs w:val="24"/>
        </w:rPr>
        <w:t>Managing</w:t>
      </w:r>
      <w:r w:rsidRPr="008848EA">
        <w:t xml:space="preserve"> Roles and Responsibilities</w:t>
      </w:r>
    </w:p>
    <w:p w:rsidR="008848EA" w:rsidRDefault="008848EA" w:rsidP="00463A37">
      <w:pPr>
        <w:pStyle w:val="ListParagraph"/>
        <w:numPr>
          <w:ilvl w:val="0"/>
          <w:numId w:val="58"/>
        </w:numPr>
        <w:spacing w:before="0" w:after="160" w:line="259" w:lineRule="auto"/>
        <w:jc w:val="left"/>
        <w:rPr>
          <w:szCs w:val="24"/>
        </w:rPr>
      </w:pPr>
      <w:r w:rsidRPr="00B36952">
        <w:rPr>
          <w:szCs w:val="24"/>
        </w:rPr>
        <w:t xml:space="preserve">Managing Relationships </w:t>
      </w:r>
      <w:r w:rsidR="003609AD">
        <w:rPr>
          <w:szCs w:val="24"/>
        </w:rPr>
        <w:t>and Communication</w:t>
      </w:r>
    </w:p>
    <w:p w:rsidR="00CD5BDB" w:rsidRPr="00B36952" w:rsidRDefault="00CD5BDB" w:rsidP="00463A37">
      <w:pPr>
        <w:pStyle w:val="ListParagraph"/>
        <w:numPr>
          <w:ilvl w:val="0"/>
          <w:numId w:val="58"/>
        </w:numPr>
        <w:spacing w:before="0" w:after="160" w:line="259" w:lineRule="auto"/>
        <w:jc w:val="left"/>
        <w:rPr>
          <w:szCs w:val="24"/>
        </w:rPr>
      </w:pPr>
      <w:r w:rsidRPr="008848EA">
        <w:t>Managing Costs</w:t>
      </w:r>
    </w:p>
    <w:p w:rsidR="008848EA" w:rsidRPr="00B36952" w:rsidRDefault="00CC0DA0" w:rsidP="00463A37">
      <w:pPr>
        <w:pStyle w:val="ListParagraph"/>
        <w:numPr>
          <w:ilvl w:val="0"/>
          <w:numId w:val="58"/>
        </w:numPr>
        <w:spacing w:before="0" w:after="160" w:line="259" w:lineRule="auto"/>
        <w:jc w:val="left"/>
        <w:rPr>
          <w:szCs w:val="24"/>
        </w:rPr>
      </w:pPr>
      <w:r w:rsidRPr="00B36952">
        <w:rPr>
          <w:szCs w:val="24"/>
        </w:rPr>
        <w:t>Managing</w:t>
      </w:r>
      <w:r w:rsidR="008848EA" w:rsidRPr="00B36952">
        <w:rPr>
          <w:szCs w:val="24"/>
        </w:rPr>
        <w:t xml:space="preserve"> Contract Variations </w:t>
      </w:r>
    </w:p>
    <w:p w:rsidR="00CC0DA0" w:rsidRDefault="008848EA" w:rsidP="00463A37">
      <w:pPr>
        <w:pStyle w:val="ListParagraph"/>
        <w:numPr>
          <w:ilvl w:val="0"/>
          <w:numId w:val="58"/>
        </w:numPr>
        <w:spacing w:before="0" w:after="160" w:line="259" w:lineRule="auto"/>
        <w:jc w:val="left"/>
        <w:rPr>
          <w:szCs w:val="24"/>
        </w:rPr>
      </w:pPr>
      <w:r w:rsidRPr="00B36952">
        <w:rPr>
          <w:szCs w:val="24"/>
        </w:rPr>
        <w:t>Managing Contract Disputes</w:t>
      </w:r>
    </w:p>
    <w:p w:rsidR="00CC0DA0" w:rsidRDefault="00CC0DA0" w:rsidP="00463A37">
      <w:pPr>
        <w:pStyle w:val="ListParagraph"/>
        <w:numPr>
          <w:ilvl w:val="0"/>
          <w:numId w:val="58"/>
        </w:numPr>
        <w:spacing w:before="0" w:after="160" w:line="259" w:lineRule="auto"/>
        <w:jc w:val="left"/>
        <w:rPr>
          <w:szCs w:val="24"/>
        </w:rPr>
      </w:pPr>
      <w:r w:rsidRPr="00B36952">
        <w:rPr>
          <w:szCs w:val="24"/>
        </w:rPr>
        <w:t>Managing</w:t>
      </w:r>
      <w:r>
        <w:rPr>
          <w:szCs w:val="24"/>
        </w:rPr>
        <w:t xml:space="preserve"> Contract </w:t>
      </w:r>
      <w:r w:rsidRPr="00B36952">
        <w:rPr>
          <w:szCs w:val="24"/>
        </w:rPr>
        <w:t xml:space="preserve">Performance </w:t>
      </w:r>
    </w:p>
    <w:p w:rsidR="00CC0DA0" w:rsidRDefault="00CC0DA0" w:rsidP="00463A37">
      <w:pPr>
        <w:pStyle w:val="ListParagraph"/>
        <w:numPr>
          <w:ilvl w:val="0"/>
          <w:numId w:val="58"/>
        </w:numPr>
        <w:spacing w:before="0" w:after="160" w:line="259" w:lineRule="auto"/>
        <w:jc w:val="left"/>
        <w:rPr>
          <w:szCs w:val="24"/>
        </w:rPr>
      </w:pPr>
      <w:r w:rsidRPr="00B36952">
        <w:rPr>
          <w:szCs w:val="24"/>
        </w:rPr>
        <w:t>Contract Monitoring</w:t>
      </w:r>
    </w:p>
    <w:p w:rsidR="008848EA" w:rsidRPr="00CC0DA0" w:rsidRDefault="00CC0DA0" w:rsidP="00463A37">
      <w:pPr>
        <w:pStyle w:val="ListParagraph"/>
        <w:numPr>
          <w:ilvl w:val="0"/>
          <w:numId w:val="58"/>
        </w:numPr>
        <w:spacing w:before="0" w:after="160" w:line="259" w:lineRule="auto"/>
        <w:jc w:val="left"/>
        <w:rPr>
          <w:szCs w:val="24"/>
        </w:rPr>
      </w:pPr>
      <w:r w:rsidRPr="00CC0DA0">
        <w:rPr>
          <w:szCs w:val="24"/>
        </w:rPr>
        <w:t xml:space="preserve">Managing </w:t>
      </w:r>
      <w:r w:rsidR="008848EA" w:rsidRPr="00CC0DA0">
        <w:rPr>
          <w:szCs w:val="24"/>
        </w:rPr>
        <w:t xml:space="preserve">Ethics in Contract </w:t>
      </w:r>
    </w:p>
    <w:p w:rsidR="003375C1" w:rsidRPr="00B36952" w:rsidRDefault="00296F02" w:rsidP="00463A37">
      <w:pPr>
        <w:pStyle w:val="ListParagraph"/>
        <w:numPr>
          <w:ilvl w:val="0"/>
          <w:numId w:val="58"/>
        </w:numPr>
        <w:spacing w:before="0" w:after="160" w:line="259" w:lineRule="auto"/>
        <w:jc w:val="left"/>
        <w:rPr>
          <w:szCs w:val="24"/>
        </w:rPr>
      </w:pPr>
      <w:r w:rsidRPr="00B36952">
        <w:rPr>
          <w:szCs w:val="24"/>
        </w:rPr>
        <w:t>Managing</w:t>
      </w:r>
      <w:r w:rsidRPr="008848EA">
        <w:t xml:space="preserve"> Contract</w:t>
      </w:r>
      <w:r w:rsidR="003375C1" w:rsidRPr="008848EA">
        <w:t xml:space="preserve"> Completion</w:t>
      </w:r>
    </w:p>
    <w:p w:rsidR="008848EA" w:rsidRPr="008848EA" w:rsidRDefault="00CD5BDB" w:rsidP="00F867FA">
      <w:pPr>
        <w:pStyle w:val="Heading3"/>
      </w:pPr>
      <w:bookmarkStart w:id="113" w:name="_Toc473539155"/>
      <w:bookmarkStart w:id="114" w:name="_Toc531653173"/>
      <w:r w:rsidRPr="008848EA">
        <w:t xml:space="preserve">Managing </w:t>
      </w:r>
      <w:r w:rsidR="00216263" w:rsidRPr="008848EA">
        <w:t>contract mobilization</w:t>
      </w:r>
      <w:bookmarkEnd w:id="113"/>
      <w:bookmarkEnd w:id="114"/>
    </w:p>
    <w:p w:rsidR="008848EA" w:rsidRDefault="008848EA" w:rsidP="00216263">
      <w:r w:rsidRPr="00110F79">
        <w:t xml:space="preserve">Contract mobilization is a move from the paper agreement stage to materializing or </w:t>
      </w:r>
      <w:proofErr w:type="spellStart"/>
      <w:r w:rsidR="00AC4DF1" w:rsidRPr="00110F79">
        <w:t>objectivising</w:t>
      </w:r>
      <w:proofErr w:type="spellEnd"/>
      <w:r w:rsidRPr="00110F79">
        <w:t xml:space="preserve"> the agreement at ground level. Successful contract </w:t>
      </w:r>
      <w:proofErr w:type="spellStart"/>
      <w:r w:rsidRPr="00110F79">
        <w:t>mobilisation</w:t>
      </w:r>
      <w:proofErr w:type="spellEnd"/>
      <w:r w:rsidRPr="00110F79">
        <w:t xml:space="preserve"> can ensure that the ‘building blocks’ for a successful contract are created. While the written contract is a record of each party’s obligations and responsibilities, it is not designed as a day to day operational management document for the contract. </w:t>
      </w:r>
    </w:p>
    <w:p w:rsidR="00216263" w:rsidRPr="00110F79" w:rsidRDefault="00216263" w:rsidP="00EA00BD">
      <w:pPr>
        <w:spacing w:line="240" w:lineRule="auto"/>
      </w:pPr>
    </w:p>
    <w:p w:rsidR="008848EA" w:rsidRPr="00110F79" w:rsidRDefault="008848EA" w:rsidP="00216263">
      <w:r w:rsidRPr="00110F79">
        <w:t xml:space="preserve">The Contract manager/expert is demanded to prepare a day to day operational contract management document that can assist the project contract management to be easy and </w:t>
      </w:r>
      <w:r w:rsidR="00284F62" w:rsidRPr="00110F79">
        <w:t>piecemeal. This</w:t>
      </w:r>
      <w:r w:rsidRPr="00110F79">
        <w:t xml:space="preserve"> document guides the client, contractor/consultant and the contract manager. </w:t>
      </w:r>
    </w:p>
    <w:p w:rsidR="00A015A2" w:rsidRDefault="00A015A2" w:rsidP="00EA00BD">
      <w:pPr>
        <w:pStyle w:val="Caption"/>
        <w:keepNext/>
        <w:rPr>
          <w:b w:val="0"/>
          <w:sz w:val="22"/>
          <w:szCs w:val="22"/>
        </w:rPr>
      </w:pPr>
    </w:p>
    <w:p w:rsidR="008848EA" w:rsidRPr="00843188" w:rsidRDefault="00843188" w:rsidP="00843188">
      <w:pPr>
        <w:pStyle w:val="Caption"/>
      </w:pPr>
      <w:bookmarkStart w:id="115" w:name="_Toc524978596"/>
      <w:r>
        <w:t xml:space="preserve">Table </w:t>
      </w:r>
      <w:r w:rsidR="00696FD7">
        <w:fldChar w:fldCharType="begin"/>
      </w:r>
      <w:r w:rsidR="00696FD7">
        <w:instrText xml:space="preserve"> STYLEREF 1 \s </w:instrText>
      </w:r>
      <w:r w:rsidR="00696FD7">
        <w:fldChar w:fldCharType="separate"/>
      </w:r>
      <w:r w:rsidR="00DD39EB">
        <w:rPr>
          <w:noProof/>
        </w:rPr>
        <w:t>5</w:t>
      </w:r>
      <w:r w:rsidR="00696FD7">
        <w:rPr>
          <w:noProof/>
        </w:rPr>
        <w:fldChar w:fldCharType="end"/>
      </w:r>
      <w:r w:rsidR="00FB7F5C">
        <w:noBreakHyphen/>
      </w:r>
      <w:r w:rsidR="00696FD7">
        <w:fldChar w:fldCharType="begin"/>
      </w:r>
      <w:r w:rsidR="00696FD7">
        <w:instrText xml:space="preserve"> SEQ Table \* ARABIC \s 1 </w:instrText>
      </w:r>
      <w:r w:rsidR="00696FD7">
        <w:fldChar w:fldCharType="separate"/>
      </w:r>
      <w:r w:rsidR="00DD39EB">
        <w:rPr>
          <w:noProof/>
        </w:rPr>
        <w:t>1</w:t>
      </w:r>
      <w:r w:rsidR="00696FD7">
        <w:rPr>
          <w:noProof/>
        </w:rPr>
        <w:fldChar w:fldCharType="end"/>
      </w:r>
      <w:r>
        <w:t>:</w:t>
      </w:r>
      <w:r w:rsidRPr="00843188">
        <w:t xml:space="preserve"> Contract </w:t>
      </w:r>
      <w:r w:rsidR="00216263" w:rsidRPr="00843188">
        <w:t>mobilization checklist (office use)</w:t>
      </w:r>
      <w:bookmarkEnd w:id="115"/>
    </w:p>
    <w:tbl>
      <w:tblPr>
        <w:tblW w:w="5000" w:type="pct"/>
        <w:tblLayout w:type="fixed"/>
        <w:tblLook w:val="04A0" w:firstRow="1" w:lastRow="0" w:firstColumn="1" w:lastColumn="0" w:noHBand="0" w:noVBand="1"/>
      </w:tblPr>
      <w:tblGrid>
        <w:gridCol w:w="1740"/>
        <w:gridCol w:w="4686"/>
        <w:gridCol w:w="2103"/>
        <w:gridCol w:w="1290"/>
      </w:tblGrid>
      <w:tr w:rsidR="00CF067F" w:rsidRPr="00CF067F" w:rsidTr="00CF067F">
        <w:trPr>
          <w:trHeight w:val="20"/>
        </w:trPr>
        <w:tc>
          <w:tcPr>
            <w:tcW w:w="886" w:type="pct"/>
            <w:tcBorders>
              <w:top w:val="single" w:sz="8" w:space="0" w:color="000000"/>
              <w:left w:val="single" w:sz="8" w:space="0" w:color="000000"/>
              <w:bottom w:val="single" w:sz="8" w:space="0" w:color="000000"/>
              <w:right w:val="single" w:sz="8" w:space="0" w:color="000000"/>
            </w:tcBorders>
            <w:shd w:val="clear" w:color="000000" w:fill="CCC0D9"/>
            <w:vAlign w:val="center"/>
            <w:hideMark/>
          </w:tcPr>
          <w:p w:rsidR="00CF067F" w:rsidRPr="00CF067F" w:rsidRDefault="00CF067F" w:rsidP="00EA00BD">
            <w:pPr>
              <w:spacing w:line="240" w:lineRule="auto"/>
              <w:ind w:right="-115"/>
              <w:jc w:val="left"/>
              <w:rPr>
                <w:rFonts w:eastAsia="Times New Roman"/>
                <w:b/>
                <w:bCs/>
                <w:sz w:val="20"/>
                <w:szCs w:val="20"/>
              </w:rPr>
            </w:pPr>
            <w:bookmarkStart w:id="116" w:name="_Toc473539156"/>
            <w:r w:rsidRPr="00CF067F">
              <w:rPr>
                <w:rFonts w:eastAsia="Times New Roman"/>
                <w:b/>
                <w:bCs/>
                <w:sz w:val="20"/>
                <w:szCs w:val="20"/>
                <w:lang w:val="en-GB"/>
              </w:rPr>
              <w:t>Mobilisation</w:t>
            </w:r>
          </w:p>
        </w:tc>
        <w:tc>
          <w:tcPr>
            <w:tcW w:w="2386" w:type="pct"/>
            <w:tcBorders>
              <w:top w:val="single" w:sz="8" w:space="0" w:color="000000"/>
              <w:left w:val="nil"/>
              <w:bottom w:val="single" w:sz="8" w:space="0" w:color="000000"/>
              <w:right w:val="single" w:sz="8" w:space="0" w:color="000000"/>
            </w:tcBorders>
            <w:shd w:val="clear" w:color="000000" w:fill="CCC0D9"/>
            <w:vAlign w:val="center"/>
            <w:hideMark/>
          </w:tcPr>
          <w:p w:rsidR="00CF067F" w:rsidRPr="00CF067F" w:rsidRDefault="00CF067F" w:rsidP="00EA00BD">
            <w:pPr>
              <w:spacing w:line="240" w:lineRule="auto"/>
              <w:ind w:right="-115"/>
              <w:jc w:val="center"/>
              <w:rPr>
                <w:rFonts w:eastAsia="Times New Roman"/>
                <w:b/>
                <w:bCs/>
                <w:sz w:val="20"/>
                <w:szCs w:val="20"/>
              </w:rPr>
            </w:pPr>
            <w:r w:rsidRPr="00CF067F">
              <w:rPr>
                <w:rFonts w:eastAsia="Times New Roman"/>
                <w:b/>
                <w:bCs/>
                <w:sz w:val="20"/>
                <w:szCs w:val="20"/>
                <w:lang w:val="en-GB"/>
              </w:rPr>
              <w:t>Action</w:t>
            </w:r>
          </w:p>
        </w:tc>
        <w:tc>
          <w:tcPr>
            <w:tcW w:w="1071" w:type="pct"/>
            <w:tcBorders>
              <w:top w:val="single" w:sz="8" w:space="0" w:color="000000"/>
              <w:left w:val="nil"/>
              <w:bottom w:val="single" w:sz="8" w:space="0" w:color="000000"/>
              <w:right w:val="single" w:sz="8" w:space="0" w:color="000000"/>
            </w:tcBorders>
            <w:shd w:val="clear" w:color="000000" w:fill="CCC0D9"/>
            <w:vAlign w:val="center"/>
            <w:hideMark/>
          </w:tcPr>
          <w:p w:rsidR="00CF067F" w:rsidRPr="00CF067F" w:rsidRDefault="00CF067F" w:rsidP="00EA00BD">
            <w:pPr>
              <w:spacing w:line="240" w:lineRule="auto"/>
              <w:ind w:right="-115"/>
              <w:jc w:val="center"/>
              <w:rPr>
                <w:rFonts w:eastAsia="Times New Roman"/>
                <w:b/>
                <w:bCs/>
                <w:sz w:val="20"/>
                <w:szCs w:val="20"/>
              </w:rPr>
            </w:pPr>
            <w:r w:rsidRPr="00CF067F">
              <w:rPr>
                <w:rFonts w:eastAsia="Times New Roman"/>
                <w:b/>
                <w:bCs/>
                <w:sz w:val="20"/>
                <w:szCs w:val="20"/>
                <w:lang w:val="en-GB"/>
              </w:rPr>
              <w:t>When done make a mark (X)</w:t>
            </w:r>
          </w:p>
        </w:tc>
        <w:tc>
          <w:tcPr>
            <w:tcW w:w="657" w:type="pct"/>
            <w:tcBorders>
              <w:top w:val="single" w:sz="8" w:space="0" w:color="000000"/>
              <w:left w:val="nil"/>
              <w:bottom w:val="single" w:sz="8" w:space="0" w:color="000000"/>
              <w:right w:val="single" w:sz="8" w:space="0" w:color="000000"/>
            </w:tcBorders>
            <w:shd w:val="clear" w:color="000000" w:fill="CCC0D9"/>
            <w:vAlign w:val="center"/>
            <w:hideMark/>
          </w:tcPr>
          <w:p w:rsidR="00CF067F" w:rsidRPr="00CF067F" w:rsidRDefault="00CF067F" w:rsidP="00EA00BD">
            <w:pPr>
              <w:spacing w:line="240" w:lineRule="auto"/>
              <w:ind w:right="-115"/>
              <w:jc w:val="center"/>
              <w:rPr>
                <w:rFonts w:eastAsia="Times New Roman"/>
                <w:b/>
                <w:bCs/>
                <w:sz w:val="20"/>
                <w:szCs w:val="20"/>
              </w:rPr>
            </w:pPr>
            <w:r w:rsidRPr="00CF067F">
              <w:rPr>
                <w:rFonts w:eastAsia="Times New Roman"/>
                <w:b/>
                <w:bCs/>
                <w:sz w:val="20"/>
                <w:szCs w:val="20"/>
                <w:lang w:val="en-GB"/>
              </w:rPr>
              <w:t>Remark</w:t>
            </w:r>
          </w:p>
        </w:tc>
      </w:tr>
      <w:tr w:rsidR="00CF067F" w:rsidRPr="00CF067F" w:rsidTr="00CF067F">
        <w:trPr>
          <w:trHeight w:val="20"/>
        </w:trPr>
        <w:tc>
          <w:tcPr>
            <w:tcW w:w="88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firstLineChars="100" w:firstLine="200"/>
              <w:jc w:val="left"/>
              <w:rPr>
                <w:rFonts w:eastAsia="Times New Roman"/>
                <w:sz w:val="20"/>
                <w:szCs w:val="20"/>
              </w:rPr>
            </w:pPr>
            <w:r w:rsidRPr="00CF067F">
              <w:rPr>
                <w:rFonts w:eastAsia="Times New Roman"/>
                <w:sz w:val="20"/>
                <w:szCs w:val="20"/>
                <w:lang w:val="en-GB"/>
              </w:rPr>
              <w:t>Document</w:t>
            </w:r>
          </w:p>
        </w:tc>
        <w:tc>
          <w:tcPr>
            <w:tcW w:w="2386"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lang w:val="en-GB"/>
              </w:rPr>
              <w:t>Distribute Contract documents to Contractor / Client (Region. Zone, District - Legal section, Relevant departments)</w:t>
            </w:r>
          </w:p>
        </w:tc>
        <w:tc>
          <w:tcPr>
            <w:tcW w:w="1071"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r>
      <w:tr w:rsidR="00CF067F" w:rsidRPr="00CF067F" w:rsidTr="00CF067F">
        <w:trPr>
          <w:trHeight w:val="20"/>
        </w:trPr>
        <w:tc>
          <w:tcPr>
            <w:tcW w:w="886" w:type="pct"/>
            <w:vMerge/>
            <w:tcBorders>
              <w:top w:val="nil"/>
              <w:left w:val="single" w:sz="8" w:space="0" w:color="000000"/>
              <w:bottom w:val="single" w:sz="8" w:space="0" w:color="000000"/>
              <w:right w:val="single" w:sz="8" w:space="0" w:color="000000"/>
            </w:tcBorders>
            <w:vAlign w:val="center"/>
            <w:hideMark/>
          </w:tcPr>
          <w:p w:rsidR="00CF067F" w:rsidRPr="00CF067F" w:rsidRDefault="00CF067F" w:rsidP="00EA00BD">
            <w:pPr>
              <w:spacing w:line="240" w:lineRule="auto"/>
              <w:ind w:right="-109"/>
              <w:jc w:val="left"/>
              <w:rPr>
                <w:rFonts w:eastAsia="Times New Roman"/>
                <w:sz w:val="20"/>
                <w:szCs w:val="20"/>
              </w:rPr>
            </w:pPr>
          </w:p>
        </w:tc>
        <w:tc>
          <w:tcPr>
            <w:tcW w:w="2386"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firstLineChars="100" w:firstLine="200"/>
              <w:jc w:val="left"/>
              <w:rPr>
                <w:rFonts w:eastAsia="Times New Roman"/>
                <w:sz w:val="20"/>
                <w:szCs w:val="20"/>
              </w:rPr>
            </w:pPr>
            <w:r w:rsidRPr="00CF067F">
              <w:rPr>
                <w:rFonts w:eastAsia="Times New Roman"/>
                <w:sz w:val="20"/>
                <w:szCs w:val="20"/>
                <w:lang w:val="en-GB"/>
              </w:rPr>
              <w:t xml:space="preserve">Establish Contract file in the name of the project </w:t>
            </w:r>
          </w:p>
        </w:tc>
        <w:tc>
          <w:tcPr>
            <w:tcW w:w="1071"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r>
      <w:tr w:rsidR="00CF067F" w:rsidRPr="00CF067F" w:rsidTr="00CF067F">
        <w:trPr>
          <w:trHeight w:val="20"/>
        </w:trPr>
        <w:tc>
          <w:tcPr>
            <w:tcW w:w="886" w:type="pct"/>
            <w:vMerge/>
            <w:tcBorders>
              <w:top w:val="nil"/>
              <w:left w:val="single" w:sz="8" w:space="0" w:color="000000"/>
              <w:bottom w:val="single" w:sz="8" w:space="0" w:color="000000"/>
              <w:right w:val="single" w:sz="8" w:space="0" w:color="000000"/>
            </w:tcBorders>
            <w:vAlign w:val="center"/>
            <w:hideMark/>
          </w:tcPr>
          <w:p w:rsidR="00CF067F" w:rsidRPr="00CF067F" w:rsidRDefault="00CF067F" w:rsidP="00EA00BD">
            <w:pPr>
              <w:spacing w:line="240" w:lineRule="auto"/>
              <w:ind w:right="-109"/>
              <w:jc w:val="left"/>
              <w:rPr>
                <w:rFonts w:eastAsia="Times New Roman"/>
                <w:sz w:val="20"/>
                <w:szCs w:val="20"/>
              </w:rPr>
            </w:pPr>
          </w:p>
        </w:tc>
        <w:tc>
          <w:tcPr>
            <w:tcW w:w="2386"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lang w:val="en-GB"/>
              </w:rPr>
              <w:t>Organize the Contract file - Collate received Securities (Performance, Advance and others documents</w:t>
            </w:r>
          </w:p>
        </w:tc>
        <w:tc>
          <w:tcPr>
            <w:tcW w:w="1071"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r>
      <w:tr w:rsidR="00CF067F" w:rsidRPr="00CF067F" w:rsidTr="00CF067F">
        <w:trPr>
          <w:trHeight w:val="20"/>
        </w:trPr>
        <w:tc>
          <w:tcPr>
            <w:tcW w:w="88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firstLineChars="100" w:firstLine="200"/>
              <w:jc w:val="left"/>
              <w:rPr>
                <w:rFonts w:eastAsia="Times New Roman"/>
                <w:sz w:val="20"/>
                <w:szCs w:val="20"/>
              </w:rPr>
            </w:pPr>
            <w:r w:rsidRPr="00CF067F">
              <w:rPr>
                <w:rFonts w:eastAsia="Times New Roman"/>
                <w:sz w:val="20"/>
                <w:szCs w:val="20"/>
                <w:lang w:val="en-GB"/>
              </w:rPr>
              <w:t>Site Handover</w:t>
            </w:r>
          </w:p>
        </w:tc>
        <w:tc>
          <w:tcPr>
            <w:tcW w:w="2386"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firstLineChars="100" w:firstLine="200"/>
              <w:jc w:val="left"/>
              <w:rPr>
                <w:rFonts w:eastAsia="Times New Roman"/>
                <w:sz w:val="20"/>
                <w:szCs w:val="20"/>
              </w:rPr>
            </w:pPr>
            <w:r w:rsidRPr="00CF067F">
              <w:rPr>
                <w:rFonts w:eastAsia="Times New Roman"/>
                <w:sz w:val="20"/>
                <w:szCs w:val="20"/>
                <w:lang w:val="en-GB"/>
              </w:rPr>
              <w:t xml:space="preserve">Site handover format preparation </w:t>
            </w:r>
          </w:p>
        </w:tc>
        <w:tc>
          <w:tcPr>
            <w:tcW w:w="1071"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r>
      <w:tr w:rsidR="00CF067F" w:rsidRPr="00CF067F" w:rsidTr="00CF067F">
        <w:trPr>
          <w:trHeight w:val="20"/>
        </w:trPr>
        <w:tc>
          <w:tcPr>
            <w:tcW w:w="886" w:type="pct"/>
            <w:vMerge/>
            <w:tcBorders>
              <w:top w:val="nil"/>
              <w:left w:val="single" w:sz="8" w:space="0" w:color="000000"/>
              <w:bottom w:val="single" w:sz="8" w:space="0" w:color="000000"/>
              <w:right w:val="single" w:sz="8" w:space="0" w:color="000000"/>
            </w:tcBorders>
            <w:vAlign w:val="center"/>
            <w:hideMark/>
          </w:tcPr>
          <w:p w:rsidR="00CF067F" w:rsidRPr="00CF067F" w:rsidRDefault="00CF067F" w:rsidP="00EA00BD">
            <w:pPr>
              <w:spacing w:line="240" w:lineRule="auto"/>
              <w:ind w:right="-109"/>
              <w:jc w:val="left"/>
              <w:rPr>
                <w:rFonts w:eastAsia="Times New Roman"/>
                <w:sz w:val="20"/>
                <w:szCs w:val="20"/>
              </w:rPr>
            </w:pPr>
          </w:p>
        </w:tc>
        <w:tc>
          <w:tcPr>
            <w:tcW w:w="2386"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firstLineChars="100" w:firstLine="200"/>
              <w:jc w:val="left"/>
              <w:rPr>
                <w:rFonts w:eastAsia="Times New Roman"/>
                <w:sz w:val="20"/>
                <w:szCs w:val="20"/>
              </w:rPr>
            </w:pPr>
            <w:r w:rsidRPr="00CF067F">
              <w:rPr>
                <w:rFonts w:eastAsia="Times New Roman"/>
                <w:sz w:val="20"/>
                <w:szCs w:val="20"/>
                <w:lang w:val="en-GB"/>
              </w:rPr>
              <w:t xml:space="preserve">• Beneficiary and locally area administrative &amp; line office courtesy call </w:t>
            </w:r>
          </w:p>
        </w:tc>
        <w:tc>
          <w:tcPr>
            <w:tcW w:w="1071"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r>
      <w:tr w:rsidR="00CF067F" w:rsidRPr="00CF067F" w:rsidTr="00CF067F">
        <w:trPr>
          <w:trHeight w:val="20"/>
        </w:trPr>
        <w:tc>
          <w:tcPr>
            <w:tcW w:w="886" w:type="pct"/>
            <w:vMerge/>
            <w:tcBorders>
              <w:top w:val="nil"/>
              <w:left w:val="single" w:sz="8" w:space="0" w:color="000000"/>
              <w:bottom w:val="single" w:sz="8" w:space="0" w:color="000000"/>
              <w:right w:val="single" w:sz="8" w:space="0" w:color="000000"/>
            </w:tcBorders>
            <w:vAlign w:val="center"/>
            <w:hideMark/>
          </w:tcPr>
          <w:p w:rsidR="00CF067F" w:rsidRPr="00CF067F" w:rsidRDefault="00CF067F" w:rsidP="00EA00BD">
            <w:pPr>
              <w:spacing w:line="240" w:lineRule="auto"/>
              <w:ind w:right="-109"/>
              <w:jc w:val="left"/>
              <w:rPr>
                <w:rFonts w:eastAsia="Times New Roman"/>
                <w:sz w:val="20"/>
                <w:szCs w:val="20"/>
              </w:rPr>
            </w:pPr>
          </w:p>
        </w:tc>
        <w:tc>
          <w:tcPr>
            <w:tcW w:w="2386"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firstLineChars="100" w:firstLine="200"/>
              <w:jc w:val="left"/>
              <w:rPr>
                <w:rFonts w:eastAsia="Times New Roman"/>
                <w:sz w:val="20"/>
                <w:szCs w:val="20"/>
              </w:rPr>
            </w:pPr>
            <w:r w:rsidRPr="00CF067F">
              <w:rPr>
                <w:rFonts w:eastAsia="Times New Roman"/>
                <w:sz w:val="20"/>
                <w:szCs w:val="20"/>
                <w:lang w:val="en-GB"/>
              </w:rPr>
              <w:t>• Camp site handover</w:t>
            </w:r>
          </w:p>
        </w:tc>
        <w:tc>
          <w:tcPr>
            <w:tcW w:w="1071"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r>
      <w:tr w:rsidR="00CF067F" w:rsidRPr="00CF067F" w:rsidTr="00CF067F">
        <w:trPr>
          <w:trHeight w:val="20"/>
        </w:trPr>
        <w:tc>
          <w:tcPr>
            <w:tcW w:w="886" w:type="pct"/>
            <w:vMerge/>
            <w:tcBorders>
              <w:top w:val="nil"/>
              <w:left w:val="single" w:sz="8" w:space="0" w:color="000000"/>
              <w:bottom w:val="single" w:sz="8" w:space="0" w:color="000000"/>
              <w:right w:val="single" w:sz="8" w:space="0" w:color="000000"/>
            </w:tcBorders>
            <w:vAlign w:val="center"/>
            <w:hideMark/>
          </w:tcPr>
          <w:p w:rsidR="00CF067F" w:rsidRPr="00CF067F" w:rsidRDefault="00CF067F" w:rsidP="00EA00BD">
            <w:pPr>
              <w:spacing w:line="240" w:lineRule="auto"/>
              <w:ind w:right="-109"/>
              <w:jc w:val="left"/>
              <w:rPr>
                <w:rFonts w:eastAsia="Times New Roman"/>
                <w:sz w:val="20"/>
                <w:szCs w:val="20"/>
              </w:rPr>
            </w:pPr>
          </w:p>
        </w:tc>
        <w:tc>
          <w:tcPr>
            <w:tcW w:w="2386"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firstLineChars="100" w:firstLine="200"/>
              <w:jc w:val="left"/>
              <w:rPr>
                <w:rFonts w:eastAsia="Times New Roman"/>
                <w:sz w:val="20"/>
                <w:szCs w:val="20"/>
              </w:rPr>
            </w:pPr>
            <w:r w:rsidRPr="00CF067F">
              <w:rPr>
                <w:rFonts w:eastAsia="Times New Roman"/>
                <w:sz w:val="20"/>
                <w:szCs w:val="20"/>
                <w:lang w:val="en-GB"/>
              </w:rPr>
              <w:t xml:space="preserve">• Headwork and Main structure </w:t>
            </w:r>
          </w:p>
        </w:tc>
        <w:tc>
          <w:tcPr>
            <w:tcW w:w="1071"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r>
      <w:tr w:rsidR="00CF067F" w:rsidRPr="00CF067F" w:rsidTr="00CF067F">
        <w:trPr>
          <w:trHeight w:val="20"/>
        </w:trPr>
        <w:tc>
          <w:tcPr>
            <w:tcW w:w="886" w:type="pct"/>
            <w:vMerge/>
            <w:tcBorders>
              <w:top w:val="nil"/>
              <w:left w:val="single" w:sz="8" w:space="0" w:color="000000"/>
              <w:bottom w:val="single" w:sz="8" w:space="0" w:color="000000"/>
              <w:right w:val="single" w:sz="8" w:space="0" w:color="000000"/>
            </w:tcBorders>
            <w:vAlign w:val="center"/>
            <w:hideMark/>
          </w:tcPr>
          <w:p w:rsidR="00CF067F" w:rsidRPr="00CF067F" w:rsidRDefault="00CF067F" w:rsidP="00EA00BD">
            <w:pPr>
              <w:spacing w:line="240" w:lineRule="auto"/>
              <w:ind w:right="-109"/>
              <w:jc w:val="left"/>
              <w:rPr>
                <w:rFonts w:eastAsia="Times New Roman"/>
                <w:sz w:val="20"/>
                <w:szCs w:val="20"/>
              </w:rPr>
            </w:pPr>
          </w:p>
        </w:tc>
        <w:tc>
          <w:tcPr>
            <w:tcW w:w="2386"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firstLineChars="100" w:firstLine="200"/>
              <w:jc w:val="left"/>
              <w:rPr>
                <w:rFonts w:eastAsia="Times New Roman"/>
                <w:sz w:val="20"/>
                <w:szCs w:val="20"/>
              </w:rPr>
            </w:pPr>
            <w:r w:rsidRPr="00CF067F">
              <w:rPr>
                <w:rFonts w:eastAsia="Times New Roman"/>
                <w:sz w:val="20"/>
                <w:szCs w:val="20"/>
                <w:lang w:val="en-GB"/>
              </w:rPr>
              <w:t>• Bench Marks</w:t>
            </w:r>
          </w:p>
        </w:tc>
        <w:tc>
          <w:tcPr>
            <w:tcW w:w="1071"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r>
      <w:tr w:rsidR="00CF067F" w:rsidRPr="00CF067F" w:rsidTr="00CF067F">
        <w:trPr>
          <w:trHeight w:val="20"/>
        </w:trPr>
        <w:tc>
          <w:tcPr>
            <w:tcW w:w="886" w:type="pct"/>
            <w:vMerge/>
            <w:tcBorders>
              <w:top w:val="nil"/>
              <w:left w:val="single" w:sz="8" w:space="0" w:color="000000"/>
              <w:bottom w:val="single" w:sz="8" w:space="0" w:color="000000"/>
              <w:right w:val="single" w:sz="8" w:space="0" w:color="000000"/>
            </w:tcBorders>
            <w:vAlign w:val="center"/>
            <w:hideMark/>
          </w:tcPr>
          <w:p w:rsidR="00CF067F" w:rsidRPr="00CF067F" w:rsidRDefault="00CF067F" w:rsidP="00EA00BD">
            <w:pPr>
              <w:spacing w:line="240" w:lineRule="auto"/>
              <w:ind w:right="-109"/>
              <w:jc w:val="left"/>
              <w:rPr>
                <w:rFonts w:eastAsia="Times New Roman"/>
                <w:sz w:val="20"/>
                <w:szCs w:val="20"/>
              </w:rPr>
            </w:pPr>
          </w:p>
        </w:tc>
        <w:tc>
          <w:tcPr>
            <w:tcW w:w="2386"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firstLineChars="100" w:firstLine="200"/>
              <w:jc w:val="left"/>
              <w:rPr>
                <w:rFonts w:eastAsia="Times New Roman"/>
                <w:sz w:val="20"/>
                <w:szCs w:val="20"/>
              </w:rPr>
            </w:pPr>
            <w:r w:rsidRPr="00CF067F">
              <w:rPr>
                <w:rFonts w:eastAsia="Times New Roman"/>
                <w:sz w:val="20"/>
                <w:szCs w:val="20"/>
                <w:lang w:val="en-GB"/>
              </w:rPr>
              <w:t>• Access road if applicable</w:t>
            </w:r>
          </w:p>
        </w:tc>
        <w:tc>
          <w:tcPr>
            <w:tcW w:w="1071"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r>
      <w:tr w:rsidR="00CF067F" w:rsidRPr="00CF067F" w:rsidTr="00CF067F">
        <w:trPr>
          <w:trHeight w:val="20"/>
        </w:trPr>
        <w:tc>
          <w:tcPr>
            <w:tcW w:w="88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EA00BD" w:rsidRDefault="00CF067F" w:rsidP="00EA00BD">
            <w:pPr>
              <w:spacing w:line="240" w:lineRule="auto"/>
              <w:ind w:right="-109"/>
              <w:jc w:val="center"/>
              <w:rPr>
                <w:rFonts w:eastAsia="Times New Roman"/>
                <w:sz w:val="20"/>
                <w:szCs w:val="20"/>
                <w:lang w:val="en-GB"/>
              </w:rPr>
            </w:pPr>
            <w:r w:rsidRPr="00CF067F">
              <w:rPr>
                <w:rFonts w:eastAsia="Times New Roman"/>
                <w:sz w:val="20"/>
                <w:szCs w:val="20"/>
                <w:lang w:val="en-GB"/>
              </w:rPr>
              <w:t xml:space="preserve">Communication </w:t>
            </w:r>
          </w:p>
          <w:p w:rsidR="00CF067F" w:rsidRPr="00CF067F" w:rsidRDefault="00CF067F" w:rsidP="00EA00BD">
            <w:pPr>
              <w:spacing w:line="240" w:lineRule="auto"/>
              <w:ind w:right="-109"/>
              <w:jc w:val="center"/>
              <w:rPr>
                <w:rFonts w:eastAsia="Times New Roman"/>
                <w:sz w:val="20"/>
                <w:szCs w:val="20"/>
              </w:rPr>
            </w:pPr>
            <w:r w:rsidRPr="00CF067F">
              <w:rPr>
                <w:rFonts w:eastAsia="Times New Roman"/>
                <w:sz w:val="20"/>
                <w:szCs w:val="20"/>
                <w:lang w:val="en-GB"/>
              </w:rPr>
              <w:t>&amp; Relationship</w:t>
            </w:r>
          </w:p>
        </w:tc>
        <w:tc>
          <w:tcPr>
            <w:tcW w:w="2386"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firstLineChars="100" w:firstLine="200"/>
              <w:jc w:val="left"/>
              <w:rPr>
                <w:rFonts w:eastAsia="Times New Roman"/>
                <w:sz w:val="20"/>
                <w:szCs w:val="20"/>
              </w:rPr>
            </w:pPr>
            <w:r w:rsidRPr="00CF067F">
              <w:rPr>
                <w:rFonts w:eastAsia="Times New Roman"/>
                <w:sz w:val="20"/>
                <w:szCs w:val="20"/>
                <w:lang w:val="en-GB"/>
              </w:rPr>
              <w:t>• Establish reporting structure and formats</w:t>
            </w:r>
          </w:p>
        </w:tc>
        <w:tc>
          <w:tcPr>
            <w:tcW w:w="1071"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r>
      <w:tr w:rsidR="00CF067F" w:rsidRPr="00CF067F" w:rsidTr="00CF067F">
        <w:trPr>
          <w:trHeight w:val="20"/>
        </w:trPr>
        <w:tc>
          <w:tcPr>
            <w:tcW w:w="886" w:type="pct"/>
            <w:vMerge/>
            <w:tcBorders>
              <w:top w:val="nil"/>
              <w:left w:val="single" w:sz="8" w:space="0" w:color="000000"/>
              <w:bottom w:val="single" w:sz="8" w:space="0" w:color="000000"/>
              <w:right w:val="single" w:sz="8" w:space="0" w:color="000000"/>
            </w:tcBorders>
            <w:vAlign w:val="center"/>
            <w:hideMark/>
          </w:tcPr>
          <w:p w:rsidR="00CF067F" w:rsidRPr="00CF067F" w:rsidRDefault="00CF067F" w:rsidP="00EA00BD">
            <w:pPr>
              <w:spacing w:line="240" w:lineRule="auto"/>
              <w:ind w:right="-109"/>
              <w:jc w:val="left"/>
              <w:rPr>
                <w:rFonts w:eastAsia="Times New Roman"/>
                <w:sz w:val="20"/>
                <w:szCs w:val="20"/>
              </w:rPr>
            </w:pPr>
          </w:p>
        </w:tc>
        <w:tc>
          <w:tcPr>
            <w:tcW w:w="2386"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firstLineChars="100" w:firstLine="200"/>
              <w:jc w:val="left"/>
              <w:rPr>
                <w:rFonts w:eastAsia="Times New Roman"/>
                <w:sz w:val="20"/>
                <w:szCs w:val="20"/>
              </w:rPr>
            </w:pPr>
            <w:r w:rsidRPr="00CF067F">
              <w:rPr>
                <w:rFonts w:eastAsia="Times New Roman"/>
                <w:sz w:val="20"/>
                <w:szCs w:val="20"/>
                <w:lang w:val="en-GB"/>
              </w:rPr>
              <w:t>• Contractor contract management personnel acceptance</w:t>
            </w:r>
          </w:p>
        </w:tc>
        <w:tc>
          <w:tcPr>
            <w:tcW w:w="1071"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r>
      <w:tr w:rsidR="00CF067F" w:rsidRPr="00CF067F" w:rsidTr="00CF067F">
        <w:trPr>
          <w:trHeight w:val="20"/>
        </w:trPr>
        <w:tc>
          <w:tcPr>
            <w:tcW w:w="886" w:type="pct"/>
            <w:vMerge/>
            <w:tcBorders>
              <w:top w:val="nil"/>
              <w:left w:val="single" w:sz="8" w:space="0" w:color="000000"/>
              <w:bottom w:val="single" w:sz="8" w:space="0" w:color="000000"/>
              <w:right w:val="single" w:sz="8" w:space="0" w:color="000000"/>
            </w:tcBorders>
            <w:vAlign w:val="center"/>
            <w:hideMark/>
          </w:tcPr>
          <w:p w:rsidR="00CF067F" w:rsidRPr="00CF067F" w:rsidRDefault="00CF067F" w:rsidP="00EA00BD">
            <w:pPr>
              <w:spacing w:line="240" w:lineRule="auto"/>
              <w:ind w:right="-109"/>
              <w:jc w:val="left"/>
              <w:rPr>
                <w:rFonts w:eastAsia="Times New Roman"/>
                <w:sz w:val="20"/>
                <w:szCs w:val="20"/>
              </w:rPr>
            </w:pPr>
          </w:p>
        </w:tc>
        <w:tc>
          <w:tcPr>
            <w:tcW w:w="2386"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firstLineChars="100" w:firstLine="200"/>
              <w:jc w:val="left"/>
              <w:rPr>
                <w:rFonts w:eastAsia="Times New Roman"/>
                <w:sz w:val="20"/>
                <w:szCs w:val="20"/>
              </w:rPr>
            </w:pPr>
            <w:r w:rsidRPr="00CF067F">
              <w:rPr>
                <w:rFonts w:eastAsia="Times New Roman"/>
                <w:sz w:val="20"/>
                <w:szCs w:val="20"/>
                <w:lang w:val="en-GB"/>
              </w:rPr>
              <w:t>• Establish meeting schedules</w:t>
            </w:r>
          </w:p>
        </w:tc>
        <w:tc>
          <w:tcPr>
            <w:tcW w:w="1071"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r>
      <w:tr w:rsidR="00CF067F" w:rsidRPr="00CF067F" w:rsidTr="00CF067F">
        <w:trPr>
          <w:trHeight w:val="20"/>
        </w:trPr>
        <w:tc>
          <w:tcPr>
            <w:tcW w:w="886" w:type="pct"/>
            <w:vMerge/>
            <w:tcBorders>
              <w:top w:val="nil"/>
              <w:left w:val="single" w:sz="8" w:space="0" w:color="000000"/>
              <w:bottom w:val="single" w:sz="8" w:space="0" w:color="000000"/>
              <w:right w:val="single" w:sz="8" w:space="0" w:color="000000"/>
            </w:tcBorders>
            <w:vAlign w:val="center"/>
            <w:hideMark/>
          </w:tcPr>
          <w:p w:rsidR="00CF067F" w:rsidRPr="00CF067F" w:rsidRDefault="00CF067F" w:rsidP="00EA00BD">
            <w:pPr>
              <w:spacing w:line="240" w:lineRule="auto"/>
              <w:ind w:right="-109"/>
              <w:jc w:val="left"/>
              <w:rPr>
                <w:rFonts w:eastAsia="Times New Roman"/>
                <w:sz w:val="20"/>
                <w:szCs w:val="20"/>
              </w:rPr>
            </w:pPr>
          </w:p>
        </w:tc>
        <w:tc>
          <w:tcPr>
            <w:tcW w:w="2386"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firstLineChars="100" w:firstLine="200"/>
              <w:jc w:val="left"/>
              <w:rPr>
                <w:rFonts w:eastAsia="Times New Roman"/>
                <w:sz w:val="20"/>
                <w:szCs w:val="20"/>
              </w:rPr>
            </w:pPr>
            <w:r w:rsidRPr="00CF067F">
              <w:rPr>
                <w:rFonts w:eastAsia="Times New Roman"/>
                <w:sz w:val="20"/>
                <w:szCs w:val="20"/>
                <w:lang w:val="en-GB"/>
              </w:rPr>
              <w:t xml:space="preserve">• Establish communication protocols (diary, memos, letters, </w:t>
            </w:r>
            <w:proofErr w:type="gramStart"/>
            <w:r w:rsidRPr="00CF067F">
              <w:rPr>
                <w:rFonts w:eastAsia="Times New Roman"/>
                <w:sz w:val="20"/>
                <w:szCs w:val="20"/>
                <w:lang w:val="en-GB"/>
              </w:rPr>
              <w:t>email</w:t>
            </w:r>
            <w:proofErr w:type="gramEnd"/>
            <w:r w:rsidRPr="00CF067F">
              <w:rPr>
                <w:rFonts w:eastAsia="Times New Roman"/>
                <w:sz w:val="20"/>
                <w:szCs w:val="20"/>
                <w:lang w:val="en-GB"/>
              </w:rPr>
              <w:t>. FAX, telephone calls etc.)</w:t>
            </w:r>
          </w:p>
        </w:tc>
        <w:tc>
          <w:tcPr>
            <w:tcW w:w="1071"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CF067F" w:rsidRPr="00CF067F" w:rsidRDefault="00CF067F" w:rsidP="00EA00BD">
            <w:pPr>
              <w:spacing w:line="240" w:lineRule="auto"/>
              <w:ind w:right="-109"/>
              <w:jc w:val="left"/>
              <w:rPr>
                <w:rFonts w:eastAsia="Times New Roman"/>
                <w:sz w:val="20"/>
                <w:szCs w:val="20"/>
              </w:rPr>
            </w:pPr>
            <w:r w:rsidRPr="00CF067F">
              <w:rPr>
                <w:rFonts w:eastAsia="Times New Roman"/>
                <w:sz w:val="20"/>
                <w:szCs w:val="20"/>
              </w:rPr>
              <w:t> </w:t>
            </w:r>
          </w:p>
        </w:tc>
      </w:tr>
    </w:tbl>
    <w:p w:rsidR="008848EA" w:rsidRPr="008848EA" w:rsidRDefault="00CD5BDB" w:rsidP="00F867FA">
      <w:pPr>
        <w:pStyle w:val="Heading3"/>
      </w:pPr>
      <w:bookmarkStart w:id="117" w:name="_Toc531653174"/>
      <w:r w:rsidRPr="008848EA">
        <w:lastRenderedPageBreak/>
        <w:t xml:space="preserve">Managing </w:t>
      </w:r>
      <w:r w:rsidR="00EA00BD" w:rsidRPr="008848EA">
        <w:t>documentation and record keeping</w:t>
      </w:r>
      <w:bookmarkEnd w:id="116"/>
      <w:bookmarkEnd w:id="117"/>
    </w:p>
    <w:p w:rsidR="008848EA" w:rsidRDefault="008848EA" w:rsidP="008848EA">
      <w:r w:rsidRPr="008A3ADC">
        <w:t>In contract administration the hub is documentation and updating record keeping. Documentation covers collecting, collating, and updating. Each and every formal communication between or among client, contractor, consultant and contract manager has to be collected and organized. Formats and checklists assist this indispensable work (</w:t>
      </w:r>
      <w:r w:rsidR="00AC1DCD" w:rsidRPr="00630DFC">
        <w:t>Appendix Part IV/GL</w:t>
      </w:r>
      <w:r w:rsidR="002441B0">
        <w:t>27</w:t>
      </w:r>
      <w:r w:rsidR="00AC1DCD" w:rsidRPr="00630DFC">
        <w:t>/A-</w:t>
      </w:r>
      <w:r w:rsidR="00AC1DCD">
        <w:t xml:space="preserve">5: </w:t>
      </w:r>
      <w:r w:rsidR="00AC1DCD" w:rsidRPr="002405E0">
        <w:t>Documentation and Record Summary Keeping Format</w:t>
      </w:r>
      <w:r w:rsidR="00FB68C2" w:rsidRPr="008A3ADC">
        <w:t>). In</w:t>
      </w:r>
      <w:r w:rsidRPr="008A3ADC">
        <w:t xml:space="preserve"> documentation and record keeping the following documents and records need unique accentuates:</w:t>
      </w:r>
    </w:p>
    <w:p w:rsidR="008848EA" w:rsidRPr="008A3ADC" w:rsidRDefault="008848EA" w:rsidP="00EA00BD">
      <w:pPr>
        <w:pStyle w:val="Buletted"/>
      </w:pPr>
      <w:r w:rsidRPr="008A3ADC">
        <w:rPr>
          <w:b/>
          <w:i/>
        </w:rPr>
        <w:t xml:space="preserve">Contract (changes, amendments and </w:t>
      </w:r>
      <w:r w:rsidR="00591427" w:rsidRPr="008A3ADC">
        <w:rPr>
          <w:b/>
          <w:i/>
        </w:rPr>
        <w:t>finish</w:t>
      </w:r>
      <w:r w:rsidRPr="008A3ADC">
        <w:rPr>
          <w:b/>
          <w:i/>
        </w:rPr>
        <w:t>):</w:t>
      </w:r>
      <w:r w:rsidRPr="008A3ADC">
        <w:t xml:space="preserve"> This is about when the contract started, ordered delay or accelerated, when and why amendments are done, intended completion date.  </w:t>
      </w:r>
    </w:p>
    <w:p w:rsidR="008848EA" w:rsidRPr="008A3ADC" w:rsidRDefault="00111EC6" w:rsidP="00EA00BD">
      <w:pPr>
        <w:pStyle w:val="Buletted"/>
      </w:pPr>
      <w:r w:rsidRPr="008A3ADC">
        <w:rPr>
          <w:b/>
          <w:i/>
        </w:rPr>
        <w:t>Cost:</w:t>
      </w:r>
      <w:r w:rsidRPr="008A3ADC">
        <w:t xml:space="preserve"> Contract</w:t>
      </w:r>
      <w:r w:rsidR="008848EA" w:rsidRPr="008A3ADC">
        <w:t xml:space="preserve"> price, Advance and interim payments, variations, compensation events, retentions, liquidated damages and securities</w:t>
      </w:r>
    </w:p>
    <w:p w:rsidR="008848EA" w:rsidRPr="008A3ADC" w:rsidRDefault="008848EA" w:rsidP="00EA00BD">
      <w:pPr>
        <w:pStyle w:val="Buletted"/>
      </w:pPr>
      <w:r w:rsidRPr="008A3ADC">
        <w:rPr>
          <w:b/>
          <w:i/>
        </w:rPr>
        <w:t>Time</w:t>
      </w:r>
      <w:r w:rsidR="008A3ADC">
        <w:rPr>
          <w:b/>
          <w:i/>
        </w:rPr>
        <w:t>:</w:t>
      </w:r>
      <w:r w:rsidRPr="008A3ADC">
        <w:t>(Delay and extension)</w:t>
      </w:r>
    </w:p>
    <w:p w:rsidR="008848EA" w:rsidRPr="008A3ADC" w:rsidRDefault="00111EC6" w:rsidP="00EA00BD">
      <w:pPr>
        <w:pStyle w:val="Buletted"/>
        <w:rPr>
          <w:b/>
          <w:i/>
        </w:rPr>
      </w:pPr>
      <w:r w:rsidRPr="008A3ADC">
        <w:rPr>
          <w:b/>
          <w:i/>
        </w:rPr>
        <w:t>Dispute:</w:t>
      </w:r>
      <w:r w:rsidRPr="008A3ADC">
        <w:t xml:space="preserve"> When</w:t>
      </w:r>
      <w:r w:rsidR="008848EA" w:rsidRPr="008A3ADC">
        <w:t xml:space="preserve"> the parties are in disagreement in interpretation of contract, deliverables, </w:t>
      </w:r>
      <w:r w:rsidR="008A3ADC" w:rsidRPr="008A3ADC">
        <w:t>payment approved and is</w:t>
      </w:r>
      <w:r w:rsidR="008848EA" w:rsidRPr="008A3ADC">
        <w:t xml:space="preserve"> not able to resolve it without resorting to a formal mechanism.</w:t>
      </w:r>
    </w:p>
    <w:p w:rsidR="008848EA" w:rsidRPr="008A3ADC" w:rsidRDefault="00111EC6" w:rsidP="00EA00BD">
      <w:pPr>
        <w:pStyle w:val="Buletted"/>
        <w:rPr>
          <w:b/>
          <w:i/>
        </w:rPr>
      </w:pPr>
      <w:r w:rsidRPr="008A3ADC">
        <w:rPr>
          <w:b/>
          <w:i/>
        </w:rPr>
        <w:t>Quality:</w:t>
      </w:r>
      <w:r w:rsidRPr="008A3ADC">
        <w:t xml:space="preserve"> This</w:t>
      </w:r>
      <w:r w:rsidR="008848EA" w:rsidRPr="008A3ADC">
        <w:t xml:space="preserve"> is an input from the technical supervisor (Engineer) about the quality in attaining the contract specification, working methodology, workmanship even </w:t>
      </w:r>
      <w:r w:rsidR="00C40D8A">
        <w:t>person power</w:t>
      </w:r>
      <w:r w:rsidR="008848EA" w:rsidRPr="008A3ADC">
        <w:t xml:space="preserve"> quality as mentioned in the contract.</w:t>
      </w:r>
    </w:p>
    <w:p w:rsidR="008848EA" w:rsidRPr="00AE76D7" w:rsidRDefault="008848EA" w:rsidP="00EA00BD">
      <w:pPr>
        <w:pStyle w:val="Buletted"/>
        <w:rPr>
          <w:b/>
          <w:i/>
        </w:rPr>
      </w:pPr>
      <w:r w:rsidRPr="008A3ADC">
        <w:rPr>
          <w:b/>
          <w:i/>
        </w:rPr>
        <w:t xml:space="preserve">Report: </w:t>
      </w:r>
      <w:r w:rsidRPr="008A3ADC">
        <w:t xml:space="preserve">Contract management reports are mandatory; whether there </w:t>
      </w:r>
      <w:r w:rsidR="008A3ADC" w:rsidRPr="008A3ADC">
        <w:t>are significant issues</w:t>
      </w:r>
      <w:r w:rsidRPr="008A3ADC">
        <w:t xml:space="preserve"> or not Contract management report should be issued every month with the project progress report.</w:t>
      </w:r>
    </w:p>
    <w:p w:rsidR="00AE76D7" w:rsidRPr="00AE76D7" w:rsidRDefault="00AE76D7" w:rsidP="00AE76D7">
      <w:pPr>
        <w:spacing w:after="160" w:line="259" w:lineRule="auto"/>
        <w:contextualSpacing/>
      </w:pPr>
      <w:r>
        <w:t>Note: -</w:t>
      </w:r>
      <w:r w:rsidRPr="00AE76D7">
        <w:t>The following foddering system can be adapted.</w:t>
      </w:r>
    </w:p>
    <w:p w:rsidR="00AE76D7" w:rsidRPr="00E1056A" w:rsidRDefault="00C33938" w:rsidP="00591427">
      <w:pPr>
        <w:tabs>
          <w:tab w:val="right" w:pos="9603"/>
        </w:tabs>
        <w:spacing w:after="160" w:line="259" w:lineRule="auto"/>
        <w:contextualSpacing/>
        <w:jc w:val="center"/>
        <w:rPr>
          <w:b/>
          <w:i/>
        </w:rPr>
      </w:pPr>
      <w:r>
        <w:rPr>
          <w:noProof/>
        </w:rPr>
        <w:drawing>
          <wp:inline distT="0" distB="0" distL="0" distR="0" wp14:anchorId="37ABE334" wp14:editId="58381F06">
            <wp:extent cx="2505694" cy="1935678"/>
            <wp:effectExtent l="19050" t="38100" r="0" b="26670"/>
            <wp:docPr id="496" name="Diagram 4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Pr>
          <w:noProof/>
        </w:rPr>
        <w:drawing>
          <wp:inline distT="0" distB="0" distL="0" distR="0" wp14:anchorId="7C0B20E9" wp14:editId="51FA94E3">
            <wp:extent cx="1858963" cy="2133600"/>
            <wp:effectExtent l="0" t="0" r="8255" b="0"/>
            <wp:docPr id="12" name="Picture 34" descr="MCj023783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34" descr="MCj0237831000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8963"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B0EBF" w:rsidRPr="008848EA" w:rsidRDefault="00FB0EBF" w:rsidP="00F867FA">
      <w:pPr>
        <w:pStyle w:val="Heading3"/>
      </w:pPr>
      <w:bookmarkStart w:id="118" w:name="_Toc473539158"/>
      <w:bookmarkStart w:id="119" w:name="_Toc531653175"/>
      <w:bookmarkStart w:id="120" w:name="_Toc473539157"/>
      <w:r w:rsidRPr="008848EA">
        <w:t xml:space="preserve">Managing </w:t>
      </w:r>
      <w:r w:rsidR="00591427" w:rsidRPr="008848EA">
        <w:t>conditions of contract</w:t>
      </w:r>
      <w:bookmarkEnd w:id="118"/>
      <w:bookmarkEnd w:id="119"/>
    </w:p>
    <w:p w:rsidR="00843188" w:rsidRDefault="00FB0EBF" w:rsidP="00FB0EBF">
      <w:pPr>
        <w:pStyle w:val="Bodycopy"/>
        <w:rPr>
          <w:rFonts w:ascii="Arial" w:eastAsiaTheme="minorHAnsi" w:hAnsi="Arial" w:cs="Arial"/>
          <w:color w:val="auto"/>
          <w:sz w:val="22"/>
          <w:szCs w:val="22"/>
          <w:lang w:val="en-US"/>
        </w:rPr>
      </w:pPr>
      <w:r w:rsidRPr="00F72174">
        <w:rPr>
          <w:rFonts w:ascii="Arial" w:eastAsiaTheme="minorHAnsi" w:hAnsi="Arial" w:cs="Arial"/>
          <w:color w:val="auto"/>
          <w:sz w:val="22"/>
          <w:szCs w:val="22"/>
          <w:lang w:val="en-US"/>
        </w:rPr>
        <w:t xml:space="preserve">Sometimes it is difficult to understood and manage all conditions of contract for complex projects, whereas in small irrigation development the GCC &amp; PCC are not that much difficult if properly </w:t>
      </w:r>
      <w:r w:rsidR="00111EC6" w:rsidRPr="00F72174">
        <w:rPr>
          <w:rFonts w:ascii="Arial" w:eastAsiaTheme="minorHAnsi" w:hAnsi="Arial" w:cs="Arial"/>
          <w:color w:val="auto"/>
          <w:sz w:val="22"/>
          <w:szCs w:val="22"/>
          <w:lang w:val="en-US"/>
        </w:rPr>
        <w:t>monitored. The</w:t>
      </w:r>
      <w:r w:rsidRPr="00F72174">
        <w:rPr>
          <w:rFonts w:ascii="Arial" w:eastAsiaTheme="minorHAnsi" w:hAnsi="Arial" w:cs="Arial"/>
          <w:color w:val="auto"/>
          <w:sz w:val="22"/>
          <w:szCs w:val="22"/>
          <w:lang w:val="en-US"/>
        </w:rPr>
        <w:t xml:space="preserve"> </w:t>
      </w:r>
      <w:r w:rsidR="00111EC6" w:rsidRPr="00F72174">
        <w:rPr>
          <w:rFonts w:ascii="Arial" w:eastAsiaTheme="minorHAnsi" w:hAnsi="Arial" w:cs="Arial"/>
          <w:color w:val="auto"/>
          <w:sz w:val="22"/>
          <w:szCs w:val="22"/>
          <w:lang w:val="en-US"/>
        </w:rPr>
        <w:t>following flow</w:t>
      </w:r>
      <w:r w:rsidRPr="00F72174">
        <w:rPr>
          <w:rFonts w:ascii="Arial" w:eastAsiaTheme="minorHAnsi" w:hAnsi="Arial" w:cs="Arial"/>
          <w:color w:val="auto"/>
          <w:sz w:val="22"/>
          <w:szCs w:val="22"/>
          <w:lang w:val="en-US"/>
        </w:rPr>
        <w:t xml:space="preserve"> shows methodology in understanding the </w:t>
      </w:r>
      <w:r>
        <w:rPr>
          <w:rFonts w:ascii="Arial" w:eastAsiaTheme="minorHAnsi" w:hAnsi="Arial" w:cs="Arial"/>
          <w:color w:val="auto"/>
          <w:sz w:val="22"/>
          <w:szCs w:val="22"/>
          <w:lang w:val="en-US"/>
        </w:rPr>
        <w:t>GCC</w:t>
      </w:r>
      <w:r w:rsidRPr="00F72174">
        <w:rPr>
          <w:rFonts w:ascii="Arial" w:eastAsiaTheme="minorHAnsi" w:hAnsi="Arial" w:cs="Arial"/>
          <w:color w:val="auto"/>
          <w:sz w:val="22"/>
          <w:szCs w:val="22"/>
          <w:lang w:val="en-US"/>
        </w:rPr>
        <w:t xml:space="preserve"> and PCC conditions: </w:t>
      </w:r>
    </w:p>
    <w:p w:rsidR="00843188" w:rsidRDefault="00843188" w:rsidP="00843188">
      <w:r>
        <w:br w:type="page"/>
      </w:r>
    </w:p>
    <w:p w:rsidR="00FB0EBF" w:rsidRDefault="00696FD7" w:rsidP="00FB0EBF">
      <w:pPr>
        <w:rPr>
          <w:rFonts w:ascii="Times New Roman" w:hAnsi="Times New Roman" w:cs="Times New Roman"/>
          <w:color w:val="FF0000"/>
        </w:rPr>
      </w:pPr>
      <w:r>
        <w:rPr>
          <w:rFonts w:ascii="Times New Roman" w:hAnsi="Times New Roman" w:cs="Times New Roman"/>
          <w:noProof/>
          <w:color w:val="FF0000"/>
        </w:rPr>
        <w:lastRenderedPageBreak/>
        <w:pict>
          <v:group id="_x0000_s3083" style="position:absolute;left:0;text-align:left;margin-left:50.25pt;margin-top:.95pt;width:345pt;height:268.15pt;z-index:252449792" coordorigin="3270,1897" coordsize="6900,5363">
            <v:roundrect id="_x0000_s3084" style="position:absolute;left:4112;top:1897;width:4135;height:77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" fillcolor="#b2a1c7 [1943]" strokecolor="#b2a1c7 [1943]" strokeweight="1pt">
              <v:fill color2="#e5dfec [663]" angle="-45" focusposition="1" focussize="" focus="-50%" type="gradient"/>
              <v:shadow on="t" type="perspective" color="#3f3151 [1607]" opacity=".5" offset="1pt" offset2="-3pt"/>
              <v:textbox style="mso-next-textbox:#_x0000_s3084">
                <w:txbxContent>
                  <w:p w:rsidR="00DD39EB" w:rsidRPr="00430CF1" w:rsidRDefault="00DD39EB" w:rsidP="00FB0EBF">
                    <w:pPr>
                      <w:jc w:val="center"/>
                      <w:rPr>
                        <w:rFonts w:cs="Times New Roman"/>
                        <w:b/>
                        <w:sz w:val="20"/>
                        <w:szCs w:val="20"/>
                      </w:rPr>
                    </w:pPr>
                    <w:r w:rsidRPr="00430CF1">
                      <w:rPr>
                        <w:rFonts w:cs="Times New Roman"/>
                        <w:b/>
                        <w:sz w:val="20"/>
                        <w:szCs w:val="20"/>
                      </w:rPr>
                      <w:t>1.  Collect &amp; Organize Contract Document</w:t>
                    </w:r>
                  </w:p>
                </w:txbxContent>
              </v:textbox>
            </v:roundrect>
            <v:rect id="_x0000_s3085" style="position:absolute;left:4010;top:3087;width:4341;height: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fillcolor="white [3201]" strokecolor="#92cddc [1944]" strokeweight="1pt">
              <v:fill color2="#b6dde8 [1304]" focusposition="1" focussize="" focus="100%" type="gradient"/>
              <v:shadow on="t" type="perspective" color="#205867 [1608]" opacity=".5" offset="1pt" offset2="-3pt"/>
              <v:textbox style="mso-next-textbox:#_x0000_s3085">
                <w:txbxContent>
                  <w:p w:rsidR="00DD39EB" w:rsidRPr="00430CF1" w:rsidRDefault="00DD39EB" w:rsidP="00FB0EBF">
                    <w:pPr>
                      <w:jc w:val="center"/>
                      <w:rPr>
                        <w:rFonts w:cs="Times New Roman"/>
                        <w:b/>
                        <w:sz w:val="20"/>
                        <w:szCs w:val="20"/>
                      </w:rPr>
                    </w:pPr>
                    <w:r w:rsidRPr="00430CF1">
                      <w:rPr>
                        <w:rFonts w:cs="Times New Roman"/>
                        <w:b/>
                        <w:sz w:val="20"/>
                        <w:szCs w:val="20"/>
                      </w:rPr>
                      <w:t>2. Review &amp;</w:t>
                    </w:r>
                    <w:r>
                      <w:rPr>
                        <w:rFonts w:cs="Times New Roman"/>
                        <w:b/>
                        <w:sz w:val="20"/>
                        <w:szCs w:val="20"/>
                      </w:rPr>
                      <w:t xml:space="preserve"> </w:t>
                    </w:r>
                    <w:r w:rsidRPr="00430CF1">
                      <w:rPr>
                        <w:rFonts w:cs="Times New Roman"/>
                        <w:b/>
                        <w:sz w:val="20"/>
                        <w:szCs w:val="20"/>
                      </w:rPr>
                      <w:t>Study the Contract Systematically</w:t>
                    </w:r>
                  </w:p>
                </w:txbxContent>
              </v:textbox>
            </v:rect>
            <v:rect id="_x0000_s3086" style="position:absolute;left:3894;top:4193;width:4555;height: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fillcolor="white [3201]" strokecolor="#d99594 [1941]" strokeweight="1pt">
              <v:fill color2="#e5b8b7 [1301]" focusposition="1" focussize="" focus="100%" type="gradient"/>
              <v:shadow on="t" type="perspective" color="#622423 [1605]" opacity=".5" offset="1pt" offset2="-3pt"/>
              <v:textbox style="mso-next-textbox:#_x0000_s3086">
                <w:txbxContent>
                  <w:p w:rsidR="00DD39EB" w:rsidRPr="00430CF1" w:rsidRDefault="00DD39EB" w:rsidP="00FB0EBF">
                    <w:pPr>
                      <w:jc w:val="center"/>
                      <w:rPr>
                        <w:rFonts w:cs="Times New Roman"/>
                        <w:b/>
                        <w:sz w:val="20"/>
                        <w:szCs w:val="20"/>
                      </w:rPr>
                    </w:pPr>
                    <w:r w:rsidRPr="00430CF1">
                      <w:rPr>
                        <w:rFonts w:cs="Times New Roman"/>
                        <w:b/>
                        <w:sz w:val="20"/>
                        <w:szCs w:val="20"/>
                      </w:rPr>
                      <w:t>3. Extract Roles &amp;</w:t>
                    </w:r>
                    <w:r>
                      <w:rPr>
                        <w:rFonts w:cs="Times New Roman"/>
                        <w:b/>
                        <w:sz w:val="20"/>
                        <w:szCs w:val="20"/>
                      </w:rPr>
                      <w:t xml:space="preserve"> </w:t>
                    </w:r>
                    <w:r w:rsidRPr="00430CF1">
                      <w:rPr>
                        <w:rFonts w:cs="Times New Roman"/>
                        <w:b/>
                        <w:sz w:val="20"/>
                        <w:szCs w:val="20"/>
                      </w:rPr>
                      <w:t>Responsibilities</w:t>
                    </w:r>
                  </w:p>
                </w:txbxContent>
              </v:textbox>
            </v:rect>
            <v:rect id="_x0000_s3087" style="position:absolute;left:3270;top:5463;width:6900;height: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fillcolor="white [3201]" strokecolor="#b2a1c7 [1943]" strokeweight="1pt">
              <v:fill color2="#ccc0d9 [1303]" focusposition="1" focussize="" focus="100%" type="gradient"/>
              <v:shadow on="t" type="perspective" color="#3f3151 [1607]" opacity=".5" offset="1pt" offset2="-3pt"/>
              <v:textbox style="mso-next-textbox:#_x0000_s3087">
                <w:txbxContent>
                  <w:p w:rsidR="00DD39EB" w:rsidRPr="00430CF1" w:rsidRDefault="00DD39EB" w:rsidP="00FB0EBF">
                    <w:pPr>
                      <w:jc w:val="center"/>
                      <w:rPr>
                        <w:rFonts w:cs="Times New Roman"/>
                        <w:b/>
                        <w:sz w:val="20"/>
                        <w:szCs w:val="20"/>
                      </w:rPr>
                    </w:pPr>
                    <w:r w:rsidRPr="00430CF1">
                      <w:rPr>
                        <w:rFonts w:cs="Times New Roman"/>
                        <w:b/>
                        <w:sz w:val="20"/>
                        <w:szCs w:val="20"/>
                      </w:rPr>
                      <w:t>4. Consolidate them in the form of Roles and responsibilities sheets</w:t>
                    </w:r>
                  </w:p>
                </w:txbxContent>
              </v:textbox>
            </v:rect>
            <v:shape id="_x0000_s3088" type="#_x0000_t32" style="position:absolute;left:6171;top:3803;width:9;height:3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shape id="_x0000_s3089" type="#_x0000_t32" style="position:absolute;left:6172;top:4996;width:16;height:46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_x0000_s3090" type="#_x0000_t32" style="position:absolute;left:6179;top:2669;width:1;height:41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shape id="_x0000_s3091" type="#_x0000_t32" style="position:absolute;left:6188;top:6228;width:24;height:4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rect id="_x0000_s3092" style="position:absolute;left:3510;top:6700;width:5595;height:560" fillcolor="#ccc0d9 [1303]" strokecolor="#ccc0d9 [1303]" strokeweight="1pt">
              <v:fill color2="#e5dfec [663]"/>
              <v:shadow on="t" type="perspective" color="#3f3151 [1607]" opacity=".5" offset="1pt" offset2="-3pt"/>
              <v:textbox style="mso-next-textbox:#_x0000_s3092">
                <w:txbxContent>
                  <w:p w:rsidR="00DD39EB" w:rsidRPr="008E2A1B" w:rsidRDefault="00DD39EB" w:rsidP="00FB0EBF">
                    <w:pPr>
                      <w:shd w:val="clear" w:color="auto" w:fill="CCC0D9" w:themeFill="accent4" w:themeFillTint="66"/>
                      <w:rPr>
                        <w:b/>
                        <w:sz w:val="20"/>
                      </w:rPr>
                    </w:pPr>
                    <w:r w:rsidRPr="008E2A1B">
                      <w:rPr>
                        <w:rFonts w:cs="Times New Roman"/>
                        <w:b/>
                        <w:sz w:val="20"/>
                        <w:szCs w:val="20"/>
                      </w:rPr>
                      <w:t>5. Record and Refer throughout the Project Life Time</w:t>
                    </w:r>
                  </w:p>
                </w:txbxContent>
              </v:textbox>
            </v:rect>
          </v:group>
        </w:pict>
      </w:r>
    </w:p>
    <w:p w:rsidR="00FB0EBF" w:rsidRDefault="00FB0EBF" w:rsidP="00FB0EBF">
      <w:pPr>
        <w:rPr>
          <w:rFonts w:ascii="Times New Roman" w:hAnsi="Times New Roman" w:cs="Times New Roman"/>
          <w:color w:val="FF0000"/>
        </w:rPr>
      </w:pPr>
    </w:p>
    <w:p w:rsidR="00FB0EBF" w:rsidRDefault="00FB0EBF" w:rsidP="00FB0EBF">
      <w:pPr>
        <w:rPr>
          <w:rFonts w:ascii="Times New Roman" w:hAnsi="Times New Roman" w:cs="Times New Roman"/>
          <w:color w:val="FF0000"/>
        </w:rPr>
      </w:pPr>
    </w:p>
    <w:p w:rsidR="00FB0EBF" w:rsidRDefault="00FB0EBF" w:rsidP="00FB0EBF">
      <w:pPr>
        <w:rPr>
          <w:rFonts w:ascii="Times New Roman" w:hAnsi="Times New Roman" w:cs="Times New Roman"/>
          <w:color w:val="FF0000"/>
        </w:rPr>
      </w:pPr>
    </w:p>
    <w:p w:rsidR="00FB0EBF" w:rsidRDefault="00FB0EBF" w:rsidP="00FB0EBF">
      <w:pPr>
        <w:rPr>
          <w:rFonts w:ascii="Times New Roman" w:hAnsi="Times New Roman" w:cs="Times New Roman"/>
          <w:color w:val="FF0000"/>
        </w:rPr>
      </w:pPr>
    </w:p>
    <w:p w:rsidR="00FB0EBF" w:rsidRDefault="00FB0EBF" w:rsidP="00FB0EBF">
      <w:pPr>
        <w:rPr>
          <w:rFonts w:ascii="Times New Roman" w:hAnsi="Times New Roman" w:cs="Times New Roman"/>
          <w:color w:val="FF0000"/>
        </w:rPr>
      </w:pPr>
    </w:p>
    <w:p w:rsidR="00FB0EBF" w:rsidRDefault="00FB0EBF" w:rsidP="00FB0EBF">
      <w:pPr>
        <w:rPr>
          <w:rFonts w:ascii="Times New Roman" w:hAnsi="Times New Roman" w:cs="Times New Roman"/>
          <w:color w:val="FF0000"/>
        </w:rPr>
      </w:pPr>
    </w:p>
    <w:p w:rsidR="00FB0EBF" w:rsidRDefault="00FB0EBF" w:rsidP="00FB0EBF">
      <w:pPr>
        <w:rPr>
          <w:rFonts w:ascii="Times New Roman" w:hAnsi="Times New Roman" w:cs="Times New Roman"/>
          <w:color w:val="FF0000"/>
        </w:rPr>
      </w:pPr>
    </w:p>
    <w:p w:rsidR="00FB0EBF" w:rsidRDefault="00FB0EBF" w:rsidP="00FB0EBF">
      <w:pPr>
        <w:rPr>
          <w:rFonts w:ascii="Times New Roman" w:hAnsi="Times New Roman" w:cs="Times New Roman"/>
          <w:color w:val="FF0000"/>
        </w:rPr>
      </w:pPr>
    </w:p>
    <w:p w:rsidR="00FB0EBF" w:rsidRDefault="00FB0EBF" w:rsidP="00FB0EBF">
      <w:pPr>
        <w:rPr>
          <w:rFonts w:ascii="Times New Roman" w:hAnsi="Times New Roman" w:cs="Times New Roman"/>
          <w:color w:val="FF0000"/>
        </w:rPr>
      </w:pPr>
    </w:p>
    <w:p w:rsidR="00FB0EBF" w:rsidRDefault="00FB0EBF" w:rsidP="00FB0EBF">
      <w:pPr>
        <w:rPr>
          <w:rFonts w:ascii="Times New Roman" w:hAnsi="Times New Roman" w:cs="Times New Roman"/>
          <w:color w:val="FF0000"/>
        </w:rPr>
      </w:pPr>
    </w:p>
    <w:p w:rsidR="00FB0EBF" w:rsidRDefault="00FB0EBF" w:rsidP="00FB0EBF">
      <w:pPr>
        <w:rPr>
          <w:rFonts w:ascii="Times New Roman" w:hAnsi="Times New Roman" w:cs="Times New Roman"/>
          <w:color w:val="FF0000"/>
        </w:rPr>
      </w:pPr>
    </w:p>
    <w:p w:rsidR="00FB0EBF" w:rsidRDefault="00FB0EBF" w:rsidP="00FB0EBF">
      <w:pPr>
        <w:rPr>
          <w:rFonts w:ascii="Times New Roman" w:hAnsi="Times New Roman" w:cs="Times New Roman"/>
          <w:color w:val="FF0000"/>
        </w:rPr>
      </w:pPr>
    </w:p>
    <w:p w:rsidR="00FB0EBF" w:rsidRDefault="00FB0EBF" w:rsidP="00FB0EBF">
      <w:pPr>
        <w:rPr>
          <w:rFonts w:ascii="Times New Roman" w:hAnsi="Times New Roman" w:cs="Times New Roman"/>
          <w:color w:val="FF0000"/>
        </w:rPr>
      </w:pPr>
    </w:p>
    <w:p w:rsidR="00FB0EBF" w:rsidRDefault="00FB0EBF" w:rsidP="00FB0EBF">
      <w:pPr>
        <w:rPr>
          <w:rFonts w:ascii="Times New Roman" w:hAnsi="Times New Roman" w:cs="Times New Roman"/>
          <w:color w:val="FF0000"/>
        </w:rPr>
      </w:pPr>
    </w:p>
    <w:p w:rsidR="00FB0EBF" w:rsidRDefault="00FB0EBF" w:rsidP="00FB0EBF">
      <w:pPr>
        <w:rPr>
          <w:rFonts w:ascii="Times New Roman" w:hAnsi="Times New Roman" w:cs="Times New Roman"/>
          <w:color w:val="FF0000"/>
        </w:rPr>
      </w:pPr>
    </w:p>
    <w:p w:rsidR="00FB0EBF" w:rsidRDefault="00FB0EBF" w:rsidP="00FB0EBF">
      <w:pPr>
        <w:rPr>
          <w:rFonts w:ascii="Times New Roman" w:hAnsi="Times New Roman" w:cs="Times New Roman"/>
          <w:color w:val="FF0000"/>
        </w:rPr>
      </w:pPr>
    </w:p>
    <w:p w:rsidR="00FB0EBF" w:rsidRDefault="00FB0EBF" w:rsidP="00FB0EBF">
      <w:pPr>
        <w:rPr>
          <w:rFonts w:ascii="Times New Roman" w:hAnsi="Times New Roman" w:cs="Times New Roman"/>
          <w:color w:val="FF0000"/>
        </w:rPr>
      </w:pPr>
    </w:p>
    <w:p w:rsidR="00FB0EBF" w:rsidRDefault="00FB0EBF" w:rsidP="00FB0EBF">
      <w:pPr>
        <w:rPr>
          <w:rFonts w:ascii="Times New Roman" w:hAnsi="Times New Roman" w:cs="Times New Roman"/>
          <w:color w:val="FF0000"/>
        </w:rPr>
      </w:pPr>
    </w:p>
    <w:p w:rsidR="00FB0EBF" w:rsidRDefault="00552B2E" w:rsidP="00552B2E">
      <w:pPr>
        <w:pStyle w:val="Caption"/>
        <w:jc w:val="center"/>
      </w:pPr>
      <w:bookmarkStart w:id="121" w:name="_Toc531653283"/>
      <w:r>
        <w:t xml:space="preserve">Figure </w:t>
      </w:r>
      <w:r w:rsidR="00696FD7">
        <w:fldChar w:fldCharType="begin"/>
      </w:r>
      <w:r w:rsidR="00696FD7">
        <w:instrText xml:space="preserve"> STYLEREF 1 \s </w:instrText>
      </w:r>
      <w:r w:rsidR="00696FD7">
        <w:fldChar w:fldCharType="separate"/>
      </w:r>
      <w:r w:rsidR="00DD39EB">
        <w:rPr>
          <w:noProof/>
        </w:rPr>
        <w:t>5</w:t>
      </w:r>
      <w:r w:rsidR="00696FD7">
        <w:rPr>
          <w:noProof/>
        </w:rPr>
        <w:fldChar w:fldCharType="end"/>
      </w:r>
      <w:r w:rsidR="00336FE6">
        <w:noBreakHyphen/>
      </w:r>
      <w:r w:rsidR="00696FD7">
        <w:fldChar w:fldCharType="begin"/>
      </w:r>
      <w:r w:rsidR="00696FD7">
        <w:instrText xml:space="preserve"> SEQ Figure \* ARABIC \s 1 </w:instrText>
      </w:r>
      <w:r w:rsidR="00696FD7">
        <w:fldChar w:fldCharType="separate"/>
      </w:r>
      <w:r w:rsidR="00DD39EB">
        <w:rPr>
          <w:noProof/>
        </w:rPr>
        <w:t>2</w:t>
      </w:r>
      <w:r w:rsidR="00696FD7">
        <w:rPr>
          <w:noProof/>
        </w:rPr>
        <w:fldChar w:fldCharType="end"/>
      </w:r>
      <w:r>
        <w:t xml:space="preserve">: </w:t>
      </w:r>
      <w:r w:rsidRPr="00D363BA">
        <w:t xml:space="preserve">Flow diagram </w:t>
      </w:r>
      <w:r w:rsidR="008E2A1B" w:rsidRPr="00D363BA">
        <w:t>main contract item extraction flow</w:t>
      </w:r>
      <w:bookmarkEnd w:id="121"/>
    </w:p>
    <w:p w:rsidR="00552B2E" w:rsidRPr="00552B2E" w:rsidRDefault="00552B2E" w:rsidP="00552B2E"/>
    <w:p w:rsidR="00FB0EBF" w:rsidRDefault="00696FD7" w:rsidP="00FB0EBF">
      <w:pPr>
        <w:jc w:val="left"/>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3093" type="#_x0000_t202" style="position:absolute;margin-left:13.5pt;margin-top:1.95pt;width:424.55pt;height:97.3pt;z-index:252450816;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" fillcolor="#f2dbdb [661]" strokeweight=".5pt">
            <v:textbox style="mso-next-textbox:#_x0000_s3093">
              <w:txbxContent>
                <w:p w:rsidR="00DD39EB" w:rsidRPr="00536B24" w:rsidRDefault="00DD39EB" w:rsidP="008E2A1B">
                  <w:pPr>
                    <w:shd w:val="clear" w:color="auto" w:fill="F2DBDB" w:themeFill="accent2" w:themeFillTint="33"/>
                    <w:rPr>
                      <w:b/>
                    </w:rPr>
                  </w:pPr>
                  <w:r w:rsidRPr="00536B24">
                    <w:rPr>
                      <w:b/>
                    </w:rPr>
                    <w:t xml:space="preserve">Tool to extract Responsibilities: </w:t>
                  </w:r>
                </w:p>
                <w:p w:rsidR="00DD39EB" w:rsidRPr="007340CE" w:rsidRDefault="00DD39EB" w:rsidP="008E2A1B">
                  <w:pPr>
                    <w:shd w:val="clear" w:color="auto" w:fill="F2DBDB" w:themeFill="accent2" w:themeFillTint="33"/>
                  </w:pPr>
                  <w:r w:rsidRPr="007340CE">
                    <w:t xml:space="preserve">Read the contract </w:t>
                  </w:r>
                  <w:r>
                    <w:t>again &amp; again</w:t>
                  </w:r>
                  <w:r w:rsidRPr="007340CE">
                    <w:t xml:space="preserve"> from cover to cover in order to identify certain key responsibilities, called </w:t>
                  </w:r>
                  <w:r w:rsidRPr="007340CE">
                    <w:rPr>
                      <w:b/>
                    </w:rPr>
                    <w:t>“control responsibilities</w:t>
                  </w:r>
                  <w:r w:rsidRPr="007340CE">
                    <w:t>,</w:t>
                  </w:r>
                </w:p>
                <w:p w:rsidR="00DD39EB" w:rsidRPr="007340CE" w:rsidRDefault="00DD39EB" w:rsidP="008E2A1B">
                  <w:pPr>
                    <w:shd w:val="clear" w:color="auto" w:fill="F2DBDB" w:themeFill="accent2" w:themeFillTint="33"/>
                  </w:pPr>
                  <w:r>
                    <w:t>Mark</w:t>
                  </w:r>
                  <w:r w:rsidRPr="007340CE">
                    <w:t xml:space="preserve"> responsibilities allocated to each participant with </w:t>
                  </w:r>
                  <w:r>
                    <w:t>colored pen/</w:t>
                  </w:r>
                  <w:r w:rsidRPr="007340CE">
                    <w:t xml:space="preserve">markers in which one </w:t>
                  </w:r>
                  <w:proofErr w:type="spellStart"/>
                  <w:r w:rsidRPr="007340CE">
                    <w:t>colour</w:t>
                  </w:r>
                  <w:proofErr w:type="spellEnd"/>
                  <w:r w:rsidRPr="007340CE">
                    <w:t xml:space="preserve"> of marker should be used to denote each responsibility of a given </w:t>
                  </w:r>
                  <w:r>
                    <w:t>party</w:t>
                  </w:r>
                  <w:r w:rsidRPr="007340CE">
                    <w:t>.</w:t>
                  </w:r>
                </w:p>
                <w:p w:rsidR="00DD39EB" w:rsidRPr="00310A46" w:rsidRDefault="00DD39EB" w:rsidP="008E2A1B">
                  <w:pPr>
                    <w:shd w:val="clear" w:color="auto" w:fill="F2DBDB" w:themeFill="accent2" w:themeFillTint="33"/>
                  </w:pPr>
                  <w:r>
                    <w:t xml:space="preserve">Consolidate each party responsibility to one </w:t>
                  </w:r>
                  <w:r w:rsidRPr="00310A46">
                    <w:t>place.</w:t>
                  </w:r>
                </w:p>
                <w:p w:rsidR="00DD39EB" w:rsidRDefault="00DD39EB" w:rsidP="008E2A1B">
                  <w:pPr>
                    <w:shd w:val="clear" w:color="auto" w:fill="F2DBDB" w:themeFill="accent2" w:themeFillTint="33"/>
                    <w:jc w:val="center"/>
                  </w:pPr>
                </w:p>
              </w:txbxContent>
            </v:textbox>
            <w10:wrap anchorx="margin"/>
          </v:shape>
        </w:pict>
      </w:r>
    </w:p>
    <w:p w:rsidR="00843188" w:rsidRDefault="00843188" w:rsidP="00843188"/>
    <w:p w:rsidR="00843188" w:rsidRDefault="00843188" w:rsidP="00843188"/>
    <w:p w:rsidR="00843188" w:rsidRDefault="00843188" w:rsidP="00843188"/>
    <w:p w:rsidR="00843188" w:rsidRDefault="00843188" w:rsidP="00843188"/>
    <w:p w:rsidR="00843188" w:rsidRDefault="00843188" w:rsidP="00843188"/>
    <w:p w:rsidR="00843188" w:rsidRDefault="00843188" w:rsidP="00310A46"/>
    <w:p w:rsidR="00843188" w:rsidRDefault="00843188" w:rsidP="00843188"/>
    <w:p w:rsidR="006A68A0" w:rsidRPr="008848EA" w:rsidRDefault="00CD5BDB" w:rsidP="00F867FA">
      <w:pPr>
        <w:pStyle w:val="Heading3"/>
      </w:pPr>
      <w:bookmarkStart w:id="122" w:name="_Toc531653176"/>
      <w:r w:rsidRPr="008848EA">
        <w:t xml:space="preserve">Managing </w:t>
      </w:r>
      <w:r w:rsidR="008E2A1B" w:rsidRPr="008848EA">
        <w:t xml:space="preserve">roles and </w:t>
      </w:r>
      <w:bookmarkEnd w:id="120"/>
      <w:r w:rsidR="008E2A1B" w:rsidRPr="008848EA">
        <w:t>responsibilities</w:t>
      </w:r>
      <w:r w:rsidR="008E2A1B">
        <w:t xml:space="preserve"> of parties</w:t>
      </w:r>
      <w:bookmarkEnd w:id="122"/>
    </w:p>
    <w:p w:rsidR="008848EA" w:rsidRPr="00D948EE" w:rsidRDefault="008848EA" w:rsidP="008848EA">
      <w:pPr>
        <w:pStyle w:val="Bodycopy"/>
        <w:rPr>
          <w:rFonts w:ascii="Arial" w:eastAsiaTheme="minorHAnsi" w:hAnsi="Arial" w:cs="Arial"/>
          <w:color w:val="auto"/>
          <w:sz w:val="22"/>
          <w:szCs w:val="22"/>
          <w:lang w:val="en-US"/>
        </w:rPr>
      </w:pPr>
      <w:r w:rsidRPr="00D948EE">
        <w:rPr>
          <w:rFonts w:ascii="Arial" w:eastAsiaTheme="minorHAnsi" w:hAnsi="Arial" w:cs="Arial"/>
          <w:color w:val="auto"/>
          <w:sz w:val="22"/>
          <w:szCs w:val="22"/>
          <w:lang w:val="en-US"/>
        </w:rPr>
        <w:t xml:space="preserve">In </w:t>
      </w:r>
      <w:r w:rsidR="00D948EE" w:rsidRPr="00D948EE">
        <w:rPr>
          <w:rFonts w:ascii="Arial" w:eastAsiaTheme="minorHAnsi" w:hAnsi="Arial" w:cs="Arial"/>
          <w:color w:val="auto"/>
          <w:sz w:val="22"/>
          <w:szCs w:val="22"/>
          <w:lang w:val="en-US"/>
        </w:rPr>
        <w:t>c</w:t>
      </w:r>
      <w:r w:rsidRPr="00D948EE">
        <w:rPr>
          <w:rFonts w:ascii="Arial" w:eastAsiaTheme="minorHAnsi" w:hAnsi="Arial" w:cs="Arial"/>
          <w:color w:val="auto"/>
          <w:sz w:val="22"/>
          <w:szCs w:val="22"/>
          <w:lang w:val="en-US"/>
        </w:rPr>
        <w:t xml:space="preserve">ontract management, one of the main </w:t>
      </w:r>
      <w:r w:rsidR="00D948EE" w:rsidRPr="00D948EE">
        <w:rPr>
          <w:rFonts w:ascii="Arial" w:eastAsiaTheme="minorHAnsi" w:hAnsi="Arial" w:cs="Arial"/>
          <w:color w:val="auto"/>
          <w:sz w:val="22"/>
          <w:szCs w:val="22"/>
          <w:lang w:val="en-US"/>
        </w:rPr>
        <w:t>challenges</w:t>
      </w:r>
      <w:r w:rsidRPr="00D948EE">
        <w:rPr>
          <w:rFonts w:ascii="Arial" w:eastAsiaTheme="minorHAnsi" w:hAnsi="Arial" w:cs="Arial"/>
          <w:color w:val="auto"/>
          <w:sz w:val="22"/>
          <w:szCs w:val="22"/>
          <w:lang w:val="en-US"/>
        </w:rPr>
        <w:t xml:space="preserve"> is to assign and demarcate roles and responsibilities of contract mangers and experts. Unless this is </w:t>
      </w:r>
      <w:r w:rsidR="00847A85" w:rsidRPr="00D948EE">
        <w:rPr>
          <w:rFonts w:ascii="Arial" w:eastAsiaTheme="minorHAnsi" w:hAnsi="Arial" w:cs="Arial"/>
          <w:color w:val="auto"/>
          <w:sz w:val="22"/>
          <w:szCs w:val="22"/>
          <w:lang w:val="en-US"/>
        </w:rPr>
        <w:t>done in</w:t>
      </w:r>
      <w:r w:rsidRPr="00D948EE">
        <w:rPr>
          <w:rFonts w:ascii="Arial" w:eastAsiaTheme="minorHAnsi" w:hAnsi="Arial" w:cs="Arial"/>
          <w:color w:val="auto"/>
          <w:sz w:val="22"/>
          <w:szCs w:val="22"/>
          <w:lang w:val="en-US"/>
        </w:rPr>
        <w:t xml:space="preserve"> explicit way, the contract management will fail. The roles and responsibilities depend on complexity, risk, budget and other factors. The contract manager (or team) must:</w:t>
      </w:r>
    </w:p>
    <w:p w:rsidR="008848EA" w:rsidRPr="00D948EE" w:rsidRDefault="008848EA" w:rsidP="008E2A1B">
      <w:pPr>
        <w:pStyle w:val="Buletted"/>
      </w:pPr>
      <w:r w:rsidRPr="00D948EE">
        <w:t xml:space="preserve">Have a detailed knowledge of the governing contract and other relevant issues </w:t>
      </w:r>
    </w:p>
    <w:p w:rsidR="008848EA" w:rsidRPr="00D948EE" w:rsidRDefault="008848EA" w:rsidP="008E2A1B">
      <w:pPr>
        <w:pStyle w:val="Buletted"/>
      </w:pPr>
      <w:r w:rsidRPr="00D948EE">
        <w:t>Actively participate in the tender process or have a full handover from the staff responsible for the tendering/contract award.</w:t>
      </w:r>
    </w:p>
    <w:p w:rsidR="008848EA" w:rsidRPr="00D948EE" w:rsidRDefault="008848EA" w:rsidP="008E2A1B">
      <w:pPr>
        <w:pStyle w:val="Buletted"/>
      </w:pPr>
      <w:r w:rsidRPr="00D948EE">
        <w:t>Have the appropriate contract management skills, budget oriented, and professional expertise to manage the contract and resolve any issues.</w:t>
      </w:r>
    </w:p>
    <w:p w:rsidR="008848EA" w:rsidRPr="00D948EE" w:rsidRDefault="008848EA" w:rsidP="008E2A1B">
      <w:pPr>
        <w:pStyle w:val="Buletted"/>
      </w:pPr>
      <w:r w:rsidRPr="00D948EE">
        <w:t>Hold the necessary delegated authority to monitor the financials and ensure variations are appropriately approved by Procurement and in accordance laws, regulations and directives.</w:t>
      </w:r>
    </w:p>
    <w:p w:rsidR="00552B2E" w:rsidRDefault="00552B2E">
      <w:pPr>
        <w:spacing w:after="200"/>
        <w:jc w:val="left"/>
        <w:rPr>
          <w:b/>
          <w:bCs/>
          <w:sz w:val="20"/>
          <w:szCs w:val="18"/>
        </w:rPr>
      </w:pPr>
      <w:r>
        <w:br w:type="page"/>
      </w:r>
    </w:p>
    <w:p w:rsidR="008848EA" w:rsidRPr="00843188" w:rsidRDefault="000005E0" w:rsidP="00843188">
      <w:pPr>
        <w:pStyle w:val="Caption"/>
      </w:pPr>
      <w:r>
        <w:lastRenderedPageBreak/>
        <w:t xml:space="preserve"> </w:t>
      </w:r>
      <w:bookmarkStart w:id="123" w:name="_Toc524978597"/>
      <w:r w:rsidR="00ED5C2A" w:rsidRPr="00843188">
        <w:t xml:space="preserve">Table </w:t>
      </w:r>
      <w:r w:rsidR="00696FD7">
        <w:fldChar w:fldCharType="begin"/>
      </w:r>
      <w:r w:rsidR="00696FD7">
        <w:instrText xml:space="preserve"> STYLEREF 1 \s </w:instrText>
      </w:r>
      <w:r w:rsidR="00696FD7">
        <w:fldChar w:fldCharType="separate"/>
      </w:r>
      <w:r w:rsidR="00DD39EB">
        <w:rPr>
          <w:noProof/>
        </w:rPr>
        <w:t>5</w:t>
      </w:r>
      <w:r w:rsidR="00696FD7">
        <w:rPr>
          <w:noProof/>
        </w:rPr>
        <w:fldChar w:fldCharType="end"/>
      </w:r>
      <w:r w:rsidR="00FB7F5C">
        <w:noBreakHyphen/>
      </w:r>
      <w:r w:rsidR="00696FD7">
        <w:fldChar w:fldCharType="begin"/>
      </w:r>
      <w:r w:rsidR="00696FD7">
        <w:instrText xml:space="preserve"> SEQ Table \* ARABIC \s 1 </w:instrText>
      </w:r>
      <w:r w:rsidR="00696FD7">
        <w:fldChar w:fldCharType="separate"/>
      </w:r>
      <w:r w:rsidR="00DD39EB">
        <w:rPr>
          <w:noProof/>
        </w:rPr>
        <w:t>2</w:t>
      </w:r>
      <w:r w:rsidR="00696FD7">
        <w:rPr>
          <w:noProof/>
        </w:rPr>
        <w:fldChar w:fldCharType="end"/>
      </w:r>
      <w:r w:rsidR="00843188" w:rsidRPr="00843188">
        <w:t>:</w:t>
      </w:r>
      <w:r w:rsidR="00ED5C2A" w:rsidRPr="00843188">
        <w:t xml:space="preserve"> Contract </w:t>
      </w:r>
      <w:r w:rsidRPr="00843188">
        <w:t>manager role</w:t>
      </w:r>
      <w:bookmarkEnd w:id="123"/>
    </w:p>
    <w:tbl>
      <w:tblPr>
        <w:tblW w:w="9440" w:type="dxa"/>
        <w:jc w:val="center"/>
        <w:tblLayout w:type="fixed"/>
        <w:tblCellMar>
          <w:left w:w="0" w:type="dxa"/>
          <w:right w:w="0" w:type="dxa"/>
        </w:tblCellMar>
        <w:tblLook w:val="0000" w:firstRow="0" w:lastRow="0" w:firstColumn="0" w:lastColumn="0" w:noHBand="0" w:noVBand="0"/>
      </w:tblPr>
      <w:tblGrid>
        <w:gridCol w:w="2110"/>
        <w:gridCol w:w="7330"/>
      </w:tblGrid>
      <w:tr w:rsidR="008848EA" w:rsidRPr="00186932" w:rsidTr="000A04D6">
        <w:trPr>
          <w:trHeight w:val="387"/>
          <w:jc w:val="center"/>
        </w:trPr>
        <w:tc>
          <w:tcPr>
            <w:tcW w:w="2110"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8848EA" w:rsidRPr="00F72174" w:rsidRDefault="008848EA" w:rsidP="000005E0">
            <w:pPr>
              <w:pStyle w:val="Chart-Heading"/>
              <w:spacing w:before="0" w:line="240" w:lineRule="auto"/>
              <w:jc w:val="center"/>
              <w:rPr>
                <w:rFonts w:ascii="Arial" w:hAnsi="Arial" w:cs="Arial"/>
                <w:color w:val="auto"/>
                <w:sz w:val="20"/>
                <w:szCs w:val="20"/>
              </w:rPr>
            </w:pPr>
            <w:r w:rsidRPr="00F72174">
              <w:rPr>
                <w:rFonts w:ascii="Arial" w:hAnsi="Arial" w:cs="Arial"/>
                <w:color w:val="auto"/>
                <w:sz w:val="20"/>
                <w:szCs w:val="20"/>
              </w:rPr>
              <w:t>Area of Responsibility</w:t>
            </w:r>
          </w:p>
        </w:tc>
        <w:tc>
          <w:tcPr>
            <w:tcW w:w="7330"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8848EA" w:rsidRPr="00F72174" w:rsidRDefault="008848EA" w:rsidP="000005E0">
            <w:pPr>
              <w:pStyle w:val="Chart-Heading"/>
              <w:spacing w:before="0" w:line="240" w:lineRule="auto"/>
              <w:jc w:val="center"/>
              <w:rPr>
                <w:rFonts w:ascii="Arial" w:hAnsi="Arial" w:cs="Arial"/>
                <w:color w:val="auto"/>
                <w:sz w:val="20"/>
                <w:szCs w:val="20"/>
              </w:rPr>
            </w:pPr>
            <w:r w:rsidRPr="00F72174">
              <w:rPr>
                <w:rFonts w:ascii="Arial" w:hAnsi="Arial" w:cs="Arial"/>
                <w:color w:val="auto"/>
                <w:sz w:val="20"/>
                <w:szCs w:val="20"/>
              </w:rPr>
              <w:t>Contract Manager Role</w:t>
            </w:r>
          </w:p>
        </w:tc>
      </w:tr>
      <w:tr w:rsidR="008848EA" w:rsidRPr="00186932" w:rsidTr="000A78B2">
        <w:trPr>
          <w:trHeight w:val="20"/>
          <w:jc w:val="center"/>
        </w:trPr>
        <w:tc>
          <w:tcPr>
            <w:tcW w:w="21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848EA" w:rsidRPr="00F72174" w:rsidRDefault="008848EA" w:rsidP="00AF73B8">
            <w:pPr>
              <w:pStyle w:val="Chart-BodyCopy"/>
              <w:spacing w:before="0"/>
              <w:rPr>
                <w:rFonts w:ascii="Arial" w:hAnsi="Arial" w:cs="Arial"/>
                <w:color w:val="auto"/>
                <w:sz w:val="20"/>
                <w:szCs w:val="20"/>
              </w:rPr>
            </w:pPr>
            <w:r w:rsidRPr="00F72174">
              <w:rPr>
                <w:rFonts w:ascii="Arial" w:hAnsi="Arial" w:cs="Arial"/>
                <w:color w:val="auto"/>
                <w:sz w:val="20"/>
                <w:szCs w:val="20"/>
              </w:rPr>
              <w:t>Preliminary stage</w:t>
            </w:r>
          </w:p>
        </w:tc>
        <w:tc>
          <w:tcPr>
            <w:tcW w:w="73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Ensure signed contract is in place between both parties</w:t>
            </w:r>
          </w:p>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 xml:space="preserve">Ensure a contract file is maintained </w:t>
            </w:r>
          </w:p>
          <w:p w:rsidR="008848EA" w:rsidRPr="00080373" w:rsidRDefault="008848EA" w:rsidP="00463A37">
            <w:pPr>
              <w:pStyle w:val="Chart-BodyCopy"/>
              <w:numPr>
                <w:ilvl w:val="0"/>
                <w:numId w:val="22"/>
              </w:numPr>
              <w:rPr>
                <w:rFonts w:ascii="Arial" w:hAnsi="Arial" w:cs="Arial"/>
                <w:color w:val="auto"/>
                <w:sz w:val="20"/>
                <w:szCs w:val="20"/>
              </w:rPr>
            </w:pPr>
            <w:r w:rsidRPr="00080373">
              <w:rPr>
                <w:rFonts w:ascii="Arial" w:hAnsi="Arial" w:cs="Arial"/>
                <w:color w:val="auto"/>
                <w:sz w:val="20"/>
                <w:szCs w:val="20"/>
              </w:rPr>
              <w:t xml:space="preserve">Review the bid </w:t>
            </w:r>
            <w:r w:rsidR="00847A85" w:rsidRPr="00080373">
              <w:rPr>
                <w:rFonts w:ascii="Arial" w:hAnsi="Arial" w:cs="Arial"/>
                <w:color w:val="auto"/>
                <w:sz w:val="20"/>
                <w:szCs w:val="20"/>
              </w:rPr>
              <w:t>result</w:t>
            </w:r>
            <w:r w:rsidR="00847A85">
              <w:rPr>
                <w:rFonts w:ascii="Arial" w:hAnsi="Arial" w:cs="Arial"/>
                <w:color w:val="auto"/>
                <w:sz w:val="20"/>
                <w:szCs w:val="20"/>
              </w:rPr>
              <w:t xml:space="preserve"> to</w:t>
            </w:r>
            <w:r w:rsidR="00080373">
              <w:rPr>
                <w:rFonts w:ascii="Arial" w:hAnsi="Arial" w:cs="Arial"/>
                <w:color w:val="auto"/>
                <w:sz w:val="20"/>
                <w:szCs w:val="20"/>
              </w:rPr>
              <w:t xml:space="preserve"> understand risks and challenges </w:t>
            </w:r>
            <w:r w:rsidR="00080373" w:rsidRPr="00080373">
              <w:rPr>
                <w:rFonts w:ascii="Arial" w:hAnsi="Arial" w:cs="Arial"/>
                <w:color w:val="auto"/>
                <w:sz w:val="20"/>
                <w:szCs w:val="20"/>
              </w:rPr>
              <w:t xml:space="preserve">(arithmetic check, unit rate, specification, and its completeness of bid document) </w:t>
            </w:r>
          </w:p>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Study the contract systematically (understand, identify supersede</w:t>
            </w:r>
            <w:r w:rsidR="00F72174" w:rsidRPr="00F72174">
              <w:rPr>
                <w:rFonts w:ascii="Arial" w:hAnsi="Arial" w:cs="Arial"/>
                <w:color w:val="auto"/>
                <w:sz w:val="20"/>
                <w:szCs w:val="20"/>
              </w:rPr>
              <w:t>-</w:t>
            </w:r>
            <w:r w:rsidRPr="00F72174">
              <w:rPr>
                <w:rFonts w:ascii="Arial" w:hAnsi="Arial" w:cs="Arial"/>
                <w:color w:val="auto"/>
                <w:sz w:val="20"/>
                <w:szCs w:val="20"/>
              </w:rPr>
              <w:t xml:space="preserve"> consecutives, inconsistencies, and glaring error)</w:t>
            </w:r>
          </w:p>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 xml:space="preserve">Understand responsibilities of the parties  </w:t>
            </w:r>
          </w:p>
          <w:p w:rsidR="008848EA" w:rsidRPr="00F72174" w:rsidRDefault="008848EA" w:rsidP="00463A37">
            <w:pPr>
              <w:pStyle w:val="Chart-BodyCopy"/>
              <w:numPr>
                <w:ilvl w:val="0"/>
                <w:numId w:val="22"/>
              </w:numPr>
              <w:rPr>
                <w:rFonts w:ascii="Arial" w:hAnsi="Arial" w:cs="Arial"/>
                <w:color w:val="auto"/>
                <w:sz w:val="20"/>
                <w:szCs w:val="20"/>
              </w:rPr>
            </w:pPr>
            <w:r w:rsidRPr="00B7539F">
              <w:rPr>
                <w:rFonts w:ascii="Arial" w:hAnsi="Arial" w:cs="Arial"/>
                <w:color w:val="auto"/>
                <w:sz w:val="20"/>
                <w:szCs w:val="20"/>
              </w:rPr>
              <w:t>Build a confidence</w:t>
            </w:r>
            <w:r w:rsidR="002D7688">
              <w:rPr>
                <w:rFonts w:ascii="Arial" w:hAnsi="Arial" w:cs="Arial"/>
                <w:color w:val="auto"/>
                <w:sz w:val="20"/>
                <w:szCs w:val="20"/>
              </w:rPr>
              <w:t xml:space="preserve"> on </w:t>
            </w:r>
            <w:r w:rsidR="00080373">
              <w:rPr>
                <w:rFonts w:ascii="Arial" w:hAnsi="Arial" w:cs="Arial"/>
                <w:color w:val="auto"/>
                <w:sz w:val="20"/>
                <w:szCs w:val="20"/>
              </w:rPr>
              <w:t xml:space="preserve">the assignment and the </w:t>
            </w:r>
            <w:r w:rsidR="002D7688">
              <w:rPr>
                <w:rFonts w:ascii="Arial" w:hAnsi="Arial" w:cs="Arial"/>
                <w:color w:val="auto"/>
                <w:sz w:val="20"/>
                <w:szCs w:val="20"/>
              </w:rPr>
              <w:t xml:space="preserve">contract </w:t>
            </w:r>
            <w:r w:rsidR="00AA1C8A">
              <w:rPr>
                <w:rFonts w:ascii="Arial" w:hAnsi="Arial" w:cs="Arial"/>
                <w:color w:val="auto"/>
                <w:sz w:val="20"/>
                <w:szCs w:val="20"/>
              </w:rPr>
              <w:t>issues by</w:t>
            </w:r>
            <w:r w:rsidR="00080373">
              <w:rPr>
                <w:rFonts w:ascii="Arial" w:hAnsi="Arial" w:cs="Arial"/>
                <w:color w:val="auto"/>
                <w:sz w:val="20"/>
                <w:szCs w:val="20"/>
              </w:rPr>
              <w:t xml:space="preserve"> reading and consulting experienced personnel on the subject matter.</w:t>
            </w:r>
          </w:p>
        </w:tc>
      </w:tr>
      <w:tr w:rsidR="008848EA" w:rsidRPr="00186932" w:rsidTr="000A78B2">
        <w:trPr>
          <w:trHeight w:val="230"/>
          <w:jc w:val="center"/>
        </w:trPr>
        <w:tc>
          <w:tcPr>
            <w:tcW w:w="211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848EA" w:rsidRPr="00F72174" w:rsidRDefault="008848EA" w:rsidP="008848EA">
            <w:pPr>
              <w:pStyle w:val="Chart-BodyCopy"/>
              <w:rPr>
                <w:rFonts w:ascii="Arial" w:hAnsi="Arial" w:cs="Arial"/>
                <w:color w:val="auto"/>
                <w:sz w:val="20"/>
                <w:szCs w:val="20"/>
              </w:rPr>
            </w:pPr>
            <w:r w:rsidRPr="00F72174">
              <w:rPr>
                <w:rFonts w:ascii="Arial" w:hAnsi="Arial" w:cs="Arial"/>
                <w:color w:val="auto"/>
                <w:sz w:val="20"/>
                <w:szCs w:val="20"/>
              </w:rPr>
              <w:t>Management</w:t>
            </w:r>
          </w:p>
        </w:tc>
        <w:tc>
          <w:tcPr>
            <w:tcW w:w="733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Day to day management of the Consultant/ Contractor</w:t>
            </w:r>
          </w:p>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Perform regular operat</w:t>
            </w:r>
            <w:r w:rsidR="00346620">
              <w:rPr>
                <w:rFonts w:ascii="Arial" w:hAnsi="Arial" w:cs="Arial"/>
                <w:color w:val="auto"/>
                <w:sz w:val="20"/>
                <w:szCs w:val="20"/>
              </w:rPr>
              <w:t>ional meetings with Consultant/</w:t>
            </w:r>
            <w:r w:rsidRPr="00F72174">
              <w:rPr>
                <w:rFonts w:ascii="Arial" w:hAnsi="Arial" w:cs="Arial"/>
                <w:color w:val="auto"/>
                <w:sz w:val="20"/>
                <w:szCs w:val="20"/>
              </w:rPr>
              <w:t>Contractor</w:t>
            </w:r>
          </w:p>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Resolve operational issues as they arise</w:t>
            </w:r>
          </w:p>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Monitor performance data and Address non-conformance</w:t>
            </w:r>
          </w:p>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Ensure payment certificates comply with contracted rates</w:t>
            </w:r>
          </w:p>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Ensure payment is made to Consultant/ Contractor within payment terms</w:t>
            </w:r>
          </w:p>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Ensure two-way communication with the supplier. Facilitate resolution of unresolved issues that occur in between review meetings by:</w:t>
            </w:r>
          </w:p>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Facilitate strategic contract review meetings to determine future of contract at expiry (e.g.: contract extension, new tender process etc.)</w:t>
            </w:r>
          </w:p>
        </w:tc>
      </w:tr>
      <w:tr w:rsidR="008848EA" w:rsidRPr="00186932" w:rsidTr="000A78B2">
        <w:trPr>
          <w:trHeight w:val="258"/>
          <w:jc w:val="center"/>
        </w:trPr>
        <w:tc>
          <w:tcPr>
            <w:tcW w:w="211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848EA" w:rsidRPr="00F72174" w:rsidRDefault="008848EA" w:rsidP="008848EA">
            <w:pPr>
              <w:pStyle w:val="Chart-BodyCopy"/>
              <w:rPr>
                <w:rFonts w:ascii="Arial" w:hAnsi="Arial" w:cs="Arial"/>
                <w:color w:val="auto"/>
                <w:sz w:val="20"/>
                <w:szCs w:val="20"/>
              </w:rPr>
            </w:pPr>
          </w:p>
        </w:tc>
        <w:tc>
          <w:tcPr>
            <w:tcW w:w="733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848EA" w:rsidRPr="00F72174" w:rsidRDefault="008848EA" w:rsidP="008848EA">
            <w:pPr>
              <w:pStyle w:val="Chart-BodyCopy"/>
              <w:rPr>
                <w:rFonts w:ascii="Arial" w:hAnsi="Arial" w:cs="Arial"/>
                <w:color w:val="auto"/>
                <w:sz w:val="20"/>
                <w:szCs w:val="20"/>
              </w:rPr>
            </w:pPr>
          </w:p>
        </w:tc>
      </w:tr>
      <w:tr w:rsidR="008848EA" w:rsidRPr="00186932" w:rsidTr="000A78B2">
        <w:trPr>
          <w:trHeight w:val="20"/>
          <w:jc w:val="center"/>
        </w:trPr>
        <w:tc>
          <w:tcPr>
            <w:tcW w:w="21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848EA" w:rsidRPr="00F72174" w:rsidRDefault="008848EA" w:rsidP="008848EA">
            <w:pPr>
              <w:pStyle w:val="Chart-BodyCopy"/>
              <w:rPr>
                <w:rFonts w:ascii="Arial" w:hAnsi="Arial" w:cs="Arial"/>
                <w:color w:val="auto"/>
                <w:sz w:val="20"/>
                <w:szCs w:val="20"/>
              </w:rPr>
            </w:pPr>
            <w:r w:rsidRPr="00F72174">
              <w:rPr>
                <w:rFonts w:ascii="Arial" w:hAnsi="Arial" w:cs="Arial"/>
                <w:color w:val="auto"/>
                <w:sz w:val="20"/>
                <w:szCs w:val="20"/>
              </w:rPr>
              <w:t>Contract Administration</w:t>
            </w:r>
          </w:p>
        </w:tc>
        <w:tc>
          <w:tcPr>
            <w:tcW w:w="73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Participate in the establishment of and understand the operation of the Contract and Consultant/ Contractor Plan</w:t>
            </w:r>
          </w:p>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Check each job order compliance to Contract</w:t>
            </w:r>
          </w:p>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Organise Contract Request and facilitate response</w:t>
            </w:r>
          </w:p>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 xml:space="preserve">Advise the supervision team of any changes in scope/specification/deliverables </w:t>
            </w:r>
          </w:p>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Negotiate changes in scope/product/service and associated terms and pricing in consultation with the contract manager</w:t>
            </w:r>
          </w:p>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Bringing the client &amp; Supplier together to solve issues</w:t>
            </w:r>
          </w:p>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Ensuring agreement on action plans</w:t>
            </w:r>
          </w:p>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Facilitate improvement plans stemming from regular contract review meetings to ensure Supplier performing at expected levels</w:t>
            </w:r>
          </w:p>
        </w:tc>
      </w:tr>
      <w:tr w:rsidR="008848EA" w:rsidRPr="00186932" w:rsidTr="000A78B2">
        <w:trPr>
          <w:trHeight w:val="20"/>
          <w:jc w:val="center"/>
        </w:trPr>
        <w:tc>
          <w:tcPr>
            <w:tcW w:w="21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848EA" w:rsidRPr="00F72174" w:rsidRDefault="008848EA" w:rsidP="008848EA">
            <w:pPr>
              <w:pStyle w:val="Chart-BodyCopy"/>
              <w:rPr>
                <w:rFonts w:ascii="Arial" w:hAnsi="Arial" w:cs="Arial"/>
                <w:color w:val="auto"/>
                <w:sz w:val="20"/>
                <w:szCs w:val="20"/>
              </w:rPr>
            </w:pPr>
            <w:r w:rsidRPr="00F72174">
              <w:rPr>
                <w:rFonts w:ascii="Arial" w:hAnsi="Arial" w:cs="Arial"/>
                <w:color w:val="auto"/>
                <w:sz w:val="20"/>
                <w:szCs w:val="20"/>
              </w:rPr>
              <w:t>Compliance and Monitoring</w:t>
            </w:r>
          </w:p>
        </w:tc>
        <w:tc>
          <w:tcPr>
            <w:tcW w:w="73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Comply with contract terms</w:t>
            </w:r>
          </w:p>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Monitor deliverables</w:t>
            </w:r>
          </w:p>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 xml:space="preserve">Engage with Consultant/ </w:t>
            </w:r>
            <w:r w:rsidR="009652A0" w:rsidRPr="00F72174">
              <w:rPr>
                <w:rFonts w:ascii="Arial" w:hAnsi="Arial" w:cs="Arial"/>
                <w:color w:val="auto"/>
                <w:sz w:val="20"/>
                <w:szCs w:val="20"/>
              </w:rPr>
              <w:t>Contractor to</w:t>
            </w:r>
            <w:r w:rsidRPr="00F72174">
              <w:rPr>
                <w:rFonts w:ascii="Arial" w:hAnsi="Arial" w:cs="Arial"/>
                <w:color w:val="auto"/>
                <w:sz w:val="20"/>
                <w:szCs w:val="20"/>
              </w:rPr>
              <w:t xml:space="preserve"> resolve community generated complaints </w:t>
            </w:r>
          </w:p>
        </w:tc>
      </w:tr>
      <w:tr w:rsidR="008848EA" w:rsidRPr="00186932" w:rsidTr="000A78B2">
        <w:trPr>
          <w:trHeight w:val="20"/>
          <w:jc w:val="center"/>
        </w:trPr>
        <w:tc>
          <w:tcPr>
            <w:tcW w:w="21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848EA" w:rsidRPr="00F72174" w:rsidRDefault="008848EA" w:rsidP="008848EA">
            <w:pPr>
              <w:pStyle w:val="Chart-BodyCopy"/>
              <w:rPr>
                <w:rFonts w:ascii="Arial" w:hAnsi="Arial" w:cs="Arial"/>
                <w:color w:val="auto"/>
                <w:sz w:val="20"/>
                <w:szCs w:val="20"/>
              </w:rPr>
            </w:pPr>
            <w:r w:rsidRPr="00F72174">
              <w:rPr>
                <w:rFonts w:ascii="Arial" w:hAnsi="Arial" w:cs="Arial"/>
                <w:color w:val="auto"/>
                <w:sz w:val="20"/>
                <w:szCs w:val="20"/>
              </w:rPr>
              <w:t>Continuous Improvement</w:t>
            </w:r>
          </w:p>
        </w:tc>
        <w:tc>
          <w:tcPr>
            <w:tcW w:w="73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 xml:space="preserve">Formulate, implement and monitor improvement plans stemming from regular contract review meetings and noncompliance issues to ensure Consultant/ </w:t>
            </w:r>
            <w:r w:rsidR="00FB68C2" w:rsidRPr="00F72174">
              <w:rPr>
                <w:rFonts w:ascii="Arial" w:hAnsi="Arial" w:cs="Arial"/>
                <w:color w:val="auto"/>
                <w:sz w:val="20"/>
                <w:szCs w:val="20"/>
              </w:rPr>
              <w:t>Contractor is</w:t>
            </w:r>
            <w:r w:rsidRPr="00F72174">
              <w:rPr>
                <w:rFonts w:ascii="Arial" w:hAnsi="Arial" w:cs="Arial"/>
                <w:color w:val="auto"/>
                <w:sz w:val="20"/>
                <w:szCs w:val="20"/>
              </w:rPr>
              <w:t xml:space="preserve"> performing at expected levels</w:t>
            </w:r>
          </w:p>
        </w:tc>
      </w:tr>
      <w:tr w:rsidR="008848EA" w:rsidRPr="00186932" w:rsidTr="000A78B2">
        <w:trPr>
          <w:trHeight w:val="20"/>
          <w:jc w:val="center"/>
        </w:trPr>
        <w:tc>
          <w:tcPr>
            <w:tcW w:w="21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848EA" w:rsidRPr="00F72174" w:rsidRDefault="008848EA" w:rsidP="008848EA">
            <w:pPr>
              <w:pStyle w:val="Chart-BodyCopy"/>
              <w:rPr>
                <w:rFonts w:ascii="Arial" w:hAnsi="Arial" w:cs="Arial"/>
                <w:color w:val="auto"/>
                <w:sz w:val="20"/>
                <w:szCs w:val="20"/>
              </w:rPr>
            </w:pPr>
            <w:r w:rsidRPr="00F72174">
              <w:rPr>
                <w:rFonts w:ascii="Arial" w:hAnsi="Arial" w:cs="Arial"/>
                <w:color w:val="auto"/>
                <w:sz w:val="20"/>
                <w:szCs w:val="20"/>
              </w:rPr>
              <w:t>Contract Review – Lessons Learnt</w:t>
            </w:r>
          </w:p>
        </w:tc>
        <w:tc>
          <w:tcPr>
            <w:tcW w:w="73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848EA" w:rsidRPr="00F72174" w:rsidRDefault="008848EA" w:rsidP="00463A37">
            <w:pPr>
              <w:pStyle w:val="Chart-BodyCopy"/>
              <w:numPr>
                <w:ilvl w:val="0"/>
                <w:numId w:val="22"/>
              </w:numPr>
              <w:rPr>
                <w:rFonts w:ascii="Arial" w:hAnsi="Arial" w:cs="Arial"/>
                <w:color w:val="auto"/>
                <w:sz w:val="20"/>
                <w:szCs w:val="20"/>
              </w:rPr>
            </w:pPr>
            <w:r w:rsidRPr="00F72174">
              <w:rPr>
                <w:rFonts w:ascii="Arial" w:hAnsi="Arial" w:cs="Arial"/>
                <w:color w:val="auto"/>
                <w:sz w:val="20"/>
                <w:szCs w:val="20"/>
              </w:rPr>
              <w:t>Participate in strategic contract review to determine future of contract at expiry</w:t>
            </w:r>
          </w:p>
        </w:tc>
      </w:tr>
    </w:tbl>
    <w:p w:rsidR="005E4724" w:rsidRPr="008848EA" w:rsidRDefault="005E4724" w:rsidP="00F867FA">
      <w:pPr>
        <w:pStyle w:val="Heading3"/>
      </w:pPr>
      <w:bookmarkStart w:id="124" w:name="_Toc473539160"/>
      <w:bookmarkStart w:id="125" w:name="_Toc531653177"/>
      <w:r w:rsidRPr="008848EA">
        <w:t xml:space="preserve">Managing </w:t>
      </w:r>
      <w:r w:rsidR="000005E0" w:rsidRPr="008848EA">
        <w:t>relationships</w:t>
      </w:r>
      <w:bookmarkEnd w:id="124"/>
      <w:r w:rsidR="000005E0">
        <w:t xml:space="preserve"> and communication</w:t>
      </w:r>
      <w:bookmarkEnd w:id="125"/>
    </w:p>
    <w:p w:rsidR="005E4724" w:rsidRPr="009A6DD2" w:rsidRDefault="005E4724" w:rsidP="005E4724">
      <w:pPr>
        <w:pStyle w:val="Bodycopy"/>
        <w:rPr>
          <w:rFonts w:ascii="Arial" w:eastAsiaTheme="minorHAnsi" w:hAnsi="Arial" w:cs="Arial"/>
          <w:color w:val="auto"/>
          <w:sz w:val="22"/>
          <w:szCs w:val="22"/>
          <w:lang w:val="en-US"/>
        </w:rPr>
      </w:pPr>
      <w:r w:rsidRPr="009A6DD2">
        <w:rPr>
          <w:rFonts w:ascii="Arial" w:eastAsiaTheme="minorHAnsi" w:hAnsi="Arial" w:cs="Arial"/>
          <w:color w:val="auto"/>
          <w:sz w:val="22"/>
          <w:szCs w:val="22"/>
          <w:lang w:val="en-US"/>
        </w:rPr>
        <w:t>Relation is about concern, dealing, contacts, connections and interactions about the project contract. This relationship should have a modality and system. Managing relationship commences at the early stage of the contract establishment. The relationship may not be the same for all contractors/consultants, but the following are the main:</w:t>
      </w:r>
    </w:p>
    <w:p w:rsidR="00D36065" w:rsidRDefault="00D36065">
      <w:pPr>
        <w:spacing w:after="200"/>
        <w:jc w:val="left"/>
        <w:rPr>
          <w:b/>
          <w:bCs/>
          <w:sz w:val="20"/>
          <w:szCs w:val="20"/>
        </w:rPr>
      </w:pPr>
      <w:bookmarkStart w:id="126" w:name="_Toc472320349"/>
      <w:r>
        <w:br w:type="page"/>
      </w:r>
    </w:p>
    <w:p w:rsidR="005E4724" w:rsidRPr="00843188" w:rsidRDefault="00D36065" w:rsidP="00843188">
      <w:pPr>
        <w:pStyle w:val="Caption"/>
      </w:pPr>
      <w:r>
        <w:lastRenderedPageBreak/>
        <w:t xml:space="preserve">     </w:t>
      </w:r>
      <w:bookmarkStart w:id="127" w:name="_Toc524978598"/>
      <w:r w:rsidR="005E4724" w:rsidRPr="00843188">
        <w:t xml:space="preserve">Table </w:t>
      </w:r>
      <w:r w:rsidR="00696FD7">
        <w:fldChar w:fldCharType="begin"/>
      </w:r>
      <w:r w:rsidR="00696FD7">
        <w:instrText xml:space="preserve"> STYLEREF 1 \s </w:instrText>
      </w:r>
      <w:r w:rsidR="00696FD7">
        <w:fldChar w:fldCharType="separate"/>
      </w:r>
      <w:r w:rsidR="00DD39EB">
        <w:rPr>
          <w:noProof/>
        </w:rPr>
        <w:t>5</w:t>
      </w:r>
      <w:r w:rsidR="00696FD7">
        <w:rPr>
          <w:noProof/>
        </w:rPr>
        <w:fldChar w:fldCharType="end"/>
      </w:r>
      <w:r w:rsidR="00FB7F5C">
        <w:noBreakHyphen/>
      </w:r>
      <w:r w:rsidR="00696FD7">
        <w:fldChar w:fldCharType="begin"/>
      </w:r>
      <w:r w:rsidR="00696FD7">
        <w:instrText xml:space="preserve"> SEQ Table \* ARABIC \s 1 </w:instrText>
      </w:r>
      <w:r w:rsidR="00696FD7">
        <w:fldChar w:fldCharType="separate"/>
      </w:r>
      <w:r w:rsidR="00DD39EB">
        <w:rPr>
          <w:noProof/>
        </w:rPr>
        <w:t>3</w:t>
      </w:r>
      <w:r w:rsidR="00696FD7">
        <w:rPr>
          <w:noProof/>
        </w:rPr>
        <w:fldChar w:fldCharType="end"/>
      </w:r>
      <w:r w:rsidR="00843188">
        <w:t>:</w:t>
      </w:r>
      <w:r w:rsidR="005E4724" w:rsidRPr="00843188">
        <w:t xml:space="preserve"> Relationship management</w:t>
      </w:r>
      <w:bookmarkEnd w:id="126"/>
      <w:r w:rsidR="00BE69A9" w:rsidRPr="00843188">
        <w:t xml:space="preserve"> and communication</w:t>
      </w:r>
      <w:bookmarkEnd w:id="127"/>
    </w:p>
    <w:tbl>
      <w:tblPr>
        <w:tblW w:w="9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5553"/>
      </w:tblGrid>
      <w:tr w:rsidR="005E4724" w:rsidRPr="00843188" w:rsidTr="000A78B2">
        <w:trPr>
          <w:trHeight w:val="395"/>
          <w:jc w:val="center"/>
        </w:trPr>
        <w:tc>
          <w:tcPr>
            <w:tcW w:w="3494" w:type="dxa"/>
            <w:shd w:val="clear" w:color="auto" w:fill="E5B8B7" w:themeFill="accent2" w:themeFillTint="66"/>
            <w:vAlign w:val="center"/>
          </w:tcPr>
          <w:p w:rsidR="005E4724" w:rsidRPr="00843188" w:rsidRDefault="005E4724" w:rsidP="000A78B2">
            <w:pPr>
              <w:pStyle w:val="Bodycopy"/>
              <w:spacing w:before="0" w:line="240" w:lineRule="auto"/>
              <w:jc w:val="center"/>
              <w:rPr>
                <w:rFonts w:ascii="Arial" w:eastAsiaTheme="minorHAnsi" w:hAnsi="Arial" w:cs="Arial"/>
                <w:b/>
                <w:color w:val="auto"/>
                <w:sz w:val="20"/>
                <w:szCs w:val="22"/>
                <w:lang w:val="en-US"/>
              </w:rPr>
            </w:pPr>
            <w:r w:rsidRPr="00843188">
              <w:rPr>
                <w:rFonts w:ascii="Arial" w:eastAsiaTheme="minorHAnsi" w:hAnsi="Arial" w:cs="Arial"/>
                <w:b/>
                <w:color w:val="auto"/>
                <w:sz w:val="20"/>
                <w:szCs w:val="22"/>
                <w:lang w:val="en-US"/>
              </w:rPr>
              <w:t>Main Activities in Relationships</w:t>
            </w:r>
          </w:p>
        </w:tc>
        <w:tc>
          <w:tcPr>
            <w:tcW w:w="5553" w:type="dxa"/>
            <w:shd w:val="clear" w:color="auto" w:fill="E5B8B7" w:themeFill="accent2" w:themeFillTint="66"/>
            <w:vAlign w:val="center"/>
          </w:tcPr>
          <w:p w:rsidR="005E4724" w:rsidRPr="00843188" w:rsidRDefault="005E4724" w:rsidP="000A78B2">
            <w:pPr>
              <w:pStyle w:val="Bodycopy"/>
              <w:spacing w:before="0" w:line="240" w:lineRule="auto"/>
              <w:jc w:val="center"/>
              <w:rPr>
                <w:rFonts w:ascii="Arial" w:eastAsiaTheme="minorHAnsi" w:hAnsi="Arial" w:cs="Arial"/>
                <w:b/>
                <w:color w:val="auto"/>
                <w:sz w:val="20"/>
                <w:szCs w:val="22"/>
                <w:lang w:val="en-US"/>
              </w:rPr>
            </w:pPr>
            <w:r w:rsidRPr="00843188">
              <w:rPr>
                <w:rFonts w:ascii="Arial" w:eastAsiaTheme="minorHAnsi" w:hAnsi="Arial" w:cs="Arial"/>
                <w:b/>
                <w:color w:val="auto"/>
                <w:sz w:val="20"/>
                <w:szCs w:val="22"/>
                <w:lang w:val="en-US"/>
              </w:rPr>
              <w:t>Description</w:t>
            </w:r>
          </w:p>
        </w:tc>
      </w:tr>
      <w:tr w:rsidR="005E4724" w:rsidRPr="00843188" w:rsidTr="00D36065">
        <w:trPr>
          <w:trHeight w:val="341"/>
          <w:jc w:val="center"/>
        </w:trPr>
        <w:tc>
          <w:tcPr>
            <w:tcW w:w="3494" w:type="dxa"/>
            <w:vAlign w:val="center"/>
          </w:tcPr>
          <w:p w:rsidR="005E4724" w:rsidRPr="00843188" w:rsidRDefault="005E4724" w:rsidP="00D36065">
            <w:pPr>
              <w:pStyle w:val="Bodycopy"/>
              <w:spacing w:before="0" w:line="240" w:lineRule="auto"/>
              <w:jc w:val="left"/>
              <w:rPr>
                <w:rFonts w:ascii="Arial" w:eastAsiaTheme="minorHAnsi" w:hAnsi="Arial" w:cs="Arial"/>
                <w:color w:val="auto"/>
                <w:sz w:val="20"/>
                <w:szCs w:val="22"/>
                <w:lang w:val="en-US"/>
              </w:rPr>
            </w:pPr>
            <w:r w:rsidRPr="00843188">
              <w:rPr>
                <w:rFonts w:ascii="Arial" w:eastAsiaTheme="minorHAnsi" w:hAnsi="Arial" w:cs="Arial"/>
                <w:color w:val="auto"/>
                <w:sz w:val="20"/>
                <w:szCs w:val="22"/>
                <w:lang w:val="en-US"/>
              </w:rPr>
              <w:t>Formulate Relationship Modality</w:t>
            </w:r>
          </w:p>
        </w:tc>
        <w:tc>
          <w:tcPr>
            <w:tcW w:w="5553" w:type="dxa"/>
            <w:vAlign w:val="center"/>
          </w:tcPr>
          <w:p w:rsidR="005E4724" w:rsidRPr="00843188" w:rsidRDefault="005E4724" w:rsidP="00D36065">
            <w:pPr>
              <w:pStyle w:val="Bodycopy"/>
              <w:spacing w:before="0" w:line="240" w:lineRule="auto"/>
              <w:jc w:val="left"/>
              <w:rPr>
                <w:rFonts w:ascii="Arial" w:eastAsiaTheme="minorHAnsi" w:hAnsi="Arial" w:cs="Arial"/>
                <w:color w:val="auto"/>
                <w:sz w:val="20"/>
                <w:szCs w:val="22"/>
                <w:lang w:val="en-US"/>
              </w:rPr>
            </w:pPr>
            <w:r w:rsidRPr="00843188">
              <w:rPr>
                <w:rFonts w:ascii="Arial" w:eastAsiaTheme="minorHAnsi" w:hAnsi="Arial" w:cs="Arial"/>
                <w:color w:val="auto"/>
                <w:sz w:val="20"/>
                <w:szCs w:val="22"/>
                <w:lang w:val="en-US"/>
              </w:rPr>
              <w:t>Person –Person, electronically, paper work</w:t>
            </w:r>
          </w:p>
        </w:tc>
      </w:tr>
      <w:tr w:rsidR="005E4724" w:rsidRPr="00843188" w:rsidTr="005E4724">
        <w:trPr>
          <w:jc w:val="center"/>
        </w:trPr>
        <w:tc>
          <w:tcPr>
            <w:tcW w:w="3494" w:type="dxa"/>
          </w:tcPr>
          <w:p w:rsidR="005E4724" w:rsidRPr="00843188" w:rsidRDefault="005E4724" w:rsidP="00843188">
            <w:pPr>
              <w:pStyle w:val="Bodycopy"/>
              <w:spacing w:before="0" w:line="240" w:lineRule="auto"/>
              <w:rPr>
                <w:rFonts w:ascii="Arial" w:eastAsiaTheme="minorHAnsi" w:hAnsi="Arial" w:cs="Arial"/>
                <w:color w:val="auto"/>
                <w:sz w:val="20"/>
                <w:szCs w:val="22"/>
                <w:lang w:val="en-US"/>
              </w:rPr>
            </w:pPr>
            <w:r w:rsidRPr="00843188">
              <w:rPr>
                <w:rFonts w:ascii="Arial" w:eastAsiaTheme="minorHAnsi" w:hAnsi="Arial" w:cs="Arial"/>
                <w:color w:val="auto"/>
                <w:sz w:val="20"/>
                <w:szCs w:val="22"/>
                <w:lang w:val="en-US"/>
              </w:rPr>
              <w:t xml:space="preserve">Brief the Communication method </w:t>
            </w:r>
          </w:p>
        </w:tc>
        <w:tc>
          <w:tcPr>
            <w:tcW w:w="5553" w:type="dxa"/>
          </w:tcPr>
          <w:p w:rsidR="005E4724" w:rsidRPr="00843188" w:rsidRDefault="005E4724" w:rsidP="00463A37">
            <w:pPr>
              <w:pStyle w:val="Bodycopy"/>
              <w:numPr>
                <w:ilvl w:val="0"/>
                <w:numId w:val="23"/>
              </w:numPr>
              <w:spacing w:before="0" w:line="240" w:lineRule="auto"/>
              <w:rPr>
                <w:rFonts w:ascii="Arial" w:eastAsiaTheme="minorHAnsi" w:hAnsi="Arial" w:cs="Arial"/>
                <w:color w:val="auto"/>
                <w:sz w:val="20"/>
                <w:szCs w:val="22"/>
                <w:lang w:val="en-US"/>
              </w:rPr>
            </w:pPr>
            <w:r w:rsidRPr="00843188">
              <w:rPr>
                <w:rFonts w:ascii="Arial" w:eastAsiaTheme="minorHAnsi" w:hAnsi="Arial" w:cs="Arial"/>
                <w:color w:val="auto"/>
                <w:sz w:val="20"/>
                <w:szCs w:val="22"/>
                <w:lang w:val="en-US"/>
              </w:rPr>
              <w:t>Report – official format &amp; time limit</w:t>
            </w:r>
          </w:p>
          <w:p w:rsidR="005E4724" w:rsidRPr="00843188" w:rsidRDefault="005E4724" w:rsidP="00463A37">
            <w:pPr>
              <w:pStyle w:val="Bodycopy"/>
              <w:numPr>
                <w:ilvl w:val="0"/>
                <w:numId w:val="23"/>
              </w:numPr>
              <w:spacing w:before="0" w:line="240" w:lineRule="auto"/>
              <w:rPr>
                <w:rFonts w:ascii="Arial" w:eastAsiaTheme="minorHAnsi" w:hAnsi="Arial" w:cs="Arial"/>
                <w:color w:val="auto"/>
                <w:sz w:val="20"/>
                <w:szCs w:val="22"/>
                <w:lang w:val="en-US"/>
              </w:rPr>
            </w:pPr>
            <w:r w:rsidRPr="00843188">
              <w:rPr>
                <w:rFonts w:ascii="Arial" w:eastAsiaTheme="minorHAnsi" w:hAnsi="Arial" w:cs="Arial"/>
                <w:color w:val="auto"/>
                <w:sz w:val="20"/>
                <w:szCs w:val="22"/>
                <w:lang w:val="en-US"/>
              </w:rPr>
              <w:t>Payment – Official format</w:t>
            </w:r>
          </w:p>
          <w:p w:rsidR="005E4724" w:rsidRPr="00843188" w:rsidRDefault="005E4724" w:rsidP="00463A37">
            <w:pPr>
              <w:pStyle w:val="Bodycopy"/>
              <w:numPr>
                <w:ilvl w:val="0"/>
                <w:numId w:val="23"/>
              </w:numPr>
              <w:spacing w:before="0" w:line="240" w:lineRule="auto"/>
              <w:rPr>
                <w:rFonts w:ascii="Arial" w:eastAsiaTheme="minorHAnsi" w:hAnsi="Arial" w:cs="Arial"/>
                <w:color w:val="auto"/>
                <w:sz w:val="20"/>
                <w:szCs w:val="22"/>
                <w:lang w:val="en-US"/>
              </w:rPr>
            </w:pPr>
            <w:r w:rsidRPr="00843188">
              <w:rPr>
                <w:rFonts w:ascii="Arial" w:eastAsiaTheme="minorHAnsi" w:hAnsi="Arial" w:cs="Arial"/>
                <w:color w:val="auto"/>
                <w:sz w:val="20"/>
                <w:szCs w:val="22"/>
                <w:lang w:val="en-US"/>
              </w:rPr>
              <w:t>Letter – Official procedures</w:t>
            </w:r>
          </w:p>
          <w:p w:rsidR="005E4724" w:rsidRPr="00843188" w:rsidRDefault="005E4724" w:rsidP="00463A37">
            <w:pPr>
              <w:pStyle w:val="Bodycopy"/>
              <w:numPr>
                <w:ilvl w:val="0"/>
                <w:numId w:val="23"/>
              </w:numPr>
              <w:spacing w:before="0" w:line="240" w:lineRule="auto"/>
              <w:rPr>
                <w:rFonts w:ascii="Arial" w:eastAsiaTheme="minorHAnsi" w:hAnsi="Arial" w:cs="Arial"/>
                <w:color w:val="auto"/>
                <w:sz w:val="20"/>
                <w:szCs w:val="22"/>
                <w:lang w:val="en-US"/>
              </w:rPr>
            </w:pPr>
            <w:r w:rsidRPr="00843188">
              <w:rPr>
                <w:rFonts w:ascii="Arial" w:eastAsiaTheme="minorHAnsi" w:hAnsi="Arial" w:cs="Arial"/>
                <w:color w:val="auto"/>
                <w:sz w:val="20"/>
                <w:szCs w:val="22"/>
                <w:lang w:val="en-US"/>
              </w:rPr>
              <w:t xml:space="preserve">E-mail – information exchange &amp; briefing – not binding, it should be followed by official letter within four days from issuance of the e-mail. </w:t>
            </w:r>
          </w:p>
          <w:p w:rsidR="005E4724" w:rsidRPr="00843188" w:rsidRDefault="005E4724" w:rsidP="00463A37">
            <w:pPr>
              <w:pStyle w:val="Bodycopy"/>
              <w:numPr>
                <w:ilvl w:val="0"/>
                <w:numId w:val="23"/>
              </w:numPr>
              <w:spacing w:before="0" w:line="240" w:lineRule="auto"/>
              <w:rPr>
                <w:rFonts w:ascii="Arial" w:eastAsiaTheme="minorHAnsi" w:hAnsi="Arial" w:cs="Arial"/>
                <w:color w:val="auto"/>
                <w:sz w:val="20"/>
                <w:szCs w:val="22"/>
                <w:lang w:val="en-US"/>
              </w:rPr>
            </w:pPr>
            <w:r w:rsidRPr="00843188">
              <w:rPr>
                <w:rFonts w:ascii="Arial" w:eastAsiaTheme="minorHAnsi" w:hAnsi="Arial" w:cs="Arial"/>
                <w:color w:val="auto"/>
                <w:sz w:val="20"/>
                <w:szCs w:val="22"/>
                <w:lang w:val="en-US"/>
              </w:rPr>
              <w:t>Telephone- emergency, information exchange – not binding - it should be followed by official letter.</w:t>
            </w:r>
          </w:p>
          <w:p w:rsidR="005E4724" w:rsidRPr="00843188" w:rsidRDefault="005E4724" w:rsidP="00463A37">
            <w:pPr>
              <w:pStyle w:val="Bodycopy"/>
              <w:numPr>
                <w:ilvl w:val="0"/>
                <w:numId w:val="23"/>
              </w:numPr>
              <w:spacing w:before="0" w:line="240" w:lineRule="auto"/>
              <w:rPr>
                <w:rFonts w:ascii="Arial" w:eastAsiaTheme="minorHAnsi" w:hAnsi="Arial" w:cs="Arial"/>
                <w:color w:val="auto"/>
                <w:sz w:val="20"/>
                <w:szCs w:val="22"/>
                <w:lang w:val="en-US"/>
              </w:rPr>
            </w:pPr>
            <w:r w:rsidRPr="00843188">
              <w:rPr>
                <w:rFonts w:ascii="Arial" w:eastAsiaTheme="minorHAnsi" w:hAnsi="Arial" w:cs="Arial"/>
                <w:color w:val="auto"/>
                <w:sz w:val="20"/>
                <w:szCs w:val="22"/>
                <w:lang w:val="en-US"/>
              </w:rPr>
              <w:t>Memos –internal notice</w:t>
            </w:r>
          </w:p>
        </w:tc>
      </w:tr>
      <w:tr w:rsidR="005E4724" w:rsidRPr="00843188" w:rsidTr="005E4724">
        <w:trPr>
          <w:jc w:val="center"/>
        </w:trPr>
        <w:tc>
          <w:tcPr>
            <w:tcW w:w="3494" w:type="dxa"/>
          </w:tcPr>
          <w:p w:rsidR="005E4724" w:rsidRPr="00843188" w:rsidRDefault="005E4724" w:rsidP="00843188">
            <w:pPr>
              <w:pStyle w:val="Bodycopy"/>
              <w:spacing w:before="0" w:line="240" w:lineRule="auto"/>
              <w:rPr>
                <w:rFonts w:ascii="Arial" w:eastAsiaTheme="minorHAnsi" w:hAnsi="Arial" w:cs="Arial"/>
                <w:color w:val="auto"/>
                <w:sz w:val="20"/>
                <w:szCs w:val="22"/>
                <w:lang w:val="en-US"/>
              </w:rPr>
            </w:pPr>
            <w:r w:rsidRPr="00843188">
              <w:rPr>
                <w:rFonts w:ascii="Arial" w:eastAsiaTheme="minorHAnsi" w:hAnsi="Arial" w:cs="Arial"/>
                <w:color w:val="auto"/>
                <w:sz w:val="20"/>
                <w:szCs w:val="22"/>
                <w:lang w:val="en-US"/>
              </w:rPr>
              <w:t xml:space="preserve">Contact personnel </w:t>
            </w:r>
          </w:p>
        </w:tc>
        <w:tc>
          <w:tcPr>
            <w:tcW w:w="5553" w:type="dxa"/>
          </w:tcPr>
          <w:p w:rsidR="005E4724" w:rsidRPr="00843188" w:rsidRDefault="005E4724" w:rsidP="00463A37">
            <w:pPr>
              <w:pStyle w:val="Bodycopy"/>
              <w:numPr>
                <w:ilvl w:val="0"/>
                <w:numId w:val="24"/>
              </w:numPr>
              <w:spacing w:before="0" w:line="240" w:lineRule="auto"/>
              <w:rPr>
                <w:rFonts w:ascii="Arial" w:eastAsiaTheme="minorHAnsi" w:hAnsi="Arial" w:cs="Arial"/>
                <w:color w:val="auto"/>
                <w:sz w:val="20"/>
                <w:szCs w:val="22"/>
                <w:lang w:val="en-US"/>
              </w:rPr>
            </w:pPr>
            <w:r w:rsidRPr="00843188">
              <w:rPr>
                <w:rFonts w:ascii="Arial" w:eastAsiaTheme="minorHAnsi" w:hAnsi="Arial" w:cs="Arial"/>
                <w:color w:val="auto"/>
                <w:sz w:val="20"/>
                <w:szCs w:val="22"/>
                <w:lang w:val="en-US"/>
              </w:rPr>
              <w:t>Officially assigned by the contractor/ consultant/client</w:t>
            </w:r>
          </w:p>
          <w:p w:rsidR="005E4724" w:rsidRPr="00843188" w:rsidRDefault="005E4724" w:rsidP="00463A37">
            <w:pPr>
              <w:pStyle w:val="Bodycopy"/>
              <w:numPr>
                <w:ilvl w:val="0"/>
                <w:numId w:val="24"/>
              </w:numPr>
              <w:spacing w:before="0" w:line="240" w:lineRule="auto"/>
              <w:rPr>
                <w:rFonts w:ascii="Arial" w:eastAsiaTheme="minorHAnsi" w:hAnsi="Arial" w:cs="Arial"/>
                <w:color w:val="auto"/>
                <w:sz w:val="20"/>
                <w:szCs w:val="22"/>
                <w:lang w:val="en-US"/>
              </w:rPr>
            </w:pPr>
            <w:r w:rsidRPr="00843188">
              <w:rPr>
                <w:rFonts w:ascii="Arial" w:eastAsiaTheme="minorHAnsi" w:hAnsi="Arial" w:cs="Arial"/>
                <w:color w:val="auto"/>
                <w:sz w:val="20"/>
                <w:szCs w:val="22"/>
                <w:lang w:val="en-US"/>
              </w:rPr>
              <w:t>Known office address</w:t>
            </w:r>
          </w:p>
          <w:p w:rsidR="005E4724" w:rsidRPr="00843188" w:rsidRDefault="005E4724" w:rsidP="00463A37">
            <w:pPr>
              <w:pStyle w:val="Bodycopy"/>
              <w:numPr>
                <w:ilvl w:val="0"/>
                <w:numId w:val="24"/>
              </w:numPr>
              <w:spacing w:before="0" w:line="240" w:lineRule="auto"/>
              <w:rPr>
                <w:rFonts w:ascii="Arial" w:eastAsiaTheme="minorHAnsi" w:hAnsi="Arial" w:cs="Arial"/>
                <w:color w:val="auto"/>
                <w:sz w:val="20"/>
                <w:szCs w:val="22"/>
                <w:lang w:val="en-US"/>
              </w:rPr>
            </w:pPr>
            <w:r w:rsidRPr="00843188">
              <w:rPr>
                <w:rFonts w:ascii="Arial" w:eastAsiaTheme="minorHAnsi" w:hAnsi="Arial" w:cs="Arial"/>
                <w:color w:val="auto"/>
                <w:sz w:val="20"/>
                <w:szCs w:val="22"/>
                <w:lang w:val="en-US"/>
              </w:rPr>
              <w:t>Known telephone, email - registration</w:t>
            </w:r>
          </w:p>
        </w:tc>
      </w:tr>
      <w:tr w:rsidR="005E4724" w:rsidRPr="00843188" w:rsidTr="005E4724">
        <w:trPr>
          <w:jc w:val="center"/>
        </w:trPr>
        <w:tc>
          <w:tcPr>
            <w:tcW w:w="3494" w:type="dxa"/>
          </w:tcPr>
          <w:p w:rsidR="005E4724" w:rsidRPr="00843188" w:rsidRDefault="005E4724" w:rsidP="00843188">
            <w:pPr>
              <w:pStyle w:val="Bodycopy"/>
              <w:spacing w:before="0" w:line="240" w:lineRule="auto"/>
              <w:rPr>
                <w:rFonts w:ascii="Arial" w:eastAsiaTheme="minorHAnsi" w:hAnsi="Arial" w:cs="Arial"/>
                <w:color w:val="auto"/>
                <w:sz w:val="20"/>
                <w:szCs w:val="22"/>
                <w:lang w:val="en-US"/>
              </w:rPr>
            </w:pPr>
            <w:r w:rsidRPr="00843188">
              <w:rPr>
                <w:rFonts w:ascii="Arial" w:eastAsiaTheme="minorHAnsi" w:hAnsi="Arial" w:cs="Arial"/>
                <w:color w:val="auto"/>
                <w:sz w:val="20"/>
                <w:szCs w:val="22"/>
                <w:lang w:val="en-US"/>
              </w:rPr>
              <w:t>Mandate/responsibility</w:t>
            </w:r>
          </w:p>
        </w:tc>
        <w:tc>
          <w:tcPr>
            <w:tcW w:w="5553" w:type="dxa"/>
          </w:tcPr>
          <w:p w:rsidR="005E4724" w:rsidRPr="00843188" w:rsidRDefault="005E4724" w:rsidP="00463A37">
            <w:pPr>
              <w:pStyle w:val="Bodycopy"/>
              <w:numPr>
                <w:ilvl w:val="0"/>
                <w:numId w:val="24"/>
              </w:numPr>
              <w:spacing w:before="0" w:line="240" w:lineRule="auto"/>
              <w:rPr>
                <w:rFonts w:ascii="Arial" w:eastAsiaTheme="minorHAnsi" w:hAnsi="Arial" w:cs="Arial"/>
                <w:color w:val="auto"/>
                <w:sz w:val="20"/>
                <w:szCs w:val="22"/>
                <w:lang w:val="en-US"/>
              </w:rPr>
            </w:pPr>
            <w:r w:rsidRPr="00843188">
              <w:rPr>
                <w:rFonts w:ascii="Arial" w:eastAsiaTheme="minorHAnsi" w:hAnsi="Arial" w:cs="Arial"/>
                <w:color w:val="auto"/>
                <w:sz w:val="20"/>
                <w:szCs w:val="22"/>
                <w:lang w:val="en-US"/>
              </w:rPr>
              <w:t xml:space="preserve">Clearly understood </w:t>
            </w:r>
          </w:p>
        </w:tc>
      </w:tr>
    </w:tbl>
    <w:p w:rsidR="005E4724" w:rsidRDefault="005E4724" w:rsidP="008848EA">
      <w:pPr>
        <w:rPr>
          <w:rFonts w:ascii="Times New Roman" w:hAnsi="Times New Roman" w:cs="Times New Roman"/>
          <w:color w:val="FF0000"/>
          <w:szCs w:val="24"/>
        </w:rPr>
      </w:pPr>
    </w:p>
    <w:p w:rsidR="00CD5BDB" w:rsidRPr="008848EA" w:rsidRDefault="00CD5BDB" w:rsidP="00F867FA">
      <w:pPr>
        <w:pStyle w:val="Heading3"/>
      </w:pPr>
      <w:bookmarkStart w:id="128" w:name="_Toc531653178"/>
      <w:r w:rsidRPr="008848EA">
        <w:t xml:space="preserve">Managing </w:t>
      </w:r>
      <w:r w:rsidR="00D36065" w:rsidRPr="008848EA">
        <w:t>costs</w:t>
      </w:r>
      <w:bookmarkEnd w:id="128"/>
    </w:p>
    <w:p w:rsidR="00CD5BDB" w:rsidRPr="00A32FE6" w:rsidRDefault="00CD5BDB" w:rsidP="00CD5BDB">
      <w:pPr>
        <w:pStyle w:val="Bodycopy"/>
        <w:rPr>
          <w:rFonts w:ascii="Arial" w:eastAsiaTheme="minorHAnsi" w:hAnsi="Arial" w:cs="Arial"/>
          <w:color w:val="auto"/>
          <w:sz w:val="22"/>
          <w:szCs w:val="22"/>
          <w:lang w:val="en-US"/>
        </w:rPr>
      </w:pPr>
      <w:r w:rsidRPr="00A32FE6">
        <w:rPr>
          <w:rFonts w:ascii="Arial" w:eastAsiaTheme="minorHAnsi" w:hAnsi="Arial" w:cs="Arial"/>
          <w:color w:val="auto"/>
          <w:sz w:val="22"/>
          <w:szCs w:val="22"/>
          <w:lang w:val="en-US"/>
        </w:rPr>
        <w:t>One of the key elements in contract admi</w:t>
      </w:r>
      <w:r>
        <w:rPr>
          <w:rFonts w:ascii="Arial" w:eastAsiaTheme="minorHAnsi" w:hAnsi="Arial" w:cs="Arial"/>
          <w:color w:val="auto"/>
          <w:sz w:val="22"/>
          <w:szCs w:val="22"/>
          <w:lang w:val="en-US"/>
        </w:rPr>
        <w:t>nistr</w:t>
      </w:r>
      <w:r w:rsidRPr="00A32FE6">
        <w:rPr>
          <w:rFonts w:ascii="Arial" w:eastAsiaTheme="minorHAnsi" w:hAnsi="Arial" w:cs="Arial"/>
          <w:color w:val="auto"/>
          <w:sz w:val="22"/>
          <w:szCs w:val="22"/>
          <w:lang w:val="en-US"/>
        </w:rPr>
        <w:t xml:space="preserve">ation is cost control. Cost is based on the contract type. Almost all of Ethiopian SSI construction projects belong to the admeasurements category.  </w:t>
      </w:r>
      <w:r w:rsidRPr="00531C1B">
        <w:rPr>
          <w:rFonts w:ascii="Arial" w:eastAsiaTheme="minorHAnsi" w:hAnsi="Arial" w:cs="Arial"/>
          <w:i/>
          <w:color w:val="auto"/>
          <w:sz w:val="22"/>
          <w:szCs w:val="22"/>
          <w:lang w:val="en-US"/>
        </w:rPr>
        <w:t>Costs in this category requires an understanding of contract price, changes in the contract price, variations, payment, compensation events, retention, liquidated damages, advance payments, securities, and others.</w:t>
      </w:r>
    </w:p>
    <w:p w:rsidR="00CD5BDB" w:rsidRPr="00261DA6" w:rsidRDefault="009F2B69" w:rsidP="00D36065">
      <w:pPr>
        <w:pStyle w:val="Heading4"/>
      </w:pPr>
      <w:r>
        <w:t xml:space="preserve">Management of </w:t>
      </w:r>
      <w:r w:rsidR="00D36065">
        <w:t xml:space="preserve">advance </w:t>
      </w:r>
      <w:r w:rsidR="00E048F6" w:rsidRPr="00261DA6">
        <w:t>payment</w:t>
      </w:r>
      <w:r w:rsidR="00D36065" w:rsidRPr="00261DA6">
        <w:t xml:space="preserve"> </w:t>
      </w:r>
    </w:p>
    <w:p w:rsidR="00CD5BDB" w:rsidRPr="00957C18" w:rsidRDefault="00CD5BDB" w:rsidP="00CD5BDB">
      <w:pPr>
        <w:pStyle w:val="Bodycopy"/>
        <w:rPr>
          <w:rFonts w:ascii="Arial" w:eastAsiaTheme="minorHAnsi" w:hAnsi="Arial" w:cs="Arial"/>
          <w:color w:val="auto"/>
          <w:sz w:val="22"/>
          <w:szCs w:val="22"/>
          <w:lang w:val="en-US"/>
        </w:rPr>
      </w:pPr>
      <w:r w:rsidRPr="00957C18">
        <w:rPr>
          <w:rFonts w:ascii="Arial" w:eastAsiaTheme="minorHAnsi" w:hAnsi="Arial" w:cs="Arial"/>
          <w:color w:val="auto"/>
          <w:sz w:val="22"/>
          <w:szCs w:val="22"/>
          <w:lang w:val="en-US"/>
        </w:rPr>
        <w:t xml:space="preserve">This payment, most of the time, is the first payment from the client to the contractor/consultant. Advance payment effecting procedures, time, and prior requirements should be well understood by all parties. Monitoring the advance payment utilization of the contractor/consultant by the client is very essential.    </w:t>
      </w:r>
    </w:p>
    <w:p w:rsidR="00CD5BDB" w:rsidRPr="00521774" w:rsidRDefault="00CD5BDB" w:rsidP="00CD5BDB">
      <w:pPr>
        <w:pStyle w:val="Bodycopy"/>
        <w:rPr>
          <w:rFonts w:ascii="Arial" w:eastAsiaTheme="minorHAnsi" w:hAnsi="Arial" w:cs="Arial"/>
          <w:color w:val="auto"/>
          <w:sz w:val="22"/>
          <w:szCs w:val="22"/>
          <w:lang w:val="en-US"/>
        </w:rPr>
      </w:pPr>
      <w:r w:rsidRPr="00521774">
        <w:rPr>
          <w:rFonts w:ascii="Arial" w:eastAsiaTheme="minorHAnsi" w:hAnsi="Arial" w:cs="Arial"/>
          <w:color w:val="auto"/>
          <w:sz w:val="22"/>
          <w:szCs w:val="22"/>
          <w:lang w:val="en-US"/>
        </w:rPr>
        <w:t xml:space="preserve">For example, </w:t>
      </w:r>
      <w:r w:rsidR="00FB68C2" w:rsidRPr="00521774">
        <w:rPr>
          <w:rFonts w:ascii="Arial" w:eastAsiaTheme="minorHAnsi" w:hAnsi="Arial" w:cs="Arial"/>
          <w:color w:val="auto"/>
          <w:sz w:val="22"/>
          <w:szCs w:val="22"/>
          <w:lang w:val="en-US"/>
        </w:rPr>
        <w:t>according</w:t>
      </w:r>
      <w:r w:rsidRPr="00521774">
        <w:rPr>
          <w:rFonts w:ascii="Arial" w:eastAsiaTheme="minorHAnsi" w:hAnsi="Arial" w:cs="Arial"/>
          <w:color w:val="auto"/>
          <w:sz w:val="22"/>
          <w:szCs w:val="22"/>
          <w:lang w:val="en-US"/>
        </w:rPr>
        <w:t xml:space="preserve"> to the GCC-contract or agreement document taken regarding advance payment it states: “The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  Accordingly, advance payment utilization should be one of the monitored items.</w:t>
      </w:r>
    </w:p>
    <w:p w:rsidR="00CD5BDB" w:rsidRPr="00261DA6" w:rsidRDefault="00CD5BDB" w:rsidP="00D36065">
      <w:pPr>
        <w:pStyle w:val="Heading4"/>
      </w:pPr>
      <w:bookmarkStart w:id="129" w:name="_Toc473539159"/>
      <w:r w:rsidRPr="00D36065">
        <w:t>Management</w:t>
      </w:r>
      <w:r w:rsidRPr="00261DA6">
        <w:t xml:space="preserve"> of </w:t>
      </w:r>
      <w:r w:rsidR="00D36065" w:rsidRPr="00261DA6">
        <w:t>interim payment</w:t>
      </w:r>
      <w:bookmarkEnd w:id="129"/>
    </w:p>
    <w:p w:rsidR="00CD5BDB" w:rsidRDefault="00CD5BDB" w:rsidP="00396CFC">
      <w:r w:rsidRPr="00521774">
        <w:t xml:space="preserve">Payments paid based on the executed work/service in the midst of the assignment are called interim payments. Interim payments request, approval and effecting should have a standard flow procedure in managing a cost. This flow should be effective to hasten the project efficiency. </w:t>
      </w:r>
    </w:p>
    <w:p w:rsidR="00396CFC" w:rsidRPr="00521774" w:rsidRDefault="00396CFC" w:rsidP="00396CFC"/>
    <w:p w:rsidR="00CD5BDB" w:rsidRDefault="00CD5BDB" w:rsidP="00396CFC">
      <w:r w:rsidRPr="00E43D11">
        <w:t xml:space="preserve">An agreed and accepted method would be established with the </w:t>
      </w:r>
      <w:r w:rsidRPr="00957C18">
        <w:t>contractor/consultant</w:t>
      </w:r>
      <w:r w:rsidRPr="00E43D11">
        <w:t xml:space="preserve"> for carrying out the necessary measurements, calculations and certifications required for interim. </w:t>
      </w:r>
    </w:p>
    <w:p w:rsidR="00396CFC" w:rsidRPr="00E43D11" w:rsidRDefault="00396CFC" w:rsidP="00396CFC"/>
    <w:p w:rsidR="00CD5BDB" w:rsidRDefault="00CD5BDB" w:rsidP="00396CFC">
      <w:r w:rsidRPr="00E43D11">
        <w:t xml:space="preserve">Interim Payment Certificates are useful in maintaining liquidity for the contractor. Therefore, the contract manger is not expected unnecessarily to reject whole sections of works claimed by the Contractor, but make amendments in accordance to the agreement. </w:t>
      </w:r>
    </w:p>
    <w:p w:rsidR="00396CFC" w:rsidRPr="00E43D11" w:rsidRDefault="00396CFC" w:rsidP="00396CFC"/>
    <w:p w:rsidR="00CD5BDB" w:rsidRDefault="00CD5BDB" w:rsidP="00396CFC">
      <w:r>
        <w:lastRenderedPageBreak/>
        <w:t xml:space="preserve">Note that </w:t>
      </w:r>
      <w:r w:rsidRPr="00E43D11">
        <w:t>interim payment</w:t>
      </w:r>
      <w:r>
        <w:t xml:space="preserve"> can be effect up to the agreed proportion of the total contract price minus the agreed proportion for retention and liquidation damage. For example, if the agreed retention money is 5 percent and liquidation damage up to 10 percent of the total contract amount, </w:t>
      </w:r>
      <w:r w:rsidRPr="00E43D11">
        <w:t>interim payment</w:t>
      </w:r>
      <w:r>
        <w:t xml:space="preserve"> can be effect up to the 85 percent of the total contract price</w:t>
      </w:r>
    </w:p>
    <w:p w:rsidR="00CD5BDB" w:rsidRPr="008848EA" w:rsidRDefault="00CD5BDB" w:rsidP="00F867FA">
      <w:pPr>
        <w:pStyle w:val="Heading3"/>
      </w:pPr>
      <w:bookmarkStart w:id="130" w:name="_Toc473539163"/>
      <w:bookmarkStart w:id="131" w:name="_Toc531653179"/>
      <w:r w:rsidRPr="008848EA">
        <w:t xml:space="preserve">Managing </w:t>
      </w:r>
      <w:r w:rsidR="00D36065" w:rsidRPr="008848EA">
        <w:t>contract variations</w:t>
      </w:r>
      <w:bookmarkEnd w:id="130"/>
      <w:bookmarkEnd w:id="131"/>
    </w:p>
    <w:p w:rsidR="00CD5BDB" w:rsidRDefault="00CD5BDB" w:rsidP="00396CFC">
      <w:r w:rsidRPr="0064111B">
        <w:t xml:space="preserve">Provisions to allow and regulate acceptable contract variations (based on the funding agency policy) should be a standard feature of all contracts. The ability to vary the contract should be controlled by the Client at early stage before entering into a contract, else it will craft contract management predicament. Contract variations are expected to occur in defined and unseen circumstances. It is an accepted practice to entertain variations based on agreement entered between the client &amp; Contractor/ Consultant/ Supplier. Variation Order and approval form is shown in the list of </w:t>
      </w:r>
      <w:r w:rsidRPr="00E339BF">
        <w:rPr>
          <w:u w:val="single"/>
        </w:rPr>
        <w:t>Variation request and Approval Form</w:t>
      </w:r>
      <w:r w:rsidRPr="0064111B">
        <w:t>.</w:t>
      </w:r>
    </w:p>
    <w:p w:rsidR="00396CFC" w:rsidRPr="0064111B" w:rsidRDefault="00396CFC" w:rsidP="00D36065">
      <w:pPr>
        <w:spacing w:line="240" w:lineRule="auto"/>
      </w:pPr>
    </w:p>
    <w:p w:rsidR="00CD5BDB" w:rsidRDefault="00CD5BDB" w:rsidP="00396CFC">
      <w:r w:rsidRPr="00E339BF">
        <w:t>Any proposed variations should be assessed to ensure that they do not breach legislation, procurement policy and financial delegation of supervisors, responsible personnel &amp; managers. The reasons for the variation should be clearly documented. Managers should be involved in negotiating significant variations.</w:t>
      </w:r>
    </w:p>
    <w:p w:rsidR="00396CFC" w:rsidRPr="00E339BF" w:rsidRDefault="00396CFC" w:rsidP="00D36065">
      <w:pPr>
        <w:spacing w:line="240" w:lineRule="auto"/>
      </w:pPr>
    </w:p>
    <w:p w:rsidR="00CD5BDB" w:rsidRDefault="00CD5BDB" w:rsidP="00396CFC">
      <w:r w:rsidRPr="00856526">
        <w:t>Variations should not be used to mask poor performance or serious underlying problems and the effect on original timeframes, deliverables and value for money should be assessed. If the effects are significant, senior management and other stakeholders may need to be consulted and/or advised.</w:t>
      </w:r>
    </w:p>
    <w:p w:rsidR="00396CFC" w:rsidRPr="00856526" w:rsidRDefault="00396CFC" w:rsidP="00D36065">
      <w:pPr>
        <w:spacing w:line="240" w:lineRule="auto"/>
      </w:pPr>
    </w:p>
    <w:p w:rsidR="00CD5BDB" w:rsidRDefault="00CD5BDB" w:rsidP="00396CFC">
      <w:r w:rsidRPr="00856526">
        <w:t xml:space="preserve">Changes to contractual arrangements have the potential to affect the scope and viability of the contract for either or both parties and making substantive variations to a contract will require some of the actions and issues involved in developing the original contract. They should therefore be planned accordingly. </w:t>
      </w:r>
    </w:p>
    <w:p w:rsidR="00396CFC" w:rsidRPr="00856526" w:rsidRDefault="00396CFC" w:rsidP="00D36065">
      <w:pPr>
        <w:spacing w:line="240" w:lineRule="auto"/>
      </w:pPr>
    </w:p>
    <w:p w:rsidR="00CD5BDB" w:rsidRPr="001C4ACC" w:rsidRDefault="00CD5BDB" w:rsidP="00396CFC">
      <w:r w:rsidRPr="001C4ACC">
        <w:t>A variation is a formal amendment to the terms and conditions within or outside the intent of the Contract. A variation is a change to the original scope of work which has been agreed by both parties.  The effect of the variation will have implications on time, cost and quality.</w:t>
      </w:r>
    </w:p>
    <w:p w:rsidR="00CD5BDB" w:rsidRDefault="00CD5BDB" w:rsidP="00396CFC">
      <w:r w:rsidRPr="001C4ACC">
        <w:t>Variations may include the following to Contract will be required for the following:</w:t>
      </w:r>
    </w:p>
    <w:p w:rsidR="00CD5BDB" w:rsidRPr="001C4ACC" w:rsidRDefault="00CD5BDB" w:rsidP="00D36065">
      <w:pPr>
        <w:pStyle w:val="Buletted"/>
      </w:pPr>
      <w:r w:rsidRPr="001C4ACC">
        <w:t>Change in scope of work including Volume (positive and negative)</w:t>
      </w:r>
    </w:p>
    <w:p w:rsidR="00CD5BDB" w:rsidRPr="001C4ACC" w:rsidRDefault="00CD5BDB" w:rsidP="00D36065">
      <w:pPr>
        <w:pStyle w:val="Buletted"/>
      </w:pPr>
      <w:r w:rsidRPr="001C4ACC">
        <w:t>Change in execution of the work– Methodology</w:t>
      </w:r>
      <w:r w:rsidR="00630A07">
        <w:t xml:space="preserve"> </w:t>
      </w:r>
      <w:r w:rsidRPr="001C4ACC">
        <w:t>&amp; method statements</w:t>
      </w:r>
    </w:p>
    <w:p w:rsidR="00CD5BDB" w:rsidRPr="001C4ACC" w:rsidRDefault="00CD5BDB" w:rsidP="00D36065">
      <w:pPr>
        <w:pStyle w:val="Buletted"/>
      </w:pPr>
      <w:r w:rsidRPr="001C4ACC">
        <w:t>Change in resources or facilities required</w:t>
      </w:r>
    </w:p>
    <w:p w:rsidR="00CD5BDB" w:rsidRPr="001C4ACC" w:rsidRDefault="00CD5BDB" w:rsidP="00D36065">
      <w:pPr>
        <w:pStyle w:val="Buletted"/>
      </w:pPr>
      <w:r w:rsidRPr="001C4ACC">
        <w:t>Revision of rates</w:t>
      </w:r>
    </w:p>
    <w:p w:rsidR="00CD5BDB" w:rsidRPr="001C4ACC" w:rsidRDefault="00CD5BDB" w:rsidP="00D36065">
      <w:pPr>
        <w:pStyle w:val="Buletted"/>
      </w:pPr>
      <w:r w:rsidRPr="001C4ACC">
        <w:t>Extension of the duration of the contract</w:t>
      </w:r>
    </w:p>
    <w:p w:rsidR="00CD5BDB" w:rsidRPr="001C4ACC" w:rsidRDefault="00CD5BDB" w:rsidP="00D36065">
      <w:pPr>
        <w:pStyle w:val="Buletted"/>
      </w:pPr>
      <w:r w:rsidRPr="001C4ACC">
        <w:t>Settlement of a claim arising from the contract</w:t>
      </w:r>
    </w:p>
    <w:p w:rsidR="00CD5BDB" w:rsidRPr="001C4ACC" w:rsidRDefault="00CD5BDB" w:rsidP="00CD5BDB">
      <w:pPr>
        <w:pStyle w:val="Bodycopy"/>
        <w:spacing w:before="0"/>
        <w:rPr>
          <w:rFonts w:ascii="Arial" w:hAnsi="Arial" w:cs="Arial"/>
          <w:color w:val="auto"/>
          <w:sz w:val="22"/>
          <w:szCs w:val="22"/>
        </w:rPr>
      </w:pPr>
      <w:r w:rsidRPr="001C4ACC">
        <w:rPr>
          <w:rFonts w:ascii="Arial" w:hAnsi="Arial" w:cs="Arial"/>
          <w:color w:val="auto"/>
          <w:sz w:val="22"/>
          <w:szCs w:val="22"/>
        </w:rPr>
        <w:t xml:space="preserve">Before deciding Contract Variations </w:t>
      </w:r>
      <w:proofErr w:type="gramStart"/>
      <w:r w:rsidRPr="001C4ACC">
        <w:rPr>
          <w:rFonts w:ascii="Arial" w:hAnsi="Arial" w:cs="Arial"/>
          <w:color w:val="auto"/>
          <w:sz w:val="22"/>
          <w:szCs w:val="22"/>
        </w:rPr>
        <w:t>Check</w:t>
      </w:r>
      <w:proofErr w:type="gramEnd"/>
      <w:r w:rsidRPr="001C4ACC">
        <w:rPr>
          <w:rFonts w:ascii="Arial" w:hAnsi="Arial" w:cs="Arial"/>
          <w:color w:val="auto"/>
          <w:sz w:val="22"/>
          <w:szCs w:val="22"/>
        </w:rPr>
        <w:t xml:space="preserve"> the followings: </w:t>
      </w:r>
    </w:p>
    <w:p w:rsidR="00CD5BDB" w:rsidRPr="001C4ACC" w:rsidRDefault="00CD5BDB" w:rsidP="00D36065">
      <w:pPr>
        <w:pStyle w:val="Buletted"/>
      </w:pPr>
      <w:r w:rsidRPr="001C4ACC">
        <w:t>Understand the source of variation and as much as possible agree with the client &amp; contractor</w:t>
      </w:r>
    </w:p>
    <w:p w:rsidR="00CD5BDB" w:rsidRPr="001C4ACC" w:rsidRDefault="00CD5BDB" w:rsidP="00D36065">
      <w:pPr>
        <w:pStyle w:val="Buletted"/>
      </w:pPr>
      <w:r w:rsidRPr="001C4ACC">
        <w:t>If it</w:t>
      </w:r>
      <w:r w:rsidR="00630A07">
        <w:t xml:space="preserve"> </w:t>
      </w:r>
      <w:r w:rsidRPr="001C4ACC">
        <w:t xml:space="preserve">is not an </w:t>
      </w:r>
      <w:r w:rsidR="00FB68C2" w:rsidRPr="001C4ACC">
        <w:t>imitable</w:t>
      </w:r>
      <w:r w:rsidRPr="001C4ACC">
        <w:t xml:space="preserve"> variation, think way of minimizing its risk on the project cost, time, quality and intended goal. </w:t>
      </w:r>
    </w:p>
    <w:p w:rsidR="00CD5BDB" w:rsidRPr="001C4ACC" w:rsidRDefault="00CD5BDB" w:rsidP="00D36065">
      <w:pPr>
        <w:pStyle w:val="Buletted"/>
      </w:pPr>
      <w:r w:rsidRPr="001C4ACC">
        <w:t>Think critically in the overall project context and mind design change/modification can solve the problem, i</w:t>
      </w:r>
      <w:r>
        <w:t>f not mind omission of other un</w:t>
      </w:r>
      <w:r w:rsidRPr="001C4ACC">
        <w:t>critical structures before ordering or approval.</w:t>
      </w:r>
    </w:p>
    <w:p w:rsidR="00CD5BDB" w:rsidRDefault="00CD5BDB" w:rsidP="00D36065">
      <w:pPr>
        <w:pStyle w:val="Buletted"/>
      </w:pPr>
      <w:r w:rsidRPr="001C4ACC">
        <w:t xml:space="preserve">Don’t delay critical variation decisions so that it incurs cost on the client. </w:t>
      </w:r>
    </w:p>
    <w:p w:rsidR="00CD5BDB" w:rsidRPr="008848EA" w:rsidRDefault="00CD5BDB" w:rsidP="00F867FA">
      <w:pPr>
        <w:pStyle w:val="Heading3"/>
      </w:pPr>
      <w:bookmarkStart w:id="132" w:name="_Toc473539164"/>
      <w:bookmarkStart w:id="133" w:name="_Toc531653180"/>
      <w:r w:rsidRPr="008848EA">
        <w:lastRenderedPageBreak/>
        <w:t xml:space="preserve">Managing </w:t>
      </w:r>
      <w:r w:rsidR="00D36065" w:rsidRPr="008848EA">
        <w:t>contract disputes</w:t>
      </w:r>
      <w:bookmarkEnd w:id="132"/>
      <w:bookmarkEnd w:id="133"/>
    </w:p>
    <w:p w:rsidR="00CD5BDB" w:rsidRDefault="00CD5BDB" w:rsidP="00CD5BDB">
      <w:pPr>
        <w:pStyle w:val="Bodycopy"/>
        <w:rPr>
          <w:rFonts w:ascii="Arial" w:hAnsi="Arial" w:cs="Arial"/>
          <w:color w:val="auto"/>
          <w:sz w:val="22"/>
          <w:szCs w:val="22"/>
        </w:rPr>
      </w:pPr>
      <w:r w:rsidRPr="006F0041">
        <w:rPr>
          <w:rFonts w:ascii="Arial" w:hAnsi="Arial" w:cs="Arial"/>
          <w:color w:val="auto"/>
          <w:sz w:val="22"/>
          <w:szCs w:val="22"/>
        </w:rPr>
        <w:t>During the contract management phase, a disagreement becomes a dispute when it is not possible for the parties to resolve it without resorting to a formal resolution mechanism. Generally, what a dispute is and when it’s deemed to have occurred is defined in the contract, often in a dispute resolution clause.</w:t>
      </w:r>
    </w:p>
    <w:p w:rsidR="004053F6" w:rsidRPr="006F0041" w:rsidRDefault="004053F6" w:rsidP="004053F6">
      <w:pPr>
        <w:pStyle w:val="Bodycopy"/>
        <w:spacing w:before="0" w:line="240" w:lineRule="auto"/>
        <w:rPr>
          <w:rFonts w:ascii="Arial" w:hAnsi="Arial" w:cs="Arial"/>
          <w:color w:val="auto"/>
          <w:sz w:val="22"/>
          <w:szCs w:val="22"/>
        </w:rPr>
      </w:pPr>
    </w:p>
    <w:p w:rsidR="00CD5BDB" w:rsidRDefault="00CD5BDB" w:rsidP="005B7553">
      <w:r w:rsidRPr="006F0041">
        <w:t xml:space="preserve">Many disagreements and disputes arise when the parties cannot agree on issues related to the interpretation of contract provisions, the definition of deliverables, meeting performance standards and/or the effect of unexpected events. It is important that any possibility of dispute or an actual dispute be </w:t>
      </w:r>
      <w:r w:rsidR="00DA6FB4" w:rsidRPr="006F0041">
        <w:t>recognized</w:t>
      </w:r>
      <w:r w:rsidRPr="006F0041">
        <w:t xml:space="preserve"> at an early stage and addressed as quickly as possible amicably. Avoiding the escalation of disagreements can impact on contract deliverables and reduce the costs to both parties especially the client (b/s the end users benefit will be delayed or hampered).</w:t>
      </w:r>
    </w:p>
    <w:p w:rsidR="005B7553" w:rsidRPr="006F0041" w:rsidRDefault="005B7553" w:rsidP="005B7553"/>
    <w:p w:rsidR="00CD5BDB" w:rsidRDefault="00CD5BDB" w:rsidP="005B7553">
      <w:r w:rsidRPr="006F0041">
        <w:t xml:space="preserve">However, where a dispute arises, the Contract Manager’s role is to protect the Client interests in all cases. There should be clear governance processes in place to manage contract disputes, including the roles and responsibilities of the Contract Manager, Procurement and Senior </w:t>
      </w:r>
      <w:r w:rsidR="00DA6FB4" w:rsidRPr="006F0041">
        <w:t>Management. The</w:t>
      </w:r>
      <w:r w:rsidRPr="006F0041">
        <w:t xml:space="preserve"> forms of dispute resolution can include the following:</w:t>
      </w:r>
    </w:p>
    <w:p w:rsidR="008747AD" w:rsidRDefault="008747AD" w:rsidP="008747AD">
      <w:pPr>
        <w:pStyle w:val="Caption"/>
      </w:pPr>
      <w:bookmarkStart w:id="134" w:name="_Toc472320351"/>
    </w:p>
    <w:p w:rsidR="00CD5BDB" w:rsidRPr="008747AD" w:rsidRDefault="00CD5BDB" w:rsidP="008747AD">
      <w:pPr>
        <w:pStyle w:val="Caption"/>
      </w:pPr>
      <w:bookmarkStart w:id="135" w:name="_Toc524978599"/>
      <w:r w:rsidRPr="008747AD">
        <w:t xml:space="preserve">Table </w:t>
      </w:r>
      <w:r w:rsidR="00696FD7">
        <w:fldChar w:fldCharType="begin"/>
      </w:r>
      <w:r w:rsidR="00696FD7">
        <w:instrText xml:space="preserve"> STYLEREF 1 \s </w:instrText>
      </w:r>
      <w:r w:rsidR="00696FD7">
        <w:fldChar w:fldCharType="separate"/>
      </w:r>
      <w:r w:rsidR="00DD39EB">
        <w:rPr>
          <w:noProof/>
        </w:rPr>
        <w:t>5</w:t>
      </w:r>
      <w:r w:rsidR="00696FD7">
        <w:rPr>
          <w:noProof/>
        </w:rPr>
        <w:fldChar w:fldCharType="end"/>
      </w:r>
      <w:r w:rsidR="00FB7F5C">
        <w:noBreakHyphen/>
      </w:r>
      <w:r w:rsidR="00696FD7">
        <w:fldChar w:fldCharType="begin"/>
      </w:r>
      <w:r w:rsidR="00696FD7">
        <w:instrText xml:space="preserve"> SEQ Table \* ARABIC \s 1 </w:instrText>
      </w:r>
      <w:r w:rsidR="00696FD7">
        <w:fldChar w:fldCharType="separate"/>
      </w:r>
      <w:r w:rsidR="00DD39EB">
        <w:rPr>
          <w:noProof/>
        </w:rPr>
        <w:t>4</w:t>
      </w:r>
      <w:r w:rsidR="00696FD7">
        <w:rPr>
          <w:noProof/>
        </w:rPr>
        <w:fldChar w:fldCharType="end"/>
      </w:r>
      <w:r w:rsidR="00F545EB">
        <w:t>:</w:t>
      </w:r>
      <w:r w:rsidRPr="008747AD">
        <w:t xml:space="preserve"> Forms of dispute </w:t>
      </w:r>
      <w:r w:rsidR="00D36065" w:rsidRPr="008747AD">
        <w:t>resolution</w:t>
      </w:r>
      <w:bookmarkEnd w:id="134"/>
      <w:bookmarkEnd w:id="135"/>
    </w:p>
    <w:tbl>
      <w:tblPr>
        <w:tblW w:w="9360" w:type="dxa"/>
        <w:tblInd w:w="170" w:type="dxa"/>
        <w:tblLayout w:type="fixed"/>
        <w:tblCellMar>
          <w:left w:w="0" w:type="dxa"/>
          <w:right w:w="0" w:type="dxa"/>
        </w:tblCellMar>
        <w:tblLook w:val="0000" w:firstRow="0" w:lastRow="0" w:firstColumn="0" w:lastColumn="0" w:noHBand="0" w:noVBand="0"/>
      </w:tblPr>
      <w:tblGrid>
        <w:gridCol w:w="1620"/>
        <w:gridCol w:w="7740"/>
      </w:tblGrid>
      <w:tr w:rsidR="00CD5BDB" w:rsidRPr="008747AD" w:rsidTr="00E048F6">
        <w:trPr>
          <w:trHeight w:val="20"/>
        </w:trPr>
        <w:tc>
          <w:tcPr>
            <w:tcW w:w="162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Mar>
              <w:top w:w="170" w:type="dxa"/>
              <w:left w:w="170" w:type="dxa"/>
              <w:bottom w:w="170" w:type="dxa"/>
              <w:right w:w="170" w:type="dxa"/>
            </w:tcMar>
            <w:vAlign w:val="center"/>
          </w:tcPr>
          <w:p w:rsidR="00CD5BDB" w:rsidRPr="00DA6FB4" w:rsidRDefault="00CD5BDB" w:rsidP="00D36065">
            <w:pPr>
              <w:pStyle w:val="SubHead2"/>
              <w:spacing w:before="0" w:line="240" w:lineRule="auto"/>
              <w:jc w:val="left"/>
              <w:rPr>
                <w:rFonts w:ascii="Arial" w:hAnsi="Arial" w:cs="Arial"/>
                <w:color w:val="auto"/>
                <w:sz w:val="20"/>
                <w:szCs w:val="22"/>
              </w:rPr>
            </w:pPr>
            <w:r w:rsidRPr="00DA6FB4">
              <w:rPr>
                <w:rFonts w:ascii="Arial" w:hAnsi="Arial" w:cs="Arial"/>
                <w:color w:val="auto"/>
                <w:sz w:val="20"/>
                <w:szCs w:val="22"/>
              </w:rPr>
              <w:t>Negotiation</w:t>
            </w:r>
          </w:p>
        </w:tc>
        <w:tc>
          <w:tcPr>
            <w:tcW w:w="774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CD5BDB" w:rsidRPr="008747AD" w:rsidRDefault="00CD5BDB" w:rsidP="00D36065">
            <w:pPr>
              <w:spacing w:line="240" w:lineRule="auto"/>
              <w:rPr>
                <w:sz w:val="20"/>
              </w:rPr>
            </w:pPr>
            <w:r w:rsidRPr="008747AD">
              <w:rPr>
                <w:sz w:val="20"/>
              </w:rPr>
              <w:t>Negotiating between the Client and the Contractor/Consultant is the most common approach to resolving disagreements and disputes. The intention of the negotiation is to reach a mutually acceptable solution, where both sides consider they have gained the best possible result in the circumstances. It is important that one party does not consider they have been unduly pressured to agree to a particular solution as a result of the negotiation as this can lead to an escalation or reappearance of the dispute at a later stage.</w:t>
            </w:r>
          </w:p>
        </w:tc>
      </w:tr>
      <w:tr w:rsidR="00CD5BDB" w:rsidRPr="008747AD" w:rsidTr="00E048F6">
        <w:trPr>
          <w:trHeight w:val="20"/>
        </w:trPr>
        <w:tc>
          <w:tcPr>
            <w:tcW w:w="162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Mar>
              <w:top w:w="170" w:type="dxa"/>
              <w:left w:w="170" w:type="dxa"/>
              <w:bottom w:w="170" w:type="dxa"/>
              <w:right w:w="170" w:type="dxa"/>
            </w:tcMar>
            <w:vAlign w:val="center"/>
          </w:tcPr>
          <w:p w:rsidR="00CD5BDB" w:rsidRPr="00DA6FB4" w:rsidRDefault="00CD5BDB" w:rsidP="00D36065">
            <w:pPr>
              <w:pStyle w:val="SubHead2"/>
              <w:spacing w:before="0" w:line="240" w:lineRule="auto"/>
              <w:jc w:val="left"/>
              <w:rPr>
                <w:rFonts w:ascii="Arial" w:hAnsi="Arial" w:cs="Arial"/>
                <w:color w:val="auto"/>
                <w:sz w:val="20"/>
                <w:szCs w:val="22"/>
              </w:rPr>
            </w:pPr>
            <w:r w:rsidRPr="00DA6FB4">
              <w:rPr>
                <w:rFonts w:ascii="Arial" w:hAnsi="Arial" w:cs="Arial"/>
                <w:color w:val="auto"/>
                <w:sz w:val="20"/>
                <w:szCs w:val="22"/>
              </w:rPr>
              <w:t>Mediation</w:t>
            </w:r>
          </w:p>
        </w:tc>
        <w:tc>
          <w:tcPr>
            <w:tcW w:w="774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CD5BDB" w:rsidRPr="008747AD" w:rsidRDefault="00CD5BDB" w:rsidP="00D36065">
            <w:pPr>
              <w:spacing w:line="240" w:lineRule="auto"/>
              <w:rPr>
                <w:sz w:val="20"/>
              </w:rPr>
            </w:pPr>
            <w:r w:rsidRPr="008747AD">
              <w:rPr>
                <w:sz w:val="20"/>
              </w:rPr>
              <w:t>Mediation involves the use of a neutral third party to assist in resolving the dispute. The mediator does not impose a decision on the parties in the way a court or arbitrator does, but instead seeks to help the parties resolve the dispute themselves. Mediation is usually regarded as a faster, less formal and less costly process than court proceedings or arbitration.</w:t>
            </w:r>
          </w:p>
        </w:tc>
      </w:tr>
      <w:tr w:rsidR="00CD5BDB" w:rsidRPr="008747AD" w:rsidTr="00E048F6">
        <w:trPr>
          <w:trHeight w:val="20"/>
        </w:trPr>
        <w:tc>
          <w:tcPr>
            <w:tcW w:w="162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Mar>
              <w:top w:w="170" w:type="dxa"/>
              <w:left w:w="170" w:type="dxa"/>
              <w:bottom w:w="170" w:type="dxa"/>
              <w:right w:w="170" w:type="dxa"/>
            </w:tcMar>
            <w:vAlign w:val="center"/>
          </w:tcPr>
          <w:p w:rsidR="00CD5BDB" w:rsidRPr="00DA6FB4" w:rsidRDefault="00CD5BDB" w:rsidP="00D36065">
            <w:pPr>
              <w:pStyle w:val="SubHead2"/>
              <w:spacing w:before="0" w:line="240" w:lineRule="auto"/>
              <w:jc w:val="left"/>
              <w:rPr>
                <w:rFonts w:ascii="Arial" w:hAnsi="Arial" w:cs="Arial"/>
                <w:color w:val="auto"/>
                <w:sz w:val="20"/>
                <w:szCs w:val="22"/>
              </w:rPr>
            </w:pPr>
            <w:r w:rsidRPr="00DA6FB4">
              <w:rPr>
                <w:rFonts w:ascii="Arial" w:hAnsi="Arial" w:cs="Arial"/>
                <w:color w:val="auto"/>
                <w:sz w:val="20"/>
                <w:szCs w:val="22"/>
              </w:rPr>
              <w:t>Arbitration</w:t>
            </w:r>
          </w:p>
        </w:tc>
        <w:tc>
          <w:tcPr>
            <w:tcW w:w="774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CD5BDB" w:rsidRPr="008747AD" w:rsidRDefault="00CD5BDB" w:rsidP="00D36065">
            <w:pPr>
              <w:pStyle w:val="Bodycopy"/>
              <w:spacing w:before="0" w:line="240" w:lineRule="auto"/>
              <w:rPr>
                <w:rFonts w:ascii="Arial" w:hAnsi="Arial" w:cs="Arial"/>
                <w:color w:val="auto"/>
                <w:sz w:val="20"/>
                <w:szCs w:val="22"/>
              </w:rPr>
            </w:pPr>
            <w:r w:rsidRPr="008747AD">
              <w:rPr>
                <w:rFonts w:ascii="Arial" w:eastAsiaTheme="minorHAnsi" w:hAnsi="Arial" w:cs="Arial"/>
                <w:color w:val="auto"/>
                <w:sz w:val="20"/>
                <w:szCs w:val="22"/>
                <w:lang w:val="en-US"/>
              </w:rPr>
              <w:t>The aim of arbitration is to obtain a final and enforceable result without the costs, delays and the formalities of litigation</w:t>
            </w:r>
            <w:r w:rsidRPr="008747AD">
              <w:rPr>
                <w:rFonts w:ascii="Arial" w:hAnsi="Arial" w:cs="Arial"/>
                <w:color w:val="auto"/>
                <w:sz w:val="20"/>
                <w:szCs w:val="22"/>
              </w:rPr>
              <w:t xml:space="preserve">. </w:t>
            </w:r>
          </w:p>
        </w:tc>
      </w:tr>
      <w:tr w:rsidR="00CD5BDB" w:rsidRPr="008747AD" w:rsidTr="00E048F6">
        <w:trPr>
          <w:trHeight w:val="20"/>
        </w:trPr>
        <w:tc>
          <w:tcPr>
            <w:tcW w:w="162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Mar>
              <w:top w:w="170" w:type="dxa"/>
              <w:left w:w="170" w:type="dxa"/>
              <w:bottom w:w="170" w:type="dxa"/>
              <w:right w:w="170" w:type="dxa"/>
            </w:tcMar>
            <w:vAlign w:val="center"/>
          </w:tcPr>
          <w:p w:rsidR="00CD5BDB" w:rsidRPr="00DA6FB4" w:rsidRDefault="00CD5BDB" w:rsidP="00D36065">
            <w:pPr>
              <w:pStyle w:val="SubHead2"/>
              <w:spacing w:before="0" w:line="240" w:lineRule="auto"/>
              <w:jc w:val="left"/>
              <w:rPr>
                <w:rFonts w:ascii="Arial" w:hAnsi="Arial" w:cs="Arial"/>
                <w:color w:val="auto"/>
                <w:sz w:val="20"/>
                <w:szCs w:val="22"/>
              </w:rPr>
            </w:pPr>
            <w:r w:rsidRPr="00DA6FB4">
              <w:rPr>
                <w:rFonts w:ascii="Arial" w:hAnsi="Arial" w:cs="Arial"/>
                <w:color w:val="auto"/>
                <w:sz w:val="20"/>
                <w:szCs w:val="22"/>
              </w:rPr>
              <w:t>Litigation</w:t>
            </w:r>
          </w:p>
        </w:tc>
        <w:tc>
          <w:tcPr>
            <w:tcW w:w="774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CD5BDB" w:rsidRPr="008747AD" w:rsidRDefault="00CD5BDB" w:rsidP="00D36065">
            <w:pPr>
              <w:pStyle w:val="Bodycopy"/>
              <w:spacing w:before="0" w:line="240" w:lineRule="auto"/>
              <w:rPr>
                <w:rFonts w:ascii="Arial" w:eastAsiaTheme="minorHAnsi" w:hAnsi="Arial" w:cs="Arial"/>
                <w:color w:val="auto"/>
                <w:sz w:val="20"/>
                <w:szCs w:val="22"/>
                <w:lang w:val="en-US"/>
              </w:rPr>
            </w:pPr>
            <w:r w:rsidRPr="008747AD">
              <w:rPr>
                <w:rFonts w:ascii="Arial" w:eastAsiaTheme="minorHAnsi" w:hAnsi="Arial" w:cs="Arial"/>
                <w:color w:val="auto"/>
                <w:sz w:val="20"/>
                <w:szCs w:val="22"/>
                <w:lang w:val="en-US"/>
              </w:rPr>
              <w:t xml:space="preserve">Litigation is the act or process of contesting a lawsuit or seeking redress through the courts. It can be an expensive and time consuming procedure and is generally taken when other avenues of dispute resolution have not been successful or are not available. Other approaches to resolving disputes or Supplier defaults should therefore be considered prior to </w:t>
            </w:r>
            <w:r w:rsidR="00DA6FB4" w:rsidRPr="008747AD">
              <w:rPr>
                <w:rFonts w:ascii="Arial" w:eastAsiaTheme="minorHAnsi" w:hAnsi="Arial" w:cs="Arial"/>
                <w:color w:val="auto"/>
                <w:sz w:val="20"/>
                <w:szCs w:val="22"/>
                <w:lang w:val="en-US"/>
              </w:rPr>
              <w:t>litigation. Ethiopian</w:t>
            </w:r>
            <w:r w:rsidR="00F50DD8" w:rsidRPr="008747AD">
              <w:rPr>
                <w:rFonts w:ascii="Arial" w:eastAsiaTheme="minorHAnsi" w:hAnsi="Arial" w:cs="Arial"/>
                <w:color w:val="auto"/>
                <w:sz w:val="20"/>
                <w:szCs w:val="22"/>
                <w:lang w:val="en-US"/>
              </w:rPr>
              <w:t xml:space="preserve"> Chambers of commerce is widely adapted </w:t>
            </w:r>
            <w:r w:rsidR="00C45829" w:rsidRPr="008747AD">
              <w:rPr>
                <w:rFonts w:ascii="Arial" w:eastAsiaTheme="minorHAnsi" w:hAnsi="Arial" w:cs="Arial"/>
                <w:color w:val="auto"/>
                <w:sz w:val="20"/>
                <w:szCs w:val="22"/>
                <w:lang w:val="en-US"/>
              </w:rPr>
              <w:t>arbitral trib</w:t>
            </w:r>
            <w:r w:rsidR="00F50DD8" w:rsidRPr="008747AD">
              <w:rPr>
                <w:rFonts w:ascii="Arial" w:eastAsia="Calibri" w:hAnsi="Arial" w:cs="Arial"/>
                <w:color w:val="auto"/>
                <w:sz w:val="20"/>
                <w:szCs w:val="22"/>
                <w:lang w:val="en-US"/>
              </w:rPr>
              <w:t>unal</w:t>
            </w:r>
            <w:r w:rsidR="00F50DD8" w:rsidRPr="008747AD">
              <w:rPr>
                <w:rFonts w:ascii="Arial" w:eastAsiaTheme="minorHAnsi" w:hAnsi="Arial" w:cs="Arial"/>
                <w:color w:val="auto"/>
                <w:sz w:val="20"/>
                <w:szCs w:val="22"/>
                <w:lang w:val="en-US"/>
              </w:rPr>
              <w:t xml:space="preserve"> organ.</w:t>
            </w:r>
          </w:p>
        </w:tc>
      </w:tr>
    </w:tbl>
    <w:p w:rsidR="00CD5BDB" w:rsidRPr="008848EA" w:rsidRDefault="00CD5BDB" w:rsidP="00F867FA">
      <w:pPr>
        <w:pStyle w:val="Heading3"/>
      </w:pPr>
      <w:bookmarkStart w:id="136" w:name="_Toc473539161"/>
      <w:bookmarkStart w:id="137" w:name="_Toc531653181"/>
      <w:r>
        <w:t xml:space="preserve">Managing </w:t>
      </w:r>
      <w:r w:rsidR="006C5DC1">
        <w:t xml:space="preserve">contract </w:t>
      </w:r>
      <w:r w:rsidR="006C5DC1" w:rsidRPr="00B36952">
        <w:t>performance</w:t>
      </w:r>
      <w:bookmarkEnd w:id="136"/>
      <w:bookmarkEnd w:id="137"/>
    </w:p>
    <w:p w:rsidR="00CD5BDB" w:rsidRPr="004553A6" w:rsidRDefault="00CD5BDB" w:rsidP="00CD5BDB">
      <w:pPr>
        <w:rPr>
          <w:szCs w:val="24"/>
        </w:rPr>
      </w:pPr>
      <w:r w:rsidRPr="004553A6">
        <w:rPr>
          <w:szCs w:val="24"/>
        </w:rPr>
        <w:t xml:space="preserve">Contract manager should ensure the contract is well understood and attained by the parties. In addition, </w:t>
      </w:r>
      <w:proofErr w:type="gramStart"/>
      <w:r w:rsidRPr="004553A6">
        <w:rPr>
          <w:szCs w:val="24"/>
        </w:rPr>
        <w:t>S/he</w:t>
      </w:r>
      <w:proofErr w:type="gramEnd"/>
      <w:r w:rsidRPr="004553A6">
        <w:rPr>
          <w:szCs w:val="24"/>
        </w:rPr>
        <w:t xml:space="preserve"> has to ensure whether the parties are on the right truck of their roles and responsibilities of the contract. The following checklist enables to track the performance management</w:t>
      </w:r>
      <w:r>
        <w:rPr>
          <w:szCs w:val="24"/>
        </w:rPr>
        <w:t xml:space="preserve"> (Table 4-5)</w:t>
      </w:r>
      <w:r w:rsidRPr="004553A6">
        <w:rPr>
          <w:szCs w:val="24"/>
        </w:rPr>
        <w:t>. The performance assessment result should be communicated if possible per month if not per quarter for the parties.</w:t>
      </w:r>
    </w:p>
    <w:p w:rsidR="00CD5BDB" w:rsidRDefault="00CD5BDB" w:rsidP="00CD5BDB">
      <w:pPr>
        <w:rPr>
          <w:rFonts w:ascii="Times New Roman" w:hAnsi="Times New Roman" w:cs="Times New Roman"/>
          <w:color w:val="FF0000"/>
          <w:szCs w:val="24"/>
        </w:rPr>
      </w:pPr>
    </w:p>
    <w:p w:rsidR="008F1D8F" w:rsidRDefault="008F1D8F">
      <w:pPr>
        <w:spacing w:after="200"/>
        <w:jc w:val="left"/>
        <w:rPr>
          <w:b/>
          <w:bCs/>
          <w:sz w:val="20"/>
          <w:szCs w:val="20"/>
        </w:rPr>
      </w:pPr>
      <w:bookmarkStart w:id="138" w:name="_Toc472320350"/>
      <w:r>
        <w:br w:type="page"/>
      </w:r>
    </w:p>
    <w:p w:rsidR="00CD5BDB" w:rsidRPr="008747AD" w:rsidRDefault="00CD5BDB" w:rsidP="008747AD">
      <w:pPr>
        <w:pStyle w:val="Caption"/>
      </w:pPr>
      <w:bookmarkStart w:id="139" w:name="_Toc524978600"/>
      <w:r w:rsidRPr="008747AD">
        <w:lastRenderedPageBreak/>
        <w:t xml:space="preserve">Table </w:t>
      </w:r>
      <w:r w:rsidR="00696FD7">
        <w:fldChar w:fldCharType="begin"/>
      </w:r>
      <w:r w:rsidR="00696FD7">
        <w:instrText xml:space="preserve"> STYLEREF 1 \s </w:instrText>
      </w:r>
      <w:r w:rsidR="00696FD7">
        <w:fldChar w:fldCharType="separate"/>
      </w:r>
      <w:r w:rsidR="00DD39EB">
        <w:rPr>
          <w:noProof/>
        </w:rPr>
        <w:t>5</w:t>
      </w:r>
      <w:r w:rsidR="00696FD7">
        <w:rPr>
          <w:noProof/>
        </w:rPr>
        <w:fldChar w:fldCharType="end"/>
      </w:r>
      <w:r w:rsidR="00FB7F5C">
        <w:noBreakHyphen/>
      </w:r>
      <w:r w:rsidR="00696FD7">
        <w:fldChar w:fldCharType="begin"/>
      </w:r>
      <w:r w:rsidR="00696FD7">
        <w:instrText xml:space="preserve"> SEQ Table \* ARABIC \s 1 </w:instrText>
      </w:r>
      <w:r w:rsidR="00696FD7">
        <w:fldChar w:fldCharType="separate"/>
      </w:r>
      <w:r w:rsidR="00DD39EB">
        <w:rPr>
          <w:noProof/>
        </w:rPr>
        <w:t>5</w:t>
      </w:r>
      <w:r w:rsidR="00696FD7">
        <w:rPr>
          <w:noProof/>
        </w:rPr>
        <w:fldChar w:fldCharType="end"/>
      </w:r>
      <w:r w:rsidR="00043446">
        <w:t>:</w:t>
      </w:r>
      <w:r w:rsidRPr="008747AD">
        <w:t xml:space="preserve"> Contract </w:t>
      </w:r>
      <w:r w:rsidR="008F1D8F" w:rsidRPr="008747AD">
        <w:t>performance management checklist</w:t>
      </w:r>
      <w:bookmarkEnd w:id="138"/>
      <w:bookmarkEnd w:id="1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6840"/>
        <w:gridCol w:w="585"/>
      </w:tblGrid>
      <w:tr w:rsidR="00CD5BDB" w:rsidRPr="008747AD" w:rsidTr="00CB1102">
        <w:tc>
          <w:tcPr>
            <w:tcW w:w="1818" w:type="dxa"/>
            <w:shd w:val="clear" w:color="auto" w:fill="C6D9F1" w:themeFill="text2" w:themeFillTint="33"/>
          </w:tcPr>
          <w:p w:rsidR="00CD5BDB" w:rsidRPr="008747AD" w:rsidRDefault="00CD5BDB" w:rsidP="000B798B">
            <w:pPr>
              <w:jc w:val="center"/>
              <w:rPr>
                <w:b/>
                <w:sz w:val="20"/>
                <w:szCs w:val="24"/>
              </w:rPr>
            </w:pPr>
            <w:r w:rsidRPr="008747AD">
              <w:rPr>
                <w:b/>
                <w:sz w:val="20"/>
                <w:szCs w:val="24"/>
              </w:rPr>
              <w:t>Checklist</w:t>
            </w:r>
          </w:p>
        </w:tc>
        <w:tc>
          <w:tcPr>
            <w:tcW w:w="7425" w:type="dxa"/>
            <w:gridSpan w:val="2"/>
            <w:shd w:val="clear" w:color="auto" w:fill="C6D9F1" w:themeFill="text2" w:themeFillTint="33"/>
          </w:tcPr>
          <w:p w:rsidR="00CD5BDB" w:rsidRPr="008747AD" w:rsidRDefault="00CD5BDB" w:rsidP="000B798B">
            <w:pPr>
              <w:jc w:val="center"/>
              <w:rPr>
                <w:b/>
                <w:sz w:val="20"/>
                <w:szCs w:val="24"/>
              </w:rPr>
            </w:pPr>
            <w:r w:rsidRPr="008747AD">
              <w:rPr>
                <w:b/>
                <w:sz w:val="20"/>
                <w:szCs w:val="24"/>
              </w:rPr>
              <w:t>Indicators</w:t>
            </w:r>
          </w:p>
        </w:tc>
      </w:tr>
      <w:tr w:rsidR="00CD5BDB" w:rsidRPr="008747AD" w:rsidTr="00D7488D">
        <w:trPr>
          <w:gridAfter w:val="1"/>
          <w:wAfter w:w="585" w:type="dxa"/>
        </w:trPr>
        <w:tc>
          <w:tcPr>
            <w:tcW w:w="1818" w:type="dxa"/>
            <w:vAlign w:val="center"/>
          </w:tcPr>
          <w:p w:rsidR="00CD5BDB" w:rsidRPr="008747AD" w:rsidRDefault="00CD5BDB" w:rsidP="00D7488D">
            <w:pPr>
              <w:jc w:val="left"/>
              <w:rPr>
                <w:sz w:val="20"/>
                <w:szCs w:val="24"/>
              </w:rPr>
            </w:pPr>
            <w:r w:rsidRPr="008747AD">
              <w:rPr>
                <w:sz w:val="20"/>
                <w:szCs w:val="24"/>
              </w:rPr>
              <w:t>Standards</w:t>
            </w:r>
          </w:p>
        </w:tc>
        <w:tc>
          <w:tcPr>
            <w:tcW w:w="6840" w:type="dxa"/>
          </w:tcPr>
          <w:p w:rsidR="00CD5BDB" w:rsidRPr="008747AD" w:rsidRDefault="00CD5BDB" w:rsidP="008F1D8F">
            <w:pPr>
              <w:jc w:val="left"/>
              <w:rPr>
                <w:sz w:val="20"/>
                <w:szCs w:val="24"/>
              </w:rPr>
            </w:pPr>
            <w:r w:rsidRPr="008747AD">
              <w:rPr>
                <w:sz w:val="20"/>
                <w:szCs w:val="24"/>
              </w:rPr>
              <w:t>Compliance or noncompliance documentation (Example: specification of materials, quality, mix ratio, drawing etc.)</w:t>
            </w:r>
          </w:p>
        </w:tc>
      </w:tr>
      <w:tr w:rsidR="00CD5BDB" w:rsidRPr="008747AD" w:rsidTr="00D7488D">
        <w:trPr>
          <w:gridAfter w:val="1"/>
          <w:wAfter w:w="585" w:type="dxa"/>
        </w:trPr>
        <w:tc>
          <w:tcPr>
            <w:tcW w:w="1818" w:type="dxa"/>
            <w:vAlign w:val="center"/>
          </w:tcPr>
          <w:p w:rsidR="00CD5BDB" w:rsidRPr="008747AD" w:rsidRDefault="00CD5BDB" w:rsidP="00D7488D">
            <w:pPr>
              <w:jc w:val="left"/>
              <w:rPr>
                <w:sz w:val="20"/>
                <w:szCs w:val="24"/>
              </w:rPr>
            </w:pPr>
            <w:r w:rsidRPr="008747AD">
              <w:rPr>
                <w:sz w:val="20"/>
                <w:szCs w:val="24"/>
              </w:rPr>
              <w:t>Tolerance</w:t>
            </w:r>
          </w:p>
        </w:tc>
        <w:tc>
          <w:tcPr>
            <w:tcW w:w="6840" w:type="dxa"/>
          </w:tcPr>
          <w:p w:rsidR="00CD5BDB" w:rsidRPr="008747AD" w:rsidRDefault="00CD5BDB" w:rsidP="008F1D8F">
            <w:pPr>
              <w:jc w:val="left"/>
              <w:rPr>
                <w:sz w:val="20"/>
                <w:szCs w:val="24"/>
              </w:rPr>
            </w:pPr>
            <w:r w:rsidRPr="008747AD">
              <w:rPr>
                <w:sz w:val="20"/>
                <w:szCs w:val="24"/>
              </w:rPr>
              <w:t xml:space="preserve">Documenting the acceptable deviation on each </w:t>
            </w:r>
            <w:r w:rsidR="00FB68C2" w:rsidRPr="008747AD">
              <w:rPr>
                <w:sz w:val="20"/>
                <w:szCs w:val="24"/>
              </w:rPr>
              <w:t>deliverable</w:t>
            </w:r>
            <w:r w:rsidRPr="008747AD">
              <w:rPr>
                <w:sz w:val="20"/>
                <w:szCs w:val="24"/>
              </w:rPr>
              <w:t xml:space="preserve"> – structurally, hydraulically (dimensions, velocities, slopes etc.), cost, time </w:t>
            </w:r>
          </w:p>
        </w:tc>
      </w:tr>
      <w:tr w:rsidR="00CD5BDB" w:rsidRPr="008747AD" w:rsidTr="00D7488D">
        <w:trPr>
          <w:gridAfter w:val="1"/>
          <w:wAfter w:w="585" w:type="dxa"/>
        </w:trPr>
        <w:tc>
          <w:tcPr>
            <w:tcW w:w="1818" w:type="dxa"/>
            <w:vAlign w:val="center"/>
          </w:tcPr>
          <w:p w:rsidR="00CD5BDB" w:rsidRPr="008747AD" w:rsidRDefault="00CD5BDB" w:rsidP="00D7488D">
            <w:pPr>
              <w:jc w:val="left"/>
              <w:rPr>
                <w:sz w:val="20"/>
                <w:szCs w:val="24"/>
              </w:rPr>
            </w:pPr>
            <w:r w:rsidRPr="008747AD">
              <w:rPr>
                <w:sz w:val="20"/>
                <w:szCs w:val="24"/>
              </w:rPr>
              <w:t>Review meetings</w:t>
            </w:r>
          </w:p>
        </w:tc>
        <w:tc>
          <w:tcPr>
            <w:tcW w:w="6840" w:type="dxa"/>
          </w:tcPr>
          <w:p w:rsidR="00CD5BDB" w:rsidRPr="008747AD" w:rsidRDefault="00CD5BDB" w:rsidP="008F1D8F">
            <w:pPr>
              <w:jc w:val="left"/>
              <w:rPr>
                <w:sz w:val="20"/>
                <w:szCs w:val="24"/>
              </w:rPr>
            </w:pPr>
            <w:r w:rsidRPr="008747AD">
              <w:rPr>
                <w:sz w:val="20"/>
                <w:szCs w:val="24"/>
              </w:rPr>
              <w:t>Conducted or not, evaluating encouraging feedbacks</w:t>
            </w:r>
          </w:p>
        </w:tc>
      </w:tr>
      <w:tr w:rsidR="00CD5BDB" w:rsidRPr="008747AD" w:rsidTr="00D7488D">
        <w:trPr>
          <w:gridAfter w:val="1"/>
          <w:wAfter w:w="585" w:type="dxa"/>
        </w:trPr>
        <w:tc>
          <w:tcPr>
            <w:tcW w:w="1818" w:type="dxa"/>
            <w:vAlign w:val="center"/>
          </w:tcPr>
          <w:p w:rsidR="00CD5BDB" w:rsidRPr="008747AD" w:rsidRDefault="00CD5BDB" w:rsidP="00D7488D">
            <w:pPr>
              <w:jc w:val="left"/>
              <w:rPr>
                <w:sz w:val="20"/>
                <w:szCs w:val="24"/>
              </w:rPr>
            </w:pPr>
            <w:r w:rsidRPr="008747AD">
              <w:rPr>
                <w:sz w:val="20"/>
                <w:szCs w:val="24"/>
              </w:rPr>
              <w:t>Reports</w:t>
            </w:r>
          </w:p>
        </w:tc>
        <w:tc>
          <w:tcPr>
            <w:tcW w:w="6840" w:type="dxa"/>
          </w:tcPr>
          <w:p w:rsidR="00CD5BDB" w:rsidRPr="008747AD" w:rsidRDefault="00CD5BDB" w:rsidP="008F1D8F">
            <w:pPr>
              <w:jc w:val="left"/>
              <w:rPr>
                <w:sz w:val="20"/>
                <w:szCs w:val="24"/>
              </w:rPr>
            </w:pPr>
            <w:r w:rsidRPr="008747AD">
              <w:rPr>
                <w:sz w:val="20"/>
                <w:szCs w:val="24"/>
              </w:rPr>
              <w:t>Timeliness, completeness, quality</w:t>
            </w:r>
          </w:p>
        </w:tc>
      </w:tr>
    </w:tbl>
    <w:p w:rsidR="00902E97" w:rsidRDefault="00902E97" w:rsidP="008F1D8F">
      <w:pPr>
        <w:spacing w:line="240" w:lineRule="auto"/>
        <w:rPr>
          <w:szCs w:val="24"/>
        </w:rPr>
      </w:pPr>
    </w:p>
    <w:p w:rsidR="00CD5BDB" w:rsidRDefault="00CD5BDB" w:rsidP="00CD5BDB">
      <w:pPr>
        <w:rPr>
          <w:szCs w:val="24"/>
        </w:rPr>
      </w:pPr>
      <w:r>
        <w:rPr>
          <w:szCs w:val="24"/>
        </w:rPr>
        <w:t xml:space="preserve">Besides, the following key indicators listed in Table </w:t>
      </w:r>
      <w:r w:rsidR="000B43D9">
        <w:rPr>
          <w:szCs w:val="24"/>
        </w:rPr>
        <w:t>5.6</w:t>
      </w:r>
      <w:r>
        <w:rPr>
          <w:szCs w:val="24"/>
        </w:rPr>
        <w:t xml:space="preserve"> shall be used while m</w:t>
      </w:r>
      <w:r w:rsidRPr="00C67B01">
        <w:rPr>
          <w:szCs w:val="24"/>
        </w:rPr>
        <w:t>onitoring &amp;</w:t>
      </w:r>
      <w:r w:rsidR="00250502">
        <w:rPr>
          <w:szCs w:val="24"/>
        </w:rPr>
        <w:t xml:space="preserve"> </w:t>
      </w:r>
      <w:r>
        <w:rPr>
          <w:szCs w:val="24"/>
        </w:rPr>
        <w:t>c</w:t>
      </w:r>
      <w:r w:rsidRPr="00C67B01">
        <w:rPr>
          <w:szCs w:val="24"/>
        </w:rPr>
        <w:t>ontrol of contract performance</w:t>
      </w:r>
      <w:r>
        <w:rPr>
          <w:szCs w:val="24"/>
        </w:rPr>
        <w:t xml:space="preserve"> in small scale irrigation development.</w:t>
      </w:r>
    </w:p>
    <w:p w:rsidR="00C6510C" w:rsidRDefault="00C6510C" w:rsidP="008F1D8F">
      <w:pPr>
        <w:spacing w:line="240" w:lineRule="auto"/>
        <w:rPr>
          <w:szCs w:val="24"/>
        </w:rPr>
      </w:pPr>
    </w:p>
    <w:p w:rsidR="00CD5BDB" w:rsidRPr="008747AD" w:rsidRDefault="00043446" w:rsidP="00043446">
      <w:pPr>
        <w:pStyle w:val="Caption"/>
      </w:pPr>
      <w:bookmarkStart w:id="140" w:name="_Toc524978601"/>
      <w:r>
        <w:t xml:space="preserve">Table </w:t>
      </w:r>
      <w:r w:rsidR="00696FD7">
        <w:fldChar w:fldCharType="begin"/>
      </w:r>
      <w:r w:rsidR="00696FD7">
        <w:instrText xml:space="preserve"> STYLEREF 1 \s </w:instrText>
      </w:r>
      <w:r w:rsidR="00696FD7">
        <w:fldChar w:fldCharType="separate"/>
      </w:r>
      <w:r w:rsidR="00DD39EB">
        <w:rPr>
          <w:noProof/>
        </w:rPr>
        <w:t>5</w:t>
      </w:r>
      <w:r w:rsidR="00696FD7">
        <w:rPr>
          <w:noProof/>
        </w:rPr>
        <w:fldChar w:fldCharType="end"/>
      </w:r>
      <w:r w:rsidR="00FB7F5C">
        <w:noBreakHyphen/>
      </w:r>
      <w:r w:rsidR="00696FD7">
        <w:fldChar w:fldCharType="begin"/>
      </w:r>
      <w:r w:rsidR="00696FD7">
        <w:instrText xml:space="preserve"> SEQ Table \* ARABIC \s 1 </w:instrText>
      </w:r>
      <w:r w:rsidR="00696FD7">
        <w:fldChar w:fldCharType="separate"/>
      </w:r>
      <w:r w:rsidR="00DD39EB">
        <w:rPr>
          <w:noProof/>
        </w:rPr>
        <w:t>6</w:t>
      </w:r>
      <w:r w:rsidR="00696FD7">
        <w:rPr>
          <w:noProof/>
        </w:rPr>
        <w:fldChar w:fldCharType="end"/>
      </w:r>
      <w:r>
        <w:t xml:space="preserve">: </w:t>
      </w:r>
      <w:r w:rsidRPr="005956EC">
        <w:t xml:space="preserve">Contract </w:t>
      </w:r>
      <w:r w:rsidR="008F1D8F" w:rsidRPr="005956EC">
        <w:t>performance management key indicators by contract type</w:t>
      </w:r>
      <w:bookmarkEnd w:id="1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7830"/>
      </w:tblGrid>
      <w:tr w:rsidR="00CD5BDB" w:rsidRPr="008747AD" w:rsidTr="00D7488D">
        <w:trPr>
          <w:trHeight w:val="288"/>
        </w:trPr>
        <w:tc>
          <w:tcPr>
            <w:tcW w:w="1818" w:type="dxa"/>
            <w:shd w:val="clear" w:color="auto" w:fill="C6D9F1" w:themeFill="text2" w:themeFillTint="33"/>
            <w:vAlign w:val="center"/>
          </w:tcPr>
          <w:p w:rsidR="00CD5BDB" w:rsidRPr="008747AD" w:rsidRDefault="00CD5BDB" w:rsidP="008747AD">
            <w:pPr>
              <w:jc w:val="center"/>
              <w:rPr>
                <w:b/>
                <w:sz w:val="20"/>
                <w:szCs w:val="24"/>
              </w:rPr>
            </w:pPr>
            <w:r w:rsidRPr="008747AD">
              <w:rPr>
                <w:b/>
                <w:sz w:val="20"/>
                <w:szCs w:val="24"/>
              </w:rPr>
              <w:t>Type of Contract</w:t>
            </w:r>
          </w:p>
        </w:tc>
        <w:tc>
          <w:tcPr>
            <w:tcW w:w="7830" w:type="dxa"/>
            <w:shd w:val="clear" w:color="auto" w:fill="C6D9F1" w:themeFill="text2" w:themeFillTint="33"/>
            <w:vAlign w:val="center"/>
          </w:tcPr>
          <w:p w:rsidR="00CD5BDB" w:rsidRPr="008747AD" w:rsidRDefault="00CD5BDB" w:rsidP="008747AD">
            <w:pPr>
              <w:jc w:val="center"/>
              <w:rPr>
                <w:b/>
                <w:sz w:val="20"/>
                <w:szCs w:val="24"/>
              </w:rPr>
            </w:pPr>
            <w:r w:rsidRPr="008747AD">
              <w:rPr>
                <w:b/>
                <w:sz w:val="20"/>
                <w:szCs w:val="24"/>
              </w:rPr>
              <w:t>Key Indicators</w:t>
            </w:r>
          </w:p>
        </w:tc>
      </w:tr>
      <w:tr w:rsidR="00CD5BDB" w:rsidRPr="008747AD" w:rsidTr="00D7488D">
        <w:trPr>
          <w:trHeight w:val="20"/>
        </w:trPr>
        <w:tc>
          <w:tcPr>
            <w:tcW w:w="1818" w:type="dxa"/>
            <w:vAlign w:val="center"/>
          </w:tcPr>
          <w:p w:rsidR="00CD5BDB" w:rsidRPr="008747AD" w:rsidRDefault="00CD5BDB" w:rsidP="00D7488D">
            <w:pPr>
              <w:jc w:val="left"/>
              <w:rPr>
                <w:sz w:val="20"/>
                <w:szCs w:val="24"/>
              </w:rPr>
            </w:pPr>
            <w:r w:rsidRPr="008747AD">
              <w:rPr>
                <w:sz w:val="20"/>
                <w:szCs w:val="24"/>
              </w:rPr>
              <w:t>Consultancy Services Contract</w:t>
            </w:r>
          </w:p>
        </w:tc>
        <w:tc>
          <w:tcPr>
            <w:tcW w:w="7830" w:type="dxa"/>
          </w:tcPr>
          <w:p w:rsidR="00CD5BDB" w:rsidRPr="008747AD" w:rsidRDefault="00CD5BDB" w:rsidP="00463A37">
            <w:pPr>
              <w:numPr>
                <w:ilvl w:val="0"/>
                <w:numId w:val="54"/>
              </w:numPr>
              <w:rPr>
                <w:sz w:val="20"/>
                <w:szCs w:val="24"/>
              </w:rPr>
            </w:pPr>
            <w:r w:rsidRPr="008747AD">
              <w:rPr>
                <w:b/>
                <w:bCs/>
                <w:i/>
                <w:sz w:val="20"/>
                <w:szCs w:val="24"/>
              </w:rPr>
              <w:t>Timely</w:t>
            </w:r>
            <w:r w:rsidR="00250502">
              <w:rPr>
                <w:b/>
                <w:bCs/>
                <w:i/>
                <w:sz w:val="20"/>
                <w:szCs w:val="24"/>
              </w:rPr>
              <w:t xml:space="preserve"> </w:t>
            </w:r>
            <w:r w:rsidRPr="008747AD">
              <w:rPr>
                <w:b/>
                <w:bCs/>
                <w:i/>
                <w:sz w:val="20"/>
                <w:szCs w:val="24"/>
              </w:rPr>
              <w:t>delivery</w:t>
            </w:r>
            <w:r w:rsidRPr="008747AD">
              <w:rPr>
                <w:sz w:val="20"/>
                <w:szCs w:val="24"/>
              </w:rPr>
              <w:t xml:space="preserve"> of key outputs</w:t>
            </w:r>
          </w:p>
          <w:p w:rsidR="00CD5BDB" w:rsidRPr="008747AD" w:rsidRDefault="00CD5BDB" w:rsidP="00463A37">
            <w:pPr>
              <w:numPr>
                <w:ilvl w:val="0"/>
                <w:numId w:val="54"/>
              </w:numPr>
              <w:rPr>
                <w:sz w:val="20"/>
                <w:szCs w:val="24"/>
              </w:rPr>
            </w:pPr>
            <w:r w:rsidRPr="008747AD">
              <w:rPr>
                <w:b/>
                <w:bCs/>
                <w:i/>
                <w:sz w:val="20"/>
                <w:szCs w:val="24"/>
              </w:rPr>
              <w:t>Responsiveness</w:t>
            </w:r>
            <w:r w:rsidRPr="008747AD">
              <w:rPr>
                <w:sz w:val="20"/>
                <w:szCs w:val="24"/>
              </w:rPr>
              <w:t xml:space="preserve"> to reasonable requests</w:t>
            </w:r>
          </w:p>
          <w:p w:rsidR="00CD5BDB" w:rsidRPr="008747AD" w:rsidRDefault="00CD5BDB" w:rsidP="00463A37">
            <w:pPr>
              <w:numPr>
                <w:ilvl w:val="0"/>
                <w:numId w:val="54"/>
              </w:numPr>
              <w:rPr>
                <w:sz w:val="20"/>
                <w:szCs w:val="24"/>
              </w:rPr>
            </w:pPr>
            <w:r w:rsidRPr="008747AD">
              <w:rPr>
                <w:sz w:val="20"/>
                <w:szCs w:val="24"/>
              </w:rPr>
              <w:t xml:space="preserve">The </w:t>
            </w:r>
            <w:r w:rsidRPr="008747AD">
              <w:rPr>
                <w:b/>
                <w:bCs/>
                <w:i/>
                <w:sz w:val="20"/>
                <w:szCs w:val="24"/>
              </w:rPr>
              <w:t>quality</w:t>
            </w:r>
            <w:r w:rsidRPr="008747AD">
              <w:rPr>
                <w:sz w:val="20"/>
                <w:szCs w:val="24"/>
              </w:rPr>
              <w:t xml:space="preserve"> services of services provided</w:t>
            </w:r>
          </w:p>
        </w:tc>
      </w:tr>
      <w:tr w:rsidR="00CD5BDB" w:rsidRPr="008747AD" w:rsidTr="00D7488D">
        <w:trPr>
          <w:trHeight w:val="20"/>
        </w:trPr>
        <w:tc>
          <w:tcPr>
            <w:tcW w:w="1818" w:type="dxa"/>
            <w:vAlign w:val="center"/>
          </w:tcPr>
          <w:p w:rsidR="00CD5BDB" w:rsidRPr="008747AD" w:rsidRDefault="00CD5BDB" w:rsidP="00D7488D">
            <w:pPr>
              <w:jc w:val="left"/>
              <w:rPr>
                <w:sz w:val="20"/>
              </w:rPr>
            </w:pPr>
            <w:r w:rsidRPr="008747AD">
              <w:rPr>
                <w:sz w:val="20"/>
                <w:szCs w:val="24"/>
              </w:rPr>
              <w:t>Supplies Contract</w:t>
            </w:r>
          </w:p>
        </w:tc>
        <w:tc>
          <w:tcPr>
            <w:tcW w:w="7830" w:type="dxa"/>
          </w:tcPr>
          <w:p w:rsidR="00CD5BDB" w:rsidRPr="008747AD" w:rsidRDefault="00CD5BDB" w:rsidP="00463A37">
            <w:pPr>
              <w:numPr>
                <w:ilvl w:val="0"/>
                <w:numId w:val="54"/>
              </w:numPr>
              <w:rPr>
                <w:bCs/>
                <w:sz w:val="20"/>
                <w:szCs w:val="24"/>
              </w:rPr>
            </w:pPr>
            <w:r w:rsidRPr="008747AD">
              <w:rPr>
                <w:bCs/>
                <w:sz w:val="20"/>
                <w:szCs w:val="24"/>
              </w:rPr>
              <w:t xml:space="preserve">The </w:t>
            </w:r>
            <w:r w:rsidRPr="008747AD">
              <w:rPr>
                <w:b/>
                <w:bCs/>
                <w:i/>
                <w:sz w:val="20"/>
                <w:szCs w:val="24"/>
              </w:rPr>
              <w:t>timeliness</w:t>
            </w:r>
            <w:r w:rsidRPr="008747AD">
              <w:rPr>
                <w:bCs/>
                <w:sz w:val="20"/>
                <w:szCs w:val="24"/>
              </w:rPr>
              <w:t xml:space="preserve"> of delivery</w:t>
            </w:r>
          </w:p>
          <w:p w:rsidR="00CD5BDB" w:rsidRPr="008747AD" w:rsidRDefault="00CD5BDB" w:rsidP="00463A37">
            <w:pPr>
              <w:numPr>
                <w:ilvl w:val="0"/>
                <w:numId w:val="54"/>
              </w:numPr>
              <w:rPr>
                <w:bCs/>
                <w:sz w:val="20"/>
                <w:szCs w:val="24"/>
              </w:rPr>
            </w:pPr>
            <w:r w:rsidRPr="008747AD">
              <w:rPr>
                <w:b/>
                <w:bCs/>
                <w:i/>
                <w:sz w:val="20"/>
                <w:szCs w:val="24"/>
              </w:rPr>
              <w:t>Quantity</w:t>
            </w:r>
            <w:r w:rsidRPr="008747AD">
              <w:rPr>
                <w:bCs/>
                <w:sz w:val="20"/>
                <w:szCs w:val="24"/>
              </w:rPr>
              <w:t xml:space="preserve"> delivered</w:t>
            </w:r>
          </w:p>
          <w:p w:rsidR="00CD5BDB" w:rsidRPr="008747AD" w:rsidRDefault="00CD5BDB" w:rsidP="00463A37">
            <w:pPr>
              <w:numPr>
                <w:ilvl w:val="0"/>
                <w:numId w:val="54"/>
              </w:numPr>
              <w:rPr>
                <w:sz w:val="20"/>
                <w:szCs w:val="24"/>
              </w:rPr>
            </w:pPr>
            <w:r w:rsidRPr="008747AD">
              <w:rPr>
                <w:bCs/>
                <w:sz w:val="20"/>
                <w:szCs w:val="24"/>
              </w:rPr>
              <w:t xml:space="preserve">Compliance with </w:t>
            </w:r>
            <w:r w:rsidRPr="008747AD">
              <w:rPr>
                <w:b/>
                <w:bCs/>
                <w:i/>
                <w:sz w:val="20"/>
                <w:szCs w:val="24"/>
              </w:rPr>
              <w:t>specifications</w:t>
            </w:r>
          </w:p>
        </w:tc>
      </w:tr>
      <w:tr w:rsidR="00CD5BDB" w:rsidRPr="008747AD" w:rsidTr="00D7488D">
        <w:trPr>
          <w:trHeight w:val="20"/>
        </w:trPr>
        <w:tc>
          <w:tcPr>
            <w:tcW w:w="1818" w:type="dxa"/>
            <w:vAlign w:val="center"/>
          </w:tcPr>
          <w:p w:rsidR="00CD5BDB" w:rsidRPr="008747AD" w:rsidRDefault="00CD5BDB" w:rsidP="00D7488D">
            <w:pPr>
              <w:jc w:val="left"/>
              <w:rPr>
                <w:sz w:val="20"/>
              </w:rPr>
            </w:pPr>
            <w:r w:rsidRPr="008747AD">
              <w:rPr>
                <w:sz w:val="20"/>
                <w:szCs w:val="24"/>
              </w:rPr>
              <w:t>Works Contract</w:t>
            </w:r>
          </w:p>
        </w:tc>
        <w:tc>
          <w:tcPr>
            <w:tcW w:w="7830" w:type="dxa"/>
          </w:tcPr>
          <w:p w:rsidR="00CD5BDB" w:rsidRPr="008747AD" w:rsidRDefault="00CD5BDB" w:rsidP="00463A37">
            <w:pPr>
              <w:numPr>
                <w:ilvl w:val="0"/>
                <w:numId w:val="55"/>
              </w:numPr>
              <w:rPr>
                <w:sz w:val="20"/>
                <w:szCs w:val="24"/>
              </w:rPr>
            </w:pPr>
            <w:r w:rsidRPr="008747AD">
              <w:rPr>
                <w:b/>
                <w:bCs/>
                <w:i/>
                <w:sz w:val="20"/>
                <w:szCs w:val="24"/>
              </w:rPr>
              <w:t>Timeliness</w:t>
            </w:r>
            <w:r w:rsidRPr="008747AD">
              <w:rPr>
                <w:sz w:val="20"/>
                <w:szCs w:val="24"/>
              </w:rPr>
              <w:t xml:space="preserve"> of each stage of the works</w:t>
            </w:r>
          </w:p>
          <w:p w:rsidR="00CD5BDB" w:rsidRPr="008747AD" w:rsidRDefault="00CD5BDB" w:rsidP="00463A37">
            <w:pPr>
              <w:numPr>
                <w:ilvl w:val="0"/>
                <w:numId w:val="55"/>
              </w:numPr>
              <w:rPr>
                <w:sz w:val="20"/>
                <w:szCs w:val="24"/>
              </w:rPr>
            </w:pPr>
            <w:r w:rsidRPr="008747AD">
              <w:rPr>
                <w:sz w:val="20"/>
                <w:szCs w:val="24"/>
              </w:rPr>
              <w:t xml:space="preserve">Compliance with the </w:t>
            </w:r>
            <w:r w:rsidRPr="008747AD">
              <w:rPr>
                <w:b/>
                <w:bCs/>
                <w:i/>
                <w:sz w:val="20"/>
                <w:szCs w:val="24"/>
              </w:rPr>
              <w:t xml:space="preserve">specifications, drawings, bill of works, </w:t>
            </w:r>
            <w:r w:rsidRPr="008747AD">
              <w:rPr>
                <w:bCs/>
                <w:sz w:val="20"/>
                <w:szCs w:val="24"/>
              </w:rPr>
              <w:t xml:space="preserve">and </w:t>
            </w:r>
            <w:r w:rsidRPr="008747AD">
              <w:rPr>
                <w:b/>
                <w:bCs/>
                <w:i/>
                <w:sz w:val="20"/>
                <w:szCs w:val="24"/>
              </w:rPr>
              <w:t>intended purposes.</w:t>
            </w:r>
          </w:p>
          <w:p w:rsidR="00CD5BDB" w:rsidRPr="008747AD" w:rsidRDefault="00CD5BDB" w:rsidP="00463A37">
            <w:pPr>
              <w:numPr>
                <w:ilvl w:val="0"/>
                <w:numId w:val="55"/>
              </w:numPr>
              <w:rPr>
                <w:sz w:val="20"/>
                <w:szCs w:val="24"/>
              </w:rPr>
            </w:pPr>
            <w:r w:rsidRPr="008747AD">
              <w:rPr>
                <w:sz w:val="20"/>
                <w:szCs w:val="24"/>
              </w:rPr>
              <w:t xml:space="preserve">The </w:t>
            </w:r>
            <w:r w:rsidRPr="008747AD">
              <w:rPr>
                <w:b/>
                <w:bCs/>
                <w:i/>
                <w:sz w:val="20"/>
                <w:szCs w:val="24"/>
              </w:rPr>
              <w:t>quality</w:t>
            </w:r>
            <w:r w:rsidRPr="008747AD">
              <w:rPr>
                <w:sz w:val="20"/>
                <w:szCs w:val="24"/>
              </w:rPr>
              <w:t xml:space="preserve"> of the works</w:t>
            </w:r>
          </w:p>
        </w:tc>
      </w:tr>
    </w:tbl>
    <w:p w:rsidR="005E4724" w:rsidRPr="008848EA" w:rsidRDefault="005E4724" w:rsidP="00F867FA">
      <w:pPr>
        <w:pStyle w:val="Heading3"/>
      </w:pPr>
      <w:bookmarkStart w:id="141" w:name="_Toc531653182"/>
      <w:r w:rsidRPr="008848EA">
        <w:t xml:space="preserve">Contract </w:t>
      </w:r>
      <w:r w:rsidR="008F1D8F" w:rsidRPr="008848EA">
        <w:t>monitoring</w:t>
      </w:r>
      <w:bookmarkEnd w:id="141"/>
    </w:p>
    <w:p w:rsidR="005E4724" w:rsidRPr="00504473" w:rsidRDefault="005E4724" w:rsidP="005E4724">
      <w:pPr>
        <w:rPr>
          <w:szCs w:val="24"/>
        </w:rPr>
      </w:pPr>
      <w:r w:rsidRPr="00504473">
        <w:rPr>
          <w:szCs w:val="24"/>
        </w:rPr>
        <w:t>Contract monitoring focuses on collecting and analyzing information to provide assurance to the Client that progress is being made in line with agreed timeframes and towards providing the contract deliverables. Key Performance Indicators (KPIs) should be clearly set within the contract and then measured, reported and monitored on a regular basis.</w:t>
      </w:r>
    </w:p>
    <w:p w:rsidR="005E4724" w:rsidRPr="0015304F" w:rsidRDefault="005E4724" w:rsidP="008F1D8F">
      <w:pPr>
        <w:spacing w:line="240" w:lineRule="auto"/>
        <w:rPr>
          <w:rFonts w:ascii="Times New Roman" w:hAnsi="Times New Roman" w:cs="Times New Roman"/>
          <w:color w:val="FF0000"/>
          <w:szCs w:val="24"/>
        </w:rPr>
      </w:pPr>
    </w:p>
    <w:p w:rsidR="005E4724" w:rsidRPr="005831F0" w:rsidRDefault="005E4724" w:rsidP="005E4724">
      <w:pPr>
        <w:rPr>
          <w:szCs w:val="24"/>
        </w:rPr>
      </w:pPr>
      <w:r w:rsidRPr="005831F0">
        <w:rPr>
          <w:szCs w:val="24"/>
        </w:rPr>
        <w:t>Regardless of how the contract monitoring is performed, accountability for accepting contract deliverables remains with the Client. Information provided by a contractor/consultant for monitoring purposes should be reviewed and audited, as necessary, to ensure its accuracy and reliability. It can also often be tested by capturing feedback from end-users regarding the quality of the works and services they have received.</w:t>
      </w:r>
    </w:p>
    <w:p w:rsidR="005E4724" w:rsidRPr="0015304F" w:rsidRDefault="005E4724" w:rsidP="008F1D8F">
      <w:pPr>
        <w:spacing w:line="240" w:lineRule="auto"/>
        <w:rPr>
          <w:rFonts w:ascii="Times New Roman" w:hAnsi="Times New Roman" w:cs="Times New Roman"/>
          <w:color w:val="FF0000"/>
          <w:szCs w:val="24"/>
        </w:rPr>
      </w:pPr>
    </w:p>
    <w:p w:rsidR="005E4724" w:rsidRPr="005831F0" w:rsidRDefault="005E4724" w:rsidP="005E4724">
      <w:pPr>
        <w:rPr>
          <w:szCs w:val="24"/>
        </w:rPr>
      </w:pPr>
      <w:r w:rsidRPr="005831F0">
        <w:rPr>
          <w:szCs w:val="24"/>
        </w:rPr>
        <w:t xml:space="preserve">It is important to focus monitoring activity on key deliverables; very detailed monitoring can be both costly and unnecessary and unduly shift the focus away from achieving contract outcomes. This may mean establishing priorities for what will be measured at specific time intervals. Collecting too much information is also costly and the Client may not have the resources to analyze it to assess performance </w:t>
      </w:r>
      <w:r w:rsidR="00BB2C47" w:rsidRPr="005831F0">
        <w:rPr>
          <w:szCs w:val="24"/>
        </w:rPr>
        <w:t>adequately. Some</w:t>
      </w:r>
      <w:r w:rsidRPr="005831F0">
        <w:rPr>
          <w:szCs w:val="24"/>
        </w:rPr>
        <w:t xml:space="preserve"> of the deliverables that should be monitored include headwork, canals, structure, Night storage, electro mechanical equipment etc.  </w:t>
      </w:r>
    </w:p>
    <w:p w:rsidR="005E4724" w:rsidRDefault="005E4724" w:rsidP="008F1D8F">
      <w:pPr>
        <w:spacing w:line="240" w:lineRule="auto"/>
        <w:rPr>
          <w:rFonts w:ascii="Times New Roman" w:hAnsi="Times New Roman" w:cs="Times New Roman"/>
          <w:color w:val="FF0000"/>
          <w:szCs w:val="24"/>
        </w:rPr>
      </w:pPr>
    </w:p>
    <w:p w:rsidR="005E4724" w:rsidRDefault="005E4724" w:rsidP="005E4724">
      <w:pPr>
        <w:rPr>
          <w:szCs w:val="24"/>
        </w:rPr>
      </w:pPr>
      <w:r w:rsidRPr="005831F0">
        <w:rPr>
          <w:szCs w:val="24"/>
        </w:rPr>
        <w:t>The main indicators for monitoring can be:</w:t>
      </w:r>
    </w:p>
    <w:p w:rsidR="005E4724" w:rsidRPr="005831F0" w:rsidRDefault="005E4724" w:rsidP="008F1D8F">
      <w:pPr>
        <w:pStyle w:val="Buletted"/>
      </w:pPr>
      <w:r w:rsidRPr="005831F0">
        <w:t xml:space="preserve">Cost – Actual </w:t>
      </w:r>
      <w:r>
        <w:t>in relation to the</w:t>
      </w:r>
      <w:r w:rsidRPr="005831F0">
        <w:t xml:space="preserve"> Contract</w:t>
      </w:r>
    </w:p>
    <w:p w:rsidR="005E4724" w:rsidRPr="005831F0" w:rsidRDefault="005E4724" w:rsidP="008F1D8F">
      <w:pPr>
        <w:pStyle w:val="Buletted"/>
      </w:pPr>
      <w:r w:rsidRPr="005831F0">
        <w:t xml:space="preserve">Time – Planned </w:t>
      </w:r>
      <w:r>
        <w:t>in relation to the</w:t>
      </w:r>
      <w:r w:rsidRPr="005831F0">
        <w:t xml:space="preserve"> actual</w:t>
      </w:r>
    </w:p>
    <w:p w:rsidR="005E4724" w:rsidRPr="005831F0" w:rsidRDefault="005E4724" w:rsidP="008F1D8F">
      <w:pPr>
        <w:pStyle w:val="Buletted"/>
      </w:pPr>
      <w:r w:rsidRPr="005831F0">
        <w:t>Compliance to Specification – Design</w:t>
      </w:r>
      <w:r>
        <w:t>/</w:t>
      </w:r>
      <w:r w:rsidRPr="005831F0">
        <w:t xml:space="preserve">Contract </w:t>
      </w:r>
      <w:r>
        <w:t>in relation to the</w:t>
      </w:r>
      <w:r w:rsidRPr="005831F0">
        <w:t xml:space="preserve"> actual</w:t>
      </w:r>
    </w:p>
    <w:p w:rsidR="005E4724" w:rsidRPr="005831F0" w:rsidRDefault="005E4724" w:rsidP="008F1D8F">
      <w:pPr>
        <w:pStyle w:val="Buletted"/>
      </w:pPr>
      <w:r w:rsidRPr="005831F0">
        <w:t>Construction methodology and method statement –</w:t>
      </w:r>
    </w:p>
    <w:p w:rsidR="005E4724" w:rsidRPr="005831F0" w:rsidRDefault="005E4724" w:rsidP="008F1D8F">
      <w:pPr>
        <w:pStyle w:val="Buletted"/>
      </w:pPr>
      <w:r w:rsidRPr="005831F0">
        <w:t xml:space="preserve">Construction materials – machinery, equipment, tools and instruments. </w:t>
      </w:r>
    </w:p>
    <w:p w:rsidR="005E4724" w:rsidRPr="005831F0" w:rsidRDefault="005E4724" w:rsidP="008F1D8F">
      <w:pPr>
        <w:pStyle w:val="Buletted"/>
      </w:pPr>
      <w:r w:rsidRPr="005831F0">
        <w:lastRenderedPageBreak/>
        <w:t xml:space="preserve">Workmanship – Actually mobilized contractor &amp; consultant staff </w:t>
      </w:r>
      <w:proofErr w:type="spellStart"/>
      <w:r w:rsidRPr="005831F0">
        <w:t>Vs</w:t>
      </w:r>
      <w:proofErr w:type="spellEnd"/>
      <w:r w:rsidRPr="005831F0">
        <w:t xml:space="preserve"> with tender offer/ </w:t>
      </w:r>
    </w:p>
    <w:p w:rsidR="005E4724" w:rsidRPr="005831F0" w:rsidRDefault="005E4724" w:rsidP="008F1D8F">
      <w:pPr>
        <w:pStyle w:val="Buletted"/>
      </w:pPr>
      <w:r w:rsidRPr="005831F0">
        <w:t xml:space="preserve">Dimensions – drawing/design </w:t>
      </w:r>
      <w:r>
        <w:t xml:space="preserve">in relation to the </w:t>
      </w:r>
      <w:r w:rsidRPr="005831F0">
        <w:t>actual</w:t>
      </w:r>
    </w:p>
    <w:p w:rsidR="005E4724" w:rsidRPr="005831F0" w:rsidRDefault="005E4724" w:rsidP="008F1D8F">
      <w:pPr>
        <w:pStyle w:val="Buletted"/>
      </w:pPr>
      <w:r w:rsidRPr="005831F0">
        <w:t>Shape – Drawing</w:t>
      </w:r>
      <w:r>
        <w:t>/</w:t>
      </w:r>
      <w:r w:rsidRPr="005831F0">
        <w:t xml:space="preserve">design </w:t>
      </w:r>
      <w:r>
        <w:t>in relation to the</w:t>
      </w:r>
      <w:r w:rsidRPr="005831F0">
        <w:t xml:space="preserve"> actual</w:t>
      </w:r>
    </w:p>
    <w:p w:rsidR="005E4724" w:rsidRPr="005831F0" w:rsidRDefault="005E4724" w:rsidP="008F1D8F">
      <w:pPr>
        <w:pStyle w:val="Buletted"/>
      </w:pPr>
      <w:r w:rsidRPr="005831F0">
        <w:t xml:space="preserve">Compliance with Drawing/ specification </w:t>
      </w:r>
      <w:r>
        <w:t>in relation to the</w:t>
      </w:r>
      <w:r w:rsidRPr="005831F0">
        <w:t xml:space="preserve"> actual </w:t>
      </w:r>
    </w:p>
    <w:p w:rsidR="005E4724" w:rsidRPr="005831F0" w:rsidRDefault="005E4724" w:rsidP="008F1D8F">
      <w:pPr>
        <w:pStyle w:val="Buletted"/>
      </w:pPr>
      <w:r w:rsidRPr="005831F0">
        <w:t>Compliance with the bill of works</w:t>
      </w:r>
    </w:p>
    <w:p w:rsidR="005E4724" w:rsidRPr="005831F0" w:rsidRDefault="005E4724" w:rsidP="008F1D8F">
      <w:pPr>
        <w:pStyle w:val="Buletted"/>
      </w:pPr>
      <w:r w:rsidRPr="005831F0">
        <w:t xml:space="preserve">Operation (user satisfaction) – </w:t>
      </w:r>
      <w:r w:rsidR="009D7C1D" w:rsidRPr="005831F0">
        <w:t>Functionality, efficiency</w:t>
      </w:r>
      <w:r w:rsidRPr="005831F0">
        <w:t>.</w:t>
      </w:r>
    </w:p>
    <w:p w:rsidR="005E4724" w:rsidRDefault="005E4724" w:rsidP="008F1D8F">
      <w:r w:rsidRPr="004E2223">
        <w:t xml:space="preserve">Contract Monitoring </w:t>
      </w:r>
      <w:r w:rsidR="009D7C1D" w:rsidRPr="004E2223">
        <w:t>Format can</w:t>
      </w:r>
      <w:r w:rsidRPr="004E2223">
        <w:t xml:space="preserve"> be used for monitoring:</w:t>
      </w:r>
    </w:p>
    <w:p w:rsidR="005E4724" w:rsidRPr="0015304F" w:rsidRDefault="005E4724" w:rsidP="008F1D8F">
      <w:r w:rsidRPr="0015304F">
        <w:rPr>
          <w:noProof/>
        </w:rPr>
        <w:drawing>
          <wp:inline distT="0" distB="0" distL="0" distR="0" wp14:anchorId="152EA741" wp14:editId="39D31379">
            <wp:extent cx="4267200" cy="2339546"/>
            <wp:effectExtent l="0" t="19050" r="0" b="80010"/>
            <wp:docPr id="13"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5E4724" w:rsidRDefault="005E4724" w:rsidP="00B77F66">
      <w:pPr>
        <w:pStyle w:val="Caption"/>
        <w:ind w:firstLine="720"/>
      </w:pPr>
      <w:bookmarkStart w:id="142" w:name="_Toc472320333"/>
      <w:bookmarkStart w:id="143" w:name="_Toc531653284"/>
      <w:r w:rsidRPr="00B77F66">
        <w:t xml:space="preserve">Figure </w:t>
      </w:r>
      <w:r w:rsidR="00696FD7">
        <w:fldChar w:fldCharType="begin"/>
      </w:r>
      <w:r w:rsidR="00696FD7">
        <w:instrText xml:space="preserve"> STYLEREF 1 \s </w:instrText>
      </w:r>
      <w:r w:rsidR="00696FD7">
        <w:fldChar w:fldCharType="separate"/>
      </w:r>
      <w:r w:rsidR="00DD39EB">
        <w:rPr>
          <w:noProof/>
        </w:rPr>
        <w:t>5</w:t>
      </w:r>
      <w:r w:rsidR="00696FD7">
        <w:rPr>
          <w:noProof/>
        </w:rPr>
        <w:fldChar w:fldCharType="end"/>
      </w:r>
      <w:r w:rsidR="00336FE6">
        <w:noBreakHyphen/>
      </w:r>
      <w:r w:rsidR="00696FD7">
        <w:fldChar w:fldCharType="begin"/>
      </w:r>
      <w:r w:rsidR="00696FD7">
        <w:instrText xml:space="preserve"> SEQ Figure \* ARABIC \s 1 </w:instrText>
      </w:r>
      <w:r w:rsidR="00696FD7">
        <w:fldChar w:fldCharType="separate"/>
      </w:r>
      <w:r w:rsidR="00DD39EB">
        <w:rPr>
          <w:noProof/>
        </w:rPr>
        <w:t>3</w:t>
      </w:r>
      <w:r w:rsidR="00696FD7">
        <w:rPr>
          <w:noProof/>
        </w:rPr>
        <w:fldChar w:fldCharType="end"/>
      </w:r>
      <w:r w:rsidR="00552B2E">
        <w:t>:</w:t>
      </w:r>
      <w:r w:rsidRPr="00B77F66">
        <w:t xml:space="preserve"> Contract </w:t>
      </w:r>
      <w:r w:rsidR="008F1D8F" w:rsidRPr="00B77F66">
        <w:t>monitoring indicators</w:t>
      </w:r>
      <w:bookmarkEnd w:id="142"/>
      <w:bookmarkEnd w:id="143"/>
    </w:p>
    <w:p w:rsidR="00B77F66" w:rsidRPr="00B77F66" w:rsidRDefault="00B77F66" w:rsidP="00811EC9">
      <w:pPr>
        <w:spacing w:line="240" w:lineRule="auto"/>
      </w:pPr>
    </w:p>
    <w:p w:rsidR="005E4724" w:rsidRPr="008848EA" w:rsidRDefault="009D7C1D" w:rsidP="00F867FA">
      <w:pPr>
        <w:pStyle w:val="Heading3"/>
      </w:pPr>
      <w:bookmarkStart w:id="144" w:name="_Toc473539165"/>
      <w:bookmarkStart w:id="145" w:name="_Toc531653183"/>
      <w:r>
        <w:t>Managing</w:t>
      </w:r>
      <w:r w:rsidRPr="008848EA">
        <w:t xml:space="preserve"> </w:t>
      </w:r>
      <w:r w:rsidR="008F1D8F" w:rsidRPr="008848EA">
        <w:t>ethical contract business conduct and conflict of interest</w:t>
      </w:r>
      <w:bookmarkEnd w:id="144"/>
      <w:bookmarkEnd w:id="145"/>
    </w:p>
    <w:p w:rsidR="005E4724" w:rsidRDefault="005E4724" w:rsidP="00B77F66">
      <w:r w:rsidRPr="00E51458">
        <w:t xml:space="preserve">The relationship between/among client/consultant/contractor is a critical element of achieving the required outcomes and issues associated with ethical </w:t>
      </w:r>
      <w:r w:rsidR="009D7C1D" w:rsidRPr="00E51458">
        <w:t>behavior</w:t>
      </w:r>
      <w:r w:rsidRPr="00E51458">
        <w:t xml:space="preserve"> are most likely to arise in this context.</w:t>
      </w:r>
    </w:p>
    <w:p w:rsidR="00B77F66" w:rsidRPr="00E51458" w:rsidRDefault="00B77F66" w:rsidP="00B77F66"/>
    <w:p w:rsidR="005E4724" w:rsidRDefault="00552B2E" w:rsidP="00B77F66">
      <w:r w:rsidRPr="00E51458">
        <w:t>Judgments</w:t>
      </w:r>
      <w:r w:rsidR="005E4724" w:rsidRPr="00E51458">
        <w:t xml:space="preserve"> on ethical issues will often involve a number of potentially competing considerations including the need to comply with client procurement policy and legislative guidelines while maintaining a constructive working relationship with the contractor/consultant.</w:t>
      </w:r>
    </w:p>
    <w:p w:rsidR="00B77F66" w:rsidRPr="00E51458" w:rsidRDefault="00B77F66" w:rsidP="00B77F66"/>
    <w:p w:rsidR="005E4724" w:rsidRDefault="005E4724" w:rsidP="00B77F66">
      <w:r w:rsidRPr="00E51458">
        <w:t>In line with the contract agreement and procurement policy, the recommended approach is to decline all offers of gifts or benefits, no matter how small or seemingly harmless. Some organizations have code of conduct on this matter.</w:t>
      </w:r>
    </w:p>
    <w:p w:rsidR="008848EA" w:rsidRPr="008848EA" w:rsidRDefault="00CD5BDB" w:rsidP="00F867FA">
      <w:pPr>
        <w:pStyle w:val="Heading3"/>
      </w:pPr>
      <w:bookmarkStart w:id="146" w:name="_Toc473539166"/>
      <w:bookmarkStart w:id="147" w:name="_Toc531653184"/>
      <w:r>
        <w:t xml:space="preserve">Managing </w:t>
      </w:r>
      <w:r w:rsidR="008F1D8F" w:rsidRPr="008848EA">
        <w:t>contract completion</w:t>
      </w:r>
      <w:bookmarkEnd w:id="146"/>
      <w:bookmarkEnd w:id="147"/>
    </w:p>
    <w:p w:rsidR="008848EA" w:rsidRDefault="008848EA" w:rsidP="008F1D8F">
      <w:r w:rsidRPr="00836D76">
        <w:t xml:space="preserve">The most common way a contract ends is where each party performs according to the terms of the contract, that is, the contract is discharged through due performance. Acceptance implies that the works delivered have met the agreed contract. </w:t>
      </w:r>
    </w:p>
    <w:p w:rsidR="008F1D8F" w:rsidRPr="00836D76" w:rsidRDefault="008F1D8F" w:rsidP="008F1D8F"/>
    <w:p w:rsidR="008848EA" w:rsidRDefault="008848EA" w:rsidP="008F1D8F">
      <w:r w:rsidRPr="00836D76">
        <w:t>Contracts for the provision of services may specify an end date when all contract deliverables have to be provided. The contract ends through due performance if the services are delivered in line with contract standards by the due date. In works contracts, contract closure should be completed as soon as defect liability is completed.  The following check list guides the contract completion:</w:t>
      </w:r>
    </w:p>
    <w:p w:rsidR="00CB1102" w:rsidRDefault="00CB1102">
      <w:pPr>
        <w:spacing w:after="200"/>
        <w:jc w:val="left"/>
        <w:rPr>
          <w:rFonts w:ascii="Times New Roman" w:eastAsiaTheme="minorEastAsia" w:hAnsi="Times New Roman" w:cs="Times New Roman"/>
          <w:color w:val="FF0000"/>
          <w:lang w:val="en-GB"/>
        </w:rPr>
      </w:pPr>
      <w:r>
        <w:rPr>
          <w:rFonts w:ascii="Times New Roman" w:hAnsi="Times New Roman" w:cs="Times New Roman"/>
          <w:color w:val="FF0000"/>
        </w:rPr>
        <w:br w:type="page"/>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580"/>
        <w:gridCol w:w="990"/>
        <w:gridCol w:w="1935"/>
      </w:tblGrid>
      <w:tr w:rsidR="008848EA" w:rsidRPr="00B77F66" w:rsidTr="00811EC9">
        <w:trPr>
          <w:trHeight w:val="431"/>
          <w:tblHeader/>
        </w:trPr>
        <w:tc>
          <w:tcPr>
            <w:tcW w:w="540" w:type="dxa"/>
            <w:shd w:val="clear" w:color="auto" w:fill="E5B8B7" w:themeFill="accent2" w:themeFillTint="66"/>
            <w:vAlign w:val="center"/>
          </w:tcPr>
          <w:p w:rsidR="008848EA" w:rsidRPr="00B77F66" w:rsidRDefault="008848EA" w:rsidP="00811EC9">
            <w:pPr>
              <w:pStyle w:val="Bodycopy"/>
              <w:spacing w:before="0" w:line="240" w:lineRule="auto"/>
              <w:jc w:val="center"/>
              <w:rPr>
                <w:rFonts w:ascii="Arial" w:hAnsi="Arial" w:cs="Arial"/>
                <w:b/>
                <w:color w:val="auto"/>
                <w:sz w:val="20"/>
                <w:szCs w:val="20"/>
              </w:rPr>
            </w:pPr>
            <w:r w:rsidRPr="00B77F66">
              <w:rPr>
                <w:rFonts w:ascii="Arial" w:hAnsi="Arial" w:cs="Arial"/>
                <w:b/>
                <w:color w:val="auto"/>
                <w:sz w:val="20"/>
                <w:szCs w:val="20"/>
              </w:rPr>
              <w:lastRenderedPageBreak/>
              <w:t>No</w:t>
            </w:r>
          </w:p>
        </w:tc>
        <w:tc>
          <w:tcPr>
            <w:tcW w:w="5580" w:type="dxa"/>
            <w:shd w:val="clear" w:color="auto" w:fill="E5B8B7" w:themeFill="accent2" w:themeFillTint="66"/>
            <w:vAlign w:val="center"/>
          </w:tcPr>
          <w:p w:rsidR="008848EA" w:rsidRPr="00B77F66" w:rsidRDefault="008848EA" w:rsidP="00811EC9">
            <w:pPr>
              <w:pStyle w:val="Bodycopy"/>
              <w:spacing w:before="0" w:line="240" w:lineRule="auto"/>
              <w:jc w:val="center"/>
              <w:rPr>
                <w:rFonts w:ascii="Arial" w:hAnsi="Arial" w:cs="Arial"/>
                <w:b/>
                <w:color w:val="auto"/>
                <w:sz w:val="20"/>
                <w:szCs w:val="20"/>
              </w:rPr>
            </w:pPr>
            <w:r w:rsidRPr="00B77F66">
              <w:rPr>
                <w:rFonts w:ascii="Arial" w:hAnsi="Arial" w:cs="Arial"/>
                <w:b/>
                <w:color w:val="auto"/>
                <w:sz w:val="20"/>
                <w:szCs w:val="20"/>
              </w:rPr>
              <w:t>Checklist</w:t>
            </w:r>
          </w:p>
        </w:tc>
        <w:tc>
          <w:tcPr>
            <w:tcW w:w="990" w:type="dxa"/>
            <w:shd w:val="clear" w:color="auto" w:fill="E5B8B7" w:themeFill="accent2" w:themeFillTint="66"/>
            <w:vAlign w:val="center"/>
          </w:tcPr>
          <w:p w:rsidR="008848EA" w:rsidRPr="00B77F66" w:rsidRDefault="008848EA" w:rsidP="00811EC9">
            <w:pPr>
              <w:pStyle w:val="Bodycopy"/>
              <w:spacing w:before="0" w:line="240" w:lineRule="auto"/>
              <w:jc w:val="center"/>
              <w:rPr>
                <w:rFonts w:ascii="Arial" w:hAnsi="Arial" w:cs="Arial"/>
                <w:b/>
                <w:color w:val="auto"/>
                <w:sz w:val="20"/>
                <w:szCs w:val="20"/>
              </w:rPr>
            </w:pPr>
            <w:r w:rsidRPr="00B77F66">
              <w:rPr>
                <w:rFonts w:ascii="Arial" w:hAnsi="Arial" w:cs="Arial"/>
                <w:b/>
                <w:color w:val="auto"/>
                <w:sz w:val="20"/>
                <w:szCs w:val="20"/>
              </w:rPr>
              <w:t>Yes/No</w:t>
            </w:r>
          </w:p>
        </w:tc>
        <w:tc>
          <w:tcPr>
            <w:tcW w:w="1935" w:type="dxa"/>
            <w:shd w:val="clear" w:color="auto" w:fill="E5B8B7" w:themeFill="accent2" w:themeFillTint="66"/>
            <w:vAlign w:val="center"/>
          </w:tcPr>
          <w:p w:rsidR="008848EA" w:rsidRPr="00B77F66" w:rsidRDefault="008848EA" w:rsidP="00811EC9">
            <w:pPr>
              <w:pStyle w:val="Bodycopy"/>
              <w:spacing w:before="0" w:line="240" w:lineRule="auto"/>
              <w:jc w:val="center"/>
              <w:rPr>
                <w:rFonts w:ascii="Arial" w:hAnsi="Arial" w:cs="Arial"/>
                <w:b/>
                <w:color w:val="auto"/>
                <w:sz w:val="20"/>
                <w:szCs w:val="20"/>
              </w:rPr>
            </w:pPr>
            <w:r w:rsidRPr="00B77F66">
              <w:rPr>
                <w:rFonts w:ascii="Arial" w:hAnsi="Arial" w:cs="Arial"/>
                <w:b/>
                <w:color w:val="auto"/>
                <w:sz w:val="20"/>
                <w:szCs w:val="20"/>
              </w:rPr>
              <w:t>Remark</w:t>
            </w:r>
          </w:p>
        </w:tc>
      </w:tr>
      <w:tr w:rsidR="008848EA" w:rsidRPr="00B77F66" w:rsidTr="00811EC9">
        <w:tc>
          <w:tcPr>
            <w:tcW w:w="540" w:type="dxa"/>
            <w:vAlign w:val="center"/>
          </w:tcPr>
          <w:p w:rsidR="008848EA" w:rsidRPr="00B77F66" w:rsidRDefault="008848EA" w:rsidP="00811EC9">
            <w:pPr>
              <w:pStyle w:val="Bodycopy"/>
              <w:spacing w:before="0" w:line="240" w:lineRule="auto"/>
              <w:jc w:val="center"/>
              <w:rPr>
                <w:rFonts w:ascii="Arial" w:hAnsi="Arial" w:cs="Arial"/>
                <w:color w:val="auto"/>
                <w:sz w:val="20"/>
                <w:szCs w:val="20"/>
              </w:rPr>
            </w:pPr>
            <w:r w:rsidRPr="00B77F66">
              <w:rPr>
                <w:rFonts w:ascii="Arial" w:hAnsi="Arial" w:cs="Arial"/>
                <w:color w:val="auto"/>
                <w:sz w:val="20"/>
                <w:szCs w:val="20"/>
              </w:rPr>
              <w:t>1</w:t>
            </w:r>
          </w:p>
        </w:tc>
        <w:tc>
          <w:tcPr>
            <w:tcW w:w="5580" w:type="dxa"/>
          </w:tcPr>
          <w:p w:rsidR="008848EA" w:rsidRPr="00B77F66" w:rsidRDefault="008848EA" w:rsidP="00B77F66">
            <w:pPr>
              <w:pStyle w:val="Bodycopy"/>
              <w:spacing w:before="0" w:line="240" w:lineRule="auto"/>
              <w:rPr>
                <w:rFonts w:ascii="Arial" w:hAnsi="Arial" w:cs="Arial"/>
                <w:color w:val="auto"/>
                <w:sz w:val="20"/>
                <w:szCs w:val="20"/>
              </w:rPr>
            </w:pPr>
            <w:r w:rsidRPr="00B77F66">
              <w:rPr>
                <w:rFonts w:ascii="Arial" w:hAnsi="Arial" w:cs="Arial"/>
                <w:color w:val="auto"/>
                <w:sz w:val="20"/>
                <w:szCs w:val="20"/>
              </w:rPr>
              <w:t>Deliverables review</w:t>
            </w:r>
          </w:p>
        </w:tc>
        <w:tc>
          <w:tcPr>
            <w:tcW w:w="990" w:type="dxa"/>
          </w:tcPr>
          <w:p w:rsidR="008848EA" w:rsidRPr="00B77F66" w:rsidRDefault="008848EA" w:rsidP="00B77F66">
            <w:pPr>
              <w:pStyle w:val="Bodycopy"/>
              <w:spacing w:before="0" w:line="240" w:lineRule="auto"/>
              <w:rPr>
                <w:rFonts w:ascii="Arial" w:hAnsi="Arial" w:cs="Arial"/>
                <w:color w:val="auto"/>
                <w:sz w:val="20"/>
                <w:szCs w:val="20"/>
              </w:rPr>
            </w:pPr>
          </w:p>
        </w:tc>
        <w:tc>
          <w:tcPr>
            <w:tcW w:w="1935" w:type="dxa"/>
          </w:tcPr>
          <w:p w:rsidR="008848EA" w:rsidRPr="00B77F66" w:rsidRDefault="008848EA" w:rsidP="00B77F66">
            <w:pPr>
              <w:pStyle w:val="Bodycopy"/>
              <w:spacing w:before="0" w:line="240" w:lineRule="auto"/>
              <w:rPr>
                <w:rFonts w:ascii="Arial" w:hAnsi="Arial" w:cs="Arial"/>
                <w:color w:val="auto"/>
                <w:sz w:val="20"/>
                <w:szCs w:val="20"/>
              </w:rPr>
            </w:pPr>
          </w:p>
        </w:tc>
      </w:tr>
      <w:tr w:rsidR="008848EA" w:rsidRPr="00B77F66" w:rsidTr="00811EC9">
        <w:tc>
          <w:tcPr>
            <w:tcW w:w="540" w:type="dxa"/>
            <w:vAlign w:val="center"/>
          </w:tcPr>
          <w:p w:rsidR="008848EA" w:rsidRPr="00B77F66" w:rsidRDefault="008848EA" w:rsidP="00811EC9">
            <w:pPr>
              <w:pStyle w:val="Bodycopy"/>
              <w:spacing w:before="0" w:line="240" w:lineRule="auto"/>
              <w:jc w:val="center"/>
              <w:rPr>
                <w:rFonts w:ascii="Arial" w:hAnsi="Arial" w:cs="Arial"/>
                <w:color w:val="auto"/>
                <w:sz w:val="20"/>
                <w:szCs w:val="20"/>
              </w:rPr>
            </w:pPr>
            <w:r w:rsidRPr="00B77F66">
              <w:rPr>
                <w:rFonts w:ascii="Arial" w:hAnsi="Arial" w:cs="Arial"/>
                <w:color w:val="auto"/>
                <w:sz w:val="20"/>
                <w:szCs w:val="20"/>
              </w:rPr>
              <w:t>2</w:t>
            </w:r>
          </w:p>
        </w:tc>
        <w:tc>
          <w:tcPr>
            <w:tcW w:w="5580" w:type="dxa"/>
          </w:tcPr>
          <w:p w:rsidR="008848EA" w:rsidRPr="00B77F66" w:rsidRDefault="008848EA" w:rsidP="00B77F66">
            <w:pPr>
              <w:pStyle w:val="Bodycopy"/>
              <w:spacing w:before="0" w:line="240" w:lineRule="auto"/>
              <w:rPr>
                <w:rFonts w:ascii="Arial" w:hAnsi="Arial" w:cs="Arial"/>
                <w:color w:val="auto"/>
                <w:sz w:val="20"/>
                <w:szCs w:val="20"/>
              </w:rPr>
            </w:pPr>
            <w:r w:rsidRPr="00B77F66">
              <w:rPr>
                <w:rFonts w:ascii="Arial" w:hAnsi="Arial" w:cs="Arial"/>
                <w:color w:val="auto"/>
                <w:sz w:val="20"/>
                <w:szCs w:val="20"/>
              </w:rPr>
              <w:t>Documents required for contract completion (as built drawing, O&amp;M, diary &amp; others)</w:t>
            </w:r>
          </w:p>
        </w:tc>
        <w:tc>
          <w:tcPr>
            <w:tcW w:w="990" w:type="dxa"/>
          </w:tcPr>
          <w:p w:rsidR="008848EA" w:rsidRPr="00B77F66" w:rsidRDefault="008848EA" w:rsidP="00B77F66">
            <w:pPr>
              <w:pStyle w:val="Bodycopy"/>
              <w:spacing w:before="0" w:line="240" w:lineRule="auto"/>
              <w:rPr>
                <w:rFonts w:ascii="Arial" w:hAnsi="Arial" w:cs="Arial"/>
                <w:color w:val="auto"/>
                <w:sz w:val="20"/>
                <w:szCs w:val="20"/>
              </w:rPr>
            </w:pPr>
          </w:p>
        </w:tc>
        <w:tc>
          <w:tcPr>
            <w:tcW w:w="1935" w:type="dxa"/>
          </w:tcPr>
          <w:p w:rsidR="008848EA" w:rsidRPr="00B77F66" w:rsidRDefault="008848EA" w:rsidP="00B77F66">
            <w:pPr>
              <w:pStyle w:val="Bodycopy"/>
              <w:spacing w:before="0" w:line="240" w:lineRule="auto"/>
              <w:rPr>
                <w:rFonts w:ascii="Arial" w:hAnsi="Arial" w:cs="Arial"/>
                <w:color w:val="auto"/>
                <w:sz w:val="20"/>
                <w:szCs w:val="20"/>
              </w:rPr>
            </w:pPr>
          </w:p>
        </w:tc>
      </w:tr>
      <w:tr w:rsidR="008848EA" w:rsidRPr="00B77F66" w:rsidTr="00811EC9">
        <w:tc>
          <w:tcPr>
            <w:tcW w:w="540" w:type="dxa"/>
            <w:vAlign w:val="center"/>
          </w:tcPr>
          <w:p w:rsidR="008848EA" w:rsidRPr="00B77F66" w:rsidRDefault="008848EA" w:rsidP="00811EC9">
            <w:pPr>
              <w:pStyle w:val="Bodycopy"/>
              <w:spacing w:before="0" w:line="240" w:lineRule="auto"/>
              <w:jc w:val="center"/>
              <w:rPr>
                <w:rFonts w:ascii="Arial" w:hAnsi="Arial" w:cs="Arial"/>
                <w:color w:val="auto"/>
                <w:sz w:val="20"/>
                <w:szCs w:val="20"/>
              </w:rPr>
            </w:pPr>
            <w:r w:rsidRPr="00B77F66">
              <w:rPr>
                <w:rFonts w:ascii="Arial" w:hAnsi="Arial" w:cs="Arial"/>
                <w:color w:val="auto"/>
                <w:sz w:val="20"/>
                <w:szCs w:val="20"/>
              </w:rPr>
              <w:t>3</w:t>
            </w:r>
          </w:p>
        </w:tc>
        <w:tc>
          <w:tcPr>
            <w:tcW w:w="5580" w:type="dxa"/>
          </w:tcPr>
          <w:p w:rsidR="008848EA" w:rsidRPr="00B77F66" w:rsidRDefault="008848EA" w:rsidP="00B77F66">
            <w:pPr>
              <w:pStyle w:val="Bodycopy"/>
              <w:spacing w:before="0" w:line="240" w:lineRule="auto"/>
              <w:rPr>
                <w:rFonts w:ascii="Arial" w:hAnsi="Arial" w:cs="Arial"/>
                <w:color w:val="auto"/>
                <w:sz w:val="20"/>
                <w:szCs w:val="20"/>
              </w:rPr>
            </w:pPr>
            <w:r w:rsidRPr="00B77F66">
              <w:rPr>
                <w:rFonts w:ascii="Arial" w:hAnsi="Arial" w:cs="Arial"/>
                <w:color w:val="auto"/>
                <w:sz w:val="20"/>
                <w:szCs w:val="20"/>
              </w:rPr>
              <w:t>Unsettled claim</w:t>
            </w:r>
          </w:p>
        </w:tc>
        <w:tc>
          <w:tcPr>
            <w:tcW w:w="990" w:type="dxa"/>
          </w:tcPr>
          <w:p w:rsidR="008848EA" w:rsidRPr="00B77F66" w:rsidRDefault="008848EA" w:rsidP="00B77F66">
            <w:pPr>
              <w:pStyle w:val="Bodycopy"/>
              <w:spacing w:before="0" w:line="240" w:lineRule="auto"/>
              <w:rPr>
                <w:rFonts w:ascii="Arial" w:hAnsi="Arial" w:cs="Arial"/>
                <w:color w:val="auto"/>
                <w:sz w:val="20"/>
                <w:szCs w:val="20"/>
              </w:rPr>
            </w:pPr>
          </w:p>
        </w:tc>
        <w:tc>
          <w:tcPr>
            <w:tcW w:w="1935" w:type="dxa"/>
          </w:tcPr>
          <w:p w:rsidR="008848EA" w:rsidRPr="00B77F66" w:rsidRDefault="008848EA" w:rsidP="00B77F66">
            <w:pPr>
              <w:pStyle w:val="Bodycopy"/>
              <w:spacing w:before="0" w:line="240" w:lineRule="auto"/>
              <w:rPr>
                <w:rFonts w:ascii="Arial" w:hAnsi="Arial" w:cs="Arial"/>
                <w:color w:val="auto"/>
                <w:sz w:val="20"/>
                <w:szCs w:val="20"/>
              </w:rPr>
            </w:pPr>
          </w:p>
        </w:tc>
      </w:tr>
      <w:tr w:rsidR="008848EA" w:rsidRPr="00B77F66" w:rsidTr="00811EC9">
        <w:tc>
          <w:tcPr>
            <w:tcW w:w="540" w:type="dxa"/>
            <w:vAlign w:val="center"/>
          </w:tcPr>
          <w:p w:rsidR="008848EA" w:rsidRPr="00B77F66" w:rsidRDefault="008848EA" w:rsidP="00811EC9">
            <w:pPr>
              <w:pStyle w:val="Bodycopy"/>
              <w:spacing w:before="0" w:line="240" w:lineRule="auto"/>
              <w:jc w:val="center"/>
              <w:rPr>
                <w:rFonts w:ascii="Arial" w:hAnsi="Arial" w:cs="Arial"/>
                <w:color w:val="auto"/>
                <w:sz w:val="20"/>
                <w:szCs w:val="20"/>
              </w:rPr>
            </w:pPr>
            <w:r w:rsidRPr="00B77F66">
              <w:rPr>
                <w:rFonts w:ascii="Arial" w:hAnsi="Arial" w:cs="Arial"/>
                <w:color w:val="auto"/>
                <w:sz w:val="20"/>
                <w:szCs w:val="20"/>
              </w:rPr>
              <w:t>4</w:t>
            </w:r>
          </w:p>
        </w:tc>
        <w:tc>
          <w:tcPr>
            <w:tcW w:w="5580" w:type="dxa"/>
          </w:tcPr>
          <w:p w:rsidR="008848EA" w:rsidRPr="00B77F66" w:rsidRDefault="008848EA" w:rsidP="00B77F66">
            <w:pPr>
              <w:pStyle w:val="Bodycopy"/>
              <w:spacing w:before="0" w:line="240" w:lineRule="auto"/>
              <w:rPr>
                <w:rFonts w:ascii="Arial" w:hAnsi="Arial" w:cs="Arial"/>
                <w:color w:val="auto"/>
                <w:sz w:val="20"/>
                <w:szCs w:val="20"/>
              </w:rPr>
            </w:pPr>
            <w:r w:rsidRPr="00B77F66">
              <w:rPr>
                <w:rFonts w:ascii="Arial" w:hAnsi="Arial" w:cs="Arial"/>
                <w:color w:val="auto"/>
                <w:sz w:val="20"/>
                <w:szCs w:val="20"/>
              </w:rPr>
              <w:t>Advance deduction completed</w:t>
            </w:r>
          </w:p>
        </w:tc>
        <w:tc>
          <w:tcPr>
            <w:tcW w:w="990" w:type="dxa"/>
          </w:tcPr>
          <w:p w:rsidR="008848EA" w:rsidRPr="00B77F66" w:rsidRDefault="008848EA" w:rsidP="00B77F66">
            <w:pPr>
              <w:pStyle w:val="Bodycopy"/>
              <w:spacing w:before="0" w:line="240" w:lineRule="auto"/>
              <w:rPr>
                <w:rFonts w:ascii="Arial" w:hAnsi="Arial" w:cs="Arial"/>
                <w:color w:val="auto"/>
                <w:sz w:val="20"/>
                <w:szCs w:val="20"/>
              </w:rPr>
            </w:pPr>
          </w:p>
        </w:tc>
        <w:tc>
          <w:tcPr>
            <w:tcW w:w="1935" w:type="dxa"/>
          </w:tcPr>
          <w:p w:rsidR="008848EA" w:rsidRPr="00B77F66" w:rsidRDefault="008848EA" w:rsidP="00B77F66">
            <w:pPr>
              <w:pStyle w:val="Bodycopy"/>
              <w:spacing w:before="0" w:line="240" w:lineRule="auto"/>
              <w:rPr>
                <w:rFonts w:ascii="Arial" w:hAnsi="Arial" w:cs="Arial"/>
                <w:color w:val="auto"/>
                <w:sz w:val="20"/>
                <w:szCs w:val="20"/>
              </w:rPr>
            </w:pPr>
          </w:p>
        </w:tc>
      </w:tr>
      <w:tr w:rsidR="008848EA" w:rsidRPr="00B77F66" w:rsidTr="00811EC9">
        <w:tc>
          <w:tcPr>
            <w:tcW w:w="540" w:type="dxa"/>
            <w:vAlign w:val="center"/>
          </w:tcPr>
          <w:p w:rsidR="008848EA" w:rsidRPr="00B77F66" w:rsidRDefault="008848EA" w:rsidP="00811EC9">
            <w:pPr>
              <w:pStyle w:val="Bodycopy"/>
              <w:spacing w:before="0" w:line="240" w:lineRule="auto"/>
              <w:jc w:val="center"/>
              <w:rPr>
                <w:rFonts w:ascii="Arial" w:hAnsi="Arial" w:cs="Arial"/>
                <w:color w:val="auto"/>
                <w:sz w:val="20"/>
                <w:szCs w:val="20"/>
              </w:rPr>
            </w:pPr>
            <w:r w:rsidRPr="00B77F66">
              <w:rPr>
                <w:rFonts w:ascii="Arial" w:hAnsi="Arial" w:cs="Arial"/>
                <w:color w:val="auto"/>
                <w:sz w:val="20"/>
                <w:szCs w:val="20"/>
              </w:rPr>
              <w:t>5</w:t>
            </w:r>
          </w:p>
        </w:tc>
        <w:tc>
          <w:tcPr>
            <w:tcW w:w="5580" w:type="dxa"/>
          </w:tcPr>
          <w:p w:rsidR="008848EA" w:rsidRPr="00B77F66" w:rsidRDefault="008848EA" w:rsidP="00B77F66">
            <w:pPr>
              <w:pStyle w:val="Bodycopy"/>
              <w:spacing w:before="0" w:line="240" w:lineRule="auto"/>
              <w:rPr>
                <w:rFonts w:ascii="Arial" w:hAnsi="Arial" w:cs="Arial"/>
                <w:color w:val="auto"/>
                <w:sz w:val="20"/>
                <w:szCs w:val="20"/>
              </w:rPr>
            </w:pPr>
            <w:r w:rsidRPr="00B77F66">
              <w:rPr>
                <w:rFonts w:ascii="Arial" w:hAnsi="Arial" w:cs="Arial"/>
                <w:color w:val="auto"/>
                <w:sz w:val="20"/>
                <w:szCs w:val="20"/>
              </w:rPr>
              <w:t>Defect liability security on place</w:t>
            </w:r>
          </w:p>
        </w:tc>
        <w:tc>
          <w:tcPr>
            <w:tcW w:w="990" w:type="dxa"/>
          </w:tcPr>
          <w:p w:rsidR="008848EA" w:rsidRPr="00B77F66" w:rsidRDefault="008848EA" w:rsidP="00B77F66">
            <w:pPr>
              <w:pStyle w:val="Bodycopy"/>
              <w:spacing w:before="0" w:line="240" w:lineRule="auto"/>
              <w:rPr>
                <w:rFonts w:ascii="Arial" w:hAnsi="Arial" w:cs="Arial"/>
                <w:color w:val="auto"/>
                <w:sz w:val="20"/>
                <w:szCs w:val="20"/>
              </w:rPr>
            </w:pPr>
          </w:p>
        </w:tc>
        <w:tc>
          <w:tcPr>
            <w:tcW w:w="1935" w:type="dxa"/>
          </w:tcPr>
          <w:p w:rsidR="008848EA" w:rsidRPr="00B77F66" w:rsidRDefault="008848EA" w:rsidP="00B77F66">
            <w:pPr>
              <w:pStyle w:val="Bodycopy"/>
              <w:spacing w:before="0" w:line="240" w:lineRule="auto"/>
              <w:rPr>
                <w:rFonts w:ascii="Arial" w:hAnsi="Arial" w:cs="Arial"/>
                <w:color w:val="auto"/>
                <w:sz w:val="20"/>
                <w:szCs w:val="20"/>
              </w:rPr>
            </w:pPr>
          </w:p>
        </w:tc>
      </w:tr>
      <w:tr w:rsidR="008848EA" w:rsidRPr="00B77F66" w:rsidTr="00811EC9">
        <w:tc>
          <w:tcPr>
            <w:tcW w:w="540" w:type="dxa"/>
            <w:vAlign w:val="center"/>
          </w:tcPr>
          <w:p w:rsidR="008848EA" w:rsidRPr="00B77F66" w:rsidRDefault="008848EA" w:rsidP="00811EC9">
            <w:pPr>
              <w:pStyle w:val="Bodycopy"/>
              <w:spacing w:before="0" w:line="240" w:lineRule="auto"/>
              <w:jc w:val="center"/>
              <w:rPr>
                <w:rFonts w:ascii="Arial" w:hAnsi="Arial" w:cs="Arial"/>
                <w:color w:val="auto"/>
                <w:sz w:val="20"/>
                <w:szCs w:val="20"/>
              </w:rPr>
            </w:pPr>
            <w:r w:rsidRPr="00B77F66">
              <w:rPr>
                <w:rFonts w:ascii="Arial" w:hAnsi="Arial" w:cs="Arial"/>
                <w:color w:val="auto"/>
                <w:sz w:val="20"/>
                <w:szCs w:val="20"/>
              </w:rPr>
              <w:t>6</w:t>
            </w:r>
          </w:p>
        </w:tc>
        <w:tc>
          <w:tcPr>
            <w:tcW w:w="5580" w:type="dxa"/>
          </w:tcPr>
          <w:p w:rsidR="008848EA" w:rsidRPr="00B77F66" w:rsidRDefault="008848EA" w:rsidP="00B77F66">
            <w:pPr>
              <w:pStyle w:val="Bodycopy"/>
              <w:spacing w:before="0" w:line="240" w:lineRule="auto"/>
              <w:rPr>
                <w:rFonts w:ascii="Arial" w:hAnsi="Arial" w:cs="Arial"/>
                <w:color w:val="auto"/>
                <w:sz w:val="20"/>
                <w:szCs w:val="20"/>
              </w:rPr>
            </w:pPr>
            <w:r w:rsidRPr="00B77F66">
              <w:rPr>
                <w:rFonts w:ascii="Arial" w:hAnsi="Arial" w:cs="Arial"/>
                <w:color w:val="auto"/>
                <w:sz w:val="20"/>
                <w:szCs w:val="20"/>
              </w:rPr>
              <w:t>Site handover/takeover</w:t>
            </w:r>
          </w:p>
        </w:tc>
        <w:tc>
          <w:tcPr>
            <w:tcW w:w="990" w:type="dxa"/>
          </w:tcPr>
          <w:p w:rsidR="008848EA" w:rsidRPr="00B77F66" w:rsidRDefault="008848EA" w:rsidP="00B77F66">
            <w:pPr>
              <w:pStyle w:val="Bodycopy"/>
              <w:spacing w:before="0" w:line="240" w:lineRule="auto"/>
              <w:rPr>
                <w:rFonts w:ascii="Arial" w:hAnsi="Arial" w:cs="Arial"/>
                <w:color w:val="auto"/>
                <w:sz w:val="20"/>
                <w:szCs w:val="20"/>
              </w:rPr>
            </w:pPr>
          </w:p>
        </w:tc>
        <w:tc>
          <w:tcPr>
            <w:tcW w:w="1935" w:type="dxa"/>
          </w:tcPr>
          <w:p w:rsidR="008848EA" w:rsidRPr="00B77F66" w:rsidRDefault="008848EA" w:rsidP="00B77F66">
            <w:pPr>
              <w:pStyle w:val="Bodycopy"/>
              <w:spacing w:before="0" w:line="240" w:lineRule="auto"/>
              <w:rPr>
                <w:rFonts w:ascii="Arial" w:hAnsi="Arial" w:cs="Arial"/>
                <w:color w:val="auto"/>
                <w:sz w:val="20"/>
                <w:szCs w:val="20"/>
              </w:rPr>
            </w:pPr>
          </w:p>
        </w:tc>
      </w:tr>
      <w:tr w:rsidR="008848EA" w:rsidRPr="00B77F66" w:rsidTr="00811EC9">
        <w:tc>
          <w:tcPr>
            <w:tcW w:w="540" w:type="dxa"/>
            <w:vAlign w:val="center"/>
          </w:tcPr>
          <w:p w:rsidR="008848EA" w:rsidRPr="00B77F66" w:rsidRDefault="008848EA" w:rsidP="00811EC9">
            <w:pPr>
              <w:pStyle w:val="Bodycopy"/>
              <w:spacing w:before="0" w:line="240" w:lineRule="auto"/>
              <w:jc w:val="center"/>
              <w:rPr>
                <w:rFonts w:ascii="Arial" w:hAnsi="Arial" w:cs="Arial"/>
                <w:color w:val="auto"/>
                <w:sz w:val="20"/>
                <w:szCs w:val="20"/>
              </w:rPr>
            </w:pPr>
            <w:r w:rsidRPr="00B77F66">
              <w:rPr>
                <w:rFonts w:ascii="Arial" w:hAnsi="Arial" w:cs="Arial"/>
                <w:color w:val="auto"/>
                <w:sz w:val="20"/>
                <w:szCs w:val="20"/>
              </w:rPr>
              <w:t>7</w:t>
            </w:r>
          </w:p>
        </w:tc>
        <w:tc>
          <w:tcPr>
            <w:tcW w:w="5580" w:type="dxa"/>
          </w:tcPr>
          <w:p w:rsidR="008848EA" w:rsidRPr="00B77F66" w:rsidRDefault="008848EA" w:rsidP="00B77F66">
            <w:pPr>
              <w:pStyle w:val="Bodycopy"/>
              <w:spacing w:before="0" w:line="240" w:lineRule="auto"/>
              <w:rPr>
                <w:rFonts w:ascii="Arial" w:hAnsi="Arial" w:cs="Arial"/>
                <w:color w:val="auto"/>
                <w:sz w:val="20"/>
                <w:szCs w:val="20"/>
              </w:rPr>
            </w:pPr>
          </w:p>
        </w:tc>
        <w:tc>
          <w:tcPr>
            <w:tcW w:w="990" w:type="dxa"/>
          </w:tcPr>
          <w:p w:rsidR="008848EA" w:rsidRPr="00B77F66" w:rsidRDefault="008848EA" w:rsidP="00B77F66">
            <w:pPr>
              <w:pStyle w:val="Bodycopy"/>
              <w:spacing w:before="0" w:line="240" w:lineRule="auto"/>
              <w:rPr>
                <w:rFonts w:ascii="Arial" w:hAnsi="Arial" w:cs="Arial"/>
                <w:color w:val="auto"/>
                <w:sz w:val="20"/>
                <w:szCs w:val="20"/>
              </w:rPr>
            </w:pPr>
          </w:p>
        </w:tc>
        <w:tc>
          <w:tcPr>
            <w:tcW w:w="1935" w:type="dxa"/>
          </w:tcPr>
          <w:p w:rsidR="008848EA" w:rsidRPr="00B77F66" w:rsidRDefault="008848EA" w:rsidP="00B77F66">
            <w:pPr>
              <w:pStyle w:val="Bodycopy"/>
              <w:spacing w:before="0" w:line="240" w:lineRule="auto"/>
              <w:rPr>
                <w:rFonts w:ascii="Arial" w:hAnsi="Arial" w:cs="Arial"/>
                <w:color w:val="auto"/>
                <w:sz w:val="20"/>
                <w:szCs w:val="20"/>
              </w:rPr>
            </w:pPr>
          </w:p>
        </w:tc>
      </w:tr>
      <w:tr w:rsidR="008848EA" w:rsidRPr="00B77F66" w:rsidTr="00811EC9">
        <w:tc>
          <w:tcPr>
            <w:tcW w:w="540" w:type="dxa"/>
            <w:vAlign w:val="center"/>
          </w:tcPr>
          <w:p w:rsidR="008848EA" w:rsidRPr="00B77F66" w:rsidRDefault="004E6D34" w:rsidP="00811EC9">
            <w:pPr>
              <w:pStyle w:val="Bodycopy"/>
              <w:spacing w:before="0" w:line="240" w:lineRule="auto"/>
              <w:jc w:val="center"/>
              <w:rPr>
                <w:rFonts w:ascii="Arial" w:hAnsi="Arial" w:cs="Arial"/>
                <w:color w:val="auto"/>
                <w:sz w:val="20"/>
                <w:szCs w:val="20"/>
              </w:rPr>
            </w:pPr>
            <w:r>
              <w:rPr>
                <w:rFonts w:ascii="Arial" w:hAnsi="Arial" w:cs="Arial"/>
                <w:color w:val="auto"/>
                <w:sz w:val="20"/>
                <w:szCs w:val="20"/>
              </w:rPr>
              <w:t>8</w:t>
            </w:r>
          </w:p>
        </w:tc>
        <w:tc>
          <w:tcPr>
            <w:tcW w:w="5580" w:type="dxa"/>
          </w:tcPr>
          <w:p w:rsidR="008848EA" w:rsidRPr="00B77F66" w:rsidRDefault="008848EA" w:rsidP="00B77F66">
            <w:pPr>
              <w:pStyle w:val="Bodycopy"/>
              <w:spacing w:before="0" w:line="240" w:lineRule="auto"/>
              <w:rPr>
                <w:rFonts w:ascii="Arial" w:hAnsi="Arial" w:cs="Arial"/>
                <w:color w:val="auto"/>
                <w:sz w:val="20"/>
                <w:szCs w:val="20"/>
              </w:rPr>
            </w:pPr>
          </w:p>
        </w:tc>
        <w:tc>
          <w:tcPr>
            <w:tcW w:w="990" w:type="dxa"/>
          </w:tcPr>
          <w:p w:rsidR="008848EA" w:rsidRPr="00B77F66" w:rsidRDefault="008848EA" w:rsidP="00B77F66">
            <w:pPr>
              <w:pStyle w:val="Bodycopy"/>
              <w:spacing w:before="0" w:line="240" w:lineRule="auto"/>
              <w:rPr>
                <w:rFonts w:ascii="Arial" w:hAnsi="Arial" w:cs="Arial"/>
                <w:color w:val="auto"/>
                <w:sz w:val="20"/>
                <w:szCs w:val="20"/>
              </w:rPr>
            </w:pPr>
          </w:p>
        </w:tc>
        <w:tc>
          <w:tcPr>
            <w:tcW w:w="1935" w:type="dxa"/>
          </w:tcPr>
          <w:p w:rsidR="008848EA" w:rsidRPr="00B77F66" w:rsidRDefault="008848EA" w:rsidP="00B77F66">
            <w:pPr>
              <w:pStyle w:val="Bodycopy"/>
              <w:spacing w:before="0" w:line="240" w:lineRule="auto"/>
              <w:rPr>
                <w:rFonts w:ascii="Arial" w:hAnsi="Arial" w:cs="Arial"/>
                <w:color w:val="auto"/>
                <w:sz w:val="20"/>
                <w:szCs w:val="20"/>
              </w:rPr>
            </w:pPr>
          </w:p>
        </w:tc>
      </w:tr>
      <w:tr w:rsidR="008848EA" w:rsidRPr="00B77F66" w:rsidTr="00811EC9">
        <w:tc>
          <w:tcPr>
            <w:tcW w:w="540" w:type="dxa"/>
            <w:vAlign w:val="center"/>
          </w:tcPr>
          <w:p w:rsidR="008848EA" w:rsidRPr="00B77F66" w:rsidRDefault="004E6D34" w:rsidP="00811EC9">
            <w:pPr>
              <w:pStyle w:val="Bodycopy"/>
              <w:spacing w:before="0" w:line="240" w:lineRule="auto"/>
              <w:jc w:val="center"/>
              <w:rPr>
                <w:rFonts w:ascii="Arial" w:hAnsi="Arial" w:cs="Arial"/>
                <w:color w:val="auto"/>
                <w:sz w:val="20"/>
                <w:szCs w:val="20"/>
              </w:rPr>
            </w:pPr>
            <w:r>
              <w:rPr>
                <w:rFonts w:ascii="Arial" w:hAnsi="Arial" w:cs="Arial"/>
                <w:color w:val="auto"/>
                <w:sz w:val="20"/>
                <w:szCs w:val="20"/>
              </w:rPr>
              <w:t>9</w:t>
            </w:r>
          </w:p>
        </w:tc>
        <w:tc>
          <w:tcPr>
            <w:tcW w:w="5580" w:type="dxa"/>
          </w:tcPr>
          <w:p w:rsidR="008848EA" w:rsidRPr="00B77F66" w:rsidRDefault="008848EA" w:rsidP="00B77F66">
            <w:pPr>
              <w:pStyle w:val="Bodycopy"/>
              <w:spacing w:before="0" w:line="240" w:lineRule="auto"/>
              <w:rPr>
                <w:rFonts w:ascii="Arial" w:hAnsi="Arial" w:cs="Arial"/>
                <w:color w:val="auto"/>
                <w:sz w:val="20"/>
                <w:szCs w:val="20"/>
              </w:rPr>
            </w:pPr>
          </w:p>
        </w:tc>
        <w:tc>
          <w:tcPr>
            <w:tcW w:w="990" w:type="dxa"/>
          </w:tcPr>
          <w:p w:rsidR="008848EA" w:rsidRPr="00B77F66" w:rsidRDefault="008848EA" w:rsidP="00B77F66">
            <w:pPr>
              <w:pStyle w:val="Bodycopy"/>
              <w:spacing w:before="0" w:line="240" w:lineRule="auto"/>
              <w:rPr>
                <w:rFonts w:ascii="Arial" w:hAnsi="Arial" w:cs="Arial"/>
                <w:color w:val="auto"/>
                <w:sz w:val="20"/>
                <w:szCs w:val="20"/>
              </w:rPr>
            </w:pPr>
          </w:p>
        </w:tc>
        <w:tc>
          <w:tcPr>
            <w:tcW w:w="1935" w:type="dxa"/>
          </w:tcPr>
          <w:p w:rsidR="008848EA" w:rsidRPr="00B77F66" w:rsidRDefault="008848EA" w:rsidP="00B77F66">
            <w:pPr>
              <w:pStyle w:val="Bodycopy"/>
              <w:spacing w:before="0" w:line="240" w:lineRule="auto"/>
              <w:rPr>
                <w:rFonts w:ascii="Arial" w:hAnsi="Arial" w:cs="Arial"/>
                <w:color w:val="auto"/>
                <w:sz w:val="20"/>
                <w:szCs w:val="20"/>
              </w:rPr>
            </w:pPr>
          </w:p>
        </w:tc>
      </w:tr>
      <w:tr w:rsidR="008848EA" w:rsidRPr="00B77F66" w:rsidTr="00811EC9">
        <w:tc>
          <w:tcPr>
            <w:tcW w:w="540" w:type="dxa"/>
            <w:vAlign w:val="center"/>
          </w:tcPr>
          <w:p w:rsidR="008848EA" w:rsidRPr="00B77F66" w:rsidRDefault="004E6D34" w:rsidP="00811EC9">
            <w:pPr>
              <w:pStyle w:val="Bodycopy"/>
              <w:spacing w:before="0" w:line="240" w:lineRule="auto"/>
              <w:jc w:val="center"/>
              <w:rPr>
                <w:rFonts w:ascii="Arial" w:hAnsi="Arial" w:cs="Arial"/>
                <w:color w:val="auto"/>
                <w:sz w:val="20"/>
                <w:szCs w:val="20"/>
              </w:rPr>
            </w:pPr>
            <w:r>
              <w:rPr>
                <w:rFonts w:ascii="Arial" w:hAnsi="Arial" w:cs="Arial"/>
                <w:color w:val="auto"/>
                <w:sz w:val="20"/>
                <w:szCs w:val="20"/>
              </w:rPr>
              <w:t>10</w:t>
            </w:r>
          </w:p>
        </w:tc>
        <w:tc>
          <w:tcPr>
            <w:tcW w:w="5580" w:type="dxa"/>
          </w:tcPr>
          <w:p w:rsidR="008848EA" w:rsidRPr="00B77F66" w:rsidRDefault="008848EA" w:rsidP="00B77F66">
            <w:pPr>
              <w:pStyle w:val="Bodycopy"/>
              <w:spacing w:before="0" w:line="240" w:lineRule="auto"/>
              <w:rPr>
                <w:rFonts w:ascii="Arial" w:hAnsi="Arial" w:cs="Arial"/>
                <w:color w:val="auto"/>
                <w:sz w:val="20"/>
                <w:szCs w:val="20"/>
              </w:rPr>
            </w:pPr>
            <w:r w:rsidRPr="00B77F66">
              <w:rPr>
                <w:rFonts w:ascii="Arial" w:hAnsi="Arial" w:cs="Arial"/>
                <w:color w:val="auto"/>
                <w:sz w:val="20"/>
                <w:szCs w:val="20"/>
              </w:rPr>
              <w:t>Retention managed</w:t>
            </w:r>
          </w:p>
        </w:tc>
        <w:tc>
          <w:tcPr>
            <w:tcW w:w="990" w:type="dxa"/>
          </w:tcPr>
          <w:p w:rsidR="008848EA" w:rsidRPr="00B77F66" w:rsidRDefault="008848EA" w:rsidP="00B77F66">
            <w:pPr>
              <w:pStyle w:val="Bodycopy"/>
              <w:spacing w:before="0" w:line="240" w:lineRule="auto"/>
              <w:rPr>
                <w:rFonts w:ascii="Arial" w:hAnsi="Arial" w:cs="Arial"/>
                <w:color w:val="auto"/>
                <w:sz w:val="20"/>
                <w:szCs w:val="20"/>
              </w:rPr>
            </w:pPr>
          </w:p>
        </w:tc>
        <w:tc>
          <w:tcPr>
            <w:tcW w:w="1935" w:type="dxa"/>
          </w:tcPr>
          <w:p w:rsidR="008848EA" w:rsidRPr="00B77F66" w:rsidRDefault="008848EA" w:rsidP="00B77F66">
            <w:pPr>
              <w:pStyle w:val="Bodycopy"/>
              <w:spacing w:before="0" w:line="240" w:lineRule="auto"/>
              <w:rPr>
                <w:rFonts w:ascii="Arial" w:hAnsi="Arial" w:cs="Arial"/>
                <w:color w:val="auto"/>
                <w:sz w:val="20"/>
                <w:szCs w:val="20"/>
              </w:rPr>
            </w:pPr>
          </w:p>
        </w:tc>
      </w:tr>
      <w:tr w:rsidR="008848EA" w:rsidRPr="00B77F66" w:rsidTr="00811EC9">
        <w:tc>
          <w:tcPr>
            <w:tcW w:w="540" w:type="dxa"/>
            <w:vAlign w:val="center"/>
          </w:tcPr>
          <w:p w:rsidR="008848EA" w:rsidRPr="00B77F66" w:rsidRDefault="004E6D34" w:rsidP="00811EC9">
            <w:pPr>
              <w:pStyle w:val="Bodycopy"/>
              <w:spacing w:before="0" w:line="240" w:lineRule="auto"/>
              <w:jc w:val="center"/>
              <w:rPr>
                <w:rFonts w:ascii="Arial" w:hAnsi="Arial" w:cs="Arial"/>
                <w:color w:val="auto"/>
                <w:sz w:val="20"/>
                <w:szCs w:val="20"/>
              </w:rPr>
            </w:pPr>
            <w:r>
              <w:rPr>
                <w:rFonts w:ascii="Arial" w:hAnsi="Arial" w:cs="Arial"/>
                <w:color w:val="auto"/>
                <w:sz w:val="20"/>
                <w:szCs w:val="20"/>
              </w:rPr>
              <w:t>11</w:t>
            </w:r>
          </w:p>
        </w:tc>
        <w:tc>
          <w:tcPr>
            <w:tcW w:w="5580" w:type="dxa"/>
          </w:tcPr>
          <w:p w:rsidR="008848EA" w:rsidRPr="00B77F66" w:rsidRDefault="008848EA" w:rsidP="00B77F66">
            <w:pPr>
              <w:pStyle w:val="Bodycopy"/>
              <w:spacing w:before="0" w:line="240" w:lineRule="auto"/>
              <w:rPr>
                <w:rFonts w:ascii="Arial" w:hAnsi="Arial" w:cs="Arial"/>
                <w:color w:val="auto"/>
                <w:sz w:val="20"/>
                <w:szCs w:val="20"/>
              </w:rPr>
            </w:pPr>
            <w:r w:rsidRPr="00B77F66">
              <w:rPr>
                <w:rFonts w:ascii="Arial" w:hAnsi="Arial" w:cs="Arial"/>
                <w:color w:val="auto"/>
                <w:sz w:val="20"/>
                <w:szCs w:val="20"/>
              </w:rPr>
              <w:t>Contrac</w:t>
            </w:r>
            <w:r w:rsidR="00527ABC" w:rsidRPr="00B77F66">
              <w:rPr>
                <w:rFonts w:ascii="Arial" w:hAnsi="Arial" w:cs="Arial"/>
                <w:color w:val="auto"/>
                <w:sz w:val="20"/>
                <w:szCs w:val="20"/>
              </w:rPr>
              <w:t>t c</w:t>
            </w:r>
            <w:r w:rsidRPr="00B77F66">
              <w:rPr>
                <w:rFonts w:ascii="Arial" w:hAnsi="Arial" w:cs="Arial"/>
                <w:color w:val="auto"/>
                <w:sz w:val="20"/>
                <w:szCs w:val="20"/>
              </w:rPr>
              <w:t>losing meeting &amp; minutes</w:t>
            </w:r>
          </w:p>
        </w:tc>
        <w:tc>
          <w:tcPr>
            <w:tcW w:w="990" w:type="dxa"/>
          </w:tcPr>
          <w:p w:rsidR="008848EA" w:rsidRPr="00B77F66" w:rsidRDefault="008848EA" w:rsidP="00B77F66">
            <w:pPr>
              <w:pStyle w:val="Bodycopy"/>
              <w:spacing w:before="0" w:line="240" w:lineRule="auto"/>
              <w:rPr>
                <w:rFonts w:ascii="Arial" w:hAnsi="Arial" w:cs="Arial"/>
                <w:color w:val="auto"/>
                <w:sz w:val="20"/>
                <w:szCs w:val="20"/>
              </w:rPr>
            </w:pPr>
          </w:p>
        </w:tc>
        <w:tc>
          <w:tcPr>
            <w:tcW w:w="1935" w:type="dxa"/>
          </w:tcPr>
          <w:p w:rsidR="008848EA" w:rsidRPr="00B77F66" w:rsidRDefault="008848EA" w:rsidP="00B77F66">
            <w:pPr>
              <w:pStyle w:val="Bodycopy"/>
              <w:spacing w:before="0" w:line="240" w:lineRule="auto"/>
              <w:rPr>
                <w:rFonts w:ascii="Arial" w:hAnsi="Arial" w:cs="Arial"/>
                <w:color w:val="auto"/>
                <w:sz w:val="20"/>
                <w:szCs w:val="20"/>
              </w:rPr>
            </w:pPr>
          </w:p>
        </w:tc>
      </w:tr>
      <w:tr w:rsidR="008848EA" w:rsidRPr="00B77F66" w:rsidTr="00811EC9">
        <w:tc>
          <w:tcPr>
            <w:tcW w:w="540" w:type="dxa"/>
            <w:vAlign w:val="center"/>
          </w:tcPr>
          <w:p w:rsidR="008848EA" w:rsidRPr="00B77F66" w:rsidRDefault="004E6D34" w:rsidP="00811EC9">
            <w:pPr>
              <w:pStyle w:val="Bodycopy"/>
              <w:spacing w:before="0" w:line="240" w:lineRule="auto"/>
              <w:jc w:val="center"/>
              <w:rPr>
                <w:rFonts w:ascii="Arial" w:hAnsi="Arial" w:cs="Arial"/>
                <w:color w:val="auto"/>
                <w:sz w:val="20"/>
                <w:szCs w:val="20"/>
              </w:rPr>
            </w:pPr>
            <w:r>
              <w:rPr>
                <w:rFonts w:ascii="Arial" w:hAnsi="Arial" w:cs="Arial"/>
                <w:color w:val="auto"/>
                <w:sz w:val="20"/>
                <w:szCs w:val="20"/>
              </w:rPr>
              <w:t>12</w:t>
            </w:r>
          </w:p>
        </w:tc>
        <w:tc>
          <w:tcPr>
            <w:tcW w:w="5580" w:type="dxa"/>
          </w:tcPr>
          <w:p w:rsidR="008848EA" w:rsidRPr="00B77F66" w:rsidRDefault="008848EA" w:rsidP="00B77F66">
            <w:pPr>
              <w:pStyle w:val="Bodycopy"/>
              <w:spacing w:before="0" w:line="240" w:lineRule="auto"/>
              <w:rPr>
                <w:rFonts w:ascii="Arial" w:hAnsi="Arial" w:cs="Arial"/>
                <w:color w:val="auto"/>
                <w:sz w:val="20"/>
                <w:szCs w:val="20"/>
              </w:rPr>
            </w:pPr>
            <w:r w:rsidRPr="00B77F66">
              <w:rPr>
                <w:rFonts w:ascii="Arial" w:hAnsi="Arial" w:cs="Arial"/>
                <w:color w:val="auto"/>
                <w:sz w:val="20"/>
                <w:szCs w:val="20"/>
              </w:rPr>
              <w:t xml:space="preserve">Final </w:t>
            </w:r>
            <w:r w:rsidR="00527ABC" w:rsidRPr="00B77F66">
              <w:rPr>
                <w:rFonts w:ascii="Arial" w:hAnsi="Arial" w:cs="Arial"/>
                <w:color w:val="auto"/>
                <w:sz w:val="20"/>
                <w:szCs w:val="20"/>
              </w:rPr>
              <w:t>p</w:t>
            </w:r>
            <w:r w:rsidRPr="00B77F66">
              <w:rPr>
                <w:rFonts w:ascii="Arial" w:hAnsi="Arial" w:cs="Arial"/>
                <w:color w:val="auto"/>
                <w:sz w:val="20"/>
                <w:szCs w:val="20"/>
              </w:rPr>
              <w:t>ayment addressed</w:t>
            </w:r>
          </w:p>
        </w:tc>
        <w:tc>
          <w:tcPr>
            <w:tcW w:w="990" w:type="dxa"/>
          </w:tcPr>
          <w:p w:rsidR="008848EA" w:rsidRPr="00B77F66" w:rsidRDefault="008848EA" w:rsidP="00B77F66">
            <w:pPr>
              <w:pStyle w:val="Bodycopy"/>
              <w:spacing w:before="0" w:line="240" w:lineRule="auto"/>
              <w:rPr>
                <w:rFonts w:ascii="Arial" w:hAnsi="Arial" w:cs="Arial"/>
                <w:color w:val="auto"/>
                <w:sz w:val="20"/>
                <w:szCs w:val="20"/>
              </w:rPr>
            </w:pPr>
          </w:p>
        </w:tc>
        <w:tc>
          <w:tcPr>
            <w:tcW w:w="1935" w:type="dxa"/>
          </w:tcPr>
          <w:p w:rsidR="008848EA" w:rsidRPr="00B77F66" w:rsidRDefault="008848EA" w:rsidP="00B77F66">
            <w:pPr>
              <w:pStyle w:val="Bodycopy"/>
              <w:spacing w:before="0" w:line="240" w:lineRule="auto"/>
              <w:rPr>
                <w:rFonts w:ascii="Arial" w:hAnsi="Arial" w:cs="Arial"/>
                <w:color w:val="auto"/>
                <w:sz w:val="20"/>
                <w:szCs w:val="20"/>
              </w:rPr>
            </w:pPr>
          </w:p>
        </w:tc>
      </w:tr>
    </w:tbl>
    <w:p w:rsidR="00A44F22" w:rsidRPr="00BA7072" w:rsidRDefault="00A44F22" w:rsidP="005338C4">
      <w:pPr>
        <w:rPr>
          <w:sz w:val="24"/>
          <w:szCs w:val="24"/>
        </w:rPr>
      </w:pPr>
    </w:p>
    <w:p w:rsidR="00A44F22" w:rsidRPr="00BA7072" w:rsidRDefault="00A44F22" w:rsidP="005338C4">
      <w:pPr>
        <w:rPr>
          <w:sz w:val="24"/>
          <w:szCs w:val="24"/>
        </w:rPr>
      </w:pPr>
    </w:p>
    <w:p w:rsidR="00A44F22" w:rsidRPr="00BA7072" w:rsidRDefault="00A44F22" w:rsidP="005338C4">
      <w:pPr>
        <w:rPr>
          <w:sz w:val="24"/>
          <w:szCs w:val="24"/>
        </w:rPr>
      </w:pPr>
    </w:p>
    <w:p w:rsidR="00A44F22" w:rsidRPr="00BA7072" w:rsidRDefault="00A44F22" w:rsidP="005338C4">
      <w:pPr>
        <w:rPr>
          <w:sz w:val="24"/>
          <w:szCs w:val="24"/>
        </w:rPr>
      </w:pPr>
    </w:p>
    <w:p w:rsidR="00A44F22" w:rsidRPr="00BA7072" w:rsidRDefault="00A44F22" w:rsidP="005338C4">
      <w:pPr>
        <w:rPr>
          <w:sz w:val="24"/>
          <w:szCs w:val="24"/>
        </w:rPr>
      </w:pPr>
    </w:p>
    <w:p w:rsidR="00A44F22" w:rsidRPr="00BA7072" w:rsidRDefault="00A44F22" w:rsidP="005338C4">
      <w:pPr>
        <w:rPr>
          <w:sz w:val="24"/>
          <w:szCs w:val="24"/>
        </w:rPr>
      </w:pPr>
    </w:p>
    <w:p w:rsidR="00A44F22" w:rsidRPr="00BA7072" w:rsidRDefault="00A44F22" w:rsidP="005338C4">
      <w:pPr>
        <w:rPr>
          <w:sz w:val="24"/>
          <w:szCs w:val="24"/>
        </w:rPr>
      </w:pPr>
    </w:p>
    <w:p w:rsidR="00A44F22" w:rsidRPr="00BA7072" w:rsidRDefault="00A44F22" w:rsidP="005338C4">
      <w:pPr>
        <w:rPr>
          <w:sz w:val="24"/>
          <w:szCs w:val="24"/>
        </w:rPr>
      </w:pPr>
    </w:p>
    <w:p w:rsidR="00F9441D" w:rsidRPr="00BA7072" w:rsidRDefault="00F9441D" w:rsidP="005338C4">
      <w:pPr>
        <w:rPr>
          <w:sz w:val="24"/>
          <w:szCs w:val="24"/>
        </w:rPr>
      </w:pPr>
    </w:p>
    <w:p w:rsidR="00F9441D" w:rsidRPr="00BA7072" w:rsidRDefault="00F9441D" w:rsidP="005338C4">
      <w:pPr>
        <w:rPr>
          <w:sz w:val="24"/>
          <w:szCs w:val="24"/>
        </w:rPr>
      </w:pPr>
    </w:p>
    <w:p w:rsidR="00F9441D" w:rsidRPr="00BA7072" w:rsidRDefault="00F9441D" w:rsidP="005338C4">
      <w:pPr>
        <w:rPr>
          <w:sz w:val="24"/>
          <w:szCs w:val="24"/>
        </w:rPr>
      </w:pPr>
    </w:p>
    <w:p w:rsidR="00F9441D" w:rsidRPr="00BA7072" w:rsidRDefault="00F9441D" w:rsidP="005338C4">
      <w:pPr>
        <w:rPr>
          <w:sz w:val="24"/>
          <w:szCs w:val="24"/>
        </w:rPr>
      </w:pPr>
    </w:p>
    <w:p w:rsidR="00F9441D" w:rsidRPr="00BA7072" w:rsidRDefault="00F9441D" w:rsidP="005338C4">
      <w:pPr>
        <w:rPr>
          <w:sz w:val="24"/>
          <w:szCs w:val="24"/>
        </w:rPr>
      </w:pPr>
    </w:p>
    <w:p w:rsidR="00F9441D" w:rsidRPr="00BA7072" w:rsidRDefault="00F9441D" w:rsidP="005338C4">
      <w:pPr>
        <w:rPr>
          <w:sz w:val="24"/>
          <w:szCs w:val="24"/>
        </w:rPr>
      </w:pPr>
    </w:p>
    <w:p w:rsidR="00F9441D" w:rsidRPr="00BA7072" w:rsidRDefault="00F9441D" w:rsidP="005338C4">
      <w:pPr>
        <w:rPr>
          <w:sz w:val="24"/>
          <w:szCs w:val="24"/>
        </w:rPr>
      </w:pPr>
    </w:p>
    <w:p w:rsidR="00F9441D" w:rsidRPr="00BA7072" w:rsidRDefault="00F9441D" w:rsidP="005338C4">
      <w:pPr>
        <w:rPr>
          <w:sz w:val="24"/>
          <w:szCs w:val="24"/>
        </w:rPr>
      </w:pPr>
    </w:p>
    <w:p w:rsidR="00F9441D" w:rsidRPr="00BA7072" w:rsidRDefault="00F9441D" w:rsidP="005338C4">
      <w:pPr>
        <w:rPr>
          <w:sz w:val="24"/>
          <w:szCs w:val="24"/>
        </w:rPr>
      </w:pPr>
    </w:p>
    <w:p w:rsidR="00F9441D" w:rsidRPr="00BA7072" w:rsidRDefault="00F9441D" w:rsidP="005338C4">
      <w:pPr>
        <w:rPr>
          <w:sz w:val="24"/>
          <w:szCs w:val="24"/>
        </w:rPr>
      </w:pPr>
    </w:p>
    <w:p w:rsidR="002936D8" w:rsidRPr="00BA7072" w:rsidRDefault="002936D8" w:rsidP="005338C4">
      <w:pPr>
        <w:rPr>
          <w:sz w:val="24"/>
          <w:szCs w:val="24"/>
        </w:rPr>
      </w:pPr>
    </w:p>
    <w:p w:rsidR="002936D8" w:rsidRPr="00BA7072" w:rsidRDefault="002936D8" w:rsidP="005338C4">
      <w:pPr>
        <w:rPr>
          <w:sz w:val="24"/>
          <w:szCs w:val="24"/>
        </w:rPr>
      </w:pPr>
    </w:p>
    <w:p w:rsidR="002936D8" w:rsidRPr="00BA7072" w:rsidRDefault="002936D8" w:rsidP="005338C4">
      <w:pPr>
        <w:rPr>
          <w:sz w:val="24"/>
          <w:szCs w:val="24"/>
        </w:rPr>
      </w:pPr>
    </w:p>
    <w:p w:rsidR="002936D8" w:rsidRPr="00BA7072" w:rsidRDefault="002936D8" w:rsidP="005338C4">
      <w:pPr>
        <w:rPr>
          <w:sz w:val="24"/>
          <w:szCs w:val="24"/>
        </w:rPr>
      </w:pPr>
    </w:p>
    <w:p w:rsidR="00BE0702" w:rsidRPr="00BA7072" w:rsidRDefault="00BE0702" w:rsidP="005338C4">
      <w:pPr>
        <w:rPr>
          <w:sz w:val="24"/>
          <w:szCs w:val="24"/>
        </w:rPr>
      </w:pPr>
    </w:p>
    <w:p w:rsidR="00B4700D" w:rsidRPr="00BA7072" w:rsidRDefault="00B4700D" w:rsidP="005338C4">
      <w:pPr>
        <w:rPr>
          <w:sz w:val="24"/>
          <w:szCs w:val="24"/>
        </w:rPr>
      </w:pPr>
    </w:p>
    <w:p w:rsidR="00B4700D" w:rsidRPr="00BA7072" w:rsidRDefault="00B4700D" w:rsidP="005338C4">
      <w:pPr>
        <w:rPr>
          <w:sz w:val="24"/>
          <w:szCs w:val="24"/>
        </w:rPr>
      </w:pPr>
    </w:p>
    <w:p w:rsidR="00B4700D" w:rsidRPr="00BA7072" w:rsidRDefault="00B4700D" w:rsidP="005338C4">
      <w:pPr>
        <w:rPr>
          <w:sz w:val="24"/>
          <w:szCs w:val="24"/>
        </w:rPr>
      </w:pPr>
    </w:p>
    <w:p w:rsidR="00B4700D" w:rsidRPr="00BA7072" w:rsidRDefault="00B4700D" w:rsidP="005338C4">
      <w:pPr>
        <w:rPr>
          <w:sz w:val="24"/>
          <w:szCs w:val="24"/>
        </w:rPr>
      </w:pPr>
    </w:p>
    <w:p w:rsidR="00B4700D" w:rsidRPr="00BA7072" w:rsidRDefault="00B4700D" w:rsidP="005338C4">
      <w:pPr>
        <w:rPr>
          <w:sz w:val="24"/>
          <w:szCs w:val="24"/>
        </w:rPr>
      </w:pPr>
    </w:p>
    <w:p w:rsidR="00B4700D" w:rsidRPr="00BA7072" w:rsidRDefault="00B4700D" w:rsidP="005338C4">
      <w:pPr>
        <w:rPr>
          <w:sz w:val="24"/>
          <w:szCs w:val="24"/>
        </w:rPr>
      </w:pPr>
    </w:p>
    <w:p w:rsidR="00FC6E63" w:rsidRPr="002E1C58" w:rsidRDefault="00376547" w:rsidP="00D922B1">
      <w:pPr>
        <w:pStyle w:val="Heading1"/>
      </w:pPr>
      <w:bookmarkStart w:id="148" w:name="_Toc531653185"/>
      <w:r w:rsidRPr="00BA7072">
        <w:lastRenderedPageBreak/>
        <w:t>Study and Design</w:t>
      </w:r>
      <w:r w:rsidR="003F03F6">
        <w:t xml:space="preserve"> </w:t>
      </w:r>
      <w:r w:rsidR="00BC4302" w:rsidRPr="00BA7072">
        <w:t>service</w:t>
      </w:r>
      <w:r w:rsidR="003F03F6">
        <w:t xml:space="preserve"> </w:t>
      </w:r>
      <w:r w:rsidR="00EB59ED" w:rsidRPr="002E1C58">
        <w:t xml:space="preserve">CONTRACT </w:t>
      </w:r>
      <w:r w:rsidR="00192AB4" w:rsidRPr="002E1C58">
        <w:t>ESTABLISHMENT</w:t>
      </w:r>
      <w:bookmarkEnd w:id="148"/>
    </w:p>
    <w:p w:rsidR="008251FD" w:rsidRDefault="008251FD" w:rsidP="008251FD">
      <w:r>
        <w:t xml:space="preserve">Study and design service </w:t>
      </w:r>
      <w:r w:rsidRPr="00BA7072">
        <w:t xml:space="preserve">comprises project initiation, identification and investment prioritization, feasibility study and detail design activities. </w:t>
      </w:r>
      <w:r>
        <w:t xml:space="preserve">Here the client shall </w:t>
      </w:r>
      <w:r w:rsidRPr="00BA7072">
        <w:t>prepare term of reference (TOR) based on the nature of identified project</w:t>
      </w:r>
      <w:r>
        <w:t xml:space="preserve"> and finally establish </w:t>
      </w:r>
      <w:r w:rsidRPr="00BA7072">
        <w:t>Study and Design Contract</w:t>
      </w:r>
      <w:r>
        <w:t xml:space="preserve">. </w:t>
      </w:r>
    </w:p>
    <w:p w:rsidR="008251FD" w:rsidRPr="00BA7072" w:rsidRDefault="008251FD" w:rsidP="008251FD"/>
    <w:p w:rsidR="004B4325" w:rsidRPr="00BA7072" w:rsidRDefault="004567E4" w:rsidP="002E1C58">
      <w:r w:rsidRPr="00BA7072">
        <w:t xml:space="preserve">The </w:t>
      </w:r>
      <w:r w:rsidR="00FB68C2" w:rsidRPr="00BA7072">
        <w:t>Three</w:t>
      </w:r>
      <w:r w:rsidR="004B4325" w:rsidRPr="00BA7072">
        <w:t xml:space="preserve"> are different procurement approaches for study and design service such as open bid, short list, and others.</w:t>
      </w:r>
      <w:r w:rsidR="008D03FD" w:rsidRPr="00BA7072">
        <w:t xml:space="preserve"> During the procurement process invitation or request for expression of interest should be one of the requirements to assist the pre-qualification assessment.</w:t>
      </w:r>
    </w:p>
    <w:p w:rsidR="00A62CD5" w:rsidRPr="00BA7072" w:rsidRDefault="00A62CD5" w:rsidP="002E1C58"/>
    <w:p w:rsidR="00942E8B" w:rsidRPr="00BA7072" w:rsidRDefault="0009427D" w:rsidP="002E1C58">
      <w:r w:rsidRPr="00BA7072">
        <w:t>Pre-contract activities for study and design service are as discussed hereunder in small scale irrigation preparation phase.</w:t>
      </w:r>
    </w:p>
    <w:p w:rsidR="00314294" w:rsidRPr="00BA7072" w:rsidRDefault="00696FD7" w:rsidP="00942E8B">
      <w:r>
        <w:rPr>
          <w:noProof/>
        </w:rPr>
        <w:pict>
          <v:group id="_x0000_s1605" style="position:absolute;left:0;text-align:left;margin-left:87pt;margin-top:12.95pt;width:269.8pt;height:458.35pt;z-index:252184576" coordorigin="3180,5071" coordsize="5100,8805">
            <v:roundrect id="_x0000_s1408" style="position:absolute;left:3765;top:5071;width:3915;height:420" arcsize="10923f" fillcolor="#c2d69b [1942]" strokecolor="#c2d69b [1942]" strokeweight="1pt">
              <v:fill color2="#eaf1dd [662]" angle="-45" focus="-50%" type="gradient"/>
              <v:shadow on="t" type="perspective" color="#4e6128 [1606]" opacity=".5" offset="1pt" offset2="-3pt"/>
              <v:textbox style="mso-next-textbox:#_x0000_s1408">
                <w:txbxContent>
                  <w:p w:rsidR="00DD39EB" w:rsidRPr="002E1C58" w:rsidRDefault="00DD39EB" w:rsidP="008848EA">
                    <w:pPr>
                      <w:rPr>
                        <w:b/>
                        <w:sz w:val="20"/>
                        <w:szCs w:val="20"/>
                      </w:rPr>
                    </w:pPr>
                    <w:r w:rsidRPr="002E1C58">
                      <w:rPr>
                        <w:b/>
                        <w:sz w:val="20"/>
                        <w:szCs w:val="20"/>
                      </w:rPr>
                      <w:t>1. Preparation of Tender Document</w:t>
                    </w:r>
                  </w:p>
                </w:txbxContent>
              </v:textbox>
            </v:roundrect>
            <v:rect id="_x0000_s1409" style="position:absolute;left:4050;top:5746;width:3345;height:390" fillcolor="#d99594 [1941]" strokecolor="#d99594 [1941]" strokeweight="1.25pt">
              <v:fill color2="#c0504d [3205]" focus="50%" type="gradient"/>
              <v:shadow type="perspective" color="#622423 [1605]" offset="1pt" offset2="-3pt"/>
              <v:textbox style="mso-next-textbox:#_x0000_s1409">
                <w:txbxContent>
                  <w:p w:rsidR="00DD39EB" w:rsidRPr="002E1C58" w:rsidRDefault="00DD39EB" w:rsidP="00314294">
                    <w:pPr>
                      <w:rPr>
                        <w:b/>
                        <w:sz w:val="20"/>
                        <w:szCs w:val="20"/>
                      </w:rPr>
                    </w:pPr>
                    <w:r w:rsidRPr="002E1C58">
                      <w:rPr>
                        <w:b/>
                        <w:sz w:val="20"/>
                        <w:szCs w:val="20"/>
                      </w:rPr>
                      <w:t>2. Review of Tender Document</w:t>
                    </w:r>
                  </w:p>
                </w:txbxContent>
              </v:textbox>
            </v:rect>
            <v:rect id="_x0000_s1411" style="position:absolute;left:4665;top:7949;width:2175;height:480" fillcolor="#fabf8f [1945]" strokecolor="#fabf8f [1945]" strokeweight="1pt">
              <v:fill color2="#fde9d9 [665]" angle="-45" focus="-50%" type="gradient"/>
              <v:shadow on="t" type="perspective" color="#974706 [1609]" opacity=".5" offset="1pt" offset2="-3pt"/>
              <v:textbox style="mso-next-textbox:#_x0000_s1411">
                <w:txbxContent>
                  <w:p w:rsidR="00DD39EB" w:rsidRPr="002E1C58" w:rsidRDefault="00DD39EB" w:rsidP="00314294">
                    <w:pPr>
                      <w:rPr>
                        <w:b/>
                        <w:sz w:val="20"/>
                        <w:szCs w:val="20"/>
                      </w:rPr>
                    </w:pPr>
                    <w:r w:rsidRPr="002E1C58">
                      <w:rPr>
                        <w:b/>
                        <w:sz w:val="20"/>
                        <w:szCs w:val="20"/>
                      </w:rPr>
                      <w:t>5. Issuance of RFP</w:t>
                    </w:r>
                  </w:p>
                </w:txbxContent>
              </v:textbox>
            </v:rect>
            <v:rect id="_x0000_s1414" style="position:absolute;left:3195;top:8719;width:5055;height:507" fillcolor="#95b3d7 [1940]" strokecolor="#4f81bd [3204]" strokeweight="1pt">
              <v:fill color2="#4f81bd [3204]" focus="50%" type="gradient"/>
              <v:shadow on="t" type="perspective" color="#243f60 [1604]" offset="1pt" offset2="-3pt"/>
              <v:textbox style="mso-next-textbox:#_x0000_s1414">
                <w:txbxContent>
                  <w:p w:rsidR="00DD39EB" w:rsidRPr="002E1C58" w:rsidRDefault="00DD39EB" w:rsidP="00314294">
                    <w:pPr>
                      <w:rPr>
                        <w:b/>
                        <w:sz w:val="20"/>
                        <w:szCs w:val="20"/>
                      </w:rPr>
                    </w:pPr>
                    <w:r w:rsidRPr="002E1C58">
                      <w:rPr>
                        <w:b/>
                        <w:sz w:val="20"/>
                        <w:szCs w:val="20"/>
                      </w:rPr>
                      <w:t>6. Check the Bid Document for Its Completeness</w:t>
                    </w:r>
                  </w:p>
                </w:txbxContent>
              </v:textbox>
            </v:rect>
            <v:rect id="_x0000_s1415" style="position:absolute;left:4350;top:9588;width:2805;height:450" fillcolor="#b2a1c7 [1943]" strokecolor="#b2a1c7 [1943]" strokeweight="1pt">
              <v:fill color2="#e5dfec [663]" angle="-45" focus="-50%" type="gradient"/>
              <v:shadow on="t" type="perspective" color="#3f3151 [1607]" opacity=".5" offset="1pt" offset2="-3pt"/>
              <v:textbox style="mso-next-textbox:#_x0000_s1415">
                <w:txbxContent>
                  <w:p w:rsidR="00DD39EB" w:rsidRPr="002E1C58" w:rsidRDefault="00DD39EB" w:rsidP="00314294">
                    <w:pPr>
                      <w:rPr>
                        <w:b/>
                        <w:sz w:val="20"/>
                        <w:szCs w:val="20"/>
                      </w:rPr>
                    </w:pPr>
                    <w:r w:rsidRPr="002E1C58">
                      <w:rPr>
                        <w:b/>
                        <w:sz w:val="20"/>
                        <w:szCs w:val="20"/>
                      </w:rPr>
                      <w:t>7. Evaluation of the Bids</w:t>
                    </w:r>
                  </w:p>
                </w:txbxContent>
              </v:textbox>
            </v:rect>
            <v:rect id="_x0000_s1416" style="position:absolute;left:3690;top:10396;width:4065;height:450" fillcolor="#d99594 [1941]" strokecolor="#d99594 [1941]" strokeweight="1pt">
              <v:fill color2="#f2dbdb [661]" angle="-45" focus="-50%" type="gradient"/>
              <v:shadow on="t" type="perspective" color="#622423 [1605]" opacity=".5" offset="1pt" offset2="-3pt"/>
              <v:textbox style="mso-next-textbox:#_x0000_s1416">
                <w:txbxContent>
                  <w:p w:rsidR="00DD39EB" w:rsidRPr="002E1C58" w:rsidRDefault="00DD39EB" w:rsidP="00314294">
                    <w:pPr>
                      <w:rPr>
                        <w:b/>
                        <w:sz w:val="20"/>
                        <w:szCs w:val="20"/>
                      </w:rPr>
                    </w:pPr>
                    <w:r w:rsidRPr="002E1C58">
                      <w:rPr>
                        <w:b/>
                        <w:sz w:val="20"/>
                        <w:szCs w:val="20"/>
                      </w:rPr>
                      <w:t>8. Award Letter for Successful Bidder</w:t>
                    </w:r>
                  </w:p>
                </w:txbxContent>
              </v:textbox>
            </v:rect>
            <v:rect id="_x0000_s1417" style="position:absolute;left:3915;top:11161;width:3615;height:405" fillcolor="#d99594 [1941]" strokecolor="#d99594 [1941]" strokeweight="1.25pt">
              <v:fill color2="#c0504d [3205]" focus="50%" type="gradient"/>
              <v:shadow type="perspective" color="#622423 [1605]" offset="1pt" offset2="-3pt"/>
              <v:textbox style="mso-next-textbox:#_x0000_s1417">
                <w:txbxContent>
                  <w:p w:rsidR="00DD39EB" w:rsidRPr="002E1C58" w:rsidRDefault="00DD39EB" w:rsidP="00314294">
                    <w:pPr>
                      <w:rPr>
                        <w:b/>
                        <w:sz w:val="20"/>
                        <w:szCs w:val="20"/>
                      </w:rPr>
                    </w:pPr>
                    <w:r w:rsidRPr="002E1C58">
                      <w:rPr>
                        <w:b/>
                        <w:sz w:val="20"/>
                        <w:szCs w:val="20"/>
                      </w:rPr>
                      <w:t>9. Negotiation on the Bid Offer</w:t>
                    </w:r>
                  </w:p>
                </w:txbxContent>
              </v:textbox>
            </v:rect>
            <v:rect id="_x0000_s1418" style="position:absolute;left:3675;top:11836;width:4110;height:465" fillcolor="#92cddc [1944]" strokecolor="#92cddc [1944]" strokeweight="1pt">
              <v:fill color2="#daeef3 [664]" angle="-45" focus="-50%" type="gradient"/>
              <v:shadow on="t" type="perspective" color="#205867 [1608]" opacity=".5" offset="1pt" offset2="-3pt"/>
              <v:textbox style="mso-next-textbox:#_x0000_s1418">
                <w:txbxContent>
                  <w:p w:rsidR="00DD39EB" w:rsidRPr="002E1C58" w:rsidRDefault="00DD39EB" w:rsidP="00314294">
                    <w:pPr>
                      <w:rPr>
                        <w:b/>
                        <w:sz w:val="20"/>
                        <w:szCs w:val="20"/>
                      </w:rPr>
                    </w:pPr>
                    <w:r w:rsidRPr="002E1C58">
                      <w:rPr>
                        <w:b/>
                        <w:sz w:val="20"/>
                        <w:szCs w:val="20"/>
                      </w:rPr>
                      <w:t>10. Contract Preparation and Signing</w:t>
                    </w:r>
                  </w:p>
                </w:txbxContent>
              </v:textbox>
            </v:rect>
            <v:rect id="_x0000_s1419" style="position:absolute;left:4065;top:12616;width:3315;height:480" fillcolor="#95b3d7 [1940]" strokecolor="#95b3d7 [1940]" strokeweight="1pt">
              <v:fill color2="#dbe5f1 [660]" angle="-45" focus="-50%" type="gradient"/>
              <v:shadow on="t" type="perspective" color="#243f60 [1604]" opacity=".5" offset="1pt" offset2="-3pt"/>
              <v:textbox style="mso-next-textbox:#_x0000_s1419">
                <w:txbxContent>
                  <w:p w:rsidR="00DD39EB" w:rsidRPr="002E1C58" w:rsidRDefault="00DD39EB" w:rsidP="00314294">
                    <w:pPr>
                      <w:rPr>
                        <w:b/>
                        <w:sz w:val="20"/>
                        <w:szCs w:val="20"/>
                      </w:rPr>
                    </w:pPr>
                    <w:r w:rsidRPr="002E1C58">
                      <w:rPr>
                        <w:b/>
                        <w:sz w:val="20"/>
                        <w:szCs w:val="20"/>
                      </w:rPr>
                      <w:t>11. Issuance of Contract</w:t>
                    </w:r>
                  </w:p>
                </w:txbxContent>
              </v:textbox>
            </v:rect>
            <v:roundrect id="_x0000_s1420" style="position:absolute;left:4440;top:13411;width:2565;height:465" arcsize="10923f" fillcolor="#d99594 [1941]" strokecolor="#d99594 [1941]" strokeweight="1.25pt">
              <v:fill color2="#c0504d [3205]" focus="50%" type="gradient"/>
              <v:shadow type="perspective" color="#622423 [1605]" offset="1pt" offset2="-3pt"/>
              <v:textbox style="mso-next-textbox:#_x0000_s1420">
                <w:txbxContent>
                  <w:p w:rsidR="00DD39EB" w:rsidRPr="002E1C58" w:rsidRDefault="00DD39EB" w:rsidP="00314294">
                    <w:pPr>
                      <w:rPr>
                        <w:b/>
                        <w:sz w:val="20"/>
                        <w:szCs w:val="20"/>
                      </w:rPr>
                    </w:pPr>
                    <w:r w:rsidRPr="002E1C58">
                      <w:rPr>
                        <w:b/>
                        <w:sz w:val="20"/>
                        <w:szCs w:val="20"/>
                      </w:rPr>
                      <w:t>12. Binding Contract</w:t>
                    </w:r>
                  </w:p>
                </w:txbxContent>
              </v:textbox>
            </v:roundrect>
            <v:shape id="_x0000_s1421" type="#_x0000_t32" style="position:absolute;left:5730;top:5491;width:0;height:255" o:connectortype="straight" strokecolor="#d99594 [1941]" strokeweight="1.25pt">
              <v:stroke endarrow="block"/>
              <v:shadow type="perspective" color="#622423 [1605]" offset="1pt" offset2="-3pt"/>
            </v:shape>
            <v:shape id="_x0000_s1422" type="#_x0000_t32" style="position:absolute;left:5730;top:6136;width:0;height:315" o:connectortype="straight" strokecolor="#d99594 [1941]" strokeweight="1.25pt">
              <v:stroke endarrow="block"/>
              <v:shadow type="perspective" color="#622423 [1605]" offset="1pt" offset2="-3pt"/>
            </v:shape>
            <v:shape id="_x0000_s1424" type="#_x0000_t32" style="position:absolute;left:5730;top:6886;width:0;height:301" o:connectortype="straight" strokecolor="#d99594 [1941]" strokeweight="1.25pt">
              <v:stroke endarrow="block"/>
              <v:shadow type="perspective" color="#622423 [1605]" offset="1pt" offset2="-3pt"/>
            </v:shape>
            <v:shape id="_x0000_s1426" type="#_x0000_t32" style="position:absolute;left:5730;top:9226;width:0;height:362" o:connectortype="straight" strokecolor="#d99594 [1941]" strokeweight="1.25pt">
              <v:stroke endarrow="block"/>
              <v:shadow type="perspective" color="#622423 [1605]" offset="1pt" offset2="-3pt"/>
            </v:shape>
            <v:shape id="_x0000_s1427" type="#_x0000_t32" style="position:absolute;left:5730;top:12301;width:0;height:315" o:connectortype="straight" strokecolor="#d99594 [1941]" strokeweight="1.25pt">
              <v:stroke endarrow="block"/>
              <v:shadow type="perspective" color="#622423 [1605]" offset="1pt" offset2="-3pt"/>
            </v:shape>
            <v:shape id="_x0000_s1428" type="#_x0000_t32" style="position:absolute;left:5730;top:13096;width:0;height:315" o:connectortype="straight" strokecolor="#d99594 [1941]" strokeweight="1.25pt">
              <v:stroke endarrow="block"/>
              <v:shadow type="perspective" color="#622423 [1605]" offset="1pt" offset2="-3pt"/>
            </v:shape>
            <v:shape id="_x0000_s1429" type="#_x0000_t32" style="position:absolute;left:5730;top:10038;width:0;height:358" o:connectortype="straight" strokecolor="#d99594 [1941]" strokeweight="1.25pt">
              <v:stroke endarrow="block"/>
              <v:shadow type="perspective" color="#622423 [1605]" offset="1pt" offset2="-3pt"/>
            </v:shape>
            <v:shape id="_x0000_s1430" type="#_x0000_t32" style="position:absolute;left:5730;top:10846;width:0;height:315" o:connectortype="straight" strokecolor="#d99594 [1941]" strokeweight="1.25pt">
              <v:stroke endarrow="block"/>
              <v:shadow type="perspective" color="#622423 [1605]" offset="1pt" offset2="-3pt"/>
            </v:shape>
            <v:shape id="_x0000_s1431" type="#_x0000_t32" style="position:absolute;left:5730;top:11566;width:0;height:270" o:connectortype="straight" strokecolor="#d99594 [1941]" strokeweight="1.25pt">
              <v:stroke endarrow="block"/>
              <v:shadow type="perspective" color="#622423 [1605]" offset="1pt" offset2="-3pt"/>
            </v:shape>
            <v:shape id="_x0000_s1432" type="#_x0000_t32" style="position:absolute;left:5730;top:8416;width:0;height:303" o:connectortype="straight" strokecolor="#d99594 [1941]" strokeweight="1.25pt">
              <v:stroke endarrow="block"/>
              <v:shadow type="perspective" color="#622423 [1605]" offset="1pt" offset2="-3pt"/>
            </v:shape>
            <v:rect id="_x0000_s1602" style="position:absolute;left:3705;top:6420;width:4050;height:466" fillcolor="#95b3d7 [1940]" strokecolor="#95b3d7 [1940]" strokeweight="1pt">
              <v:fill color2="#dbe5f1 [660]" angle="-45" focus="-50%" type="gradient"/>
              <v:shadow on="t" type="perspective" color="#243f60 [1604]" opacity=".5" offset="1pt" offset2="-3pt"/>
              <v:textbox style="mso-next-textbox:#_x0000_s1602">
                <w:txbxContent>
                  <w:p w:rsidR="00DD39EB" w:rsidRPr="002E1C58" w:rsidRDefault="00DD39EB">
                    <w:pPr>
                      <w:rPr>
                        <w:b/>
                        <w:sz w:val="20"/>
                        <w:szCs w:val="20"/>
                      </w:rPr>
                    </w:pPr>
                    <w:r w:rsidRPr="002E1C58">
                      <w:rPr>
                        <w:b/>
                        <w:sz w:val="20"/>
                        <w:szCs w:val="20"/>
                      </w:rPr>
                      <w:t>3. Invitation for Expression of Interest</w:t>
                    </w:r>
                  </w:p>
                </w:txbxContent>
              </v:textbox>
            </v:rect>
            <v:rect id="_x0000_s1603" style="position:absolute;left:3180;top:7187;width:5100;height:464" fillcolor="white [3201]" strokecolor="#b2a1c7 [1943]" strokeweight="1pt">
              <v:fill color2="#ccc0d9 [1303]" focusposition="1" focussize="" focus="100%" type="gradient"/>
              <v:shadow on="t" type="perspective" color="#3f3151 [1607]" opacity=".5" offset="1pt" offset2="-3pt"/>
              <v:textbox style="mso-next-textbox:#_x0000_s1603">
                <w:txbxContent>
                  <w:p w:rsidR="00DD39EB" w:rsidRPr="002E1C58" w:rsidRDefault="00DD39EB" w:rsidP="005C43F3">
                    <w:pPr>
                      <w:rPr>
                        <w:b/>
                        <w:sz w:val="20"/>
                        <w:szCs w:val="20"/>
                      </w:rPr>
                    </w:pPr>
                    <w:r w:rsidRPr="002E1C58">
                      <w:rPr>
                        <w:b/>
                        <w:sz w:val="20"/>
                        <w:szCs w:val="20"/>
                      </w:rPr>
                      <w:t>4. Evaluation of Expression of Interest of bidders</w:t>
                    </w:r>
                  </w:p>
                </w:txbxContent>
              </v:textbox>
            </v:rect>
          </v:group>
        </w:pict>
      </w:r>
    </w:p>
    <w:p w:rsidR="00314294" w:rsidRPr="00BA7072" w:rsidRDefault="00314294" w:rsidP="00942E8B"/>
    <w:p w:rsidR="005C43F3" w:rsidRPr="00BA7072" w:rsidRDefault="005C43F3" w:rsidP="00942E8B"/>
    <w:p w:rsidR="002720F2" w:rsidRPr="00BA7072" w:rsidRDefault="002720F2" w:rsidP="00942E8B"/>
    <w:p w:rsidR="005C43F3" w:rsidRPr="00BA7072" w:rsidRDefault="005C43F3" w:rsidP="00942E8B"/>
    <w:p w:rsidR="005C43F3" w:rsidRPr="00BA7072" w:rsidRDefault="00696FD7" w:rsidP="00942E8B">
      <w:r>
        <w:rPr>
          <w:noProof/>
        </w:rPr>
        <w:pict>
          <v:shape id="_x0000_s1425" type="#_x0000_t32" style="position:absolute;left:0;text-align:left;margin-left:215.25pt;margin-top:14.75pt;width:0;height:14.35pt;z-index:252174336" o:connectortype="straight">
            <v:stroke endarrow="block"/>
          </v:shape>
        </w:pict>
      </w:r>
    </w:p>
    <w:p w:rsidR="002720F2" w:rsidRPr="00BA7072" w:rsidRDefault="002720F2" w:rsidP="00942E8B"/>
    <w:p w:rsidR="00314294" w:rsidRPr="00BA7072" w:rsidRDefault="00314294" w:rsidP="00942E8B"/>
    <w:p w:rsidR="00314294" w:rsidRPr="00BA7072" w:rsidRDefault="00314294" w:rsidP="00942E8B"/>
    <w:p w:rsidR="00314294" w:rsidRPr="00BA7072" w:rsidRDefault="00314294" w:rsidP="00942E8B"/>
    <w:p w:rsidR="00314294" w:rsidRPr="00BA7072" w:rsidRDefault="00314294" w:rsidP="00942E8B"/>
    <w:p w:rsidR="00314294" w:rsidRPr="00BA7072" w:rsidRDefault="00314294" w:rsidP="00942E8B"/>
    <w:p w:rsidR="00314294" w:rsidRPr="00BA7072" w:rsidRDefault="00314294" w:rsidP="00942E8B"/>
    <w:p w:rsidR="00314294" w:rsidRPr="00BA7072" w:rsidRDefault="00314294" w:rsidP="00942E8B"/>
    <w:p w:rsidR="00314294" w:rsidRPr="00BA7072" w:rsidRDefault="00314294" w:rsidP="00942E8B"/>
    <w:p w:rsidR="00314294" w:rsidRPr="00BA7072" w:rsidRDefault="00314294" w:rsidP="00942E8B"/>
    <w:p w:rsidR="00314294" w:rsidRPr="00BA7072" w:rsidRDefault="00314294" w:rsidP="00942E8B"/>
    <w:p w:rsidR="00314294" w:rsidRPr="00BA7072" w:rsidRDefault="00314294" w:rsidP="00942E8B"/>
    <w:p w:rsidR="00E94CBF" w:rsidRDefault="00E94CBF" w:rsidP="00E94CBF">
      <w:pPr>
        <w:rPr>
          <w:sz w:val="24"/>
          <w:szCs w:val="24"/>
        </w:rPr>
      </w:pPr>
    </w:p>
    <w:p w:rsidR="00E94CBF" w:rsidRDefault="00E94CBF" w:rsidP="00E94CBF">
      <w:pPr>
        <w:rPr>
          <w:sz w:val="24"/>
          <w:szCs w:val="24"/>
        </w:rPr>
      </w:pPr>
    </w:p>
    <w:p w:rsidR="00E94CBF" w:rsidRDefault="00E94CBF" w:rsidP="00E94CBF">
      <w:pPr>
        <w:rPr>
          <w:sz w:val="24"/>
          <w:szCs w:val="24"/>
        </w:rPr>
      </w:pPr>
    </w:p>
    <w:p w:rsidR="00E94CBF" w:rsidRDefault="00E94CBF" w:rsidP="00E94CBF">
      <w:pPr>
        <w:rPr>
          <w:sz w:val="24"/>
          <w:szCs w:val="24"/>
        </w:rPr>
      </w:pPr>
    </w:p>
    <w:p w:rsidR="00E94CBF" w:rsidRDefault="00E94CBF" w:rsidP="00E94CBF">
      <w:pPr>
        <w:rPr>
          <w:sz w:val="24"/>
          <w:szCs w:val="24"/>
        </w:rPr>
      </w:pPr>
    </w:p>
    <w:p w:rsidR="00E94CBF" w:rsidRDefault="00E94CBF" w:rsidP="00E94CBF">
      <w:pPr>
        <w:rPr>
          <w:sz w:val="24"/>
          <w:szCs w:val="24"/>
        </w:rPr>
      </w:pPr>
    </w:p>
    <w:p w:rsidR="00E94CBF" w:rsidRDefault="00E94CBF" w:rsidP="00E94CBF">
      <w:pPr>
        <w:rPr>
          <w:sz w:val="24"/>
          <w:szCs w:val="24"/>
        </w:rPr>
      </w:pPr>
    </w:p>
    <w:p w:rsidR="00E94CBF" w:rsidRDefault="00E94CBF" w:rsidP="00E94CBF">
      <w:pPr>
        <w:rPr>
          <w:sz w:val="24"/>
          <w:szCs w:val="24"/>
        </w:rPr>
      </w:pPr>
    </w:p>
    <w:p w:rsidR="00E94CBF" w:rsidRDefault="00E94CBF" w:rsidP="00E94CBF">
      <w:pPr>
        <w:rPr>
          <w:sz w:val="24"/>
          <w:szCs w:val="24"/>
        </w:rPr>
      </w:pPr>
    </w:p>
    <w:p w:rsidR="00E94CBF" w:rsidRDefault="00E94CBF" w:rsidP="00E94CBF">
      <w:pPr>
        <w:rPr>
          <w:sz w:val="24"/>
          <w:szCs w:val="24"/>
        </w:rPr>
      </w:pPr>
    </w:p>
    <w:p w:rsidR="00E94CBF" w:rsidRDefault="00E94CBF" w:rsidP="00E94CBF">
      <w:pPr>
        <w:rPr>
          <w:sz w:val="24"/>
          <w:szCs w:val="24"/>
        </w:rPr>
      </w:pPr>
    </w:p>
    <w:p w:rsidR="00E94CBF" w:rsidRDefault="00E94CBF" w:rsidP="00E94CBF">
      <w:pPr>
        <w:rPr>
          <w:sz w:val="24"/>
          <w:szCs w:val="24"/>
        </w:rPr>
      </w:pPr>
    </w:p>
    <w:p w:rsidR="00E94CBF" w:rsidRDefault="00E94CBF" w:rsidP="00E94CBF">
      <w:pPr>
        <w:rPr>
          <w:sz w:val="24"/>
          <w:szCs w:val="24"/>
        </w:rPr>
      </w:pPr>
    </w:p>
    <w:p w:rsidR="00463A37" w:rsidRDefault="00463A37" w:rsidP="0003384B">
      <w:pPr>
        <w:pStyle w:val="Caption"/>
        <w:jc w:val="center"/>
      </w:pPr>
    </w:p>
    <w:p w:rsidR="00463A37" w:rsidRDefault="00463A37" w:rsidP="00463A37">
      <w:pPr>
        <w:pStyle w:val="Caption"/>
        <w:spacing w:line="120" w:lineRule="auto"/>
        <w:jc w:val="center"/>
      </w:pPr>
    </w:p>
    <w:p w:rsidR="002E1C58" w:rsidRDefault="004078AF" w:rsidP="0003384B">
      <w:pPr>
        <w:pStyle w:val="Caption"/>
        <w:jc w:val="center"/>
      </w:pPr>
      <w:bookmarkStart w:id="149" w:name="_Toc531653285"/>
      <w:r>
        <w:t xml:space="preserve">Figure </w:t>
      </w:r>
      <w:r w:rsidR="00696FD7">
        <w:fldChar w:fldCharType="begin"/>
      </w:r>
      <w:r w:rsidR="00696FD7">
        <w:instrText xml:space="preserve"> STYLEREF 1 \s </w:instrText>
      </w:r>
      <w:r w:rsidR="00696FD7">
        <w:fldChar w:fldCharType="separate"/>
      </w:r>
      <w:r w:rsidR="00DD39EB">
        <w:rPr>
          <w:noProof/>
        </w:rPr>
        <w:t>6</w:t>
      </w:r>
      <w:r w:rsidR="00696FD7">
        <w:rPr>
          <w:noProof/>
        </w:rPr>
        <w:fldChar w:fldCharType="end"/>
      </w:r>
      <w:r w:rsidR="00336FE6">
        <w:noBreakHyphen/>
      </w:r>
      <w:r w:rsidR="00696FD7">
        <w:fldChar w:fldCharType="begin"/>
      </w:r>
      <w:r w:rsidR="00696FD7">
        <w:instrText xml:space="preserve"> SEQ Figure \* ARABIC \s 1 </w:instrText>
      </w:r>
      <w:r w:rsidR="00696FD7">
        <w:fldChar w:fldCharType="separate"/>
      </w:r>
      <w:r w:rsidR="00DD39EB">
        <w:rPr>
          <w:noProof/>
        </w:rPr>
        <w:t>1</w:t>
      </w:r>
      <w:r w:rsidR="00696FD7">
        <w:rPr>
          <w:noProof/>
        </w:rPr>
        <w:fldChar w:fldCharType="end"/>
      </w:r>
      <w:r>
        <w:t xml:space="preserve">: </w:t>
      </w:r>
      <w:r w:rsidRPr="00A654CF">
        <w:t xml:space="preserve">Procedure </w:t>
      </w:r>
      <w:r w:rsidR="007316FF" w:rsidRPr="00A654CF">
        <w:t>for study and design service contract establishment</w:t>
      </w:r>
      <w:bookmarkEnd w:id="149"/>
    </w:p>
    <w:p w:rsidR="003943C1" w:rsidRDefault="003943C1" w:rsidP="003943C1"/>
    <w:p w:rsidR="00655A71" w:rsidRDefault="002F1D4E" w:rsidP="00463A37">
      <w:pPr>
        <w:pStyle w:val="ListParagraph"/>
        <w:numPr>
          <w:ilvl w:val="0"/>
          <w:numId w:val="10"/>
        </w:numPr>
        <w:ind w:left="360"/>
      </w:pPr>
      <w:r w:rsidRPr="00BA7072">
        <w:lastRenderedPageBreak/>
        <w:t>Preparation of Tender Document</w:t>
      </w:r>
    </w:p>
    <w:p w:rsidR="00655A71" w:rsidRPr="00BA7072" w:rsidRDefault="004558A4" w:rsidP="008E7C33">
      <w:r w:rsidRPr="00BA7072">
        <w:t xml:space="preserve">The standard bid document </w:t>
      </w:r>
      <w:r w:rsidR="008A35E6" w:rsidRPr="00BA7072">
        <w:t xml:space="preserve">for the procurement of Study and Design Service </w:t>
      </w:r>
      <w:r w:rsidRPr="00BA7072">
        <w:t xml:space="preserve">divided into </w:t>
      </w:r>
      <w:r w:rsidR="007963A8" w:rsidRPr="00BA7072">
        <w:t xml:space="preserve">three parts and </w:t>
      </w:r>
      <w:r w:rsidRPr="00BA7072">
        <w:t xml:space="preserve">nine separate </w:t>
      </w:r>
      <w:r w:rsidR="007963A8" w:rsidRPr="00BA7072">
        <w:t>s</w:t>
      </w:r>
      <w:r w:rsidRPr="00BA7072">
        <w:t xml:space="preserve">ections. </w:t>
      </w:r>
      <w:r w:rsidR="008A35E6">
        <w:t xml:space="preserve">Generally, it is </w:t>
      </w:r>
      <w:r w:rsidR="007963A8" w:rsidRPr="00BA7072">
        <w:t>structured as</w:t>
      </w:r>
      <w:r w:rsidR="00655A71" w:rsidRPr="00BA7072">
        <w:t>: -</w:t>
      </w:r>
    </w:p>
    <w:p w:rsidR="00C04BFB" w:rsidRDefault="00C04BFB" w:rsidP="008E7C33"/>
    <w:p w:rsidR="00655A71" w:rsidRPr="00BA7072" w:rsidRDefault="00655A71" w:rsidP="008E7C33">
      <w:r w:rsidRPr="00BA7072">
        <w:t>Part 1- Bidding Procedures</w:t>
      </w:r>
    </w:p>
    <w:p w:rsidR="00655A71" w:rsidRPr="00BA7072" w:rsidRDefault="00655A71" w:rsidP="008E7C33">
      <w:pPr>
        <w:ind w:left="720"/>
      </w:pPr>
      <w:r w:rsidRPr="00BA7072">
        <w:t>Section 1 – Instructions to Bidders</w:t>
      </w:r>
    </w:p>
    <w:p w:rsidR="00655A71" w:rsidRPr="00BA7072" w:rsidRDefault="00655A71" w:rsidP="008E7C33">
      <w:pPr>
        <w:ind w:left="720"/>
      </w:pPr>
      <w:r w:rsidRPr="00BA7072">
        <w:t>Section 2 – Bid Data Sheet</w:t>
      </w:r>
    </w:p>
    <w:p w:rsidR="00655A71" w:rsidRPr="00BA7072" w:rsidRDefault="00655A71" w:rsidP="008E7C33">
      <w:pPr>
        <w:ind w:left="720"/>
      </w:pPr>
      <w:r w:rsidRPr="00BA7072">
        <w:t>Section 3 – Evaluation Criteria</w:t>
      </w:r>
    </w:p>
    <w:p w:rsidR="00655A71" w:rsidRPr="00BA7072" w:rsidRDefault="00655A71" w:rsidP="008E7C33">
      <w:pPr>
        <w:ind w:left="720"/>
      </w:pPr>
      <w:r w:rsidRPr="00BA7072">
        <w:t>Section 4 – Bidding Forms</w:t>
      </w:r>
    </w:p>
    <w:p w:rsidR="00655A71" w:rsidRPr="00BA7072" w:rsidRDefault="00655A71" w:rsidP="008E7C33">
      <w:pPr>
        <w:ind w:left="720"/>
      </w:pPr>
      <w:r w:rsidRPr="00BA7072">
        <w:t>Section 5 – Eligible Countries</w:t>
      </w:r>
    </w:p>
    <w:p w:rsidR="00655A71" w:rsidRPr="00BA7072" w:rsidRDefault="00655A71" w:rsidP="008E7C33"/>
    <w:p w:rsidR="00655A71" w:rsidRPr="00BA7072" w:rsidRDefault="00655A71" w:rsidP="008E7C33">
      <w:r w:rsidRPr="00BA7072">
        <w:t>Part 2 - Schedule of Requirement</w:t>
      </w:r>
    </w:p>
    <w:p w:rsidR="00655A71" w:rsidRPr="00BA7072" w:rsidRDefault="00655A71" w:rsidP="008E7C33">
      <w:pPr>
        <w:ind w:firstLine="720"/>
      </w:pPr>
      <w:r w:rsidRPr="00BA7072">
        <w:t>Section 6 – Terms of Reference</w:t>
      </w:r>
    </w:p>
    <w:p w:rsidR="00655A71" w:rsidRPr="00BA7072" w:rsidRDefault="00655A71" w:rsidP="008E7C33">
      <w:r w:rsidRPr="00BA7072">
        <w:t>Part 3 - Contract</w:t>
      </w:r>
    </w:p>
    <w:p w:rsidR="00655A71" w:rsidRPr="00BA7072" w:rsidRDefault="00655A71" w:rsidP="008E7C33">
      <w:pPr>
        <w:ind w:left="720"/>
      </w:pPr>
      <w:r w:rsidRPr="00BA7072">
        <w:t>Section 7 – General Conditions of Contract</w:t>
      </w:r>
    </w:p>
    <w:p w:rsidR="00655A71" w:rsidRPr="00BA7072" w:rsidRDefault="00655A71" w:rsidP="008E7C33">
      <w:pPr>
        <w:ind w:left="720"/>
      </w:pPr>
      <w:r w:rsidRPr="00BA7072">
        <w:t xml:space="preserve">Section 8 – Special Conditions of Contract </w:t>
      </w:r>
    </w:p>
    <w:p w:rsidR="00655A71" w:rsidRPr="00BA7072" w:rsidRDefault="00655A71" w:rsidP="008E7C33">
      <w:pPr>
        <w:ind w:left="720"/>
      </w:pPr>
      <w:r w:rsidRPr="00BA7072">
        <w:t>Section 9 – Contract Forms</w:t>
      </w:r>
    </w:p>
    <w:p w:rsidR="00655A71" w:rsidRPr="00BA7072" w:rsidRDefault="00655A71" w:rsidP="008E7C33">
      <w:pPr>
        <w:rPr>
          <w:b/>
        </w:rPr>
      </w:pPr>
    </w:p>
    <w:p w:rsidR="0032012F" w:rsidRDefault="00801B85" w:rsidP="008E7C33">
      <w:r w:rsidRPr="00BA7072">
        <w:t xml:space="preserve">It should be made </w:t>
      </w:r>
      <w:r w:rsidR="0032012F" w:rsidRPr="00BA7072">
        <w:t>either of the following</w:t>
      </w:r>
      <w:r w:rsidR="00A22C24">
        <w:t xml:space="preserve"> and the latest version </w:t>
      </w:r>
      <w:r w:rsidR="0032012F" w:rsidRPr="00BA7072">
        <w:t>based on the nature of the fund.</w:t>
      </w:r>
    </w:p>
    <w:p w:rsidR="00801B85" w:rsidRPr="00BA7072" w:rsidRDefault="0032012F" w:rsidP="00A72D76">
      <w:pPr>
        <w:pStyle w:val="Buletted"/>
      </w:pPr>
      <w:r w:rsidRPr="00BA7072">
        <w:t xml:space="preserve">The Federal Democratic Republic of Ethiopia, Standard Bid Document (SBD), For Procurement of </w:t>
      </w:r>
      <w:r w:rsidR="00857C26" w:rsidRPr="00BA7072">
        <w:t>Consultancy Service</w:t>
      </w:r>
      <w:r w:rsidRPr="00BA7072">
        <w:t xml:space="preserve">, </w:t>
      </w:r>
      <w:proofErr w:type="gramStart"/>
      <w:r w:rsidRPr="00BA7072">
        <w:t>For</w:t>
      </w:r>
      <w:proofErr w:type="gramEnd"/>
      <w:r w:rsidRPr="00BA7072">
        <w:t xml:space="preserve"> National Commutative Biddings (NCB) prepared by Public Procurement Agency (PPA), January 2006, Addis Ababa, Ethiopia.</w:t>
      </w:r>
    </w:p>
    <w:p w:rsidR="00857C26" w:rsidRPr="00BA7072" w:rsidRDefault="00BC0F2D" w:rsidP="00A72D76">
      <w:pPr>
        <w:pStyle w:val="Buletted"/>
      </w:pPr>
      <w:r w:rsidRPr="00BA7072">
        <w:t>Consulting services manual 2006: a comprehensive guide to the selection of consultants at the World Bank.</w:t>
      </w:r>
    </w:p>
    <w:p w:rsidR="00641000" w:rsidRPr="00BA7072" w:rsidRDefault="00641000" w:rsidP="00A72D76">
      <w:pPr>
        <w:pStyle w:val="Buletted"/>
      </w:pPr>
      <w:r w:rsidRPr="00BA7072">
        <w:t>Guidelines Selection and Employment of Consultants under IBRD Loans and IDA Credits &amp; Grants by World Bank Borrowers, January 2011.</w:t>
      </w:r>
    </w:p>
    <w:p w:rsidR="006E1D33" w:rsidRPr="00BA7072" w:rsidRDefault="006E1D33" w:rsidP="00700C72">
      <w:pPr>
        <w:spacing w:line="120" w:lineRule="auto"/>
        <w:rPr>
          <w:sz w:val="24"/>
          <w:szCs w:val="24"/>
        </w:rPr>
      </w:pPr>
    </w:p>
    <w:p w:rsidR="00655A71" w:rsidRPr="00BA7072" w:rsidRDefault="00655A71" w:rsidP="008E7C33">
      <w:r w:rsidRPr="00BA7072">
        <w:t xml:space="preserve">2. </w:t>
      </w:r>
      <w:r w:rsidR="002F1D4E" w:rsidRPr="00BA7072">
        <w:t>Review of Tender Document</w:t>
      </w:r>
    </w:p>
    <w:p w:rsidR="005511B6" w:rsidRPr="00BA7072" w:rsidRDefault="005511B6" w:rsidP="003943C1">
      <w:pPr>
        <w:spacing w:line="120" w:lineRule="auto"/>
        <w:rPr>
          <w:sz w:val="24"/>
          <w:szCs w:val="24"/>
        </w:rPr>
      </w:pPr>
    </w:p>
    <w:p w:rsidR="00655A71" w:rsidRDefault="005511B6" w:rsidP="008E7C33">
      <w:r w:rsidRPr="00BA7072">
        <w:t xml:space="preserve">The contract engineer should review the tender document for its completeness of each </w:t>
      </w:r>
      <w:r w:rsidR="002F1D4E" w:rsidRPr="00BA7072">
        <w:t>part</w:t>
      </w:r>
      <w:r w:rsidRPr="00BA7072">
        <w:t xml:space="preserve"> and sections contents, the detail of each sections and conformity to the procurement procedure and methods. Special attention shall be given</w:t>
      </w:r>
      <w:r w:rsidR="00B167D4" w:rsidRPr="00BA7072">
        <w:t xml:space="preserve"> while</w:t>
      </w:r>
      <w:r w:rsidRPr="00BA7072">
        <w:t xml:space="preserve"> review</w:t>
      </w:r>
      <w:r w:rsidR="00B167D4" w:rsidRPr="00BA7072">
        <w:t>ing</w:t>
      </w:r>
      <w:r w:rsidRPr="00BA7072">
        <w:t xml:space="preserve"> terms of reference that clearly descri</w:t>
      </w:r>
      <w:r w:rsidR="002F1D4E" w:rsidRPr="00BA7072">
        <w:t>be</w:t>
      </w:r>
      <w:r w:rsidRPr="00BA7072">
        <w:t xml:space="preserve"> the scope, approach, methods, staffing, deliverables, scheduling and mode of payments. </w:t>
      </w:r>
    </w:p>
    <w:p w:rsidR="008E7C33" w:rsidRPr="00BA7072" w:rsidRDefault="008E7C33" w:rsidP="008E7C33"/>
    <w:p w:rsidR="002F1D4E" w:rsidRPr="00BA7072" w:rsidRDefault="00655A71" w:rsidP="008E7C33">
      <w:r w:rsidRPr="00BA7072">
        <w:t xml:space="preserve">3. </w:t>
      </w:r>
      <w:r w:rsidR="002F1D4E" w:rsidRPr="00BA7072">
        <w:t>Invitation for Expression of Interest</w:t>
      </w:r>
    </w:p>
    <w:p w:rsidR="00FC3390" w:rsidRDefault="00FC3390" w:rsidP="008E7C33"/>
    <w:p w:rsidR="002F1D4E" w:rsidRPr="00BA7072" w:rsidRDefault="002F1D4E" w:rsidP="008E7C33">
      <w:r w:rsidRPr="00BA7072">
        <w:t xml:space="preserve">The procuring entity may </w:t>
      </w:r>
      <w:r w:rsidR="00FB68C2" w:rsidRPr="00BA7072">
        <w:t>advertise</w:t>
      </w:r>
      <w:r w:rsidRPr="00BA7072">
        <w:t xml:space="preserve"> the opportunity to invite consultancy firms to express interest in being invited to bid. This can be done with a letter, News Paper, and other legal forms</w:t>
      </w:r>
      <w:r w:rsidR="00C50FA0" w:rsidRPr="00BA7072">
        <w:t xml:space="preserve"> according to the PPA or World Bank Procurement Directives.</w:t>
      </w:r>
      <w:r w:rsidR="00A755D3" w:rsidRPr="00BA7072">
        <w:t xml:space="preserve"> Use </w:t>
      </w:r>
      <w:bookmarkStart w:id="150" w:name="_Toc40861725"/>
      <w:r w:rsidR="00A755D3" w:rsidRPr="00BA7072">
        <w:t>Standard Format for Notices</w:t>
      </w:r>
      <w:bookmarkEnd w:id="150"/>
      <w:r w:rsidR="00A755D3" w:rsidRPr="00BA7072">
        <w:t xml:space="preserve"> seeking Expressions of Interest attaché in the annex.</w:t>
      </w:r>
    </w:p>
    <w:p w:rsidR="000D4D7C" w:rsidRPr="00BA7072" w:rsidRDefault="000D4D7C" w:rsidP="008E7C33"/>
    <w:p w:rsidR="005546E3" w:rsidRPr="00BA7072" w:rsidRDefault="005546E3" w:rsidP="008E7C33">
      <w:r w:rsidRPr="00BA7072">
        <w:t>4. Evaluation of Expression of Interest of bidders</w:t>
      </w:r>
    </w:p>
    <w:p w:rsidR="008E7C33" w:rsidRDefault="008E7C33" w:rsidP="008E7C33"/>
    <w:p w:rsidR="00F26C47" w:rsidRPr="00BA7072" w:rsidRDefault="00D5023D" w:rsidP="008E7C33">
      <w:r w:rsidRPr="00BA7072">
        <w:t xml:space="preserve">The client should review the qualification of consultants who submitted expression of interest and gives first consideration to those processing the best qualifications for the proposed </w:t>
      </w:r>
      <w:r w:rsidR="00C17236" w:rsidRPr="00BA7072">
        <w:t>assignment. The</w:t>
      </w:r>
      <w:r w:rsidR="00EF1B39" w:rsidRPr="00BA7072">
        <w:t xml:space="preserve"> client should develop a short list based on the funding agency procurement directives (Example, PPA 2006 advices 3 to 7 bidders, whereas, World Bank advices </w:t>
      </w:r>
      <w:r w:rsidR="002E3DA4" w:rsidRPr="00BA7072">
        <w:t xml:space="preserve">the first 6 short listed consultants). </w:t>
      </w:r>
      <w:r w:rsidR="00F26C47" w:rsidRPr="00BA7072">
        <w:t xml:space="preserve">Detail evaluation </w:t>
      </w:r>
      <w:r w:rsidR="00F50A7C" w:rsidRPr="00BA7072">
        <w:t>should</w:t>
      </w:r>
      <w:r w:rsidR="00F26C47" w:rsidRPr="00BA7072">
        <w:t xml:space="preserve"> be undertaken according to </w:t>
      </w:r>
      <w:r w:rsidR="003A5A71">
        <w:t>e</w:t>
      </w:r>
      <w:r w:rsidR="00F50A7C" w:rsidRPr="00BA7072">
        <w:t xml:space="preserve">valuation of the </w:t>
      </w:r>
      <w:r w:rsidR="003A5A71">
        <w:t>b</w:t>
      </w:r>
      <w:r w:rsidR="00F50A7C" w:rsidRPr="00BA7072">
        <w:t>ids stated below.</w:t>
      </w:r>
    </w:p>
    <w:p w:rsidR="00F26C47" w:rsidRPr="00BA7072" w:rsidRDefault="00F26C47" w:rsidP="008E7C33">
      <w:r w:rsidRPr="00BA7072">
        <w:lastRenderedPageBreak/>
        <w:t>5. Issuance of RFP</w:t>
      </w:r>
    </w:p>
    <w:p w:rsidR="00DA7BF5" w:rsidRDefault="00DA7BF5" w:rsidP="008E7C33"/>
    <w:p w:rsidR="00655A71" w:rsidRDefault="008B101C" w:rsidP="008E7C33">
      <w:r w:rsidRPr="00BA7072">
        <w:t xml:space="preserve">The procuring entity should prepare and send RFP to short listed consultants. During the preparation of </w:t>
      </w:r>
      <w:r w:rsidR="00FB68C2" w:rsidRPr="00BA7072">
        <w:t>RFP,</w:t>
      </w:r>
      <w:r w:rsidRPr="00BA7072">
        <w:t xml:space="preserve"> the </w:t>
      </w:r>
      <w:proofErr w:type="gramStart"/>
      <w:r w:rsidRPr="00BA7072">
        <w:t>client,</w:t>
      </w:r>
      <w:proofErr w:type="gramEnd"/>
      <w:r w:rsidRPr="00BA7072">
        <w:t xml:space="preserve"> should use funding agencies SRFP. </w:t>
      </w:r>
      <w:r w:rsidR="00646909" w:rsidRPr="00BA7072">
        <w:t>The SRFP consist letter of invitation, information to consultant including data sheet, technical proposal, and financial proposal, TOR, and standard forms of contracts.</w:t>
      </w:r>
    </w:p>
    <w:p w:rsidR="000D0C2B" w:rsidRPr="00BA7072" w:rsidRDefault="000D0C2B" w:rsidP="008E7C33"/>
    <w:p w:rsidR="00646909" w:rsidRPr="00BA7072" w:rsidRDefault="00646909" w:rsidP="008E7C33">
      <w:r w:rsidRPr="00BA7072">
        <w:t>The client should give enough time for selected bidders to prepare their proposal.</w:t>
      </w:r>
      <w:r w:rsidR="00EA6259" w:rsidRPr="00BA7072">
        <w:t xml:space="preserve"> (Example</w:t>
      </w:r>
      <w:r w:rsidR="00C658BD" w:rsidRPr="00BA7072">
        <w:t>,</w:t>
      </w:r>
      <w:r w:rsidR="00EA6259" w:rsidRPr="00BA7072">
        <w:t xml:space="preserve"> WB advises 4 weeks for very simple assignment and </w:t>
      </w:r>
      <w:r w:rsidR="00AA134D" w:rsidRPr="00BA7072">
        <w:t>up to</w:t>
      </w:r>
      <w:r w:rsidR="00EA6259" w:rsidRPr="00BA7072">
        <w:t xml:space="preserve"> 3 months for complex assignment).</w:t>
      </w:r>
    </w:p>
    <w:p w:rsidR="009203DF" w:rsidRPr="00BA7072" w:rsidRDefault="009203DF" w:rsidP="008E7C33"/>
    <w:p w:rsidR="009203DF" w:rsidRPr="00BA7072" w:rsidRDefault="009203DF" w:rsidP="008E7C33">
      <w:r w:rsidRPr="00BA7072">
        <w:t>6. Check the Bid Document for Its Completeness</w:t>
      </w:r>
    </w:p>
    <w:p w:rsidR="009203DF" w:rsidRPr="00BA7072" w:rsidRDefault="009203DF" w:rsidP="008E7C33"/>
    <w:p w:rsidR="009203DF" w:rsidRPr="00BA7072" w:rsidRDefault="007014D8" w:rsidP="008E7C33">
      <w:r w:rsidRPr="00BA7072">
        <w:t xml:space="preserve">The procuring entity should check the completeness of the bid document submitted by the consultant; legal registration (Business License, Professional Registration, VAT and TIN Registration), Relevancy, Eligibility, Tax Clearance </w:t>
      </w:r>
      <w:r w:rsidR="00867CE5" w:rsidRPr="00BA7072">
        <w:t>from Inland</w:t>
      </w:r>
      <w:r w:rsidR="009E4FBC" w:rsidRPr="00BA7072">
        <w:t xml:space="preserve"> Revenue</w:t>
      </w:r>
      <w:r w:rsidRPr="00BA7072">
        <w:t xml:space="preserve"> Authority.</w:t>
      </w:r>
    </w:p>
    <w:p w:rsidR="009203DF" w:rsidRPr="00BA7072" w:rsidRDefault="009203DF" w:rsidP="008E7C33"/>
    <w:p w:rsidR="00655A71" w:rsidRPr="00BA7072" w:rsidRDefault="00D62789" w:rsidP="008E7C33">
      <w:r w:rsidRPr="00BA7072">
        <w:t>7</w:t>
      </w:r>
      <w:r w:rsidR="00655A71" w:rsidRPr="00BA7072">
        <w:t>. Evaluation of the Bids</w:t>
      </w:r>
    </w:p>
    <w:p w:rsidR="00C45F14" w:rsidRDefault="00C45F14" w:rsidP="008E7C33"/>
    <w:p w:rsidR="00F427F4" w:rsidRPr="00BA7072" w:rsidRDefault="00265DA1" w:rsidP="008E7C33">
      <w:r w:rsidRPr="00BA7072">
        <w:t>For Consultancy Services different selection procedures can be used and each requires slightly different information in Section 3 of tender document. According to PPA 2006, the four selection procedures permitted are Quality &amp; Cost Based Selection, (QCBS), Quality Based Selection, (QBS), Fixed Budget Selection, (FBS), and Least Cost Selection, (LCS). Whereas, World Bank additional recommends Selection Based on Consultant’s Qualification (CQS), Single Sources Selection (SSS), and Selection for Individual Consultant (IC).</w:t>
      </w:r>
    </w:p>
    <w:p w:rsidR="00265DA1" w:rsidRPr="00BA7072" w:rsidRDefault="00265DA1" w:rsidP="008E7C33"/>
    <w:p w:rsidR="00655A71" w:rsidRDefault="00540DF1" w:rsidP="008E7C33">
      <w:r w:rsidRPr="00BA7072">
        <w:t xml:space="preserve">The Procuring Entities should </w:t>
      </w:r>
      <w:r w:rsidR="009F37A3" w:rsidRPr="00BA7072">
        <w:t xml:space="preserve">evaluate the bid offer based on evaluation criteria forming the bid document and finally prepare evaluation report. </w:t>
      </w:r>
    </w:p>
    <w:p w:rsidR="008E7C33" w:rsidRPr="00BA7072" w:rsidRDefault="008E7C33" w:rsidP="00700C72">
      <w:pPr>
        <w:spacing w:line="120" w:lineRule="auto"/>
      </w:pPr>
    </w:p>
    <w:p w:rsidR="00D62789" w:rsidRDefault="00540DF1" w:rsidP="008E7C33">
      <w:r w:rsidRPr="00BA7072">
        <w:t>The evaluation</w:t>
      </w:r>
      <w:r w:rsidR="00D62789" w:rsidRPr="00BA7072">
        <w:t xml:space="preserve"> criteria for procurement of </w:t>
      </w:r>
      <w:r w:rsidR="00D62789" w:rsidRPr="00BA7072">
        <w:rPr>
          <w:b/>
        </w:rPr>
        <w:t>Study and Design Service</w:t>
      </w:r>
      <w:r w:rsidR="00D62789" w:rsidRPr="00BA7072">
        <w:t xml:space="preserve"> shall </w:t>
      </w:r>
      <w:r w:rsidRPr="00BA7072">
        <w:t xml:space="preserve">consider </w:t>
      </w:r>
      <w:r w:rsidR="00D62789" w:rsidRPr="00BA7072">
        <w:t>the followings company profile information but not limited to:</w:t>
      </w:r>
      <w:r w:rsidR="00CD46B8">
        <w:t xml:space="preserve"> -</w:t>
      </w:r>
    </w:p>
    <w:p w:rsidR="00D62789" w:rsidRPr="00BA7072" w:rsidRDefault="00D62789" w:rsidP="000B43D9">
      <w:pPr>
        <w:pStyle w:val="Buletted"/>
        <w:spacing w:before="0" w:after="0"/>
      </w:pPr>
      <w:r w:rsidRPr="00BA7072">
        <w:t>Working capital and annual turnover (Audited Financial Statement),</w:t>
      </w:r>
    </w:p>
    <w:p w:rsidR="00D62789" w:rsidRPr="00BA7072" w:rsidRDefault="00D62789" w:rsidP="000B43D9">
      <w:pPr>
        <w:pStyle w:val="Buletted"/>
        <w:spacing w:before="0" w:after="0"/>
      </w:pPr>
      <w:r w:rsidRPr="00BA7072">
        <w:t>Grade,</w:t>
      </w:r>
    </w:p>
    <w:p w:rsidR="00D62789" w:rsidRPr="00BA7072" w:rsidRDefault="00D62789" w:rsidP="000B43D9">
      <w:pPr>
        <w:pStyle w:val="Buletted"/>
        <w:spacing w:before="0" w:after="0"/>
      </w:pPr>
      <w:r w:rsidRPr="00BA7072">
        <w:t>Years in the business,</w:t>
      </w:r>
    </w:p>
    <w:p w:rsidR="00D62789" w:rsidRPr="00BA7072" w:rsidRDefault="00D62789" w:rsidP="000B43D9">
      <w:pPr>
        <w:pStyle w:val="Buletted"/>
        <w:spacing w:before="0" w:after="0"/>
      </w:pPr>
      <w:r w:rsidRPr="00BA7072">
        <w:t>Lend and litigation,</w:t>
      </w:r>
    </w:p>
    <w:p w:rsidR="00D62789" w:rsidRPr="00BA7072" w:rsidRDefault="00D62789" w:rsidP="000B43D9">
      <w:pPr>
        <w:pStyle w:val="Buletted"/>
        <w:spacing w:before="0" w:after="0"/>
      </w:pPr>
      <w:r w:rsidRPr="00BA7072">
        <w:t>Debarring (Black listed),</w:t>
      </w:r>
    </w:p>
    <w:p w:rsidR="00D62789" w:rsidRPr="00BA7072" w:rsidRDefault="00C40D8A" w:rsidP="000B43D9">
      <w:pPr>
        <w:pStyle w:val="Buletted"/>
        <w:spacing w:before="0" w:after="0"/>
      </w:pPr>
      <w:r>
        <w:t>Person power</w:t>
      </w:r>
      <w:r w:rsidR="00D62789" w:rsidRPr="00BA7072">
        <w:t>,</w:t>
      </w:r>
    </w:p>
    <w:p w:rsidR="00D62789" w:rsidRPr="00BA7072" w:rsidRDefault="00D62789" w:rsidP="000B43D9">
      <w:pPr>
        <w:pStyle w:val="Buletted"/>
        <w:spacing w:before="0" w:after="0"/>
      </w:pPr>
      <w:r w:rsidRPr="00BA7072">
        <w:t xml:space="preserve">Vehicle, </w:t>
      </w:r>
    </w:p>
    <w:p w:rsidR="00D62789" w:rsidRPr="00BA7072" w:rsidRDefault="00D62789" w:rsidP="000B43D9">
      <w:pPr>
        <w:pStyle w:val="Buletted"/>
        <w:spacing w:before="0" w:after="0"/>
      </w:pPr>
      <w:r w:rsidRPr="00BA7072">
        <w:t xml:space="preserve">Instruments, and </w:t>
      </w:r>
    </w:p>
    <w:p w:rsidR="00D62789" w:rsidRPr="00BA7072" w:rsidRDefault="00D62789" w:rsidP="000B43D9">
      <w:pPr>
        <w:pStyle w:val="Buletted"/>
        <w:spacing w:before="0" w:after="0"/>
      </w:pPr>
      <w:r w:rsidRPr="00BA7072">
        <w:t xml:space="preserve">Certificate of performance. </w:t>
      </w:r>
    </w:p>
    <w:p w:rsidR="00D356C1" w:rsidRDefault="00D356C1" w:rsidP="008E7C33"/>
    <w:p w:rsidR="00655A71" w:rsidRPr="00BA7072" w:rsidRDefault="00080AF5" w:rsidP="008E7C33">
      <w:r w:rsidRPr="00BA7072">
        <w:t>8</w:t>
      </w:r>
      <w:r w:rsidR="00655A71" w:rsidRPr="00BA7072">
        <w:t>. Award Letter for Successful Bidder</w:t>
      </w:r>
    </w:p>
    <w:p w:rsidR="00D356C1" w:rsidRDefault="00D356C1" w:rsidP="008E7C33"/>
    <w:p w:rsidR="00513A4F" w:rsidRPr="00BA7072" w:rsidRDefault="00807E6A" w:rsidP="008E7C33">
      <w:r w:rsidRPr="00BA7072">
        <w:t>Upon completion of the tender evaluation, the Tender Evaluation Committee shall be requested to make a Contract Award recommendation to the head of the Procuring Entity. Decision should be made by the general manager of the procuring entity based on the evaluation report whether bid process and the selected bid offer is accepted or rejected.</w:t>
      </w:r>
    </w:p>
    <w:p w:rsidR="00661055" w:rsidRPr="00BA7072" w:rsidRDefault="00661055" w:rsidP="008E7C33"/>
    <w:p w:rsidR="00EE6146" w:rsidRDefault="00EE6146">
      <w:pPr>
        <w:spacing w:after="200"/>
        <w:jc w:val="left"/>
      </w:pPr>
      <w:r>
        <w:br w:type="page"/>
      </w:r>
    </w:p>
    <w:p w:rsidR="00807E6A" w:rsidRPr="00BA7072" w:rsidRDefault="00807E6A" w:rsidP="008E7C33">
      <w:r w:rsidRPr="00BA7072">
        <w:lastRenderedPageBreak/>
        <w:t xml:space="preserve">The following procedure is required </w:t>
      </w:r>
      <w:r w:rsidR="00513A4F" w:rsidRPr="00BA7072">
        <w:t>before award decision is made</w:t>
      </w:r>
      <w:r w:rsidRPr="00BA7072">
        <w:t>:</w:t>
      </w:r>
    </w:p>
    <w:p w:rsidR="00807E6A" w:rsidRPr="00BA7072" w:rsidRDefault="00807E6A" w:rsidP="000B43D9">
      <w:pPr>
        <w:pStyle w:val="Buletted"/>
        <w:spacing w:before="0" w:after="0"/>
      </w:pPr>
      <w:r w:rsidRPr="00BA7072">
        <w:t>The head of the Procuring Entity makes a contract award decision.</w:t>
      </w:r>
    </w:p>
    <w:p w:rsidR="00553859" w:rsidRPr="00BA7072" w:rsidRDefault="00807E6A" w:rsidP="000B43D9">
      <w:pPr>
        <w:pStyle w:val="Buletted"/>
        <w:spacing w:before="0" w:after="0"/>
      </w:pPr>
      <w:r w:rsidRPr="00BA7072">
        <w:t>The Procuring Entity notifies all Bidders of the results of the evaluation.</w:t>
      </w:r>
    </w:p>
    <w:p w:rsidR="00FE0C2A" w:rsidRDefault="00807E6A" w:rsidP="000B43D9">
      <w:pPr>
        <w:pStyle w:val="Buletted"/>
        <w:spacing w:before="0" w:after="0"/>
      </w:pPr>
      <w:r w:rsidRPr="00BA7072">
        <w:t xml:space="preserve">After a period of </w:t>
      </w:r>
      <w:r w:rsidR="00661055" w:rsidRPr="00BA7072">
        <w:t>specified</w:t>
      </w:r>
      <w:r w:rsidRPr="00BA7072">
        <w:t xml:space="preserve"> working days</w:t>
      </w:r>
      <w:r w:rsidR="00661055" w:rsidRPr="00BA7072">
        <w:t xml:space="preserve"> (Example</w:t>
      </w:r>
      <w:r w:rsidR="00F274A4" w:rsidRPr="00BA7072">
        <w:t>,</w:t>
      </w:r>
      <w:r w:rsidR="00661055" w:rsidRPr="00BA7072">
        <w:t xml:space="preserve"> 5 working days according to PPA 2006)</w:t>
      </w:r>
      <w:r w:rsidRPr="00BA7072">
        <w:t xml:space="preserve">, if no complaint has been received by the Procuring Entity, the PE awards the contract by either issuing a Letter of Acceptance to the successful bidder or signing a contract (which is often done following the successful conclusion of any negotiations). </w:t>
      </w:r>
    </w:p>
    <w:p w:rsidR="00FE0C2A" w:rsidRPr="00FE0C2A" w:rsidRDefault="00FE0C2A" w:rsidP="00FE0C2A">
      <w:pPr>
        <w:pStyle w:val="BalloonText"/>
        <w:rPr>
          <w:sz w:val="12"/>
        </w:rPr>
      </w:pPr>
    </w:p>
    <w:p w:rsidR="00655A71" w:rsidRPr="00BA7072" w:rsidRDefault="00080AF5" w:rsidP="00BA3562">
      <w:r w:rsidRPr="00BA7072">
        <w:t>9</w:t>
      </w:r>
      <w:r w:rsidR="00655A71" w:rsidRPr="00BA7072">
        <w:t>. Negotiation on the Bid Offer</w:t>
      </w:r>
    </w:p>
    <w:p w:rsidR="00E66EC0" w:rsidRDefault="00E66EC0" w:rsidP="00BA3562"/>
    <w:p w:rsidR="00FE0C2A" w:rsidRDefault="00F84242" w:rsidP="00BA3562">
      <w:r w:rsidRPr="00BA7072">
        <w:t xml:space="preserve">For consultancy services, negotiations are often held with the recommended Bidder, to finalize all technical details, prior to placing the </w:t>
      </w:r>
      <w:r w:rsidR="00FB68C2" w:rsidRPr="00BA7072">
        <w:t>contract.</w:t>
      </w:r>
      <w:r w:rsidR="00FB68C2" w:rsidRPr="00BA7072">
        <w:rPr>
          <w:lang w:val="en-GB"/>
        </w:rPr>
        <w:t xml:space="preserve"> Negotiations</w:t>
      </w:r>
      <w:r w:rsidR="00C01E68" w:rsidRPr="00BA7072">
        <w:rPr>
          <w:lang w:val="en-GB"/>
        </w:rPr>
        <w:t xml:space="preserve"> are normally held with the recommended Bidder to settle any minor matters arising from the proposal or clarifications</w:t>
      </w:r>
      <w:r w:rsidR="00F31228" w:rsidRPr="00BA7072">
        <w:t xml:space="preserve"> (if required) based on the rule and regulation of the procurement directives.</w:t>
      </w:r>
    </w:p>
    <w:p w:rsidR="00BA3562" w:rsidRPr="00BA7072" w:rsidRDefault="00BA3562" w:rsidP="00BA3562"/>
    <w:p w:rsidR="00655A71" w:rsidRPr="00BA7072" w:rsidRDefault="00655A71" w:rsidP="00BA3562">
      <w:r w:rsidRPr="00BA7072">
        <w:t>1</w:t>
      </w:r>
      <w:r w:rsidR="00080AF5" w:rsidRPr="00BA7072">
        <w:t>0</w:t>
      </w:r>
      <w:r w:rsidRPr="00BA7072">
        <w:t xml:space="preserve">. Contract </w:t>
      </w:r>
      <w:r w:rsidR="006E3AAE" w:rsidRPr="00BA7072">
        <w:t xml:space="preserve">Agreement </w:t>
      </w:r>
      <w:r w:rsidRPr="00BA7072">
        <w:t>Preparation and Signing</w:t>
      </w:r>
    </w:p>
    <w:p w:rsidR="00E66EC0" w:rsidRDefault="00E66EC0" w:rsidP="00BA3562"/>
    <w:p w:rsidR="00655A71" w:rsidRDefault="00B24859" w:rsidP="00BA3562">
      <w:r w:rsidRPr="00BA7072">
        <w:t xml:space="preserve">The procuring entity shall prepare contract agreement document and both the client and consultant should sign by the respective official delegates and stamp by the respective archives. </w:t>
      </w:r>
      <w:r w:rsidR="0075299D" w:rsidRPr="00BA7072">
        <w:t>Witnesses</w:t>
      </w:r>
      <w:r w:rsidR="00F26E4D" w:rsidRPr="00BA7072">
        <w:t xml:space="preserve"> from the client and consultant sides should sign </w:t>
      </w:r>
      <w:r w:rsidR="0075299D" w:rsidRPr="00BA7072">
        <w:t xml:space="preserve">accordingly. Both the client and consultant legal advisers shall endorse its compatibility with the set conditions of contract by signing on the contract document. Both client and consultant delegates shall </w:t>
      </w:r>
      <w:r w:rsidR="00820AEA" w:rsidRPr="00BA7072">
        <w:t xml:space="preserve">put their </w:t>
      </w:r>
      <w:r w:rsidR="0075299D" w:rsidRPr="00BA7072">
        <w:t>initial</w:t>
      </w:r>
      <w:r w:rsidR="00820AEA" w:rsidRPr="00BA7072">
        <w:t>s</w:t>
      </w:r>
      <w:r w:rsidR="0075299D" w:rsidRPr="00BA7072">
        <w:t xml:space="preserve"> on each contract document pages. </w:t>
      </w:r>
    </w:p>
    <w:p w:rsidR="00BA3562" w:rsidRPr="00BA7072" w:rsidRDefault="00BA3562" w:rsidP="00BA3562"/>
    <w:p w:rsidR="00655A71" w:rsidRPr="00BA7072" w:rsidRDefault="00655A71" w:rsidP="00BA3562">
      <w:r w:rsidRPr="00BA7072">
        <w:t>1</w:t>
      </w:r>
      <w:r w:rsidR="00080AF5" w:rsidRPr="00BA7072">
        <w:t>1</w:t>
      </w:r>
      <w:r w:rsidRPr="00BA7072">
        <w:t xml:space="preserve">. </w:t>
      </w:r>
      <w:r w:rsidR="00CB0047" w:rsidRPr="00BA7072">
        <w:t>Issuance of Contract</w:t>
      </w:r>
    </w:p>
    <w:p w:rsidR="00E66EC0" w:rsidRDefault="00E66EC0" w:rsidP="00BA3562"/>
    <w:p w:rsidR="00BA3562" w:rsidRDefault="00DA1AA3" w:rsidP="00BA3562">
      <w:r w:rsidRPr="00BA7072">
        <w:t>The signed contract document should be issued by the client to the contractor and any other stakeholders.</w:t>
      </w:r>
    </w:p>
    <w:p w:rsidR="00DA1AA3" w:rsidRPr="00BA7072" w:rsidRDefault="00DA1AA3" w:rsidP="00BA3562"/>
    <w:p w:rsidR="00655A71" w:rsidRPr="00BA7072" w:rsidRDefault="00655A71" w:rsidP="00BA3562">
      <w:r w:rsidRPr="00BA7072">
        <w:t>1</w:t>
      </w:r>
      <w:r w:rsidR="00080AF5" w:rsidRPr="00BA7072">
        <w:t>2</w:t>
      </w:r>
      <w:r w:rsidRPr="00BA7072">
        <w:t>. Binding Contract</w:t>
      </w:r>
    </w:p>
    <w:p w:rsidR="00E66EC0" w:rsidRDefault="00E66EC0" w:rsidP="00BA3562"/>
    <w:p w:rsidR="00655A71" w:rsidRPr="00BA7072" w:rsidRDefault="00861177" w:rsidP="00BA3562">
      <w:r w:rsidRPr="00BA7072">
        <w:t>The signed and distributed contract agreement document form binding contract between client and consultant</w:t>
      </w:r>
      <w:r w:rsidR="00AF3DAB" w:rsidRPr="00BA7072">
        <w:t xml:space="preserve"> starting from the date of its issuance</w:t>
      </w:r>
      <w:r w:rsidRPr="00BA7072">
        <w:t>.</w:t>
      </w:r>
      <w:r w:rsidR="00A7684F" w:rsidRPr="00BA7072">
        <w:t xml:space="preserve"> It should be referred throughout the project life so that the contract </w:t>
      </w:r>
      <w:r w:rsidR="009E3206" w:rsidRPr="00BA7072">
        <w:t xml:space="preserve">can be </w:t>
      </w:r>
      <w:r w:rsidR="008F58BF" w:rsidRPr="00BA7072">
        <w:t>practiced</w:t>
      </w:r>
      <w:r w:rsidR="00A7684F" w:rsidRPr="00BA7072">
        <w:t xml:space="preserve"> accordingly.</w:t>
      </w:r>
    </w:p>
    <w:p w:rsidR="00655A71" w:rsidRDefault="00655A71" w:rsidP="00BA3562"/>
    <w:p w:rsidR="00327F82" w:rsidRDefault="00696FD7" w:rsidP="00BA3562">
      <w:r>
        <w:rPr>
          <w:noProof/>
        </w:rPr>
        <w:pict>
          <v:rect id="_x0000_s3439" style="position:absolute;left:0;text-align:left;margin-left:-5.3pt;margin-top:0;width:443.7pt;height:165.9pt;z-index:252527616" fillcolor="#f2dbdb [661]">
            <v:textbox style="mso-next-textbox:#_x0000_s3439">
              <w:txbxContent>
                <w:p w:rsidR="00DD39EB" w:rsidRPr="005443B6" w:rsidRDefault="00DD39EB" w:rsidP="00EE6146">
                  <w:pPr>
                    <w:shd w:val="clear" w:color="auto" w:fill="F2DBDB" w:themeFill="accent2" w:themeFillTint="33"/>
                    <w:rPr>
                      <w:sz w:val="20"/>
                      <w:szCs w:val="20"/>
                    </w:rPr>
                  </w:pPr>
                  <w:r w:rsidRPr="005443B6">
                    <w:rPr>
                      <w:sz w:val="20"/>
                      <w:szCs w:val="20"/>
                    </w:rPr>
                    <w:t>The following Types of Guarantee/Security shall be fulfilled before signing Study and Design Service Contract. These are: -</w:t>
                  </w:r>
                </w:p>
                <w:p w:rsidR="00DD39EB" w:rsidRPr="005443B6" w:rsidRDefault="00DD39EB" w:rsidP="00463A37">
                  <w:pPr>
                    <w:pStyle w:val="ListParagraph"/>
                    <w:numPr>
                      <w:ilvl w:val="0"/>
                      <w:numId w:val="68"/>
                    </w:numPr>
                    <w:shd w:val="clear" w:color="auto" w:fill="F2DBDB" w:themeFill="accent2" w:themeFillTint="33"/>
                    <w:spacing w:after="0"/>
                    <w:ind w:left="630"/>
                    <w:rPr>
                      <w:sz w:val="20"/>
                      <w:szCs w:val="20"/>
                    </w:rPr>
                  </w:pPr>
                  <w:r w:rsidRPr="005443B6">
                    <w:rPr>
                      <w:sz w:val="20"/>
                      <w:szCs w:val="20"/>
                    </w:rPr>
                    <w:t>Bid Security CPO</w:t>
                  </w:r>
                </w:p>
                <w:p w:rsidR="00DD39EB" w:rsidRPr="005443B6" w:rsidRDefault="00DD39EB" w:rsidP="00463A37">
                  <w:pPr>
                    <w:pStyle w:val="ListParagraph"/>
                    <w:numPr>
                      <w:ilvl w:val="1"/>
                      <w:numId w:val="68"/>
                    </w:numPr>
                    <w:shd w:val="clear" w:color="auto" w:fill="F2DBDB" w:themeFill="accent2" w:themeFillTint="33"/>
                    <w:spacing w:after="0"/>
                    <w:ind w:left="900" w:hanging="180"/>
                    <w:rPr>
                      <w:sz w:val="20"/>
                      <w:szCs w:val="20"/>
                    </w:rPr>
                  </w:pPr>
                  <w:r w:rsidRPr="005443B6">
                    <w:rPr>
                      <w:sz w:val="20"/>
                      <w:szCs w:val="20"/>
                    </w:rPr>
                    <w:t>CPO (fixed amount, two (2) percent of the offered total amount, or amount specified in the Bid Data Sheet, BDS)</w:t>
                  </w:r>
                </w:p>
                <w:p w:rsidR="00DD39EB" w:rsidRPr="005443B6" w:rsidRDefault="00DD39EB" w:rsidP="00463A37">
                  <w:pPr>
                    <w:pStyle w:val="ListParagraph"/>
                    <w:numPr>
                      <w:ilvl w:val="0"/>
                      <w:numId w:val="68"/>
                    </w:numPr>
                    <w:shd w:val="clear" w:color="auto" w:fill="F2DBDB" w:themeFill="accent2" w:themeFillTint="33"/>
                    <w:spacing w:after="0"/>
                    <w:ind w:left="630"/>
                    <w:rPr>
                      <w:sz w:val="20"/>
                      <w:szCs w:val="20"/>
                    </w:rPr>
                  </w:pPr>
                  <w:r w:rsidRPr="005443B6">
                    <w:rPr>
                      <w:sz w:val="20"/>
                      <w:szCs w:val="20"/>
                    </w:rPr>
                    <w:t>Performance Security</w:t>
                  </w:r>
                </w:p>
                <w:p w:rsidR="00DD39EB" w:rsidRPr="005443B6" w:rsidRDefault="00DD39EB" w:rsidP="00463A37">
                  <w:pPr>
                    <w:pStyle w:val="ListParagraph"/>
                    <w:numPr>
                      <w:ilvl w:val="1"/>
                      <w:numId w:val="68"/>
                    </w:numPr>
                    <w:shd w:val="clear" w:color="auto" w:fill="F2DBDB" w:themeFill="accent2" w:themeFillTint="33"/>
                    <w:spacing w:after="0"/>
                    <w:ind w:left="900" w:hanging="180"/>
                    <w:rPr>
                      <w:sz w:val="20"/>
                      <w:szCs w:val="20"/>
                    </w:rPr>
                  </w:pPr>
                  <w:r w:rsidRPr="005443B6">
                    <w:rPr>
                      <w:sz w:val="20"/>
                      <w:szCs w:val="20"/>
                    </w:rPr>
                    <w:t>CPO (10 % of the offered total amount, or amount specified in the Bid Data Sheet, BDS)</w:t>
                  </w:r>
                </w:p>
                <w:p w:rsidR="00DD39EB" w:rsidRPr="005443B6" w:rsidRDefault="00DD39EB" w:rsidP="00463A37">
                  <w:pPr>
                    <w:pStyle w:val="ListParagraph"/>
                    <w:numPr>
                      <w:ilvl w:val="0"/>
                      <w:numId w:val="68"/>
                    </w:numPr>
                    <w:shd w:val="clear" w:color="auto" w:fill="F2DBDB" w:themeFill="accent2" w:themeFillTint="33"/>
                    <w:spacing w:after="0"/>
                    <w:ind w:left="630"/>
                    <w:rPr>
                      <w:sz w:val="20"/>
                      <w:szCs w:val="20"/>
                    </w:rPr>
                  </w:pPr>
                  <w:r w:rsidRPr="005443B6">
                    <w:rPr>
                      <w:sz w:val="20"/>
                      <w:szCs w:val="20"/>
                    </w:rPr>
                    <w:t>Advance Payment Guarantee</w:t>
                  </w:r>
                </w:p>
                <w:p w:rsidR="00DD39EB" w:rsidRPr="005443B6" w:rsidRDefault="00DD39EB" w:rsidP="00463A37">
                  <w:pPr>
                    <w:pStyle w:val="ListParagraph"/>
                    <w:numPr>
                      <w:ilvl w:val="1"/>
                      <w:numId w:val="68"/>
                    </w:numPr>
                    <w:shd w:val="clear" w:color="auto" w:fill="F2DBDB" w:themeFill="accent2" w:themeFillTint="33"/>
                    <w:spacing w:after="0"/>
                    <w:ind w:left="900" w:hanging="180"/>
                    <w:rPr>
                      <w:sz w:val="20"/>
                      <w:szCs w:val="20"/>
                    </w:rPr>
                  </w:pPr>
                  <w:r w:rsidRPr="005443B6">
                    <w:rPr>
                      <w:sz w:val="20"/>
                      <w:szCs w:val="20"/>
                    </w:rPr>
                    <w:t>Equivalent of the advance payment in the form of Bank Guarantee.</w:t>
                  </w:r>
                </w:p>
                <w:p w:rsidR="00DD39EB" w:rsidRPr="005443B6" w:rsidRDefault="00DD39EB" w:rsidP="00463A37">
                  <w:pPr>
                    <w:pStyle w:val="ListParagraph"/>
                    <w:numPr>
                      <w:ilvl w:val="0"/>
                      <w:numId w:val="68"/>
                    </w:numPr>
                    <w:shd w:val="clear" w:color="auto" w:fill="F2DBDB" w:themeFill="accent2" w:themeFillTint="33"/>
                    <w:spacing w:after="0"/>
                    <w:ind w:left="630"/>
                    <w:rPr>
                      <w:sz w:val="20"/>
                      <w:szCs w:val="20"/>
                    </w:rPr>
                  </w:pPr>
                  <w:r w:rsidRPr="005443B6">
                    <w:rPr>
                      <w:sz w:val="20"/>
                      <w:szCs w:val="20"/>
                    </w:rPr>
                    <w:t>Provisional Indemnity</w:t>
                  </w:r>
                </w:p>
                <w:p w:rsidR="00DD39EB" w:rsidRPr="005443B6" w:rsidRDefault="00DD39EB" w:rsidP="00463A37">
                  <w:pPr>
                    <w:pStyle w:val="ListParagraph"/>
                    <w:numPr>
                      <w:ilvl w:val="1"/>
                      <w:numId w:val="68"/>
                    </w:numPr>
                    <w:shd w:val="clear" w:color="auto" w:fill="F2DBDB" w:themeFill="accent2" w:themeFillTint="33"/>
                    <w:spacing w:after="0"/>
                    <w:ind w:left="900" w:hanging="180"/>
                    <w:rPr>
                      <w:sz w:val="20"/>
                      <w:szCs w:val="20"/>
                    </w:rPr>
                  </w:pPr>
                  <w:r w:rsidRPr="005443B6">
                    <w:rPr>
                      <w:sz w:val="20"/>
                      <w:szCs w:val="20"/>
                    </w:rPr>
                    <w:t>Unconditional insurance bond from certified financial institution.</w:t>
                  </w:r>
                </w:p>
              </w:txbxContent>
            </v:textbox>
          </v:rect>
        </w:pict>
      </w:r>
    </w:p>
    <w:p w:rsidR="00327F82" w:rsidRPr="00327F82" w:rsidRDefault="00327F82" w:rsidP="00327F82"/>
    <w:p w:rsidR="00327F82" w:rsidRPr="00327F82" w:rsidRDefault="00327F82" w:rsidP="00327F82"/>
    <w:p w:rsidR="00327F82" w:rsidRPr="00327F82" w:rsidRDefault="00327F82" w:rsidP="00327F82"/>
    <w:p w:rsidR="00327F82" w:rsidRPr="00327F82" w:rsidRDefault="00327F82" w:rsidP="00327F82"/>
    <w:p w:rsidR="00327F82" w:rsidRPr="00327F82" w:rsidRDefault="00327F82" w:rsidP="00327F82"/>
    <w:p w:rsidR="00327F82" w:rsidRPr="00327F82" w:rsidRDefault="00327F82" w:rsidP="00327F82"/>
    <w:p w:rsidR="00327F82" w:rsidRPr="00327F82" w:rsidRDefault="00327F82" w:rsidP="00327F82"/>
    <w:p w:rsidR="00327F82" w:rsidRPr="00327F82" w:rsidRDefault="00327F82" w:rsidP="00327F82"/>
    <w:p w:rsidR="00327F82" w:rsidRPr="00327F82" w:rsidRDefault="00327F82" w:rsidP="00327F82"/>
    <w:p w:rsidR="00327F82" w:rsidRPr="00327F82" w:rsidRDefault="00327F82" w:rsidP="00327F82"/>
    <w:p w:rsidR="00327F82" w:rsidRPr="00327F82" w:rsidRDefault="00327F82" w:rsidP="00327F82"/>
    <w:p w:rsidR="00327F82" w:rsidRPr="00327F82" w:rsidRDefault="00327F82" w:rsidP="00327F82"/>
    <w:p w:rsidR="00327F82" w:rsidRPr="00327F82" w:rsidRDefault="00327F82" w:rsidP="00327F82"/>
    <w:p w:rsidR="00942E8B" w:rsidRPr="001D545B" w:rsidRDefault="009540CF" w:rsidP="00D922B1">
      <w:pPr>
        <w:pStyle w:val="Heading1"/>
      </w:pPr>
      <w:bookmarkStart w:id="151" w:name="_Toc531653186"/>
      <w:r w:rsidRPr="00BA7072">
        <w:lastRenderedPageBreak/>
        <w:t>study and design</w:t>
      </w:r>
      <w:r w:rsidR="009417E5">
        <w:t xml:space="preserve"> </w:t>
      </w:r>
      <w:r>
        <w:t xml:space="preserve">Service </w:t>
      </w:r>
      <w:r w:rsidR="00785513" w:rsidRPr="001D545B">
        <w:t xml:space="preserve">CONTRACT </w:t>
      </w:r>
      <w:r w:rsidR="0014696F" w:rsidRPr="001D545B">
        <w:t>IMPLEMENTATION</w:t>
      </w:r>
      <w:bookmarkEnd w:id="151"/>
    </w:p>
    <w:p w:rsidR="001D7635" w:rsidRDefault="00810169" w:rsidP="00843188">
      <w:pPr>
        <w:pStyle w:val="Heading2"/>
      </w:pPr>
      <w:bookmarkStart w:id="152" w:name="_Toc531653187"/>
      <w:r>
        <w:t>general</w:t>
      </w:r>
      <w:bookmarkEnd w:id="152"/>
    </w:p>
    <w:p w:rsidR="00261BAA" w:rsidRPr="00BA7072" w:rsidRDefault="00295CF1" w:rsidP="001D545B">
      <w:r w:rsidRPr="00BA7072">
        <w:t xml:space="preserve">The main </w:t>
      </w:r>
      <w:r w:rsidR="001D7635" w:rsidRPr="00BA7072">
        <w:t xml:space="preserve">contract </w:t>
      </w:r>
      <w:r w:rsidR="009417E5" w:rsidRPr="00BA7072">
        <w:t>administration activities</w:t>
      </w:r>
      <w:r w:rsidRPr="00BA7072">
        <w:t xml:space="preserve"> at </w:t>
      </w:r>
      <w:r w:rsidR="00261BAA" w:rsidRPr="00BA7072">
        <w:t xml:space="preserve">study and design </w:t>
      </w:r>
      <w:r w:rsidRPr="00BA7072">
        <w:t xml:space="preserve">phase </w:t>
      </w:r>
      <w:r w:rsidR="00261BAA" w:rsidRPr="00BA7072">
        <w:t xml:space="preserve">is to make sure the consultant firm is responding according to the entered agreement to provide the deliverables in intended quality within the agreed time frame and agreed budget. </w:t>
      </w:r>
    </w:p>
    <w:p w:rsidR="00261BAA" w:rsidRPr="00BA7072" w:rsidRDefault="00261BAA" w:rsidP="001D545B"/>
    <w:p w:rsidR="00232634" w:rsidRPr="00BA7072" w:rsidRDefault="00261BAA" w:rsidP="001D545B">
      <w:r w:rsidRPr="00BA7072">
        <w:t xml:space="preserve">The client strictly </w:t>
      </w:r>
      <w:r w:rsidR="004A07C5" w:rsidRPr="00BA7072">
        <w:t>follows</w:t>
      </w:r>
      <w:r w:rsidRPr="00BA7072">
        <w:t xml:space="preserve"> </w:t>
      </w:r>
      <w:r w:rsidR="00124095" w:rsidRPr="00BA7072">
        <w:t xml:space="preserve">the </w:t>
      </w:r>
      <w:r w:rsidR="009F584F" w:rsidRPr="00BA7072">
        <w:t xml:space="preserve">approach and method, </w:t>
      </w:r>
      <w:r w:rsidR="00124095" w:rsidRPr="00BA7072">
        <w:t>timeliness and quality of deliverables</w:t>
      </w:r>
      <w:r w:rsidR="003D1881" w:rsidRPr="00BA7072">
        <w:t xml:space="preserve"> such as i</w:t>
      </w:r>
      <w:r w:rsidR="00124095" w:rsidRPr="00BA7072">
        <w:t>nception report</w:t>
      </w:r>
      <w:r w:rsidR="003D1881" w:rsidRPr="00BA7072">
        <w:t>, i</w:t>
      </w:r>
      <w:r w:rsidR="00124095" w:rsidRPr="00BA7072">
        <w:t>nterim report</w:t>
      </w:r>
      <w:r w:rsidR="00FB0D15" w:rsidRPr="00BA7072">
        <w:t xml:space="preserve"> (mainly focused on collected data quality, sufficiency, and type)</w:t>
      </w:r>
      <w:r w:rsidR="00124095" w:rsidRPr="00BA7072">
        <w:t>,</w:t>
      </w:r>
      <w:r w:rsidR="003D1881" w:rsidRPr="00BA7072">
        <w:t xml:space="preserve"> d</w:t>
      </w:r>
      <w:r w:rsidR="00124095" w:rsidRPr="00BA7072">
        <w:t>raft report,</w:t>
      </w:r>
      <w:r w:rsidR="003D1881" w:rsidRPr="00BA7072">
        <w:t xml:space="preserve"> and f</w:t>
      </w:r>
      <w:r w:rsidR="00124095" w:rsidRPr="00BA7072">
        <w:t xml:space="preserve">inal report including </w:t>
      </w:r>
      <w:r w:rsidR="003D1881" w:rsidRPr="00BA7072">
        <w:t>t</w:t>
      </w:r>
      <w:r w:rsidR="00124095" w:rsidRPr="00BA7072">
        <w:t xml:space="preserve">echnical </w:t>
      </w:r>
      <w:r w:rsidR="003D1881" w:rsidRPr="00BA7072">
        <w:t>s</w:t>
      </w:r>
      <w:r w:rsidR="00124095" w:rsidRPr="00BA7072">
        <w:t>pecifications,</w:t>
      </w:r>
      <w:r w:rsidR="003D1881" w:rsidRPr="00BA7072">
        <w:t xml:space="preserve"> f</w:t>
      </w:r>
      <w:r w:rsidR="00124095" w:rsidRPr="00BA7072">
        <w:t>inal design drawings,</w:t>
      </w:r>
      <w:r w:rsidR="003D1881" w:rsidRPr="00BA7072">
        <w:t xml:space="preserve"> c</w:t>
      </w:r>
      <w:r w:rsidR="00124095" w:rsidRPr="00BA7072">
        <w:t>onstruction plan and schedule</w:t>
      </w:r>
      <w:r w:rsidR="009F584F" w:rsidRPr="00BA7072">
        <w:t xml:space="preserve"> according to the TOR</w:t>
      </w:r>
      <w:r w:rsidR="00232634" w:rsidRPr="00BA7072">
        <w:t xml:space="preserve">. In </w:t>
      </w:r>
      <w:r w:rsidR="004A07C5" w:rsidRPr="00BA7072">
        <w:t>addition,</w:t>
      </w:r>
      <w:r w:rsidR="00232634" w:rsidRPr="00BA7072">
        <w:t xml:space="preserve"> the client should collect and evaluate monthly progress report. The client should</w:t>
      </w:r>
      <w:r w:rsidR="003D1881" w:rsidRPr="00BA7072">
        <w:t xml:space="preserve"> c</w:t>
      </w:r>
      <w:r w:rsidR="00232634" w:rsidRPr="00BA7072">
        <w:t xml:space="preserve">onduct </w:t>
      </w:r>
      <w:r w:rsidR="00A94061" w:rsidRPr="00BA7072">
        <w:t>review workshop at inception, interim</w:t>
      </w:r>
      <w:r w:rsidR="00232634" w:rsidRPr="00BA7072">
        <w:t xml:space="preserve"> (if required)</w:t>
      </w:r>
      <w:r w:rsidR="00A94061" w:rsidRPr="00BA7072">
        <w:t xml:space="preserve">, </w:t>
      </w:r>
      <w:r w:rsidR="00232634" w:rsidRPr="00BA7072">
        <w:t xml:space="preserve">and </w:t>
      </w:r>
      <w:r w:rsidR="00A94061" w:rsidRPr="00BA7072">
        <w:t>draft report</w:t>
      </w:r>
      <w:r w:rsidR="00E5643B" w:rsidRPr="00BA7072">
        <w:t>ing</w:t>
      </w:r>
      <w:r w:rsidR="00A94061" w:rsidRPr="00BA7072">
        <w:t xml:space="preserve"> stages</w:t>
      </w:r>
      <w:r w:rsidR="00232634" w:rsidRPr="00BA7072">
        <w:t xml:space="preserve">. </w:t>
      </w:r>
    </w:p>
    <w:p w:rsidR="00232634" w:rsidRPr="00BA7072" w:rsidRDefault="00232634" w:rsidP="001D545B"/>
    <w:p w:rsidR="009173D9" w:rsidRPr="00BA7072" w:rsidRDefault="009173D9" w:rsidP="009173D9">
      <w:r>
        <w:t xml:space="preserve">It should be implemented in accordance </w:t>
      </w:r>
      <w:r w:rsidR="009417E5">
        <w:t>to</w:t>
      </w:r>
      <w:r w:rsidR="009417E5" w:rsidRPr="002441B0">
        <w:rPr>
          <w:i/>
        </w:rPr>
        <w:t xml:space="preserve"> Part</w:t>
      </w:r>
      <w:r w:rsidR="002441B0" w:rsidRPr="002441B0">
        <w:rPr>
          <w:i/>
        </w:rPr>
        <w:t xml:space="preserve"> III: Feasibility Study and Detail Design Guidelines for SSID</w:t>
      </w:r>
      <w:r w:rsidRPr="00BA7072">
        <w:t>.</w:t>
      </w:r>
    </w:p>
    <w:p w:rsidR="009173D9" w:rsidRDefault="009173D9" w:rsidP="009173D9"/>
    <w:p w:rsidR="003D1881" w:rsidRPr="00BA7072" w:rsidRDefault="00232634" w:rsidP="001D545B">
      <w:r w:rsidRPr="00BA7072">
        <w:t xml:space="preserve">The client should effect the </w:t>
      </w:r>
      <w:r w:rsidR="00A94061" w:rsidRPr="00BA7072">
        <w:t>payment</w:t>
      </w:r>
      <w:r w:rsidRPr="00BA7072">
        <w:t xml:space="preserve"> in accordance to the agreed payment modality. </w:t>
      </w:r>
      <w:r w:rsidR="006608D8" w:rsidRPr="00BA7072">
        <w:t>The study and design service contract should be concluded after final approval of the following deliverables but not limited to:</w:t>
      </w:r>
    </w:p>
    <w:p w:rsidR="006608D8" w:rsidRPr="00BA7072" w:rsidRDefault="006608D8" w:rsidP="00A72D76">
      <w:pPr>
        <w:pStyle w:val="Buletted"/>
      </w:pPr>
      <w:r w:rsidRPr="00BA7072">
        <w:t xml:space="preserve">Feasibility </w:t>
      </w:r>
      <w:r w:rsidR="00AB0694" w:rsidRPr="00BA7072">
        <w:t>study report f</w:t>
      </w:r>
      <w:r w:rsidRPr="00BA7072">
        <w:t>or different disciplines,</w:t>
      </w:r>
    </w:p>
    <w:p w:rsidR="006608D8" w:rsidRPr="00BA7072" w:rsidRDefault="006608D8" w:rsidP="00A72D76">
      <w:pPr>
        <w:pStyle w:val="Buletted"/>
      </w:pPr>
      <w:r w:rsidRPr="00BA7072">
        <w:t xml:space="preserve">Detail </w:t>
      </w:r>
      <w:r w:rsidR="00AB0694" w:rsidRPr="00BA7072">
        <w:t>engineering design report</w:t>
      </w:r>
      <w:r w:rsidRPr="00BA7072">
        <w:t>,</w:t>
      </w:r>
    </w:p>
    <w:p w:rsidR="006608D8" w:rsidRPr="00BA7072" w:rsidRDefault="006608D8" w:rsidP="00A72D76">
      <w:pPr>
        <w:pStyle w:val="Buletted"/>
      </w:pPr>
      <w:r w:rsidRPr="00BA7072">
        <w:t xml:space="preserve">Technical </w:t>
      </w:r>
      <w:r w:rsidR="00721726">
        <w:t>s</w:t>
      </w:r>
      <w:r w:rsidRPr="00BA7072">
        <w:t>pecification,</w:t>
      </w:r>
    </w:p>
    <w:p w:rsidR="006608D8" w:rsidRPr="00BA7072" w:rsidRDefault="006608D8" w:rsidP="00A72D76">
      <w:pPr>
        <w:pStyle w:val="Buletted"/>
      </w:pPr>
      <w:r w:rsidRPr="00BA7072">
        <w:t>Drawings,</w:t>
      </w:r>
    </w:p>
    <w:p w:rsidR="006608D8" w:rsidRPr="00BA7072" w:rsidRDefault="006608D8" w:rsidP="00A72D76">
      <w:pPr>
        <w:pStyle w:val="Buletted"/>
      </w:pPr>
      <w:r w:rsidRPr="00BA7072">
        <w:t xml:space="preserve">Tender </w:t>
      </w:r>
      <w:r w:rsidR="00721726">
        <w:t>d</w:t>
      </w:r>
      <w:r w:rsidRPr="00BA7072">
        <w:t>ocument, and</w:t>
      </w:r>
    </w:p>
    <w:p w:rsidR="006608D8" w:rsidRPr="00BA7072" w:rsidRDefault="006608D8" w:rsidP="00A72D76">
      <w:pPr>
        <w:pStyle w:val="Buletted"/>
      </w:pPr>
      <w:r w:rsidRPr="00BA7072">
        <w:t xml:space="preserve">Construction plan and </w:t>
      </w:r>
      <w:r w:rsidR="00AB0694">
        <w:t>s</w:t>
      </w:r>
      <w:r w:rsidRPr="00BA7072">
        <w:t>chedule</w:t>
      </w:r>
    </w:p>
    <w:p w:rsidR="006608D8" w:rsidRPr="00BA7072" w:rsidRDefault="006608D8" w:rsidP="001D545B">
      <w:r w:rsidRPr="00BA7072">
        <w:t xml:space="preserve">The project should closeout by effecting the final payment and issuing certificate of </w:t>
      </w:r>
      <w:r w:rsidR="00911F00" w:rsidRPr="00BA7072">
        <w:t xml:space="preserve">assignment </w:t>
      </w:r>
      <w:r w:rsidRPr="00BA7072">
        <w:t>completion to the consultant.</w:t>
      </w:r>
    </w:p>
    <w:p w:rsidR="003D1881" w:rsidRPr="00BA7072" w:rsidRDefault="003D1881" w:rsidP="003D1881">
      <w:pPr>
        <w:rPr>
          <w:sz w:val="24"/>
          <w:szCs w:val="24"/>
        </w:rPr>
      </w:pPr>
    </w:p>
    <w:p w:rsidR="00124095" w:rsidRPr="00BA7072" w:rsidRDefault="00124095" w:rsidP="003D1881">
      <w:pPr>
        <w:rPr>
          <w:sz w:val="24"/>
          <w:szCs w:val="24"/>
        </w:rPr>
      </w:pPr>
    </w:p>
    <w:p w:rsidR="00C17B54" w:rsidRPr="00BA7072" w:rsidRDefault="00C17B54" w:rsidP="003D1881">
      <w:pPr>
        <w:rPr>
          <w:sz w:val="24"/>
          <w:szCs w:val="24"/>
        </w:rPr>
      </w:pPr>
    </w:p>
    <w:p w:rsidR="00C17B54" w:rsidRDefault="00C17B54" w:rsidP="003D1881">
      <w:pPr>
        <w:rPr>
          <w:sz w:val="24"/>
          <w:szCs w:val="24"/>
        </w:rPr>
      </w:pPr>
    </w:p>
    <w:p w:rsidR="00A024CC" w:rsidRPr="00BA7072" w:rsidRDefault="00A024CC" w:rsidP="003D1881">
      <w:pPr>
        <w:rPr>
          <w:sz w:val="24"/>
          <w:szCs w:val="24"/>
        </w:rPr>
      </w:pPr>
    </w:p>
    <w:p w:rsidR="001D545B" w:rsidRDefault="001D545B">
      <w:pPr>
        <w:spacing w:after="200"/>
        <w:jc w:val="left"/>
        <w:rPr>
          <w:sz w:val="24"/>
          <w:szCs w:val="24"/>
        </w:rPr>
      </w:pPr>
      <w:r>
        <w:rPr>
          <w:sz w:val="24"/>
          <w:szCs w:val="24"/>
        </w:rPr>
        <w:br w:type="page"/>
      </w:r>
    </w:p>
    <w:p w:rsidR="00C17B54" w:rsidRPr="00BA7072" w:rsidRDefault="00696FD7" w:rsidP="003D1881">
      <w:pPr>
        <w:rPr>
          <w:sz w:val="24"/>
          <w:szCs w:val="24"/>
        </w:rPr>
      </w:pPr>
      <w:r>
        <w:rPr>
          <w:noProof/>
        </w:rPr>
        <w:lastRenderedPageBreak/>
        <w:pict>
          <v:shape id="_x0000_s1435" type="#_x0000_t114" style="position:absolute;left:0;text-align:left;margin-left:130.85pt;margin-top:.55pt;width:210.4pt;height:20.3pt;z-index:252277760" fillcolor="white [3201]" strokecolor="#d99594 [1941]" strokeweight="1pt">
            <v:fill color2="#e5b8b7 [1301]" focusposition="1" focussize="" focus="100%" type="gradient"/>
            <v:shadow type="perspective" color="#622423 [1605]" opacity=".5" offset="1pt" offset2="-3pt"/>
            <v:textbox style="mso-next-textbox:#_x0000_s1435">
              <w:txbxContent>
                <w:p w:rsidR="00DD39EB" w:rsidRPr="001D545B" w:rsidRDefault="00DD39EB">
                  <w:pPr>
                    <w:rPr>
                      <w:b/>
                      <w:sz w:val="20"/>
                      <w:szCs w:val="20"/>
                    </w:rPr>
                  </w:pPr>
                  <w:r w:rsidRPr="001D545B">
                    <w:rPr>
                      <w:b/>
                      <w:sz w:val="20"/>
                      <w:szCs w:val="20"/>
                    </w:rPr>
                    <w:t>Contract for Study and Design Service</w:t>
                  </w:r>
                </w:p>
              </w:txbxContent>
            </v:textbox>
          </v:shape>
        </w:pict>
      </w:r>
    </w:p>
    <w:p w:rsidR="00C17B54" w:rsidRPr="00BA7072" w:rsidRDefault="00696FD7" w:rsidP="003D1881">
      <w:pPr>
        <w:rPr>
          <w:sz w:val="24"/>
          <w:szCs w:val="24"/>
        </w:rPr>
      </w:pPr>
      <w:r>
        <w:rPr>
          <w:noProof/>
          <w:sz w:val="24"/>
          <w:szCs w:val="24"/>
        </w:rPr>
        <w:pict>
          <v:shape id="_x0000_s1443" type="#_x0000_t32" style="position:absolute;left:0;text-align:left;margin-left:247.4pt;margin-top:6.7pt;width:0;height:18.15pt;z-index:252284928" o:connectortype="straight" strokecolor="#d99594 [1941]" strokeweight="1pt">
            <v:stroke endarrow="block"/>
            <v:shadow type="perspective" color="#622423 [1605]" opacity=".5" offset="1pt" offset2="-3pt"/>
          </v:shape>
        </w:pict>
      </w:r>
    </w:p>
    <w:p w:rsidR="00C17B54" w:rsidRPr="00BA7072" w:rsidRDefault="00696FD7" w:rsidP="003D1881">
      <w:pPr>
        <w:rPr>
          <w:sz w:val="24"/>
          <w:szCs w:val="24"/>
        </w:rPr>
      </w:pPr>
      <w:r>
        <w:rPr>
          <w:noProof/>
          <w:sz w:val="24"/>
          <w:szCs w:val="24"/>
        </w:rPr>
        <w:pict>
          <v:shapetype id="_x0000_t109" coordsize="21600,21600" o:spt="109" path="m,l,21600r21600,l21600,xe">
            <v:stroke joinstyle="miter"/>
            <v:path gradientshapeok="t" o:connecttype="rect"/>
          </v:shapetype>
          <v:shape id="_x0000_s1436" type="#_x0000_t109" style="position:absolute;left:0;text-align:left;margin-left:106.25pt;margin-top:10.85pt;width:312.85pt;height:22.25pt;z-index:252278784" fillcolor="white [3201]" strokecolor="#d99594 [1941]" strokeweight="1pt">
            <v:fill color2="#e5b8b7 [1301]" focusposition="1" focussize="" focus="100%" type="gradient"/>
            <v:shadow type="perspective" color="#622423 [1605]" opacity=".5" offset="1pt" offset2="-3pt"/>
            <v:textbox style="mso-next-textbox:#_x0000_s1436">
              <w:txbxContent>
                <w:p w:rsidR="00DD39EB" w:rsidRPr="001D545B" w:rsidRDefault="00DD39EB">
                  <w:pPr>
                    <w:rPr>
                      <w:b/>
                      <w:sz w:val="20"/>
                      <w:szCs w:val="20"/>
                    </w:rPr>
                  </w:pPr>
                  <w:r w:rsidRPr="001D545B">
                    <w:rPr>
                      <w:b/>
                      <w:sz w:val="20"/>
                      <w:szCs w:val="20"/>
                    </w:rPr>
                    <w:t>Inception Report Preparation and Submitted by the consultant</w:t>
                  </w:r>
                </w:p>
              </w:txbxContent>
            </v:textbox>
          </v:shape>
        </w:pict>
      </w:r>
    </w:p>
    <w:p w:rsidR="00C17B54" w:rsidRPr="00BA7072" w:rsidRDefault="00696FD7" w:rsidP="003D1881">
      <w:pPr>
        <w:rPr>
          <w:sz w:val="24"/>
          <w:szCs w:val="24"/>
        </w:rPr>
      </w:pPr>
      <w:r>
        <w:rPr>
          <w:noProof/>
          <w:sz w:val="24"/>
          <w:szCs w:val="24"/>
        </w:rPr>
        <w:pict>
          <v:shape id="_x0000_s1467" type="#_x0000_t32" style="position:absolute;left:0;text-align:left;margin-left:43.65pt;margin-top:5.2pt;width:.05pt;height:93.3pt;flip:y;z-index:252305408" o:connectortype="straight" strokecolor="#d99594 [1941]" strokeweight="1pt">
            <v:shadow type="perspective" color="#622423 [1605]" opacity=".5" offset="1pt" offset2="-3pt"/>
          </v:shape>
        </w:pict>
      </w:r>
      <w:r>
        <w:rPr>
          <w:noProof/>
          <w:sz w:val="24"/>
          <w:szCs w:val="24"/>
        </w:rPr>
        <w:pict>
          <v:shape id="_x0000_s1468" type="#_x0000_t32" style="position:absolute;left:0;text-align:left;margin-left:43.65pt;margin-top:5.2pt;width:64.2pt;height:0;z-index:252306432" o:connectortype="straight" strokecolor="#d99594 [1941]" strokeweight="1pt">
            <v:stroke endarrow="block"/>
            <v:shadow type="perspective" color="#622423 [1605]" opacity=".5" offset="1pt" offset2="-3pt"/>
          </v:shape>
        </w:pict>
      </w:r>
    </w:p>
    <w:p w:rsidR="00C17B54" w:rsidRPr="00BA7072" w:rsidRDefault="00696FD7" w:rsidP="003D1881">
      <w:pPr>
        <w:rPr>
          <w:sz w:val="24"/>
          <w:szCs w:val="24"/>
        </w:rPr>
      </w:pPr>
      <w:r>
        <w:rPr>
          <w:noProof/>
          <w:sz w:val="24"/>
          <w:szCs w:val="24"/>
        </w:rPr>
        <w:pict>
          <v:shape id="_x0000_s1444" type="#_x0000_t32" style="position:absolute;left:0;text-align:left;margin-left:247.4pt;margin-top:5.3pt;width:0;height:16.1pt;z-index:252285952" o:connectortype="straight" strokecolor="#d99594 [1941]" strokeweight="1pt">
            <v:stroke endarrow="block"/>
            <v:shadow type="perspective" color="#622423 [1605]" opacity=".5" offset="1pt" offset2="-3pt"/>
          </v:shape>
        </w:pict>
      </w:r>
    </w:p>
    <w:p w:rsidR="00B73869" w:rsidRPr="00BA7072" w:rsidRDefault="00696FD7" w:rsidP="003D1881">
      <w:pPr>
        <w:rPr>
          <w:sz w:val="24"/>
          <w:szCs w:val="24"/>
        </w:rPr>
      </w:pPr>
      <w:r>
        <w:rPr>
          <w:noProof/>
          <w:sz w:val="24"/>
          <w:szCs w:val="24"/>
        </w:rPr>
        <w:pict>
          <v:shape id="_x0000_s1438" type="#_x0000_t109" style="position:absolute;left:0;text-align:left;margin-left:127.7pt;margin-top:7.6pt;width:297.55pt;height:21.85pt;z-index:252280832" fillcolor="white [3201]" strokecolor="#d99594 [1941]" strokeweight="1pt">
            <v:fill color2="#e5b8b7 [1301]" focusposition="1" focussize="" focus="100%" type="gradient"/>
            <v:shadow type="perspective" color="#622423 [1605]" opacity=".5" offset="1pt" offset2="-3pt"/>
            <v:textbox style="mso-next-textbox:#_x0000_s1438">
              <w:txbxContent>
                <w:p w:rsidR="00DD39EB" w:rsidRPr="001D545B" w:rsidRDefault="00DD39EB">
                  <w:pPr>
                    <w:rPr>
                      <w:b/>
                      <w:sz w:val="20"/>
                      <w:szCs w:val="20"/>
                    </w:rPr>
                  </w:pPr>
                  <w:r w:rsidRPr="001D545B">
                    <w:rPr>
                      <w:b/>
                      <w:sz w:val="20"/>
                      <w:szCs w:val="20"/>
                    </w:rPr>
                    <w:t xml:space="preserve">Review and Approval of Inception Report by </w:t>
                  </w:r>
                  <w:r>
                    <w:rPr>
                      <w:b/>
                      <w:sz w:val="20"/>
                      <w:szCs w:val="20"/>
                    </w:rPr>
                    <w:t xml:space="preserve">the </w:t>
                  </w:r>
                  <w:r w:rsidRPr="001D545B">
                    <w:rPr>
                      <w:b/>
                      <w:sz w:val="20"/>
                      <w:szCs w:val="20"/>
                    </w:rPr>
                    <w:t>Client</w:t>
                  </w:r>
                </w:p>
              </w:txbxContent>
            </v:textbox>
          </v:shape>
        </w:pict>
      </w:r>
    </w:p>
    <w:p w:rsidR="00B73869" w:rsidRPr="00BA7072" w:rsidRDefault="00B73869" w:rsidP="003D1881">
      <w:pPr>
        <w:rPr>
          <w:sz w:val="24"/>
          <w:szCs w:val="24"/>
        </w:rPr>
      </w:pPr>
    </w:p>
    <w:p w:rsidR="005F6883" w:rsidRPr="00BA7072" w:rsidRDefault="00696FD7" w:rsidP="005E0713">
      <w:r>
        <w:rPr>
          <w:noProof/>
        </w:rPr>
        <w:pict>
          <v:shape id="_x0000_s1446" type="#_x0000_t32" style="position:absolute;left:0;text-align:left;margin-left:247.4pt;margin-top:3.1pt;width:0;height:10.85pt;z-index:252286976" o:connectortype="straight" strokecolor="#d99594 [1941]" strokeweight="1pt">
            <v:stroke endarrow="block"/>
            <v:shadow type="perspective" color="#622423 [1605]" opacity=".5" offset="1pt" offset2="-3pt"/>
          </v:shape>
        </w:pict>
      </w:r>
      <w:r w:rsidR="00BD42CE">
        <w:t xml:space="preserve">        </w:t>
      </w:r>
      <w:r w:rsidR="000918FB">
        <w:t>No</w:t>
      </w:r>
    </w:p>
    <w:p w:rsidR="00CF5F83" w:rsidRPr="00BA7072" w:rsidRDefault="00696FD7" w:rsidP="005E0713">
      <w:r>
        <w:rPr>
          <w:noProof/>
        </w:rPr>
        <w:pict>
          <v:shapetype id="_x0000_t110" coordsize="21600,21600" o:spt="110" path="m10800,l,10800,10800,21600,21600,10800xe">
            <v:stroke joinstyle="miter"/>
            <v:path gradientshapeok="t" o:connecttype="rect" textboxrect="5400,5400,16200,16200"/>
          </v:shapetype>
          <v:shape id="_x0000_s1437" type="#_x0000_t110" style="position:absolute;left:0;text-align:left;margin-left:107.85pt;margin-top:.75pt;width:279.1pt;height:35.9pt;z-index:252279808" fillcolor="white [3201]" strokecolor="#d99594 [1941]" strokeweight="1pt">
            <v:fill color2="#e5b8b7 [1301]" focusposition="1" focussize="" focus="100%" type="gradient"/>
            <v:shadow type="perspective" color="#622423 [1605]" opacity=".5" offset="1pt" offset2="-3pt"/>
            <v:textbox style="mso-next-textbox:#_x0000_s1437">
              <w:txbxContent>
                <w:p w:rsidR="00DD39EB" w:rsidRPr="001D545B" w:rsidRDefault="00DD39EB" w:rsidP="001D545B">
                  <w:pPr>
                    <w:jc w:val="center"/>
                    <w:rPr>
                      <w:b/>
                      <w:sz w:val="18"/>
                      <w:szCs w:val="20"/>
                    </w:rPr>
                  </w:pPr>
                  <w:r w:rsidRPr="001D545B">
                    <w:rPr>
                      <w:b/>
                      <w:sz w:val="18"/>
                      <w:szCs w:val="20"/>
                    </w:rPr>
                    <w:t>Is Inception Report Approved?</w:t>
                  </w:r>
                </w:p>
              </w:txbxContent>
            </v:textbox>
          </v:shape>
        </w:pict>
      </w:r>
    </w:p>
    <w:p w:rsidR="00CF5F83" w:rsidRPr="001D545B" w:rsidRDefault="00696FD7" w:rsidP="00EF6B41">
      <w:pPr>
        <w:tabs>
          <w:tab w:val="left" w:pos="1095"/>
        </w:tabs>
        <w:rPr>
          <w:b/>
        </w:rPr>
      </w:pPr>
      <w:r>
        <w:rPr>
          <w:noProof/>
        </w:rPr>
        <w:pict>
          <v:shape id="_x0000_s1466" type="#_x0000_t32" style="position:absolute;left:0;text-align:left;margin-left:43.65pt;margin-top:5.95pt;width:65.8pt;height:0;flip:x;z-index:252304384" o:connectortype="straight" strokecolor="#d99594 [1941]" strokeweight="1pt">
            <v:shadow type="perspective" color="#622423 [1605]" opacity=".5" offset="1pt" offset2="-3pt"/>
          </v:shape>
        </w:pict>
      </w:r>
      <w:r w:rsidR="00EF6B41" w:rsidRPr="00BA7072">
        <w:tab/>
      </w:r>
    </w:p>
    <w:p w:rsidR="005F6883" w:rsidRPr="00BA7072" w:rsidRDefault="00696FD7" w:rsidP="005E0713">
      <w:r>
        <w:rPr>
          <w:noProof/>
        </w:rPr>
        <w:pict>
          <v:shape id="_x0000_s1447" type="#_x0000_t32" style="position:absolute;left:0;text-align:left;margin-left:247.4pt;margin-top:12.3pt;width:0;height:15.15pt;z-index:252288000" o:connectortype="straight" strokecolor="#d99594 [1941]" strokeweight="1pt">
            <v:stroke endarrow="block"/>
            <v:shadow type="perspective" color="#622423 [1605]" opacity=".5" offset="1pt" offset2="-3pt"/>
          </v:shape>
        </w:pict>
      </w:r>
    </w:p>
    <w:p w:rsidR="005F6883" w:rsidRPr="00810169" w:rsidRDefault="00E52ACD" w:rsidP="00810169">
      <w:pPr>
        <w:ind w:left="720" w:firstLine="720"/>
        <w:jc w:val="center"/>
        <w:rPr>
          <w:szCs w:val="24"/>
        </w:rPr>
      </w:pPr>
      <w:r w:rsidRPr="00810169">
        <w:rPr>
          <w:szCs w:val="24"/>
        </w:rPr>
        <w:t>Yes</w:t>
      </w:r>
    </w:p>
    <w:p w:rsidR="00CF5F83" w:rsidRPr="00BA7072" w:rsidRDefault="00696FD7" w:rsidP="005E0713">
      <w:pPr>
        <w:rPr>
          <w:sz w:val="20"/>
          <w:szCs w:val="20"/>
        </w:rPr>
      </w:pPr>
      <w:r>
        <w:rPr>
          <w:noProof/>
          <w:sz w:val="20"/>
          <w:szCs w:val="20"/>
        </w:rPr>
        <w:pict>
          <v:shape id="_x0000_s1439" type="#_x0000_t109" style="position:absolute;left:0;text-align:left;margin-left:109.45pt;margin-top:.75pt;width:327.05pt;height:19.85pt;z-index:252281856" fillcolor="white [3201]" strokecolor="#d99594 [1941]" strokeweight="1pt">
            <v:fill color2="#e5b8b7 [1301]" focusposition="1" focussize="" focus="100%" type="gradient"/>
            <v:shadow type="perspective" color="#622423 [1605]" opacity=".5" offset="1pt" offset2="-3pt"/>
            <v:textbox style="mso-next-textbox:#_x0000_s1439">
              <w:txbxContent>
                <w:p w:rsidR="00DD39EB" w:rsidRPr="001D545B" w:rsidRDefault="00DD39EB">
                  <w:pPr>
                    <w:rPr>
                      <w:b/>
                      <w:sz w:val="20"/>
                      <w:szCs w:val="20"/>
                    </w:rPr>
                  </w:pPr>
                  <w:r w:rsidRPr="001D545B">
                    <w:rPr>
                      <w:b/>
                      <w:sz w:val="20"/>
                      <w:szCs w:val="20"/>
                    </w:rPr>
                    <w:t>Interim Report Preparation and Submitted by the</w:t>
                  </w:r>
                  <w:r>
                    <w:rPr>
                      <w:b/>
                      <w:sz w:val="20"/>
                      <w:szCs w:val="20"/>
                    </w:rPr>
                    <w:t xml:space="preserve"> </w:t>
                  </w:r>
                  <w:r w:rsidRPr="001D545B">
                    <w:rPr>
                      <w:b/>
                      <w:sz w:val="20"/>
                      <w:szCs w:val="20"/>
                    </w:rPr>
                    <w:t>consultant</w:t>
                  </w:r>
                </w:p>
              </w:txbxContent>
            </v:textbox>
          </v:shape>
        </w:pict>
      </w:r>
      <w:r w:rsidR="007C1822" w:rsidRPr="00BA7072">
        <w:rPr>
          <w:sz w:val="20"/>
          <w:szCs w:val="20"/>
        </w:rPr>
        <w:t xml:space="preserve">                                                                                   Yes</w:t>
      </w:r>
    </w:p>
    <w:p w:rsidR="00CF5F83" w:rsidRPr="00BA7072" w:rsidRDefault="00696FD7" w:rsidP="005E0713">
      <w:r>
        <w:rPr>
          <w:noProof/>
        </w:rPr>
        <w:pict>
          <v:shape id="_x0000_s1470" type="#_x0000_t32" style="position:absolute;left:0;text-align:left;margin-left:43.7pt;margin-top:2.7pt;width:0;height:74.15pt;flip:y;z-index:252308480" o:connectortype="straight" strokecolor="#d99594 [1941]" strokeweight="1pt">
            <v:shadow type="perspective" color="#622423 [1605]" opacity=".5" offset="1pt" offset2="-3pt"/>
          </v:shape>
        </w:pict>
      </w:r>
      <w:r>
        <w:rPr>
          <w:noProof/>
        </w:rPr>
        <w:pict>
          <v:shape id="_x0000_s1472" type="#_x0000_t32" style="position:absolute;left:0;text-align:left;margin-left:43.65pt;margin-top:2.7pt;width:66.6pt;height:0;z-index:252309504" o:connectortype="straight" strokecolor="#d99594 [1941]" strokeweight="1pt">
            <v:stroke endarrow="block"/>
            <v:shadow type="perspective" color="#622423 [1605]" opacity=".5" offset="1pt" offset2="-3pt"/>
          </v:shape>
        </w:pict>
      </w:r>
      <w:r>
        <w:rPr>
          <w:noProof/>
        </w:rPr>
        <w:pict>
          <v:shape id="_x0000_s1458" type="#_x0000_t32" style="position:absolute;left:0;text-align:left;margin-left:247.4pt;margin-top:9.1pt;width:.05pt;height:14.1pt;z-index:252296192" o:connectortype="straight" strokecolor="#d99594 [1941]" strokeweight="1pt">
            <v:stroke endarrow="block"/>
            <v:shadow type="perspective" color="#622423 [1605]" opacity=".5" offset="1pt" offset2="-3pt"/>
          </v:shape>
        </w:pict>
      </w:r>
      <w:r>
        <w:rPr>
          <w:noProof/>
        </w:rPr>
        <w:pict>
          <v:shape id="_x0000_s1471" type="#_x0000_t32" style="position:absolute;left:0;text-align:left;margin-left:42pt;margin-top:9.7pt;width:0;height:0;z-index:252080128" o:connectortype="straight">
            <v:stroke endarrow="block"/>
          </v:shape>
        </w:pict>
      </w:r>
    </w:p>
    <w:p w:rsidR="00CF5F83" w:rsidRPr="008240DC" w:rsidRDefault="00696FD7" w:rsidP="00EF6B41">
      <w:pPr>
        <w:tabs>
          <w:tab w:val="left" w:pos="1050"/>
        </w:tabs>
      </w:pPr>
      <w:r>
        <w:rPr>
          <w:noProof/>
        </w:rPr>
        <w:pict>
          <v:shape id="_x0000_s1440" type="#_x0000_t109" style="position:absolute;left:0;text-align:left;margin-left:133.25pt;margin-top:10.55pt;width:303.25pt;height:18.85pt;z-index:252282880" fillcolor="white [3201]" strokecolor="#d99594 [1941]" strokeweight="1pt">
            <v:fill color2="#e5b8b7 [1301]" focusposition="1" focussize="" focus="100%" type="gradient"/>
            <v:shadow type="perspective" color="#622423 [1605]" opacity=".5" offset="1pt" offset2="-3pt"/>
            <v:textbox style="mso-next-textbox:#_x0000_s1440">
              <w:txbxContent>
                <w:p w:rsidR="00DD39EB" w:rsidRPr="001D545B" w:rsidRDefault="00DD39EB">
                  <w:pPr>
                    <w:rPr>
                      <w:b/>
                      <w:sz w:val="20"/>
                      <w:szCs w:val="20"/>
                    </w:rPr>
                  </w:pPr>
                  <w:r w:rsidRPr="001D545B">
                    <w:rPr>
                      <w:b/>
                      <w:sz w:val="20"/>
                      <w:szCs w:val="20"/>
                    </w:rPr>
                    <w:t xml:space="preserve">Review and Approval of Interim Report by </w:t>
                  </w:r>
                  <w:r>
                    <w:rPr>
                      <w:b/>
                      <w:sz w:val="20"/>
                      <w:szCs w:val="20"/>
                    </w:rPr>
                    <w:t xml:space="preserve">the </w:t>
                  </w:r>
                  <w:r w:rsidRPr="001D545B">
                    <w:rPr>
                      <w:b/>
                      <w:sz w:val="20"/>
                      <w:szCs w:val="20"/>
                    </w:rPr>
                    <w:t xml:space="preserve">Client </w:t>
                  </w:r>
                </w:p>
              </w:txbxContent>
            </v:textbox>
          </v:shape>
        </w:pict>
      </w:r>
      <w:r w:rsidR="00BD42CE">
        <w:t xml:space="preserve">         </w:t>
      </w:r>
      <w:r w:rsidR="00EF6B41" w:rsidRPr="008240DC">
        <w:rPr>
          <w:sz w:val="20"/>
          <w:szCs w:val="20"/>
        </w:rPr>
        <w:t>No</w:t>
      </w:r>
    </w:p>
    <w:p w:rsidR="00CF5F83" w:rsidRPr="00BA7072" w:rsidRDefault="00CF5F83" w:rsidP="005E0713"/>
    <w:p w:rsidR="00CF5F83" w:rsidRPr="001D545B" w:rsidRDefault="00696FD7" w:rsidP="007C1822">
      <w:pPr>
        <w:tabs>
          <w:tab w:val="left" w:pos="6270"/>
        </w:tabs>
        <w:rPr>
          <w:b/>
        </w:rPr>
      </w:pPr>
      <w:r>
        <w:rPr>
          <w:noProof/>
          <w:sz w:val="20"/>
          <w:szCs w:val="20"/>
        </w:rPr>
        <w:pict>
          <v:shape id="_x0000_s1459" type="#_x0000_t32" style="position:absolute;left:0;text-align:left;margin-left:247.4pt;margin-top:5.3pt;width:0;height:10.5pt;z-index:252297216" o:connectortype="straight" strokecolor="#d99594 [1941]" strokeweight="1pt">
            <v:stroke endarrow="block"/>
            <v:shadow type="perspective" color="#622423 [1605]" opacity=".5" offset="1pt" offset2="-3pt"/>
          </v:shape>
        </w:pict>
      </w:r>
      <w:r w:rsidR="007C1822" w:rsidRPr="00BA7072">
        <w:rPr>
          <w:sz w:val="20"/>
          <w:szCs w:val="20"/>
        </w:rPr>
        <w:tab/>
      </w:r>
    </w:p>
    <w:p w:rsidR="00CF5F83" w:rsidRPr="00BA7072" w:rsidRDefault="00696FD7" w:rsidP="000918FB">
      <w:pPr>
        <w:tabs>
          <w:tab w:val="left" w:pos="5805"/>
        </w:tabs>
      </w:pPr>
      <w:r>
        <w:rPr>
          <w:noProof/>
        </w:rPr>
        <w:pict>
          <v:shape id="_x0000_s1441" type="#_x0000_t110" style="position:absolute;left:0;text-align:left;margin-left:110.25pt;margin-top:4.3pt;width:274.35pt;height:27.65pt;z-index:252283904" fillcolor="white [3201]" strokecolor="#d99594 [1941]" strokeweight="1pt">
            <v:fill color2="#e5b8b7 [1301]" focusposition="1" focussize="" focus="100%" type="gradient"/>
            <v:shadow type="perspective" color="#622423 [1605]" opacity=".5" offset="1pt" offset2="-3pt"/>
            <v:textbox style="mso-next-textbox:#_x0000_s1441">
              <w:txbxContent>
                <w:p w:rsidR="00DD39EB" w:rsidRPr="001D545B" w:rsidRDefault="00DD39EB" w:rsidP="00ED794A">
                  <w:pPr>
                    <w:rPr>
                      <w:b/>
                      <w:sz w:val="18"/>
                      <w:szCs w:val="20"/>
                    </w:rPr>
                  </w:pPr>
                  <w:r w:rsidRPr="001D545B">
                    <w:rPr>
                      <w:b/>
                      <w:sz w:val="18"/>
                      <w:szCs w:val="20"/>
                    </w:rPr>
                    <w:t>Is Interim Report Approved?</w:t>
                  </w:r>
                </w:p>
              </w:txbxContent>
            </v:textbox>
          </v:shape>
        </w:pict>
      </w:r>
      <w:r>
        <w:rPr>
          <w:noProof/>
        </w:rPr>
        <w:pict>
          <v:shape id="_x0000_s1448" type="#_x0000_t32" style="position:absolute;left:0;text-align:left;margin-left:234.75pt;margin-top:2.65pt;width:0;height:16.2pt;z-index:252058624" o:connectortype="straight">
            <v:stroke endarrow="block"/>
          </v:shape>
        </w:pict>
      </w:r>
      <w:r w:rsidR="000918FB">
        <w:tab/>
      </w:r>
    </w:p>
    <w:p w:rsidR="008A660B" w:rsidRPr="00BA7072" w:rsidRDefault="00696FD7" w:rsidP="005E0713">
      <w:r>
        <w:rPr>
          <w:noProof/>
        </w:rPr>
        <w:pict>
          <v:shape id="_x0000_s1469" type="#_x0000_t32" style="position:absolute;left:0;text-align:left;margin-left:43.65pt;margin-top:5.45pt;width:66.6pt;height:0;flip:x;z-index:252307456" o:connectortype="straight" strokecolor="#d99594 [1941]" strokeweight="1pt">
            <v:shadow type="perspective" color="#622423 [1605]" opacity=".5" offset="1pt" offset2="-3pt"/>
          </v:shape>
        </w:pict>
      </w:r>
    </w:p>
    <w:p w:rsidR="00C17B54" w:rsidRPr="008240DC" w:rsidRDefault="00696FD7" w:rsidP="00101587">
      <w:pPr>
        <w:ind w:left="5040" w:firstLine="720"/>
      </w:pPr>
      <w:r>
        <w:rPr>
          <w:b/>
          <w:noProof/>
          <w:sz w:val="20"/>
          <w:szCs w:val="20"/>
        </w:rPr>
        <w:pict>
          <v:shape id="_x0000_s1460" type="#_x0000_t32" style="position:absolute;left:0;text-align:left;margin-left:247.45pt;margin-top:3.1pt;width:0;height:17.75pt;z-index:252298240" o:connectortype="straight" strokecolor="#d99594 [1941]" strokeweight="1pt">
            <v:stroke endarrow="block"/>
            <v:shadow type="perspective" color="#622423 [1605]" opacity=".5" offset="1pt" offset2="-3pt"/>
          </v:shape>
        </w:pict>
      </w:r>
      <w:r w:rsidR="000918FB" w:rsidRPr="008240DC">
        <w:t>Yes</w:t>
      </w:r>
    </w:p>
    <w:p w:rsidR="00BE0702" w:rsidRPr="00BA7072" w:rsidRDefault="00696FD7" w:rsidP="007C1822">
      <w:pPr>
        <w:tabs>
          <w:tab w:val="left" w:pos="6990"/>
        </w:tabs>
      </w:pPr>
      <w:r>
        <w:rPr>
          <w:noProof/>
        </w:rPr>
        <w:pict>
          <v:shape id="_x0000_s1451" type="#_x0000_t109" style="position:absolute;left:0;text-align:left;margin-left:38.1pt;margin-top:4pt;width:459.15pt;height:17.95pt;z-index:252289024" fillcolor="white [3201]" strokecolor="#d99594 [1941]" strokeweight="1pt">
            <v:fill color2="#e5b8b7 [1301]" focusposition="1" focussize="" focus="100%" type="gradient"/>
            <v:shadow type="perspective" color="#622423 [1605]" opacity=".5" offset="1pt" offset2="-3pt"/>
            <v:textbox style="mso-next-textbox:#_x0000_s1451">
              <w:txbxContent>
                <w:p w:rsidR="00DD39EB" w:rsidRPr="001D545B" w:rsidRDefault="00DD39EB" w:rsidP="00C17B54">
                  <w:pPr>
                    <w:rPr>
                      <w:b/>
                      <w:sz w:val="20"/>
                      <w:szCs w:val="20"/>
                    </w:rPr>
                  </w:pPr>
                  <w:bookmarkStart w:id="153" w:name="_Toc335861383"/>
                  <w:bookmarkStart w:id="154" w:name="_Toc363631719"/>
                  <w:r w:rsidRPr="001D545B">
                    <w:rPr>
                      <w:b/>
                      <w:sz w:val="20"/>
                      <w:szCs w:val="20"/>
                    </w:rPr>
                    <w:t>Draft Feasibility Study and Detail Design Report</w:t>
                  </w:r>
                  <w:bookmarkEnd w:id="153"/>
                  <w:bookmarkEnd w:id="154"/>
                  <w:r w:rsidRPr="001D545B">
                    <w:rPr>
                      <w:b/>
                      <w:sz w:val="20"/>
                      <w:szCs w:val="20"/>
                    </w:rPr>
                    <w:t xml:space="preserve"> Preparation and Submitted by the consultant</w:t>
                  </w:r>
                </w:p>
              </w:txbxContent>
            </v:textbox>
          </v:shape>
        </w:pict>
      </w:r>
    </w:p>
    <w:p w:rsidR="00C17B54" w:rsidRPr="001D545B" w:rsidRDefault="00696FD7" w:rsidP="007C1822">
      <w:pPr>
        <w:tabs>
          <w:tab w:val="left" w:pos="6990"/>
        </w:tabs>
        <w:rPr>
          <w:b/>
        </w:rPr>
      </w:pPr>
      <w:r>
        <w:rPr>
          <w:noProof/>
        </w:rPr>
        <w:pict>
          <v:shape id="_x0000_s1474" type="#_x0000_t32" style="position:absolute;left:0;text-align:left;margin-left:13.5pt;margin-top:1.25pt;width:.05pt;height:76.9pt;flip:y;z-index:252311552" o:connectortype="straight" strokecolor="#d99594 [1941]" strokeweight="1pt">
            <v:shadow type="perspective" color="#622423 [1605]" opacity=".5" offset="1pt" offset2="-3pt"/>
          </v:shape>
        </w:pict>
      </w:r>
      <w:r>
        <w:rPr>
          <w:noProof/>
        </w:rPr>
        <w:pict>
          <v:shape id="_x0000_s1461" type="#_x0000_t32" style="position:absolute;left:0;text-align:left;margin-left:247.4pt;margin-top:7.5pt;width:0;height:15.5pt;z-index:252299264" o:connectortype="straight" strokecolor="#d99594 [1941]" strokeweight="1pt">
            <v:stroke endarrow="block"/>
            <v:shadow type="perspective" color="#622423 [1605]" opacity=".5" offset="1pt" offset2="-3pt"/>
          </v:shape>
        </w:pict>
      </w:r>
      <w:r>
        <w:rPr>
          <w:noProof/>
        </w:rPr>
        <w:pict>
          <v:shape id="_x0000_s1475" type="#_x0000_t32" style="position:absolute;left:0;text-align:left;margin-left:13.5pt;margin-top:1.25pt;width:24.6pt;height:0;z-index:252312576" o:connectortype="straight" strokecolor="#d99594 [1941]" strokeweight="1pt">
            <v:stroke endarrow="block"/>
            <v:shadow type="perspective" color="#622423 [1605]" opacity=".5" offset="1pt" offset2="-3pt"/>
          </v:shape>
        </w:pict>
      </w:r>
      <w:r w:rsidR="007C1822" w:rsidRPr="00BA7072">
        <w:tab/>
      </w:r>
    </w:p>
    <w:p w:rsidR="00C17B54" w:rsidRPr="008240DC" w:rsidRDefault="00696FD7" w:rsidP="005E0713">
      <w:r>
        <w:rPr>
          <w:noProof/>
          <w:sz w:val="20"/>
          <w:szCs w:val="20"/>
        </w:rPr>
        <w:pict>
          <v:shape id="_x0000_s1452" type="#_x0000_t109" style="position:absolute;left:0;text-align:left;margin-left:42.3pt;margin-top:9.85pt;width:409.95pt;height:21.7pt;z-index:252290048" fillcolor="white [3201]" strokecolor="#d99594 [1941]" strokeweight="1pt">
            <v:fill color2="#e5b8b7 [1301]" focusposition="1" focussize="" focus="100%" type="gradient"/>
            <v:shadow type="perspective" color="#622423 [1605]" opacity=".5" offset="1pt" offset2="-3pt"/>
            <v:textbox style="mso-next-textbox:#_x0000_s1452">
              <w:txbxContent>
                <w:p w:rsidR="00DD39EB" w:rsidRPr="001D545B" w:rsidRDefault="00DD39EB" w:rsidP="00C17B54">
                  <w:pPr>
                    <w:rPr>
                      <w:b/>
                      <w:sz w:val="20"/>
                      <w:szCs w:val="20"/>
                    </w:rPr>
                  </w:pPr>
                  <w:r w:rsidRPr="001D545B">
                    <w:rPr>
                      <w:b/>
                      <w:sz w:val="20"/>
                      <w:szCs w:val="20"/>
                    </w:rPr>
                    <w:t>Review and Approval of Draft Feasibility Study and Detail Design Report by Client</w:t>
                  </w:r>
                </w:p>
              </w:txbxContent>
            </v:textbox>
          </v:shape>
        </w:pict>
      </w:r>
    </w:p>
    <w:p w:rsidR="00C17B54" w:rsidRPr="008240DC" w:rsidRDefault="00696FD7" w:rsidP="00EF6B41">
      <w:pPr>
        <w:tabs>
          <w:tab w:val="left" w:pos="735"/>
        </w:tabs>
      </w:pPr>
      <w:r>
        <w:rPr>
          <w:noProof/>
        </w:rPr>
        <w:pict>
          <v:shape id="_x0000_s1462" type="#_x0000_t32" style="position:absolute;left:0;text-align:left;margin-left:247.4pt;margin-top:11.15pt;width:0;height:15.45pt;z-index:252300288" o:connectortype="straight" strokecolor="#d99594 [1941]" strokeweight="1pt">
            <v:stroke endarrow="block"/>
            <v:shadow type="perspective" color="#622423 [1605]" opacity=".5" offset="1pt" offset2="-3pt"/>
          </v:shape>
        </w:pict>
      </w:r>
      <w:r w:rsidR="00E048F6">
        <w:rPr>
          <w:sz w:val="20"/>
          <w:szCs w:val="20"/>
        </w:rPr>
        <w:t xml:space="preserve">      </w:t>
      </w:r>
      <w:r w:rsidR="00EF6B41" w:rsidRPr="008240DC">
        <w:rPr>
          <w:sz w:val="20"/>
          <w:szCs w:val="20"/>
        </w:rPr>
        <w:t>No</w:t>
      </w:r>
    </w:p>
    <w:p w:rsidR="00C17B54" w:rsidRPr="00BA7072" w:rsidRDefault="00696FD7" w:rsidP="005E0713">
      <w:r>
        <w:rPr>
          <w:noProof/>
        </w:rPr>
        <w:pict>
          <v:shape id="_x0000_s1453" type="#_x0000_t110" style="position:absolute;left:0;text-align:left;margin-left:51.55pt;margin-top:13.5pt;width:391.7pt;height:47.4pt;z-index:252291072" fillcolor="white [3201]" strokecolor="#d99594 [1941]" strokeweight="1pt">
            <v:fill color2="#e5b8b7 [1301]" focusposition="1" focussize="" focus="100%" type="gradient"/>
            <v:shadow type="perspective" color="#622423 [1605]" opacity=".5" offset="1pt" offset2="-3pt"/>
            <v:textbox style="mso-next-textbox:#_x0000_s1453">
              <w:txbxContent>
                <w:p w:rsidR="00DD39EB" w:rsidRPr="00810169" w:rsidRDefault="00DD39EB" w:rsidP="00810169">
                  <w:pPr>
                    <w:spacing w:line="240" w:lineRule="auto"/>
                    <w:jc w:val="center"/>
                    <w:rPr>
                      <w:b/>
                      <w:sz w:val="18"/>
                      <w:szCs w:val="20"/>
                    </w:rPr>
                  </w:pPr>
                  <w:r w:rsidRPr="00810169">
                    <w:rPr>
                      <w:b/>
                      <w:sz w:val="18"/>
                      <w:szCs w:val="20"/>
                    </w:rPr>
                    <w:t>Is Draft Feasibility Study and Detail Design Report Approved?</w:t>
                  </w:r>
                </w:p>
                <w:p w:rsidR="00DD39EB" w:rsidRPr="001D545B" w:rsidRDefault="00DD39EB" w:rsidP="00ED794A">
                  <w:pPr>
                    <w:rPr>
                      <w:b/>
                      <w:sz w:val="20"/>
                      <w:szCs w:val="20"/>
                    </w:rPr>
                  </w:pPr>
                </w:p>
              </w:txbxContent>
            </v:textbox>
          </v:shape>
        </w:pict>
      </w:r>
    </w:p>
    <w:p w:rsidR="00BE0702" w:rsidRPr="00BA7072" w:rsidRDefault="000918FB" w:rsidP="000918FB">
      <w:pPr>
        <w:tabs>
          <w:tab w:val="left" w:pos="5880"/>
        </w:tabs>
      </w:pPr>
      <w:r>
        <w:tab/>
      </w:r>
    </w:p>
    <w:p w:rsidR="00C17B54" w:rsidRPr="00BA7072" w:rsidRDefault="00696FD7" w:rsidP="00BE0702">
      <w:pPr>
        <w:tabs>
          <w:tab w:val="left" w:pos="7035"/>
        </w:tabs>
        <w:jc w:val="right"/>
        <w:rPr>
          <w:sz w:val="20"/>
          <w:szCs w:val="20"/>
        </w:rPr>
      </w:pPr>
      <w:r>
        <w:rPr>
          <w:noProof/>
          <w:sz w:val="20"/>
          <w:szCs w:val="20"/>
        </w:rPr>
        <w:pict>
          <v:shape id="_x0000_s1473" type="#_x0000_t32" style="position:absolute;left:0;text-align:left;margin-left:13.5pt;margin-top:6.75pt;width:38.05pt;height:0;flip:x;z-index:252310528" o:connectortype="straight" strokecolor="#d99594 [1941]" strokeweight="1pt">
            <v:shadow type="perspective" color="#622423 [1605]" opacity=".5" offset="1pt" offset2="-3pt"/>
          </v:shape>
        </w:pict>
      </w:r>
      <w:r w:rsidR="007C1822" w:rsidRPr="00BA7072">
        <w:tab/>
      </w:r>
    </w:p>
    <w:p w:rsidR="00BE0702" w:rsidRPr="00BA7072" w:rsidRDefault="00BE0702" w:rsidP="007C1822">
      <w:pPr>
        <w:tabs>
          <w:tab w:val="left" w:pos="7035"/>
        </w:tabs>
        <w:rPr>
          <w:sz w:val="20"/>
          <w:szCs w:val="20"/>
        </w:rPr>
      </w:pPr>
      <w:r w:rsidRPr="00BA7072">
        <w:rPr>
          <w:sz w:val="20"/>
          <w:szCs w:val="20"/>
        </w:rPr>
        <w:t xml:space="preserve">                                                                                                                    </w:t>
      </w:r>
    </w:p>
    <w:p w:rsidR="00BE0702" w:rsidRPr="00BA7072" w:rsidRDefault="00696FD7" w:rsidP="007C1822">
      <w:pPr>
        <w:tabs>
          <w:tab w:val="left" w:pos="7035"/>
        </w:tabs>
        <w:rPr>
          <w:sz w:val="20"/>
          <w:szCs w:val="20"/>
        </w:rPr>
      </w:pPr>
      <w:r>
        <w:rPr>
          <w:noProof/>
          <w:sz w:val="24"/>
          <w:szCs w:val="24"/>
        </w:rPr>
        <w:pict>
          <v:shape id="_x0000_s1463" type="#_x0000_t32" style="position:absolute;left:0;text-align:left;margin-left:247.4pt;margin-top:4.3pt;width:.15pt;height:25.75pt;z-index:252301312" o:connectortype="straight" strokecolor="#d99594 [1941]" strokeweight="1pt">
            <v:stroke endarrow="block"/>
            <v:shadow type="perspective" color="#622423 [1605]" opacity=".5" offset="1pt" offset2="-3pt"/>
          </v:shape>
        </w:pict>
      </w:r>
    </w:p>
    <w:p w:rsidR="001D545B" w:rsidRDefault="00696FD7" w:rsidP="00810169">
      <w:pPr>
        <w:tabs>
          <w:tab w:val="left" w:pos="6480"/>
        </w:tabs>
        <w:spacing w:after="200"/>
        <w:ind w:firstLine="5760"/>
        <w:jc w:val="left"/>
        <w:rPr>
          <w:sz w:val="24"/>
          <w:szCs w:val="24"/>
        </w:rPr>
      </w:pPr>
      <w:r>
        <w:rPr>
          <w:noProof/>
          <w:sz w:val="24"/>
          <w:szCs w:val="24"/>
        </w:rPr>
        <w:pict>
          <v:shape id="_x0000_s1454" type="#_x0000_t109" style="position:absolute;left:0;text-align:left;margin-left:38.1pt;margin-top:15.55pt;width:459.15pt;height:18.2pt;z-index:252292096" fillcolor="white [3201]" strokecolor="#d99594 [1941]" strokeweight="1pt">
            <v:fill color2="#e5b8b7 [1301]" focusposition="1" focussize="" focus="100%" type="gradient"/>
            <v:shadow type="perspective" color="#622423 [1605]" opacity=".5" offset="1pt" offset2="-3pt"/>
            <v:textbox style="mso-next-textbox:#_x0000_s1454">
              <w:txbxContent>
                <w:p w:rsidR="00DD39EB" w:rsidRPr="001D545B" w:rsidRDefault="00DD39EB" w:rsidP="0014506C">
                  <w:pPr>
                    <w:rPr>
                      <w:b/>
                      <w:sz w:val="20"/>
                      <w:szCs w:val="20"/>
                    </w:rPr>
                  </w:pPr>
                  <w:r w:rsidRPr="001D545B">
                    <w:rPr>
                      <w:b/>
                      <w:sz w:val="20"/>
                      <w:szCs w:val="20"/>
                    </w:rPr>
                    <w:t>Final Feasibility Study and Detail Design Report Preparation and Submitted by the consultant</w:t>
                  </w:r>
                </w:p>
              </w:txbxContent>
            </v:textbox>
          </v:shape>
        </w:pict>
      </w:r>
      <w:r w:rsidR="000918FB" w:rsidRPr="00810169">
        <w:rPr>
          <w:szCs w:val="24"/>
        </w:rPr>
        <w:t>Yes</w:t>
      </w:r>
    </w:p>
    <w:p w:rsidR="001D545B" w:rsidRDefault="00696FD7" w:rsidP="001D545B">
      <w:pPr>
        <w:spacing w:after="200"/>
        <w:jc w:val="left"/>
        <w:rPr>
          <w:sz w:val="24"/>
          <w:szCs w:val="24"/>
        </w:rPr>
      </w:pPr>
      <w:r>
        <w:rPr>
          <w:noProof/>
          <w:sz w:val="24"/>
          <w:szCs w:val="24"/>
        </w:rPr>
        <w:pict>
          <v:shape id="_x0000_s1477" type="#_x0000_t32" style="position:absolute;margin-left:19.85pt;margin-top:5.15pt;width:0;height:75.4pt;flip:y;z-index:252314624" o:connectortype="straight" strokecolor="#d99594 [1941]" strokeweight="1pt">
            <v:shadow type="perspective" color="#622423 [1605]" opacity=".5" offset="1pt" offset2="-3pt"/>
          </v:shape>
        </w:pict>
      </w:r>
      <w:r>
        <w:rPr>
          <w:noProof/>
          <w:sz w:val="24"/>
          <w:szCs w:val="24"/>
        </w:rPr>
        <w:pict>
          <v:shape id="_x0000_s1455" type="#_x0000_t109" style="position:absolute;margin-left:38.1pt;margin-top:22.25pt;width:424.65pt;height:18.2pt;z-index:252293120" fillcolor="white [3201]" strokecolor="#d99594 [1941]" strokeweight="1pt">
            <v:fill color2="#e5b8b7 [1301]" focusposition="1" focussize="" focus="100%" type="gradient"/>
            <v:shadow type="perspective" color="#622423 [1605]" opacity=".5" offset="1pt" offset2="-3pt"/>
            <v:textbox style="mso-next-textbox:#_x0000_s1455">
              <w:txbxContent>
                <w:p w:rsidR="00DD39EB" w:rsidRPr="001D545B" w:rsidRDefault="00DD39EB" w:rsidP="00ED794A">
                  <w:pPr>
                    <w:rPr>
                      <w:b/>
                      <w:sz w:val="20"/>
                      <w:szCs w:val="20"/>
                    </w:rPr>
                  </w:pPr>
                  <w:r w:rsidRPr="001D545B">
                    <w:rPr>
                      <w:b/>
                      <w:sz w:val="20"/>
                      <w:szCs w:val="20"/>
                    </w:rPr>
                    <w:t>Review and Approval of Final Feasibility Study and Detail Design Report by</w:t>
                  </w:r>
                  <w:r>
                    <w:rPr>
                      <w:b/>
                      <w:sz w:val="20"/>
                      <w:szCs w:val="20"/>
                    </w:rPr>
                    <w:t xml:space="preserve"> the</w:t>
                  </w:r>
                  <w:r w:rsidRPr="001D545B">
                    <w:rPr>
                      <w:b/>
                      <w:sz w:val="20"/>
                      <w:szCs w:val="20"/>
                    </w:rPr>
                    <w:t xml:space="preserve"> Client</w:t>
                  </w:r>
                </w:p>
              </w:txbxContent>
            </v:textbox>
          </v:shape>
        </w:pict>
      </w:r>
      <w:r>
        <w:rPr>
          <w:noProof/>
          <w:sz w:val="24"/>
          <w:szCs w:val="24"/>
        </w:rPr>
        <w:pict>
          <v:shape id="_x0000_s1482" type="#_x0000_t32" style="position:absolute;margin-left:247.5pt;margin-top:7.85pt;width:0;height:14.4pt;z-index:252276736" o:connectortype="straight" strokecolor="#d99594 [1941]" strokeweight="1pt">
            <v:stroke endarrow="block"/>
            <v:shadow type="perspective" color="#622423 [1605]" opacity=".5" offset="1pt" offset2="-3pt"/>
          </v:shape>
        </w:pict>
      </w:r>
      <w:r>
        <w:rPr>
          <w:noProof/>
          <w:sz w:val="24"/>
          <w:szCs w:val="24"/>
        </w:rPr>
        <w:pict>
          <v:shape id="_x0000_s1478" type="#_x0000_t32" style="position:absolute;margin-left:19.85pt;margin-top:5.15pt;width:18.25pt;height:0;z-index:252315648" o:connectortype="straight" strokecolor="#d99594 [1941]" strokeweight="1pt">
            <v:stroke endarrow="block"/>
            <v:shadow type="perspective" color="#622423 [1605]" opacity=".5" offset="1pt" offset2="-3pt"/>
          </v:shape>
        </w:pict>
      </w:r>
    </w:p>
    <w:p w:rsidR="001D545B" w:rsidRDefault="00696FD7" w:rsidP="001D545B">
      <w:pPr>
        <w:spacing w:after="200"/>
        <w:jc w:val="left"/>
        <w:rPr>
          <w:sz w:val="24"/>
          <w:szCs w:val="24"/>
        </w:rPr>
      </w:pPr>
      <w:r>
        <w:rPr>
          <w:noProof/>
          <w:sz w:val="24"/>
          <w:szCs w:val="24"/>
        </w:rPr>
        <w:pict>
          <v:shape id="_x0000_s1464" type="#_x0000_t32" style="position:absolute;margin-left:245.15pt;margin-top:10.45pt;width:0;height:13.55pt;z-index:252302336" o:connectortype="straight" strokecolor="#d99594 [1941]" strokeweight="1pt">
            <v:stroke endarrow="block"/>
            <v:shadow type="perspective" color="#622423 [1605]" opacity=".5" offset="1pt" offset2="-3pt"/>
          </v:shape>
        </w:pict>
      </w:r>
      <w:r>
        <w:rPr>
          <w:noProof/>
          <w:szCs w:val="24"/>
        </w:rPr>
        <w:pict>
          <v:shape id="_x0000_s1456" type="#_x0000_t110" style="position:absolute;margin-left:110.25pt;margin-top:23.75pt;width:255.8pt;height:62.7pt;z-index:252294144" fillcolor="white [3201]" strokecolor="#d99594 [1941]" strokeweight="1pt">
            <v:fill color2="#e5b8b7 [1301]" focusposition="1" focussize="" focus="100%" type="gradient"/>
            <v:shadow type="perspective" color="#622423 [1605]" opacity=".5" offset="1pt" offset2="-3pt"/>
            <v:textbox style="mso-next-textbox:#_x0000_s1456">
              <w:txbxContent>
                <w:p w:rsidR="00DD39EB" w:rsidRPr="001D545B" w:rsidRDefault="00DD39EB" w:rsidP="00810169">
                  <w:pPr>
                    <w:spacing w:line="240" w:lineRule="auto"/>
                    <w:jc w:val="center"/>
                    <w:rPr>
                      <w:b/>
                      <w:sz w:val="20"/>
                      <w:szCs w:val="20"/>
                    </w:rPr>
                  </w:pPr>
                  <w:r w:rsidRPr="00810169">
                    <w:rPr>
                      <w:b/>
                      <w:sz w:val="18"/>
                      <w:szCs w:val="20"/>
                    </w:rPr>
                    <w:t>Is Final Feasibility Study and Detail Design Report Approved?</w:t>
                  </w:r>
                </w:p>
                <w:p w:rsidR="00DD39EB" w:rsidRPr="001D545B" w:rsidRDefault="00DD39EB" w:rsidP="001D545B">
                  <w:pPr>
                    <w:jc w:val="center"/>
                    <w:rPr>
                      <w:b/>
                      <w:sz w:val="20"/>
                      <w:szCs w:val="20"/>
                    </w:rPr>
                  </w:pPr>
                </w:p>
              </w:txbxContent>
            </v:textbox>
          </v:shape>
        </w:pict>
      </w:r>
    </w:p>
    <w:p w:rsidR="001D545B" w:rsidRPr="00EC1319" w:rsidRDefault="000918FB" w:rsidP="001D545B">
      <w:pPr>
        <w:spacing w:after="200"/>
        <w:jc w:val="left"/>
        <w:rPr>
          <w:szCs w:val="24"/>
        </w:rPr>
      </w:pPr>
      <w:r w:rsidRPr="00EC1319">
        <w:rPr>
          <w:szCs w:val="24"/>
        </w:rPr>
        <w:t>No</w:t>
      </w:r>
    </w:p>
    <w:p w:rsidR="001D545B" w:rsidRDefault="00696FD7" w:rsidP="001D545B">
      <w:pPr>
        <w:spacing w:after="200"/>
        <w:jc w:val="left"/>
        <w:rPr>
          <w:sz w:val="24"/>
          <w:szCs w:val="24"/>
        </w:rPr>
      </w:pPr>
      <w:r>
        <w:rPr>
          <w:noProof/>
          <w:sz w:val="24"/>
          <w:szCs w:val="24"/>
        </w:rPr>
        <w:pict>
          <v:shape id="_x0000_s1476" type="#_x0000_t32" style="position:absolute;margin-left:20.25pt;margin-top:4.25pt;width:90pt;height:.05pt;flip:x;z-index:252313600" o:connectortype="straight" strokecolor="#d99594 [1941]" strokeweight="1pt">
            <v:shadow type="perspective" color="#622423 [1605]" opacity=".5" offset="1pt" offset2="-3pt"/>
          </v:shape>
        </w:pict>
      </w:r>
    </w:p>
    <w:p w:rsidR="001D545B" w:rsidRDefault="00696FD7" w:rsidP="00C34BB0">
      <w:pPr>
        <w:tabs>
          <w:tab w:val="left" w:pos="5940"/>
        </w:tabs>
        <w:spacing w:after="200"/>
        <w:jc w:val="left"/>
        <w:rPr>
          <w:sz w:val="24"/>
          <w:szCs w:val="24"/>
        </w:rPr>
      </w:pPr>
      <w:r>
        <w:rPr>
          <w:noProof/>
          <w:sz w:val="24"/>
          <w:szCs w:val="24"/>
        </w:rPr>
        <w:pict>
          <v:shape id="_x0000_s1465" type="#_x0000_t32" style="position:absolute;margin-left:238.6pt;margin-top:10.15pt;width:.05pt;height:12.65pt;flip:x;z-index:252303360" o:connectortype="straight" strokecolor="#d99594 [1941]" strokeweight="1pt">
            <v:stroke endarrow="block"/>
            <v:shadow type="perspective" color="#622423 [1605]" opacity=".5" offset="1pt" offset2="-3pt"/>
          </v:shape>
        </w:pict>
      </w:r>
      <w:r w:rsidR="000918FB">
        <w:rPr>
          <w:sz w:val="24"/>
          <w:szCs w:val="24"/>
        </w:rPr>
        <w:tab/>
      </w:r>
      <w:r>
        <w:rPr>
          <w:noProof/>
          <w:sz w:val="24"/>
          <w:szCs w:val="24"/>
        </w:rPr>
        <w:pict>
          <v:shape id="_x0000_s1457" type="#_x0000_t115" style="position:absolute;margin-left:94.85pt;margin-top:15.3pt;width:317.15pt;height:100.05pt;z-index:252295168;mso-position-horizontal-relative:text;mso-position-vertical-relative:text" fillcolor="white [3201]" strokecolor="#d99594 [1941]" strokeweight="1pt">
            <v:fill color2="#e5b8b7 [1301]" focusposition="1" focussize="" focus="100%" type="gradient"/>
            <v:shadow type="perspective" color="#622423 [1605]" opacity=".5" offset="1pt" offset2="-3pt"/>
            <v:textbox style="mso-next-textbox:#_x0000_s1457">
              <w:txbxContent>
                <w:p w:rsidR="00DD39EB" w:rsidRPr="00810169" w:rsidRDefault="00DD39EB" w:rsidP="00463A37">
                  <w:pPr>
                    <w:pStyle w:val="ListParagraph"/>
                    <w:numPr>
                      <w:ilvl w:val="0"/>
                      <w:numId w:val="5"/>
                    </w:numPr>
                    <w:spacing w:before="0" w:after="0"/>
                    <w:jc w:val="left"/>
                    <w:rPr>
                      <w:b/>
                      <w:sz w:val="18"/>
                      <w:szCs w:val="18"/>
                    </w:rPr>
                  </w:pPr>
                  <w:r w:rsidRPr="00810169">
                    <w:rPr>
                      <w:b/>
                      <w:sz w:val="18"/>
                      <w:szCs w:val="18"/>
                    </w:rPr>
                    <w:t>Feasibility Study Report for different disciplines,</w:t>
                  </w:r>
                </w:p>
                <w:p w:rsidR="00DD39EB" w:rsidRPr="00810169" w:rsidRDefault="00DD39EB" w:rsidP="00463A37">
                  <w:pPr>
                    <w:pStyle w:val="ListParagraph"/>
                    <w:numPr>
                      <w:ilvl w:val="0"/>
                      <w:numId w:val="5"/>
                    </w:numPr>
                    <w:spacing w:before="0" w:after="0"/>
                    <w:jc w:val="left"/>
                    <w:rPr>
                      <w:b/>
                      <w:sz w:val="18"/>
                      <w:szCs w:val="18"/>
                    </w:rPr>
                  </w:pPr>
                  <w:r w:rsidRPr="00810169">
                    <w:rPr>
                      <w:b/>
                      <w:sz w:val="18"/>
                      <w:szCs w:val="18"/>
                    </w:rPr>
                    <w:t>Detail Engineering Design Report,</w:t>
                  </w:r>
                </w:p>
                <w:p w:rsidR="00DD39EB" w:rsidRPr="00810169" w:rsidRDefault="00DD39EB" w:rsidP="00463A37">
                  <w:pPr>
                    <w:pStyle w:val="ListParagraph"/>
                    <w:numPr>
                      <w:ilvl w:val="0"/>
                      <w:numId w:val="5"/>
                    </w:numPr>
                    <w:spacing w:before="0" w:after="0"/>
                    <w:jc w:val="left"/>
                    <w:rPr>
                      <w:b/>
                      <w:sz w:val="18"/>
                      <w:szCs w:val="18"/>
                    </w:rPr>
                  </w:pPr>
                  <w:r w:rsidRPr="00810169">
                    <w:rPr>
                      <w:b/>
                      <w:sz w:val="18"/>
                      <w:szCs w:val="18"/>
                    </w:rPr>
                    <w:t>Technical Specification,</w:t>
                  </w:r>
                </w:p>
                <w:p w:rsidR="00DD39EB" w:rsidRPr="00810169" w:rsidRDefault="00DD39EB" w:rsidP="00463A37">
                  <w:pPr>
                    <w:pStyle w:val="ListParagraph"/>
                    <w:numPr>
                      <w:ilvl w:val="0"/>
                      <w:numId w:val="5"/>
                    </w:numPr>
                    <w:spacing w:before="0" w:after="0"/>
                    <w:jc w:val="left"/>
                    <w:rPr>
                      <w:b/>
                      <w:sz w:val="18"/>
                      <w:szCs w:val="18"/>
                    </w:rPr>
                  </w:pPr>
                  <w:r w:rsidRPr="00810169">
                    <w:rPr>
                      <w:b/>
                      <w:sz w:val="18"/>
                      <w:szCs w:val="18"/>
                    </w:rPr>
                    <w:t>Drawings,</w:t>
                  </w:r>
                </w:p>
                <w:p w:rsidR="00DD39EB" w:rsidRPr="00810169" w:rsidRDefault="00DD39EB" w:rsidP="00463A37">
                  <w:pPr>
                    <w:pStyle w:val="ListParagraph"/>
                    <w:numPr>
                      <w:ilvl w:val="0"/>
                      <w:numId w:val="5"/>
                    </w:numPr>
                    <w:spacing w:before="0" w:after="0"/>
                    <w:rPr>
                      <w:b/>
                      <w:sz w:val="18"/>
                      <w:szCs w:val="18"/>
                    </w:rPr>
                  </w:pPr>
                  <w:r w:rsidRPr="00810169">
                    <w:rPr>
                      <w:b/>
                      <w:sz w:val="18"/>
                      <w:szCs w:val="18"/>
                    </w:rPr>
                    <w:t>Tender Document, and</w:t>
                  </w:r>
                </w:p>
                <w:p w:rsidR="00DD39EB" w:rsidRPr="001D545B" w:rsidRDefault="00DD39EB" w:rsidP="00463A37">
                  <w:pPr>
                    <w:pStyle w:val="ListParagraph"/>
                    <w:numPr>
                      <w:ilvl w:val="0"/>
                      <w:numId w:val="5"/>
                    </w:numPr>
                    <w:spacing w:before="0" w:after="0"/>
                    <w:rPr>
                      <w:b/>
                      <w:sz w:val="18"/>
                      <w:szCs w:val="20"/>
                    </w:rPr>
                  </w:pPr>
                  <w:r w:rsidRPr="00810169">
                    <w:rPr>
                      <w:b/>
                      <w:sz w:val="18"/>
                      <w:szCs w:val="18"/>
                    </w:rPr>
                    <w:t xml:space="preserve"> Construction plan and Schedule.</w:t>
                  </w:r>
                </w:p>
                <w:p w:rsidR="00DD39EB" w:rsidRPr="001D545B" w:rsidRDefault="00DD39EB" w:rsidP="001D545B">
                  <w:pPr>
                    <w:rPr>
                      <w:b/>
                      <w:sz w:val="18"/>
                      <w:szCs w:val="20"/>
                    </w:rPr>
                  </w:pPr>
                </w:p>
              </w:txbxContent>
            </v:textbox>
          </v:shape>
        </w:pict>
      </w:r>
      <w:r w:rsidR="000918FB" w:rsidRPr="00810169">
        <w:rPr>
          <w:szCs w:val="24"/>
        </w:rPr>
        <w:t>Yes</w:t>
      </w:r>
    </w:p>
    <w:p w:rsidR="00930ED0" w:rsidRDefault="00930ED0" w:rsidP="000918FB">
      <w:pPr>
        <w:tabs>
          <w:tab w:val="left" w:pos="5940"/>
        </w:tabs>
        <w:spacing w:after="200"/>
        <w:jc w:val="left"/>
        <w:rPr>
          <w:sz w:val="24"/>
          <w:szCs w:val="24"/>
        </w:rPr>
      </w:pPr>
    </w:p>
    <w:p w:rsidR="001D545B" w:rsidRDefault="001D545B" w:rsidP="001D545B">
      <w:pPr>
        <w:spacing w:after="200"/>
        <w:jc w:val="left"/>
        <w:rPr>
          <w:sz w:val="24"/>
          <w:szCs w:val="24"/>
        </w:rPr>
      </w:pPr>
    </w:p>
    <w:p w:rsidR="001D545B" w:rsidRDefault="001D545B" w:rsidP="001D545B">
      <w:pPr>
        <w:spacing w:after="200"/>
        <w:jc w:val="left"/>
        <w:rPr>
          <w:sz w:val="24"/>
          <w:szCs w:val="24"/>
        </w:rPr>
      </w:pPr>
    </w:p>
    <w:p w:rsidR="001D545B" w:rsidRDefault="001D545B" w:rsidP="001D545B">
      <w:pPr>
        <w:spacing w:after="200"/>
        <w:jc w:val="left"/>
        <w:rPr>
          <w:sz w:val="24"/>
          <w:szCs w:val="24"/>
        </w:rPr>
      </w:pPr>
    </w:p>
    <w:p w:rsidR="008A660B" w:rsidRPr="00BA7072" w:rsidRDefault="00B17161" w:rsidP="00C34BB0">
      <w:pPr>
        <w:pStyle w:val="Caption"/>
        <w:jc w:val="center"/>
      </w:pPr>
      <w:bookmarkStart w:id="155" w:name="_Toc531653286"/>
      <w:r>
        <w:t xml:space="preserve">Figure </w:t>
      </w:r>
      <w:r w:rsidR="00696FD7">
        <w:fldChar w:fldCharType="begin"/>
      </w:r>
      <w:r w:rsidR="00696FD7">
        <w:instrText xml:space="preserve"> STYLEREF 1 \s </w:instrText>
      </w:r>
      <w:r w:rsidR="00696FD7">
        <w:fldChar w:fldCharType="separate"/>
      </w:r>
      <w:r w:rsidR="00DD39EB">
        <w:rPr>
          <w:noProof/>
        </w:rPr>
        <w:t>7</w:t>
      </w:r>
      <w:r w:rsidR="00696FD7">
        <w:rPr>
          <w:noProof/>
        </w:rPr>
        <w:fldChar w:fldCharType="end"/>
      </w:r>
      <w:r w:rsidR="00336FE6">
        <w:noBreakHyphen/>
      </w:r>
      <w:r w:rsidR="00696FD7">
        <w:fldChar w:fldCharType="begin"/>
      </w:r>
      <w:r w:rsidR="00696FD7">
        <w:instrText xml:space="preserve"> SEQ Figure \* ARABIC \s 1 </w:instrText>
      </w:r>
      <w:r w:rsidR="00696FD7">
        <w:fldChar w:fldCharType="separate"/>
      </w:r>
      <w:r w:rsidR="00DD39EB">
        <w:rPr>
          <w:noProof/>
        </w:rPr>
        <w:t>1</w:t>
      </w:r>
      <w:r w:rsidR="00696FD7">
        <w:rPr>
          <w:noProof/>
        </w:rPr>
        <w:fldChar w:fldCharType="end"/>
      </w:r>
      <w:r>
        <w:t xml:space="preserve">: </w:t>
      </w:r>
      <w:r w:rsidRPr="005156EB">
        <w:t xml:space="preserve">List of </w:t>
      </w:r>
      <w:r w:rsidR="00C34BB0" w:rsidRPr="005156EB">
        <w:t>activities in managing study and design service contract</w:t>
      </w:r>
      <w:bookmarkEnd w:id="155"/>
    </w:p>
    <w:p w:rsidR="00F606CC" w:rsidRDefault="00F606CC" w:rsidP="005E0713">
      <w:pPr>
        <w:rPr>
          <w:sz w:val="24"/>
          <w:szCs w:val="24"/>
        </w:rPr>
      </w:pPr>
    </w:p>
    <w:p w:rsidR="00132F42" w:rsidRPr="006016FA" w:rsidRDefault="00C34BB0" w:rsidP="00843188">
      <w:pPr>
        <w:pStyle w:val="Heading2"/>
      </w:pPr>
      <w:bookmarkStart w:id="156" w:name="_Toc531653188"/>
      <w:r w:rsidRPr="006016FA">
        <w:lastRenderedPageBreak/>
        <w:t xml:space="preserve">planning </w:t>
      </w:r>
      <w:r>
        <w:t xml:space="preserve">study and design </w:t>
      </w:r>
      <w:r w:rsidRPr="006016FA">
        <w:t>contract management</w:t>
      </w:r>
      <w:bookmarkEnd w:id="156"/>
    </w:p>
    <w:p w:rsidR="00D12764" w:rsidRDefault="00D12764" w:rsidP="00132F42">
      <w:r>
        <w:t>The general c</w:t>
      </w:r>
      <w:r w:rsidR="00132F42" w:rsidRPr="00BA7072">
        <w:t>ontract management planning</w:t>
      </w:r>
      <w:r>
        <w:t xml:space="preserve"> for small scale irrigation development preparation and implementation is discussed in detail under chapter 6 above.</w:t>
      </w:r>
      <w:r w:rsidR="004A3C24">
        <w:t xml:space="preserve"> Contract management planning particular to study and design contract is discussed here.</w:t>
      </w:r>
    </w:p>
    <w:p w:rsidR="007D767C" w:rsidRPr="008848EA" w:rsidRDefault="007D767C" w:rsidP="00F867FA">
      <w:pPr>
        <w:pStyle w:val="Heading3"/>
      </w:pPr>
      <w:bookmarkStart w:id="157" w:name="_Toc531653189"/>
      <w:r>
        <w:t xml:space="preserve">Review </w:t>
      </w:r>
      <w:r w:rsidR="00F709B5">
        <w:t xml:space="preserve">study and design </w:t>
      </w:r>
      <w:r w:rsidR="00F709B5" w:rsidRPr="008848EA">
        <w:t>contract establishment</w:t>
      </w:r>
      <w:bookmarkEnd w:id="157"/>
    </w:p>
    <w:p w:rsidR="007D767C" w:rsidRDefault="00770AEA" w:rsidP="007D767C">
      <w:pPr>
        <w:rPr>
          <w:szCs w:val="24"/>
        </w:rPr>
      </w:pPr>
      <w:r>
        <w:rPr>
          <w:szCs w:val="24"/>
        </w:rPr>
        <w:t>The contract manager shall review contract prior to e</w:t>
      </w:r>
      <w:r w:rsidRPr="006016FA">
        <w:t>nactment</w:t>
      </w:r>
      <w:r>
        <w:t xml:space="preserve"> based on the following checklist but not limited to: -</w:t>
      </w:r>
      <w:r w:rsidR="007D767C" w:rsidRPr="00986697">
        <w:rPr>
          <w:szCs w:val="24"/>
        </w:rPr>
        <w:t>.</w:t>
      </w:r>
    </w:p>
    <w:p w:rsidR="00522F42" w:rsidRPr="00770AEA" w:rsidRDefault="00401415" w:rsidP="00F709B5">
      <w:pPr>
        <w:pStyle w:val="Buletted"/>
      </w:pPr>
      <w:r w:rsidRPr="00770AEA">
        <w:t xml:space="preserve">Understand the type of </w:t>
      </w:r>
      <w:r w:rsidR="00CE00B1">
        <w:t>c</w:t>
      </w:r>
      <w:r w:rsidRPr="00770AEA">
        <w:t xml:space="preserve">ontract </w:t>
      </w:r>
    </w:p>
    <w:p w:rsidR="00522F42" w:rsidRPr="00770AEA" w:rsidRDefault="00401415" w:rsidP="00F709B5">
      <w:pPr>
        <w:pStyle w:val="Buletted"/>
      </w:pPr>
      <w:r w:rsidRPr="00770AEA">
        <w:t>Organize the contract document</w:t>
      </w:r>
    </w:p>
    <w:p w:rsidR="00522F42" w:rsidRPr="00770AEA" w:rsidRDefault="00401415" w:rsidP="00F709B5">
      <w:pPr>
        <w:pStyle w:val="ListParagraph"/>
      </w:pPr>
      <w:r w:rsidRPr="00770AEA">
        <w:t xml:space="preserve">Agreement, </w:t>
      </w:r>
    </w:p>
    <w:p w:rsidR="00522F42" w:rsidRPr="00770AEA" w:rsidRDefault="00401415" w:rsidP="00F709B5">
      <w:pPr>
        <w:pStyle w:val="ListParagraph"/>
      </w:pPr>
      <w:r w:rsidRPr="00770AEA">
        <w:t>Letter of Acceptance,</w:t>
      </w:r>
    </w:p>
    <w:p w:rsidR="00522F42" w:rsidRPr="00770AEA" w:rsidRDefault="00401415" w:rsidP="00F709B5">
      <w:pPr>
        <w:pStyle w:val="ListParagraph"/>
      </w:pPr>
      <w:r w:rsidRPr="00770AEA">
        <w:t>Consultant’s evaluated Bid,</w:t>
      </w:r>
    </w:p>
    <w:p w:rsidR="00522F42" w:rsidRPr="00770AEA" w:rsidRDefault="00401415" w:rsidP="00F709B5">
      <w:pPr>
        <w:pStyle w:val="ListParagraph"/>
      </w:pPr>
      <w:r w:rsidRPr="00770AEA">
        <w:t xml:space="preserve">Particular Conditions of Contract, </w:t>
      </w:r>
    </w:p>
    <w:p w:rsidR="00522F42" w:rsidRPr="00770AEA" w:rsidRDefault="00401415" w:rsidP="00F709B5">
      <w:pPr>
        <w:pStyle w:val="ListParagraph"/>
      </w:pPr>
      <w:r w:rsidRPr="00770AEA">
        <w:t xml:space="preserve">General Conditions of Contract, </w:t>
      </w:r>
    </w:p>
    <w:p w:rsidR="00522F42" w:rsidRPr="00770AEA" w:rsidRDefault="00401415" w:rsidP="00F709B5">
      <w:pPr>
        <w:pStyle w:val="ListParagraph"/>
      </w:pPr>
      <w:r w:rsidRPr="00770AEA">
        <w:t xml:space="preserve">TOR, and </w:t>
      </w:r>
    </w:p>
    <w:p w:rsidR="00522F42" w:rsidRPr="00770AEA" w:rsidRDefault="00401415" w:rsidP="00F709B5">
      <w:pPr>
        <w:pStyle w:val="ListParagraph"/>
      </w:pPr>
      <w:r w:rsidRPr="00770AEA">
        <w:t xml:space="preserve">Any other document listed in the PCC as forming part of the Contract. </w:t>
      </w:r>
    </w:p>
    <w:p w:rsidR="00522F42" w:rsidRPr="00770AEA" w:rsidRDefault="00401415" w:rsidP="00F709B5">
      <w:pPr>
        <w:pStyle w:val="Buletted"/>
      </w:pPr>
      <w:r w:rsidRPr="00770AEA">
        <w:t>Collect revised &amp; approved Schedule from the Consultant</w:t>
      </w:r>
    </w:p>
    <w:p w:rsidR="00FD69CF" w:rsidRPr="008848EA" w:rsidRDefault="00FD69CF" w:rsidP="00F867FA">
      <w:pPr>
        <w:pStyle w:val="Heading3"/>
      </w:pPr>
      <w:bookmarkStart w:id="158" w:name="_Toc531653190"/>
      <w:r>
        <w:t>Designing</w:t>
      </w:r>
      <w:r w:rsidR="00FE091C">
        <w:t xml:space="preserve"> </w:t>
      </w:r>
      <w:r w:rsidR="00F709B5">
        <w:t xml:space="preserve">study and design </w:t>
      </w:r>
      <w:r w:rsidR="00F709B5" w:rsidRPr="008848EA">
        <w:t xml:space="preserve">contract management </w:t>
      </w:r>
      <w:r w:rsidR="00F709B5">
        <w:t>strategy</w:t>
      </w:r>
      <w:bookmarkEnd w:id="158"/>
    </w:p>
    <w:p w:rsidR="00BC0692" w:rsidRDefault="00401359" w:rsidP="00FD69CF">
      <w:pPr>
        <w:rPr>
          <w:szCs w:val="24"/>
        </w:rPr>
      </w:pPr>
      <w:r>
        <w:rPr>
          <w:szCs w:val="24"/>
        </w:rPr>
        <w:t>U</w:t>
      </w:r>
      <w:r w:rsidR="00BC0692">
        <w:rPr>
          <w:szCs w:val="24"/>
        </w:rPr>
        <w:t xml:space="preserve">nderstanding of the contract, the contract manager should design strategy how to manage the contract according to the agreement entered in to. </w:t>
      </w:r>
      <w:r w:rsidR="002F178B">
        <w:rPr>
          <w:szCs w:val="24"/>
        </w:rPr>
        <w:t xml:space="preserve">For example, client head office can delegate Zone and or District Office or can assign a team or an individual expert for managing the implementation of study and design contract.  </w:t>
      </w:r>
    </w:p>
    <w:p w:rsidR="00FD69CF" w:rsidRPr="008848EA" w:rsidRDefault="009D367F" w:rsidP="00F867FA">
      <w:pPr>
        <w:pStyle w:val="Heading3"/>
      </w:pPr>
      <w:bookmarkStart w:id="159" w:name="_Toc531653191"/>
      <w:r>
        <w:t xml:space="preserve">Study and </w:t>
      </w:r>
      <w:r w:rsidR="00F709B5">
        <w:t>design c</w:t>
      </w:r>
      <w:r w:rsidR="00F709B5" w:rsidRPr="008848EA">
        <w:t xml:space="preserve">ontract management </w:t>
      </w:r>
      <w:r w:rsidR="00F709B5">
        <w:t>risk identification</w:t>
      </w:r>
      <w:bookmarkEnd w:id="159"/>
    </w:p>
    <w:p w:rsidR="00FD69CF" w:rsidRDefault="00FD69CF" w:rsidP="00FD69CF">
      <w:pPr>
        <w:tabs>
          <w:tab w:val="num" w:pos="720"/>
        </w:tabs>
        <w:rPr>
          <w:szCs w:val="24"/>
        </w:rPr>
      </w:pPr>
      <w:r>
        <w:rPr>
          <w:szCs w:val="24"/>
        </w:rPr>
        <w:t>Id</w:t>
      </w:r>
      <w:r w:rsidRPr="004277FD">
        <w:rPr>
          <w:szCs w:val="24"/>
        </w:rPr>
        <w:t>entify potential risks of the contract (</w:t>
      </w:r>
      <w:r w:rsidR="00807564">
        <w:rPr>
          <w:szCs w:val="24"/>
        </w:rPr>
        <w:t xml:space="preserve">data quality and quantity, delay, mobilization of key personnel as per the agreement, </w:t>
      </w:r>
      <w:r w:rsidR="00FB68C2">
        <w:rPr>
          <w:szCs w:val="24"/>
        </w:rPr>
        <w:t>etc.</w:t>
      </w:r>
      <w:r w:rsidRPr="004277FD">
        <w:rPr>
          <w:szCs w:val="24"/>
        </w:rPr>
        <w:t xml:space="preserve">) </w:t>
      </w:r>
      <w:r>
        <w:rPr>
          <w:szCs w:val="24"/>
        </w:rPr>
        <w:t>and a</w:t>
      </w:r>
      <w:r w:rsidRPr="004277FD">
        <w:rPr>
          <w:szCs w:val="24"/>
        </w:rPr>
        <w:t xml:space="preserve">rrange </w:t>
      </w:r>
      <w:r>
        <w:rPr>
          <w:szCs w:val="24"/>
        </w:rPr>
        <w:t>r</w:t>
      </w:r>
      <w:r w:rsidRPr="004277FD">
        <w:rPr>
          <w:szCs w:val="24"/>
        </w:rPr>
        <w:t xml:space="preserve">isk mitigation plan for identified contract risks </w:t>
      </w:r>
      <w:r>
        <w:rPr>
          <w:szCs w:val="24"/>
        </w:rPr>
        <w:t>before and in course of contract implementation.</w:t>
      </w:r>
    </w:p>
    <w:p w:rsidR="00132F42" w:rsidRPr="006016FA" w:rsidRDefault="00F709B5" w:rsidP="00843188">
      <w:pPr>
        <w:pStyle w:val="Heading2"/>
      </w:pPr>
      <w:bookmarkStart w:id="160" w:name="_Toc531653192"/>
      <w:r>
        <w:t xml:space="preserve">study and design </w:t>
      </w:r>
      <w:r w:rsidRPr="006016FA">
        <w:t>contract management enactment</w:t>
      </w:r>
      <w:bookmarkEnd w:id="160"/>
    </w:p>
    <w:p w:rsidR="00132F42" w:rsidRDefault="00132F42" w:rsidP="00132F42">
      <w:r w:rsidRPr="00BA7072">
        <w:t xml:space="preserve">The main </w:t>
      </w:r>
      <w:r w:rsidR="00AD4B03">
        <w:t xml:space="preserve">study and </w:t>
      </w:r>
      <w:r w:rsidR="00FE091C">
        <w:t>design</w:t>
      </w:r>
      <w:r w:rsidR="00FE091C" w:rsidRPr="00BA7072">
        <w:t xml:space="preserve"> contract</w:t>
      </w:r>
      <w:r w:rsidRPr="00BA7072">
        <w:t xml:space="preserve"> management implementation subjects or procedures mainly include the following:</w:t>
      </w:r>
    </w:p>
    <w:p w:rsidR="00515E3A" w:rsidRPr="00BA7072" w:rsidRDefault="00515E3A" w:rsidP="00132F42"/>
    <w:p w:rsidR="007D4E54" w:rsidRPr="00B36952" w:rsidRDefault="00FE091C" w:rsidP="00463A37">
      <w:pPr>
        <w:pStyle w:val="ListParagraph"/>
        <w:numPr>
          <w:ilvl w:val="0"/>
          <w:numId w:val="59"/>
        </w:numPr>
        <w:spacing w:before="0" w:after="160" w:line="259" w:lineRule="auto"/>
        <w:jc w:val="left"/>
        <w:rPr>
          <w:szCs w:val="24"/>
        </w:rPr>
      </w:pPr>
      <w:r w:rsidRPr="008848EA">
        <w:t>Managing</w:t>
      </w:r>
      <w:r>
        <w:t xml:space="preserve"> Study</w:t>
      </w:r>
      <w:r w:rsidR="00116183">
        <w:t xml:space="preserve"> and </w:t>
      </w:r>
      <w:r>
        <w:t>Design</w:t>
      </w:r>
      <w:r w:rsidRPr="00B36952">
        <w:rPr>
          <w:szCs w:val="24"/>
        </w:rPr>
        <w:t xml:space="preserve"> Contract</w:t>
      </w:r>
      <w:r w:rsidR="007D4E54" w:rsidRPr="00B36952">
        <w:rPr>
          <w:szCs w:val="24"/>
        </w:rPr>
        <w:t xml:space="preserve"> Mobilization</w:t>
      </w:r>
    </w:p>
    <w:p w:rsidR="007D4E54" w:rsidRDefault="00FE091C" w:rsidP="00463A37">
      <w:pPr>
        <w:pStyle w:val="ListParagraph"/>
        <w:numPr>
          <w:ilvl w:val="0"/>
          <w:numId w:val="59"/>
        </w:numPr>
        <w:spacing w:before="0" w:after="160" w:line="259" w:lineRule="auto"/>
        <w:jc w:val="left"/>
        <w:rPr>
          <w:szCs w:val="24"/>
        </w:rPr>
      </w:pPr>
      <w:r w:rsidRPr="008848EA">
        <w:t>Managing</w:t>
      </w:r>
      <w:r>
        <w:t xml:space="preserve"> Study</w:t>
      </w:r>
      <w:r w:rsidR="00116183">
        <w:t xml:space="preserve"> and </w:t>
      </w:r>
      <w:r>
        <w:t>Design</w:t>
      </w:r>
      <w:r w:rsidRPr="00B36952">
        <w:rPr>
          <w:szCs w:val="24"/>
        </w:rPr>
        <w:t xml:space="preserve"> Contract</w:t>
      </w:r>
      <w:r w:rsidR="007D4E54" w:rsidRPr="00B36952">
        <w:rPr>
          <w:szCs w:val="24"/>
        </w:rPr>
        <w:t xml:space="preserve"> Documentation and Record Keeping </w:t>
      </w:r>
    </w:p>
    <w:p w:rsidR="007D4E54" w:rsidRDefault="007D4E54" w:rsidP="00463A37">
      <w:pPr>
        <w:pStyle w:val="ListParagraph"/>
        <w:numPr>
          <w:ilvl w:val="0"/>
          <w:numId w:val="59"/>
        </w:numPr>
        <w:spacing w:before="0" w:after="160" w:line="259" w:lineRule="auto"/>
        <w:jc w:val="left"/>
        <w:rPr>
          <w:szCs w:val="24"/>
        </w:rPr>
      </w:pPr>
      <w:r w:rsidRPr="008848EA">
        <w:t xml:space="preserve">Managing Conditions of </w:t>
      </w:r>
      <w:r w:rsidR="00116183">
        <w:t xml:space="preserve">Study and </w:t>
      </w:r>
      <w:r w:rsidR="00FE091C">
        <w:t>Design</w:t>
      </w:r>
      <w:r w:rsidR="00FE091C" w:rsidRPr="008848EA">
        <w:t xml:space="preserve"> Contract</w:t>
      </w:r>
    </w:p>
    <w:p w:rsidR="007D4E54" w:rsidRPr="00B36952" w:rsidRDefault="007D4E54" w:rsidP="00463A37">
      <w:pPr>
        <w:pStyle w:val="ListParagraph"/>
        <w:numPr>
          <w:ilvl w:val="0"/>
          <w:numId w:val="59"/>
        </w:numPr>
        <w:spacing w:before="0" w:after="160" w:line="259" w:lineRule="auto"/>
        <w:jc w:val="left"/>
        <w:rPr>
          <w:szCs w:val="24"/>
        </w:rPr>
      </w:pPr>
      <w:r w:rsidRPr="00B36952">
        <w:rPr>
          <w:szCs w:val="24"/>
        </w:rPr>
        <w:t>Managing</w:t>
      </w:r>
      <w:r w:rsidRPr="008848EA">
        <w:t xml:space="preserve"> Roles and Responsibilities</w:t>
      </w:r>
      <w:r w:rsidR="00FE091C">
        <w:t xml:space="preserve"> </w:t>
      </w:r>
      <w:r w:rsidR="00116183">
        <w:rPr>
          <w:szCs w:val="24"/>
        </w:rPr>
        <w:t>in</w:t>
      </w:r>
      <w:r w:rsidR="00FE091C">
        <w:rPr>
          <w:szCs w:val="24"/>
        </w:rPr>
        <w:t xml:space="preserve"> </w:t>
      </w:r>
      <w:r w:rsidR="00116183">
        <w:t>Study and Design</w:t>
      </w:r>
      <w:r w:rsidR="00116183" w:rsidRPr="008848EA">
        <w:t xml:space="preserve"> Contract</w:t>
      </w:r>
    </w:p>
    <w:p w:rsidR="007D4E54" w:rsidRDefault="007D4E54" w:rsidP="00463A37">
      <w:pPr>
        <w:pStyle w:val="ListParagraph"/>
        <w:numPr>
          <w:ilvl w:val="0"/>
          <w:numId w:val="59"/>
        </w:numPr>
        <w:spacing w:before="0" w:after="160" w:line="259" w:lineRule="auto"/>
        <w:jc w:val="left"/>
        <w:rPr>
          <w:szCs w:val="24"/>
        </w:rPr>
      </w:pPr>
      <w:r w:rsidRPr="00B36952">
        <w:rPr>
          <w:szCs w:val="24"/>
        </w:rPr>
        <w:t xml:space="preserve">Managing Relationships </w:t>
      </w:r>
      <w:r>
        <w:rPr>
          <w:szCs w:val="24"/>
        </w:rPr>
        <w:t>and Communication</w:t>
      </w:r>
      <w:r w:rsidR="00FE091C">
        <w:rPr>
          <w:szCs w:val="24"/>
        </w:rPr>
        <w:t xml:space="preserve"> </w:t>
      </w:r>
      <w:r w:rsidR="00116183">
        <w:rPr>
          <w:szCs w:val="24"/>
        </w:rPr>
        <w:t>in</w:t>
      </w:r>
      <w:r w:rsidR="00FE091C">
        <w:rPr>
          <w:szCs w:val="24"/>
        </w:rPr>
        <w:t xml:space="preserve"> </w:t>
      </w:r>
      <w:r w:rsidR="00116183">
        <w:t>Study and Design</w:t>
      </w:r>
      <w:r w:rsidR="00116183" w:rsidRPr="008848EA">
        <w:t xml:space="preserve"> Contract</w:t>
      </w:r>
    </w:p>
    <w:p w:rsidR="007D4E54" w:rsidRPr="00B36952" w:rsidRDefault="007D4E54" w:rsidP="00463A37">
      <w:pPr>
        <w:pStyle w:val="ListParagraph"/>
        <w:numPr>
          <w:ilvl w:val="0"/>
          <w:numId w:val="59"/>
        </w:numPr>
        <w:spacing w:before="0" w:after="160" w:line="259" w:lineRule="auto"/>
        <w:jc w:val="left"/>
        <w:rPr>
          <w:szCs w:val="24"/>
        </w:rPr>
      </w:pPr>
      <w:r w:rsidRPr="008848EA">
        <w:t>Managing Costs</w:t>
      </w:r>
      <w:r w:rsidR="00FE091C">
        <w:t xml:space="preserve"> </w:t>
      </w:r>
      <w:r w:rsidR="00FE091C">
        <w:rPr>
          <w:szCs w:val="24"/>
        </w:rPr>
        <w:t>in</w:t>
      </w:r>
      <w:r w:rsidR="00FE091C">
        <w:t xml:space="preserve"> Study</w:t>
      </w:r>
      <w:r w:rsidR="00116183">
        <w:t xml:space="preserve"> and Design</w:t>
      </w:r>
      <w:r w:rsidR="00116183" w:rsidRPr="008848EA">
        <w:t xml:space="preserve"> Contract</w:t>
      </w:r>
    </w:p>
    <w:p w:rsidR="007D4E54" w:rsidRPr="00B36952" w:rsidRDefault="007D4E54" w:rsidP="00463A37">
      <w:pPr>
        <w:pStyle w:val="ListParagraph"/>
        <w:numPr>
          <w:ilvl w:val="0"/>
          <w:numId w:val="59"/>
        </w:numPr>
        <w:spacing w:before="0" w:after="160" w:line="259" w:lineRule="auto"/>
        <w:jc w:val="left"/>
        <w:rPr>
          <w:szCs w:val="24"/>
        </w:rPr>
      </w:pPr>
      <w:r w:rsidRPr="00B36952">
        <w:rPr>
          <w:szCs w:val="24"/>
        </w:rPr>
        <w:t xml:space="preserve">Managing </w:t>
      </w:r>
      <w:r w:rsidR="00116183">
        <w:t xml:space="preserve">Study and </w:t>
      </w:r>
      <w:r w:rsidR="00FE091C">
        <w:t>Design</w:t>
      </w:r>
      <w:r w:rsidR="00FE091C" w:rsidRPr="00B36952">
        <w:rPr>
          <w:szCs w:val="24"/>
        </w:rPr>
        <w:t xml:space="preserve"> Contract</w:t>
      </w:r>
      <w:r w:rsidRPr="00B36952">
        <w:rPr>
          <w:szCs w:val="24"/>
        </w:rPr>
        <w:t xml:space="preserve"> Variations </w:t>
      </w:r>
    </w:p>
    <w:p w:rsidR="007D4E54" w:rsidRDefault="007D4E54" w:rsidP="00463A37">
      <w:pPr>
        <w:pStyle w:val="ListParagraph"/>
        <w:numPr>
          <w:ilvl w:val="0"/>
          <w:numId w:val="59"/>
        </w:numPr>
        <w:spacing w:before="0" w:after="160" w:line="259" w:lineRule="auto"/>
        <w:jc w:val="left"/>
        <w:rPr>
          <w:szCs w:val="24"/>
        </w:rPr>
      </w:pPr>
      <w:r w:rsidRPr="00B36952">
        <w:rPr>
          <w:szCs w:val="24"/>
        </w:rPr>
        <w:t xml:space="preserve">Managing </w:t>
      </w:r>
      <w:r w:rsidR="00116183">
        <w:t xml:space="preserve">Study and </w:t>
      </w:r>
      <w:r w:rsidR="00FE091C">
        <w:t>Design</w:t>
      </w:r>
      <w:r w:rsidR="00FE091C" w:rsidRPr="00B36952">
        <w:rPr>
          <w:szCs w:val="24"/>
        </w:rPr>
        <w:t xml:space="preserve"> Contract</w:t>
      </w:r>
      <w:r w:rsidRPr="00B36952">
        <w:rPr>
          <w:szCs w:val="24"/>
        </w:rPr>
        <w:t xml:space="preserve"> Disputes</w:t>
      </w:r>
    </w:p>
    <w:p w:rsidR="007D4E54" w:rsidRDefault="00FE091C" w:rsidP="00463A37">
      <w:pPr>
        <w:pStyle w:val="ListParagraph"/>
        <w:numPr>
          <w:ilvl w:val="0"/>
          <w:numId w:val="59"/>
        </w:numPr>
        <w:spacing w:before="0" w:after="160" w:line="259" w:lineRule="auto"/>
        <w:jc w:val="left"/>
        <w:rPr>
          <w:szCs w:val="24"/>
        </w:rPr>
      </w:pPr>
      <w:r w:rsidRPr="00B36952">
        <w:rPr>
          <w:szCs w:val="24"/>
        </w:rPr>
        <w:t>Managing</w:t>
      </w:r>
      <w:r>
        <w:t xml:space="preserve"> Study</w:t>
      </w:r>
      <w:r w:rsidR="00116183">
        <w:t xml:space="preserve"> and </w:t>
      </w:r>
      <w:r>
        <w:t>Design</w:t>
      </w:r>
      <w:r>
        <w:rPr>
          <w:szCs w:val="24"/>
        </w:rPr>
        <w:t xml:space="preserve"> Contract</w:t>
      </w:r>
      <w:r w:rsidR="007D4E54">
        <w:rPr>
          <w:szCs w:val="24"/>
        </w:rPr>
        <w:t xml:space="preserve"> </w:t>
      </w:r>
      <w:r w:rsidR="007D4E54" w:rsidRPr="00B36952">
        <w:rPr>
          <w:szCs w:val="24"/>
        </w:rPr>
        <w:t xml:space="preserve">Performance </w:t>
      </w:r>
    </w:p>
    <w:p w:rsidR="007D4E54" w:rsidRDefault="00116183" w:rsidP="00463A37">
      <w:pPr>
        <w:pStyle w:val="ListParagraph"/>
        <w:numPr>
          <w:ilvl w:val="0"/>
          <w:numId w:val="59"/>
        </w:numPr>
        <w:spacing w:before="0" w:after="160" w:line="259" w:lineRule="auto"/>
        <w:jc w:val="left"/>
        <w:rPr>
          <w:szCs w:val="24"/>
        </w:rPr>
      </w:pPr>
      <w:r>
        <w:t xml:space="preserve">Study and </w:t>
      </w:r>
      <w:r w:rsidR="00FE091C">
        <w:t>Design</w:t>
      </w:r>
      <w:r w:rsidR="00FE091C" w:rsidRPr="00B36952">
        <w:rPr>
          <w:szCs w:val="24"/>
        </w:rPr>
        <w:t xml:space="preserve"> Contract</w:t>
      </w:r>
      <w:r w:rsidR="007D4E54" w:rsidRPr="00B36952">
        <w:rPr>
          <w:szCs w:val="24"/>
        </w:rPr>
        <w:t xml:space="preserve"> Monitoring</w:t>
      </w:r>
    </w:p>
    <w:p w:rsidR="007D4E54" w:rsidRPr="00CC0DA0" w:rsidRDefault="007D4E54" w:rsidP="00463A37">
      <w:pPr>
        <w:pStyle w:val="ListParagraph"/>
        <w:numPr>
          <w:ilvl w:val="0"/>
          <w:numId w:val="59"/>
        </w:numPr>
        <w:spacing w:before="0" w:after="160" w:line="259" w:lineRule="auto"/>
        <w:jc w:val="left"/>
        <w:rPr>
          <w:szCs w:val="24"/>
        </w:rPr>
      </w:pPr>
      <w:r w:rsidRPr="00CC0DA0">
        <w:rPr>
          <w:szCs w:val="24"/>
        </w:rPr>
        <w:t xml:space="preserve">Managing Ethics in </w:t>
      </w:r>
      <w:r w:rsidR="00116183">
        <w:t xml:space="preserve">Study and </w:t>
      </w:r>
      <w:r w:rsidR="00FE091C">
        <w:t>Design</w:t>
      </w:r>
      <w:r w:rsidR="00FE091C" w:rsidRPr="00CC0DA0">
        <w:rPr>
          <w:szCs w:val="24"/>
        </w:rPr>
        <w:t xml:space="preserve"> Contract</w:t>
      </w:r>
      <w:r w:rsidRPr="00CC0DA0">
        <w:rPr>
          <w:szCs w:val="24"/>
        </w:rPr>
        <w:t xml:space="preserve"> </w:t>
      </w:r>
    </w:p>
    <w:p w:rsidR="007D4E54" w:rsidRPr="00B36952" w:rsidRDefault="00FE091C" w:rsidP="00463A37">
      <w:pPr>
        <w:pStyle w:val="ListParagraph"/>
        <w:numPr>
          <w:ilvl w:val="0"/>
          <w:numId w:val="59"/>
        </w:numPr>
        <w:spacing w:before="0" w:after="160" w:line="259" w:lineRule="auto"/>
        <w:jc w:val="left"/>
        <w:rPr>
          <w:szCs w:val="24"/>
        </w:rPr>
      </w:pPr>
      <w:r w:rsidRPr="00B36952">
        <w:rPr>
          <w:szCs w:val="24"/>
        </w:rPr>
        <w:t>Managing</w:t>
      </w:r>
      <w:r>
        <w:t xml:space="preserve"> Study</w:t>
      </w:r>
      <w:r w:rsidR="00116183">
        <w:t xml:space="preserve"> and </w:t>
      </w:r>
      <w:r>
        <w:t>Design</w:t>
      </w:r>
      <w:r w:rsidRPr="008848EA">
        <w:t xml:space="preserve"> Contract</w:t>
      </w:r>
      <w:r w:rsidR="007D4E54" w:rsidRPr="008848EA">
        <w:t xml:space="preserve"> Completion</w:t>
      </w:r>
    </w:p>
    <w:p w:rsidR="00132F42" w:rsidRPr="007F244E" w:rsidRDefault="00E81DDE" w:rsidP="00F867FA">
      <w:pPr>
        <w:pStyle w:val="Heading3"/>
      </w:pPr>
      <w:bookmarkStart w:id="161" w:name="_Toc531653193"/>
      <w:r w:rsidRPr="008848EA">
        <w:lastRenderedPageBreak/>
        <w:t>Managing</w:t>
      </w:r>
      <w:r w:rsidRPr="007F244E">
        <w:t xml:space="preserve"> </w:t>
      </w:r>
      <w:r w:rsidR="00F709B5" w:rsidRPr="007F244E">
        <w:t>study and deign contract mobilization</w:t>
      </w:r>
      <w:bookmarkEnd w:id="161"/>
    </w:p>
    <w:p w:rsidR="00132F42" w:rsidRDefault="00132F42" w:rsidP="00132F42">
      <w:r w:rsidRPr="00BA7072">
        <w:t xml:space="preserve">Contract mobilization is a move from the paper agreement stage to materializing or </w:t>
      </w:r>
      <w:r w:rsidR="0009363E" w:rsidRPr="00BA7072">
        <w:t>objectivizing</w:t>
      </w:r>
      <w:r w:rsidRPr="00BA7072">
        <w:t xml:space="preserve"> the agreement at ground level. Successful contract mobilization can ensure that the ‘building blocks’ for a successful contract are created. While the written contract is a record of each party’s obligations and responsibilities, it is not designed as a day to day operational management document for the contract. </w:t>
      </w:r>
    </w:p>
    <w:p w:rsidR="00132F42" w:rsidRPr="00BA7072" w:rsidRDefault="00132F42" w:rsidP="00132F42"/>
    <w:p w:rsidR="00132F42" w:rsidRPr="00BA7072" w:rsidRDefault="00132F42" w:rsidP="00132F42">
      <w:r w:rsidRPr="00BA7072">
        <w:t xml:space="preserve">The </w:t>
      </w:r>
      <w:r w:rsidR="007D4E54">
        <w:t>c</w:t>
      </w:r>
      <w:r w:rsidRPr="00BA7072">
        <w:t>ontract manager</w:t>
      </w:r>
      <w:r w:rsidR="00DD233C">
        <w:t>/</w:t>
      </w:r>
      <w:r w:rsidRPr="00BA7072">
        <w:t xml:space="preserve">expert is demanded to prepare a day to day operational contract management document that can assist the project contract management to be easy and </w:t>
      </w:r>
      <w:r w:rsidR="00E81DDE" w:rsidRPr="00BA7072">
        <w:t>piecemeal. This</w:t>
      </w:r>
      <w:r w:rsidRPr="00BA7072">
        <w:t xml:space="preserve"> document guides the client, consultant and the contract manager. </w:t>
      </w:r>
    </w:p>
    <w:p w:rsidR="00132F42" w:rsidRPr="00BA7072" w:rsidRDefault="00132F42" w:rsidP="00132F42"/>
    <w:p w:rsidR="00132F42" w:rsidRPr="00BA7072" w:rsidRDefault="00132F42" w:rsidP="00132F42">
      <w:pPr>
        <w:pStyle w:val="Caption"/>
        <w:keepNext/>
      </w:pPr>
      <w:bookmarkStart w:id="162" w:name="_Toc524978602"/>
      <w:r w:rsidRPr="00BA7072">
        <w:t xml:space="preserve">Table </w:t>
      </w:r>
      <w:r w:rsidR="002F3CBD">
        <w:fldChar w:fldCharType="begin"/>
      </w:r>
      <w:r w:rsidR="00FB7F5C">
        <w:instrText xml:space="preserve"> STYLEREF 1 \s </w:instrText>
      </w:r>
      <w:r w:rsidR="002F3CBD">
        <w:fldChar w:fldCharType="separate"/>
      </w:r>
      <w:r w:rsidR="00DD39EB">
        <w:rPr>
          <w:noProof/>
        </w:rPr>
        <w:t>7</w:t>
      </w:r>
      <w:r w:rsidR="002F3CBD">
        <w:fldChar w:fldCharType="end"/>
      </w:r>
      <w:r w:rsidR="00FB7F5C">
        <w:noBreakHyphen/>
      </w:r>
      <w:r w:rsidR="002F3CBD">
        <w:fldChar w:fldCharType="begin"/>
      </w:r>
      <w:r w:rsidR="00FB7F5C">
        <w:instrText xml:space="preserve"> SEQ Table \* ARABIC \s 1 </w:instrText>
      </w:r>
      <w:r w:rsidR="002F3CBD">
        <w:fldChar w:fldCharType="separate"/>
      </w:r>
      <w:r w:rsidR="00DD39EB">
        <w:rPr>
          <w:noProof/>
        </w:rPr>
        <w:t>1</w:t>
      </w:r>
      <w:r w:rsidR="002F3CBD">
        <w:fldChar w:fldCharType="end"/>
      </w:r>
      <w:r w:rsidR="00B521B7">
        <w:t>:</w:t>
      </w:r>
      <w:r w:rsidRPr="00BA7072">
        <w:t xml:space="preserve"> Contract </w:t>
      </w:r>
      <w:r w:rsidR="00F709B5" w:rsidRPr="00BA7072">
        <w:t>mobilization checklist (office use)</w:t>
      </w:r>
      <w:bookmarkEnd w:id="162"/>
    </w:p>
    <w:tbl>
      <w:tblPr>
        <w:tblW w:w="5000" w:type="pct"/>
        <w:tblLook w:val="04A0" w:firstRow="1" w:lastRow="0" w:firstColumn="1" w:lastColumn="0" w:noHBand="0" w:noVBand="1"/>
      </w:tblPr>
      <w:tblGrid>
        <w:gridCol w:w="1549"/>
        <w:gridCol w:w="5067"/>
        <w:gridCol w:w="1913"/>
        <w:gridCol w:w="1290"/>
      </w:tblGrid>
      <w:tr w:rsidR="00132F42" w:rsidRPr="00DB3585" w:rsidTr="00F5000E">
        <w:trPr>
          <w:trHeight w:val="20"/>
          <w:tblHeader/>
        </w:trPr>
        <w:tc>
          <w:tcPr>
            <w:tcW w:w="789" w:type="pct"/>
            <w:tcBorders>
              <w:top w:val="single" w:sz="8" w:space="0" w:color="000000"/>
              <w:left w:val="single" w:sz="8" w:space="0" w:color="000000"/>
              <w:bottom w:val="single" w:sz="8" w:space="0" w:color="000000"/>
              <w:right w:val="single" w:sz="8" w:space="0" w:color="000000"/>
            </w:tcBorders>
            <w:shd w:val="clear" w:color="auto" w:fill="B6DDE8" w:themeFill="accent5" w:themeFillTint="66"/>
            <w:vAlign w:val="center"/>
            <w:hideMark/>
          </w:tcPr>
          <w:p w:rsidR="00132F42" w:rsidRPr="00DB3585" w:rsidRDefault="00132F42" w:rsidP="00F709B5">
            <w:pPr>
              <w:spacing w:line="240" w:lineRule="auto"/>
              <w:ind w:left="-86" w:right="-101"/>
              <w:jc w:val="center"/>
              <w:rPr>
                <w:rFonts w:eastAsia="Times New Roman"/>
                <w:b/>
                <w:bCs/>
                <w:color w:val="000000"/>
                <w:sz w:val="20"/>
                <w:szCs w:val="20"/>
              </w:rPr>
            </w:pPr>
            <w:r w:rsidRPr="00DB3585">
              <w:rPr>
                <w:rFonts w:eastAsia="Times New Roman"/>
                <w:b/>
                <w:bCs/>
                <w:color w:val="000000"/>
                <w:sz w:val="20"/>
                <w:szCs w:val="20"/>
                <w:lang w:val="en-GB"/>
              </w:rPr>
              <w:t>Mobilisation</w:t>
            </w:r>
          </w:p>
        </w:tc>
        <w:tc>
          <w:tcPr>
            <w:tcW w:w="2580" w:type="pct"/>
            <w:tcBorders>
              <w:top w:val="single" w:sz="8" w:space="0" w:color="000000"/>
              <w:left w:val="nil"/>
              <w:bottom w:val="single" w:sz="8" w:space="0" w:color="000000"/>
              <w:right w:val="single" w:sz="8" w:space="0" w:color="000000"/>
            </w:tcBorders>
            <w:shd w:val="clear" w:color="auto" w:fill="B6DDE8" w:themeFill="accent5" w:themeFillTint="66"/>
            <w:vAlign w:val="center"/>
            <w:hideMark/>
          </w:tcPr>
          <w:p w:rsidR="00132F42" w:rsidRPr="00DB3585" w:rsidRDefault="00132F42" w:rsidP="00F709B5">
            <w:pPr>
              <w:spacing w:line="240" w:lineRule="auto"/>
              <w:ind w:left="-86" w:right="-101"/>
              <w:jc w:val="center"/>
              <w:rPr>
                <w:rFonts w:eastAsia="Times New Roman"/>
                <w:b/>
                <w:bCs/>
                <w:color w:val="000000"/>
                <w:sz w:val="20"/>
                <w:szCs w:val="20"/>
              </w:rPr>
            </w:pPr>
            <w:r w:rsidRPr="00DB3585">
              <w:rPr>
                <w:rFonts w:eastAsia="Times New Roman"/>
                <w:b/>
                <w:bCs/>
                <w:color w:val="000000"/>
                <w:sz w:val="20"/>
                <w:szCs w:val="20"/>
                <w:lang w:val="en-GB"/>
              </w:rPr>
              <w:t>Action</w:t>
            </w:r>
          </w:p>
        </w:tc>
        <w:tc>
          <w:tcPr>
            <w:tcW w:w="974" w:type="pct"/>
            <w:tcBorders>
              <w:top w:val="single" w:sz="8" w:space="0" w:color="000000"/>
              <w:left w:val="nil"/>
              <w:bottom w:val="single" w:sz="8" w:space="0" w:color="000000"/>
              <w:right w:val="single" w:sz="8" w:space="0" w:color="000000"/>
            </w:tcBorders>
            <w:shd w:val="clear" w:color="auto" w:fill="B6DDE8" w:themeFill="accent5" w:themeFillTint="66"/>
            <w:vAlign w:val="center"/>
            <w:hideMark/>
          </w:tcPr>
          <w:p w:rsidR="00132F42" w:rsidRPr="00DB3585" w:rsidRDefault="00132F42" w:rsidP="00F709B5">
            <w:pPr>
              <w:spacing w:line="240" w:lineRule="auto"/>
              <w:ind w:left="-86" w:right="-101"/>
              <w:jc w:val="center"/>
              <w:rPr>
                <w:rFonts w:eastAsia="Times New Roman"/>
                <w:b/>
                <w:bCs/>
                <w:color w:val="000000"/>
                <w:sz w:val="20"/>
                <w:szCs w:val="20"/>
              </w:rPr>
            </w:pPr>
            <w:r w:rsidRPr="00DB3585">
              <w:rPr>
                <w:rFonts w:eastAsia="Times New Roman"/>
                <w:b/>
                <w:bCs/>
                <w:color w:val="000000"/>
                <w:sz w:val="20"/>
                <w:szCs w:val="20"/>
                <w:lang w:val="en-GB"/>
              </w:rPr>
              <w:t>When done make a mark (X)</w:t>
            </w:r>
          </w:p>
        </w:tc>
        <w:tc>
          <w:tcPr>
            <w:tcW w:w="657" w:type="pct"/>
            <w:tcBorders>
              <w:top w:val="single" w:sz="8" w:space="0" w:color="000000"/>
              <w:left w:val="nil"/>
              <w:bottom w:val="single" w:sz="8" w:space="0" w:color="000000"/>
              <w:right w:val="single" w:sz="8" w:space="0" w:color="000000"/>
            </w:tcBorders>
            <w:shd w:val="clear" w:color="auto" w:fill="B6DDE8" w:themeFill="accent5" w:themeFillTint="66"/>
            <w:vAlign w:val="center"/>
            <w:hideMark/>
          </w:tcPr>
          <w:p w:rsidR="00132F42" w:rsidRPr="00DB3585" w:rsidRDefault="00132F42" w:rsidP="00F709B5">
            <w:pPr>
              <w:spacing w:line="240" w:lineRule="auto"/>
              <w:ind w:left="-86" w:right="-101"/>
              <w:jc w:val="center"/>
              <w:rPr>
                <w:rFonts w:eastAsia="Times New Roman"/>
                <w:b/>
                <w:bCs/>
                <w:color w:val="000000"/>
                <w:sz w:val="20"/>
                <w:szCs w:val="20"/>
              </w:rPr>
            </w:pPr>
            <w:r w:rsidRPr="00DB3585">
              <w:rPr>
                <w:rFonts w:eastAsia="Times New Roman"/>
                <w:b/>
                <w:bCs/>
                <w:color w:val="000000"/>
                <w:sz w:val="20"/>
                <w:szCs w:val="20"/>
                <w:lang w:val="en-GB"/>
              </w:rPr>
              <w:t>Remark</w:t>
            </w:r>
          </w:p>
        </w:tc>
      </w:tr>
      <w:tr w:rsidR="00132F42" w:rsidRPr="00DB3585" w:rsidTr="00F5000E">
        <w:trPr>
          <w:trHeight w:val="20"/>
        </w:trPr>
        <w:tc>
          <w:tcPr>
            <w:tcW w:w="7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center"/>
              <w:rPr>
                <w:rFonts w:eastAsia="Times New Roman"/>
                <w:color w:val="000000"/>
                <w:sz w:val="20"/>
                <w:szCs w:val="20"/>
              </w:rPr>
            </w:pPr>
            <w:r w:rsidRPr="00DB3585">
              <w:rPr>
                <w:rFonts w:eastAsia="Times New Roman"/>
                <w:color w:val="000000"/>
                <w:sz w:val="20"/>
                <w:szCs w:val="20"/>
                <w:lang w:val="en-GB"/>
              </w:rPr>
              <w:t>Document</w:t>
            </w:r>
          </w:p>
        </w:tc>
        <w:tc>
          <w:tcPr>
            <w:tcW w:w="2580"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8E0FED">
            <w:pPr>
              <w:ind w:left="-19" w:right="-107"/>
              <w:jc w:val="left"/>
              <w:rPr>
                <w:rFonts w:eastAsia="Times New Roman"/>
                <w:color w:val="000000"/>
                <w:sz w:val="20"/>
                <w:szCs w:val="20"/>
              </w:rPr>
            </w:pPr>
            <w:r w:rsidRPr="00DB3585">
              <w:rPr>
                <w:rFonts w:eastAsia="Times New Roman"/>
                <w:color w:val="000000"/>
                <w:sz w:val="20"/>
                <w:szCs w:val="20"/>
                <w:lang w:val="en-GB"/>
              </w:rPr>
              <w:t xml:space="preserve">Distribute Contract documents to </w:t>
            </w:r>
            <w:r w:rsidR="008E0FED">
              <w:rPr>
                <w:rFonts w:eastAsia="Times New Roman"/>
                <w:color w:val="000000"/>
                <w:sz w:val="20"/>
                <w:szCs w:val="20"/>
                <w:lang w:val="en-GB"/>
              </w:rPr>
              <w:t>Consultant</w:t>
            </w:r>
            <w:r w:rsidRPr="00DB3585">
              <w:rPr>
                <w:rFonts w:eastAsia="Times New Roman"/>
                <w:color w:val="000000"/>
                <w:sz w:val="20"/>
                <w:szCs w:val="20"/>
                <w:lang w:val="en-GB"/>
              </w:rPr>
              <w:t>/ Client (Region. Zone, District - Legal section, Relevant departments)</w:t>
            </w:r>
          </w:p>
        </w:tc>
        <w:tc>
          <w:tcPr>
            <w:tcW w:w="974"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r>
      <w:tr w:rsidR="00132F42" w:rsidRPr="00DB3585" w:rsidTr="00F5000E">
        <w:trPr>
          <w:trHeight w:val="20"/>
        </w:trPr>
        <w:tc>
          <w:tcPr>
            <w:tcW w:w="789" w:type="pct"/>
            <w:vMerge/>
            <w:tcBorders>
              <w:top w:val="nil"/>
              <w:left w:val="single" w:sz="8" w:space="0" w:color="000000"/>
              <w:bottom w:val="single" w:sz="8" w:space="0" w:color="000000"/>
              <w:right w:val="single" w:sz="8" w:space="0" w:color="000000"/>
            </w:tcBorders>
            <w:vAlign w:val="center"/>
            <w:hideMark/>
          </w:tcPr>
          <w:p w:rsidR="00132F42" w:rsidRPr="00DB3585" w:rsidRDefault="00132F42" w:rsidP="00132F42">
            <w:pPr>
              <w:ind w:left="-90" w:right="-107"/>
              <w:jc w:val="center"/>
              <w:rPr>
                <w:rFonts w:eastAsia="Times New Roman"/>
                <w:color w:val="000000"/>
                <w:sz w:val="20"/>
                <w:szCs w:val="20"/>
              </w:rPr>
            </w:pPr>
          </w:p>
        </w:tc>
        <w:tc>
          <w:tcPr>
            <w:tcW w:w="2580"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19" w:right="-107"/>
              <w:jc w:val="left"/>
              <w:rPr>
                <w:rFonts w:eastAsia="Times New Roman"/>
                <w:color w:val="000000"/>
                <w:sz w:val="20"/>
                <w:szCs w:val="20"/>
              </w:rPr>
            </w:pPr>
            <w:r w:rsidRPr="00DB3585">
              <w:rPr>
                <w:rFonts w:eastAsia="Times New Roman"/>
                <w:color w:val="000000"/>
                <w:sz w:val="20"/>
                <w:szCs w:val="20"/>
                <w:lang w:val="en-GB"/>
              </w:rPr>
              <w:t xml:space="preserve">Establish Contract file in the name of the project </w:t>
            </w:r>
          </w:p>
        </w:tc>
        <w:tc>
          <w:tcPr>
            <w:tcW w:w="974"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r>
      <w:tr w:rsidR="00132F42" w:rsidRPr="00DB3585" w:rsidTr="00F5000E">
        <w:trPr>
          <w:trHeight w:val="20"/>
        </w:trPr>
        <w:tc>
          <w:tcPr>
            <w:tcW w:w="789" w:type="pct"/>
            <w:vMerge/>
            <w:tcBorders>
              <w:top w:val="nil"/>
              <w:left w:val="single" w:sz="8" w:space="0" w:color="000000"/>
              <w:bottom w:val="single" w:sz="8" w:space="0" w:color="000000"/>
              <w:right w:val="single" w:sz="8" w:space="0" w:color="000000"/>
            </w:tcBorders>
            <w:vAlign w:val="center"/>
            <w:hideMark/>
          </w:tcPr>
          <w:p w:rsidR="00132F42" w:rsidRPr="00DB3585" w:rsidRDefault="00132F42" w:rsidP="00132F42">
            <w:pPr>
              <w:ind w:left="-90" w:right="-107"/>
              <w:jc w:val="center"/>
              <w:rPr>
                <w:rFonts w:eastAsia="Times New Roman"/>
                <w:color w:val="000000"/>
                <w:sz w:val="20"/>
                <w:szCs w:val="20"/>
              </w:rPr>
            </w:pPr>
          </w:p>
        </w:tc>
        <w:tc>
          <w:tcPr>
            <w:tcW w:w="2580"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19" w:right="-107"/>
              <w:jc w:val="left"/>
              <w:rPr>
                <w:rFonts w:eastAsia="Times New Roman"/>
                <w:color w:val="000000"/>
                <w:sz w:val="20"/>
                <w:szCs w:val="20"/>
              </w:rPr>
            </w:pPr>
            <w:r w:rsidRPr="00DB3585">
              <w:rPr>
                <w:rFonts w:eastAsia="Times New Roman"/>
                <w:color w:val="000000"/>
                <w:sz w:val="20"/>
                <w:szCs w:val="20"/>
                <w:lang w:val="en-GB"/>
              </w:rPr>
              <w:t>Organize the Contract file - Collate received Securities (Advance and others documents)</w:t>
            </w:r>
          </w:p>
        </w:tc>
        <w:tc>
          <w:tcPr>
            <w:tcW w:w="974"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r>
      <w:tr w:rsidR="00132F42" w:rsidRPr="00DB3585" w:rsidTr="00F5000E">
        <w:trPr>
          <w:trHeight w:val="20"/>
        </w:trPr>
        <w:tc>
          <w:tcPr>
            <w:tcW w:w="7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center"/>
              <w:rPr>
                <w:rFonts w:eastAsia="Times New Roman"/>
                <w:color w:val="000000"/>
                <w:sz w:val="20"/>
                <w:szCs w:val="20"/>
              </w:rPr>
            </w:pPr>
            <w:r w:rsidRPr="00DB3585">
              <w:rPr>
                <w:rFonts w:eastAsia="Times New Roman"/>
                <w:color w:val="000000"/>
                <w:sz w:val="20"/>
                <w:szCs w:val="20"/>
                <w:lang w:val="en-GB"/>
              </w:rPr>
              <w:t>Site Handover</w:t>
            </w:r>
          </w:p>
        </w:tc>
        <w:tc>
          <w:tcPr>
            <w:tcW w:w="2580"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19" w:right="-107"/>
              <w:jc w:val="left"/>
              <w:rPr>
                <w:rFonts w:eastAsia="Times New Roman"/>
                <w:color w:val="000000"/>
                <w:sz w:val="20"/>
                <w:szCs w:val="20"/>
              </w:rPr>
            </w:pPr>
            <w:r w:rsidRPr="00DB3585">
              <w:rPr>
                <w:rFonts w:eastAsia="Times New Roman"/>
                <w:color w:val="000000"/>
                <w:sz w:val="20"/>
                <w:szCs w:val="20"/>
                <w:lang w:val="en-GB"/>
              </w:rPr>
              <w:t xml:space="preserve">Site handover format preparation </w:t>
            </w:r>
          </w:p>
        </w:tc>
        <w:tc>
          <w:tcPr>
            <w:tcW w:w="974"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r>
      <w:tr w:rsidR="00132F42" w:rsidRPr="00DB3585" w:rsidTr="00F5000E">
        <w:trPr>
          <w:trHeight w:val="20"/>
        </w:trPr>
        <w:tc>
          <w:tcPr>
            <w:tcW w:w="789" w:type="pct"/>
            <w:vMerge/>
            <w:tcBorders>
              <w:top w:val="nil"/>
              <w:left w:val="single" w:sz="8" w:space="0" w:color="000000"/>
              <w:bottom w:val="single" w:sz="8" w:space="0" w:color="000000"/>
              <w:right w:val="single" w:sz="8" w:space="0" w:color="000000"/>
            </w:tcBorders>
            <w:vAlign w:val="center"/>
            <w:hideMark/>
          </w:tcPr>
          <w:p w:rsidR="00132F42" w:rsidRPr="00DB3585" w:rsidRDefault="00132F42" w:rsidP="00132F42">
            <w:pPr>
              <w:ind w:left="-90" w:right="-107"/>
              <w:jc w:val="center"/>
              <w:rPr>
                <w:rFonts w:eastAsia="Times New Roman"/>
                <w:color w:val="000000"/>
                <w:sz w:val="20"/>
                <w:szCs w:val="20"/>
              </w:rPr>
            </w:pPr>
          </w:p>
        </w:tc>
        <w:tc>
          <w:tcPr>
            <w:tcW w:w="2580"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19" w:right="-107"/>
              <w:jc w:val="left"/>
              <w:rPr>
                <w:rFonts w:eastAsia="Times New Roman"/>
                <w:color w:val="000000"/>
                <w:sz w:val="20"/>
                <w:szCs w:val="20"/>
              </w:rPr>
            </w:pPr>
            <w:r w:rsidRPr="00DB3585">
              <w:rPr>
                <w:rFonts w:eastAsia="Times New Roman"/>
                <w:color w:val="000000"/>
                <w:sz w:val="20"/>
                <w:szCs w:val="20"/>
                <w:lang w:val="en-GB"/>
              </w:rPr>
              <w:t xml:space="preserve">•Beneficiary and locally area administrative &amp; line office courtesy call </w:t>
            </w:r>
          </w:p>
        </w:tc>
        <w:tc>
          <w:tcPr>
            <w:tcW w:w="974"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r>
      <w:tr w:rsidR="00132F42" w:rsidRPr="00DB3585" w:rsidTr="00F5000E">
        <w:trPr>
          <w:trHeight w:val="20"/>
        </w:trPr>
        <w:tc>
          <w:tcPr>
            <w:tcW w:w="789" w:type="pct"/>
            <w:vMerge/>
            <w:tcBorders>
              <w:top w:val="nil"/>
              <w:left w:val="single" w:sz="8" w:space="0" w:color="000000"/>
              <w:bottom w:val="single" w:sz="8" w:space="0" w:color="000000"/>
              <w:right w:val="single" w:sz="8" w:space="0" w:color="000000"/>
            </w:tcBorders>
            <w:vAlign w:val="center"/>
            <w:hideMark/>
          </w:tcPr>
          <w:p w:rsidR="00132F42" w:rsidRPr="00DB3585" w:rsidRDefault="00132F42" w:rsidP="00132F42">
            <w:pPr>
              <w:ind w:left="-90" w:right="-107"/>
              <w:jc w:val="center"/>
              <w:rPr>
                <w:rFonts w:eastAsia="Times New Roman"/>
                <w:color w:val="000000"/>
                <w:sz w:val="20"/>
                <w:szCs w:val="20"/>
              </w:rPr>
            </w:pPr>
          </w:p>
        </w:tc>
        <w:tc>
          <w:tcPr>
            <w:tcW w:w="2580"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8E0FED">
            <w:pPr>
              <w:ind w:left="-19" w:right="-107"/>
              <w:jc w:val="left"/>
              <w:rPr>
                <w:rFonts w:eastAsia="Times New Roman"/>
                <w:color w:val="000000"/>
                <w:sz w:val="20"/>
                <w:szCs w:val="20"/>
              </w:rPr>
            </w:pPr>
            <w:r w:rsidRPr="00DB3585">
              <w:rPr>
                <w:rFonts w:eastAsia="Times New Roman"/>
                <w:color w:val="000000"/>
                <w:sz w:val="20"/>
                <w:szCs w:val="20"/>
                <w:lang w:val="en-GB"/>
              </w:rPr>
              <w:t>•</w:t>
            </w:r>
            <w:r w:rsidR="008E0FED">
              <w:rPr>
                <w:rFonts w:eastAsia="Times New Roman"/>
                <w:color w:val="000000"/>
                <w:sz w:val="20"/>
                <w:szCs w:val="20"/>
                <w:lang w:val="en-GB"/>
              </w:rPr>
              <w:t>Proposed water source</w:t>
            </w:r>
          </w:p>
        </w:tc>
        <w:tc>
          <w:tcPr>
            <w:tcW w:w="974"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r>
      <w:tr w:rsidR="00132F42" w:rsidRPr="00DB3585" w:rsidTr="00F5000E">
        <w:trPr>
          <w:trHeight w:val="20"/>
        </w:trPr>
        <w:tc>
          <w:tcPr>
            <w:tcW w:w="789" w:type="pct"/>
            <w:vMerge/>
            <w:tcBorders>
              <w:top w:val="nil"/>
              <w:left w:val="single" w:sz="8" w:space="0" w:color="000000"/>
              <w:bottom w:val="single" w:sz="8" w:space="0" w:color="000000"/>
              <w:right w:val="single" w:sz="8" w:space="0" w:color="000000"/>
            </w:tcBorders>
            <w:vAlign w:val="center"/>
            <w:hideMark/>
          </w:tcPr>
          <w:p w:rsidR="00132F42" w:rsidRPr="00DB3585" w:rsidRDefault="00132F42" w:rsidP="00132F42">
            <w:pPr>
              <w:ind w:left="-90" w:right="-107"/>
              <w:jc w:val="center"/>
              <w:rPr>
                <w:rFonts w:eastAsia="Times New Roman"/>
                <w:color w:val="000000"/>
                <w:sz w:val="20"/>
                <w:szCs w:val="20"/>
              </w:rPr>
            </w:pPr>
          </w:p>
        </w:tc>
        <w:tc>
          <w:tcPr>
            <w:tcW w:w="2580"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8E0FED">
            <w:pPr>
              <w:ind w:left="-19" w:right="-107"/>
              <w:jc w:val="left"/>
              <w:rPr>
                <w:rFonts w:eastAsia="Times New Roman"/>
                <w:color w:val="000000"/>
                <w:sz w:val="20"/>
                <w:szCs w:val="20"/>
              </w:rPr>
            </w:pPr>
            <w:r w:rsidRPr="00DB3585">
              <w:rPr>
                <w:rFonts w:eastAsia="Times New Roman"/>
                <w:color w:val="000000"/>
                <w:sz w:val="20"/>
                <w:szCs w:val="20"/>
                <w:lang w:val="en-GB"/>
              </w:rPr>
              <w:t>•</w:t>
            </w:r>
            <w:r w:rsidR="008E0FED">
              <w:rPr>
                <w:rFonts w:eastAsia="Times New Roman"/>
                <w:color w:val="000000"/>
                <w:sz w:val="20"/>
                <w:szCs w:val="20"/>
                <w:lang w:val="en-GB"/>
              </w:rPr>
              <w:t>proposed commendable area</w:t>
            </w:r>
          </w:p>
        </w:tc>
        <w:tc>
          <w:tcPr>
            <w:tcW w:w="974"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r>
      <w:tr w:rsidR="00132F42" w:rsidRPr="00DB3585" w:rsidTr="00F5000E">
        <w:trPr>
          <w:trHeight w:val="20"/>
        </w:trPr>
        <w:tc>
          <w:tcPr>
            <w:tcW w:w="7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center"/>
              <w:rPr>
                <w:rFonts w:eastAsia="Times New Roman"/>
                <w:color w:val="000000"/>
                <w:sz w:val="20"/>
                <w:szCs w:val="20"/>
              </w:rPr>
            </w:pPr>
            <w:r w:rsidRPr="00DB3585">
              <w:rPr>
                <w:rFonts w:eastAsia="Times New Roman"/>
                <w:color w:val="000000"/>
                <w:sz w:val="20"/>
                <w:szCs w:val="20"/>
                <w:lang w:val="en-GB"/>
              </w:rPr>
              <w:t>Communication &amp; Relationship</w:t>
            </w:r>
          </w:p>
        </w:tc>
        <w:tc>
          <w:tcPr>
            <w:tcW w:w="2580"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19" w:right="-107"/>
              <w:jc w:val="left"/>
              <w:rPr>
                <w:rFonts w:eastAsia="Times New Roman"/>
                <w:color w:val="000000"/>
                <w:sz w:val="20"/>
                <w:szCs w:val="20"/>
              </w:rPr>
            </w:pPr>
            <w:r w:rsidRPr="00DB3585">
              <w:rPr>
                <w:rFonts w:eastAsia="Times New Roman"/>
                <w:color w:val="000000"/>
                <w:sz w:val="20"/>
                <w:szCs w:val="20"/>
                <w:lang w:val="en-GB"/>
              </w:rPr>
              <w:t>•Establish reporting structure and formats</w:t>
            </w:r>
          </w:p>
        </w:tc>
        <w:tc>
          <w:tcPr>
            <w:tcW w:w="974"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r>
      <w:tr w:rsidR="00132F42" w:rsidRPr="00DB3585" w:rsidTr="00F5000E">
        <w:trPr>
          <w:trHeight w:val="20"/>
        </w:trPr>
        <w:tc>
          <w:tcPr>
            <w:tcW w:w="789" w:type="pct"/>
            <w:vMerge/>
            <w:tcBorders>
              <w:top w:val="nil"/>
              <w:left w:val="single" w:sz="8" w:space="0" w:color="000000"/>
              <w:bottom w:val="single" w:sz="8" w:space="0" w:color="000000"/>
              <w:right w:val="single" w:sz="8" w:space="0" w:color="000000"/>
            </w:tcBorders>
            <w:vAlign w:val="center"/>
            <w:hideMark/>
          </w:tcPr>
          <w:p w:rsidR="00132F42" w:rsidRPr="00DB3585" w:rsidRDefault="00132F42" w:rsidP="00132F42">
            <w:pPr>
              <w:ind w:left="-90" w:right="-107"/>
              <w:jc w:val="center"/>
              <w:rPr>
                <w:rFonts w:eastAsia="Times New Roman"/>
                <w:color w:val="000000"/>
                <w:sz w:val="20"/>
                <w:szCs w:val="20"/>
              </w:rPr>
            </w:pPr>
          </w:p>
        </w:tc>
        <w:tc>
          <w:tcPr>
            <w:tcW w:w="2580"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19" w:right="-107"/>
              <w:jc w:val="left"/>
              <w:rPr>
                <w:rFonts w:eastAsia="Times New Roman"/>
                <w:color w:val="000000"/>
                <w:sz w:val="20"/>
                <w:szCs w:val="20"/>
              </w:rPr>
            </w:pPr>
            <w:r w:rsidRPr="00DB3585">
              <w:rPr>
                <w:rFonts w:eastAsia="Times New Roman"/>
                <w:color w:val="000000"/>
                <w:sz w:val="20"/>
                <w:szCs w:val="20"/>
                <w:lang w:val="en-GB"/>
              </w:rPr>
              <w:t>•Consultant contract management personnel acceptance</w:t>
            </w:r>
          </w:p>
        </w:tc>
        <w:tc>
          <w:tcPr>
            <w:tcW w:w="974"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r>
      <w:tr w:rsidR="00132F42" w:rsidRPr="00DB3585" w:rsidTr="00F5000E">
        <w:trPr>
          <w:trHeight w:val="20"/>
        </w:trPr>
        <w:tc>
          <w:tcPr>
            <w:tcW w:w="789" w:type="pct"/>
            <w:vMerge/>
            <w:tcBorders>
              <w:top w:val="nil"/>
              <w:left w:val="single" w:sz="8" w:space="0" w:color="000000"/>
              <w:bottom w:val="single" w:sz="8" w:space="0" w:color="000000"/>
              <w:right w:val="single" w:sz="8" w:space="0" w:color="000000"/>
            </w:tcBorders>
            <w:vAlign w:val="center"/>
            <w:hideMark/>
          </w:tcPr>
          <w:p w:rsidR="00132F42" w:rsidRPr="00DB3585" w:rsidRDefault="00132F42" w:rsidP="00132F42">
            <w:pPr>
              <w:ind w:left="-90" w:right="-107"/>
              <w:jc w:val="center"/>
              <w:rPr>
                <w:rFonts w:eastAsia="Times New Roman"/>
                <w:color w:val="000000"/>
                <w:sz w:val="20"/>
                <w:szCs w:val="20"/>
              </w:rPr>
            </w:pPr>
          </w:p>
        </w:tc>
        <w:tc>
          <w:tcPr>
            <w:tcW w:w="2580"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19" w:right="-107"/>
              <w:jc w:val="left"/>
              <w:rPr>
                <w:rFonts w:eastAsia="Times New Roman"/>
                <w:color w:val="000000"/>
                <w:sz w:val="20"/>
                <w:szCs w:val="20"/>
              </w:rPr>
            </w:pPr>
            <w:r w:rsidRPr="00DB3585">
              <w:rPr>
                <w:rFonts w:eastAsia="Times New Roman"/>
                <w:color w:val="000000"/>
                <w:sz w:val="20"/>
                <w:szCs w:val="20"/>
                <w:lang w:val="en-GB"/>
              </w:rPr>
              <w:t>•Establish meeting schedules</w:t>
            </w:r>
          </w:p>
        </w:tc>
        <w:tc>
          <w:tcPr>
            <w:tcW w:w="974"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r>
      <w:tr w:rsidR="00132F42" w:rsidRPr="00DB3585" w:rsidTr="00F5000E">
        <w:trPr>
          <w:trHeight w:val="20"/>
        </w:trPr>
        <w:tc>
          <w:tcPr>
            <w:tcW w:w="789" w:type="pct"/>
            <w:vMerge/>
            <w:tcBorders>
              <w:top w:val="nil"/>
              <w:left w:val="single" w:sz="8" w:space="0" w:color="000000"/>
              <w:bottom w:val="single" w:sz="8" w:space="0" w:color="000000"/>
              <w:right w:val="single" w:sz="8" w:space="0" w:color="000000"/>
            </w:tcBorders>
            <w:vAlign w:val="center"/>
            <w:hideMark/>
          </w:tcPr>
          <w:p w:rsidR="00132F42" w:rsidRPr="00DB3585" w:rsidRDefault="00132F42" w:rsidP="00132F42">
            <w:pPr>
              <w:ind w:left="-90" w:right="-107"/>
              <w:jc w:val="center"/>
              <w:rPr>
                <w:rFonts w:eastAsia="Times New Roman"/>
                <w:color w:val="000000"/>
                <w:sz w:val="20"/>
                <w:szCs w:val="20"/>
              </w:rPr>
            </w:pPr>
          </w:p>
        </w:tc>
        <w:tc>
          <w:tcPr>
            <w:tcW w:w="2580"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19" w:right="-107"/>
              <w:jc w:val="left"/>
              <w:rPr>
                <w:rFonts w:eastAsia="Times New Roman"/>
                <w:color w:val="000000"/>
                <w:sz w:val="20"/>
                <w:szCs w:val="20"/>
              </w:rPr>
            </w:pPr>
            <w:r w:rsidRPr="00DB3585">
              <w:rPr>
                <w:rFonts w:eastAsia="Times New Roman"/>
                <w:color w:val="000000"/>
                <w:sz w:val="20"/>
                <w:szCs w:val="20"/>
                <w:lang w:val="en-GB"/>
              </w:rPr>
              <w:t xml:space="preserve">•Establish communication protocols (diary, memos, letters, </w:t>
            </w:r>
            <w:proofErr w:type="gramStart"/>
            <w:r w:rsidRPr="00DB3585">
              <w:rPr>
                <w:rFonts w:eastAsia="Times New Roman"/>
                <w:color w:val="000000"/>
                <w:sz w:val="20"/>
                <w:szCs w:val="20"/>
                <w:lang w:val="en-GB"/>
              </w:rPr>
              <w:t>email</w:t>
            </w:r>
            <w:proofErr w:type="gramEnd"/>
            <w:r w:rsidRPr="00DB3585">
              <w:rPr>
                <w:rFonts w:eastAsia="Times New Roman"/>
                <w:color w:val="000000"/>
                <w:sz w:val="20"/>
                <w:szCs w:val="20"/>
                <w:lang w:val="en-GB"/>
              </w:rPr>
              <w:t>. FAX, telephone calls etc.)</w:t>
            </w:r>
          </w:p>
        </w:tc>
        <w:tc>
          <w:tcPr>
            <w:tcW w:w="974"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c>
          <w:tcPr>
            <w:tcW w:w="657" w:type="pct"/>
            <w:tcBorders>
              <w:top w:val="nil"/>
              <w:left w:val="nil"/>
              <w:bottom w:val="single" w:sz="8" w:space="0" w:color="000000"/>
              <w:right w:val="single" w:sz="8" w:space="0" w:color="000000"/>
            </w:tcBorders>
            <w:shd w:val="clear" w:color="auto" w:fill="auto"/>
            <w:vAlign w:val="center"/>
            <w:hideMark/>
          </w:tcPr>
          <w:p w:rsidR="00132F42" w:rsidRPr="00DB3585" w:rsidRDefault="00132F42" w:rsidP="00132F42">
            <w:pPr>
              <w:ind w:left="-90" w:right="-107"/>
              <w:jc w:val="left"/>
              <w:rPr>
                <w:rFonts w:eastAsia="Times New Roman"/>
                <w:sz w:val="20"/>
                <w:szCs w:val="20"/>
              </w:rPr>
            </w:pPr>
            <w:r w:rsidRPr="00DB3585">
              <w:rPr>
                <w:rFonts w:eastAsia="Times New Roman"/>
                <w:sz w:val="20"/>
                <w:szCs w:val="20"/>
              </w:rPr>
              <w:t> </w:t>
            </w:r>
          </w:p>
        </w:tc>
      </w:tr>
    </w:tbl>
    <w:p w:rsidR="00132F42" w:rsidRPr="00FF526C" w:rsidRDefault="00E81DDE" w:rsidP="00F867FA">
      <w:pPr>
        <w:pStyle w:val="Heading3"/>
      </w:pPr>
      <w:bookmarkStart w:id="163" w:name="_Toc531653194"/>
      <w:r w:rsidRPr="008848EA">
        <w:t>Managing</w:t>
      </w:r>
      <w:r w:rsidRPr="007F244E">
        <w:t xml:space="preserve"> </w:t>
      </w:r>
      <w:r w:rsidR="00F709B5" w:rsidRPr="007F244E">
        <w:t>study and deign</w:t>
      </w:r>
      <w:r w:rsidR="00F709B5">
        <w:t xml:space="preserve"> </w:t>
      </w:r>
      <w:r w:rsidR="00F709B5" w:rsidRPr="00B36952">
        <w:rPr>
          <w:szCs w:val="24"/>
        </w:rPr>
        <w:t>contract</w:t>
      </w:r>
      <w:r w:rsidR="00F709B5">
        <w:rPr>
          <w:szCs w:val="24"/>
        </w:rPr>
        <w:t xml:space="preserve"> </w:t>
      </w:r>
      <w:r w:rsidR="00F709B5">
        <w:t>documentation and record keep</w:t>
      </w:r>
      <w:r w:rsidR="00F709B5" w:rsidRPr="00FF526C">
        <w:t>ing</w:t>
      </w:r>
      <w:bookmarkEnd w:id="163"/>
    </w:p>
    <w:p w:rsidR="003F7FBA" w:rsidRDefault="00BF747E" w:rsidP="00BF747E">
      <w:r>
        <w:t>Managing documentation and record keeping for study and design contract is as discussed in chapter 6. Particular to this contract the</w:t>
      </w:r>
      <w:r w:rsidR="003F7FBA">
        <w:t xml:space="preserve"> following deliverables shall be </w:t>
      </w:r>
      <w:r>
        <w:t xml:space="preserve">documented and </w:t>
      </w:r>
      <w:r w:rsidR="003F7FBA">
        <w:t xml:space="preserve">recorded </w:t>
      </w:r>
      <w:r>
        <w:t>properly</w:t>
      </w:r>
      <w:r w:rsidR="003F7FBA" w:rsidRPr="00FF526C">
        <w:t>.</w:t>
      </w:r>
    </w:p>
    <w:p w:rsidR="00C459AE" w:rsidRPr="00F709B5" w:rsidRDefault="00C459AE" w:rsidP="00F709B5">
      <w:pPr>
        <w:pStyle w:val="Buletted"/>
      </w:pPr>
      <w:r w:rsidRPr="00F709B5">
        <w:t>Progress Report</w:t>
      </w:r>
    </w:p>
    <w:p w:rsidR="00C459AE" w:rsidRPr="00F709B5" w:rsidRDefault="00C459AE" w:rsidP="00F709B5">
      <w:pPr>
        <w:pStyle w:val="Buletted"/>
      </w:pPr>
      <w:r w:rsidRPr="00F709B5">
        <w:t>Inception Report,</w:t>
      </w:r>
    </w:p>
    <w:p w:rsidR="00C459AE" w:rsidRPr="00F709B5" w:rsidRDefault="00C459AE" w:rsidP="00F709B5">
      <w:pPr>
        <w:pStyle w:val="Buletted"/>
      </w:pPr>
      <w:r w:rsidRPr="00F709B5">
        <w:t>Design Criteria,</w:t>
      </w:r>
    </w:p>
    <w:p w:rsidR="00C459AE" w:rsidRPr="00F709B5" w:rsidRDefault="00C459AE" w:rsidP="00F709B5">
      <w:pPr>
        <w:pStyle w:val="Buletted"/>
      </w:pPr>
      <w:r w:rsidRPr="00F709B5">
        <w:t>Interim report including primary and secondary data,</w:t>
      </w:r>
    </w:p>
    <w:p w:rsidR="00C459AE" w:rsidRPr="00F709B5" w:rsidRDefault="00C459AE" w:rsidP="00F709B5">
      <w:pPr>
        <w:pStyle w:val="Buletted"/>
      </w:pPr>
      <w:r w:rsidRPr="00F709B5">
        <w:t>Draft feasibility report for different disciplines and engineering design reports and drawings,</w:t>
      </w:r>
    </w:p>
    <w:p w:rsidR="00C459AE" w:rsidRPr="00F709B5" w:rsidRDefault="00C459AE" w:rsidP="00F709B5">
      <w:pPr>
        <w:pStyle w:val="Buletted"/>
      </w:pPr>
      <w:r w:rsidRPr="00F709B5">
        <w:t>Final feasibility report for different disciplines and engineering design reports and drawings</w:t>
      </w:r>
    </w:p>
    <w:p w:rsidR="00C459AE" w:rsidRPr="00F709B5" w:rsidRDefault="00C459AE" w:rsidP="00F709B5">
      <w:pPr>
        <w:pStyle w:val="Buletted"/>
      </w:pPr>
      <w:r w:rsidRPr="00F709B5">
        <w:t>Tender document, and</w:t>
      </w:r>
    </w:p>
    <w:p w:rsidR="00C459AE" w:rsidRPr="00F709B5" w:rsidRDefault="00C459AE" w:rsidP="00F709B5">
      <w:pPr>
        <w:pStyle w:val="Buletted"/>
      </w:pPr>
      <w:r w:rsidRPr="00F709B5">
        <w:t>Construction plan and schedule.</w:t>
      </w:r>
    </w:p>
    <w:p w:rsidR="00217F38" w:rsidRDefault="00217F38">
      <w:pPr>
        <w:spacing w:after="200"/>
        <w:jc w:val="left"/>
        <w:rPr>
          <w:rFonts w:eastAsia="Times New Roman"/>
          <w:i/>
          <w:szCs w:val="26"/>
          <w:lang w:val="en-GB"/>
        </w:rPr>
      </w:pPr>
      <w:r>
        <w:br w:type="page"/>
      </w:r>
    </w:p>
    <w:p w:rsidR="009A5138" w:rsidRPr="003916D0" w:rsidRDefault="00B529A0" w:rsidP="00F867FA">
      <w:pPr>
        <w:pStyle w:val="Heading3"/>
      </w:pPr>
      <w:bookmarkStart w:id="164" w:name="_Toc531653195"/>
      <w:r w:rsidRPr="008848EA">
        <w:lastRenderedPageBreak/>
        <w:t xml:space="preserve">Managing </w:t>
      </w:r>
      <w:r w:rsidR="00F709B5" w:rsidRPr="008848EA">
        <w:t xml:space="preserve">conditions of </w:t>
      </w:r>
      <w:r w:rsidR="00F709B5" w:rsidRPr="007F244E">
        <w:t>study and deign</w:t>
      </w:r>
      <w:r w:rsidR="00F709B5" w:rsidRPr="008848EA">
        <w:t xml:space="preserve"> contract</w:t>
      </w:r>
      <w:bookmarkEnd w:id="164"/>
    </w:p>
    <w:p w:rsidR="009A5138" w:rsidRPr="00BA7072" w:rsidRDefault="009A5138" w:rsidP="00F709B5">
      <w:r w:rsidRPr="00BA7072">
        <w:t>Managing</w:t>
      </w:r>
      <w:r w:rsidR="00BA3423">
        <w:t xml:space="preserve"> </w:t>
      </w:r>
      <w:r>
        <w:t>study and design</w:t>
      </w:r>
      <w:r w:rsidRPr="00BA7072">
        <w:t xml:space="preserve"> contract needs an understanding in main conditions of contract, cost, claims &amp;disputes, reports and deliverables.</w:t>
      </w:r>
    </w:p>
    <w:p w:rsidR="009A5138" w:rsidRPr="00FF526C" w:rsidRDefault="009A5138" w:rsidP="00863DB0">
      <w:pPr>
        <w:pStyle w:val="Heading4"/>
      </w:pPr>
      <w:r w:rsidRPr="00FF526C">
        <w:t xml:space="preserve">Managing </w:t>
      </w:r>
      <w:r w:rsidR="00F709B5" w:rsidRPr="00FF526C">
        <w:t xml:space="preserve">main &amp; particular conditions of </w:t>
      </w:r>
      <w:r w:rsidR="00F709B5" w:rsidRPr="007F244E">
        <w:t>study and design</w:t>
      </w:r>
      <w:r w:rsidR="00F709B5">
        <w:t xml:space="preserve"> </w:t>
      </w:r>
      <w:r w:rsidR="00F709B5" w:rsidRPr="00FF526C">
        <w:t>contract</w:t>
      </w:r>
    </w:p>
    <w:p w:rsidR="009A5138" w:rsidRDefault="009A5138" w:rsidP="009A5138">
      <w:r w:rsidRPr="00BA7072">
        <w:t xml:space="preserve">Sometimes it is difficult to understood and manage all conditions of contract for complex projects, whereas in small irrigation projects </w:t>
      </w:r>
      <w:r>
        <w:t>study and design</w:t>
      </w:r>
      <w:r w:rsidRPr="00BA7072">
        <w:t xml:space="preserve"> the GCC &amp; PCC are not that much difficult if properly monitored.</w:t>
      </w:r>
      <w:r>
        <w:t xml:space="preserve"> Use the </w:t>
      </w:r>
      <w:r>
        <w:rPr>
          <w:szCs w:val="24"/>
        </w:rPr>
        <w:t>m</w:t>
      </w:r>
      <w:r w:rsidRPr="00EC160E">
        <w:rPr>
          <w:szCs w:val="24"/>
        </w:rPr>
        <w:t>ain contract item extraction flow</w:t>
      </w:r>
      <w:r>
        <w:t xml:space="preserve"> and tool for extraction of responsibilities </w:t>
      </w:r>
      <w:r w:rsidRPr="00BA7072">
        <w:t>explained</w:t>
      </w:r>
      <w:r>
        <w:t xml:space="preserve"> above under chapter 6.</w:t>
      </w:r>
    </w:p>
    <w:p w:rsidR="009A5138" w:rsidRPr="00BA7072" w:rsidRDefault="009A5138" w:rsidP="00863DB0">
      <w:pPr>
        <w:pStyle w:val="Heading4"/>
      </w:pPr>
      <w:r w:rsidRPr="00BA7072">
        <w:t xml:space="preserve">Understanding </w:t>
      </w:r>
      <w:r w:rsidR="00F709B5" w:rsidRPr="00BA7072">
        <w:t xml:space="preserve">conditions of </w:t>
      </w:r>
      <w:r w:rsidR="00F709B5" w:rsidRPr="007F244E">
        <w:t>study and de</w:t>
      </w:r>
      <w:r w:rsidR="00F709B5">
        <w:t>s</w:t>
      </w:r>
      <w:r w:rsidR="00F709B5" w:rsidRPr="007F244E">
        <w:t>ign</w:t>
      </w:r>
      <w:r w:rsidR="00F709B5">
        <w:t xml:space="preserve"> contract</w:t>
      </w:r>
      <w:r w:rsidR="00F709B5" w:rsidRPr="00BA7072">
        <w:t xml:space="preserve"> </w:t>
      </w:r>
    </w:p>
    <w:p w:rsidR="009A5138" w:rsidRDefault="009A5138" w:rsidP="00F709B5">
      <w:r w:rsidRPr="00BA7072">
        <w:t xml:space="preserve">The role of the conditions of contract is to clearly state the duties and responsibilities of each of the parties during the implementation of the service. It is a part of contract agreement in </w:t>
      </w:r>
      <w:r>
        <w:t xml:space="preserve">study and design of </w:t>
      </w:r>
      <w:r w:rsidRPr="00BA7072">
        <w:t xml:space="preserve">small scale irrigation. There are two forms of conditions of contract namely </w:t>
      </w:r>
      <w:r w:rsidRPr="00BA7072">
        <w:rPr>
          <w:i/>
        </w:rPr>
        <w:t>General Condition of Contract</w:t>
      </w:r>
      <w:r w:rsidRPr="00BA7072">
        <w:t xml:space="preserve"> (GCC) and </w:t>
      </w:r>
      <w:r w:rsidRPr="00BA7072">
        <w:rPr>
          <w:i/>
        </w:rPr>
        <w:t>Specific Condition of Contract (SCC)</w:t>
      </w:r>
      <w:r w:rsidRPr="00BA7072">
        <w:t xml:space="preserve">. </w:t>
      </w:r>
    </w:p>
    <w:p w:rsidR="009A5138" w:rsidRPr="00BA7072" w:rsidRDefault="009A5138" w:rsidP="00F709B5">
      <w:pPr>
        <w:spacing w:line="240" w:lineRule="auto"/>
      </w:pPr>
    </w:p>
    <w:p w:rsidR="009A5138" w:rsidRDefault="009A5138" w:rsidP="00F709B5">
      <w:r w:rsidRPr="00BA7072">
        <w:t>The General Condition of Contract, sometimes called the General Provisions, specifies the manner and the procedures for implementing the provisions of the service contract according to the accepted practices within the construction industry. The General Conditions are intended to govern and regulate the requirements of the formal contract or agreement.  It is a part of contract agreement.</w:t>
      </w:r>
    </w:p>
    <w:p w:rsidR="009A5138" w:rsidRPr="00BA7072" w:rsidRDefault="009A5138" w:rsidP="00F709B5">
      <w:pPr>
        <w:spacing w:line="240" w:lineRule="auto"/>
      </w:pPr>
    </w:p>
    <w:p w:rsidR="009A5138" w:rsidRDefault="009A5138" w:rsidP="00F709B5">
      <w:r w:rsidRPr="00BA7072">
        <w:t>The Special Conditions of Contract supplement the GCC by modifying conditions applicable to an individual contract, such as payment terms, the name of the Engineer, amount of security, etc. It is also a part of contract agreement.</w:t>
      </w:r>
    </w:p>
    <w:p w:rsidR="009A5138" w:rsidRDefault="009A5138" w:rsidP="00F709B5">
      <w:pPr>
        <w:spacing w:line="240" w:lineRule="auto"/>
      </w:pPr>
    </w:p>
    <w:p w:rsidR="009A5138" w:rsidRDefault="009A5138" w:rsidP="00F709B5">
      <w:r w:rsidRPr="00BA7072">
        <w:t xml:space="preserve">Funding agencies prefer different standards of General Conditions of Contract produced by different firms. </w:t>
      </w:r>
      <w:r w:rsidR="004A07C5" w:rsidRPr="00BA7072">
        <w:t>The most commonly used document is that prepared by the FIDIC</w:t>
      </w:r>
      <w:r w:rsidRPr="00BA7072">
        <w:t xml:space="preserve"> (</w:t>
      </w:r>
      <w:r w:rsidR="004A07C5" w:rsidRPr="00BA7072">
        <w:t xml:space="preserve">Federation </w:t>
      </w:r>
      <w:proofErr w:type="spellStart"/>
      <w:r w:rsidR="004A07C5" w:rsidRPr="00BA7072">
        <w:t>International</w:t>
      </w:r>
      <w:r w:rsidR="004A07C5">
        <w:t>e</w:t>
      </w:r>
      <w:proofErr w:type="spellEnd"/>
      <w:r w:rsidR="004A07C5" w:rsidRPr="00BA7072">
        <w:t xml:space="preserve"> des </w:t>
      </w:r>
      <w:proofErr w:type="spellStart"/>
      <w:r w:rsidR="004A07C5" w:rsidRPr="00BA7072">
        <w:t>Ingénieurs</w:t>
      </w:r>
      <w:r w:rsidRPr="00BA7072">
        <w:t>-</w:t>
      </w:r>
      <w:r w:rsidR="004A07C5" w:rsidRPr="00BA7072">
        <w:t>Conseils</w:t>
      </w:r>
      <w:proofErr w:type="spellEnd"/>
      <w:r w:rsidR="004A07C5" w:rsidRPr="00BA7072">
        <w:t>) the International Federation of</w:t>
      </w:r>
      <w:r w:rsidRPr="00BA7072">
        <w:t xml:space="preserve"> Consulting Engineers. </w:t>
      </w:r>
    </w:p>
    <w:p w:rsidR="009A5138" w:rsidRPr="00BA7072" w:rsidRDefault="009A5138" w:rsidP="00F709B5"/>
    <w:p w:rsidR="009A5138" w:rsidRPr="00BA7072" w:rsidRDefault="009A5138" w:rsidP="00F709B5">
      <w:r w:rsidRPr="00BA7072">
        <w:t xml:space="preserve">Currently Ethiopia uses Conditions of </w:t>
      </w:r>
      <w:r w:rsidR="00195C13">
        <w:t>s</w:t>
      </w:r>
      <w:r w:rsidR="00195C13" w:rsidRPr="007F244E">
        <w:t xml:space="preserve">tudy and </w:t>
      </w:r>
      <w:r w:rsidR="00195C13">
        <w:t>d</w:t>
      </w:r>
      <w:r w:rsidR="00195C13" w:rsidRPr="007F244E">
        <w:t>e</w:t>
      </w:r>
      <w:r w:rsidR="00E5281F">
        <w:t>s</w:t>
      </w:r>
      <w:r w:rsidR="00195C13" w:rsidRPr="007F244E">
        <w:t>ign</w:t>
      </w:r>
      <w:r w:rsidR="00E5281F">
        <w:t xml:space="preserve"> </w:t>
      </w:r>
      <w:r w:rsidRPr="00BA7072">
        <w:t>Contract of the following: -</w:t>
      </w:r>
    </w:p>
    <w:p w:rsidR="009A5138" w:rsidRPr="0004308D" w:rsidRDefault="009A5138" w:rsidP="00463A37">
      <w:pPr>
        <w:pStyle w:val="ListParagraph"/>
        <w:numPr>
          <w:ilvl w:val="0"/>
          <w:numId w:val="4"/>
        </w:numPr>
        <w:rPr>
          <w:szCs w:val="24"/>
        </w:rPr>
      </w:pPr>
      <w:r w:rsidRPr="0004308D">
        <w:rPr>
          <w:szCs w:val="24"/>
        </w:rPr>
        <w:t xml:space="preserve">The Federal Democratic Republic of Ethiopia, Standard Bid Document (SBD), For Procurement of Consultancy Services, Request for Proposals (RFP), For National Commutative Biddings (NCB) prepared by Public Procurement Agency (PPA), July 2011, Addis Ababa, Ethiopia. </w:t>
      </w:r>
    </w:p>
    <w:p w:rsidR="009A5138" w:rsidRPr="0004308D" w:rsidRDefault="009A5138" w:rsidP="00463A37">
      <w:pPr>
        <w:pStyle w:val="ListParagraph"/>
        <w:numPr>
          <w:ilvl w:val="0"/>
          <w:numId w:val="4"/>
        </w:numPr>
        <w:rPr>
          <w:szCs w:val="24"/>
        </w:rPr>
      </w:pPr>
      <w:r w:rsidRPr="0004308D">
        <w:rPr>
          <w:szCs w:val="24"/>
        </w:rPr>
        <w:t>The FIDIC Client/Consultant Model Agreement, Fourth Edition 2006.</w:t>
      </w:r>
    </w:p>
    <w:p w:rsidR="009A5138" w:rsidRDefault="009A5138" w:rsidP="009A5138">
      <w:r w:rsidRPr="00BA7072">
        <w:t>Standard Bidding Document for the Procurement of Consultancy Services, Request for Proposals (RFP) issued by the PPA (Version 1, July 2011) comprises 70 Clauses categorized standard provisions as A. General: - Clause 1 up to Clause 6; B. The Contract: -Clause 7 up to Clause 30; C. Obligations of the Public Body: -Clause 31 up to Clause35; D. Payments to the Consultant: -Clause 36 up to Clause 42; E. Obligations of the Consultant: -Clause 43 up to Clause 55, F. Performance of the Contract: -Clause 56 up to Clause 68, and G. Fairness and Good Faith: -Clause 69 and 70.</w:t>
      </w:r>
    </w:p>
    <w:p w:rsidR="009A5138" w:rsidRPr="00BA7072" w:rsidRDefault="009A5138" w:rsidP="00F709B5">
      <w:pPr>
        <w:spacing w:line="240" w:lineRule="auto"/>
      </w:pPr>
    </w:p>
    <w:p w:rsidR="009A5138" w:rsidRDefault="009A5138" w:rsidP="009A5138">
      <w:r w:rsidRPr="00BA7072">
        <w:t xml:space="preserve">The FIDIC Client/Consultant Model Agreement, Fourth Edition 2006 has </w:t>
      </w:r>
      <w:r w:rsidR="00E5281F" w:rsidRPr="00BA7072">
        <w:t>t</w:t>
      </w:r>
      <w:r w:rsidR="00E5281F">
        <w:t>w</w:t>
      </w:r>
      <w:r w:rsidR="00E5281F" w:rsidRPr="00BA7072">
        <w:t>enty</w:t>
      </w:r>
      <w:r w:rsidRPr="00BA7072">
        <w:t xml:space="preserve"> clauses covering major topics by numerous sub-clauses. Claus 1 deals with general provisions; Clause 2 deals with the client; Clause 3 deals with the consultant; Clause 4 address </w:t>
      </w:r>
      <w:r w:rsidR="00E5281F" w:rsidRPr="00BA7072">
        <w:t>the commencement</w:t>
      </w:r>
      <w:r w:rsidRPr="00BA7072">
        <w:t xml:space="preserve">, completion, </w:t>
      </w:r>
      <w:r w:rsidRPr="00BA7072">
        <w:lastRenderedPageBreak/>
        <w:t xml:space="preserve">variation and </w:t>
      </w:r>
      <w:r w:rsidR="00E5281F" w:rsidRPr="00BA7072">
        <w:t>termination; Clause</w:t>
      </w:r>
      <w:r w:rsidRPr="00BA7072">
        <w:t xml:space="preserve"> 5 deals </w:t>
      </w:r>
      <w:r w:rsidR="00E5281F" w:rsidRPr="00BA7072">
        <w:t>with payment</w:t>
      </w:r>
      <w:r w:rsidRPr="00BA7072">
        <w:t>; Clause 6 liabilities; Clause 7 deals with insurance, and Clause 8</w:t>
      </w:r>
      <w:r w:rsidR="00E5281F">
        <w:t xml:space="preserve"> </w:t>
      </w:r>
      <w:r w:rsidRPr="00BA7072">
        <w:t>deals with disputes and arbitration.</w:t>
      </w:r>
    </w:p>
    <w:p w:rsidR="00217F38" w:rsidRPr="00BA7072" w:rsidRDefault="00217F38" w:rsidP="00F709B5">
      <w:pPr>
        <w:spacing w:line="240" w:lineRule="auto"/>
      </w:pPr>
    </w:p>
    <w:p w:rsidR="009A5138" w:rsidRDefault="009A5138" w:rsidP="009A5138">
      <w:r w:rsidRPr="00BA7072">
        <w:t>Currently PPA 2011 is used for irrigation project implementation founded by capital budget of the country, whereas, The FIDIC Client/Consultant Model Agreement, Fourth Edition 2006 is widely used for those irrigation project implementation funded by the following Multilateral Development Banks.</w:t>
      </w:r>
    </w:p>
    <w:p w:rsidR="009A5138" w:rsidRPr="00BA7072" w:rsidRDefault="009A5138" w:rsidP="00137B31">
      <w:pPr>
        <w:pStyle w:val="Buletted"/>
        <w:spacing w:before="0" w:after="0"/>
      </w:pPr>
      <w:r w:rsidRPr="00BA7072">
        <w:t>African Development Bank</w:t>
      </w:r>
    </w:p>
    <w:p w:rsidR="009A5138" w:rsidRPr="00BA7072" w:rsidRDefault="009A5138" w:rsidP="00137B31">
      <w:pPr>
        <w:pStyle w:val="Buletted"/>
        <w:spacing w:before="0" w:after="0"/>
      </w:pPr>
      <w:r w:rsidRPr="00BA7072">
        <w:t>Asian Development Bank</w:t>
      </w:r>
    </w:p>
    <w:p w:rsidR="009A5138" w:rsidRPr="00BA7072" w:rsidRDefault="009A5138" w:rsidP="00137B31">
      <w:pPr>
        <w:pStyle w:val="Buletted"/>
        <w:spacing w:before="0" w:after="0"/>
      </w:pPr>
      <w:r w:rsidRPr="00BA7072">
        <w:t>Black Sea Trade and Development Bank</w:t>
      </w:r>
    </w:p>
    <w:p w:rsidR="009A5138" w:rsidRPr="00BA7072" w:rsidRDefault="009A5138" w:rsidP="00137B31">
      <w:pPr>
        <w:pStyle w:val="Buletted"/>
        <w:spacing w:before="0" w:after="0"/>
      </w:pPr>
      <w:r w:rsidRPr="00BA7072">
        <w:t>Caribbean Development Bank</w:t>
      </w:r>
    </w:p>
    <w:p w:rsidR="009A5138" w:rsidRPr="00BA7072" w:rsidRDefault="009A5138" w:rsidP="00137B31">
      <w:pPr>
        <w:pStyle w:val="Buletted"/>
        <w:spacing w:before="0" w:after="0"/>
      </w:pPr>
      <w:r w:rsidRPr="00BA7072">
        <w:t>European Bank for Reconstruction and Development</w:t>
      </w:r>
    </w:p>
    <w:p w:rsidR="009A5138" w:rsidRPr="00BA7072" w:rsidRDefault="009A5138" w:rsidP="00137B31">
      <w:pPr>
        <w:pStyle w:val="Buletted"/>
        <w:spacing w:before="0" w:after="0"/>
      </w:pPr>
      <w:r w:rsidRPr="00BA7072">
        <w:t>Inter-American Development Bank</w:t>
      </w:r>
    </w:p>
    <w:p w:rsidR="009A5138" w:rsidRPr="00BA7072" w:rsidRDefault="009A5138" w:rsidP="00137B31">
      <w:pPr>
        <w:pStyle w:val="Buletted"/>
        <w:spacing w:before="0" w:after="0"/>
      </w:pPr>
      <w:r w:rsidRPr="00BA7072">
        <w:t>International Bank for Reconstruction and Development (The World Bank)</w:t>
      </w:r>
    </w:p>
    <w:p w:rsidR="009A5138" w:rsidRPr="00BA7072" w:rsidRDefault="009A5138" w:rsidP="00137B31">
      <w:pPr>
        <w:pStyle w:val="Buletted"/>
        <w:spacing w:before="0" w:after="0"/>
      </w:pPr>
      <w:r w:rsidRPr="00BA7072">
        <w:t>Islamic Bank for Development Bank</w:t>
      </w:r>
    </w:p>
    <w:p w:rsidR="009A5138" w:rsidRDefault="009A5138" w:rsidP="00137B31">
      <w:pPr>
        <w:pStyle w:val="Buletted"/>
        <w:spacing w:before="0" w:after="0"/>
      </w:pPr>
      <w:r w:rsidRPr="00BA7072">
        <w:t>Nordic Development Fund</w:t>
      </w:r>
    </w:p>
    <w:p w:rsidR="00137B31" w:rsidRDefault="00137B31" w:rsidP="00F709B5">
      <w:pPr>
        <w:spacing w:line="240" w:lineRule="auto"/>
      </w:pPr>
    </w:p>
    <w:p w:rsidR="009A5138" w:rsidRPr="00BA7072" w:rsidRDefault="009A5138" w:rsidP="009A5138">
      <w:r w:rsidRPr="00BA7072">
        <w:t xml:space="preserve">In the course of project </w:t>
      </w:r>
      <w:r w:rsidR="00660323" w:rsidRPr="00BA7072">
        <w:t>implementation,</w:t>
      </w:r>
      <w:r w:rsidRPr="00BA7072">
        <w:t xml:space="preserve"> the contract engineer of the client expected to understand conditions of contracts as part of contract and make use of it as required.  He</w:t>
      </w:r>
      <w:r>
        <w:t>/</w:t>
      </w:r>
      <w:r w:rsidR="00545AA0">
        <w:t>s</w:t>
      </w:r>
      <w:r>
        <w:t>he</w:t>
      </w:r>
      <w:r w:rsidRPr="00BA7072">
        <w:t xml:space="preserve"> has to familiarize him</w:t>
      </w:r>
      <w:r>
        <w:t>/her</w:t>
      </w:r>
      <w:r w:rsidRPr="00BA7072">
        <w:t>self with the recent version of conditions of contract (PPA Version 1, January 2011 and The FIDIC Client/Consultant Model Agreement, Fourth Edition 2006). He has to read again and again the general and specific conditions made as part of contract agreement of a specific project. Finally, he</w:t>
      </w:r>
      <w:r>
        <w:t>/she</w:t>
      </w:r>
      <w:r w:rsidRPr="00BA7072">
        <w:t xml:space="preserve"> is expected to refer the clause number while dealing and communicating with a respective issue.</w:t>
      </w:r>
    </w:p>
    <w:p w:rsidR="00132F42" w:rsidRPr="00FF526C" w:rsidRDefault="004624F6" w:rsidP="00F867FA">
      <w:pPr>
        <w:pStyle w:val="Heading3"/>
      </w:pPr>
      <w:bookmarkStart w:id="165" w:name="_Toc531653196"/>
      <w:r>
        <w:t xml:space="preserve">Managing </w:t>
      </w:r>
      <w:r w:rsidR="00F709B5" w:rsidRPr="007F244E">
        <w:t>study and de</w:t>
      </w:r>
      <w:r w:rsidR="00F709B5">
        <w:t>s</w:t>
      </w:r>
      <w:r w:rsidR="00F709B5" w:rsidRPr="007F244E">
        <w:t>ign</w:t>
      </w:r>
      <w:r w:rsidR="00F709B5" w:rsidRPr="00FF526C">
        <w:t xml:space="preserve"> contract management roles and responsibilities</w:t>
      </w:r>
      <w:bookmarkEnd w:id="165"/>
    </w:p>
    <w:p w:rsidR="00132F42" w:rsidRPr="00BA7072" w:rsidRDefault="00132F42" w:rsidP="00132F42">
      <w:r w:rsidRPr="00BA7072">
        <w:t xml:space="preserve">In </w:t>
      </w:r>
      <w:r w:rsidR="00F41577">
        <w:t>c</w:t>
      </w:r>
      <w:r w:rsidRPr="00BA7072">
        <w:t xml:space="preserve">ontract management, one of the main </w:t>
      </w:r>
      <w:r w:rsidR="00B529A0" w:rsidRPr="00BA7072">
        <w:t>challenges</w:t>
      </w:r>
      <w:r w:rsidRPr="00BA7072">
        <w:t xml:space="preserve"> is to assign and demarcate roles and responsibilities of contract mangers and experts. Unless this is done in explicit way, the contract management will fail. The roles and responsibilities depend on complexity, risk, budget and other factors. The contract manager (or team) should:</w:t>
      </w:r>
    </w:p>
    <w:p w:rsidR="00132F42" w:rsidRPr="00BA7072" w:rsidRDefault="00132F42" w:rsidP="00A72D76">
      <w:pPr>
        <w:pStyle w:val="Buletted"/>
      </w:pPr>
      <w:r w:rsidRPr="00BA7072">
        <w:t xml:space="preserve">Have a detailed knowledge of the TOR, governing contract and other relevant issues </w:t>
      </w:r>
    </w:p>
    <w:p w:rsidR="00132F42" w:rsidRPr="00BA7072" w:rsidRDefault="00132F42" w:rsidP="00A72D76">
      <w:pPr>
        <w:pStyle w:val="Buletted"/>
      </w:pPr>
      <w:r w:rsidRPr="00BA7072">
        <w:t>Actively participate in the tender process or have a full handover from the staff responsible for the tendering/contract award.</w:t>
      </w:r>
    </w:p>
    <w:p w:rsidR="00132F42" w:rsidRPr="00BA7072" w:rsidRDefault="00132F42" w:rsidP="00A72D76">
      <w:pPr>
        <w:pStyle w:val="Buletted"/>
      </w:pPr>
      <w:r w:rsidRPr="00BA7072">
        <w:t>Have the appropriate contract management skills, budget oriented, and professional expertise to manage the contract and resolve any issues.</w:t>
      </w:r>
    </w:p>
    <w:p w:rsidR="00132F42" w:rsidRPr="00BA7072" w:rsidRDefault="00132F42" w:rsidP="00A72D76">
      <w:pPr>
        <w:pStyle w:val="Buletted"/>
      </w:pPr>
      <w:r w:rsidRPr="00BA7072">
        <w:t>Hold the necessary delegated authority to monitor the finance and ensure payments are appropriately approved by procurement and in accordance laws, regulations and directives.</w:t>
      </w:r>
    </w:p>
    <w:p w:rsidR="00217F38" w:rsidRDefault="00217F38" w:rsidP="00F709B5">
      <w:pPr>
        <w:pStyle w:val="Caption"/>
      </w:pPr>
    </w:p>
    <w:p w:rsidR="00132F42" w:rsidRDefault="00132F42" w:rsidP="00C64001">
      <w:pPr>
        <w:pStyle w:val="Caption"/>
      </w:pPr>
      <w:bookmarkStart w:id="166" w:name="_Toc524978603"/>
      <w:r w:rsidRPr="00AE3CF7">
        <w:t xml:space="preserve">Table </w:t>
      </w:r>
      <w:r w:rsidR="00696FD7">
        <w:fldChar w:fldCharType="begin"/>
      </w:r>
      <w:r w:rsidR="00696FD7">
        <w:instrText xml:space="preserve"> STYLEREF 1 \s </w:instrText>
      </w:r>
      <w:r w:rsidR="00696FD7">
        <w:fldChar w:fldCharType="separate"/>
      </w:r>
      <w:r w:rsidR="00DD39EB">
        <w:rPr>
          <w:noProof/>
        </w:rPr>
        <w:t>7</w:t>
      </w:r>
      <w:r w:rsidR="00696FD7">
        <w:rPr>
          <w:noProof/>
        </w:rPr>
        <w:fldChar w:fldCharType="end"/>
      </w:r>
      <w:r w:rsidR="00FB7F5C">
        <w:noBreakHyphen/>
      </w:r>
      <w:r w:rsidR="00696FD7">
        <w:fldChar w:fldCharType="begin"/>
      </w:r>
      <w:r w:rsidR="00696FD7">
        <w:instrText xml:space="preserve"> SEQ Table \* ARABIC \s 1 </w:instrText>
      </w:r>
      <w:r w:rsidR="00696FD7">
        <w:fldChar w:fldCharType="separate"/>
      </w:r>
      <w:r w:rsidR="00DD39EB">
        <w:rPr>
          <w:noProof/>
        </w:rPr>
        <w:t>2</w:t>
      </w:r>
      <w:r w:rsidR="00696FD7">
        <w:rPr>
          <w:noProof/>
        </w:rPr>
        <w:fldChar w:fldCharType="end"/>
      </w:r>
      <w:r w:rsidR="00D85240">
        <w:t>:</w:t>
      </w:r>
      <w:r w:rsidRPr="00AE3CF7">
        <w:t xml:space="preserve"> Contract </w:t>
      </w:r>
      <w:r w:rsidR="00F709B5" w:rsidRPr="00AE3CF7">
        <w:t>administration role</w:t>
      </w:r>
      <w:bookmarkEnd w:id="166"/>
    </w:p>
    <w:tbl>
      <w:tblPr>
        <w:tblW w:w="5112" w:type="pct"/>
        <w:tblInd w:w="-72" w:type="dxa"/>
        <w:tblLook w:val="04A0" w:firstRow="1" w:lastRow="0" w:firstColumn="1" w:lastColumn="0" w:noHBand="0" w:noVBand="1"/>
      </w:tblPr>
      <w:tblGrid>
        <w:gridCol w:w="2486"/>
        <w:gridCol w:w="7553"/>
      </w:tblGrid>
      <w:tr w:rsidR="00132F42" w:rsidRPr="00A2147B" w:rsidTr="00217F38">
        <w:trPr>
          <w:trHeight w:val="20"/>
          <w:tblHeader/>
        </w:trPr>
        <w:tc>
          <w:tcPr>
            <w:tcW w:w="1238" w:type="pct"/>
            <w:tcBorders>
              <w:top w:val="single" w:sz="8" w:space="0" w:color="000000"/>
              <w:left w:val="single" w:sz="8" w:space="0" w:color="000000"/>
              <w:bottom w:val="single" w:sz="8" w:space="0" w:color="000000"/>
              <w:right w:val="single" w:sz="8" w:space="0" w:color="000000"/>
            </w:tcBorders>
            <w:shd w:val="clear" w:color="000000" w:fill="B6DDE8"/>
            <w:vAlign w:val="center"/>
            <w:hideMark/>
          </w:tcPr>
          <w:p w:rsidR="00132F42" w:rsidRPr="00A2147B" w:rsidRDefault="00132F42" w:rsidP="00F709B5">
            <w:pPr>
              <w:spacing w:line="240" w:lineRule="auto"/>
              <w:jc w:val="center"/>
              <w:rPr>
                <w:rFonts w:eastAsia="Times New Roman"/>
                <w:b/>
                <w:bCs/>
                <w:color w:val="000000"/>
                <w:sz w:val="20"/>
                <w:szCs w:val="20"/>
              </w:rPr>
            </w:pPr>
            <w:r w:rsidRPr="00A2147B">
              <w:rPr>
                <w:rFonts w:eastAsia="Times New Roman"/>
                <w:b/>
                <w:bCs/>
                <w:color w:val="000000"/>
                <w:sz w:val="20"/>
                <w:szCs w:val="20"/>
                <w:lang w:val="en-GB"/>
              </w:rPr>
              <w:t>Area of Responsibility</w:t>
            </w:r>
          </w:p>
        </w:tc>
        <w:tc>
          <w:tcPr>
            <w:tcW w:w="3762" w:type="pct"/>
            <w:tcBorders>
              <w:top w:val="single" w:sz="8" w:space="0" w:color="000000"/>
              <w:left w:val="nil"/>
              <w:bottom w:val="single" w:sz="8" w:space="0" w:color="000000"/>
              <w:right w:val="single" w:sz="8" w:space="0" w:color="000000"/>
            </w:tcBorders>
            <w:shd w:val="clear" w:color="000000" w:fill="B6DDE8"/>
            <w:vAlign w:val="center"/>
            <w:hideMark/>
          </w:tcPr>
          <w:p w:rsidR="00132F42" w:rsidRPr="00A2147B" w:rsidRDefault="00132F42" w:rsidP="00F709B5">
            <w:pPr>
              <w:spacing w:line="240" w:lineRule="auto"/>
              <w:jc w:val="center"/>
              <w:rPr>
                <w:rFonts w:eastAsia="Times New Roman"/>
                <w:b/>
                <w:bCs/>
                <w:color w:val="000000"/>
                <w:sz w:val="20"/>
                <w:szCs w:val="20"/>
              </w:rPr>
            </w:pPr>
            <w:r w:rsidRPr="00A2147B">
              <w:rPr>
                <w:rFonts w:eastAsia="Times New Roman"/>
                <w:b/>
                <w:bCs/>
                <w:color w:val="000000"/>
                <w:sz w:val="20"/>
                <w:szCs w:val="20"/>
                <w:lang w:val="en-GB"/>
              </w:rPr>
              <w:t>Contract Manager Role</w:t>
            </w:r>
          </w:p>
        </w:tc>
      </w:tr>
      <w:tr w:rsidR="00132F42" w:rsidRPr="00A2147B" w:rsidTr="00217F38">
        <w:trPr>
          <w:trHeight w:val="20"/>
        </w:trPr>
        <w:tc>
          <w:tcPr>
            <w:tcW w:w="12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132F42" w:rsidRPr="00A2147B" w:rsidRDefault="00132F42" w:rsidP="00F709B5">
            <w:pPr>
              <w:spacing w:line="240" w:lineRule="auto"/>
              <w:jc w:val="left"/>
              <w:rPr>
                <w:rFonts w:eastAsia="Times New Roman"/>
                <w:color w:val="000000"/>
                <w:sz w:val="20"/>
                <w:szCs w:val="20"/>
              </w:rPr>
            </w:pPr>
            <w:r w:rsidRPr="00A2147B">
              <w:rPr>
                <w:rFonts w:eastAsia="Times New Roman"/>
                <w:color w:val="000000"/>
                <w:sz w:val="20"/>
                <w:szCs w:val="20"/>
                <w:lang w:val="en-GB"/>
              </w:rPr>
              <w:t>Preliminary stage</w:t>
            </w:r>
          </w:p>
        </w:tc>
        <w:tc>
          <w:tcPr>
            <w:tcW w:w="3762" w:type="pct"/>
            <w:tcBorders>
              <w:top w:val="nil"/>
              <w:left w:val="nil"/>
              <w:bottom w:val="nil"/>
              <w:right w:val="single" w:sz="8" w:space="0" w:color="000000"/>
            </w:tcBorders>
            <w:shd w:val="clear" w:color="auto" w:fill="auto"/>
            <w:vAlign w:val="center"/>
            <w:hideMark/>
          </w:tcPr>
          <w:p w:rsidR="00132F42" w:rsidRPr="00A2147B" w:rsidRDefault="00132F42" w:rsidP="00F709B5">
            <w:pPr>
              <w:spacing w:line="240" w:lineRule="auto"/>
              <w:jc w:val="left"/>
              <w:rPr>
                <w:rFonts w:ascii="Bell MT" w:eastAsia="Times New Roman" w:hAnsi="Bell MT" w:cs="Times New Roman"/>
                <w:color w:val="000000"/>
                <w:sz w:val="20"/>
                <w:szCs w:val="20"/>
              </w:rPr>
            </w:pPr>
            <w:r w:rsidRPr="00A2147B">
              <w:rPr>
                <w:rFonts w:ascii="Bell MT" w:eastAsia="Times New Roman" w:hAnsi="Bell MT" w:cs="Times New Roman"/>
                <w:color w:val="000000"/>
                <w:sz w:val="20"/>
                <w:szCs w:val="20"/>
                <w:lang w:val="en-GB"/>
              </w:rPr>
              <w:t>•</w:t>
            </w:r>
            <w:r w:rsidRPr="00A2147B">
              <w:rPr>
                <w:rFonts w:eastAsia="Times New Roman"/>
                <w:color w:val="000000"/>
                <w:sz w:val="20"/>
                <w:szCs w:val="20"/>
                <w:lang w:val="en-GB"/>
              </w:rPr>
              <w:t>Ensure signed contract is in place between both parties</w:t>
            </w:r>
          </w:p>
        </w:tc>
      </w:tr>
      <w:tr w:rsidR="00132F42" w:rsidRPr="00A2147B" w:rsidTr="00217F38">
        <w:trPr>
          <w:trHeight w:val="20"/>
        </w:trPr>
        <w:tc>
          <w:tcPr>
            <w:tcW w:w="1238" w:type="pct"/>
            <w:vMerge/>
            <w:tcBorders>
              <w:top w:val="nil"/>
              <w:left w:val="single" w:sz="8" w:space="0" w:color="000000"/>
              <w:bottom w:val="single" w:sz="8" w:space="0" w:color="000000"/>
              <w:right w:val="single" w:sz="8" w:space="0" w:color="000000"/>
            </w:tcBorders>
            <w:vAlign w:val="center"/>
            <w:hideMark/>
          </w:tcPr>
          <w:p w:rsidR="00132F42" w:rsidRPr="00A2147B" w:rsidRDefault="00132F42" w:rsidP="00F709B5">
            <w:pPr>
              <w:spacing w:line="240" w:lineRule="auto"/>
              <w:jc w:val="left"/>
              <w:rPr>
                <w:rFonts w:eastAsia="Times New Roman"/>
                <w:color w:val="000000"/>
                <w:sz w:val="20"/>
                <w:szCs w:val="20"/>
              </w:rPr>
            </w:pPr>
          </w:p>
        </w:tc>
        <w:tc>
          <w:tcPr>
            <w:tcW w:w="3762" w:type="pct"/>
            <w:tcBorders>
              <w:top w:val="nil"/>
              <w:left w:val="nil"/>
              <w:bottom w:val="nil"/>
              <w:right w:val="single" w:sz="8" w:space="0" w:color="000000"/>
            </w:tcBorders>
            <w:shd w:val="clear" w:color="auto" w:fill="auto"/>
            <w:vAlign w:val="center"/>
            <w:hideMark/>
          </w:tcPr>
          <w:p w:rsidR="00132F42" w:rsidRPr="00A2147B" w:rsidRDefault="00132F42" w:rsidP="00F709B5">
            <w:pPr>
              <w:spacing w:line="240" w:lineRule="auto"/>
              <w:jc w:val="left"/>
              <w:rPr>
                <w:rFonts w:ascii="Bell MT" w:eastAsia="Times New Roman" w:hAnsi="Bell MT" w:cs="Times New Roman"/>
                <w:color w:val="000000"/>
                <w:sz w:val="20"/>
                <w:szCs w:val="20"/>
              </w:rPr>
            </w:pPr>
            <w:r w:rsidRPr="00A2147B">
              <w:rPr>
                <w:rFonts w:ascii="Bell MT" w:eastAsia="Times New Roman" w:hAnsi="Bell MT" w:cs="Times New Roman"/>
                <w:color w:val="000000"/>
                <w:sz w:val="20"/>
                <w:szCs w:val="20"/>
                <w:lang w:val="en-GB"/>
              </w:rPr>
              <w:t>•</w:t>
            </w:r>
            <w:r w:rsidRPr="00A2147B">
              <w:rPr>
                <w:rFonts w:eastAsia="Times New Roman"/>
                <w:color w:val="000000"/>
                <w:sz w:val="20"/>
                <w:szCs w:val="20"/>
                <w:lang w:val="en-GB"/>
              </w:rPr>
              <w:t>Ensure a contract file is maintained</w:t>
            </w:r>
          </w:p>
        </w:tc>
      </w:tr>
      <w:tr w:rsidR="00132F42" w:rsidRPr="00A2147B" w:rsidTr="00217F38">
        <w:trPr>
          <w:trHeight w:val="20"/>
        </w:trPr>
        <w:tc>
          <w:tcPr>
            <w:tcW w:w="1238" w:type="pct"/>
            <w:vMerge/>
            <w:tcBorders>
              <w:top w:val="nil"/>
              <w:left w:val="single" w:sz="8" w:space="0" w:color="000000"/>
              <w:bottom w:val="single" w:sz="8" w:space="0" w:color="000000"/>
              <w:right w:val="single" w:sz="8" w:space="0" w:color="000000"/>
            </w:tcBorders>
            <w:vAlign w:val="center"/>
            <w:hideMark/>
          </w:tcPr>
          <w:p w:rsidR="00132F42" w:rsidRPr="00A2147B" w:rsidRDefault="00132F42" w:rsidP="00F709B5">
            <w:pPr>
              <w:spacing w:line="240" w:lineRule="auto"/>
              <w:jc w:val="left"/>
              <w:rPr>
                <w:rFonts w:eastAsia="Times New Roman"/>
                <w:color w:val="000000"/>
                <w:sz w:val="20"/>
                <w:szCs w:val="20"/>
              </w:rPr>
            </w:pPr>
          </w:p>
        </w:tc>
        <w:tc>
          <w:tcPr>
            <w:tcW w:w="3762" w:type="pct"/>
            <w:tcBorders>
              <w:top w:val="nil"/>
              <w:left w:val="nil"/>
              <w:bottom w:val="nil"/>
              <w:right w:val="single" w:sz="8" w:space="0" w:color="000000"/>
            </w:tcBorders>
            <w:shd w:val="clear" w:color="auto" w:fill="auto"/>
            <w:vAlign w:val="center"/>
            <w:hideMark/>
          </w:tcPr>
          <w:p w:rsidR="00132F42" w:rsidRPr="00A2147B" w:rsidRDefault="00132F42" w:rsidP="00F709B5">
            <w:pPr>
              <w:spacing w:line="240" w:lineRule="auto"/>
              <w:jc w:val="left"/>
              <w:rPr>
                <w:rFonts w:ascii="Bell MT" w:eastAsia="Times New Roman" w:hAnsi="Bell MT" w:cs="Times New Roman"/>
                <w:color w:val="000000"/>
                <w:sz w:val="20"/>
                <w:szCs w:val="20"/>
              </w:rPr>
            </w:pPr>
            <w:r w:rsidRPr="00A2147B">
              <w:rPr>
                <w:rFonts w:ascii="Bell MT" w:eastAsia="Times New Roman" w:hAnsi="Bell MT" w:cs="Times New Roman"/>
                <w:color w:val="000000"/>
                <w:sz w:val="20"/>
                <w:szCs w:val="20"/>
                <w:lang w:val="en-GB"/>
              </w:rPr>
              <w:t>•</w:t>
            </w:r>
            <w:r w:rsidRPr="00A2147B">
              <w:rPr>
                <w:rFonts w:eastAsia="Times New Roman"/>
                <w:color w:val="000000"/>
                <w:sz w:val="20"/>
                <w:szCs w:val="20"/>
                <w:lang w:val="en-GB"/>
              </w:rPr>
              <w:t>Review the bid result</w:t>
            </w:r>
          </w:p>
        </w:tc>
      </w:tr>
      <w:tr w:rsidR="00132F42" w:rsidRPr="00A2147B" w:rsidTr="00217F38">
        <w:trPr>
          <w:trHeight w:val="20"/>
        </w:trPr>
        <w:tc>
          <w:tcPr>
            <w:tcW w:w="1238" w:type="pct"/>
            <w:vMerge/>
            <w:tcBorders>
              <w:top w:val="nil"/>
              <w:left w:val="single" w:sz="8" w:space="0" w:color="000000"/>
              <w:bottom w:val="single" w:sz="8" w:space="0" w:color="000000"/>
              <w:right w:val="single" w:sz="8" w:space="0" w:color="000000"/>
            </w:tcBorders>
            <w:vAlign w:val="center"/>
            <w:hideMark/>
          </w:tcPr>
          <w:p w:rsidR="00132F42" w:rsidRPr="00A2147B" w:rsidRDefault="00132F42" w:rsidP="00F709B5">
            <w:pPr>
              <w:spacing w:line="240" w:lineRule="auto"/>
              <w:jc w:val="left"/>
              <w:rPr>
                <w:rFonts w:eastAsia="Times New Roman"/>
                <w:color w:val="000000"/>
                <w:sz w:val="20"/>
                <w:szCs w:val="20"/>
              </w:rPr>
            </w:pPr>
          </w:p>
        </w:tc>
        <w:tc>
          <w:tcPr>
            <w:tcW w:w="3762" w:type="pct"/>
            <w:tcBorders>
              <w:top w:val="nil"/>
              <w:left w:val="nil"/>
              <w:bottom w:val="nil"/>
              <w:right w:val="single" w:sz="8" w:space="0" w:color="000000"/>
            </w:tcBorders>
            <w:shd w:val="clear" w:color="auto" w:fill="auto"/>
            <w:vAlign w:val="center"/>
            <w:hideMark/>
          </w:tcPr>
          <w:p w:rsidR="00132F42" w:rsidRPr="00A2147B" w:rsidRDefault="00132F42" w:rsidP="00F709B5">
            <w:pPr>
              <w:spacing w:line="240" w:lineRule="auto"/>
              <w:jc w:val="left"/>
              <w:rPr>
                <w:rFonts w:ascii="Bell MT" w:eastAsia="Times New Roman" w:hAnsi="Bell MT" w:cs="Times New Roman"/>
                <w:color w:val="000000"/>
                <w:sz w:val="20"/>
                <w:szCs w:val="20"/>
              </w:rPr>
            </w:pPr>
            <w:r w:rsidRPr="00A2147B">
              <w:rPr>
                <w:rFonts w:ascii="Bell MT" w:eastAsia="Times New Roman" w:hAnsi="Bell MT" w:cs="Times New Roman"/>
                <w:color w:val="000000"/>
                <w:sz w:val="20"/>
                <w:szCs w:val="20"/>
                <w:lang w:val="en-GB"/>
              </w:rPr>
              <w:t>•</w:t>
            </w:r>
            <w:r w:rsidRPr="00A2147B">
              <w:rPr>
                <w:rFonts w:eastAsia="Times New Roman"/>
                <w:color w:val="000000"/>
                <w:sz w:val="20"/>
                <w:szCs w:val="20"/>
                <w:lang w:val="en-GB"/>
              </w:rPr>
              <w:t>Study the contract systematically (understand, identify supersede – consecutives, inconsistencies, and glaring error)</w:t>
            </w:r>
          </w:p>
        </w:tc>
      </w:tr>
      <w:tr w:rsidR="00132F42" w:rsidRPr="00A2147B" w:rsidTr="00217F38">
        <w:trPr>
          <w:trHeight w:val="20"/>
        </w:trPr>
        <w:tc>
          <w:tcPr>
            <w:tcW w:w="1238" w:type="pct"/>
            <w:vMerge/>
            <w:tcBorders>
              <w:top w:val="nil"/>
              <w:left w:val="single" w:sz="8" w:space="0" w:color="000000"/>
              <w:bottom w:val="single" w:sz="8" w:space="0" w:color="000000"/>
              <w:right w:val="single" w:sz="8" w:space="0" w:color="000000"/>
            </w:tcBorders>
            <w:vAlign w:val="center"/>
            <w:hideMark/>
          </w:tcPr>
          <w:p w:rsidR="00132F42" w:rsidRPr="00A2147B" w:rsidRDefault="00132F42" w:rsidP="00F709B5">
            <w:pPr>
              <w:spacing w:line="240" w:lineRule="auto"/>
              <w:jc w:val="left"/>
              <w:rPr>
                <w:rFonts w:eastAsia="Times New Roman"/>
                <w:color w:val="000000"/>
                <w:sz w:val="20"/>
                <w:szCs w:val="20"/>
              </w:rPr>
            </w:pPr>
          </w:p>
        </w:tc>
        <w:tc>
          <w:tcPr>
            <w:tcW w:w="3762" w:type="pct"/>
            <w:tcBorders>
              <w:top w:val="nil"/>
              <w:left w:val="nil"/>
              <w:bottom w:val="nil"/>
              <w:right w:val="single" w:sz="8" w:space="0" w:color="000000"/>
            </w:tcBorders>
            <w:shd w:val="clear" w:color="auto" w:fill="auto"/>
            <w:vAlign w:val="center"/>
            <w:hideMark/>
          </w:tcPr>
          <w:p w:rsidR="00132F42" w:rsidRPr="00A2147B" w:rsidRDefault="00132F42" w:rsidP="00F709B5">
            <w:pPr>
              <w:spacing w:line="240" w:lineRule="auto"/>
              <w:jc w:val="left"/>
              <w:rPr>
                <w:rFonts w:ascii="Bell MT" w:eastAsia="Times New Roman" w:hAnsi="Bell MT" w:cs="Times New Roman"/>
                <w:color w:val="000000"/>
                <w:sz w:val="20"/>
                <w:szCs w:val="20"/>
              </w:rPr>
            </w:pPr>
            <w:r w:rsidRPr="00A2147B">
              <w:rPr>
                <w:rFonts w:ascii="Bell MT" w:eastAsia="Times New Roman" w:hAnsi="Bell MT" w:cs="Times New Roman"/>
                <w:color w:val="000000"/>
                <w:sz w:val="20"/>
                <w:szCs w:val="20"/>
                <w:lang w:val="en-GB"/>
              </w:rPr>
              <w:t>•</w:t>
            </w:r>
            <w:r w:rsidRPr="00A2147B">
              <w:rPr>
                <w:rFonts w:eastAsia="Times New Roman"/>
                <w:color w:val="000000"/>
                <w:sz w:val="20"/>
                <w:szCs w:val="20"/>
                <w:lang w:val="en-GB"/>
              </w:rPr>
              <w:t>Understand responsibilities of the two parties</w:t>
            </w:r>
          </w:p>
        </w:tc>
      </w:tr>
      <w:tr w:rsidR="00132F42" w:rsidRPr="00A2147B" w:rsidTr="00217F38">
        <w:trPr>
          <w:trHeight w:val="20"/>
        </w:trPr>
        <w:tc>
          <w:tcPr>
            <w:tcW w:w="1238" w:type="pct"/>
            <w:vMerge/>
            <w:tcBorders>
              <w:top w:val="nil"/>
              <w:left w:val="single" w:sz="8" w:space="0" w:color="000000"/>
              <w:bottom w:val="single" w:sz="8" w:space="0" w:color="000000"/>
              <w:right w:val="single" w:sz="8" w:space="0" w:color="000000"/>
            </w:tcBorders>
            <w:vAlign w:val="center"/>
            <w:hideMark/>
          </w:tcPr>
          <w:p w:rsidR="00132F42" w:rsidRPr="00A2147B" w:rsidRDefault="00132F42" w:rsidP="00F709B5">
            <w:pPr>
              <w:spacing w:line="240" w:lineRule="auto"/>
              <w:jc w:val="left"/>
              <w:rPr>
                <w:rFonts w:eastAsia="Times New Roman"/>
                <w:color w:val="000000"/>
                <w:sz w:val="20"/>
                <w:szCs w:val="20"/>
              </w:rPr>
            </w:pPr>
          </w:p>
        </w:tc>
        <w:tc>
          <w:tcPr>
            <w:tcW w:w="3762" w:type="pct"/>
            <w:tcBorders>
              <w:top w:val="nil"/>
              <w:left w:val="nil"/>
              <w:bottom w:val="single" w:sz="8" w:space="0" w:color="000000"/>
              <w:right w:val="single" w:sz="8" w:space="0" w:color="000000"/>
            </w:tcBorders>
            <w:shd w:val="clear" w:color="auto" w:fill="auto"/>
            <w:vAlign w:val="center"/>
            <w:hideMark/>
          </w:tcPr>
          <w:p w:rsidR="00132F42" w:rsidRPr="00A2147B" w:rsidRDefault="00132F42" w:rsidP="00F709B5">
            <w:pPr>
              <w:spacing w:line="240" w:lineRule="auto"/>
              <w:jc w:val="left"/>
              <w:rPr>
                <w:rFonts w:ascii="Bell MT" w:eastAsia="Times New Roman" w:hAnsi="Bell MT" w:cs="Times New Roman"/>
                <w:color w:val="000000"/>
                <w:sz w:val="20"/>
                <w:szCs w:val="20"/>
              </w:rPr>
            </w:pPr>
            <w:r w:rsidRPr="00A2147B">
              <w:rPr>
                <w:rFonts w:ascii="Bell MT" w:eastAsia="Times New Roman" w:hAnsi="Bell MT" w:cs="Times New Roman"/>
                <w:color w:val="000000"/>
                <w:sz w:val="20"/>
                <w:szCs w:val="20"/>
                <w:lang w:val="en-GB"/>
              </w:rPr>
              <w:t>•</w:t>
            </w:r>
            <w:r w:rsidRPr="00A2147B">
              <w:rPr>
                <w:rFonts w:eastAsia="Times New Roman"/>
                <w:color w:val="000000"/>
                <w:sz w:val="20"/>
                <w:szCs w:val="20"/>
                <w:lang w:val="en-GB"/>
              </w:rPr>
              <w:t>Build a confidence</w:t>
            </w:r>
          </w:p>
        </w:tc>
      </w:tr>
      <w:tr w:rsidR="00132F42" w:rsidRPr="00A2147B" w:rsidTr="00217F38">
        <w:trPr>
          <w:trHeight w:val="20"/>
        </w:trPr>
        <w:tc>
          <w:tcPr>
            <w:tcW w:w="12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132F42" w:rsidRPr="00A2147B" w:rsidRDefault="00132F42" w:rsidP="00F709B5">
            <w:pPr>
              <w:spacing w:line="240" w:lineRule="auto"/>
              <w:jc w:val="left"/>
              <w:rPr>
                <w:rFonts w:eastAsia="Times New Roman"/>
                <w:color w:val="000000"/>
                <w:sz w:val="20"/>
                <w:szCs w:val="20"/>
              </w:rPr>
            </w:pPr>
            <w:r w:rsidRPr="00A2147B">
              <w:rPr>
                <w:rFonts w:eastAsia="Times New Roman"/>
                <w:color w:val="000000"/>
                <w:sz w:val="20"/>
                <w:szCs w:val="20"/>
                <w:lang w:val="en-GB"/>
              </w:rPr>
              <w:t>Contract Administration</w:t>
            </w:r>
          </w:p>
        </w:tc>
        <w:tc>
          <w:tcPr>
            <w:tcW w:w="3762" w:type="pct"/>
            <w:tcBorders>
              <w:top w:val="nil"/>
              <w:left w:val="nil"/>
              <w:bottom w:val="nil"/>
              <w:right w:val="single" w:sz="8" w:space="0" w:color="000000"/>
            </w:tcBorders>
            <w:shd w:val="clear" w:color="auto" w:fill="auto"/>
            <w:vAlign w:val="center"/>
            <w:hideMark/>
          </w:tcPr>
          <w:p w:rsidR="00132F42" w:rsidRPr="00A2147B" w:rsidRDefault="00132F42" w:rsidP="00F709B5">
            <w:pPr>
              <w:spacing w:line="240" w:lineRule="auto"/>
              <w:jc w:val="left"/>
              <w:rPr>
                <w:rFonts w:ascii="Bell MT" w:eastAsia="Times New Roman" w:hAnsi="Bell MT" w:cs="Times New Roman"/>
                <w:color w:val="000000"/>
                <w:sz w:val="20"/>
                <w:szCs w:val="20"/>
              </w:rPr>
            </w:pPr>
            <w:r w:rsidRPr="00A2147B">
              <w:rPr>
                <w:rFonts w:ascii="Bell MT" w:eastAsia="Times New Roman" w:hAnsi="Bell MT" w:cs="Times New Roman"/>
                <w:color w:val="000000"/>
                <w:sz w:val="20"/>
                <w:szCs w:val="20"/>
                <w:lang w:val="en-GB"/>
              </w:rPr>
              <w:t>•</w:t>
            </w:r>
            <w:r w:rsidRPr="00A2147B">
              <w:rPr>
                <w:rFonts w:eastAsia="Times New Roman"/>
                <w:color w:val="000000"/>
                <w:sz w:val="20"/>
                <w:szCs w:val="20"/>
                <w:lang w:val="en-GB"/>
              </w:rPr>
              <w:t>Day to day management of the Consultant</w:t>
            </w:r>
          </w:p>
        </w:tc>
      </w:tr>
      <w:tr w:rsidR="00132F42" w:rsidRPr="00A2147B" w:rsidTr="00217F38">
        <w:trPr>
          <w:trHeight w:val="20"/>
        </w:trPr>
        <w:tc>
          <w:tcPr>
            <w:tcW w:w="1238" w:type="pct"/>
            <w:vMerge/>
            <w:tcBorders>
              <w:top w:val="nil"/>
              <w:left w:val="single" w:sz="8" w:space="0" w:color="000000"/>
              <w:bottom w:val="single" w:sz="8" w:space="0" w:color="000000"/>
              <w:right w:val="single" w:sz="8" w:space="0" w:color="000000"/>
            </w:tcBorders>
            <w:vAlign w:val="center"/>
            <w:hideMark/>
          </w:tcPr>
          <w:p w:rsidR="00132F42" w:rsidRPr="00A2147B" w:rsidRDefault="00132F42" w:rsidP="00F709B5">
            <w:pPr>
              <w:spacing w:line="240" w:lineRule="auto"/>
              <w:jc w:val="left"/>
              <w:rPr>
                <w:rFonts w:eastAsia="Times New Roman"/>
                <w:color w:val="000000"/>
                <w:sz w:val="20"/>
                <w:szCs w:val="20"/>
              </w:rPr>
            </w:pPr>
          </w:p>
        </w:tc>
        <w:tc>
          <w:tcPr>
            <w:tcW w:w="3762" w:type="pct"/>
            <w:tcBorders>
              <w:top w:val="nil"/>
              <w:left w:val="nil"/>
              <w:bottom w:val="nil"/>
              <w:right w:val="single" w:sz="8" w:space="0" w:color="000000"/>
            </w:tcBorders>
            <w:shd w:val="clear" w:color="auto" w:fill="auto"/>
            <w:vAlign w:val="center"/>
            <w:hideMark/>
          </w:tcPr>
          <w:p w:rsidR="00132F42" w:rsidRPr="00A2147B" w:rsidRDefault="00132F42" w:rsidP="00F709B5">
            <w:pPr>
              <w:spacing w:line="240" w:lineRule="auto"/>
              <w:jc w:val="left"/>
              <w:rPr>
                <w:rFonts w:ascii="Bell MT" w:eastAsia="Times New Roman" w:hAnsi="Bell MT" w:cs="Times New Roman"/>
                <w:color w:val="000000"/>
                <w:sz w:val="20"/>
                <w:szCs w:val="20"/>
              </w:rPr>
            </w:pPr>
            <w:r w:rsidRPr="00A2147B">
              <w:rPr>
                <w:rFonts w:ascii="Bell MT" w:eastAsia="Times New Roman" w:hAnsi="Bell MT" w:cs="Times New Roman"/>
                <w:color w:val="000000"/>
                <w:sz w:val="20"/>
                <w:szCs w:val="20"/>
                <w:lang w:val="en-GB"/>
              </w:rPr>
              <w:t>•</w:t>
            </w:r>
            <w:r w:rsidRPr="00A2147B">
              <w:rPr>
                <w:rFonts w:eastAsia="Times New Roman"/>
                <w:color w:val="000000"/>
                <w:sz w:val="20"/>
                <w:szCs w:val="20"/>
                <w:lang w:val="en-GB"/>
              </w:rPr>
              <w:t>Perform regular operational meetings with Consultant</w:t>
            </w:r>
          </w:p>
        </w:tc>
      </w:tr>
      <w:tr w:rsidR="00132F42" w:rsidRPr="00A2147B" w:rsidTr="00217F38">
        <w:trPr>
          <w:trHeight w:val="20"/>
        </w:trPr>
        <w:tc>
          <w:tcPr>
            <w:tcW w:w="1238" w:type="pct"/>
            <w:vMerge/>
            <w:tcBorders>
              <w:top w:val="nil"/>
              <w:left w:val="single" w:sz="8" w:space="0" w:color="000000"/>
              <w:bottom w:val="single" w:sz="8" w:space="0" w:color="000000"/>
              <w:right w:val="single" w:sz="8" w:space="0" w:color="000000"/>
            </w:tcBorders>
            <w:vAlign w:val="center"/>
            <w:hideMark/>
          </w:tcPr>
          <w:p w:rsidR="00132F42" w:rsidRPr="00A2147B" w:rsidRDefault="00132F42" w:rsidP="00F709B5">
            <w:pPr>
              <w:spacing w:line="240" w:lineRule="auto"/>
              <w:jc w:val="left"/>
              <w:rPr>
                <w:rFonts w:eastAsia="Times New Roman"/>
                <w:color w:val="000000"/>
                <w:sz w:val="20"/>
                <w:szCs w:val="20"/>
              </w:rPr>
            </w:pPr>
          </w:p>
        </w:tc>
        <w:tc>
          <w:tcPr>
            <w:tcW w:w="3762" w:type="pct"/>
            <w:tcBorders>
              <w:top w:val="nil"/>
              <w:left w:val="nil"/>
              <w:bottom w:val="nil"/>
              <w:right w:val="single" w:sz="8" w:space="0" w:color="000000"/>
            </w:tcBorders>
            <w:shd w:val="clear" w:color="auto" w:fill="auto"/>
            <w:vAlign w:val="center"/>
            <w:hideMark/>
          </w:tcPr>
          <w:p w:rsidR="00132F42" w:rsidRPr="00A2147B" w:rsidRDefault="00132F42" w:rsidP="00F709B5">
            <w:pPr>
              <w:spacing w:line="240" w:lineRule="auto"/>
              <w:jc w:val="left"/>
              <w:rPr>
                <w:rFonts w:ascii="Bell MT" w:eastAsia="Times New Roman" w:hAnsi="Bell MT" w:cs="Times New Roman"/>
                <w:color w:val="000000"/>
                <w:sz w:val="20"/>
                <w:szCs w:val="20"/>
              </w:rPr>
            </w:pPr>
            <w:r w:rsidRPr="00A2147B">
              <w:rPr>
                <w:rFonts w:ascii="Bell MT" w:eastAsia="Times New Roman" w:hAnsi="Bell MT" w:cs="Times New Roman"/>
                <w:color w:val="000000"/>
                <w:sz w:val="20"/>
                <w:szCs w:val="20"/>
                <w:lang w:val="en-GB"/>
              </w:rPr>
              <w:t>•</w:t>
            </w:r>
            <w:r w:rsidRPr="00A2147B">
              <w:rPr>
                <w:rFonts w:eastAsia="Times New Roman"/>
                <w:color w:val="000000"/>
                <w:sz w:val="20"/>
                <w:szCs w:val="20"/>
                <w:lang w:val="en-GB"/>
              </w:rPr>
              <w:t>Resolve operational issues as they arise</w:t>
            </w:r>
          </w:p>
        </w:tc>
      </w:tr>
      <w:tr w:rsidR="00132F42" w:rsidRPr="00A2147B" w:rsidTr="00217F38">
        <w:trPr>
          <w:trHeight w:val="20"/>
        </w:trPr>
        <w:tc>
          <w:tcPr>
            <w:tcW w:w="1238" w:type="pct"/>
            <w:vMerge/>
            <w:tcBorders>
              <w:top w:val="nil"/>
              <w:left w:val="single" w:sz="8" w:space="0" w:color="000000"/>
              <w:bottom w:val="single" w:sz="8" w:space="0" w:color="000000"/>
              <w:right w:val="single" w:sz="8" w:space="0" w:color="000000"/>
            </w:tcBorders>
            <w:vAlign w:val="center"/>
            <w:hideMark/>
          </w:tcPr>
          <w:p w:rsidR="00132F42" w:rsidRPr="00A2147B" w:rsidRDefault="00132F42" w:rsidP="00F709B5">
            <w:pPr>
              <w:spacing w:line="240" w:lineRule="auto"/>
              <w:jc w:val="left"/>
              <w:rPr>
                <w:rFonts w:eastAsia="Times New Roman"/>
                <w:color w:val="000000"/>
                <w:sz w:val="20"/>
                <w:szCs w:val="20"/>
              </w:rPr>
            </w:pPr>
          </w:p>
        </w:tc>
        <w:tc>
          <w:tcPr>
            <w:tcW w:w="3762" w:type="pct"/>
            <w:tcBorders>
              <w:top w:val="nil"/>
              <w:left w:val="nil"/>
              <w:bottom w:val="nil"/>
              <w:right w:val="single" w:sz="8" w:space="0" w:color="000000"/>
            </w:tcBorders>
            <w:shd w:val="clear" w:color="auto" w:fill="auto"/>
            <w:vAlign w:val="center"/>
            <w:hideMark/>
          </w:tcPr>
          <w:p w:rsidR="00132F42" w:rsidRPr="00A2147B" w:rsidRDefault="00132F42" w:rsidP="00F709B5">
            <w:pPr>
              <w:spacing w:line="240" w:lineRule="auto"/>
              <w:jc w:val="left"/>
              <w:rPr>
                <w:rFonts w:ascii="Bell MT" w:eastAsia="Times New Roman" w:hAnsi="Bell MT" w:cs="Times New Roman"/>
                <w:color w:val="000000"/>
                <w:sz w:val="20"/>
                <w:szCs w:val="20"/>
              </w:rPr>
            </w:pPr>
            <w:r w:rsidRPr="00A2147B">
              <w:rPr>
                <w:rFonts w:ascii="Bell MT" w:eastAsia="Times New Roman" w:hAnsi="Bell MT" w:cs="Times New Roman"/>
                <w:color w:val="000000"/>
                <w:sz w:val="20"/>
                <w:szCs w:val="20"/>
                <w:lang w:val="en-GB"/>
              </w:rPr>
              <w:t>•</w:t>
            </w:r>
            <w:r w:rsidRPr="00A2147B">
              <w:rPr>
                <w:rFonts w:eastAsia="Times New Roman"/>
                <w:color w:val="000000"/>
                <w:sz w:val="20"/>
                <w:szCs w:val="20"/>
                <w:lang w:val="en-GB"/>
              </w:rPr>
              <w:t>Monitor performance data and Address non-conformance</w:t>
            </w:r>
          </w:p>
        </w:tc>
      </w:tr>
      <w:tr w:rsidR="00132F42" w:rsidRPr="00A2147B" w:rsidTr="00217F38">
        <w:trPr>
          <w:trHeight w:val="20"/>
        </w:trPr>
        <w:tc>
          <w:tcPr>
            <w:tcW w:w="1238" w:type="pct"/>
            <w:vMerge/>
            <w:tcBorders>
              <w:top w:val="nil"/>
              <w:left w:val="single" w:sz="8" w:space="0" w:color="000000"/>
              <w:bottom w:val="single" w:sz="8" w:space="0" w:color="000000"/>
              <w:right w:val="single" w:sz="8" w:space="0" w:color="000000"/>
            </w:tcBorders>
            <w:vAlign w:val="center"/>
            <w:hideMark/>
          </w:tcPr>
          <w:p w:rsidR="00132F42" w:rsidRPr="00A2147B" w:rsidRDefault="00132F42" w:rsidP="00F709B5">
            <w:pPr>
              <w:spacing w:line="240" w:lineRule="auto"/>
              <w:jc w:val="left"/>
              <w:rPr>
                <w:rFonts w:eastAsia="Times New Roman"/>
                <w:color w:val="000000"/>
                <w:sz w:val="20"/>
                <w:szCs w:val="20"/>
              </w:rPr>
            </w:pPr>
          </w:p>
        </w:tc>
        <w:tc>
          <w:tcPr>
            <w:tcW w:w="3762" w:type="pct"/>
            <w:tcBorders>
              <w:top w:val="nil"/>
              <w:left w:val="nil"/>
              <w:bottom w:val="nil"/>
              <w:right w:val="single" w:sz="8" w:space="0" w:color="000000"/>
            </w:tcBorders>
            <w:shd w:val="clear" w:color="auto" w:fill="auto"/>
            <w:vAlign w:val="center"/>
            <w:hideMark/>
          </w:tcPr>
          <w:p w:rsidR="00132F42" w:rsidRPr="00A2147B" w:rsidRDefault="00132F42" w:rsidP="00F709B5">
            <w:pPr>
              <w:spacing w:line="240" w:lineRule="auto"/>
              <w:jc w:val="left"/>
              <w:rPr>
                <w:rFonts w:ascii="Bell MT" w:eastAsia="Times New Roman" w:hAnsi="Bell MT" w:cs="Times New Roman"/>
                <w:color w:val="000000"/>
                <w:sz w:val="20"/>
                <w:szCs w:val="20"/>
              </w:rPr>
            </w:pPr>
            <w:r w:rsidRPr="00A2147B">
              <w:rPr>
                <w:rFonts w:ascii="Bell MT" w:eastAsia="Times New Roman" w:hAnsi="Bell MT" w:cs="Times New Roman"/>
                <w:color w:val="000000"/>
                <w:sz w:val="20"/>
                <w:szCs w:val="20"/>
                <w:lang w:val="en-GB"/>
              </w:rPr>
              <w:t>•</w:t>
            </w:r>
            <w:r w:rsidRPr="00A2147B">
              <w:rPr>
                <w:rFonts w:eastAsia="Times New Roman"/>
                <w:color w:val="000000"/>
                <w:sz w:val="20"/>
                <w:szCs w:val="20"/>
                <w:lang w:val="en-GB"/>
              </w:rPr>
              <w:t>Ensure payment certificates comply with contracted rates</w:t>
            </w:r>
          </w:p>
        </w:tc>
      </w:tr>
      <w:tr w:rsidR="00132F42" w:rsidRPr="00A2147B" w:rsidTr="00217F38">
        <w:trPr>
          <w:trHeight w:val="20"/>
        </w:trPr>
        <w:tc>
          <w:tcPr>
            <w:tcW w:w="1238" w:type="pct"/>
            <w:vMerge/>
            <w:tcBorders>
              <w:top w:val="nil"/>
              <w:left w:val="single" w:sz="8" w:space="0" w:color="000000"/>
              <w:bottom w:val="single" w:sz="8" w:space="0" w:color="000000"/>
              <w:right w:val="single" w:sz="8" w:space="0" w:color="000000"/>
            </w:tcBorders>
            <w:vAlign w:val="center"/>
            <w:hideMark/>
          </w:tcPr>
          <w:p w:rsidR="00132F42" w:rsidRPr="00A2147B" w:rsidRDefault="00132F42" w:rsidP="00F709B5">
            <w:pPr>
              <w:spacing w:line="240" w:lineRule="auto"/>
              <w:jc w:val="left"/>
              <w:rPr>
                <w:rFonts w:eastAsia="Times New Roman"/>
                <w:color w:val="000000"/>
                <w:sz w:val="20"/>
                <w:szCs w:val="20"/>
              </w:rPr>
            </w:pPr>
          </w:p>
        </w:tc>
        <w:tc>
          <w:tcPr>
            <w:tcW w:w="3762" w:type="pct"/>
            <w:tcBorders>
              <w:top w:val="nil"/>
              <w:left w:val="nil"/>
              <w:bottom w:val="nil"/>
              <w:right w:val="single" w:sz="8" w:space="0" w:color="000000"/>
            </w:tcBorders>
            <w:shd w:val="clear" w:color="auto" w:fill="auto"/>
            <w:vAlign w:val="center"/>
            <w:hideMark/>
          </w:tcPr>
          <w:p w:rsidR="00132F42" w:rsidRPr="00A2147B" w:rsidRDefault="00132F42" w:rsidP="00F709B5">
            <w:pPr>
              <w:spacing w:line="240" w:lineRule="auto"/>
              <w:jc w:val="left"/>
              <w:rPr>
                <w:rFonts w:ascii="Bell MT" w:eastAsia="Times New Roman" w:hAnsi="Bell MT" w:cs="Times New Roman"/>
                <w:color w:val="000000"/>
                <w:sz w:val="20"/>
                <w:szCs w:val="20"/>
              </w:rPr>
            </w:pPr>
            <w:r w:rsidRPr="00A2147B">
              <w:rPr>
                <w:rFonts w:ascii="Bell MT" w:eastAsia="Times New Roman" w:hAnsi="Bell MT" w:cs="Times New Roman"/>
                <w:color w:val="000000"/>
                <w:sz w:val="20"/>
                <w:szCs w:val="20"/>
                <w:lang w:val="en-GB"/>
              </w:rPr>
              <w:t>•</w:t>
            </w:r>
            <w:r w:rsidRPr="00A2147B">
              <w:rPr>
                <w:rFonts w:eastAsia="Times New Roman"/>
                <w:color w:val="000000"/>
                <w:sz w:val="20"/>
                <w:szCs w:val="20"/>
                <w:lang w:val="en-GB"/>
              </w:rPr>
              <w:t xml:space="preserve">Ensure payment is made to </w:t>
            </w:r>
            <w:r w:rsidR="004E639C">
              <w:rPr>
                <w:rFonts w:eastAsia="Times New Roman"/>
                <w:color w:val="000000"/>
                <w:sz w:val="20"/>
                <w:szCs w:val="20"/>
                <w:lang w:val="en-GB"/>
              </w:rPr>
              <w:t>c</w:t>
            </w:r>
            <w:r w:rsidRPr="00A2147B">
              <w:rPr>
                <w:rFonts w:eastAsia="Times New Roman"/>
                <w:color w:val="000000"/>
                <w:sz w:val="20"/>
                <w:szCs w:val="20"/>
                <w:lang w:val="en-GB"/>
              </w:rPr>
              <w:t>onsultant within payment terms</w:t>
            </w:r>
          </w:p>
        </w:tc>
      </w:tr>
      <w:tr w:rsidR="00132F42" w:rsidRPr="00A2147B" w:rsidTr="00217F38">
        <w:trPr>
          <w:trHeight w:val="20"/>
        </w:trPr>
        <w:tc>
          <w:tcPr>
            <w:tcW w:w="1238" w:type="pct"/>
            <w:vMerge/>
            <w:tcBorders>
              <w:top w:val="nil"/>
              <w:left w:val="single" w:sz="8" w:space="0" w:color="000000"/>
              <w:bottom w:val="single" w:sz="8" w:space="0" w:color="000000"/>
              <w:right w:val="single" w:sz="8" w:space="0" w:color="000000"/>
            </w:tcBorders>
            <w:vAlign w:val="center"/>
            <w:hideMark/>
          </w:tcPr>
          <w:p w:rsidR="00132F42" w:rsidRPr="00A2147B" w:rsidRDefault="00132F42" w:rsidP="00F709B5">
            <w:pPr>
              <w:spacing w:line="240" w:lineRule="auto"/>
              <w:jc w:val="left"/>
              <w:rPr>
                <w:rFonts w:eastAsia="Times New Roman"/>
                <w:color w:val="000000"/>
                <w:sz w:val="20"/>
                <w:szCs w:val="20"/>
              </w:rPr>
            </w:pPr>
          </w:p>
        </w:tc>
        <w:tc>
          <w:tcPr>
            <w:tcW w:w="3762" w:type="pct"/>
            <w:tcBorders>
              <w:top w:val="nil"/>
              <w:left w:val="nil"/>
              <w:bottom w:val="nil"/>
              <w:right w:val="single" w:sz="8" w:space="0" w:color="000000"/>
            </w:tcBorders>
            <w:shd w:val="clear" w:color="auto" w:fill="auto"/>
            <w:vAlign w:val="center"/>
            <w:hideMark/>
          </w:tcPr>
          <w:p w:rsidR="00132F42" w:rsidRPr="00A2147B" w:rsidRDefault="00132F42" w:rsidP="00F709B5">
            <w:pPr>
              <w:spacing w:line="240" w:lineRule="auto"/>
              <w:jc w:val="left"/>
              <w:rPr>
                <w:rFonts w:ascii="Bell MT" w:eastAsia="Times New Roman" w:hAnsi="Bell MT" w:cs="Times New Roman"/>
                <w:color w:val="000000"/>
                <w:sz w:val="20"/>
                <w:szCs w:val="20"/>
              </w:rPr>
            </w:pPr>
            <w:r w:rsidRPr="00A2147B">
              <w:rPr>
                <w:rFonts w:ascii="Bell MT" w:eastAsia="Times New Roman" w:hAnsi="Bell MT" w:cs="Times New Roman"/>
                <w:color w:val="000000"/>
                <w:sz w:val="20"/>
                <w:szCs w:val="20"/>
                <w:lang w:val="en-GB"/>
              </w:rPr>
              <w:t>•</w:t>
            </w:r>
            <w:r w:rsidRPr="00A2147B">
              <w:rPr>
                <w:rFonts w:eastAsia="Times New Roman"/>
                <w:color w:val="000000"/>
                <w:sz w:val="20"/>
                <w:szCs w:val="20"/>
                <w:lang w:val="en-GB"/>
              </w:rPr>
              <w:t>Facilitate resolution of unresolved issues that occur between the parties</w:t>
            </w:r>
          </w:p>
        </w:tc>
      </w:tr>
      <w:tr w:rsidR="00132F42" w:rsidRPr="00A2147B" w:rsidTr="00217F38">
        <w:trPr>
          <w:trHeight w:val="20"/>
        </w:trPr>
        <w:tc>
          <w:tcPr>
            <w:tcW w:w="1238" w:type="pct"/>
            <w:vMerge/>
            <w:tcBorders>
              <w:top w:val="nil"/>
              <w:left w:val="single" w:sz="8" w:space="0" w:color="000000"/>
              <w:bottom w:val="single" w:sz="8" w:space="0" w:color="000000"/>
              <w:right w:val="single" w:sz="8" w:space="0" w:color="000000"/>
            </w:tcBorders>
            <w:vAlign w:val="center"/>
            <w:hideMark/>
          </w:tcPr>
          <w:p w:rsidR="00132F42" w:rsidRPr="00A2147B" w:rsidRDefault="00132F42" w:rsidP="00F709B5">
            <w:pPr>
              <w:spacing w:line="240" w:lineRule="auto"/>
              <w:jc w:val="left"/>
              <w:rPr>
                <w:rFonts w:eastAsia="Times New Roman"/>
                <w:color w:val="000000"/>
                <w:sz w:val="20"/>
                <w:szCs w:val="20"/>
              </w:rPr>
            </w:pPr>
          </w:p>
        </w:tc>
        <w:tc>
          <w:tcPr>
            <w:tcW w:w="3762" w:type="pct"/>
            <w:tcBorders>
              <w:top w:val="nil"/>
              <w:left w:val="nil"/>
              <w:bottom w:val="nil"/>
              <w:right w:val="single" w:sz="8" w:space="0" w:color="000000"/>
            </w:tcBorders>
            <w:shd w:val="clear" w:color="auto" w:fill="auto"/>
            <w:vAlign w:val="center"/>
            <w:hideMark/>
          </w:tcPr>
          <w:p w:rsidR="00132F42" w:rsidRPr="00A2147B" w:rsidRDefault="00132F42" w:rsidP="00F709B5">
            <w:pPr>
              <w:spacing w:line="240" w:lineRule="auto"/>
              <w:jc w:val="left"/>
              <w:rPr>
                <w:rFonts w:ascii="Bell MT" w:eastAsia="Times New Roman" w:hAnsi="Bell MT" w:cs="Times New Roman"/>
                <w:color w:val="000000"/>
                <w:sz w:val="20"/>
                <w:szCs w:val="20"/>
              </w:rPr>
            </w:pPr>
            <w:r w:rsidRPr="00A2147B">
              <w:rPr>
                <w:rFonts w:ascii="Bell MT" w:eastAsia="Times New Roman" w:hAnsi="Bell MT" w:cs="Times New Roman"/>
                <w:color w:val="000000"/>
                <w:sz w:val="20"/>
                <w:szCs w:val="20"/>
                <w:lang w:val="en-GB"/>
              </w:rPr>
              <w:t>•</w:t>
            </w:r>
            <w:r w:rsidRPr="00A2147B">
              <w:rPr>
                <w:rFonts w:eastAsia="Times New Roman"/>
                <w:color w:val="000000"/>
                <w:sz w:val="20"/>
                <w:szCs w:val="20"/>
                <w:lang w:val="en-GB"/>
              </w:rPr>
              <w:t>Facilitate strategic contract review meetings to determine future of contract at expiry (e.g.: contract extension, new tender process etc.)</w:t>
            </w:r>
          </w:p>
        </w:tc>
      </w:tr>
      <w:tr w:rsidR="00132F42" w:rsidRPr="00A2147B" w:rsidTr="00217F38">
        <w:trPr>
          <w:trHeight w:val="20"/>
        </w:trPr>
        <w:tc>
          <w:tcPr>
            <w:tcW w:w="1238" w:type="pct"/>
            <w:vMerge/>
            <w:tcBorders>
              <w:top w:val="nil"/>
              <w:left w:val="single" w:sz="8" w:space="0" w:color="000000"/>
              <w:bottom w:val="single" w:sz="8" w:space="0" w:color="000000"/>
              <w:right w:val="single" w:sz="8" w:space="0" w:color="000000"/>
            </w:tcBorders>
            <w:vAlign w:val="center"/>
            <w:hideMark/>
          </w:tcPr>
          <w:p w:rsidR="00132F42" w:rsidRPr="00A2147B" w:rsidRDefault="00132F42" w:rsidP="00F709B5">
            <w:pPr>
              <w:spacing w:line="240" w:lineRule="auto"/>
              <w:jc w:val="left"/>
              <w:rPr>
                <w:rFonts w:eastAsia="Times New Roman"/>
                <w:color w:val="000000"/>
                <w:sz w:val="20"/>
                <w:szCs w:val="20"/>
              </w:rPr>
            </w:pPr>
          </w:p>
        </w:tc>
        <w:tc>
          <w:tcPr>
            <w:tcW w:w="3762" w:type="pct"/>
            <w:tcBorders>
              <w:top w:val="nil"/>
              <w:left w:val="nil"/>
              <w:bottom w:val="nil"/>
              <w:right w:val="single" w:sz="8" w:space="0" w:color="000000"/>
            </w:tcBorders>
            <w:shd w:val="clear" w:color="auto" w:fill="auto"/>
            <w:vAlign w:val="center"/>
            <w:hideMark/>
          </w:tcPr>
          <w:p w:rsidR="00132F42" w:rsidRPr="00A2147B" w:rsidRDefault="00132F42" w:rsidP="00F709B5">
            <w:pPr>
              <w:spacing w:line="240" w:lineRule="auto"/>
              <w:jc w:val="left"/>
              <w:rPr>
                <w:rFonts w:ascii="Bell MT" w:eastAsia="Times New Roman" w:hAnsi="Bell MT" w:cs="Times New Roman"/>
                <w:color w:val="000000"/>
                <w:sz w:val="20"/>
                <w:szCs w:val="20"/>
              </w:rPr>
            </w:pPr>
            <w:r w:rsidRPr="00A2147B">
              <w:rPr>
                <w:rFonts w:ascii="Bell MT" w:eastAsia="Times New Roman" w:hAnsi="Bell MT" w:cs="Times New Roman"/>
                <w:color w:val="000000"/>
                <w:sz w:val="20"/>
                <w:szCs w:val="20"/>
                <w:lang w:val="en-GB"/>
              </w:rPr>
              <w:t>•</w:t>
            </w:r>
            <w:r w:rsidRPr="00A2147B">
              <w:rPr>
                <w:rFonts w:eastAsia="Times New Roman"/>
                <w:color w:val="000000"/>
                <w:sz w:val="20"/>
                <w:szCs w:val="20"/>
                <w:lang w:val="en-GB"/>
              </w:rPr>
              <w:t>Participate in the establishment of and understand the operation of the Contract and Consultant Plan</w:t>
            </w:r>
          </w:p>
        </w:tc>
      </w:tr>
      <w:tr w:rsidR="00132F42" w:rsidRPr="00A2147B" w:rsidTr="00217F38">
        <w:trPr>
          <w:trHeight w:val="20"/>
        </w:trPr>
        <w:tc>
          <w:tcPr>
            <w:tcW w:w="1238" w:type="pct"/>
            <w:vMerge/>
            <w:tcBorders>
              <w:top w:val="nil"/>
              <w:left w:val="single" w:sz="8" w:space="0" w:color="000000"/>
              <w:bottom w:val="single" w:sz="8" w:space="0" w:color="000000"/>
              <w:right w:val="single" w:sz="8" w:space="0" w:color="000000"/>
            </w:tcBorders>
            <w:vAlign w:val="center"/>
            <w:hideMark/>
          </w:tcPr>
          <w:p w:rsidR="00132F42" w:rsidRPr="00A2147B" w:rsidRDefault="00132F42" w:rsidP="00F709B5">
            <w:pPr>
              <w:spacing w:line="240" w:lineRule="auto"/>
              <w:jc w:val="left"/>
              <w:rPr>
                <w:rFonts w:eastAsia="Times New Roman"/>
                <w:color w:val="000000"/>
                <w:sz w:val="20"/>
                <w:szCs w:val="20"/>
              </w:rPr>
            </w:pPr>
          </w:p>
        </w:tc>
        <w:tc>
          <w:tcPr>
            <w:tcW w:w="3762" w:type="pct"/>
            <w:tcBorders>
              <w:top w:val="nil"/>
              <w:left w:val="nil"/>
              <w:bottom w:val="nil"/>
              <w:right w:val="single" w:sz="8" w:space="0" w:color="000000"/>
            </w:tcBorders>
            <w:shd w:val="clear" w:color="auto" w:fill="auto"/>
            <w:vAlign w:val="center"/>
            <w:hideMark/>
          </w:tcPr>
          <w:p w:rsidR="00132F42" w:rsidRPr="00A2147B" w:rsidRDefault="00132F42" w:rsidP="00F709B5">
            <w:pPr>
              <w:spacing w:line="240" w:lineRule="auto"/>
              <w:jc w:val="left"/>
              <w:rPr>
                <w:rFonts w:ascii="Bell MT" w:eastAsia="Times New Roman" w:hAnsi="Bell MT" w:cs="Times New Roman"/>
                <w:color w:val="000000"/>
                <w:sz w:val="20"/>
                <w:szCs w:val="20"/>
              </w:rPr>
            </w:pPr>
            <w:r w:rsidRPr="00A2147B">
              <w:rPr>
                <w:rFonts w:ascii="Bell MT" w:eastAsia="Times New Roman" w:hAnsi="Bell MT" w:cs="Times New Roman"/>
                <w:color w:val="000000"/>
                <w:sz w:val="20"/>
                <w:szCs w:val="20"/>
                <w:lang w:val="en-GB"/>
              </w:rPr>
              <w:t>•</w:t>
            </w:r>
            <w:r w:rsidRPr="00A2147B">
              <w:rPr>
                <w:rFonts w:eastAsia="Times New Roman"/>
                <w:color w:val="000000"/>
                <w:sz w:val="20"/>
                <w:szCs w:val="20"/>
                <w:lang w:val="en-GB"/>
              </w:rPr>
              <w:t>Check each job order compliance to Contract</w:t>
            </w:r>
          </w:p>
        </w:tc>
      </w:tr>
      <w:tr w:rsidR="00132F42" w:rsidRPr="00A2147B" w:rsidTr="00217F38">
        <w:trPr>
          <w:trHeight w:val="20"/>
        </w:trPr>
        <w:tc>
          <w:tcPr>
            <w:tcW w:w="1238" w:type="pct"/>
            <w:vMerge/>
            <w:tcBorders>
              <w:top w:val="nil"/>
              <w:left w:val="single" w:sz="8" w:space="0" w:color="000000"/>
              <w:bottom w:val="single" w:sz="8" w:space="0" w:color="000000"/>
              <w:right w:val="single" w:sz="8" w:space="0" w:color="000000"/>
            </w:tcBorders>
            <w:vAlign w:val="center"/>
            <w:hideMark/>
          </w:tcPr>
          <w:p w:rsidR="00132F42" w:rsidRPr="00A2147B" w:rsidRDefault="00132F42" w:rsidP="00F709B5">
            <w:pPr>
              <w:spacing w:line="240" w:lineRule="auto"/>
              <w:jc w:val="left"/>
              <w:rPr>
                <w:rFonts w:eastAsia="Times New Roman"/>
                <w:color w:val="000000"/>
                <w:sz w:val="20"/>
                <w:szCs w:val="20"/>
              </w:rPr>
            </w:pPr>
          </w:p>
        </w:tc>
        <w:tc>
          <w:tcPr>
            <w:tcW w:w="3762" w:type="pct"/>
            <w:tcBorders>
              <w:top w:val="nil"/>
              <w:left w:val="nil"/>
              <w:bottom w:val="nil"/>
              <w:right w:val="single" w:sz="8" w:space="0" w:color="000000"/>
            </w:tcBorders>
            <w:shd w:val="clear" w:color="auto" w:fill="auto"/>
            <w:vAlign w:val="center"/>
            <w:hideMark/>
          </w:tcPr>
          <w:p w:rsidR="00132F42" w:rsidRPr="00A2147B" w:rsidRDefault="00132F42" w:rsidP="00F709B5">
            <w:pPr>
              <w:spacing w:line="240" w:lineRule="auto"/>
              <w:jc w:val="left"/>
              <w:rPr>
                <w:rFonts w:ascii="Bell MT" w:eastAsia="Times New Roman" w:hAnsi="Bell MT" w:cs="Times New Roman"/>
                <w:color w:val="000000"/>
                <w:sz w:val="20"/>
                <w:szCs w:val="20"/>
              </w:rPr>
            </w:pPr>
            <w:r w:rsidRPr="00A2147B">
              <w:rPr>
                <w:rFonts w:ascii="Bell MT" w:eastAsia="Times New Roman" w:hAnsi="Bell MT" w:cs="Times New Roman"/>
                <w:color w:val="000000"/>
                <w:sz w:val="20"/>
                <w:szCs w:val="20"/>
                <w:lang w:val="en-GB"/>
              </w:rPr>
              <w:t>•</w:t>
            </w:r>
            <w:r w:rsidRPr="00A2147B">
              <w:rPr>
                <w:rFonts w:eastAsia="Times New Roman"/>
                <w:color w:val="000000"/>
                <w:sz w:val="20"/>
                <w:szCs w:val="20"/>
                <w:lang w:val="en-GB"/>
              </w:rPr>
              <w:t>Organise Contract Request and facilitate response</w:t>
            </w:r>
          </w:p>
        </w:tc>
      </w:tr>
      <w:tr w:rsidR="00132F42" w:rsidRPr="00A2147B" w:rsidTr="00217F38">
        <w:trPr>
          <w:trHeight w:val="20"/>
        </w:trPr>
        <w:tc>
          <w:tcPr>
            <w:tcW w:w="1238" w:type="pct"/>
            <w:vMerge/>
            <w:tcBorders>
              <w:top w:val="nil"/>
              <w:left w:val="single" w:sz="8" w:space="0" w:color="000000"/>
              <w:bottom w:val="single" w:sz="8" w:space="0" w:color="000000"/>
              <w:right w:val="single" w:sz="8" w:space="0" w:color="000000"/>
            </w:tcBorders>
            <w:vAlign w:val="center"/>
            <w:hideMark/>
          </w:tcPr>
          <w:p w:rsidR="00132F42" w:rsidRPr="00A2147B" w:rsidRDefault="00132F42" w:rsidP="00F709B5">
            <w:pPr>
              <w:spacing w:line="240" w:lineRule="auto"/>
              <w:jc w:val="left"/>
              <w:rPr>
                <w:rFonts w:eastAsia="Times New Roman"/>
                <w:color w:val="000000"/>
                <w:sz w:val="20"/>
                <w:szCs w:val="20"/>
              </w:rPr>
            </w:pPr>
          </w:p>
        </w:tc>
        <w:tc>
          <w:tcPr>
            <w:tcW w:w="3762" w:type="pct"/>
            <w:tcBorders>
              <w:top w:val="nil"/>
              <w:left w:val="nil"/>
              <w:bottom w:val="nil"/>
              <w:right w:val="single" w:sz="8" w:space="0" w:color="000000"/>
            </w:tcBorders>
            <w:shd w:val="clear" w:color="auto" w:fill="auto"/>
            <w:vAlign w:val="center"/>
            <w:hideMark/>
          </w:tcPr>
          <w:p w:rsidR="00132F42" w:rsidRPr="00A2147B" w:rsidRDefault="00132F42" w:rsidP="00F709B5">
            <w:pPr>
              <w:spacing w:line="240" w:lineRule="auto"/>
              <w:jc w:val="left"/>
              <w:rPr>
                <w:rFonts w:ascii="Bell MT" w:eastAsia="Times New Roman" w:hAnsi="Bell MT" w:cs="Times New Roman"/>
                <w:color w:val="000000"/>
                <w:sz w:val="20"/>
                <w:szCs w:val="20"/>
              </w:rPr>
            </w:pPr>
            <w:r w:rsidRPr="00A2147B">
              <w:rPr>
                <w:rFonts w:ascii="Bell MT" w:eastAsia="Times New Roman" w:hAnsi="Bell MT" w:cs="Times New Roman"/>
                <w:color w:val="000000"/>
                <w:sz w:val="20"/>
                <w:szCs w:val="20"/>
                <w:lang w:val="en-GB"/>
              </w:rPr>
              <w:t>•</w:t>
            </w:r>
            <w:r w:rsidRPr="00A2147B">
              <w:rPr>
                <w:rFonts w:eastAsia="Times New Roman"/>
                <w:color w:val="000000"/>
                <w:sz w:val="20"/>
                <w:szCs w:val="20"/>
                <w:lang w:val="en-GB"/>
              </w:rPr>
              <w:t xml:space="preserve">Advise the </w:t>
            </w:r>
            <w:r w:rsidR="00F41577">
              <w:rPr>
                <w:rFonts w:eastAsia="Times New Roman"/>
                <w:color w:val="000000"/>
                <w:sz w:val="20"/>
                <w:szCs w:val="20"/>
                <w:lang w:val="en-GB"/>
              </w:rPr>
              <w:t>consultant</w:t>
            </w:r>
            <w:r w:rsidRPr="00A2147B">
              <w:rPr>
                <w:rFonts w:eastAsia="Times New Roman"/>
                <w:color w:val="000000"/>
                <w:sz w:val="20"/>
                <w:szCs w:val="20"/>
                <w:lang w:val="en-GB"/>
              </w:rPr>
              <w:t xml:space="preserve"> of any changes in scope</w:t>
            </w:r>
            <w:r w:rsidR="00F41577">
              <w:rPr>
                <w:rFonts w:eastAsia="Times New Roman"/>
                <w:color w:val="000000"/>
                <w:sz w:val="20"/>
                <w:szCs w:val="20"/>
                <w:lang w:val="en-GB"/>
              </w:rPr>
              <w:t>/design criteria/</w:t>
            </w:r>
            <w:r w:rsidRPr="00A2147B">
              <w:rPr>
                <w:rFonts w:eastAsia="Times New Roman"/>
                <w:color w:val="000000"/>
                <w:sz w:val="20"/>
                <w:szCs w:val="20"/>
                <w:lang w:val="en-GB"/>
              </w:rPr>
              <w:t>deliverables</w:t>
            </w:r>
          </w:p>
        </w:tc>
      </w:tr>
      <w:tr w:rsidR="00132F42" w:rsidRPr="00A2147B" w:rsidTr="00217F38">
        <w:trPr>
          <w:trHeight w:val="20"/>
        </w:trPr>
        <w:tc>
          <w:tcPr>
            <w:tcW w:w="1238" w:type="pct"/>
            <w:vMerge/>
            <w:tcBorders>
              <w:top w:val="nil"/>
              <w:left w:val="single" w:sz="8" w:space="0" w:color="000000"/>
              <w:bottom w:val="single" w:sz="8" w:space="0" w:color="000000"/>
              <w:right w:val="single" w:sz="8" w:space="0" w:color="000000"/>
            </w:tcBorders>
            <w:vAlign w:val="center"/>
            <w:hideMark/>
          </w:tcPr>
          <w:p w:rsidR="00132F42" w:rsidRPr="00A2147B" w:rsidRDefault="00132F42" w:rsidP="00F709B5">
            <w:pPr>
              <w:spacing w:line="240" w:lineRule="auto"/>
              <w:jc w:val="left"/>
              <w:rPr>
                <w:rFonts w:eastAsia="Times New Roman"/>
                <w:color w:val="000000"/>
                <w:sz w:val="20"/>
                <w:szCs w:val="20"/>
              </w:rPr>
            </w:pPr>
          </w:p>
        </w:tc>
        <w:tc>
          <w:tcPr>
            <w:tcW w:w="3762" w:type="pct"/>
            <w:tcBorders>
              <w:top w:val="nil"/>
              <w:left w:val="nil"/>
              <w:bottom w:val="nil"/>
              <w:right w:val="single" w:sz="8" w:space="0" w:color="000000"/>
            </w:tcBorders>
            <w:shd w:val="clear" w:color="auto" w:fill="auto"/>
            <w:vAlign w:val="center"/>
            <w:hideMark/>
          </w:tcPr>
          <w:p w:rsidR="00132F42" w:rsidRPr="00A2147B" w:rsidRDefault="00132F42" w:rsidP="00F709B5">
            <w:pPr>
              <w:spacing w:line="240" w:lineRule="auto"/>
              <w:jc w:val="left"/>
              <w:rPr>
                <w:rFonts w:ascii="Bell MT" w:eastAsia="Times New Roman" w:hAnsi="Bell MT" w:cs="Times New Roman"/>
                <w:color w:val="000000"/>
                <w:sz w:val="20"/>
                <w:szCs w:val="20"/>
              </w:rPr>
            </w:pPr>
            <w:r w:rsidRPr="00A2147B">
              <w:rPr>
                <w:rFonts w:ascii="Bell MT" w:eastAsia="Times New Roman" w:hAnsi="Bell MT" w:cs="Times New Roman"/>
                <w:color w:val="000000"/>
                <w:sz w:val="20"/>
                <w:szCs w:val="20"/>
                <w:lang w:val="en-GB"/>
              </w:rPr>
              <w:t>•</w:t>
            </w:r>
            <w:r w:rsidRPr="00A2147B">
              <w:rPr>
                <w:rFonts w:eastAsia="Times New Roman"/>
                <w:color w:val="000000"/>
                <w:sz w:val="20"/>
                <w:szCs w:val="20"/>
                <w:lang w:val="en-GB"/>
              </w:rPr>
              <w:t>Ensuring agreement on action plans</w:t>
            </w:r>
          </w:p>
        </w:tc>
      </w:tr>
      <w:tr w:rsidR="00132F42" w:rsidRPr="00A2147B" w:rsidTr="00217F38">
        <w:trPr>
          <w:trHeight w:val="20"/>
        </w:trPr>
        <w:tc>
          <w:tcPr>
            <w:tcW w:w="1238" w:type="pct"/>
            <w:vMerge/>
            <w:tcBorders>
              <w:top w:val="nil"/>
              <w:left w:val="single" w:sz="8" w:space="0" w:color="000000"/>
              <w:bottom w:val="single" w:sz="8" w:space="0" w:color="000000"/>
              <w:right w:val="single" w:sz="8" w:space="0" w:color="000000"/>
            </w:tcBorders>
            <w:vAlign w:val="center"/>
            <w:hideMark/>
          </w:tcPr>
          <w:p w:rsidR="00132F42" w:rsidRPr="00A2147B" w:rsidRDefault="00132F42" w:rsidP="00F709B5">
            <w:pPr>
              <w:spacing w:line="240" w:lineRule="auto"/>
              <w:jc w:val="left"/>
              <w:rPr>
                <w:rFonts w:eastAsia="Times New Roman"/>
                <w:color w:val="000000"/>
                <w:sz w:val="20"/>
                <w:szCs w:val="20"/>
              </w:rPr>
            </w:pPr>
          </w:p>
        </w:tc>
        <w:tc>
          <w:tcPr>
            <w:tcW w:w="3762" w:type="pct"/>
            <w:tcBorders>
              <w:top w:val="nil"/>
              <w:left w:val="nil"/>
              <w:bottom w:val="nil"/>
              <w:right w:val="single" w:sz="8" w:space="0" w:color="000000"/>
            </w:tcBorders>
            <w:shd w:val="clear" w:color="auto" w:fill="auto"/>
            <w:vAlign w:val="center"/>
            <w:hideMark/>
          </w:tcPr>
          <w:p w:rsidR="00132F42" w:rsidRPr="00A2147B" w:rsidRDefault="00132F42" w:rsidP="00F709B5">
            <w:pPr>
              <w:spacing w:line="240" w:lineRule="auto"/>
              <w:jc w:val="left"/>
              <w:rPr>
                <w:rFonts w:ascii="Bell MT" w:eastAsia="Times New Roman" w:hAnsi="Bell MT" w:cs="Times New Roman"/>
                <w:color w:val="000000"/>
                <w:sz w:val="20"/>
                <w:szCs w:val="20"/>
              </w:rPr>
            </w:pPr>
            <w:r w:rsidRPr="00A2147B">
              <w:rPr>
                <w:rFonts w:ascii="Bell MT" w:eastAsia="Times New Roman" w:hAnsi="Bell MT" w:cs="Times New Roman"/>
                <w:color w:val="000000"/>
                <w:sz w:val="20"/>
                <w:szCs w:val="20"/>
                <w:lang w:val="en-GB"/>
              </w:rPr>
              <w:t>•</w:t>
            </w:r>
            <w:r w:rsidRPr="00A2147B">
              <w:rPr>
                <w:rFonts w:eastAsia="Times New Roman"/>
                <w:color w:val="000000"/>
                <w:sz w:val="20"/>
                <w:szCs w:val="20"/>
                <w:lang w:val="en-GB"/>
              </w:rPr>
              <w:t>Facilitate improvement plans stemming from regular contract review meetings to ensure consultant performing at expected levels</w:t>
            </w:r>
          </w:p>
        </w:tc>
      </w:tr>
      <w:tr w:rsidR="00132F42" w:rsidRPr="00A2147B" w:rsidTr="00217F38">
        <w:trPr>
          <w:trHeight w:val="20"/>
        </w:trPr>
        <w:tc>
          <w:tcPr>
            <w:tcW w:w="12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132F42" w:rsidRPr="00A2147B" w:rsidRDefault="00132F42" w:rsidP="00F709B5">
            <w:pPr>
              <w:spacing w:line="240" w:lineRule="auto"/>
              <w:jc w:val="left"/>
              <w:rPr>
                <w:rFonts w:eastAsia="Times New Roman"/>
                <w:color w:val="000000"/>
                <w:sz w:val="20"/>
                <w:szCs w:val="20"/>
              </w:rPr>
            </w:pPr>
            <w:r w:rsidRPr="00A2147B">
              <w:rPr>
                <w:rFonts w:eastAsia="Times New Roman"/>
                <w:color w:val="000000"/>
                <w:sz w:val="20"/>
                <w:szCs w:val="20"/>
                <w:lang w:val="en-GB"/>
              </w:rPr>
              <w:t>Compliance and Monitoring</w:t>
            </w:r>
          </w:p>
        </w:tc>
        <w:tc>
          <w:tcPr>
            <w:tcW w:w="3762" w:type="pct"/>
            <w:tcBorders>
              <w:top w:val="single" w:sz="8" w:space="0" w:color="000000"/>
              <w:left w:val="nil"/>
              <w:bottom w:val="nil"/>
              <w:right w:val="single" w:sz="8" w:space="0" w:color="000000"/>
            </w:tcBorders>
            <w:shd w:val="clear" w:color="auto" w:fill="auto"/>
            <w:vAlign w:val="center"/>
            <w:hideMark/>
          </w:tcPr>
          <w:p w:rsidR="00132F42" w:rsidRPr="00A2147B" w:rsidRDefault="00132F42" w:rsidP="00F709B5">
            <w:pPr>
              <w:spacing w:line="240" w:lineRule="auto"/>
              <w:jc w:val="left"/>
              <w:rPr>
                <w:rFonts w:eastAsia="Times New Roman"/>
                <w:color w:val="000000"/>
                <w:sz w:val="20"/>
                <w:szCs w:val="20"/>
              </w:rPr>
            </w:pPr>
            <w:r w:rsidRPr="00A2147B">
              <w:rPr>
                <w:rFonts w:eastAsia="Times New Roman"/>
                <w:color w:val="000000"/>
                <w:sz w:val="20"/>
                <w:szCs w:val="20"/>
                <w:lang w:val="en-GB"/>
              </w:rPr>
              <w:t>• Comply with contract terms</w:t>
            </w:r>
          </w:p>
        </w:tc>
      </w:tr>
      <w:tr w:rsidR="00132F42" w:rsidRPr="00A2147B" w:rsidTr="00217F38">
        <w:trPr>
          <w:trHeight w:val="20"/>
        </w:trPr>
        <w:tc>
          <w:tcPr>
            <w:tcW w:w="1238" w:type="pct"/>
            <w:vMerge/>
            <w:tcBorders>
              <w:top w:val="nil"/>
              <w:left w:val="single" w:sz="8" w:space="0" w:color="000000"/>
              <w:bottom w:val="single" w:sz="8" w:space="0" w:color="000000"/>
              <w:right w:val="single" w:sz="8" w:space="0" w:color="000000"/>
            </w:tcBorders>
            <w:vAlign w:val="center"/>
            <w:hideMark/>
          </w:tcPr>
          <w:p w:rsidR="00132F42" w:rsidRPr="00A2147B" w:rsidRDefault="00132F42" w:rsidP="00F709B5">
            <w:pPr>
              <w:spacing w:line="240" w:lineRule="auto"/>
              <w:jc w:val="left"/>
              <w:rPr>
                <w:rFonts w:eastAsia="Times New Roman"/>
                <w:color w:val="000000"/>
                <w:sz w:val="20"/>
                <w:szCs w:val="20"/>
              </w:rPr>
            </w:pPr>
          </w:p>
        </w:tc>
        <w:tc>
          <w:tcPr>
            <w:tcW w:w="3762" w:type="pct"/>
            <w:tcBorders>
              <w:top w:val="nil"/>
              <w:left w:val="nil"/>
              <w:bottom w:val="nil"/>
              <w:right w:val="single" w:sz="8" w:space="0" w:color="000000"/>
            </w:tcBorders>
            <w:shd w:val="clear" w:color="auto" w:fill="auto"/>
            <w:vAlign w:val="center"/>
            <w:hideMark/>
          </w:tcPr>
          <w:p w:rsidR="00132F42" w:rsidRPr="00A2147B" w:rsidRDefault="00132F42" w:rsidP="00F709B5">
            <w:pPr>
              <w:spacing w:line="240" w:lineRule="auto"/>
              <w:jc w:val="left"/>
              <w:rPr>
                <w:rFonts w:ascii="Bell MT" w:eastAsia="Times New Roman" w:hAnsi="Bell MT" w:cs="Times New Roman"/>
                <w:color w:val="000000"/>
                <w:sz w:val="20"/>
                <w:szCs w:val="20"/>
              </w:rPr>
            </w:pPr>
            <w:r w:rsidRPr="00A2147B">
              <w:rPr>
                <w:rFonts w:ascii="Bell MT" w:eastAsia="Times New Roman" w:hAnsi="Bell MT" w:cs="Times New Roman"/>
                <w:color w:val="000000"/>
                <w:sz w:val="20"/>
                <w:szCs w:val="20"/>
                <w:lang w:val="en-GB"/>
              </w:rPr>
              <w:t>•</w:t>
            </w:r>
            <w:r w:rsidRPr="00A2147B">
              <w:rPr>
                <w:rFonts w:ascii="Times New Roman" w:eastAsia="Times New Roman" w:hAnsi="Times New Roman" w:cs="Times New Roman"/>
                <w:color w:val="000000"/>
                <w:sz w:val="14"/>
                <w:szCs w:val="14"/>
                <w:lang w:val="en-GB"/>
              </w:rPr>
              <w:t>  </w:t>
            </w:r>
            <w:r w:rsidRPr="00A2147B">
              <w:rPr>
                <w:rFonts w:eastAsia="Times New Roman"/>
                <w:color w:val="000000"/>
                <w:sz w:val="20"/>
                <w:szCs w:val="20"/>
                <w:lang w:val="en-GB"/>
              </w:rPr>
              <w:t>Monitor deliverables</w:t>
            </w:r>
          </w:p>
        </w:tc>
      </w:tr>
      <w:tr w:rsidR="00132F42" w:rsidRPr="00A2147B" w:rsidTr="00217F38">
        <w:trPr>
          <w:trHeight w:val="20"/>
        </w:trPr>
        <w:tc>
          <w:tcPr>
            <w:tcW w:w="1238" w:type="pct"/>
            <w:vMerge/>
            <w:tcBorders>
              <w:top w:val="nil"/>
              <w:left w:val="single" w:sz="8" w:space="0" w:color="000000"/>
              <w:bottom w:val="single" w:sz="8" w:space="0" w:color="000000"/>
              <w:right w:val="single" w:sz="8" w:space="0" w:color="000000"/>
            </w:tcBorders>
            <w:vAlign w:val="center"/>
            <w:hideMark/>
          </w:tcPr>
          <w:p w:rsidR="00132F42" w:rsidRPr="00A2147B" w:rsidRDefault="00132F42" w:rsidP="00F709B5">
            <w:pPr>
              <w:spacing w:line="240" w:lineRule="auto"/>
              <w:jc w:val="left"/>
              <w:rPr>
                <w:rFonts w:eastAsia="Times New Roman"/>
                <w:color w:val="000000"/>
                <w:sz w:val="20"/>
                <w:szCs w:val="20"/>
              </w:rPr>
            </w:pPr>
          </w:p>
        </w:tc>
        <w:tc>
          <w:tcPr>
            <w:tcW w:w="3762" w:type="pct"/>
            <w:tcBorders>
              <w:top w:val="nil"/>
              <w:left w:val="nil"/>
              <w:bottom w:val="single" w:sz="8" w:space="0" w:color="000000"/>
              <w:right w:val="single" w:sz="8" w:space="0" w:color="000000"/>
            </w:tcBorders>
            <w:shd w:val="clear" w:color="auto" w:fill="auto"/>
            <w:vAlign w:val="center"/>
            <w:hideMark/>
          </w:tcPr>
          <w:p w:rsidR="00132F42" w:rsidRPr="00A2147B" w:rsidRDefault="00132F42" w:rsidP="00F709B5">
            <w:pPr>
              <w:spacing w:line="240" w:lineRule="auto"/>
              <w:jc w:val="left"/>
              <w:rPr>
                <w:rFonts w:eastAsia="Times New Roman"/>
                <w:color w:val="000000"/>
                <w:sz w:val="20"/>
                <w:szCs w:val="20"/>
              </w:rPr>
            </w:pPr>
            <w:r w:rsidRPr="00A2147B">
              <w:rPr>
                <w:rFonts w:eastAsia="Times New Roman"/>
                <w:color w:val="000000"/>
                <w:sz w:val="20"/>
                <w:szCs w:val="20"/>
                <w:lang w:val="en-GB"/>
              </w:rPr>
              <w:t>• Engage with Consultant to resolve community generated complaints</w:t>
            </w:r>
          </w:p>
        </w:tc>
      </w:tr>
      <w:tr w:rsidR="00132F42" w:rsidRPr="00A2147B" w:rsidTr="00217F38">
        <w:trPr>
          <w:trHeight w:val="20"/>
        </w:trPr>
        <w:tc>
          <w:tcPr>
            <w:tcW w:w="1238" w:type="pct"/>
            <w:tcBorders>
              <w:top w:val="nil"/>
              <w:left w:val="single" w:sz="8" w:space="0" w:color="000000"/>
              <w:bottom w:val="single" w:sz="8" w:space="0" w:color="000000"/>
              <w:right w:val="single" w:sz="8" w:space="0" w:color="000000"/>
            </w:tcBorders>
            <w:shd w:val="clear" w:color="auto" w:fill="auto"/>
            <w:vAlign w:val="center"/>
            <w:hideMark/>
          </w:tcPr>
          <w:p w:rsidR="00132F42" w:rsidRPr="00A2147B" w:rsidRDefault="00132F42" w:rsidP="00F709B5">
            <w:pPr>
              <w:spacing w:line="240" w:lineRule="auto"/>
              <w:jc w:val="left"/>
              <w:rPr>
                <w:rFonts w:eastAsia="Times New Roman"/>
                <w:color w:val="000000"/>
                <w:sz w:val="20"/>
                <w:szCs w:val="20"/>
              </w:rPr>
            </w:pPr>
            <w:r w:rsidRPr="00A2147B">
              <w:rPr>
                <w:rFonts w:eastAsia="Times New Roman"/>
                <w:color w:val="000000"/>
                <w:sz w:val="20"/>
                <w:szCs w:val="20"/>
                <w:lang w:val="en-GB"/>
              </w:rPr>
              <w:t>Continuous Improvement</w:t>
            </w:r>
          </w:p>
        </w:tc>
        <w:tc>
          <w:tcPr>
            <w:tcW w:w="3762" w:type="pct"/>
            <w:tcBorders>
              <w:top w:val="nil"/>
              <w:left w:val="nil"/>
              <w:bottom w:val="single" w:sz="8" w:space="0" w:color="000000"/>
              <w:right w:val="single" w:sz="8" w:space="0" w:color="000000"/>
            </w:tcBorders>
            <w:shd w:val="clear" w:color="auto" w:fill="auto"/>
            <w:vAlign w:val="center"/>
            <w:hideMark/>
          </w:tcPr>
          <w:p w:rsidR="00132F42" w:rsidRPr="00A2147B" w:rsidRDefault="00132F42" w:rsidP="00F709B5">
            <w:pPr>
              <w:spacing w:line="240" w:lineRule="auto"/>
              <w:jc w:val="left"/>
              <w:rPr>
                <w:rFonts w:eastAsia="Times New Roman"/>
                <w:color w:val="000000"/>
                <w:sz w:val="20"/>
                <w:szCs w:val="20"/>
              </w:rPr>
            </w:pPr>
            <w:r w:rsidRPr="00A2147B">
              <w:rPr>
                <w:rFonts w:eastAsia="Times New Roman"/>
                <w:color w:val="000000"/>
                <w:sz w:val="20"/>
                <w:szCs w:val="20"/>
                <w:lang w:val="en-GB"/>
              </w:rPr>
              <w:t>• Formulate, implement and monitor improvement plans stemming from regular contract review meetings and noncompliance issues to ensure Consultant is performing at expected levels</w:t>
            </w:r>
          </w:p>
        </w:tc>
      </w:tr>
      <w:tr w:rsidR="00132F42" w:rsidRPr="00A2147B" w:rsidTr="00217F38">
        <w:trPr>
          <w:trHeight w:val="20"/>
        </w:trPr>
        <w:tc>
          <w:tcPr>
            <w:tcW w:w="1238" w:type="pct"/>
            <w:tcBorders>
              <w:top w:val="nil"/>
              <w:left w:val="single" w:sz="8" w:space="0" w:color="000000"/>
              <w:bottom w:val="single" w:sz="8" w:space="0" w:color="000000"/>
              <w:right w:val="single" w:sz="8" w:space="0" w:color="000000"/>
            </w:tcBorders>
            <w:shd w:val="clear" w:color="auto" w:fill="auto"/>
            <w:vAlign w:val="center"/>
            <w:hideMark/>
          </w:tcPr>
          <w:p w:rsidR="00132F42" w:rsidRPr="00A2147B" w:rsidRDefault="00132F42" w:rsidP="00F709B5">
            <w:pPr>
              <w:spacing w:line="240" w:lineRule="auto"/>
              <w:jc w:val="left"/>
              <w:rPr>
                <w:rFonts w:eastAsia="Times New Roman"/>
                <w:color w:val="000000"/>
                <w:sz w:val="20"/>
                <w:szCs w:val="20"/>
              </w:rPr>
            </w:pPr>
            <w:r w:rsidRPr="00A2147B">
              <w:rPr>
                <w:rFonts w:eastAsia="Times New Roman"/>
                <w:color w:val="000000"/>
                <w:sz w:val="20"/>
                <w:szCs w:val="20"/>
                <w:lang w:val="en-GB"/>
              </w:rPr>
              <w:t>Contract Review – Lessons Learnt</w:t>
            </w:r>
          </w:p>
        </w:tc>
        <w:tc>
          <w:tcPr>
            <w:tcW w:w="3762" w:type="pct"/>
            <w:tcBorders>
              <w:top w:val="nil"/>
              <w:left w:val="nil"/>
              <w:bottom w:val="single" w:sz="8" w:space="0" w:color="000000"/>
              <w:right w:val="single" w:sz="8" w:space="0" w:color="000000"/>
            </w:tcBorders>
            <w:shd w:val="clear" w:color="auto" w:fill="auto"/>
            <w:vAlign w:val="center"/>
            <w:hideMark/>
          </w:tcPr>
          <w:p w:rsidR="00132F42" w:rsidRPr="00A2147B" w:rsidRDefault="00132F42" w:rsidP="00F709B5">
            <w:pPr>
              <w:spacing w:line="240" w:lineRule="auto"/>
              <w:jc w:val="left"/>
              <w:rPr>
                <w:rFonts w:eastAsia="Times New Roman"/>
                <w:color w:val="000000"/>
                <w:sz w:val="20"/>
                <w:szCs w:val="20"/>
              </w:rPr>
            </w:pPr>
            <w:r w:rsidRPr="00A2147B">
              <w:rPr>
                <w:rFonts w:eastAsia="Times New Roman"/>
                <w:color w:val="000000"/>
                <w:sz w:val="20"/>
                <w:szCs w:val="20"/>
                <w:lang w:val="en-GB"/>
              </w:rPr>
              <w:t>• Participate in strategic contract review to determine future of contract at expiry</w:t>
            </w:r>
          </w:p>
        </w:tc>
      </w:tr>
    </w:tbl>
    <w:p w:rsidR="00132F42" w:rsidRPr="00BA7072" w:rsidRDefault="00132F42" w:rsidP="00217F38">
      <w:pPr>
        <w:spacing w:line="120" w:lineRule="auto"/>
        <w:rPr>
          <w:szCs w:val="24"/>
        </w:rPr>
      </w:pPr>
    </w:p>
    <w:p w:rsidR="004624F6" w:rsidRPr="004624F6" w:rsidRDefault="004624F6" w:rsidP="00F867FA">
      <w:pPr>
        <w:pStyle w:val="Heading3"/>
      </w:pPr>
      <w:bookmarkStart w:id="167" w:name="_Toc531653197"/>
      <w:r w:rsidRPr="00B36952">
        <w:t xml:space="preserve">Managing </w:t>
      </w:r>
      <w:r w:rsidR="00F709B5" w:rsidRPr="00B36952">
        <w:t xml:space="preserve">relationships </w:t>
      </w:r>
      <w:r w:rsidR="00F709B5">
        <w:t xml:space="preserve">and communication in </w:t>
      </w:r>
      <w:r w:rsidR="00F709B5" w:rsidRPr="007F244E">
        <w:t>study and deign</w:t>
      </w:r>
      <w:r w:rsidR="00F709B5">
        <w:t xml:space="preserve"> contract</w:t>
      </w:r>
      <w:bookmarkEnd w:id="167"/>
    </w:p>
    <w:p w:rsidR="004624F6" w:rsidRPr="00AA3550" w:rsidRDefault="004624F6" w:rsidP="00AA3550">
      <w:r>
        <w:t xml:space="preserve">Regarding to </w:t>
      </w:r>
      <w:r w:rsidRPr="004624F6">
        <w:t>Managing Relationships and Communication</w:t>
      </w:r>
      <w:r>
        <w:t xml:space="preserve"> of study and design contract refer above in chapter </w:t>
      </w:r>
      <w:r w:rsidR="00232283">
        <w:t>5</w:t>
      </w:r>
      <w:r>
        <w:t>.</w:t>
      </w:r>
    </w:p>
    <w:p w:rsidR="00132F42" w:rsidRPr="00BA7072" w:rsidRDefault="00132F42" w:rsidP="00F867FA">
      <w:pPr>
        <w:pStyle w:val="Heading3"/>
      </w:pPr>
      <w:bookmarkStart w:id="168" w:name="_Toc531653198"/>
      <w:r w:rsidRPr="00BA7072">
        <w:t xml:space="preserve">Managing </w:t>
      </w:r>
      <w:r w:rsidR="00F709B5" w:rsidRPr="00BA7072">
        <w:t>costs</w:t>
      </w:r>
      <w:r w:rsidR="00F709B5">
        <w:t xml:space="preserve"> in </w:t>
      </w:r>
      <w:r w:rsidR="00F709B5" w:rsidRPr="007F244E">
        <w:t>study and deign</w:t>
      </w:r>
      <w:r w:rsidR="00F709B5">
        <w:t xml:space="preserve"> contract</w:t>
      </w:r>
      <w:bookmarkEnd w:id="168"/>
    </w:p>
    <w:p w:rsidR="00132F42" w:rsidRDefault="00132F42" w:rsidP="00132F42">
      <w:r w:rsidRPr="00BA7072">
        <w:t>Almost all of Ethiopian SSI</w:t>
      </w:r>
      <w:r w:rsidR="00730735">
        <w:t>P</w:t>
      </w:r>
      <w:r w:rsidR="00912F3F">
        <w:t xml:space="preserve"> </w:t>
      </w:r>
      <w:r w:rsidR="00730735">
        <w:t>study and design service</w:t>
      </w:r>
      <w:r w:rsidRPr="00BA7072">
        <w:t xml:space="preserve"> contracts belong to the </w:t>
      </w:r>
      <w:r w:rsidR="00912F3F" w:rsidRPr="006E37DA">
        <w:t>Lump Sum</w:t>
      </w:r>
      <w:r w:rsidRPr="00BA7072">
        <w:t xml:space="preserve"> category. </w:t>
      </w:r>
      <w:r w:rsidR="009D78AD" w:rsidRPr="00BA7072">
        <w:t>Costs in this category require</w:t>
      </w:r>
      <w:r w:rsidRPr="00BA7072">
        <w:t xml:space="preserve"> an understanding of contract price</w:t>
      </w:r>
      <w:r w:rsidR="009D78AD">
        <w:t xml:space="preserve">, payment </w:t>
      </w:r>
      <w:r w:rsidRPr="00BA7072">
        <w:t>modality</w:t>
      </w:r>
      <w:r w:rsidR="009D78AD">
        <w:t xml:space="preserve"> in association with deliverables</w:t>
      </w:r>
      <w:r w:rsidRPr="00BA7072">
        <w:t xml:space="preserve">, </w:t>
      </w:r>
      <w:r w:rsidR="009D78AD" w:rsidRPr="00BA7072">
        <w:t>advance payment</w:t>
      </w:r>
      <w:r w:rsidR="009D78AD">
        <w:t>, p</w:t>
      </w:r>
      <w:r w:rsidRPr="00BA7072">
        <w:t>ayment certificate</w:t>
      </w:r>
      <w:r w:rsidR="009D78AD">
        <w:t xml:space="preserve"> based on deliverables</w:t>
      </w:r>
      <w:r w:rsidRPr="00BA7072">
        <w:t>, Payments, and others.</w:t>
      </w:r>
    </w:p>
    <w:p w:rsidR="00132F42" w:rsidRPr="00BA7072" w:rsidRDefault="00132F42" w:rsidP="00F709B5"/>
    <w:p w:rsidR="00132F42" w:rsidRDefault="00132F42" w:rsidP="00132F42">
      <w:r w:rsidRPr="00BA7072">
        <w:t xml:space="preserve">Payments in </w:t>
      </w:r>
      <w:r w:rsidR="006443D2" w:rsidRPr="006E37DA">
        <w:t>Lump Sum</w:t>
      </w:r>
      <w:r w:rsidRPr="00BA7072">
        <w:t xml:space="preserve"> contracts are based on agreed </w:t>
      </w:r>
      <w:r w:rsidR="006443D2">
        <w:t xml:space="preserve">milestones for special deliverables such as </w:t>
      </w:r>
      <w:r w:rsidR="006443D2" w:rsidRPr="003F7FBA">
        <w:t xml:space="preserve">Inception </w:t>
      </w:r>
      <w:r w:rsidR="00912F3F" w:rsidRPr="003F7FBA">
        <w:t>report</w:t>
      </w:r>
      <w:r w:rsidR="00912F3F">
        <w:t>, Interim</w:t>
      </w:r>
      <w:r w:rsidR="006443D2">
        <w:t xml:space="preserve"> </w:t>
      </w:r>
      <w:r w:rsidR="00912F3F">
        <w:t>report, Draft</w:t>
      </w:r>
      <w:r w:rsidR="006443D2">
        <w:t xml:space="preserve"> reports, </w:t>
      </w:r>
      <w:r w:rsidR="00912F3F">
        <w:t>and Final</w:t>
      </w:r>
      <w:r w:rsidR="006443D2">
        <w:t xml:space="preserve"> reports</w:t>
      </w:r>
      <w:r w:rsidRPr="00BA7072">
        <w:t>.</w:t>
      </w:r>
    </w:p>
    <w:p w:rsidR="002441B0" w:rsidRDefault="002441B0" w:rsidP="00F709B5"/>
    <w:p w:rsidR="00132F42" w:rsidRPr="00BA7072" w:rsidRDefault="00132F42" w:rsidP="00132F42">
      <w:r w:rsidRPr="00BA7072">
        <w:t xml:space="preserve">Advance </w:t>
      </w:r>
      <w:r w:rsidR="00F539B3" w:rsidRPr="00BA7072">
        <w:t>P</w:t>
      </w:r>
      <w:r w:rsidRPr="00BA7072">
        <w:t>ayment Management</w:t>
      </w:r>
    </w:p>
    <w:p w:rsidR="00132F42" w:rsidRPr="00BA7072" w:rsidRDefault="00132F42" w:rsidP="00F709B5">
      <w:pPr>
        <w:spacing w:line="240" w:lineRule="auto"/>
        <w:rPr>
          <w:sz w:val="24"/>
        </w:rPr>
      </w:pPr>
    </w:p>
    <w:p w:rsidR="004624F6" w:rsidRDefault="00132F42" w:rsidP="00132F42">
      <w:r w:rsidRPr="00BA7072">
        <w:t xml:space="preserve">This payment, most of the time, is the first payment from the client to the consultant. The amount of advance payment, effecting procedures, time, and prior requirements should be well understood by all parties. </w:t>
      </w:r>
    </w:p>
    <w:p w:rsidR="004624F6" w:rsidRDefault="004624F6" w:rsidP="00F709B5"/>
    <w:p w:rsidR="00132F42" w:rsidRPr="00BA7072" w:rsidRDefault="00132F42" w:rsidP="00132F42">
      <w:r w:rsidRPr="00BA7072">
        <w:t>The contract manager is expected to make sure:</w:t>
      </w:r>
    </w:p>
    <w:p w:rsidR="00132F42" w:rsidRPr="00BA7072" w:rsidRDefault="00132F42" w:rsidP="00A72D76">
      <w:pPr>
        <w:pStyle w:val="Buletted"/>
      </w:pPr>
      <w:r w:rsidRPr="00BA7072">
        <w:t>Advance payment request is accompanied by an acceptable bank guarantee for the advance payment.</w:t>
      </w:r>
    </w:p>
    <w:p w:rsidR="00132F42" w:rsidRPr="00BA7072" w:rsidRDefault="00132F42" w:rsidP="00A72D76">
      <w:pPr>
        <w:pStyle w:val="Buletted"/>
      </w:pPr>
      <w:r w:rsidRPr="00BA7072">
        <w:t>The period of validity of the Advance Payment Guarantee is within acceptable period of the agreement - at least 30 days longer than the anticipated period for offsetting the advance payment.</w:t>
      </w:r>
    </w:p>
    <w:p w:rsidR="00132F42" w:rsidRPr="00BA7072" w:rsidRDefault="00132F42" w:rsidP="00A72D76">
      <w:pPr>
        <w:pStyle w:val="Buletted"/>
      </w:pPr>
      <w:r w:rsidRPr="00BA7072">
        <w:lastRenderedPageBreak/>
        <w:t>Ensure that any Advance Payment specified in the contract is paid immediately when the Advance Payment Security is received from the Consultant.</w:t>
      </w:r>
    </w:p>
    <w:p w:rsidR="00132F42" w:rsidRPr="00BA7072" w:rsidRDefault="00132F42" w:rsidP="00A72D76">
      <w:pPr>
        <w:pStyle w:val="Buletted"/>
      </w:pPr>
      <w:r w:rsidRPr="00BA7072">
        <w:t xml:space="preserve">Accordingly, advance payment utilization should be one of the monitored </w:t>
      </w:r>
      <w:r w:rsidR="00F539B3" w:rsidRPr="00BA7072">
        <w:t>items</w:t>
      </w:r>
      <w:r w:rsidRPr="00BA7072">
        <w:t>.</w:t>
      </w:r>
    </w:p>
    <w:p w:rsidR="00137B31" w:rsidRDefault="00137B31" w:rsidP="00132F42">
      <w:pPr>
        <w:rPr>
          <w:b/>
        </w:rPr>
      </w:pPr>
    </w:p>
    <w:p w:rsidR="00AA4E8B" w:rsidRDefault="00696FD7" w:rsidP="00132F42">
      <w:pPr>
        <w:rPr>
          <w:b/>
        </w:rPr>
      </w:pPr>
      <w:r>
        <w:rPr>
          <w:b/>
          <w:noProof/>
        </w:rPr>
        <w:pict>
          <v:roundrect id="_x0000_s1898" style="position:absolute;left:0;text-align:left;margin-left:93.95pt;margin-top:4pt;width:238.25pt;height:33.45pt;z-index:25245184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" fillcolor="white [3201]" strokecolor="#92cddc [1944]" strokeweight="1pt">
            <v:fill color2="#b6dde8 [1304]" focusposition="1" focussize="" focus="100%" type="gradient"/>
            <v:shadow type="perspective" color="#205867 [1608]" opacity=".5" offset="1pt" offset2="-3pt"/>
            <v:textbox style="mso-next-textbox:#_x0000_s1898">
              <w:txbxContent>
                <w:p w:rsidR="00DD39EB" w:rsidRPr="00F709B5" w:rsidRDefault="00DD39EB" w:rsidP="00AA4E8B">
                  <w:pPr>
                    <w:autoSpaceDE w:val="0"/>
                    <w:autoSpaceDN w:val="0"/>
                    <w:adjustRightInd w:val="0"/>
                    <w:jc w:val="center"/>
                    <w:rPr>
                      <w:b/>
                      <w:sz w:val="18"/>
                      <w:szCs w:val="16"/>
                    </w:rPr>
                  </w:pPr>
                  <w:r w:rsidRPr="00F709B5">
                    <w:rPr>
                      <w:b/>
                      <w:sz w:val="18"/>
                      <w:szCs w:val="16"/>
                    </w:rPr>
                    <w:t>1. Application for Advance Payment by Consultant</w:t>
                  </w:r>
                </w:p>
              </w:txbxContent>
            </v:textbox>
          </v:roundrect>
        </w:pict>
      </w:r>
    </w:p>
    <w:p w:rsidR="00AA4E8B" w:rsidRDefault="00AA4E8B" w:rsidP="00132F42">
      <w:pPr>
        <w:rPr>
          <w:b/>
        </w:rPr>
      </w:pPr>
    </w:p>
    <w:p w:rsidR="00AA4E8B" w:rsidRDefault="00AA4E8B" w:rsidP="00132F42">
      <w:pPr>
        <w:rPr>
          <w:b/>
        </w:rPr>
      </w:pPr>
    </w:p>
    <w:p w:rsidR="004624F6" w:rsidRDefault="00696FD7" w:rsidP="00132F42">
      <w:pPr>
        <w:rPr>
          <w:b/>
        </w:rPr>
      </w:pPr>
      <w:r>
        <w:rPr>
          <w:b/>
          <w:noProof/>
        </w:rPr>
        <w:pict>
          <v:shape id="_x0000_s1907" type="#_x0000_t32" style="position:absolute;left:0;text-align:left;margin-left:196.75pt;margin-top:-.2pt;width:.45pt;height:22.9pt;z-index:25246105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strokecolor="#92cddc [1944]" strokeweight="1pt">
            <v:stroke endarrow="block"/>
            <v:shadow type="perspective" color="#205867 [1608]" opacity=".5" offset="1pt" offset2="-3pt"/>
          </v:shape>
        </w:pict>
      </w:r>
    </w:p>
    <w:p w:rsidR="00AA4E8B" w:rsidRDefault="00696FD7" w:rsidP="00132F42">
      <w:pPr>
        <w:rPr>
          <w:b/>
        </w:rPr>
      </w:pPr>
      <w:r>
        <w:rPr>
          <w:b/>
          <w:noProof/>
        </w:rPr>
        <w:pict>
          <v:shape id="_x0000_s1899" type="#_x0000_t109" style="position:absolute;left:0;text-align:left;margin-left:109.15pt;margin-top:9.9pt;width:177.9pt;height:34.3pt;z-index:252452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" fillcolor="white [3201]" strokecolor="#92cddc [1944]" strokeweight="1pt">
            <v:fill color2="#b6dde8 [1304]" focusposition="1" focussize="" focus="100%" type="gradient"/>
            <v:shadow type="perspective" color="#205867 [1608]" opacity=".5" offset="1pt" offset2="-3pt"/>
            <v:textbox style="mso-next-textbox:#_x0000_s1899">
              <w:txbxContent>
                <w:p w:rsidR="00DD39EB" w:rsidRPr="00F709B5" w:rsidRDefault="00DD39EB" w:rsidP="00AA4E8B">
                  <w:pPr>
                    <w:jc w:val="center"/>
                    <w:rPr>
                      <w:b/>
                      <w:sz w:val="18"/>
                      <w:szCs w:val="16"/>
                    </w:rPr>
                  </w:pPr>
                  <w:r w:rsidRPr="00F709B5">
                    <w:rPr>
                      <w:b/>
                      <w:sz w:val="18"/>
                      <w:szCs w:val="16"/>
                    </w:rPr>
                    <w:t>2. Check and verify the requested advance payment</w:t>
                  </w:r>
                </w:p>
              </w:txbxContent>
            </v:textbox>
          </v:shape>
        </w:pict>
      </w:r>
    </w:p>
    <w:p w:rsidR="00AA4E8B" w:rsidRDefault="00AA4E8B" w:rsidP="00132F42">
      <w:pPr>
        <w:rPr>
          <w:b/>
        </w:rPr>
      </w:pPr>
    </w:p>
    <w:p w:rsidR="00AA4E8B" w:rsidRDefault="00AA4E8B" w:rsidP="00132F42">
      <w:pPr>
        <w:rPr>
          <w:b/>
        </w:rPr>
      </w:pPr>
    </w:p>
    <w:p w:rsidR="00AA4E8B" w:rsidRDefault="00696FD7" w:rsidP="00132F42">
      <w:pPr>
        <w:rPr>
          <w:b/>
        </w:rPr>
      </w:pPr>
      <w:r>
        <w:rPr>
          <w:b/>
          <w:noProof/>
        </w:rPr>
        <w:pict>
          <v:shape id="_x0000_s1904" type="#_x0000_t32" style="position:absolute;left:0;text-align:left;margin-left:194.15pt;margin-top:4.35pt;width:0;height:21.55pt;z-index:25245798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strokecolor="#92cddc [1944]" strokeweight="1pt">
            <v:stroke endarrow="block"/>
            <v:shadow type="perspective" color="#205867 [1608]" opacity=".5" offset="1pt" offset2="-3pt"/>
          </v:shape>
        </w:pict>
      </w:r>
    </w:p>
    <w:p w:rsidR="00AA4E8B" w:rsidRDefault="00AA4E8B" w:rsidP="00132F42">
      <w:pPr>
        <w:rPr>
          <w:b/>
        </w:rPr>
      </w:pPr>
    </w:p>
    <w:p w:rsidR="00AA4E8B" w:rsidRDefault="00696FD7" w:rsidP="00132F42">
      <w:pPr>
        <w:rPr>
          <w:b/>
        </w:rPr>
      </w:pPr>
      <w:r>
        <w:rPr>
          <w:b/>
          <w:noProof/>
        </w:rPr>
        <w:pict>
          <v:rect id="_x0000_s1901" style="position:absolute;left:0;text-align:left;margin-left:91.75pt;margin-top:.6pt;width:214.15pt;height:35.3pt;z-index:252454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fillcolor="white [3201]" strokecolor="#92cddc [1944]" strokeweight="1pt">
            <v:fill color2="#b6dde8 [1304]" focusposition="1" focussize="" focus="100%" type="gradient"/>
            <v:shadow type="perspective" color="#205867 [1608]" opacity=".5" offset="1pt" offset2="-3pt"/>
            <v:textbox style="mso-next-textbox:#_x0000_s1901">
              <w:txbxContent>
                <w:p w:rsidR="00DD39EB" w:rsidRPr="00F709B5" w:rsidRDefault="00DD39EB" w:rsidP="00AA4E8B">
                  <w:pPr>
                    <w:jc w:val="center"/>
                    <w:rPr>
                      <w:b/>
                      <w:sz w:val="18"/>
                      <w:szCs w:val="16"/>
                    </w:rPr>
                  </w:pPr>
                  <w:r w:rsidRPr="00F709B5">
                    <w:rPr>
                      <w:b/>
                      <w:sz w:val="18"/>
                      <w:szCs w:val="16"/>
                    </w:rPr>
                    <w:t>3. Approval and preparation of payment order</w:t>
                  </w:r>
                </w:p>
              </w:txbxContent>
            </v:textbox>
          </v:rect>
        </w:pict>
      </w:r>
    </w:p>
    <w:p w:rsidR="004624F6" w:rsidRDefault="004624F6" w:rsidP="00132F42">
      <w:pPr>
        <w:rPr>
          <w:b/>
        </w:rPr>
      </w:pPr>
    </w:p>
    <w:p w:rsidR="004624F6" w:rsidRDefault="00696FD7" w:rsidP="00132F42">
      <w:pPr>
        <w:rPr>
          <w:b/>
        </w:rPr>
      </w:pPr>
      <w:r>
        <w:rPr>
          <w:b/>
          <w:noProof/>
        </w:rPr>
        <w:pict>
          <v:shape id="_x0000_s1906" type="#_x0000_t32" style="position:absolute;left:0;text-align:left;margin-left:196.3pt;margin-top:9.95pt;width:.45pt;height:20.65pt;z-index:2524600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strokecolor="#92cddc [1944]" strokeweight="1pt">
            <v:stroke endarrow="block"/>
            <v:shadow type="perspective" color="#205867 [1608]" opacity=".5" offset="1pt" offset2="-3pt"/>
          </v:shape>
        </w:pict>
      </w:r>
    </w:p>
    <w:p w:rsidR="00AA4E8B" w:rsidRDefault="00AA4E8B" w:rsidP="00132F42">
      <w:pPr>
        <w:rPr>
          <w:b/>
        </w:rPr>
      </w:pPr>
    </w:p>
    <w:p w:rsidR="00AA4E8B" w:rsidRDefault="00696FD7" w:rsidP="00132F42">
      <w:pPr>
        <w:rPr>
          <w:b/>
        </w:rPr>
      </w:pPr>
      <w:r>
        <w:rPr>
          <w:b/>
          <w:noProof/>
        </w:rPr>
        <w:pict>
          <v:rect id="_x0000_s1902" style="position:absolute;left:0;text-align:left;margin-left:111.75pt;margin-top:5.95pt;width:220.45pt;height:34.3pt;z-index:2524559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fillcolor="white [3201]" strokecolor="#92cddc [1944]" strokeweight="1pt">
            <v:fill color2="#b6dde8 [1304]" focusposition="1" focussize="" focus="100%" type="gradient"/>
            <v:shadow type="perspective" color="#205867 [1608]" opacity=".5" offset="1pt" offset2="-3pt"/>
            <v:textbox style="mso-next-textbox:#_x0000_s1902">
              <w:txbxContent>
                <w:p w:rsidR="00DD39EB" w:rsidRPr="00F709B5" w:rsidRDefault="00DD39EB" w:rsidP="008848EA">
                  <w:pPr>
                    <w:jc w:val="center"/>
                    <w:rPr>
                      <w:rFonts w:ascii="Times New Roman" w:hAnsi="Times New Roman" w:cs="Times New Roman"/>
                      <w:szCs w:val="20"/>
                    </w:rPr>
                  </w:pPr>
                  <w:r w:rsidRPr="00F709B5">
                    <w:rPr>
                      <w:b/>
                      <w:sz w:val="18"/>
                      <w:szCs w:val="16"/>
                    </w:rPr>
                    <w:t>4. Effect the payment to the consultant</w:t>
                  </w:r>
                </w:p>
              </w:txbxContent>
            </v:textbox>
          </v:rect>
        </w:pict>
      </w:r>
    </w:p>
    <w:p w:rsidR="00AA4E8B" w:rsidRDefault="00AA4E8B" w:rsidP="00132F42">
      <w:pPr>
        <w:rPr>
          <w:b/>
        </w:rPr>
      </w:pPr>
    </w:p>
    <w:p w:rsidR="00AA4E8B" w:rsidRDefault="00AA4E8B" w:rsidP="00132F42">
      <w:pPr>
        <w:rPr>
          <w:b/>
        </w:rPr>
      </w:pPr>
    </w:p>
    <w:p w:rsidR="00AA4E8B" w:rsidRDefault="00696FD7" w:rsidP="00132F42">
      <w:pPr>
        <w:rPr>
          <w:b/>
        </w:rPr>
      </w:pPr>
      <w:r>
        <w:rPr>
          <w:b/>
          <w:noProof/>
        </w:rPr>
        <w:pict>
          <v:shape id="_x0000_s1908" type="#_x0000_t32" style="position:absolute;left:0;text-align:left;margin-left:196.3pt;margin-top:2.3pt;width:.9pt;height:17.15pt;z-index:25246208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strokecolor="#92cddc [1944]" strokeweight="1pt">
            <v:stroke endarrow="block"/>
            <v:shadow type="perspective" color="#205867 [1608]" opacity=".5" offset="1pt" offset2="-3pt"/>
          </v:shape>
        </w:pict>
      </w:r>
    </w:p>
    <w:p w:rsidR="00AA4E8B" w:rsidRDefault="00696FD7" w:rsidP="00132F42">
      <w:pPr>
        <w:rPr>
          <w:b/>
        </w:rPr>
      </w:pPr>
      <w:r>
        <w:rPr>
          <w:b/>
          <w:noProof/>
        </w:rPr>
        <w:pict>
          <v:roundrect id="_x0000_s1903" style="position:absolute;left:0;text-align:left;margin-left:86.2pt;margin-top:6.8pt;width:255.75pt;height:35.25pt;z-index:25245696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KbwwAAANsAAAAPAAAAZHJzL2Rvd25yZXYueG1sRI9BawIx&#10;FITvgv8hPKE3TZRW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UH1im8MAAADbAAAADwAA&#10;AAAAAAAAAAAAAAAHAgAAZHJzL2Rvd25yZXYueG1sUEsFBgAAAAADAAMAtwAAAPcCAAAAAA==&#10;" fillcolor="white [3201]" strokecolor="#92cddc [1944]" strokeweight="1pt">
            <v:fill color2="#b6dde8 [1304]" focusposition="1" focussize="" focus="100%" type="gradient"/>
            <v:shadow on="t" type="perspective" color="#205867 [1608]" opacity=".5" offset="1pt" offset2="-3pt"/>
            <v:textbox style="mso-next-textbox:#_x0000_s1903">
              <w:txbxContent>
                <w:p w:rsidR="00DD39EB" w:rsidRPr="00555632" w:rsidRDefault="00DD39EB" w:rsidP="00AA4E8B">
                  <w:pPr>
                    <w:jc w:val="center"/>
                    <w:rPr>
                      <w:b/>
                      <w:sz w:val="16"/>
                      <w:szCs w:val="16"/>
                    </w:rPr>
                  </w:pPr>
                  <w:r>
                    <w:rPr>
                      <w:b/>
                      <w:sz w:val="16"/>
                      <w:szCs w:val="16"/>
                    </w:rPr>
                    <w:t>5</w:t>
                  </w:r>
                  <w:r w:rsidRPr="00555632">
                    <w:rPr>
                      <w:b/>
                      <w:sz w:val="16"/>
                      <w:szCs w:val="16"/>
                    </w:rPr>
                    <w:t>. Record invoiced advance payment requested document</w:t>
                  </w:r>
                </w:p>
              </w:txbxContent>
            </v:textbox>
          </v:roundrect>
        </w:pict>
      </w:r>
    </w:p>
    <w:p w:rsidR="00AA4E8B" w:rsidRDefault="00AA4E8B" w:rsidP="00132F42">
      <w:pPr>
        <w:rPr>
          <w:b/>
        </w:rPr>
      </w:pPr>
    </w:p>
    <w:p w:rsidR="00AA4E8B" w:rsidRDefault="00AA4E8B" w:rsidP="00132F42">
      <w:pPr>
        <w:rPr>
          <w:b/>
        </w:rPr>
      </w:pPr>
    </w:p>
    <w:p w:rsidR="00AA4E8B" w:rsidRDefault="00AA4E8B" w:rsidP="00132F42">
      <w:pPr>
        <w:rPr>
          <w:b/>
        </w:rPr>
      </w:pPr>
    </w:p>
    <w:p w:rsidR="00AA4E8B" w:rsidRDefault="00AA4E8B" w:rsidP="00132F42">
      <w:pPr>
        <w:rPr>
          <w:b/>
        </w:rPr>
      </w:pPr>
    </w:p>
    <w:p w:rsidR="004624F6" w:rsidRDefault="00552B2E" w:rsidP="00552B2E">
      <w:pPr>
        <w:pStyle w:val="Caption"/>
        <w:jc w:val="center"/>
      </w:pPr>
      <w:bookmarkStart w:id="169" w:name="_Toc531653287"/>
      <w:r>
        <w:t xml:space="preserve">Figure </w:t>
      </w:r>
      <w:r w:rsidR="00696FD7">
        <w:fldChar w:fldCharType="begin"/>
      </w:r>
      <w:r w:rsidR="00696FD7">
        <w:instrText xml:space="preserve"> STYLEREF 1 \s </w:instrText>
      </w:r>
      <w:r w:rsidR="00696FD7">
        <w:fldChar w:fldCharType="separate"/>
      </w:r>
      <w:r w:rsidR="00DD39EB">
        <w:rPr>
          <w:noProof/>
        </w:rPr>
        <w:t>7</w:t>
      </w:r>
      <w:r w:rsidR="00696FD7">
        <w:rPr>
          <w:noProof/>
        </w:rPr>
        <w:fldChar w:fldCharType="end"/>
      </w:r>
      <w:r w:rsidR="00336FE6">
        <w:noBreakHyphen/>
      </w:r>
      <w:r w:rsidR="00696FD7">
        <w:fldChar w:fldCharType="begin"/>
      </w:r>
      <w:r w:rsidR="00696FD7">
        <w:instrText xml:space="preserve"> SEQ Figure \* ARABIC \s 1 </w:instrText>
      </w:r>
      <w:r w:rsidR="00696FD7">
        <w:fldChar w:fldCharType="separate"/>
      </w:r>
      <w:r w:rsidR="00DD39EB">
        <w:rPr>
          <w:noProof/>
        </w:rPr>
        <w:t>2</w:t>
      </w:r>
      <w:r w:rsidR="00696FD7">
        <w:rPr>
          <w:noProof/>
        </w:rPr>
        <w:fldChar w:fldCharType="end"/>
      </w:r>
      <w:r>
        <w:t xml:space="preserve">: </w:t>
      </w:r>
      <w:r w:rsidR="002D5884">
        <w:t xml:space="preserve">Flow </w:t>
      </w:r>
      <w:r w:rsidR="00F709B5">
        <w:t xml:space="preserve">diagram </w:t>
      </w:r>
      <w:r w:rsidR="00F709B5" w:rsidRPr="00E719B5">
        <w:t>advance payment flow</w:t>
      </w:r>
      <w:bookmarkEnd w:id="169"/>
    </w:p>
    <w:p w:rsidR="00552B2E" w:rsidRPr="00552B2E" w:rsidRDefault="00552B2E" w:rsidP="00552B2E"/>
    <w:p w:rsidR="00132F42" w:rsidRPr="004F0326" w:rsidRDefault="00132F42" w:rsidP="00132F42">
      <w:pPr>
        <w:rPr>
          <w:b/>
        </w:rPr>
      </w:pPr>
      <w:r w:rsidRPr="004F0326">
        <w:rPr>
          <w:b/>
        </w:rPr>
        <w:t xml:space="preserve">Interim </w:t>
      </w:r>
      <w:r w:rsidR="00F709B5" w:rsidRPr="004F0326">
        <w:rPr>
          <w:b/>
        </w:rPr>
        <w:t>payment</w:t>
      </w:r>
    </w:p>
    <w:p w:rsidR="00132F42" w:rsidRPr="00BA7072" w:rsidRDefault="00132F42" w:rsidP="00132F42"/>
    <w:p w:rsidR="00132F42" w:rsidRDefault="00132F42" w:rsidP="00132F42">
      <w:r w:rsidRPr="00BA7072">
        <w:t xml:space="preserve">A payment paid based on the executed </w:t>
      </w:r>
      <w:r w:rsidR="003F7F69">
        <w:t>service</w:t>
      </w:r>
      <w:r w:rsidRPr="00BA7072">
        <w:t xml:space="preserve"> in the midst of the </w:t>
      </w:r>
      <w:r w:rsidR="003F7F69">
        <w:t>assignment (lump sum</w:t>
      </w:r>
      <w:r w:rsidR="002D5884">
        <w:t xml:space="preserve"> </w:t>
      </w:r>
      <w:r w:rsidR="003F7F69">
        <w:t xml:space="preserve">in </w:t>
      </w:r>
      <w:r w:rsidRPr="00BA7072">
        <w:t>this condition) is called interim payments. Each contract has its own drafted payment schedule in the agreement. Interim payments request, approval and effecting should have a standard flow procedure in managing a cost. This flow should be effective to hasten the project efficiency. In interim payment supporting documents to effect the payment and deductions should follow the agreement entered into.</w:t>
      </w:r>
    </w:p>
    <w:p w:rsidR="00132F42" w:rsidRPr="00BA7072" w:rsidRDefault="00132F42" w:rsidP="00132F42"/>
    <w:p w:rsidR="00132F42" w:rsidRPr="00BA7072" w:rsidRDefault="00132F42" w:rsidP="00132F42">
      <w:r w:rsidRPr="00BA7072">
        <w:t>The following theme assists the interim payments:</w:t>
      </w:r>
    </w:p>
    <w:p w:rsidR="00132F42" w:rsidRPr="00BA7072" w:rsidRDefault="00132F42" w:rsidP="00A72D76">
      <w:pPr>
        <w:pStyle w:val="Buletted"/>
      </w:pPr>
      <w:r w:rsidRPr="00BA7072">
        <w:t>Understand the Payment terms for the service contract made according to the contract agreement</w:t>
      </w:r>
      <w:r w:rsidR="005A73A5">
        <w:t>,</w:t>
      </w:r>
    </w:p>
    <w:p w:rsidR="00132F42" w:rsidRPr="00BA7072" w:rsidRDefault="00132F42" w:rsidP="00A72D76">
      <w:pPr>
        <w:pStyle w:val="Buletted"/>
      </w:pPr>
      <w:r w:rsidRPr="00BA7072">
        <w:t>Understand and ensure the document required to support the payment request, like</w:t>
      </w:r>
    </w:p>
    <w:p w:rsidR="00132F42" w:rsidRPr="00BA7072" w:rsidRDefault="00132F42" w:rsidP="00463A37">
      <w:pPr>
        <w:pStyle w:val="ListParagraph"/>
        <w:ind w:left="990"/>
      </w:pPr>
      <w:r w:rsidRPr="00BA7072">
        <w:t>Actual inputs provided</w:t>
      </w:r>
      <w:r w:rsidR="004B04A9">
        <w:t>,</w:t>
      </w:r>
    </w:p>
    <w:p w:rsidR="00132F42" w:rsidRPr="00BA7072" w:rsidRDefault="00132F42" w:rsidP="00463A37">
      <w:pPr>
        <w:pStyle w:val="ListParagraph"/>
        <w:ind w:left="990"/>
      </w:pPr>
      <w:r w:rsidRPr="00BA7072">
        <w:t>Timesheets</w:t>
      </w:r>
      <w:r w:rsidR="004B04A9">
        <w:t>,</w:t>
      </w:r>
    </w:p>
    <w:p w:rsidR="00132F42" w:rsidRPr="00BA7072" w:rsidRDefault="00132F42" w:rsidP="00463A37">
      <w:pPr>
        <w:pStyle w:val="ListParagraph"/>
        <w:ind w:left="990"/>
      </w:pPr>
      <w:r w:rsidRPr="00BA7072">
        <w:t>Reports or other deliverables</w:t>
      </w:r>
      <w:r w:rsidR="004B04A9">
        <w:t>,</w:t>
      </w:r>
    </w:p>
    <w:p w:rsidR="00132F42" w:rsidRPr="00BA7072" w:rsidRDefault="00132F42" w:rsidP="00463A37">
      <w:pPr>
        <w:pStyle w:val="ListParagraph"/>
        <w:ind w:left="990"/>
      </w:pPr>
      <w:r w:rsidRPr="00BA7072">
        <w:t>Evidence of reimbursable</w:t>
      </w:r>
      <w:r w:rsidR="004B04A9">
        <w:t>,</w:t>
      </w:r>
    </w:p>
    <w:p w:rsidR="00132F42" w:rsidRPr="00BA7072" w:rsidRDefault="00132F42" w:rsidP="00463A37">
      <w:pPr>
        <w:pStyle w:val="ListParagraph"/>
        <w:ind w:left="990"/>
      </w:pPr>
      <w:r w:rsidRPr="00BA7072">
        <w:t>other criteria as specified in the contract</w:t>
      </w:r>
      <w:r w:rsidR="004B04A9">
        <w:t>,</w:t>
      </w:r>
    </w:p>
    <w:p w:rsidR="00132F42" w:rsidRPr="00BA7072" w:rsidRDefault="00132F42" w:rsidP="00463A37">
      <w:pPr>
        <w:pStyle w:val="ListParagraph"/>
        <w:ind w:left="990"/>
      </w:pPr>
      <w:r w:rsidRPr="00BA7072">
        <w:t>Understand &amp; implement deduction</w:t>
      </w:r>
      <w:r w:rsidR="004B04A9">
        <w:t>,</w:t>
      </w:r>
    </w:p>
    <w:p w:rsidR="00132F42" w:rsidRDefault="00132F42" w:rsidP="00463A37">
      <w:pPr>
        <w:pStyle w:val="ListParagraph"/>
        <w:ind w:left="990"/>
      </w:pPr>
      <w:r w:rsidRPr="00BA7072">
        <w:t>Agreed deductions like repayment for any advance payments</w:t>
      </w:r>
      <w:r w:rsidR="004B04A9">
        <w:t>, and</w:t>
      </w:r>
    </w:p>
    <w:p w:rsidR="00132F42" w:rsidRDefault="005A73A5" w:rsidP="00463A37">
      <w:pPr>
        <w:pStyle w:val="ListParagraph"/>
        <w:ind w:left="990"/>
      </w:pPr>
      <w:r>
        <w:t>Loss recovery if any</w:t>
      </w:r>
      <w:r w:rsidR="004B04A9">
        <w:t>.</w:t>
      </w:r>
    </w:p>
    <w:p w:rsidR="009305A3" w:rsidRDefault="00696FD7" w:rsidP="00132F42">
      <w:pPr>
        <w:spacing w:after="200"/>
        <w:jc w:val="left"/>
      </w:pPr>
      <w:r>
        <w:rPr>
          <w:noProof/>
        </w:rPr>
        <w:lastRenderedPageBreak/>
        <w:pict>
          <v:group id="_x0000_s3450" style="position:absolute;margin-left:118.3pt;margin-top:19.5pt;width:205.3pt;height:361.15pt;z-index:252549120" coordorigin="3439,3547" coordsize="4106,7223">
            <v:roundrect id="_x0000_s3451" style="position:absolute;left:4234;top:3547;width:2664;height:42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" fillcolor="white [3201]" strokecolor="#b2a1c7 [1943]" strokeweight="1pt">
              <v:fill color2="#ccc0d9 [1303]" focusposition="1" focussize="" focus="100%" type="gradient"/>
              <v:shadow type="perspective" color="#3f3151 [1607]" opacity=".5" offset="1pt" offset2="-3pt"/>
              <v:textbox style="mso-next-textbox:#_x0000_s3451">
                <w:txbxContent>
                  <w:p w:rsidR="00DD39EB" w:rsidRPr="00F709B5" w:rsidRDefault="00DD39EB" w:rsidP="009305A3">
                    <w:pPr>
                      <w:autoSpaceDE w:val="0"/>
                      <w:autoSpaceDN w:val="0"/>
                      <w:adjustRightInd w:val="0"/>
                      <w:jc w:val="center"/>
                      <w:rPr>
                        <w:b/>
                        <w:sz w:val="18"/>
                        <w:szCs w:val="18"/>
                      </w:rPr>
                    </w:pPr>
                    <w:r w:rsidRPr="00F709B5">
                      <w:rPr>
                        <w:b/>
                        <w:sz w:val="18"/>
                        <w:szCs w:val="18"/>
                      </w:rPr>
                      <w:t>1. Interim Valuation</w:t>
                    </w:r>
                  </w:p>
                </w:txbxContent>
              </v:textbox>
            </v:roundrect>
            <v:rect id="_x0000_s3452" style="position:absolute;left:4322;top:4675;width:2560;height: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fillcolor="white [3201]" strokecolor="#b2a1c7 [1943]" strokeweight="1pt">
              <v:fill color2="#ccc0d9 [1303]" focusposition="1" focussize="" focus="100%" type="gradient"/>
              <v:shadow type="perspective" color="#3f3151 [1607]" opacity=".5" offset="1pt" offset2="-3pt"/>
              <v:textbox style="mso-next-textbox:#_x0000_s3452">
                <w:txbxContent>
                  <w:p w:rsidR="00DD39EB" w:rsidRPr="00F709B5" w:rsidRDefault="00DD39EB" w:rsidP="009305A3">
                    <w:pPr>
                      <w:autoSpaceDE w:val="0"/>
                      <w:autoSpaceDN w:val="0"/>
                      <w:adjustRightInd w:val="0"/>
                      <w:rPr>
                        <w:b/>
                        <w:sz w:val="18"/>
                        <w:szCs w:val="18"/>
                      </w:rPr>
                    </w:pPr>
                    <w:r w:rsidRPr="00F709B5">
                      <w:rPr>
                        <w:b/>
                        <w:sz w:val="18"/>
                        <w:szCs w:val="18"/>
                      </w:rPr>
                      <w:t>2. Deliverable valuation</w:t>
                    </w:r>
                  </w:p>
                </w:txbxContent>
              </v:textbox>
            </v:rect>
            <v:rect id="_x0000_s3453" style="position:absolute;left:4318;top:5574;width:3227;height: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fillcolor="white [3201]" strokecolor="#b2a1c7 [1943]" strokeweight="1pt">
              <v:fill color2="#ccc0d9 [1303]" focusposition="1" focussize="" focus="100%" type="gradient"/>
              <v:shadow type="perspective" color="#3f3151 [1607]" opacity=".5" offset="1pt" offset2="-3pt"/>
              <v:textbox style="mso-next-textbox:#_x0000_s3453">
                <w:txbxContent>
                  <w:p w:rsidR="00DD39EB" w:rsidRPr="00F709B5" w:rsidRDefault="00DD39EB" w:rsidP="009305A3">
                    <w:pPr>
                      <w:autoSpaceDE w:val="0"/>
                      <w:autoSpaceDN w:val="0"/>
                      <w:adjustRightInd w:val="0"/>
                      <w:jc w:val="center"/>
                      <w:rPr>
                        <w:b/>
                        <w:sz w:val="18"/>
                        <w:szCs w:val="18"/>
                      </w:rPr>
                    </w:pPr>
                    <w:r w:rsidRPr="00F709B5">
                      <w:rPr>
                        <w:b/>
                        <w:sz w:val="18"/>
                        <w:szCs w:val="18"/>
                      </w:rPr>
                      <w:t>3. Check documents for completeness and computation</w:t>
                    </w:r>
                  </w:p>
                </w:txbxContent>
              </v:textbox>
            </v:rect>
            <v:shape id="AutoShape 6" o:spid="_x0000_s3454" type="#_x0000_t32" style="position:absolute;left:5608;top:3972;width:0;height:72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strokecolor="#b2a1c7 [1943]" strokeweight="1pt">
              <v:stroke endarrow="block"/>
              <v:shadow type="perspective" color="#3f3151 [1607]" opacity=".5" offset="1pt" offset2="-3pt"/>
            </v:shape>
            <v:shape id="_x0000_s3455" type="#_x0000_t32" style="position:absolute;left:5546;top:5125;width:0;height:42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strokecolor="#b2a1c7 [1943]" strokeweight="1pt">
              <v:stroke endarrow="block"/>
              <v:shadow type="perspective" color="#3f3151 [1607]" opacity=".5" offset="1pt" offset2="-3pt"/>
            </v:shape>
            <v:shape id="_x0000_s3456" type="#_x0000_t4" style="position:absolute;left:3990;top:6621;width:3022;height:1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" fillcolor="white [3201]" strokecolor="#b2a1c7 [1943]" strokeweight="1pt">
              <v:fill color2="#ccc0d9 [1303]" focusposition="1" focussize="" focus="100%" type="gradient"/>
              <v:shadow type="perspective" color="#3f3151 [1607]" opacity=".5" offset="1pt" offset2="-3pt"/>
              <v:textbox style="mso-next-textbox:#_x0000_s3456">
                <w:txbxContent>
                  <w:p w:rsidR="00DD39EB" w:rsidRPr="00F709B5" w:rsidRDefault="00DD39EB" w:rsidP="009305A3">
                    <w:pPr>
                      <w:autoSpaceDE w:val="0"/>
                      <w:autoSpaceDN w:val="0"/>
                      <w:adjustRightInd w:val="0"/>
                      <w:jc w:val="center"/>
                      <w:rPr>
                        <w:b/>
                        <w:sz w:val="18"/>
                        <w:szCs w:val="18"/>
                      </w:rPr>
                    </w:pPr>
                    <w:r w:rsidRPr="00F709B5">
                      <w:rPr>
                        <w:b/>
                        <w:sz w:val="18"/>
                        <w:szCs w:val="18"/>
                      </w:rPr>
                      <w:t>5. Is Document is in proper order?</w:t>
                    </w:r>
                  </w:p>
                </w:txbxContent>
              </v:textbox>
            </v:shape>
            <v:rect id="Rectangle 9" o:spid="_x0000_s3457" style="position:absolute;left:3746;top:9325;width:3529;height:4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fillcolor="white [3201]" strokecolor="#b2a1c7 [1943]" strokeweight="1pt">
              <v:fill color2="#ccc0d9 [1303]" focusposition="1" focussize="" focus="100%" type="gradient"/>
              <v:shadow type="perspective" color="#3f3151 [1607]" opacity=".5" offset="1pt" offset2="-3pt"/>
              <v:textbox style="mso-next-textbox:#Rectangle 9">
                <w:txbxContent>
                  <w:p w:rsidR="00DD39EB" w:rsidRPr="00F709B5" w:rsidRDefault="00DD39EB" w:rsidP="009305A3">
                    <w:pPr>
                      <w:autoSpaceDE w:val="0"/>
                      <w:autoSpaceDN w:val="0"/>
                      <w:adjustRightInd w:val="0"/>
                      <w:jc w:val="center"/>
                      <w:rPr>
                        <w:rFonts w:ascii="Times New Roman" w:hAnsi="Times New Roman" w:cs="Times New Roman"/>
                        <w:sz w:val="18"/>
                        <w:szCs w:val="18"/>
                      </w:rPr>
                    </w:pPr>
                    <w:r w:rsidRPr="00F709B5">
                      <w:rPr>
                        <w:b/>
                        <w:sz w:val="18"/>
                        <w:szCs w:val="18"/>
                      </w:rPr>
                      <w:t>6. Issuance of Interim Certificate</w:t>
                    </w:r>
                  </w:p>
                </w:txbxContent>
              </v:textbox>
            </v:rect>
            <v:shape id="_x0000_s3458" type="#_x0000_t32" style="position:absolute;left:5506;top:6172;width:0;height:42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strokecolor="#b2a1c7 [1943]" strokeweight="1pt">
              <v:stroke endarrow="block"/>
              <v:shadow type="perspective" color="#3f3151 [1607]" opacity=".5" offset="1pt" offset2="-3pt"/>
            </v:shape>
            <v:shape id="_x0000_s3459" type="#_x0000_t32" style="position:absolute;left:5506;top:8576;width:0;height:72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strokecolor="#b2a1c7 [1943]" strokeweight="1pt">
              <v:stroke endarrow="block"/>
              <v:shadow type="perspective" color="#3f3151 [1607]" opacity=".5" offset="1pt" offset2="-3pt"/>
            </v:shape>
            <v:roundrect id="_x0000_s3460" style="position:absolute;left:4426;top:10310;width:2159;height:46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Y+RwwAAANsAAAAPAAAAZHJzL2Rvd25yZXYueG1sRI9BawIx&#10;FITvBf9DeEJvNbHS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KmPkcMAAADbAAAADwAA&#10;AAAAAAAAAAAAAAAHAgAAZHJzL2Rvd25yZXYueG1sUEsFBgAAAAADAAMAtwAAAPcCAAAAAA==&#10;" fillcolor="white [3201]" strokecolor="#b2a1c7 [1943]" strokeweight="1pt">
              <v:fill color2="#ccc0d9 [1303]" focusposition="1" focussize="" focus="100%" type="gradient"/>
              <v:shadow type="perspective" color="#3f3151 [1607]" opacity=".5" offset="1pt" offset2="-3pt"/>
              <v:textbox style="mso-next-textbox:#_x0000_s3460">
                <w:txbxContent>
                  <w:p w:rsidR="00DD39EB" w:rsidRPr="00F709B5" w:rsidRDefault="00DD39EB" w:rsidP="009305A3">
                    <w:pPr>
                      <w:autoSpaceDE w:val="0"/>
                      <w:autoSpaceDN w:val="0"/>
                      <w:adjustRightInd w:val="0"/>
                      <w:jc w:val="center"/>
                      <w:rPr>
                        <w:b/>
                        <w:sz w:val="18"/>
                        <w:szCs w:val="18"/>
                      </w:rPr>
                    </w:pPr>
                    <w:r w:rsidRPr="00F709B5">
                      <w:rPr>
                        <w:b/>
                        <w:sz w:val="18"/>
                        <w:szCs w:val="18"/>
                      </w:rPr>
                      <w:t>7. Record the payment</w:t>
                    </w:r>
                  </w:p>
                </w:txbxContent>
              </v:textbox>
            </v:roundrect>
            <v:shape id="AutoShape 14" o:spid="_x0000_s3461" type="#_x0000_t32" style="position:absolute;left:5506;top:9795;width:0;height:48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strokecolor="#b2a1c7 [1943]" strokeweight="1pt">
              <v:stroke endarrow="block"/>
              <v:shadow type="perspective" color="#3f3151 [1607]" opacity=".5" offset="1pt" offset2="-3pt"/>
            </v:shape>
            <v:shape id="Text Box 34" o:spid="_x0000_s3462" type="#_x0000_t202" style="position:absolute;left:3439;top:6409;width:626;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color="#b2a1c7 [1943]" strokeweight="1pt">
              <v:fill color2="#ccc0d9 [1303]" focusposition="1" focussize="" focus="100%" type="gradient"/>
              <v:shadow type="perspective" color="#3f3151 [1607]" opacity=".5" offset="1pt" offset2="-3pt"/>
              <v:textbox style="mso-next-textbox:#Text Box 34">
                <w:txbxContent>
                  <w:p w:rsidR="00DD39EB" w:rsidRPr="00F709B5" w:rsidRDefault="00DD39EB" w:rsidP="009305A3">
                    <w:pPr>
                      <w:rPr>
                        <w:sz w:val="18"/>
                        <w:szCs w:val="18"/>
                      </w:rPr>
                    </w:pPr>
                    <w:r w:rsidRPr="00F709B5">
                      <w:rPr>
                        <w:sz w:val="18"/>
                        <w:szCs w:val="18"/>
                      </w:rPr>
                      <w:t>No</w:t>
                    </w:r>
                  </w:p>
                </w:txbxContent>
              </v:textbox>
            </v:shape>
            <v:group id="Group 53" o:spid="_x0000_s3463" style="position:absolute;left:3961;top:5779;width:2800;height:3338" coordsize="15096,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Text Box 35" o:spid="_x0000_s3464" type="#_x0000_t202" style="position:absolute;left:10810;top:25431;width:4286;height:3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color="#b2a1c7 [1943]" strokeweight="1pt">
                <v:fill color2="#ccc0d9 [1303]" focusposition="1" focussize="" focus="100%" type="gradient"/>
                <v:shadow type="perspective" color="#3f3151 [1607]" opacity=".5" offset="1pt" offset2="-3pt"/>
                <v:textbox style="mso-next-textbox:#Text Box 35">
                  <w:txbxContent>
                    <w:p w:rsidR="00DD39EB" w:rsidRPr="00F709B5" w:rsidRDefault="00DD39EB" w:rsidP="009305A3">
                      <w:pPr>
                        <w:rPr>
                          <w:sz w:val="18"/>
                          <w:szCs w:val="18"/>
                        </w:rPr>
                      </w:pPr>
                      <w:r w:rsidRPr="00F709B5">
                        <w:rPr>
                          <w:sz w:val="18"/>
                          <w:szCs w:val="18"/>
                        </w:rPr>
                        <w:t>Yes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 o:spid="_x0000_s3465" type="#_x0000_t34" style="position:absolute;width:2043;height:15525;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" adj="-30965" strokecolor="#b2a1c7 [1943]" strokeweight="1pt">
                <v:stroke endarrow="block" joinstyle="round"/>
                <v:shadow type="perspective" color="#3f3151 [1607]" opacity=".5" offset="1pt" offset2="-3pt"/>
              </v:shape>
            </v:group>
          </v:group>
        </w:pict>
      </w:r>
    </w:p>
    <w:p w:rsidR="009305A3" w:rsidRDefault="009305A3" w:rsidP="00132F42">
      <w:pPr>
        <w:spacing w:after="200"/>
        <w:jc w:val="left"/>
      </w:pPr>
    </w:p>
    <w:p w:rsidR="009305A3" w:rsidRDefault="009305A3" w:rsidP="00132F42">
      <w:pPr>
        <w:spacing w:after="200"/>
        <w:jc w:val="left"/>
      </w:pPr>
    </w:p>
    <w:p w:rsidR="009305A3" w:rsidRDefault="009305A3" w:rsidP="00132F42">
      <w:pPr>
        <w:spacing w:after="200"/>
        <w:jc w:val="left"/>
      </w:pPr>
    </w:p>
    <w:p w:rsidR="009305A3" w:rsidRDefault="009305A3" w:rsidP="00132F42">
      <w:pPr>
        <w:spacing w:after="200"/>
        <w:jc w:val="left"/>
      </w:pPr>
    </w:p>
    <w:p w:rsidR="009305A3" w:rsidRDefault="009305A3" w:rsidP="00132F42">
      <w:pPr>
        <w:spacing w:after="200"/>
        <w:jc w:val="left"/>
      </w:pPr>
    </w:p>
    <w:p w:rsidR="009305A3" w:rsidRDefault="009305A3" w:rsidP="00132F42">
      <w:pPr>
        <w:spacing w:after="200"/>
        <w:jc w:val="left"/>
      </w:pPr>
    </w:p>
    <w:p w:rsidR="009305A3" w:rsidRDefault="009305A3" w:rsidP="00132F42">
      <w:pPr>
        <w:spacing w:after="200"/>
        <w:jc w:val="left"/>
      </w:pPr>
    </w:p>
    <w:p w:rsidR="009305A3" w:rsidRDefault="009305A3" w:rsidP="00132F42">
      <w:pPr>
        <w:spacing w:after="200"/>
        <w:jc w:val="left"/>
      </w:pPr>
    </w:p>
    <w:p w:rsidR="009305A3" w:rsidRDefault="009305A3" w:rsidP="00132F42">
      <w:pPr>
        <w:spacing w:after="200"/>
        <w:jc w:val="left"/>
      </w:pPr>
    </w:p>
    <w:p w:rsidR="009305A3" w:rsidRDefault="009305A3" w:rsidP="00132F42">
      <w:pPr>
        <w:spacing w:after="200"/>
        <w:jc w:val="left"/>
      </w:pPr>
    </w:p>
    <w:p w:rsidR="009305A3" w:rsidRDefault="009305A3" w:rsidP="00423D6F">
      <w:pPr>
        <w:rPr>
          <w:b/>
        </w:rPr>
      </w:pPr>
    </w:p>
    <w:p w:rsidR="009305A3" w:rsidRDefault="009305A3" w:rsidP="00423D6F">
      <w:pPr>
        <w:rPr>
          <w:b/>
        </w:rPr>
      </w:pPr>
    </w:p>
    <w:p w:rsidR="009305A3" w:rsidRDefault="009305A3" w:rsidP="00423D6F">
      <w:pPr>
        <w:rPr>
          <w:b/>
        </w:rPr>
      </w:pPr>
    </w:p>
    <w:p w:rsidR="00A7273C" w:rsidRDefault="00A7273C" w:rsidP="00A7273C">
      <w:pPr>
        <w:pStyle w:val="Caption"/>
        <w:jc w:val="center"/>
        <w:rPr>
          <w:b w:val="0"/>
        </w:rPr>
      </w:pPr>
      <w:r>
        <w:rPr>
          <w:b w:val="0"/>
        </w:rPr>
        <w:t xml:space="preserve">                                        </w:t>
      </w:r>
    </w:p>
    <w:p w:rsidR="00F709B5" w:rsidRDefault="00A7273C" w:rsidP="00A7273C">
      <w:pPr>
        <w:pStyle w:val="Caption"/>
        <w:jc w:val="center"/>
        <w:rPr>
          <w:b w:val="0"/>
        </w:rPr>
      </w:pPr>
      <w:r>
        <w:rPr>
          <w:b w:val="0"/>
        </w:rPr>
        <w:t xml:space="preserve"> </w:t>
      </w:r>
    </w:p>
    <w:p w:rsidR="00F709B5" w:rsidRDefault="00F709B5" w:rsidP="00A7273C">
      <w:pPr>
        <w:pStyle w:val="Caption"/>
        <w:jc w:val="center"/>
        <w:rPr>
          <w:b w:val="0"/>
        </w:rPr>
      </w:pPr>
    </w:p>
    <w:p w:rsidR="00F709B5" w:rsidRDefault="00F709B5" w:rsidP="00A7273C">
      <w:pPr>
        <w:pStyle w:val="Caption"/>
        <w:jc w:val="center"/>
        <w:rPr>
          <w:b w:val="0"/>
        </w:rPr>
      </w:pPr>
    </w:p>
    <w:p w:rsidR="00F709B5" w:rsidRDefault="00F709B5" w:rsidP="00A7273C">
      <w:pPr>
        <w:pStyle w:val="Caption"/>
        <w:jc w:val="center"/>
        <w:rPr>
          <w:b w:val="0"/>
        </w:rPr>
      </w:pPr>
    </w:p>
    <w:p w:rsidR="00F709B5" w:rsidRDefault="00F709B5" w:rsidP="00A7273C">
      <w:pPr>
        <w:pStyle w:val="Caption"/>
        <w:jc w:val="center"/>
        <w:rPr>
          <w:b w:val="0"/>
        </w:rPr>
      </w:pPr>
    </w:p>
    <w:p w:rsidR="00F709B5" w:rsidRDefault="00F709B5" w:rsidP="00A7273C">
      <w:pPr>
        <w:pStyle w:val="Caption"/>
        <w:jc w:val="center"/>
        <w:rPr>
          <w:b w:val="0"/>
        </w:rPr>
      </w:pPr>
    </w:p>
    <w:p w:rsidR="00A7273C" w:rsidRDefault="00A7273C" w:rsidP="00A7273C">
      <w:pPr>
        <w:pStyle w:val="Caption"/>
        <w:jc w:val="center"/>
      </w:pPr>
      <w:r>
        <w:rPr>
          <w:b w:val="0"/>
        </w:rPr>
        <w:t xml:space="preserve"> </w:t>
      </w:r>
      <w:bookmarkStart w:id="170" w:name="_Toc531653288"/>
      <w:r>
        <w:t xml:space="preserve">Figure </w:t>
      </w:r>
      <w:r w:rsidR="00696FD7">
        <w:fldChar w:fldCharType="begin"/>
      </w:r>
      <w:r w:rsidR="00696FD7">
        <w:instrText xml:space="preserve"> STYLEREF 1 \s </w:instrText>
      </w:r>
      <w:r w:rsidR="00696FD7">
        <w:fldChar w:fldCharType="separate"/>
      </w:r>
      <w:r w:rsidR="00DD39EB">
        <w:rPr>
          <w:noProof/>
        </w:rPr>
        <w:t>7</w:t>
      </w:r>
      <w:r w:rsidR="00696FD7">
        <w:rPr>
          <w:noProof/>
        </w:rPr>
        <w:fldChar w:fldCharType="end"/>
      </w:r>
      <w:r>
        <w:noBreakHyphen/>
      </w:r>
      <w:r w:rsidR="00696FD7">
        <w:fldChar w:fldCharType="begin"/>
      </w:r>
      <w:r w:rsidR="00696FD7">
        <w:instrText xml:space="preserve"> SEQ Figure \* ARABIC \s 1 </w:instrText>
      </w:r>
      <w:r w:rsidR="00696FD7">
        <w:fldChar w:fldCharType="separate"/>
      </w:r>
      <w:r w:rsidR="00DD39EB">
        <w:rPr>
          <w:noProof/>
        </w:rPr>
        <w:t>3</w:t>
      </w:r>
      <w:r w:rsidR="00696FD7">
        <w:rPr>
          <w:noProof/>
        </w:rPr>
        <w:fldChar w:fldCharType="end"/>
      </w:r>
      <w:r>
        <w:t xml:space="preserve">: Flow </w:t>
      </w:r>
      <w:r w:rsidR="00660323">
        <w:t xml:space="preserve">diagram </w:t>
      </w:r>
      <w:r w:rsidR="00660323" w:rsidRPr="00E719B5">
        <w:t>Interim</w:t>
      </w:r>
      <w:r w:rsidRPr="00E719B5">
        <w:t xml:space="preserve"> payment flow</w:t>
      </w:r>
      <w:bookmarkEnd w:id="170"/>
    </w:p>
    <w:p w:rsidR="009305A3" w:rsidRDefault="009305A3" w:rsidP="00423D6F">
      <w:pPr>
        <w:rPr>
          <w:b/>
        </w:rPr>
      </w:pPr>
    </w:p>
    <w:p w:rsidR="00423D6F" w:rsidRPr="004F0326" w:rsidRDefault="00423D6F" w:rsidP="00423D6F">
      <w:pPr>
        <w:rPr>
          <w:b/>
        </w:rPr>
      </w:pPr>
      <w:r w:rsidRPr="004F0326">
        <w:rPr>
          <w:b/>
        </w:rPr>
        <w:t xml:space="preserve">Final </w:t>
      </w:r>
      <w:r w:rsidR="00F709B5" w:rsidRPr="004F0326">
        <w:rPr>
          <w:b/>
        </w:rPr>
        <w:t>payment</w:t>
      </w:r>
    </w:p>
    <w:p w:rsidR="00423D6F" w:rsidRPr="00A7273C" w:rsidRDefault="00423D6F" w:rsidP="00423D6F">
      <w:pPr>
        <w:rPr>
          <w:szCs w:val="24"/>
        </w:rPr>
      </w:pPr>
    </w:p>
    <w:p w:rsidR="00423D6F" w:rsidRDefault="00423D6F" w:rsidP="00423D6F">
      <w:r w:rsidRPr="00BA7072">
        <w:t xml:space="preserve">The final payment modality of </w:t>
      </w:r>
      <w:r w:rsidR="00BF543A">
        <w:t>study and design</w:t>
      </w:r>
      <w:r w:rsidRPr="00BA7072">
        <w:t xml:space="preserve"> service should be clearly articulated in the contract document. </w:t>
      </w:r>
    </w:p>
    <w:p w:rsidR="00423D6F" w:rsidRPr="00BA7072" w:rsidRDefault="00423D6F" w:rsidP="00423D6F"/>
    <w:p w:rsidR="00B43123" w:rsidRPr="00BA7072" w:rsidRDefault="00B43123" w:rsidP="00B43123">
      <w:r w:rsidRPr="00BA7072">
        <w:t xml:space="preserve">The </w:t>
      </w:r>
      <w:r>
        <w:t xml:space="preserve">final payment for </w:t>
      </w:r>
      <w:r w:rsidRPr="00BA7072">
        <w:t xml:space="preserve">study and design service contract should be </w:t>
      </w:r>
      <w:r>
        <w:t>effected</w:t>
      </w:r>
      <w:r w:rsidRPr="00BA7072">
        <w:t xml:space="preserve"> after final approval deliverables </w:t>
      </w:r>
      <w:r w:rsidR="00C459AE">
        <w:t xml:space="preserve">stated under </w:t>
      </w:r>
      <w:r w:rsidR="00232283">
        <w:t>7</w:t>
      </w:r>
      <w:r w:rsidR="00C459AE">
        <w:t>.3.2 above in this guideline.</w:t>
      </w:r>
    </w:p>
    <w:p w:rsidR="00C459AE" w:rsidRDefault="00C459AE" w:rsidP="007D2578"/>
    <w:p w:rsidR="007D2578" w:rsidRDefault="007D2578" w:rsidP="007D2578">
      <w:r>
        <w:t xml:space="preserve">Note that </w:t>
      </w:r>
      <w:r w:rsidR="007B5166">
        <w:t>b</w:t>
      </w:r>
      <w:r>
        <w:t>efore effecting final payment</w:t>
      </w:r>
      <w:r w:rsidR="007B5166">
        <w:t>,</w:t>
      </w:r>
      <w:r>
        <w:t xml:space="preserve"> ground truth in the process of site hand over shall be concluded</w:t>
      </w:r>
      <w:r w:rsidR="007B5166">
        <w:t xml:space="preserve"> in the presence of representatives from client, consultant, local administrative bodies and beneficiary farmers </w:t>
      </w:r>
      <w:r w:rsidR="00A7273C">
        <w:t>using appropriate</w:t>
      </w:r>
      <w:r w:rsidR="002314CC">
        <w:t xml:space="preserve"> format (</w:t>
      </w:r>
      <w:r w:rsidR="002314CC" w:rsidRPr="002314CC">
        <w:rPr>
          <w:i/>
        </w:rPr>
        <w:t>Appendix Part IV/GL 2</w:t>
      </w:r>
      <w:r w:rsidR="002441B0">
        <w:rPr>
          <w:i/>
        </w:rPr>
        <w:t>7</w:t>
      </w:r>
      <w:r w:rsidR="002314CC" w:rsidRPr="002314CC">
        <w:rPr>
          <w:i/>
        </w:rPr>
        <w:t>/F-2 Studied and Designed Project Handover Format</w:t>
      </w:r>
      <w:r w:rsidR="002314CC">
        <w:t>)</w:t>
      </w:r>
      <w:r w:rsidR="007B5166">
        <w:t>.</w:t>
      </w:r>
    </w:p>
    <w:p w:rsidR="009305A3" w:rsidRDefault="009305A3">
      <w:pPr>
        <w:spacing w:after="200"/>
        <w:jc w:val="left"/>
      </w:pPr>
      <w:r>
        <w:br w:type="page"/>
      </w:r>
    </w:p>
    <w:p w:rsidR="009E1564" w:rsidRDefault="00696FD7" w:rsidP="007D2578">
      <w:r>
        <w:rPr>
          <w:noProof/>
        </w:rPr>
        <w:lastRenderedPageBreak/>
        <w:pict>
          <v:rect id="_x0000_s3448" style="position:absolute;left:0;text-align:left;margin-left:8.35pt;margin-top:3.15pt;width:456.3pt;height:157.8pt;z-index:252548096" fillcolor="#f2dbdb [661]">
            <v:textbox style="mso-next-textbox:#_x0000_s3448">
              <w:txbxContent>
                <w:p w:rsidR="00DD39EB" w:rsidRPr="003F7F69" w:rsidRDefault="00DD39EB" w:rsidP="00F709B5">
                  <w:pPr>
                    <w:shd w:val="clear" w:color="auto" w:fill="F2DBDB" w:themeFill="accent2" w:themeFillTint="33"/>
                    <w:rPr>
                      <w:b/>
                      <w:u w:val="single"/>
                    </w:rPr>
                  </w:pPr>
                  <w:r w:rsidRPr="003F7F69">
                    <w:rPr>
                      <w:b/>
                      <w:u w:val="single"/>
                    </w:rPr>
                    <w:t>Example</w:t>
                  </w:r>
                </w:p>
                <w:p w:rsidR="00DD39EB" w:rsidRPr="00466945" w:rsidRDefault="00DD39EB" w:rsidP="00F709B5">
                  <w:pPr>
                    <w:shd w:val="clear" w:color="auto" w:fill="F2DBDB" w:themeFill="accent2" w:themeFillTint="33"/>
                    <w:rPr>
                      <w:sz w:val="20"/>
                    </w:rPr>
                  </w:pPr>
                </w:p>
                <w:p w:rsidR="00DD39EB" w:rsidRPr="00466945" w:rsidRDefault="00DD39EB" w:rsidP="00F709B5">
                  <w:pPr>
                    <w:shd w:val="clear" w:color="auto" w:fill="F2DBDB" w:themeFill="accent2" w:themeFillTint="33"/>
                    <w:rPr>
                      <w:sz w:val="20"/>
                    </w:rPr>
                  </w:pPr>
                  <w:r w:rsidRPr="00466945">
                    <w:rPr>
                      <w:sz w:val="20"/>
                    </w:rPr>
                    <w:t>The payment schedule modality for study and design service may be considered as: -</w:t>
                  </w:r>
                </w:p>
                <w:p w:rsidR="00DD39EB" w:rsidRPr="00466945" w:rsidRDefault="00DD39EB" w:rsidP="00463A37">
                  <w:pPr>
                    <w:pStyle w:val="SCCText"/>
                    <w:numPr>
                      <w:ilvl w:val="0"/>
                      <w:numId w:val="77"/>
                    </w:numPr>
                    <w:shd w:val="clear" w:color="auto" w:fill="F2DBDB" w:themeFill="accent2" w:themeFillTint="33"/>
                    <w:jc w:val="both"/>
                    <w:rPr>
                      <w:rFonts w:ascii="Arial" w:hAnsi="Arial" w:cs="Arial"/>
                      <w:sz w:val="20"/>
                      <w:szCs w:val="22"/>
                    </w:rPr>
                  </w:pPr>
                  <w:r w:rsidRPr="00466945">
                    <w:rPr>
                      <w:rFonts w:ascii="Arial" w:hAnsi="Arial" w:cs="Arial"/>
                      <w:b/>
                      <w:bCs/>
                      <w:i/>
                      <w:iCs/>
                      <w:sz w:val="20"/>
                      <w:szCs w:val="22"/>
                    </w:rPr>
                    <w:t>Payment No. 1 (Advance Payment)</w:t>
                  </w:r>
                  <w:r w:rsidRPr="00466945">
                    <w:rPr>
                      <w:rFonts w:ascii="Arial" w:hAnsi="Arial" w:cs="Arial"/>
                      <w:b/>
                      <w:bCs/>
                      <w:sz w:val="20"/>
                      <w:szCs w:val="22"/>
                    </w:rPr>
                    <w:t xml:space="preserve">: </w:t>
                  </w:r>
                  <w:r w:rsidRPr="00466945">
                    <w:rPr>
                      <w:rFonts w:ascii="Arial" w:hAnsi="Arial" w:cs="Arial"/>
                      <w:sz w:val="20"/>
                      <w:szCs w:val="22"/>
                    </w:rPr>
                    <w:t xml:space="preserve">Twenty (20) </w:t>
                  </w:r>
                  <w:proofErr w:type="spellStart"/>
                  <w:r w:rsidRPr="00466945">
                    <w:rPr>
                      <w:rFonts w:ascii="Arial" w:hAnsi="Arial" w:cs="Arial"/>
                      <w:sz w:val="20"/>
                      <w:szCs w:val="22"/>
                    </w:rPr>
                    <w:t>percent</w:t>
                  </w:r>
                  <w:proofErr w:type="spellEnd"/>
                  <w:r w:rsidRPr="00466945">
                    <w:rPr>
                      <w:rFonts w:ascii="Arial" w:hAnsi="Arial" w:cs="Arial"/>
                      <w:sz w:val="20"/>
                      <w:szCs w:val="22"/>
                    </w:rPr>
                    <w:t xml:space="preserve"> of the lump-sum amount to be paid up on the signing of contract. </w:t>
                  </w:r>
                </w:p>
                <w:p w:rsidR="00DD39EB" w:rsidRPr="00466945" w:rsidRDefault="00DD39EB" w:rsidP="00463A37">
                  <w:pPr>
                    <w:pStyle w:val="SCCText"/>
                    <w:numPr>
                      <w:ilvl w:val="0"/>
                      <w:numId w:val="77"/>
                    </w:numPr>
                    <w:shd w:val="clear" w:color="auto" w:fill="F2DBDB" w:themeFill="accent2" w:themeFillTint="33"/>
                    <w:jc w:val="both"/>
                    <w:rPr>
                      <w:rFonts w:ascii="Arial" w:hAnsi="Arial" w:cs="Arial"/>
                      <w:b/>
                      <w:bCs/>
                      <w:sz w:val="20"/>
                      <w:szCs w:val="22"/>
                    </w:rPr>
                  </w:pPr>
                  <w:r w:rsidRPr="00466945">
                    <w:rPr>
                      <w:rFonts w:ascii="Arial" w:hAnsi="Arial" w:cs="Arial"/>
                      <w:b/>
                      <w:bCs/>
                      <w:i/>
                      <w:iCs/>
                      <w:sz w:val="20"/>
                      <w:szCs w:val="22"/>
                    </w:rPr>
                    <w:t>Payment N</w:t>
                  </w:r>
                  <w:r w:rsidRPr="00466945">
                    <w:rPr>
                      <w:rFonts w:ascii="Arial" w:hAnsi="Arial" w:cs="Arial"/>
                      <w:b/>
                      <w:bCs/>
                      <w:i/>
                      <w:iCs/>
                      <w:sz w:val="20"/>
                      <w:szCs w:val="22"/>
                      <w:u w:val="single"/>
                    </w:rPr>
                    <w:t>o</w:t>
                  </w:r>
                  <w:r w:rsidRPr="00466945">
                    <w:rPr>
                      <w:rFonts w:ascii="Arial" w:hAnsi="Arial" w:cs="Arial"/>
                      <w:b/>
                      <w:bCs/>
                      <w:i/>
                      <w:iCs/>
                      <w:sz w:val="20"/>
                      <w:szCs w:val="22"/>
                    </w:rPr>
                    <w:t>. 2</w:t>
                  </w:r>
                  <w:r w:rsidRPr="00466945">
                    <w:rPr>
                      <w:rFonts w:ascii="Arial" w:hAnsi="Arial" w:cs="Arial"/>
                      <w:b/>
                      <w:bCs/>
                      <w:sz w:val="20"/>
                      <w:szCs w:val="22"/>
                    </w:rPr>
                    <w:t xml:space="preserve">: </w:t>
                  </w:r>
                  <w:r w:rsidRPr="00466945">
                    <w:rPr>
                      <w:rFonts w:ascii="Arial" w:hAnsi="Arial" w:cs="Arial"/>
                      <w:sz w:val="20"/>
                      <w:szCs w:val="22"/>
                    </w:rPr>
                    <w:t xml:space="preserve">Twenty (20) </w:t>
                  </w:r>
                  <w:proofErr w:type="spellStart"/>
                  <w:r w:rsidRPr="00466945">
                    <w:rPr>
                      <w:rFonts w:ascii="Arial" w:hAnsi="Arial" w:cs="Arial"/>
                      <w:sz w:val="20"/>
                      <w:szCs w:val="22"/>
                    </w:rPr>
                    <w:t>percent</w:t>
                  </w:r>
                  <w:proofErr w:type="spellEnd"/>
                  <w:r w:rsidRPr="00466945">
                    <w:rPr>
                      <w:rFonts w:ascii="Arial" w:hAnsi="Arial" w:cs="Arial"/>
                      <w:sz w:val="20"/>
                      <w:szCs w:val="22"/>
                    </w:rPr>
                    <w:t xml:space="preserve"> upon submission &amp; approval of Inception Report</w:t>
                  </w:r>
                  <w:r w:rsidRPr="00466945">
                    <w:rPr>
                      <w:rFonts w:ascii="Arial" w:hAnsi="Arial" w:cs="Arial"/>
                      <w:b/>
                      <w:bCs/>
                      <w:sz w:val="20"/>
                      <w:szCs w:val="22"/>
                    </w:rPr>
                    <w:t>;</w:t>
                  </w:r>
                </w:p>
                <w:p w:rsidR="00DD39EB" w:rsidRPr="00466945" w:rsidRDefault="00DD39EB" w:rsidP="00463A37">
                  <w:pPr>
                    <w:pStyle w:val="SCCText"/>
                    <w:numPr>
                      <w:ilvl w:val="0"/>
                      <w:numId w:val="77"/>
                    </w:numPr>
                    <w:shd w:val="clear" w:color="auto" w:fill="F2DBDB" w:themeFill="accent2" w:themeFillTint="33"/>
                    <w:jc w:val="both"/>
                    <w:rPr>
                      <w:rFonts w:ascii="Arial" w:hAnsi="Arial" w:cs="Arial"/>
                      <w:b/>
                      <w:bCs/>
                      <w:sz w:val="20"/>
                      <w:szCs w:val="22"/>
                    </w:rPr>
                  </w:pPr>
                  <w:r w:rsidRPr="00466945">
                    <w:rPr>
                      <w:rFonts w:ascii="Arial" w:hAnsi="Arial" w:cs="Arial"/>
                      <w:b/>
                      <w:bCs/>
                      <w:i/>
                      <w:iCs/>
                      <w:sz w:val="20"/>
                      <w:szCs w:val="22"/>
                    </w:rPr>
                    <w:t>Payment N</w:t>
                  </w:r>
                  <w:r w:rsidRPr="00466945">
                    <w:rPr>
                      <w:rFonts w:ascii="Arial" w:hAnsi="Arial" w:cs="Arial"/>
                      <w:b/>
                      <w:bCs/>
                      <w:i/>
                      <w:iCs/>
                      <w:sz w:val="20"/>
                      <w:szCs w:val="22"/>
                      <w:u w:val="single"/>
                    </w:rPr>
                    <w:t>o</w:t>
                  </w:r>
                  <w:r w:rsidRPr="00466945">
                    <w:rPr>
                      <w:rFonts w:ascii="Arial" w:hAnsi="Arial" w:cs="Arial"/>
                      <w:b/>
                      <w:bCs/>
                      <w:i/>
                      <w:iCs/>
                      <w:sz w:val="20"/>
                      <w:szCs w:val="22"/>
                    </w:rPr>
                    <w:t>. 3</w:t>
                  </w:r>
                  <w:r w:rsidRPr="00466945">
                    <w:rPr>
                      <w:rFonts w:ascii="Arial" w:hAnsi="Arial" w:cs="Arial"/>
                      <w:b/>
                      <w:bCs/>
                      <w:sz w:val="20"/>
                      <w:szCs w:val="22"/>
                    </w:rPr>
                    <w:t xml:space="preserve">: </w:t>
                  </w:r>
                  <w:r w:rsidRPr="00466945">
                    <w:rPr>
                      <w:rFonts w:ascii="Arial" w:hAnsi="Arial" w:cs="Arial"/>
                      <w:sz w:val="20"/>
                      <w:szCs w:val="22"/>
                    </w:rPr>
                    <w:t xml:space="preserve">Twenty (20) </w:t>
                  </w:r>
                  <w:proofErr w:type="spellStart"/>
                  <w:r w:rsidRPr="00466945">
                    <w:rPr>
                      <w:rFonts w:ascii="Arial" w:hAnsi="Arial" w:cs="Arial"/>
                      <w:sz w:val="20"/>
                      <w:szCs w:val="22"/>
                    </w:rPr>
                    <w:t>percent</w:t>
                  </w:r>
                  <w:proofErr w:type="spellEnd"/>
                  <w:r w:rsidRPr="00466945">
                    <w:rPr>
                      <w:rFonts w:ascii="Arial" w:hAnsi="Arial" w:cs="Arial"/>
                      <w:sz w:val="20"/>
                      <w:szCs w:val="22"/>
                    </w:rPr>
                    <w:t xml:space="preserve"> upon submission &amp; approval of Interim Report</w:t>
                  </w:r>
                  <w:r w:rsidRPr="00466945">
                    <w:rPr>
                      <w:rFonts w:ascii="Arial" w:hAnsi="Arial" w:cs="Arial"/>
                      <w:b/>
                      <w:bCs/>
                      <w:sz w:val="20"/>
                      <w:szCs w:val="22"/>
                    </w:rPr>
                    <w:t>;</w:t>
                  </w:r>
                </w:p>
                <w:p w:rsidR="00DD39EB" w:rsidRPr="00466945" w:rsidRDefault="00DD39EB" w:rsidP="00463A37">
                  <w:pPr>
                    <w:pStyle w:val="SCCText"/>
                    <w:numPr>
                      <w:ilvl w:val="0"/>
                      <w:numId w:val="77"/>
                    </w:numPr>
                    <w:shd w:val="clear" w:color="auto" w:fill="F2DBDB" w:themeFill="accent2" w:themeFillTint="33"/>
                    <w:jc w:val="both"/>
                    <w:rPr>
                      <w:rFonts w:ascii="Arial" w:hAnsi="Arial" w:cs="Arial"/>
                      <w:b/>
                      <w:bCs/>
                      <w:sz w:val="20"/>
                      <w:szCs w:val="22"/>
                    </w:rPr>
                  </w:pPr>
                  <w:r w:rsidRPr="00466945">
                    <w:rPr>
                      <w:rFonts w:ascii="Arial" w:hAnsi="Arial" w:cs="Arial"/>
                      <w:b/>
                      <w:bCs/>
                      <w:i/>
                      <w:iCs/>
                      <w:sz w:val="20"/>
                      <w:szCs w:val="22"/>
                    </w:rPr>
                    <w:t>Payment N</w:t>
                  </w:r>
                  <w:r w:rsidRPr="00466945">
                    <w:rPr>
                      <w:rFonts w:ascii="Arial" w:hAnsi="Arial" w:cs="Arial"/>
                      <w:b/>
                      <w:bCs/>
                      <w:i/>
                      <w:iCs/>
                      <w:sz w:val="20"/>
                      <w:szCs w:val="22"/>
                      <w:u w:val="single"/>
                    </w:rPr>
                    <w:t>o</w:t>
                  </w:r>
                  <w:r w:rsidRPr="00466945">
                    <w:rPr>
                      <w:rFonts w:ascii="Arial" w:hAnsi="Arial" w:cs="Arial"/>
                      <w:b/>
                      <w:bCs/>
                      <w:i/>
                      <w:iCs/>
                      <w:sz w:val="20"/>
                      <w:szCs w:val="22"/>
                    </w:rPr>
                    <w:t>. 4</w:t>
                  </w:r>
                  <w:r w:rsidRPr="00466945">
                    <w:rPr>
                      <w:rFonts w:ascii="Arial" w:hAnsi="Arial" w:cs="Arial"/>
                      <w:b/>
                      <w:bCs/>
                      <w:sz w:val="20"/>
                      <w:szCs w:val="22"/>
                    </w:rPr>
                    <w:t xml:space="preserve">: </w:t>
                  </w:r>
                  <w:r w:rsidRPr="00466945">
                    <w:rPr>
                      <w:rFonts w:ascii="Arial" w:hAnsi="Arial" w:cs="Arial"/>
                      <w:sz w:val="20"/>
                      <w:szCs w:val="22"/>
                    </w:rPr>
                    <w:t xml:space="preserve">Twenty (20) </w:t>
                  </w:r>
                  <w:proofErr w:type="spellStart"/>
                  <w:r w:rsidRPr="00466945">
                    <w:rPr>
                      <w:rFonts w:ascii="Arial" w:hAnsi="Arial" w:cs="Arial"/>
                      <w:sz w:val="20"/>
                      <w:szCs w:val="22"/>
                    </w:rPr>
                    <w:t>percent</w:t>
                  </w:r>
                  <w:proofErr w:type="spellEnd"/>
                  <w:r w:rsidRPr="00466945">
                    <w:rPr>
                      <w:rFonts w:ascii="Arial" w:hAnsi="Arial" w:cs="Arial"/>
                      <w:sz w:val="20"/>
                      <w:szCs w:val="22"/>
                    </w:rPr>
                    <w:t xml:space="preserve"> upon submission &amp; approval of Draft Final Feasibility and Detail Design Report</w:t>
                  </w:r>
                  <w:r w:rsidRPr="00466945">
                    <w:rPr>
                      <w:rFonts w:ascii="Arial" w:hAnsi="Arial" w:cs="Arial"/>
                      <w:b/>
                      <w:bCs/>
                      <w:sz w:val="20"/>
                      <w:szCs w:val="22"/>
                    </w:rPr>
                    <w:t xml:space="preserve">; </w:t>
                  </w:r>
                </w:p>
                <w:p w:rsidR="00DD39EB" w:rsidRPr="00466945" w:rsidRDefault="00DD39EB" w:rsidP="00463A37">
                  <w:pPr>
                    <w:pStyle w:val="ListParagraph"/>
                    <w:numPr>
                      <w:ilvl w:val="0"/>
                      <w:numId w:val="77"/>
                    </w:numPr>
                    <w:shd w:val="clear" w:color="auto" w:fill="F2DBDB" w:themeFill="accent2" w:themeFillTint="33"/>
                    <w:rPr>
                      <w:b/>
                      <w:sz w:val="20"/>
                    </w:rPr>
                  </w:pPr>
                  <w:r w:rsidRPr="00466945">
                    <w:rPr>
                      <w:b/>
                      <w:i/>
                      <w:iCs/>
                      <w:sz w:val="20"/>
                    </w:rPr>
                    <w:t>Payment No. 5 (Final Payment)</w:t>
                  </w:r>
                  <w:r w:rsidRPr="00466945">
                    <w:rPr>
                      <w:b/>
                      <w:sz w:val="20"/>
                    </w:rPr>
                    <w:t xml:space="preserve">: </w:t>
                  </w:r>
                  <w:r w:rsidRPr="00466945">
                    <w:rPr>
                      <w:sz w:val="20"/>
                    </w:rPr>
                    <w:t>Twenty (20) percent upon submission and acceptance of Final Feasibility and Detail Design Report</w:t>
                  </w:r>
                  <w:r w:rsidRPr="00466945">
                    <w:rPr>
                      <w:b/>
                      <w:sz w:val="20"/>
                    </w:rPr>
                    <w:t xml:space="preserve">. </w:t>
                  </w:r>
                </w:p>
              </w:txbxContent>
            </v:textbox>
          </v:rect>
        </w:pict>
      </w:r>
    </w:p>
    <w:p w:rsidR="009E1564" w:rsidRDefault="009E1564" w:rsidP="007D2578"/>
    <w:p w:rsidR="009E1564" w:rsidRDefault="009E1564" w:rsidP="007D2578"/>
    <w:p w:rsidR="009E1564" w:rsidRDefault="009E1564" w:rsidP="007D2578"/>
    <w:p w:rsidR="009E1564" w:rsidRDefault="009E1564" w:rsidP="007D2578"/>
    <w:p w:rsidR="009E1564" w:rsidRDefault="009E1564" w:rsidP="007D2578"/>
    <w:p w:rsidR="00EC2237" w:rsidRDefault="00EC2237" w:rsidP="007D2578"/>
    <w:p w:rsidR="00EC2237" w:rsidRDefault="00EC2237" w:rsidP="007D2578"/>
    <w:p w:rsidR="00EC2237" w:rsidRDefault="00EC2237" w:rsidP="007D2578"/>
    <w:p w:rsidR="00EC2237" w:rsidRDefault="00EC2237" w:rsidP="007D2578"/>
    <w:p w:rsidR="00EC2237" w:rsidRDefault="00EC2237" w:rsidP="007D2578"/>
    <w:p w:rsidR="00EC2237" w:rsidRDefault="00EC2237" w:rsidP="007D2578"/>
    <w:p w:rsidR="00470C1E" w:rsidRPr="00F610BB" w:rsidRDefault="00470C1E" w:rsidP="00F867FA">
      <w:pPr>
        <w:pStyle w:val="Heading3"/>
      </w:pPr>
      <w:bookmarkStart w:id="171" w:name="_Toc531653199"/>
      <w:r w:rsidRPr="00B36952">
        <w:rPr>
          <w:szCs w:val="24"/>
        </w:rPr>
        <w:t>Managing</w:t>
      </w:r>
      <w:r w:rsidR="00A7273C">
        <w:rPr>
          <w:szCs w:val="24"/>
        </w:rPr>
        <w:t xml:space="preserve"> </w:t>
      </w:r>
      <w:r w:rsidR="00F709B5" w:rsidRPr="007F244E">
        <w:t>study and de</w:t>
      </w:r>
      <w:r w:rsidR="00F709B5">
        <w:t>s</w:t>
      </w:r>
      <w:r w:rsidR="00F709B5" w:rsidRPr="007F244E">
        <w:t>ign</w:t>
      </w:r>
      <w:r w:rsidR="00F709B5">
        <w:t xml:space="preserve"> contract</w:t>
      </w:r>
      <w:r w:rsidR="00F709B5" w:rsidRPr="00B36952">
        <w:rPr>
          <w:szCs w:val="24"/>
        </w:rPr>
        <w:t xml:space="preserve"> variations</w:t>
      </w:r>
      <w:bookmarkEnd w:id="171"/>
    </w:p>
    <w:p w:rsidR="00D766D3" w:rsidRDefault="00D766D3" w:rsidP="00D766D3">
      <w:r>
        <w:t xml:space="preserve">Regarding to </w:t>
      </w:r>
      <w:r w:rsidRPr="004624F6">
        <w:t xml:space="preserve">managing </w:t>
      </w:r>
      <w:r w:rsidRPr="00B36952">
        <w:rPr>
          <w:szCs w:val="24"/>
        </w:rPr>
        <w:t>contract variations</w:t>
      </w:r>
      <w:r w:rsidRPr="00D766D3">
        <w:t xml:space="preserve"> in </w:t>
      </w:r>
      <w:r>
        <w:t>c</w:t>
      </w:r>
      <w:r w:rsidRPr="00D766D3">
        <w:t>ontract</w:t>
      </w:r>
      <w:r>
        <w:t xml:space="preserve"> of study and design </w:t>
      </w:r>
      <w:r w:rsidR="00B8383E">
        <w:t xml:space="preserve">service </w:t>
      </w:r>
      <w:r>
        <w:t xml:space="preserve">contract refer above in </w:t>
      </w:r>
      <w:r w:rsidR="00250495">
        <w:t>5</w:t>
      </w:r>
      <w:r w:rsidRPr="00F04953">
        <w:t>.2.</w:t>
      </w:r>
      <w:r>
        <w:t>7.</w:t>
      </w:r>
    </w:p>
    <w:p w:rsidR="00B8383E" w:rsidRDefault="00B8383E" w:rsidP="00D766D3"/>
    <w:p w:rsidR="00D766D3" w:rsidRPr="00B8383E" w:rsidRDefault="00B8383E" w:rsidP="00B8383E">
      <w:r w:rsidRPr="00B8383E">
        <w:t xml:space="preserve">Generally, contract variation in </w:t>
      </w:r>
      <w:r>
        <w:t>study and design service contract may be scope change that leads variation on cost and or extension of time for completion of the service.</w:t>
      </w:r>
    </w:p>
    <w:p w:rsidR="00F610BB" w:rsidRPr="005C6DC2" w:rsidRDefault="00F610BB" w:rsidP="00F867FA">
      <w:pPr>
        <w:pStyle w:val="Heading3"/>
      </w:pPr>
      <w:bookmarkStart w:id="172" w:name="_Toc531653200"/>
      <w:r w:rsidRPr="005C6DC2">
        <w:t xml:space="preserve">Managing </w:t>
      </w:r>
      <w:r w:rsidR="00F709B5" w:rsidRPr="007F244E">
        <w:t>study and de</w:t>
      </w:r>
      <w:r w:rsidR="00F709B5">
        <w:t>s</w:t>
      </w:r>
      <w:r w:rsidR="00F709B5" w:rsidRPr="007F244E">
        <w:t>ign</w:t>
      </w:r>
      <w:r w:rsidR="00F709B5">
        <w:t xml:space="preserve"> </w:t>
      </w:r>
      <w:r w:rsidR="00F709B5" w:rsidRPr="005C6DC2">
        <w:t>contract disputes</w:t>
      </w:r>
      <w:bookmarkEnd w:id="172"/>
    </w:p>
    <w:p w:rsidR="00470C1E" w:rsidRDefault="00FE1CB7" w:rsidP="00F610BB">
      <w:r>
        <w:t xml:space="preserve">Regarding to </w:t>
      </w:r>
      <w:r w:rsidRPr="004624F6">
        <w:t xml:space="preserve">managing </w:t>
      </w:r>
      <w:r w:rsidRPr="005C6DC2">
        <w:t>contract disputes</w:t>
      </w:r>
      <w:r w:rsidRPr="00CC0DA0">
        <w:rPr>
          <w:szCs w:val="24"/>
        </w:rPr>
        <w:t xml:space="preserve"> in contract</w:t>
      </w:r>
      <w:r>
        <w:t xml:space="preserve"> of study and design contract refer above in </w:t>
      </w:r>
      <w:r w:rsidR="00250495">
        <w:t>5</w:t>
      </w:r>
      <w:r w:rsidRPr="00F04953">
        <w:t>.2.</w:t>
      </w:r>
      <w:r>
        <w:t xml:space="preserve">8. </w:t>
      </w:r>
    </w:p>
    <w:p w:rsidR="00470C1E" w:rsidRPr="006F100A" w:rsidRDefault="004D1F22" w:rsidP="00F867FA">
      <w:pPr>
        <w:pStyle w:val="Heading3"/>
      </w:pPr>
      <w:bookmarkStart w:id="173" w:name="_Toc531653201"/>
      <w:r w:rsidRPr="00B36952">
        <w:t>Managing</w:t>
      </w:r>
      <w:r w:rsidRPr="007F244E">
        <w:t xml:space="preserve"> </w:t>
      </w:r>
      <w:r w:rsidR="00F709B5" w:rsidRPr="007F244E">
        <w:t>study and de</w:t>
      </w:r>
      <w:r w:rsidR="00F709B5">
        <w:t>s</w:t>
      </w:r>
      <w:r w:rsidR="00F709B5" w:rsidRPr="007F244E">
        <w:t>ign</w:t>
      </w:r>
      <w:r w:rsidR="00F709B5">
        <w:t xml:space="preserve"> contract </w:t>
      </w:r>
      <w:r w:rsidR="00F709B5" w:rsidRPr="00B36952">
        <w:t>performance</w:t>
      </w:r>
      <w:bookmarkEnd w:id="173"/>
    </w:p>
    <w:p w:rsidR="006F100A" w:rsidRDefault="00FE1CB7" w:rsidP="00FE1CB7">
      <w:r>
        <w:t xml:space="preserve">Regarding to </w:t>
      </w:r>
      <w:r w:rsidRPr="004624F6">
        <w:t xml:space="preserve">managing </w:t>
      </w:r>
      <w:r>
        <w:rPr>
          <w:szCs w:val="24"/>
        </w:rPr>
        <w:t xml:space="preserve">contract </w:t>
      </w:r>
      <w:r w:rsidRPr="00B36952">
        <w:rPr>
          <w:szCs w:val="24"/>
        </w:rPr>
        <w:t>performance</w:t>
      </w:r>
      <w:r w:rsidRPr="00FE1CB7">
        <w:t xml:space="preserve"> in Contract</w:t>
      </w:r>
      <w:r>
        <w:t xml:space="preserve"> of study and design contract refer above in </w:t>
      </w:r>
      <w:r w:rsidR="00250495">
        <w:t>5</w:t>
      </w:r>
      <w:r w:rsidRPr="00F04953">
        <w:t>.2.</w:t>
      </w:r>
      <w:r w:rsidR="00660323">
        <w:t>9. Some</w:t>
      </w:r>
      <w:r w:rsidR="00FC4554">
        <w:t xml:space="preserve"> of performance indicators for study and design contract are: -</w:t>
      </w:r>
    </w:p>
    <w:p w:rsidR="003C7B51" w:rsidRPr="007E138F" w:rsidRDefault="004D1F22" w:rsidP="00F709B5">
      <w:pPr>
        <w:pStyle w:val="Buletted"/>
      </w:pPr>
      <w:r w:rsidRPr="007E138F">
        <w:rPr>
          <w:b/>
          <w:bCs/>
        </w:rPr>
        <w:t>Timely delivery</w:t>
      </w:r>
      <w:r w:rsidR="00690C36" w:rsidRPr="007E138F">
        <w:t xml:space="preserve"> of key outputs</w:t>
      </w:r>
    </w:p>
    <w:p w:rsidR="003C7B51" w:rsidRPr="007E138F" w:rsidRDefault="00690C36" w:rsidP="00F709B5">
      <w:pPr>
        <w:pStyle w:val="Buletted"/>
      </w:pPr>
      <w:r w:rsidRPr="007E138F">
        <w:rPr>
          <w:b/>
          <w:bCs/>
        </w:rPr>
        <w:t>Responsiveness</w:t>
      </w:r>
      <w:r w:rsidRPr="007E138F">
        <w:t xml:space="preserve"> to reasonable requests</w:t>
      </w:r>
    </w:p>
    <w:p w:rsidR="003C7B51" w:rsidRPr="00250495" w:rsidRDefault="00690C36" w:rsidP="00F709B5">
      <w:pPr>
        <w:pStyle w:val="Buletted"/>
      </w:pPr>
      <w:r w:rsidRPr="00B87FD3">
        <w:rPr>
          <w:b/>
          <w:bCs/>
        </w:rPr>
        <w:t xml:space="preserve">The </w:t>
      </w:r>
      <w:r w:rsidRPr="007E138F">
        <w:rPr>
          <w:b/>
          <w:bCs/>
        </w:rPr>
        <w:t>quality</w:t>
      </w:r>
      <w:r w:rsidRPr="007E138F">
        <w:t xml:space="preserve"> services of services provided</w:t>
      </w:r>
    </w:p>
    <w:p w:rsidR="006F100A" w:rsidRPr="006F100A" w:rsidRDefault="004D1F22" w:rsidP="00F867FA">
      <w:pPr>
        <w:pStyle w:val="Heading3"/>
      </w:pPr>
      <w:bookmarkStart w:id="174" w:name="_Toc531653202"/>
      <w:r w:rsidRPr="00B36952">
        <w:t>Managing</w:t>
      </w:r>
      <w:r w:rsidRPr="007F244E">
        <w:t xml:space="preserve"> </w:t>
      </w:r>
      <w:r w:rsidR="00F709B5" w:rsidRPr="007F244E">
        <w:t>study and de</w:t>
      </w:r>
      <w:r w:rsidR="00F709B5">
        <w:t>s</w:t>
      </w:r>
      <w:r w:rsidR="00F709B5" w:rsidRPr="007F244E">
        <w:t>ign</w:t>
      </w:r>
      <w:r w:rsidR="00F709B5" w:rsidRPr="00B36952">
        <w:t xml:space="preserve"> contract monitoring</w:t>
      </w:r>
      <w:bookmarkEnd w:id="174"/>
    </w:p>
    <w:p w:rsidR="006F100A" w:rsidRPr="00C95A43" w:rsidRDefault="00C95A43" w:rsidP="00C95A43">
      <w:r>
        <w:t xml:space="preserve">Regarding to </w:t>
      </w:r>
      <w:r w:rsidRPr="004624F6">
        <w:t xml:space="preserve">managing </w:t>
      </w:r>
      <w:r w:rsidRPr="00C95A43">
        <w:t>contract performance</w:t>
      </w:r>
      <w:r w:rsidRPr="00FE1CB7">
        <w:t xml:space="preserve"> in Contract</w:t>
      </w:r>
      <w:r>
        <w:t xml:space="preserve"> of study and design contract refer above in </w:t>
      </w:r>
      <w:r w:rsidR="00250495">
        <w:t>5</w:t>
      </w:r>
      <w:r w:rsidRPr="00F04953">
        <w:t>.2.</w:t>
      </w:r>
      <w:r>
        <w:t>10.</w:t>
      </w:r>
    </w:p>
    <w:p w:rsidR="006F100A" w:rsidRPr="006F100A" w:rsidRDefault="006F100A" w:rsidP="00F867FA">
      <w:pPr>
        <w:pStyle w:val="Heading3"/>
      </w:pPr>
      <w:bookmarkStart w:id="175" w:name="_Toc531653203"/>
      <w:r w:rsidRPr="00CC0DA0">
        <w:t xml:space="preserve">Managing </w:t>
      </w:r>
      <w:r w:rsidR="00F709B5" w:rsidRPr="00CC0DA0">
        <w:t xml:space="preserve">ethics in </w:t>
      </w:r>
      <w:r w:rsidR="00F709B5" w:rsidRPr="007F244E">
        <w:t>study and de</w:t>
      </w:r>
      <w:r w:rsidR="00F709B5">
        <w:t>s</w:t>
      </w:r>
      <w:r w:rsidR="00F709B5" w:rsidRPr="007F244E">
        <w:t>ign</w:t>
      </w:r>
      <w:r w:rsidR="00F709B5" w:rsidRPr="00CC0DA0">
        <w:t xml:space="preserve"> contract</w:t>
      </w:r>
      <w:bookmarkEnd w:id="175"/>
    </w:p>
    <w:p w:rsidR="006F100A" w:rsidRPr="00F04953" w:rsidRDefault="00F04953" w:rsidP="00F04953">
      <w:r>
        <w:t xml:space="preserve">Regarding to </w:t>
      </w:r>
      <w:r w:rsidR="00FE1CB7" w:rsidRPr="004624F6">
        <w:t xml:space="preserve">managing </w:t>
      </w:r>
      <w:r w:rsidR="00FE1CB7" w:rsidRPr="00CC0DA0">
        <w:rPr>
          <w:szCs w:val="24"/>
        </w:rPr>
        <w:t>ethics in contract</w:t>
      </w:r>
      <w:r w:rsidR="00FE1CB7">
        <w:t xml:space="preserve"> o</w:t>
      </w:r>
      <w:r>
        <w:t xml:space="preserve">f study and design contract refer above in </w:t>
      </w:r>
      <w:r w:rsidR="00250495">
        <w:t>5</w:t>
      </w:r>
      <w:r w:rsidRPr="00F04953">
        <w:t>.2.11</w:t>
      </w:r>
      <w:r>
        <w:t>.</w:t>
      </w:r>
      <w:r w:rsidR="009877F0">
        <w:t xml:space="preserve"> Generally, there should be code of ethics </w:t>
      </w:r>
      <w:r w:rsidR="001F7DB3">
        <w:t xml:space="preserve">that guides the relation between client and </w:t>
      </w:r>
      <w:r w:rsidR="004D1F22">
        <w:t>consultant study</w:t>
      </w:r>
      <w:r w:rsidR="001F7DB3">
        <w:t xml:space="preserve"> and design contract. </w:t>
      </w:r>
    </w:p>
    <w:p w:rsidR="00132F42" w:rsidRPr="005C6DC2" w:rsidRDefault="0071087C" w:rsidP="00F867FA">
      <w:pPr>
        <w:pStyle w:val="Heading3"/>
      </w:pPr>
      <w:bookmarkStart w:id="176" w:name="_Toc531653204"/>
      <w:r>
        <w:t>Managing</w:t>
      </w:r>
      <w:r w:rsidR="00F709B5">
        <w:t xml:space="preserve"> </w:t>
      </w:r>
      <w:r w:rsidR="00F709B5" w:rsidRPr="007F244E">
        <w:t>study and de</w:t>
      </w:r>
      <w:r w:rsidR="00F709B5">
        <w:t>s</w:t>
      </w:r>
      <w:r w:rsidR="00F709B5" w:rsidRPr="007F244E">
        <w:t>ign</w:t>
      </w:r>
      <w:r w:rsidR="00F709B5" w:rsidRPr="005C6DC2">
        <w:t xml:space="preserve"> contract closure</w:t>
      </w:r>
      <w:bookmarkEnd w:id="176"/>
    </w:p>
    <w:p w:rsidR="0071087C" w:rsidRDefault="0071087C" w:rsidP="00132F42">
      <w:r>
        <w:t xml:space="preserve">Regarding to </w:t>
      </w:r>
      <w:r w:rsidRPr="004624F6">
        <w:t xml:space="preserve">managing </w:t>
      </w:r>
      <w:r w:rsidRPr="005C6DC2">
        <w:t xml:space="preserve">contract closure or </w:t>
      </w:r>
      <w:r w:rsidR="004D1F22">
        <w:t>c</w:t>
      </w:r>
      <w:r w:rsidR="004D1F22" w:rsidRPr="005C6DC2">
        <w:t>ompletion</w:t>
      </w:r>
      <w:r w:rsidR="004D1F22">
        <w:t xml:space="preserve"> of</w:t>
      </w:r>
      <w:r>
        <w:t xml:space="preserve"> study and design contract refer above in </w:t>
      </w:r>
      <w:r w:rsidR="00250495">
        <w:t>5</w:t>
      </w:r>
      <w:r w:rsidRPr="00F04953">
        <w:t>.2.1</w:t>
      </w:r>
      <w:r>
        <w:t xml:space="preserve">2. </w:t>
      </w:r>
    </w:p>
    <w:p w:rsidR="0071087C" w:rsidRDefault="0071087C" w:rsidP="00132F42"/>
    <w:p w:rsidR="00ED1916" w:rsidRPr="00570A0F" w:rsidRDefault="007D2187" w:rsidP="00D922B1">
      <w:pPr>
        <w:pStyle w:val="Heading1"/>
      </w:pPr>
      <w:bookmarkStart w:id="177" w:name="_Toc531653205"/>
      <w:r>
        <w:lastRenderedPageBreak/>
        <w:t>CACS</w:t>
      </w:r>
      <w:r w:rsidR="00ED1916" w:rsidRPr="00570A0F">
        <w:t xml:space="preserve"> Service Contract</w:t>
      </w:r>
      <w:r w:rsidR="0004570B">
        <w:t xml:space="preserve"> </w:t>
      </w:r>
      <w:r w:rsidR="00A60EC6">
        <w:t>establishment</w:t>
      </w:r>
      <w:bookmarkEnd w:id="177"/>
    </w:p>
    <w:p w:rsidR="009B4D51" w:rsidRDefault="009B4D51" w:rsidP="00570A0F">
      <w:r w:rsidRPr="00BA7072">
        <w:t>Per-contract activities at project construction phase comprise the pre-condition for establishment of contract administration &amp; construction supervision service contract.</w:t>
      </w:r>
    </w:p>
    <w:p w:rsidR="009B4D51" w:rsidRDefault="009B4D51" w:rsidP="00570A0F"/>
    <w:p w:rsidR="00840B82" w:rsidRDefault="00ED6006" w:rsidP="00570A0F">
      <w:r w:rsidRPr="00BA7072">
        <w:t xml:space="preserve">The </w:t>
      </w:r>
      <w:r w:rsidR="00066322" w:rsidRPr="00BA7072">
        <w:t xml:space="preserve">contract administration and construction supervision service </w:t>
      </w:r>
      <w:r w:rsidRPr="00BA7072">
        <w:t xml:space="preserve">contract establishment is similar to the </w:t>
      </w:r>
      <w:r w:rsidRPr="007D42E2">
        <w:rPr>
          <w:i/>
        </w:rPr>
        <w:t>contract establishment for study and design service</w:t>
      </w:r>
      <w:r w:rsidRPr="00BA7072">
        <w:t xml:space="preserve">. </w:t>
      </w:r>
      <w:r w:rsidR="00066322">
        <w:t xml:space="preserve">For detail refer </w:t>
      </w:r>
      <w:r w:rsidR="00014274">
        <w:t>chapter 7 of this guideline.</w:t>
      </w:r>
    </w:p>
    <w:p w:rsidR="009B4D51" w:rsidRDefault="009B4D51" w:rsidP="00570A0F"/>
    <w:p w:rsidR="009B4D51" w:rsidRDefault="00696FD7" w:rsidP="00570A0F">
      <w:r>
        <w:rPr>
          <w:noProof/>
        </w:rPr>
        <w:pict>
          <v:rect id="_x0000_s3440" style="position:absolute;left:0;text-align:left;margin-left:2.8pt;margin-top:10.5pt;width:443.7pt;height:166.45pt;z-index:252528640" fillcolor="#f2dbdb [661]">
            <v:textbox style="mso-next-textbox:#_x0000_s3440">
              <w:txbxContent>
                <w:p w:rsidR="00DD39EB" w:rsidRPr="000209BF" w:rsidRDefault="00DD39EB" w:rsidP="004D4F63">
                  <w:pPr>
                    <w:shd w:val="clear" w:color="auto" w:fill="F2DBDB" w:themeFill="accent2" w:themeFillTint="33"/>
                    <w:rPr>
                      <w:sz w:val="20"/>
                      <w:szCs w:val="20"/>
                    </w:rPr>
                  </w:pPr>
                  <w:r w:rsidRPr="000209BF">
                    <w:rPr>
                      <w:sz w:val="20"/>
                      <w:szCs w:val="20"/>
                    </w:rPr>
                    <w:t>Similar to Study and Design Service Contract, the following Types of Guarantee/Security shall be fulfilled before signing Contract Administration and Supervision Service Contract. These are: -</w:t>
                  </w:r>
                </w:p>
                <w:p w:rsidR="00DD39EB" w:rsidRPr="000209BF" w:rsidRDefault="00DD39EB" w:rsidP="00463A37">
                  <w:pPr>
                    <w:pStyle w:val="ListParagraph"/>
                    <w:numPr>
                      <w:ilvl w:val="0"/>
                      <w:numId w:val="69"/>
                    </w:numPr>
                    <w:shd w:val="clear" w:color="auto" w:fill="F2DBDB" w:themeFill="accent2" w:themeFillTint="33"/>
                    <w:rPr>
                      <w:sz w:val="20"/>
                      <w:szCs w:val="20"/>
                    </w:rPr>
                  </w:pPr>
                  <w:r w:rsidRPr="000209BF">
                    <w:rPr>
                      <w:sz w:val="20"/>
                      <w:szCs w:val="20"/>
                    </w:rPr>
                    <w:t>Bid Security CPO</w:t>
                  </w:r>
                </w:p>
                <w:p w:rsidR="00DD39EB" w:rsidRPr="000209BF" w:rsidRDefault="00DD39EB" w:rsidP="00463A37">
                  <w:pPr>
                    <w:pStyle w:val="ListParagraph"/>
                    <w:numPr>
                      <w:ilvl w:val="1"/>
                      <w:numId w:val="68"/>
                    </w:numPr>
                    <w:shd w:val="clear" w:color="auto" w:fill="F2DBDB" w:themeFill="accent2" w:themeFillTint="33"/>
                    <w:ind w:left="1260" w:hanging="180"/>
                    <w:rPr>
                      <w:sz w:val="20"/>
                      <w:szCs w:val="20"/>
                    </w:rPr>
                  </w:pPr>
                  <w:r w:rsidRPr="000209BF">
                    <w:rPr>
                      <w:sz w:val="20"/>
                      <w:szCs w:val="20"/>
                    </w:rPr>
                    <w:t>CPO (fixed amount, two (2) percent of the offered total amount, or amount specified in the Bid Data Sheet, BDS)</w:t>
                  </w:r>
                </w:p>
                <w:p w:rsidR="00DD39EB" w:rsidRPr="000209BF" w:rsidRDefault="00DD39EB" w:rsidP="00463A37">
                  <w:pPr>
                    <w:pStyle w:val="ListParagraph"/>
                    <w:numPr>
                      <w:ilvl w:val="0"/>
                      <w:numId w:val="69"/>
                    </w:numPr>
                    <w:shd w:val="clear" w:color="auto" w:fill="F2DBDB" w:themeFill="accent2" w:themeFillTint="33"/>
                    <w:rPr>
                      <w:sz w:val="20"/>
                      <w:szCs w:val="20"/>
                    </w:rPr>
                  </w:pPr>
                  <w:r w:rsidRPr="000209BF">
                    <w:rPr>
                      <w:sz w:val="20"/>
                      <w:szCs w:val="20"/>
                    </w:rPr>
                    <w:t>Performance Security</w:t>
                  </w:r>
                </w:p>
                <w:p w:rsidR="00DD39EB" w:rsidRPr="000209BF" w:rsidRDefault="00DD39EB" w:rsidP="00463A37">
                  <w:pPr>
                    <w:pStyle w:val="ListParagraph"/>
                    <w:numPr>
                      <w:ilvl w:val="1"/>
                      <w:numId w:val="68"/>
                    </w:numPr>
                    <w:shd w:val="clear" w:color="auto" w:fill="F2DBDB" w:themeFill="accent2" w:themeFillTint="33"/>
                    <w:ind w:left="1260" w:hanging="180"/>
                    <w:rPr>
                      <w:sz w:val="20"/>
                      <w:szCs w:val="20"/>
                    </w:rPr>
                  </w:pPr>
                  <w:r w:rsidRPr="000209BF">
                    <w:rPr>
                      <w:sz w:val="20"/>
                      <w:szCs w:val="20"/>
                    </w:rPr>
                    <w:t>CPO (10 % of the offered total amount, or amount specified in the Bid Data Sheet, BDS)</w:t>
                  </w:r>
                </w:p>
                <w:p w:rsidR="00DD39EB" w:rsidRPr="000209BF" w:rsidRDefault="00DD39EB" w:rsidP="00463A37">
                  <w:pPr>
                    <w:pStyle w:val="ListParagraph"/>
                    <w:numPr>
                      <w:ilvl w:val="0"/>
                      <w:numId w:val="69"/>
                    </w:numPr>
                    <w:shd w:val="clear" w:color="auto" w:fill="F2DBDB" w:themeFill="accent2" w:themeFillTint="33"/>
                    <w:rPr>
                      <w:sz w:val="20"/>
                      <w:szCs w:val="20"/>
                    </w:rPr>
                  </w:pPr>
                  <w:r w:rsidRPr="000209BF">
                    <w:rPr>
                      <w:sz w:val="20"/>
                      <w:szCs w:val="20"/>
                    </w:rPr>
                    <w:t>Advance Payment Guarantee</w:t>
                  </w:r>
                </w:p>
                <w:p w:rsidR="00DD39EB" w:rsidRPr="000209BF" w:rsidRDefault="00DD39EB" w:rsidP="00463A37">
                  <w:pPr>
                    <w:pStyle w:val="ListParagraph"/>
                    <w:numPr>
                      <w:ilvl w:val="1"/>
                      <w:numId w:val="68"/>
                    </w:numPr>
                    <w:shd w:val="clear" w:color="auto" w:fill="F2DBDB" w:themeFill="accent2" w:themeFillTint="33"/>
                    <w:ind w:left="1260" w:hanging="180"/>
                    <w:rPr>
                      <w:sz w:val="20"/>
                      <w:szCs w:val="20"/>
                    </w:rPr>
                  </w:pPr>
                  <w:r w:rsidRPr="000209BF">
                    <w:rPr>
                      <w:sz w:val="20"/>
                      <w:szCs w:val="20"/>
                    </w:rPr>
                    <w:t>Equivalent of the advance payment in the form of Bank Guarantee.</w:t>
                  </w:r>
                </w:p>
                <w:p w:rsidR="00DD39EB" w:rsidRPr="000209BF" w:rsidRDefault="00DD39EB" w:rsidP="00463A37">
                  <w:pPr>
                    <w:pStyle w:val="ListParagraph"/>
                    <w:numPr>
                      <w:ilvl w:val="0"/>
                      <w:numId w:val="69"/>
                    </w:numPr>
                    <w:shd w:val="clear" w:color="auto" w:fill="F2DBDB" w:themeFill="accent2" w:themeFillTint="33"/>
                    <w:rPr>
                      <w:sz w:val="20"/>
                      <w:szCs w:val="20"/>
                    </w:rPr>
                  </w:pPr>
                  <w:r w:rsidRPr="000209BF">
                    <w:rPr>
                      <w:sz w:val="20"/>
                      <w:szCs w:val="20"/>
                    </w:rPr>
                    <w:t>Provisional Indemnity</w:t>
                  </w:r>
                </w:p>
                <w:p w:rsidR="00DD39EB" w:rsidRPr="000209BF" w:rsidRDefault="00DD39EB" w:rsidP="00463A37">
                  <w:pPr>
                    <w:pStyle w:val="ListParagraph"/>
                    <w:numPr>
                      <w:ilvl w:val="1"/>
                      <w:numId w:val="68"/>
                    </w:numPr>
                    <w:shd w:val="clear" w:color="auto" w:fill="F2DBDB" w:themeFill="accent2" w:themeFillTint="33"/>
                    <w:ind w:left="1260" w:hanging="180"/>
                    <w:rPr>
                      <w:sz w:val="20"/>
                      <w:szCs w:val="20"/>
                    </w:rPr>
                  </w:pPr>
                  <w:r w:rsidRPr="000209BF">
                    <w:rPr>
                      <w:sz w:val="20"/>
                      <w:szCs w:val="20"/>
                    </w:rPr>
                    <w:t>Unconditional insurance bond from certified financial institution.</w:t>
                  </w:r>
                </w:p>
              </w:txbxContent>
            </v:textbox>
          </v:rect>
        </w:pict>
      </w:r>
    </w:p>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2C402C" w:rsidRDefault="002C402C" w:rsidP="00570A0F"/>
    <w:p w:rsidR="002C402C" w:rsidRDefault="002C402C">
      <w:pPr>
        <w:spacing w:after="200"/>
        <w:jc w:val="left"/>
      </w:pPr>
      <w:r>
        <w:br w:type="page"/>
      </w:r>
    </w:p>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570A0F"/>
    <w:p w:rsidR="009B4D51" w:rsidRDefault="009B4D51" w:rsidP="00980FDC">
      <w:pPr>
        <w:pStyle w:val="Heading1"/>
      </w:pPr>
      <w:bookmarkStart w:id="178" w:name="_Toc531653206"/>
      <w:r>
        <w:lastRenderedPageBreak/>
        <w:t>CACS</w:t>
      </w:r>
      <w:r w:rsidRPr="006016FA">
        <w:t xml:space="preserve"> Service Contract</w:t>
      </w:r>
      <w:r>
        <w:t xml:space="preserve"> implementation</w:t>
      </w:r>
      <w:bookmarkEnd w:id="178"/>
    </w:p>
    <w:p w:rsidR="009B4D51" w:rsidRDefault="009B4D51" w:rsidP="009B4D51">
      <w:r>
        <w:t>During implementation of contract administration and construction supervision service contract, the client should focus on mobilization of the consultant team and logistics as per the contract entered in to.</w:t>
      </w:r>
    </w:p>
    <w:p w:rsidR="009173D9" w:rsidRDefault="009173D9" w:rsidP="00980FDC">
      <w:pPr>
        <w:spacing w:line="240" w:lineRule="auto"/>
      </w:pPr>
    </w:p>
    <w:p w:rsidR="009173D9" w:rsidRDefault="009173D9" w:rsidP="009173D9">
      <w:r>
        <w:t xml:space="preserve">It should be implemented in accordance with </w:t>
      </w:r>
      <w:r w:rsidRPr="00872D70">
        <w:t>GL 2</w:t>
      </w:r>
      <w:r w:rsidR="002441B0">
        <w:t>8</w:t>
      </w:r>
      <w:r w:rsidRPr="00872D70">
        <w:t>: Construction Supervision</w:t>
      </w:r>
      <w:r w:rsidR="00645440">
        <w:t xml:space="preserve"> </w:t>
      </w:r>
      <w:r w:rsidR="004F3B38" w:rsidRPr="00872D70">
        <w:t>Guideline</w:t>
      </w:r>
      <w:r w:rsidR="00645440">
        <w:t xml:space="preserve"> </w:t>
      </w:r>
      <w:r w:rsidR="004F3B38" w:rsidRPr="00872D70">
        <w:t>for</w:t>
      </w:r>
      <w:r w:rsidR="00645440">
        <w:t xml:space="preserve"> </w:t>
      </w:r>
      <w:r w:rsidR="004F3B38" w:rsidRPr="00872D70">
        <w:t>SSI</w:t>
      </w:r>
      <w:r w:rsidR="004F3B38">
        <w:t>D</w:t>
      </w:r>
      <w:r>
        <w:t>.</w:t>
      </w:r>
    </w:p>
    <w:p w:rsidR="009B4D51" w:rsidRPr="006016FA" w:rsidRDefault="004D4F63" w:rsidP="00843188">
      <w:pPr>
        <w:pStyle w:val="Heading2"/>
      </w:pPr>
      <w:bookmarkStart w:id="179" w:name="_Toc531653207"/>
      <w:r w:rsidRPr="006016FA">
        <w:t xml:space="preserve">planning </w:t>
      </w:r>
      <w:r>
        <w:t xml:space="preserve">CACS service </w:t>
      </w:r>
      <w:r w:rsidRPr="006016FA">
        <w:t>contract management</w:t>
      </w:r>
      <w:bookmarkEnd w:id="179"/>
    </w:p>
    <w:p w:rsidR="009B4D51" w:rsidRDefault="009B4D51" w:rsidP="009B4D51">
      <w:r>
        <w:t>The general c</w:t>
      </w:r>
      <w:r w:rsidRPr="00BA7072">
        <w:t>ontract management planning</w:t>
      </w:r>
      <w:r>
        <w:t xml:space="preserve"> for small scale irrigation development preparation and implementation is discussed in detail under chapter 6 above. Contract management planning particular to</w:t>
      </w:r>
      <w:r w:rsidR="00645440">
        <w:t xml:space="preserve"> </w:t>
      </w:r>
      <w:r w:rsidRPr="00BA7072">
        <w:t>contract administration &amp; construction supervision service contract</w:t>
      </w:r>
      <w:r>
        <w:t xml:space="preserve"> is discussed here.</w:t>
      </w:r>
    </w:p>
    <w:p w:rsidR="009B4D51" w:rsidRPr="008848EA" w:rsidRDefault="009B4D51" w:rsidP="00F867FA">
      <w:pPr>
        <w:pStyle w:val="Heading3"/>
      </w:pPr>
      <w:bookmarkStart w:id="180" w:name="_Toc531653208"/>
      <w:r>
        <w:t xml:space="preserve">Review CACS </w:t>
      </w:r>
      <w:r w:rsidR="004D4F63">
        <w:t>service</w:t>
      </w:r>
      <w:r w:rsidR="004D4F63" w:rsidRPr="008848EA">
        <w:t xml:space="preserve"> contract establishment</w:t>
      </w:r>
      <w:bookmarkEnd w:id="180"/>
    </w:p>
    <w:p w:rsidR="009B4D51" w:rsidRDefault="009B4D51" w:rsidP="009B4D51">
      <w:pPr>
        <w:rPr>
          <w:szCs w:val="24"/>
        </w:rPr>
      </w:pPr>
      <w:r>
        <w:rPr>
          <w:szCs w:val="24"/>
        </w:rPr>
        <w:t>The contract manager shall review contract prior to e</w:t>
      </w:r>
      <w:r w:rsidRPr="006016FA">
        <w:t>nactment</w:t>
      </w:r>
      <w:r>
        <w:t xml:space="preserve"> based on the following checklist but not limited to: -</w:t>
      </w:r>
      <w:r w:rsidRPr="00986697">
        <w:rPr>
          <w:szCs w:val="24"/>
        </w:rPr>
        <w:t>.</w:t>
      </w:r>
    </w:p>
    <w:p w:rsidR="009B4D51" w:rsidRPr="00770AEA" w:rsidRDefault="009B4D51" w:rsidP="00980FDC">
      <w:pPr>
        <w:pStyle w:val="Buletted"/>
      </w:pPr>
      <w:r w:rsidRPr="00770AEA">
        <w:t xml:space="preserve">Understand the type of </w:t>
      </w:r>
      <w:r>
        <w:t>c</w:t>
      </w:r>
      <w:r w:rsidRPr="00770AEA">
        <w:t xml:space="preserve">ontract </w:t>
      </w:r>
    </w:p>
    <w:p w:rsidR="009B4D51" w:rsidRPr="00770AEA" w:rsidRDefault="009B4D51" w:rsidP="00980FDC">
      <w:pPr>
        <w:pStyle w:val="Buletted"/>
      </w:pPr>
      <w:r w:rsidRPr="00770AEA">
        <w:t>Organize the contract document</w:t>
      </w:r>
    </w:p>
    <w:p w:rsidR="009B4D51" w:rsidRPr="00770AEA" w:rsidRDefault="009B4D51" w:rsidP="00463A37">
      <w:pPr>
        <w:pStyle w:val="ListParagraph"/>
        <w:ind w:left="990"/>
      </w:pPr>
      <w:r w:rsidRPr="00770AEA">
        <w:t xml:space="preserve">Agreement, </w:t>
      </w:r>
    </w:p>
    <w:p w:rsidR="009B4D51" w:rsidRPr="00770AEA" w:rsidRDefault="009B4D51" w:rsidP="00463A37">
      <w:pPr>
        <w:pStyle w:val="ListParagraph"/>
        <w:ind w:left="990"/>
      </w:pPr>
      <w:r w:rsidRPr="00770AEA">
        <w:t>Letter of Acceptance,</w:t>
      </w:r>
    </w:p>
    <w:p w:rsidR="009B4D51" w:rsidRPr="00770AEA" w:rsidRDefault="009B4D51" w:rsidP="00463A37">
      <w:pPr>
        <w:pStyle w:val="ListParagraph"/>
        <w:ind w:left="990"/>
      </w:pPr>
      <w:r w:rsidRPr="00770AEA">
        <w:t>Consultant’s evaluated Bid,</w:t>
      </w:r>
    </w:p>
    <w:p w:rsidR="009B4D51" w:rsidRPr="00770AEA" w:rsidRDefault="009B4D51" w:rsidP="00463A37">
      <w:pPr>
        <w:pStyle w:val="ListParagraph"/>
        <w:ind w:left="990"/>
      </w:pPr>
      <w:r w:rsidRPr="00770AEA">
        <w:t xml:space="preserve">Particular Conditions of Contract, </w:t>
      </w:r>
    </w:p>
    <w:p w:rsidR="009B4D51" w:rsidRPr="00770AEA" w:rsidRDefault="009B4D51" w:rsidP="00463A37">
      <w:pPr>
        <w:pStyle w:val="ListParagraph"/>
        <w:ind w:left="990"/>
      </w:pPr>
      <w:r w:rsidRPr="00770AEA">
        <w:t xml:space="preserve">General Conditions of Contract, </w:t>
      </w:r>
    </w:p>
    <w:p w:rsidR="009B4D51" w:rsidRPr="00770AEA" w:rsidRDefault="009B4D51" w:rsidP="00463A37">
      <w:pPr>
        <w:pStyle w:val="ListParagraph"/>
        <w:ind w:left="990"/>
      </w:pPr>
      <w:r w:rsidRPr="00770AEA">
        <w:t xml:space="preserve">TOR, and </w:t>
      </w:r>
    </w:p>
    <w:p w:rsidR="009B4D51" w:rsidRPr="00770AEA" w:rsidRDefault="009B4D51" w:rsidP="00463A37">
      <w:pPr>
        <w:pStyle w:val="ListParagraph"/>
        <w:ind w:left="990"/>
      </w:pPr>
      <w:r w:rsidRPr="00770AEA">
        <w:t xml:space="preserve">Any other document listed in the PCC as forming part of the Contract. </w:t>
      </w:r>
    </w:p>
    <w:p w:rsidR="009B4D51" w:rsidRPr="00770AEA" w:rsidRDefault="009B4D51" w:rsidP="00980FDC">
      <w:pPr>
        <w:pStyle w:val="Buletted"/>
      </w:pPr>
      <w:r w:rsidRPr="00770AEA">
        <w:t xml:space="preserve">Collect revised &amp; approved </w:t>
      </w:r>
      <w:r>
        <w:t>s</w:t>
      </w:r>
      <w:r w:rsidRPr="00770AEA">
        <w:t xml:space="preserve">chedule from the </w:t>
      </w:r>
      <w:r>
        <w:t>c</w:t>
      </w:r>
      <w:r w:rsidRPr="00770AEA">
        <w:t>onsultant</w:t>
      </w:r>
    </w:p>
    <w:p w:rsidR="009B4D51" w:rsidRPr="008848EA" w:rsidRDefault="009B4D51" w:rsidP="00F867FA">
      <w:pPr>
        <w:pStyle w:val="Heading3"/>
      </w:pPr>
      <w:bookmarkStart w:id="181" w:name="_Toc531653209"/>
      <w:r>
        <w:t>Designing</w:t>
      </w:r>
      <w:r w:rsidR="007443F0">
        <w:t xml:space="preserve"> </w:t>
      </w:r>
      <w:r>
        <w:t xml:space="preserve">CACS </w:t>
      </w:r>
      <w:r w:rsidR="004D4F63">
        <w:t>service c</w:t>
      </w:r>
      <w:r w:rsidR="004D4F63" w:rsidRPr="008848EA">
        <w:t xml:space="preserve">ontract management </w:t>
      </w:r>
      <w:r w:rsidR="004D4F63">
        <w:t>strategy</w:t>
      </w:r>
      <w:bookmarkEnd w:id="181"/>
    </w:p>
    <w:p w:rsidR="009B4D51" w:rsidRDefault="009B4D51" w:rsidP="009B4D51">
      <w:pPr>
        <w:rPr>
          <w:szCs w:val="24"/>
        </w:rPr>
      </w:pPr>
      <w:r>
        <w:rPr>
          <w:szCs w:val="24"/>
        </w:rPr>
        <w:t xml:space="preserve">Understanding of the contract, the contract manager should design strategy how to manage the contract according to the agreement entered in to. For example, client head office can delegate Zone and or District Office or can assign a team or an individual expert for managing the implementation of </w:t>
      </w:r>
      <w:r w:rsidRPr="00BA7072">
        <w:t>contract administration &amp; construction supervision service</w:t>
      </w:r>
      <w:r>
        <w:t xml:space="preserve"> contract</w:t>
      </w:r>
      <w:r>
        <w:rPr>
          <w:szCs w:val="24"/>
        </w:rPr>
        <w:t xml:space="preserve">.  </w:t>
      </w:r>
    </w:p>
    <w:p w:rsidR="009B4D51" w:rsidRPr="008848EA" w:rsidRDefault="009B4D51" w:rsidP="00F867FA">
      <w:pPr>
        <w:pStyle w:val="Heading3"/>
      </w:pPr>
      <w:bookmarkStart w:id="182" w:name="_Toc531653210"/>
      <w:r>
        <w:t xml:space="preserve">CACS </w:t>
      </w:r>
      <w:r w:rsidR="004D4F63">
        <w:t>service c</w:t>
      </w:r>
      <w:r w:rsidR="004D4F63" w:rsidRPr="008848EA">
        <w:t xml:space="preserve">ontract management </w:t>
      </w:r>
      <w:r w:rsidR="004D4F63">
        <w:t>risk identification</w:t>
      </w:r>
      <w:bookmarkEnd w:id="182"/>
    </w:p>
    <w:p w:rsidR="009B4D51" w:rsidRDefault="009B4D51" w:rsidP="009B4D51">
      <w:pPr>
        <w:tabs>
          <w:tab w:val="num" w:pos="720"/>
        </w:tabs>
        <w:rPr>
          <w:szCs w:val="24"/>
        </w:rPr>
      </w:pPr>
      <w:r>
        <w:rPr>
          <w:szCs w:val="24"/>
        </w:rPr>
        <w:t>Id</w:t>
      </w:r>
      <w:r w:rsidRPr="004277FD">
        <w:rPr>
          <w:szCs w:val="24"/>
        </w:rPr>
        <w:t>entify potential risks of the contract (</w:t>
      </w:r>
      <w:r>
        <w:rPr>
          <w:szCs w:val="24"/>
        </w:rPr>
        <w:t xml:space="preserve">delay, mobilization of key personnel and logistics as per the agreement, </w:t>
      </w:r>
      <w:r w:rsidR="00FB68C2">
        <w:rPr>
          <w:szCs w:val="24"/>
        </w:rPr>
        <w:t>etc.</w:t>
      </w:r>
      <w:r w:rsidRPr="004277FD">
        <w:rPr>
          <w:szCs w:val="24"/>
        </w:rPr>
        <w:t xml:space="preserve">) </w:t>
      </w:r>
      <w:r>
        <w:rPr>
          <w:szCs w:val="24"/>
        </w:rPr>
        <w:t>and a</w:t>
      </w:r>
      <w:r w:rsidRPr="004277FD">
        <w:rPr>
          <w:szCs w:val="24"/>
        </w:rPr>
        <w:t xml:space="preserve">rrange </w:t>
      </w:r>
      <w:r>
        <w:rPr>
          <w:szCs w:val="24"/>
        </w:rPr>
        <w:t>r</w:t>
      </w:r>
      <w:r w:rsidRPr="004277FD">
        <w:rPr>
          <w:szCs w:val="24"/>
        </w:rPr>
        <w:t xml:space="preserve">isk mitigation plan for identified contract risks </w:t>
      </w:r>
      <w:r>
        <w:rPr>
          <w:szCs w:val="24"/>
        </w:rPr>
        <w:t>before and in course of contract implementation.</w:t>
      </w:r>
    </w:p>
    <w:p w:rsidR="000B4330" w:rsidRDefault="000B4330">
      <w:pPr>
        <w:spacing w:after="200"/>
        <w:jc w:val="left"/>
        <w:rPr>
          <w:b/>
          <w:smallCaps/>
          <w:color w:val="C842EC"/>
          <w:sz w:val="26"/>
          <w:szCs w:val="26"/>
        </w:rPr>
      </w:pPr>
      <w:bookmarkStart w:id="183" w:name="_Toc472492539"/>
      <w:r>
        <w:br w:type="page"/>
      </w:r>
    </w:p>
    <w:p w:rsidR="009B4D51" w:rsidRPr="006016FA" w:rsidRDefault="009B4D51" w:rsidP="00843188">
      <w:pPr>
        <w:pStyle w:val="Heading2"/>
      </w:pPr>
      <w:bookmarkStart w:id="184" w:name="_Toc531653211"/>
      <w:r>
        <w:lastRenderedPageBreak/>
        <w:t xml:space="preserve">CACS </w:t>
      </w:r>
      <w:r w:rsidR="004D4F63">
        <w:t>service</w:t>
      </w:r>
      <w:r w:rsidR="004D4F63" w:rsidRPr="006016FA">
        <w:t xml:space="preserve"> contract management enactment</w:t>
      </w:r>
      <w:bookmarkEnd w:id="183"/>
      <w:bookmarkEnd w:id="184"/>
    </w:p>
    <w:p w:rsidR="009B4D51" w:rsidRDefault="009B4D51" w:rsidP="009B4D51">
      <w:r>
        <w:t xml:space="preserve">Similar to study and design </w:t>
      </w:r>
      <w:r w:rsidRPr="00BA7072">
        <w:t>contract</w:t>
      </w:r>
      <w:r>
        <w:t xml:space="preserve">, the </w:t>
      </w:r>
      <w:r w:rsidRPr="00BA7072">
        <w:t xml:space="preserve">main management implementation </w:t>
      </w:r>
      <w:r>
        <w:t xml:space="preserve">CACS service </w:t>
      </w:r>
      <w:r w:rsidRPr="00BA7072">
        <w:t>subjects or procedures mainly include the following:</w:t>
      </w:r>
    </w:p>
    <w:p w:rsidR="000B4330" w:rsidRPr="00BA7072" w:rsidRDefault="000B4330" w:rsidP="009B4D51"/>
    <w:p w:rsidR="009B4D51" w:rsidRPr="00E4406B" w:rsidRDefault="009B4D51" w:rsidP="00463A37">
      <w:pPr>
        <w:pStyle w:val="ListParagraph"/>
        <w:numPr>
          <w:ilvl w:val="0"/>
          <w:numId w:val="65"/>
        </w:numPr>
        <w:spacing w:before="0" w:after="160" w:line="259" w:lineRule="auto"/>
        <w:jc w:val="left"/>
      </w:pPr>
      <w:r w:rsidRPr="008848EA">
        <w:t>Managing</w:t>
      </w:r>
      <w:r w:rsidR="007443F0">
        <w:t xml:space="preserve"> </w:t>
      </w:r>
      <w:r>
        <w:t>CACS Service</w:t>
      </w:r>
      <w:r w:rsidRPr="00E4406B">
        <w:t xml:space="preserve"> Contract Mobilization</w:t>
      </w:r>
    </w:p>
    <w:p w:rsidR="009B4D51" w:rsidRDefault="009B4D51" w:rsidP="00463A37">
      <w:pPr>
        <w:pStyle w:val="ListParagraph"/>
        <w:numPr>
          <w:ilvl w:val="0"/>
          <w:numId w:val="65"/>
        </w:numPr>
        <w:spacing w:before="0" w:after="160" w:line="259" w:lineRule="auto"/>
        <w:jc w:val="left"/>
        <w:rPr>
          <w:szCs w:val="24"/>
        </w:rPr>
      </w:pPr>
      <w:r w:rsidRPr="008848EA">
        <w:t>Managing</w:t>
      </w:r>
      <w:r w:rsidR="007443F0">
        <w:t xml:space="preserve"> </w:t>
      </w:r>
      <w:r>
        <w:t>CACS Service</w:t>
      </w:r>
      <w:r w:rsidRPr="00B36952">
        <w:rPr>
          <w:szCs w:val="24"/>
        </w:rPr>
        <w:t xml:space="preserve"> Contract Documentation and Record Keeping </w:t>
      </w:r>
    </w:p>
    <w:p w:rsidR="009B4D51" w:rsidRDefault="009B4D51" w:rsidP="00463A37">
      <w:pPr>
        <w:pStyle w:val="ListParagraph"/>
        <w:numPr>
          <w:ilvl w:val="0"/>
          <w:numId w:val="65"/>
        </w:numPr>
        <w:spacing w:before="0" w:after="160" w:line="259" w:lineRule="auto"/>
        <w:jc w:val="left"/>
        <w:rPr>
          <w:szCs w:val="24"/>
        </w:rPr>
      </w:pPr>
      <w:r w:rsidRPr="008848EA">
        <w:t xml:space="preserve">Managing </w:t>
      </w:r>
      <w:r>
        <w:t>CACS Service</w:t>
      </w:r>
      <w:r w:rsidRPr="008848EA">
        <w:t xml:space="preserve"> Conditions of Contract</w:t>
      </w:r>
    </w:p>
    <w:p w:rsidR="009B4D51" w:rsidRPr="00B36952" w:rsidRDefault="009B4D51" w:rsidP="00463A37">
      <w:pPr>
        <w:pStyle w:val="ListParagraph"/>
        <w:numPr>
          <w:ilvl w:val="0"/>
          <w:numId w:val="65"/>
        </w:numPr>
        <w:spacing w:before="0" w:after="160" w:line="259" w:lineRule="auto"/>
        <w:jc w:val="left"/>
        <w:rPr>
          <w:szCs w:val="24"/>
        </w:rPr>
      </w:pPr>
      <w:r w:rsidRPr="00B36952">
        <w:rPr>
          <w:szCs w:val="24"/>
        </w:rPr>
        <w:t>Managing</w:t>
      </w:r>
      <w:r w:rsidRPr="008848EA">
        <w:t xml:space="preserve"> Roles and Responsibilities</w:t>
      </w:r>
      <w:r>
        <w:rPr>
          <w:szCs w:val="24"/>
        </w:rPr>
        <w:t xml:space="preserve"> in </w:t>
      </w:r>
      <w:r>
        <w:t>CACS Service</w:t>
      </w:r>
      <w:r w:rsidR="007443F0">
        <w:t xml:space="preserve"> </w:t>
      </w:r>
      <w:r w:rsidRPr="008848EA">
        <w:t>Contract</w:t>
      </w:r>
    </w:p>
    <w:p w:rsidR="009B4D51" w:rsidRDefault="009B4D51" w:rsidP="00463A37">
      <w:pPr>
        <w:pStyle w:val="ListParagraph"/>
        <w:numPr>
          <w:ilvl w:val="0"/>
          <w:numId w:val="65"/>
        </w:numPr>
        <w:spacing w:before="0" w:after="160" w:line="259" w:lineRule="auto"/>
        <w:jc w:val="left"/>
        <w:rPr>
          <w:szCs w:val="24"/>
        </w:rPr>
      </w:pPr>
      <w:r w:rsidRPr="00B36952">
        <w:rPr>
          <w:szCs w:val="24"/>
        </w:rPr>
        <w:t xml:space="preserve">Managing Relationships </w:t>
      </w:r>
      <w:r>
        <w:rPr>
          <w:szCs w:val="24"/>
        </w:rPr>
        <w:t xml:space="preserve">and </w:t>
      </w:r>
      <w:r w:rsidR="007443F0">
        <w:rPr>
          <w:szCs w:val="24"/>
        </w:rPr>
        <w:t>Communication in</w:t>
      </w:r>
      <w:r>
        <w:rPr>
          <w:szCs w:val="24"/>
        </w:rPr>
        <w:t xml:space="preserve"> </w:t>
      </w:r>
      <w:r>
        <w:t xml:space="preserve">CACS </w:t>
      </w:r>
      <w:r w:rsidR="007443F0">
        <w:t>Service</w:t>
      </w:r>
      <w:r w:rsidR="007443F0" w:rsidRPr="008848EA">
        <w:t xml:space="preserve"> Contract</w:t>
      </w:r>
    </w:p>
    <w:p w:rsidR="009B4D51" w:rsidRPr="00B36952" w:rsidRDefault="009B4D51" w:rsidP="00463A37">
      <w:pPr>
        <w:pStyle w:val="ListParagraph"/>
        <w:numPr>
          <w:ilvl w:val="0"/>
          <w:numId w:val="65"/>
        </w:numPr>
        <w:spacing w:before="0" w:after="160" w:line="259" w:lineRule="auto"/>
        <w:jc w:val="left"/>
        <w:rPr>
          <w:szCs w:val="24"/>
        </w:rPr>
      </w:pPr>
      <w:r w:rsidRPr="008848EA">
        <w:t xml:space="preserve">Managing </w:t>
      </w:r>
      <w:r w:rsidR="007443F0" w:rsidRPr="008848EA">
        <w:t>Costs</w:t>
      </w:r>
      <w:r w:rsidR="007443F0">
        <w:rPr>
          <w:szCs w:val="24"/>
        </w:rPr>
        <w:t xml:space="preserve"> in</w:t>
      </w:r>
      <w:r>
        <w:rPr>
          <w:szCs w:val="24"/>
        </w:rPr>
        <w:t xml:space="preserve"> </w:t>
      </w:r>
      <w:r>
        <w:t xml:space="preserve">CACS </w:t>
      </w:r>
      <w:r w:rsidR="007443F0">
        <w:t>Service</w:t>
      </w:r>
      <w:r w:rsidR="007443F0" w:rsidRPr="008848EA">
        <w:t xml:space="preserve"> Contract</w:t>
      </w:r>
    </w:p>
    <w:p w:rsidR="009B4D51" w:rsidRPr="00B36952" w:rsidRDefault="009B4D51" w:rsidP="00463A37">
      <w:pPr>
        <w:pStyle w:val="ListParagraph"/>
        <w:numPr>
          <w:ilvl w:val="0"/>
          <w:numId w:val="65"/>
        </w:numPr>
        <w:spacing w:before="0" w:after="160" w:line="259" w:lineRule="auto"/>
        <w:jc w:val="left"/>
        <w:rPr>
          <w:szCs w:val="24"/>
        </w:rPr>
      </w:pPr>
      <w:r w:rsidRPr="00B36952">
        <w:rPr>
          <w:szCs w:val="24"/>
        </w:rPr>
        <w:t xml:space="preserve">Managing </w:t>
      </w:r>
      <w:r>
        <w:t>CACS Service</w:t>
      </w:r>
      <w:r w:rsidRPr="00B36952">
        <w:rPr>
          <w:szCs w:val="24"/>
        </w:rPr>
        <w:t xml:space="preserve"> Contract Variations </w:t>
      </w:r>
    </w:p>
    <w:p w:rsidR="009B4D51" w:rsidRDefault="009B4D51" w:rsidP="00463A37">
      <w:pPr>
        <w:pStyle w:val="ListParagraph"/>
        <w:numPr>
          <w:ilvl w:val="0"/>
          <w:numId w:val="65"/>
        </w:numPr>
        <w:spacing w:before="0" w:after="160" w:line="259" w:lineRule="auto"/>
        <w:jc w:val="left"/>
        <w:rPr>
          <w:szCs w:val="24"/>
        </w:rPr>
      </w:pPr>
      <w:r w:rsidRPr="00B36952">
        <w:rPr>
          <w:szCs w:val="24"/>
        </w:rPr>
        <w:t xml:space="preserve">Managing </w:t>
      </w:r>
      <w:r>
        <w:t>CACS Service</w:t>
      </w:r>
      <w:r w:rsidRPr="00B36952">
        <w:rPr>
          <w:szCs w:val="24"/>
        </w:rPr>
        <w:t xml:space="preserve"> Contract Disputes</w:t>
      </w:r>
    </w:p>
    <w:p w:rsidR="009B4D51" w:rsidRDefault="009B4D51" w:rsidP="00463A37">
      <w:pPr>
        <w:pStyle w:val="ListParagraph"/>
        <w:numPr>
          <w:ilvl w:val="0"/>
          <w:numId w:val="65"/>
        </w:numPr>
        <w:spacing w:before="0" w:after="160" w:line="259" w:lineRule="auto"/>
        <w:jc w:val="left"/>
        <w:rPr>
          <w:szCs w:val="24"/>
        </w:rPr>
      </w:pPr>
      <w:r w:rsidRPr="00B36952">
        <w:rPr>
          <w:szCs w:val="24"/>
        </w:rPr>
        <w:t>Managing</w:t>
      </w:r>
      <w:r w:rsidR="003C43D7">
        <w:rPr>
          <w:szCs w:val="24"/>
        </w:rPr>
        <w:t xml:space="preserve"> </w:t>
      </w:r>
      <w:r>
        <w:t>CACS Service</w:t>
      </w:r>
      <w:r>
        <w:rPr>
          <w:szCs w:val="24"/>
        </w:rPr>
        <w:t xml:space="preserve"> Contract </w:t>
      </w:r>
      <w:r w:rsidRPr="00B36952">
        <w:rPr>
          <w:szCs w:val="24"/>
        </w:rPr>
        <w:t xml:space="preserve">Performance </w:t>
      </w:r>
    </w:p>
    <w:p w:rsidR="009B4D51" w:rsidRDefault="009B4D51" w:rsidP="00463A37">
      <w:pPr>
        <w:pStyle w:val="ListParagraph"/>
        <w:numPr>
          <w:ilvl w:val="0"/>
          <w:numId w:val="65"/>
        </w:numPr>
        <w:spacing w:before="0" w:after="160" w:line="259" w:lineRule="auto"/>
        <w:jc w:val="left"/>
        <w:rPr>
          <w:szCs w:val="24"/>
        </w:rPr>
      </w:pPr>
      <w:r w:rsidRPr="00B36952">
        <w:rPr>
          <w:szCs w:val="24"/>
        </w:rPr>
        <w:t xml:space="preserve">Contract </w:t>
      </w:r>
      <w:r w:rsidR="003C43D7" w:rsidRPr="00B36952">
        <w:rPr>
          <w:szCs w:val="24"/>
        </w:rPr>
        <w:t>Monitoring</w:t>
      </w:r>
      <w:r w:rsidR="003C43D7">
        <w:rPr>
          <w:szCs w:val="24"/>
        </w:rPr>
        <w:t xml:space="preserve"> in</w:t>
      </w:r>
      <w:r>
        <w:rPr>
          <w:szCs w:val="24"/>
        </w:rPr>
        <w:t xml:space="preserve"> </w:t>
      </w:r>
      <w:r>
        <w:t xml:space="preserve">CACS </w:t>
      </w:r>
      <w:r w:rsidR="003C43D7">
        <w:t>Service</w:t>
      </w:r>
      <w:r w:rsidR="003C43D7" w:rsidRPr="008848EA">
        <w:t xml:space="preserve"> Contract</w:t>
      </w:r>
    </w:p>
    <w:p w:rsidR="009B4D51" w:rsidRPr="00CC0DA0" w:rsidRDefault="009B4D51" w:rsidP="00463A37">
      <w:pPr>
        <w:pStyle w:val="ListParagraph"/>
        <w:numPr>
          <w:ilvl w:val="0"/>
          <w:numId w:val="65"/>
        </w:numPr>
        <w:spacing w:before="0" w:after="160" w:line="259" w:lineRule="auto"/>
        <w:jc w:val="left"/>
        <w:rPr>
          <w:szCs w:val="24"/>
        </w:rPr>
      </w:pPr>
      <w:r w:rsidRPr="00CC0DA0">
        <w:rPr>
          <w:szCs w:val="24"/>
        </w:rPr>
        <w:t xml:space="preserve">Managing Ethics </w:t>
      </w:r>
      <w:r>
        <w:rPr>
          <w:szCs w:val="24"/>
        </w:rPr>
        <w:t xml:space="preserve">in </w:t>
      </w:r>
      <w:r>
        <w:t xml:space="preserve">CACS </w:t>
      </w:r>
      <w:r w:rsidR="003C43D7">
        <w:t>Service</w:t>
      </w:r>
      <w:r w:rsidR="003C43D7" w:rsidRPr="008848EA">
        <w:t xml:space="preserve"> Contract</w:t>
      </w:r>
    </w:p>
    <w:p w:rsidR="009B4D51" w:rsidRPr="00B36952" w:rsidRDefault="009B4D51" w:rsidP="00463A37">
      <w:pPr>
        <w:pStyle w:val="ListParagraph"/>
        <w:numPr>
          <w:ilvl w:val="0"/>
          <w:numId w:val="65"/>
        </w:numPr>
        <w:spacing w:before="0" w:after="160" w:line="259" w:lineRule="auto"/>
        <w:jc w:val="left"/>
        <w:rPr>
          <w:szCs w:val="24"/>
        </w:rPr>
      </w:pPr>
      <w:r w:rsidRPr="00B36952">
        <w:rPr>
          <w:szCs w:val="24"/>
        </w:rPr>
        <w:t>Managing</w:t>
      </w:r>
      <w:r w:rsidR="003C43D7">
        <w:rPr>
          <w:szCs w:val="24"/>
        </w:rPr>
        <w:t xml:space="preserve"> </w:t>
      </w:r>
      <w:r>
        <w:t>CACS Service</w:t>
      </w:r>
      <w:r w:rsidRPr="008848EA">
        <w:t xml:space="preserve"> Contract Completion</w:t>
      </w:r>
    </w:p>
    <w:p w:rsidR="009B4D51" w:rsidRPr="007F244E" w:rsidRDefault="009B4D51" w:rsidP="00F867FA">
      <w:pPr>
        <w:pStyle w:val="Heading3"/>
      </w:pPr>
      <w:bookmarkStart w:id="185" w:name="_Toc531653212"/>
      <w:r w:rsidRPr="008848EA">
        <w:t>Managing</w:t>
      </w:r>
      <w:r w:rsidR="003C43D7">
        <w:t xml:space="preserve"> </w:t>
      </w:r>
      <w:r>
        <w:t xml:space="preserve">CACS </w:t>
      </w:r>
      <w:r w:rsidR="000B4330">
        <w:t>service</w:t>
      </w:r>
      <w:r w:rsidR="000B4330" w:rsidRPr="007F244E">
        <w:t xml:space="preserve"> contract mobilization</w:t>
      </w:r>
      <w:bookmarkEnd w:id="185"/>
    </w:p>
    <w:p w:rsidR="009B4D51" w:rsidRDefault="009B4D51" w:rsidP="009B4D51">
      <w:r w:rsidRPr="00BA7072">
        <w:t xml:space="preserve">Contract mobilization is a move from the paper agreement stage to materializing or </w:t>
      </w:r>
      <w:r w:rsidR="00FB68C2" w:rsidRPr="00BA7072">
        <w:t>objectivizing</w:t>
      </w:r>
      <w:r w:rsidRPr="00BA7072">
        <w:t xml:space="preserve"> the agreement at ground level. Successful contract mobilization can ensure that the ‘building blocks’ for a successful contract are created. While the written contract is a record of each party’s obligations and responsibilities, it is not designed as a day to day operational management document for the contract. </w:t>
      </w:r>
    </w:p>
    <w:p w:rsidR="009B4D51" w:rsidRPr="00BA7072" w:rsidRDefault="009B4D51" w:rsidP="000B4330">
      <w:pPr>
        <w:spacing w:line="240" w:lineRule="auto"/>
      </w:pPr>
    </w:p>
    <w:p w:rsidR="009B4D51" w:rsidRPr="00BA7072" w:rsidRDefault="009B4D51" w:rsidP="009B4D51">
      <w:r w:rsidRPr="00BA7072">
        <w:t xml:space="preserve">The </w:t>
      </w:r>
      <w:r>
        <w:t>c</w:t>
      </w:r>
      <w:r w:rsidRPr="00BA7072">
        <w:t>ontract manager</w:t>
      </w:r>
      <w:r>
        <w:t>/</w:t>
      </w:r>
      <w:r w:rsidRPr="00BA7072">
        <w:t xml:space="preserve">expert is demanded to prepare a day to day operational contract management document that can assist the project contract management to be easy and </w:t>
      </w:r>
      <w:r w:rsidR="00386E7C" w:rsidRPr="00BA7072">
        <w:t>piecemeal. This</w:t>
      </w:r>
      <w:r w:rsidRPr="00BA7072">
        <w:t xml:space="preserve"> document guides the client, consultant and the contract manager. </w:t>
      </w:r>
    </w:p>
    <w:p w:rsidR="009B4D51" w:rsidRPr="00BA7072" w:rsidRDefault="009B4D51" w:rsidP="000B4330">
      <w:pPr>
        <w:spacing w:line="240" w:lineRule="auto"/>
      </w:pPr>
    </w:p>
    <w:p w:rsidR="009B4D51" w:rsidRDefault="009B4D51" w:rsidP="009B4D51">
      <w:pPr>
        <w:pStyle w:val="Caption"/>
        <w:keepNext/>
      </w:pPr>
      <w:bookmarkStart w:id="186" w:name="_Toc524978604"/>
      <w:r w:rsidRPr="00BA7072">
        <w:t xml:space="preserve">Table </w:t>
      </w:r>
      <w:r w:rsidR="002F3CBD">
        <w:fldChar w:fldCharType="begin"/>
      </w:r>
      <w:r w:rsidR="00FB7F5C">
        <w:instrText xml:space="preserve"> STYLEREF 1 \s </w:instrText>
      </w:r>
      <w:r w:rsidR="002F3CBD">
        <w:fldChar w:fldCharType="separate"/>
      </w:r>
      <w:r w:rsidR="00DD39EB">
        <w:rPr>
          <w:noProof/>
        </w:rPr>
        <w:t>9</w:t>
      </w:r>
      <w:r w:rsidR="002F3CBD">
        <w:fldChar w:fldCharType="end"/>
      </w:r>
      <w:r w:rsidR="00FB7F5C">
        <w:noBreakHyphen/>
      </w:r>
      <w:r w:rsidR="002F3CBD">
        <w:fldChar w:fldCharType="begin"/>
      </w:r>
      <w:r w:rsidR="00FB7F5C">
        <w:instrText xml:space="preserve"> SEQ Table \* ARABIC \s 1 </w:instrText>
      </w:r>
      <w:r w:rsidR="002F3CBD">
        <w:fldChar w:fldCharType="separate"/>
      </w:r>
      <w:r w:rsidR="00DD39EB">
        <w:rPr>
          <w:noProof/>
        </w:rPr>
        <w:t>1</w:t>
      </w:r>
      <w:r w:rsidR="002F3CBD">
        <w:fldChar w:fldCharType="end"/>
      </w:r>
      <w:r w:rsidR="00372467">
        <w:t>:</w:t>
      </w:r>
      <w:r w:rsidRPr="00BA7072">
        <w:t xml:space="preserve"> Contract </w:t>
      </w:r>
      <w:r w:rsidR="000B4330" w:rsidRPr="00BA7072">
        <w:t>mobilization checklist (office use)</w:t>
      </w:r>
      <w:bookmarkEnd w:id="186"/>
    </w:p>
    <w:tbl>
      <w:tblPr>
        <w:tblW w:w="5097" w:type="pct"/>
        <w:tblLook w:val="04A0" w:firstRow="1" w:lastRow="0" w:firstColumn="1" w:lastColumn="0" w:noHBand="0" w:noVBand="1"/>
      </w:tblPr>
      <w:tblGrid>
        <w:gridCol w:w="1873"/>
        <w:gridCol w:w="5359"/>
        <w:gridCol w:w="1890"/>
        <w:gridCol w:w="887"/>
      </w:tblGrid>
      <w:tr w:rsidR="009B4D51" w:rsidRPr="00DB3585" w:rsidTr="009305A3">
        <w:trPr>
          <w:trHeight w:val="20"/>
          <w:tblHeader/>
        </w:trPr>
        <w:tc>
          <w:tcPr>
            <w:tcW w:w="936" w:type="pct"/>
            <w:tcBorders>
              <w:top w:val="single" w:sz="8" w:space="0" w:color="000000"/>
              <w:left w:val="single" w:sz="8" w:space="0" w:color="000000"/>
              <w:bottom w:val="single" w:sz="8" w:space="0" w:color="000000"/>
              <w:right w:val="single" w:sz="8" w:space="0" w:color="000000"/>
            </w:tcBorders>
            <w:shd w:val="clear" w:color="auto" w:fill="B6DDE8" w:themeFill="accent5" w:themeFillTint="66"/>
            <w:vAlign w:val="center"/>
            <w:hideMark/>
          </w:tcPr>
          <w:p w:rsidR="009B4D51" w:rsidRPr="00DB3585" w:rsidRDefault="009B4D51" w:rsidP="000B4330">
            <w:pPr>
              <w:spacing w:line="240" w:lineRule="auto"/>
              <w:ind w:left="-90" w:right="-107"/>
              <w:jc w:val="center"/>
              <w:rPr>
                <w:rFonts w:eastAsia="Times New Roman"/>
                <w:b/>
                <w:bCs/>
                <w:color w:val="000000"/>
                <w:sz w:val="20"/>
                <w:szCs w:val="20"/>
              </w:rPr>
            </w:pPr>
            <w:r w:rsidRPr="00DB3585">
              <w:rPr>
                <w:rFonts w:eastAsia="Times New Roman"/>
                <w:b/>
                <w:bCs/>
                <w:color w:val="000000"/>
                <w:sz w:val="20"/>
                <w:szCs w:val="20"/>
                <w:lang w:val="en-GB"/>
              </w:rPr>
              <w:t>Mobilisation</w:t>
            </w:r>
          </w:p>
        </w:tc>
        <w:tc>
          <w:tcPr>
            <w:tcW w:w="2677" w:type="pct"/>
            <w:tcBorders>
              <w:top w:val="single" w:sz="8" w:space="0" w:color="000000"/>
              <w:left w:val="nil"/>
              <w:bottom w:val="single" w:sz="8" w:space="0" w:color="000000"/>
              <w:right w:val="single" w:sz="8" w:space="0" w:color="000000"/>
            </w:tcBorders>
            <w:shd w:val="clear" w:color="auto" w:fill="B6DDE8" w:themeFill="accent5" w:themeFillTint="66"/>
            <w:vAlign w:val="center"/>
            <w:hideMark/>
          </w:tcPr>
          <w:p w:rsidR="009B4D51" w:rsidRPr="00DB3585" w:rsidRDefault="009B4D51" w:rsidP="000B4330">
            <w:pPr>
              <w:spacing w:line="240" w:lineRule="auto"/>
              <w:ind w:left="-90" w:right="-107"/>
              <w:jc w:val="center"/>
              <w:rPr>
                <w:rFonts w:eastAsia="Times New Roman"/>
                <w:b/>
                <w:bCs/>
                <w:color w:val="000000"/>
                <w:sz w:val="20"/>
                <w:szCs w:val="20"/>
              </w:rPr>
            </w:pPr>
            <w:r w:rsidRPr="00DB3585">
              <w:rPr>
                <w:rFonts w:eastAsia="Times New Roman"/>
                <w:b/>
                <w:bCs/>
                <w:color w:val="000000"/>
                <w:sz w:val="20"/>
                <w:szCs w:val="20"/>
                <w:lang w:val="en-GB"/>
              </w:rPr>
              <w:t>Action</w:t>
            </w:r>
          </w:p>
        </w:tc>
        <w:tc>
          <w:tcPr>
            <w:tcW w:w="944" w:type="pct"/>
            <w:tcBorders>
              <w:top w:val="single" w:sz="8" w:space="0" w:color="000000"/>
              <w:left w:val="nil"/>
              <w:bottom w:val="single" w:sz="8" w:space="0" w:color="000000"/>
              <w:right w:val="single" w:sz="8" w:space="0" w:color="000000"/>
            </w:tcBorders>
            <w:shd w:val="clear" w:color="auto" w:fill="B6DDE8" w:themeFill="accent5" w:themeFillTint="66"/>
            <w:vAlign w:val="center"/>
            <w:hideMark/>
          </w:tcPr>
          <w:p w:rsidR="009B4D51" w:rsidRPr="00DB3585" w:rsidRDefault="009B4D51" w:rsidP="000B4330">
            <w:pPr>
              <w:spacing w:line="240" w:lineRule="auto"/>
              <w:ind w:left="-90" w:right="-107"/>
              <w:jc w:val="center"/>
              <w:rPr>
                <w:rFonts w:eastAsia="Times New Roman"/>
                <w:b/>
                <w:bCs/>
                <w:color w:val="000000"/>
                <w:sz w:val="20"/>
                <w:szCs w:val="20"/>
              </w:rPr>
            </w:pPr>
            <w:r w:rsidRPr="00DB3585">
              <w:rPr>
                <w:rFonts w:eastAsia="Times New Roman"/>
                <w:b/>
                <w:bCs/>
                <w:color w:val="000000"/>
                <w:sz w:val="20"/>
                <w:szCs w:val="20"/>
                <w:lang w:val="en-GB"/>
              </w:rPr>
              <w:t>When done make a mark (X)</w:t>
            </w:r>
          </w:p>
        </w:tc>
        <w:tc>
          <w:tcPr>
            <w:tcW w:w="443" w:type="pct"/>
            <w:tcBorders>
              <w:top w:val="single" w:sz="8" w:space="0" w:color="000000"/>
              <w:left w:val="nil"/>
              <w:bottom w:val="single" w:sz="8" w:space="0" w:color="000000"/>
              <w:right w:val="single" w:sz="8" w:space="0" w:color="000000"/>
            </w:tcBorders>
            <w:shd w:val="clear" w:color="auto" w:fill="B6DDE8" w:themeFill="accent5" w:themeFillTint="66"/>
            <w:vAlign w:val="center"/>
            <w:hideMark/>
          </w:tcPr>
          <w:p w:rsidR="009B4D51" w:rsidRPr="00DB3585" w:rsidRDefault="009B4D51" w:rsidP="000B4330">
            <w:pPr>
              <w:spacing w:line="240" w:lineRule="auto"/>
              <w:ind w:left="-90" w:right="-107"/>
              <w:jc w:val="center"/>
              <w:rPr>
                <w:rFonts w:eastAsia="Times New Roman"/>
                <w:b/>
                <w:bCs/>
                <w:color w:val="000000"/>
                <w:sz w:val="20"/>
                <w:szCs w:val="20"/>
              </w:rPr>
            </w:pPr>
            <w:r w:rsidRPr="00DB3585">
              <w:rPr>
                <w:rFonts w:eastAsia="Times New Roman"/>
                <w:b/>
                <w:bCs/>
                <w:color w:val="000000"/>
                <w:sz w:val="20"/>
                <w:szCs w:val="20"/>
                <w:lang w:val="en-GB"/>
              </w:rPr>
              <w:t>Remark</w:t>
            </w:r>
          </w:p>
        </w:tc>
      </w:tr>
      <w:tr w:rsidR="009B4D51" w:rsidRPr="00DB3585" w:rsidTr="009305A3">
        <w:trPr>
          <w:trHeight w:val="20"/>
        </w:trPr>
        <w:tc>
          <w:tcPr>
            <w:tcW w:w="9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center"/>
              <w:rPr>
                <w:rFonts w:eastAsia="Times New Roman"/>
                <w:color w:val="000000"/>
                <w:sz w:val="20"/>
                <w:szCs w:val="20"/>
              </w:rPr>
            </w:pPr>
            <w:r w:rsidRPr="00DB3585">
              <w:rPr>
                <w:rFonts w:eastAsia="Times New Roman"/>
                <w:color w:val="000000"/>
                <w:sz w:val="20"/>
                <w:szCs w:val="20"/>
                <w:lang w:val="en-GB"/>
              </w:rPr>
              <w:t>Document</w:t>
            </w:r>
          </w:p>
        </w:tc>
        <w:tc>
          <w:tcPr>
            <w:tcW w:w="2677"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19" w:right="-107"/>
              <w:jc w:val="left"/>
              <w:rPr>
                <w:rFonts w:eastAsia="Times New Roman"/>
                <w:color w:val="000000"/>
                <w:sz w:val="20"/>
                <w:szCs w:val="20"/>
              </w:rPr>
            </w:pPr>
            <w:r w:rsidRPr="00DB3585">
              <w:rPr>
                <w:rFonts w:eastAsia="Times New Roman"/>
                <w:color w:val="000000"/>
                <w:sz w:val="20"/>
                <w:szCs w:val="20"/>
                <w:lang w:val="en-GB"/>
              </w:rPr>
              <w:t>Distribute Contract documents to Contractor / Client (Region. Zone, District - Legal section, Relevant departments)</w:t>
            </w:r>
          </w:p>
        </w:tc>
        <w:tc>
          <w:tcPr>
            <w:tcW w:w="944"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c>
          <w:tcPr>
            <w:tcW w:w="443"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r>
      <w:tr w:rsidR="009B4D51" w:rsidRPr="00DB3585" w:rsidTr="009305A3">
        <w:trPr>
          <w:trHeight w:val="20"/>
        </w:trPr>
        <w:tc>
          <w:tcPr>
            <w:tcW w:w="936" w:type="pct"/>
            <w:vMerge/>
            <w:tcBorders>
              <w:top w:val="nil"/>
              <w:left w:val="single" w:sz="8" w:space="0" w:color="000000"/>
              <w:bottom w:val="single" w:sz="8" w:space="0" w:color="000000"/>
              <w:right w:val="single" w:sz="8" w:space="0" w:color="000000"/>
            </w:tcBorders>
            <w:vAlign w:val="center"/>
            <w:hideMark/>
          </w:tcPr>
          <w:p w:rsidR="009B4D51" w:rsidRPr="00DB3585" w:rsidRDefault="009B4D51" w:rsidP="000B4330">
            <w:pPr>
              <w:spacing w:line="240" w:lineRule="auto"/>
              <w:ind w:left="-90" w:right="-107"/>
              <w:jc w:val="center"/>
              <w:rPr>
                <w:rFonts w:eastAsia="Times New Roman"/>
                <w:color w:val="000000"/>
                <w:sz w:val="20"/>
                <w:szCs w:val="20"/>
              </w:rPr>
            </w:pPr>
          </w:p>
        </w:tc>
        <w:tc>
          <w:tcPr>
            <w:tcW w:w="2677"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19" w:right="-107"/>
              <w:jc w:val="left"/>
              <w:rPr>
                <w:rFonts w:eastAsia="Times New Roman"/>
                <w:color w:val="000000"/>
                <w:sz w:val="20"/>
                <w:szCs w:val="20"/>
              </w:rPr>
            </w:pPr>
            <w:r w:rsidRPr="00DB3585">
              <w:rPr>
                <w:rFonts w:eastAsia="Times New Roman"/>
                <w:color w:val="000000"/>
                <w:sz w:val="20"/>
                <w:szCs w:val="20"/>
                <w:lang w:val="en-GB"/>
              </w:rPr>
              <w:t xml:space="preserve">Establish Contract file in the name of the project </w:t>
            </w:r>
          </w:p>
        </w:tc>
        <w:tc>
          <w:tcPr>
            <w:tcW w:w="944"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c>
          <w:tcPr>
            <w:tcW w:w="443"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r>
      <w:tr w:rsidR="009B4D51" w:rsidRPr="00DB3585" w:rsidTr="009305A3">
        <w:trPr>
          <w:trHeight w:val="20"/>
        </w:trPr>
        <w:tc>
          <w:tcPr>
            <w:tcW w:w="936" w:type="pct"/>
            <w:vMerge/>
            <w:tcBorders>
              <w:top w:val="nil"/>
              <w:left w:val="single" w:sz="8" w:space="0" w:color="000000"/>
              <w:bottom w:val="single" w:sz="8" w:space="0" w:color="000000"/>
              <w:right w:val="single" w:sz="8" w:space="0" w:color="000000"/>
            </w:tcBorders>
            <w:vAlign w:val="center"/>
            <w:hideMark/>
          </w:tcPr>
          <w:p w:rsidR="009B4D51" w:rsidRPr="00DB3585" w:rsidRDefault="009B4D51" w:rsidP="000B4330">
            <w:pPr>
              <w:spacing w:line="240" w:lineRule="auto"/>
              <w:ind w:left="-90" w:right="-107"/>
              <w:jc w:val="center"/>
              <w:rPr>
                <w:rFonts w:eastAsia="Times New Roman"/>
                <w:color w:val="000000"/>
                <w:sz w:val="20"/>
                <w:szCs w:val="20"/>
              </w:rPr>
            </w:pPr>
          </w:p>
        </w:tc>
        <w:tc>
          <w:tcPr>
            <w:tcW w:w="2677"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19" w:right="-107"/>
              <w:jc w:val="left"/>
              <w:rPr>
                <w:rFonts w:eastAsia="Times New Roman"/>
                <w:color w:val="000000"/>
                <w:sz w:val="20"/>
                <w:szCs w:val="20"/>
              </w:rPr>
            </w:pPr>
            <w:r w:rsidRPr="00DB3585">
              <w:rPr>
                <w:rFonts w:eastAsia="Times New Roman"/>
                <w:color w:val="000000"/>
                <w:sz w:val="20"/>
                <w:szCs w:val="20"/>
                <w:lang w:val="en-GB"/>
              </w:rPr>
              <w:t>Organize the Contract file - Collate received Securities (Advance and others documents)</w:t>
            </w:r>
          </w:p>
        </w:tc>
        <w:tc>
          <w:tcPr>
            <w:tcW w:w="944"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c>
          <w:tcPr>
            <w:tcW w:w="443"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r>
      <w:tr w:rsidR="009B4D51" w:rsidRPr="00DB3585" w:rsidTr="009305A3">
        <w:trPr>
          <w:trHeight w:val="20"/>
        </w:trPr>
        <w:tc>
          <w:tcPr>
            <w:tcW w:w="9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center"/>
              <w:rPr>
                <w:rFonts w:eastAsia="Times New Roman"/>
                <w:color w:val="000000"/>
                <w:sz w:val="20"/>
                <w:szCs w:val="20"/>
              </w:rPr>
            </w:pPr>
            <w:r w:rsidRPr="00DB3585">
              <w:rPr>
                <w:rFonts w:eastAsia="Times New Roman"/>
                <w:color w:val="000000"/>
                <w:sz w:val="20"/>
                <w:szCs w:val="20"/>
                <w:lang w:val="en-GB"/>
              </w:rPr>
              <w:t>Site Handover</w:t>
            </w:r>
          </w:p>
        </w:tc>
        <w:tc>
          <w:tcPr>
            <w:tcW w:w="2677"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19" w:right="-107"/>
              <w:jc w:val="left"/>
              <w:rPr>
                <w:rFonts w:eastAsia="Times New Roman"/>
                <w:color w:val="000000"/>
                <w:sz w:val="20"/>
                <w:szCs w:val="20"/>
              </w:rPr>
            </w:pPr>
            <w:r w:rsidRPr="00DB3585">
              <w:rPr>
                <w:rFonts w:eastAsia="Times New Roman"/>
                <w:color w:val="000000"/>
                <w:sz w:val="20"/>
                <w:szCs w:val="20"/>
                <w:lang w:val="en-GB"/>
              </w:rPr>
              <w:t xml:space="preserve">Site handover format preparation </w:t>
            </w:r>
          </w:p>
        </w:tc>
        <w:tc>
          <w:tcPr>
            <w:tcW w:w="944"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c>
          <w:tcPr>
            <w:tcW w:w="443"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r>
      <w:tr w:rsidR="009B4D51" w:rsidRPr="00DB3585" w:rsidTr="009305A3">
        <w:trPr>
          <w:trHeight w:val="20"/>
        </w:trPr>
        <w:tc>
          <w:tcPr>
            <w:tcW w:w="936" w:type="pct"/>
            <w:vMerge/>
            <w:tcBorders>
              <w:top w:val="nil"/>
              <w:left w:val="single" w:sz="8" w:space="0" w:color="000000"/>
              <w:bottom w:val="single" w:sz="8" w:space="0" w:color="000000"/>
              <w:right w:val="single" w:sz="8" w:space="0" w:color="000000"/>
            </w:tcBorders>
            <w:vAlign w:val="center"/>
            <w:hideMark/>
          </w:tcPr>
          <w:p w:rsidR="009B4D51" w:rsidRPr="00DB3585" w:rsidRDefault="009B4D51" w:rsidP="000B4330">
            <w:pPr>
              <w:spacing w:line="240" w:lineRule="auto"/>
              <w:ind w:left="-90" w:right="-107"/>
              <w:jc w:val="center"/>
              <w:rPr>
                <w:rFonts w:eastAsia="Times New Roman"/>
                <w:color w:val="000000"/>
                <w:sz w:val="20"/>
                <w:szCs w:val="20"/>
              </w:rPr>
            </w:pPr>
          </w:p>
        </w:tc>
        <w:tc>
          <w:tcPr>
            <w:tcW w:w="2677" w:type="pct"/>
            <w:tcBorders>
              <w:top w:val="nil"/>
              <w:left w:val="nil"/>
              <w:bottom w:val="single" w:sz="8" w:space="0" w:color="000000"/>
              <w:right w:val="single" w:sz="8" w:space="0" w:color="000000"/>
            </w:tcBorders>
            <w:shd w:val="clear" w:color="auto" w:fill="auto"/>
            <w:vAlign w:val="center"/>
            <w:hideMark/>
          </w:tcPr>
          <w:p w:rsidR="009B4D51" w:rsidRPr="001F4BCB" w:rsidRDefault="009B4D51" w:rsidP="000B4330">
            <w:pPr>
              <w:spacing w:line="240" w:lineRule="auto"/>
              <w:ind w:left="160" w:right="-107"/>
              <w:jc w:val="left"/>
              <w:rPr>
                <w:color w:val="000000"/>
                <w:sz w:val="20"/>
                <w:szCs w:val="20"/>
              </w:rPr>
            </w:pPr>
            <w:r w:rsidRPr="001F4BCB">
              <w:rPr>
                <w:color w:val="000000"/>
                <w:sz w:val="20"/>
                <w:szCs w:val="20"/>
                <w:lang w:val="en-GB"/>
              </w:rPr>
              <w:t xml:space="preserve">Beneficiary and locally area administrative &amp; line office courtesy call </w:t>
            </w:r>
          </w:p>
        </w:tc>
        <w:tc>
          <w:tcPr>
            <w:tcW w:w="944"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c>
          <w:tcPr>
            <w:tcW w:w="443"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r>
      <w:tr w:rsidR="009B4D51" w:rsidRPr="00DB3585" w:rsidTr="009305A3">
        <w:trPr>
          <w:trHeight w:val="151"/>
        </w:trPr>
        <w:tc>
          <w:tcPr>
            <w:tcW w:w="936" w:type="pct"/>
            <w:vMerge/>
            <w:tcBorders>
              <w:top w:val="nil"/>
              <w:left w:val="single" w:sz="8" w:space="0" w:color="000000"/>
              <w:bottom w:val="single" w:sz="8" w:space="0" w:color="000000"/>
              <w:right w:val="single" w:sz="8" w:space="0" w:color="000000"/>
            </w:tcBorders>
            <w:vAlign w:val="center"/>
            <w:hideMark/>
          </w:tcPr>
          <w:p w:rsidR="009B4D51" w:rsidRPr="00DB3585" w:rsidRDefault="009B4D51" w:rsidP="000B4330">
            <w:pPr>
              <w:spacing w:line="240" w:lineRule="auto"/>
              <w:ind w:left="-90" w:right="-107"/>
              <w:jc w:val="center"/>
              <w:rPr>
                <w:rFonts w:eastAsia="Times New Roman"/>
                <w:color w:val="000000"/>
                <w:sz w:val="20"/>
                <w:szCs w:val="20"/>
              </w:rPr>
            </w:pPr>
          </w:p>
        </w:tc>
        <w:tc>
          <w:tcPr>
            <w:tcW w:w="2677" w:type="pct"/>
            <w:tcBorders>
              <w:top w:val="nil"/>
              <w:left w:val="nil"/>
              <w:bottom w:val="single" w:sz="8" w:space="0" w:color="000000"/>
              <w:right w:val="single" w:sz="8" w:space="0" w:color="000000"/>
            </w:tcBorders>
            <w:shd w:val="clear" w:color="auto" w:fill="auto"/>
            <w:vAlign w:val="center"/>
            <w:hideMark/>
          </w:tcPr>
          <w:p w:rsidR="009B4D51" w:rsidRPr="001F4BCB" w:rsidRDefault="009B4D51" w:rsidP="000B4330">
            <w:pPr>
              <w:spacing w:line="240" w:lineRule="auto"/>
              <w:ind w:left="160" w:right="-107"/>
              <w:jc w:val="left"/>
              <w:rPr>
                <w:color w:val="000000"/>
                <w:sz w:val="20"/>
                <w:szCs w:val="20"/>
              </w:rPr>
            </w:pPr>
            <w:r w:rsidRPr="001F4BCB">
              <w:rPr>
                <w:color w:val="000000"/>
                <w:sz w:val="20"/>
                <w:szCs w:val="20"/>
                <w:lang w:val="en-GB"/>
              </w:rPr>
              <w:t>Camp site handover</w:t>
            </w:r>
          </w:p>
        </w:tc>
        <w:tc>
          <w:tcPr>
            <w:tcW w:w="944"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c>
          <w:tcPr>
            <w:tcW w:w="443"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r>
      <w:tr w:rsidR="009B4D51" w:rsidRPr="00DB3585" w:rsidTr="009305A3">
        <w:trPr>
          <w:trHeight w:val="115"/>
        </w:trPr>
        <w:tc>
          <w:tcPr>
            <w:tcW w:w="936" w:type="pct"/>
            <w:vMerge/>
            <w:tcBorders>
              <w:top w:val="nil"/>
              <w:left w:val="single" w:sz="8" w:space="0" w:color="000000"/>
              <w:bottom w:val="single" w:sz="8" w:space="0" w:color="000000"/>
              <w:right w:val="single" w:sz="8" w:space="0" w:color="000000"/>
            </w:tcBorders>
            <w:vAlign w:val="center"/>
            <w:hideMark/>
          </w:tcPr>
          <w:p w:rsidR="009B4D51" w:rsidRPr="00DB3585" w:rsidRDefault="009B4D51" w:rsidP="000B4330">
            <w:pPr>
              <w:spacing w:line="240" w:lineRule="auto"/>
              <w:ind w:left="-90" w:right="-107"/>
              <w:jc w:val="center"/>
              <w:rPr>
                <w:rFonts w:eastAsia="Times New Roman"/>
                <w:color w:val="000000"/>
                <w:sz w:val="20"/>
                <w:szCs w:val="20"/>
              </w:rPr>
            </w:pPr>
          </w:p>
        </w:tc>
        <w:tc>
          <w:tcPr>
            <w:tcW w:w="2677" w:type="pct"/>
            <w:tcBorders>
              <w:top w:val="nil"/>
              <w:left w:val="nil"/>
              <w:bottom w:val="single" w:sz="8" w:space="0" w:color="000000"/>
              <w:right w:val="single" w:sz="8" w:space="0" w:color="000000"/>
            </w:tcBorders>
            <w:shd w:val="clear" w:color="auto" w:fill="auto"/>
            <w:vAlign w:val="center"/>
            <w:hideMark/>
          </w:tcPr>
          <w:p w:rsidR="009B4D51" w:rsidRPr="001F4BCB" w:rsidRDefault="009B4D51" w:rsidP="000B4330">
            <w:pPr>
              <w:spacing w:line="240" w:lineRule="auto"/>
              <w:ind w:left="160" w:right="-107"/>
              <w:jc w:val="left"/>
              <w:rPr>
                <w:color w:val="000000"/>
                <w:sz w:val="20"/>
                <w:szCs w:val="20"/>
              </w:rPr>
            </w:pPr>
            <w:r w:rsidRPr="001F4BCB">
              <w:rPr>
                <w:color w:val="000000"/>
                <w:sz w:val="20"/>
                <w:szCs w:val="20"/>
                <w:lang w:val="en-GB"/>
              </w:rPr>
              <w:t xml:space="preserve">Headwork and Main structure </w:t>
            </w:r>
          </w:p>
        </w:tc>
        <w:tc>
          <w:tcPr>
            <w:tcW w:w="944"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c>
          <w:tcPr>
            <w:tcW w:w="443"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r>
      <w:tr w:rsidR="009B4D51" w:rsidRPr="00DB3585" w:rsidTr="009305A3">
        <w:trPr>
          <w:trHeight w:val="20"/>
        </w:trPr>
        <w:tc>
          <w:tcPr>
            <w:tcW w:w="936" w:type="pct"/>
            <w:vMerge/>
            <w:tcBorders>
              <w:top w:val="nil"/>
              <w:left w:val="single" w:sz="8" w:space="0" w:color="000000"/>
              <w:bottom w:val="single" w:sz="8" w:space="0" w:color="000000"/>
              <w:right w:val="single" w:sz="8" w:space="0" w:color="000000"/>
            </w:tcBorders>
            <w:vAlign w:val="center"/>
            <w:hideMark/>
          </w:tcPr>
          <w:p w:rsidR="009B4D51" w:rsidRPr="00DB3585" w:rsidRDefault="009B4D51" w:rsidP="000B4330">
            <w:pPr>
              <w:spacing w:line="240" w:lineRule="auto"/>
              <w:ind w:left="-90" w:right="-107"/>
              <w:jc w:val="center"/>
              <w:rPr>
                <w:rFonts w:eastAsia="Times New Roman"/>
                <w:color w:val="000000"/>
                <w:sz w:val="20"/>
                <w:szCs w:val="20"/>
              </w:rPr>
            </w:pPr>
          </w:p>
        </w:tc>
        <w:tc>
          <w:tcPr>
            <w:tcW w:w="2677" w:type="pct"/>
            <w:tcBorders>
              <w:top w:val="nil"/>
              <w:left w:val="nil"/>
              <w:bottom w:val="single" w:sz="8" w:space="0" w:color="000000"/>
              <w:right w:val="single" w:sz="8" w:space="0" w:color="000000"/>
            </w:tcBorders>
            <w:shd w:val="clear" w:color="auto" w:fill="auto"/>
            <w:vAlign w:val="center"/>
            <w:hideMark/>
          </w:tcPr>
          <w:p w:rsidR="009B4D51" w:rsidRPr="001F4BCB" w:rsidRDefault="009B4D51" w:rsidP="000B4330">
            <w:pPr>
              <w:spacing w:line="240" w:lineRule="auto"/>
              <w:ind w:left="160" w:right="-107"/>
              <w:jc w:val="left"/>
              <w:rPr>
                <w:color w:val="000000"/>
                <w:sz w:val="20"/>
                <w:szCs w:val="20"/>
              </w:rPr>
            </w:pPr>
            <w:r w:rsidRPr="001F4BCB">
              <w:rPr>
                <w:color w:val="000000"/>
                <w:sz w:val="20"/>
                <w:szCs w:val="20"/>
                <w:lang w:val="en-GB"/>
              </w:rPr>
              <w:t>Bench Marks</w:t>
            </w:r>
          </w:p>
        </w:tc>
        <w:tc>
          <w:tcPr>
            <w:tcW w:w="944"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c>
          <w:tcPr>
            <w:tcW w:w="443"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r>
      <w:tr w:rsidR="009B4D51" w:rsidRPr="00DB3585" w:rsidTr="009305A3">
        <w:trPr>
          <w:trHeight w:val="20"/>
        </w:trPr>
        <w:tc>
          <w:tcPr>
            <w:tcW w:w="936" w:type="pct"/>
            <w:vMerge/>
            <w:tcBorders>
              <w:top w:val="nil"/>
              <w:left w:val="single" w:sz="8" w:space="0" w:color="000000"/>
              <w:bottom w:val="single" w:sz="8" w:space="0" w:color="000000"/>
              <w:right w:val="single" w:sz="8" w:space="0" w:color="000000"/>
            </w:tcBorders>
            <w:vAlign w:val="center"/>
            <w:hideMark/>
          </w:tcPr>
          <w:p w:rsidR="009B4D51" w:rsidRPr="00DB3585" w:rsidRDefault="009B4D51" w:rsidP="000B4330">
            <w:pPr>
              <w:spacing w:line="240" w:lineRule="auto"/>
              <w:ind w:left="-90" w:right="-107"/>
              <w:jc w:val="center"/>
              <w:rPr>
                <w:rFonts w:eastAsia="Times New Roman"/>
                <w:color w:val="000000"/>
                <w:sz w:val="20"/>
                <w:szCs w:val="20"/>
              </w:rPr>
            </w:pPr>
          </w:p>
        </w:tc>
        <w:tc>
          <w:tcPr>
            <w:tcW w:w="2677" w:type="pct"/>
            <w:tcBorders>
              <w:top w:val="nil"/>
              <w:left w:val="nil"/>
              <w:bottom w:val="single" w:sz="8" w:space="0" w:color="000000"/>
              <w:right w:val="single" w:sz="8" w:space="0" w:color="000000"/>
            </w:tcBorders>
            <w:shd w:val="clear" w:color="auto" w:fill="auto"/>
            <w:vAlign w:val="center"/>
            <w:hideMark/>
          </w:tcPr>
          <w:p w:rsidR="009B4D51" w:rsidRPr="001F4BCB" w:rsidRDefault="009B4D51" w:rsidP="000B4330">
            <w:pPr>
              <w:spacing w:line="240" w:lineRule="auto"/>
              <w:ind w:left="160" w:right="-107"/>
              <w:jc w:val="left"/>
              <w:rPr>
                <w:rFonts w:ascii="Symbol" w:hAnsi="Symbol" w:cs="Times New Roman"/>
                <w:color w:val="000000"/>
                <w:sz w:val="20"/>
                <w:szCs w:val="20"/>
              </w:rPr>
            </w:pPr>
            <w:r w:rsidRPr="001F4BCB">
              <w:rPr>
                <w:rFonts w:eastAsia="Symbol"/>
                <w:color w:val="000000"/>
                <w:sz w:val="20"/>
                <w:szCs w:val="20"/>
                <w:lang w:val="en-GB"/>
              </w:rPr>
              <w:t>Quarry sites</w:t>
            </w:r>
          </w:p>
        </w:tc>
        <w:tc>
          <w:tcPr>
            <w:tcW w:w="944"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c>
          <w:tcPr>
            <w:tcW w:w="443"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r>
      <w:tr w:rsidR="009B4D51" w:rsidRPr="00DB3585" w:rsidTr="009305A3">
        <w:trPr>
          <w:trHeight w:val="20"/>
        </w:trPr>
        <w:tc>
          <w:tcPr>
            <w:tcW w:w="936" w:type="pct"/>
            <w:vMerge/>
            <w:tcBorders>
              <w:top w:val="nil"/>
              <w:left w:val="single" w:sz="8" w:space="0" w:color="000000"/>
              <w:bottom w:val="single" w:sz="8" w:space="0" w:color="000000"/>
              <w:right w:val="single" w:sz="8" w:space="0" w:color="000000"/>
            </w:tcBorders>
            <w:vAlign w:val="center"/>
            <w:hideMark/>
          </w:tcPr>
          <w:p w:rsidR="009B4D51" w:rsidRPr="00DB3585" w:rsidRDefault="009B4D51" w:rsidP="000B4330">
            <w:pPr>
              <w:spacing w:line="240" w:lineRule="auto"/>
              <w:ind w:left="-90" w:right="-107"/>
              <w:jc w:val="center"/>
              <w:rPr>
                <w:rFonts w:eastAsia="Times New Roman"/>
                <w:color w:val="000000"/>
                <w:sz w:val="20"/>
                <w:szCs w:val="20"/>
              </w:rPr>
            </w:pPr>
          </w:p>
        </w:tc>
        <w:tc>
          <w:tcPr>
            <w:tcW w:w="2677" w:type="pct"/>
            <w:tcBorders>
              <w:top w:val="nil"/>
              <w:left w:val="nil"/>
              <w:bottom w:val="single" w:sz="8" w:space="0" w:color="000000"/>
              <w:right w:val="single" w:sz="8" w:space="0" w:color="000000"/>
            </w:tcBorders>
            <w:shd w:val="clear" w:color="auto" w:fill="auto"/>
            <w:vAlign w:val="center"/>
            <w:hideMark/>
          </w:tcPr>
          <w:p w:rsidR="009B4D51" w:rsidRPr="001F4BCB" w:rsidRDefault="009B4D51" w:rsidP="000B4330">
            <w:pPr>
              <w:spacing w:line="240" w:lineRule="auto"/>
              <w:ind w:left="160" w:right="-107"/>
              <w:jc w:val="left"/>
              <w:rPr>
                <w:color w:val="000000"/>
                <w:sz w:val="20"/>
                <w:szCs w:val="20"/>
              </w:rPr>
            </w:pPr>
            <w:r w:rsidRPr="001F4BCB">
              <w:rPr>
                <w:color w:val="000000"/>
                <w:sz w:val="20"/>
                <w:szCs w:val="20"/>
                <w:lang w:val="en-GB"/>
              </w:rPr>
              <w:t>Access road</w:t>
            </w:r>
          </w:p>
        </w:tc>
        <w:tc>
          <w:tcPr>
            <w:tcW w:w="944"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c>
          <w:tcPr>
            <w:tcW w:w="443"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r>
      <w:tr w:rsidR="009B4D51" w:rsidRPr="00DB3585" w:rsidTr="009305A3">
        <w:trPr>
          <w:trHeight w:val="20"/>
        </w:trPr>
        <w:tc>
          <w:tcPr>
            <w:tcW w:w="9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9B4D51" w:rsidRDefault="009B4D51" w:rsidP="000B4330">
            <w:pPr>
              <w:spacing w:line="240" w:lineRule="auto"/>
              <w:ind w:left="-90" w:right="-107"/>
              <w:jc w:val="center"/>
              <w:rPr>
                <w:rFonts w:eastAsia="Times New Roman"/>
                <w:color w:val="000000"/>
                <w:sz w:val="20"/>
                <w:szCs w:val="20"/>
                <w:lang w:val="en-GB"/>
              </w:rPr>
            </w:pPr>
            <w:r w:rsidRPr="00DB3585">
              <w:rPr>
                <w:rFonts w:eastAsia="Times New Roman"/>
                <w:color w:val="000000"/>
                <w:sz w:val="20"/>
                <w:szCs w:val="20"/>
                <w:lang w:val="en-GB"/>
              </w:rPr>
              <w:t>Communication</w:t>
            </w:r>
          </w:p>
          <w:p w:rsidR="009B4D51" w:rsidRPr="00DB3585" w:rsidRDefault="009B4D51" w:rsidP="000B4330">
            <w:pPr>
              <w:spacing w:line="240" w:lineRule="auto"/>
              <w:ind w:left="-90" w:right="-107"/>
              <w:jc w:val="center"/>
              <w:rPr>
                <w:rFonts w:eastAsia="Times New Roman"/>
                <w:color w:val="000000"/>
                <w:sz w:val="20"/>
                <w:szCs w:val="20"/>
              </w:rPr>
            </w:pPr>
            <w:r w:rsidRPr="00DB3585">
              <w:rPr>
                <w:rFonts w:eastAsia="Times New Roman"/>
                <w:color w:val="000000"/>
                <w:sz w:val="20"/>
                <w:szCs w:val="20"/>
                <w:lang w:val="en-GB"/>
              </w:rPr>
              <w:t>&amp; Relationship</w:t>
            </w:r>
          </w:p>
        </w:tc>
        <w:tc>
          <w:tcPr>
            <w:tcW w:w="2677" w:type="pct"/>
            <w:tcBorders>
              <w:top w:val="nil"/>
              <w:left w:val="nil"/>
              <w:bottom w:val="single" w:sz="8" w:space="0" w:color="000000"/>
              <w:right w:val="single" w:sz="8" w:space="0" w:color="000000"/>
            </w:tcBorders>
            <w:shd w:val="clear" w:color="auto" w:fill="auto"/>
            <w:vAlign w:val="center"/>
            <w:hideMark/>
          </w:tcPr>
          <w:p w:rsidR="009B4D51" w:rsidRPr="001F4BCB" w:rsidRDefault="009B4D51" w:rsidP="000B4330">
            <w:pPr>
              <w:spacing w:line="240" w:lineRule="auto"/>
              <w:ind w:left="160" w:right="-107"/>
              <w:jc w:val="left"/>
              <w:rPr>
                <w:color w:val="000000"/>
                <w:sz w:val="20"/>
                <w:szCs w:val="20"/>
              </w:rPr>
            </w:pPr>
            <w:r w:rsidRPr="001F4BCB">
              <w:rPr>
                <w:color w:val="000000"/>
                <w:sz w:val="20"/>
                <w:szCs w:val="20"/>
                <w:lang w:val="en-GB"/>
              </w:rPr>
              <w:t>Establish reporting structure and formats</w:t>
            </w:r>
          </w:p>
        </w:tc>
        <w:tc>
          <w:tcPr>
            <w:tcW w:w="944"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c>
          <w:tcPr>
            <w:tcW w:w="443"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r>
      <w:tr w:rsidR="009B4D51" w:rsidRPr="00DB3585" w:rsidTr="009305A3">
        <w:trPr>
          <w:trHeight w:val="20"/>
        </w:trPr>
        <w:tc>
          <w:tcPr>
            <w:tcW w:w="936" w:type="pct"/>
            <w:vMerge/>
            <w:tcBorders>
              <w:top w:val="nil"/>
              <w:left w:val="single" w:sz="8" w:space="0" w:color="000000"/>
              <w:bottom w:val="single" w:sz="8" w:space="0" w:color="000000"/>
              <w:right w:val="single" w:sz="8" w:space="0" w:color="000000"/>
            </w:tcBorders>
            <w:vAlign w:val="center"/>
            <w:hideMark/>
          </w:tcPr>
          <w:p w:rsidR="009B4D51" w:rsidRPr="00DB3585" w:rsidRDefault="009B4D51" w:rsidP="000B4330">
            <w:pPr>
              <w:spacing w:line="240" w:lineRule="auto"/>
              <w:ind w:left="-90" w:right="-107"/>
              <w:jc w:val="center"/>
              <w:rPr>
                <w:rFonts w:eastAsia="Times New Roman"/>
                <w:color w:val="000000"/>
                <w:sz w:val="20"/>
                <w:szCs w:val="20"/>
              </w:rPr>
            </w:pPr>
          </w:p>
        </w:tc>
        <w:tc>
          <w:tcPr>
            <w:tcW w:w="2677" w:type="pct"/>
            <w:tcBorders>
              <w:top w:val="nil"/>
              <w:left w:val="nil"/>
              <w:bottom w:val="single" w:sz="8" w:space="0" w:color="000000"/>
              <w:right w:val="single" w:sz="8" w:space="0" w:color="000000"/>
            </w:tcBorders>
            <w:shd w:val="clear" w:color="auto" w:fill="auto"/>
            <w:vAlign w:val="center"/>
            <w:hideMark/>
          </w:tcPr>
          <w:p w:rsidR="009B4D51" w:rsidRPr="001F4BCB" w:rsidRDefault="009B4D51" w:rsidP="000B4330">
            <w:pPr>
              <w:spacing w:line="240" w:lineRule="auto"/>
              <w:ind w:left="160" w:right="-107"/>
              <w:jc w:val="left"/>
              <w:rPr>
                <w:color w:val="000000"/>
                <w:sz w:val="20"/>
                <w:szCs w:val="20"/>
              </w:rPr>
            </w:pPr>
            <w:r w:rsidRPr="001F4BCB">
              <w:rPr>
                <w:color w:val="000000"/>
                <w:sz w:val="20"/>
                <w:szCs w:val="20"/>
                <w:lang w:val="en-GB"/>
              </w:rPr>
              <w:t>Consultant contract management personnel acceptance</w:t>
            </w:r>
          </w:p>
        </w:tc>
        <w:tc>
          <w:tcPr>
            <w:tcW w:w="944"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c>
          <w:tcPr>
            <w:tcW w:w="443"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r>
      <w:tr w:rsidR="009B4D51" w:rsidRPr="00DB3585" w:rsidTr="009305A3">
        <w:trPr>
          <w:trHeight w:val="20"/>
        </w:trPr>
        <w:tc>
          <w:tcPr>
            <w:tcW w:w="936" w:type="pct"/>
            <w:vMerge/>
            <w:tcBorders>
              <w:top w:val="nil"/>
              <w:left w:val="single" w:sz="8" w:space="0" w:color="000000"/>
              <w:bottom w:val="single" w:sz="8" w:space="0" w:color="000000"/>
              <w:right w:val="single" w:sz="8" w:space="0" w:color="000000"/>
            </w:tcBorders>
            <w:vAlign w:val="center"/>
            <w:hideMark/>
          </w:tcPr>
          <w:p w:rsidR="009B4D51" w:rsidRPr="00DB3585" w:rsidRDefault="009B4D51" w:rsidP="000B4330">
            <w:pPr>
              <w:spacing w:line="240" w:lineRule="auto"/>
              <w:ind w:left="-90" w:right="-107"/>
              <w:jc w:val="center"/>
              <w:rPr>
                <w:rFonts w:eastAsia="Times New Roman"/>
                <w:color w:val="000000"/>
                <w:sz w:val="20"/>
                <w:szCs w:val="20"/>
              </w:rPr>
            </w:pPr>
          </w:p>
        </w:tc>
        <w:tc>
          <w:tcPr>
            <w:tcW w:w="2677" w:type="pct"/>
            <w:tcBorders>
              <w:top w:val="nil"/>
              <w:left w:val="nil"/>
              <w:bottom w:val="single" w:sz="8" w:space="0" w:color="000000"/>
              <w:right w:val="single" w:sz="8" w:space="0" w:color="000000"/>
            </w:tcBorders>
            <w:shd w:val="clear" w:color="auto" w:fill="auto"/>
            <w:vAlign w:val="center"/>
            <w:hideMark/>
          </w:tcPr>
          <w:p w:rsidR="009B4D51" w:rsidRPr="001F4BCB" w:rsidRDefault="009B4D51" w:rsidP="000B4330">
            <w:pPr>
              <w:spacing w:line="240" w:lineRule="auto"/>
              <w:ind w:left="160" w:right="-107"/>
              <w:jc w:val="left"/>
              <w:rPr>
                <w:color w:val="000000"/>
                <w:sz w:val="20"/>
                <w:szCs w:val="20"/>
              </w:rPr>
            </w:pPr>
            <w:r w:rsidRPr="001F4BCB">
              <w:rPr>
                <w:color w:val="000000"/>
                <w:sz w:val="20"/>
                <w:szCs w:val="20"/>
                <w:lang w:val="en-GB"/>
              </w:rPr>
              <w:t>Establish meeting schedules</w:t>
            </w:r>
          </w:p>
        </w:tc>
        <w:tc>
          <w:tcPr>
            <w:tcW w:w="944"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c>
          <w:tcPr>
            <w:tcW w:w="443"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r>
      <w:tr w:rsidR="009B4D51" w:rsidRPr="00DB3585" w:rsidTr="009305A3">
        <w:trPr>
          <w:trHeight w:val="20"/>
        </w:trPr>
        <w:tc>
          <w:tcPr>
            <w:tcW w:w="936" w:type="pct"/>
            <w:vMerge/>
            <w:tcBorders>
              <w:top w:val="nil"/>
              <w:left w:val="single" w:sz="8" w:space="0" w:color="000000"/>
              <w:bottom w:val="single" w:sz="8" w:space="0" w:color="000000"/>
              <w:right w:val="single" w:sz="8" w:space="0" w:color="000000"/>
            </w:tcBorders>
            <w:vAlign w:val="center"/>
            <w:hideMark/>
          </w:tcPr>
          <w:p w:rsidR="009B4D51" w:rsidRPr="00DB3585" w:rsidRDefault="009B4D51" w:rsidP="000B4330">
            <w:pPr>
              <w:spacing w:line="240" w:lineRule="auto"/>
              <w:ind w:left="-90" w:right="-107"/>
              <w:jc w:val="center"/>
              <w:rPr>
                <w:rFonts w:eastAsia="Times New Roman"/>
                <w:color w:val="000000"/>
                <w:sz w:val="20"/>
                <w:szCs w:val="20"/>
              </w:rPr>
            </w:pPr>
          </w:p>
        </w:tc>
        <w:tc>
          <w:tcPr>
            <w:tcW w:w="2677" w:type="pct"/>
            <w:tcBorders>
              <w:top w:val="nil"/>
              <w:left w:val="nil"/>
              <w:bottom w:val="single" w:sz="8" w:space="0" w:color="000000"/>
              <w:right w:val="single" w:sz="8" w:space="0" w:color="000000"/>
            </w:tcBorders>
            <w:shd w:val="clear" w:color="auto" w:fill="auto"/>
            <w:vAlign w:val="center"/>
            <w:hideMark/>
          </w:tcPr>
          <w:p w:rsidR="009B4D51" w:rsidRPr="001F4BCB" w:rsidRDefault="009B4D51" w:rsidP="000B4330">
            <w:pPr>
              <w:spacing w:line="240" w:lineRule="auto"/>
              <w:ind w:left="160" w:right="-107"/>
              <w:jc w:val="left"/>
              <w:rPr>
                <w:color w:val="000000"/>
                <w:sz w:val="20"/>
                <w:szCs w:val="20"/>
              </w:rPr>
            </w:pPr>
            <w:r w:rsidRPr="001F4BCB">
              <w:rPr>
                <w:color w:val="000000"/>
                <w:sz w:val="20"/>
                <w:szCs w:val="20"/>
                <w:lang w:val="en-GB"/>
              </w:rPr>
              <w:t xml:space="preserve">Establish communication protocols (diary, memos, letters, </w:t>
            </w:r>
            <w:proofErr w:type="gramStart"/>
            <w:r w:rsidRPr="001F4BCB">
              <w:rPr>
                <w:color w:val="000000"/>
                <w:sz w:val="20"/>
                <w:szCs w:val="20"/>
                <w:lang w:val="en-GB"/>
              </w:rPr>
              <w:t>email</w:t>
            </w:r>
            <w:proofErr w:type="gramEnd"/>
            <w:r w:rsidRPr="001F4BCB">
              <w:rPr>
                <w:color w:val="000000"/>
                <w:sz w:val="20"/>
                <w:szCs w:val="20"/>
                <w:lang w:val="en-GB"/>
              </w:rPr>
              <w:t>. FAX, telephone calls etc.)</w:t>
            </w:r>
          </w:p>
        </w:tc>
        <w:tc>
          <w:tcPr>
            <w:tcW w:w="944"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c>
          <w:tcPr>
            <w:tcW w:w="443" w:type="pct"/>
            <w:tcBorders>
              <w:top w:val="nil"/>
              <w:left w:val="nil"/>
              <w:bottom w:val="single" w:sz="8" w:space="0" w:color="000000"/>
              <w:right w:val="single" w:sz="8" w:space="0" w:color="000000"/>
            </w:tcBorders>
            <w:shd w:val="clear" w:color="auto" w:fill="auto"/>
            <w:vAlign w:val="center"/>
            <w:hideMark/>
          </w:tcPr>
          <w:p w:rsidR="009B4D51" w:rsidRPr="00DB3585" w:rsidRDefault="009B4D51" w:rsidP="000B4330">
            <w:pPr>
              <w:spacing w:line="240" w:lineRule="auto"/>
              <w:ind w:left="-90" w:right="-107"/>
              <w:jc w:val="left"/>
              <w:rPr>
                <w:rFonts w:eastAsia="Times New Roman"/>
                <w:sz w:val="20"/>
                <w:szCs w:val="20"/>
              </w:rPr>
            </w:pPr>
            <w:r w:rsidRPr="00DB3585">
              <w:rPr>
                <w:rFonts w:eastAsia="Times New Roman"/>
                <w:sz w:val="20"/>
                <w:szCs w:val="20"/>
              </w:rPr>
              <w:t> </w:t>
            </w:r>
          </w:p>
        </w:tc>
      </w:tr>
    </w:tbl>
    <w:p w:rsidR="009B4D51" w:rsidRDefault="009B4D51" w:rsidP="009B4D51"/>
    <w:p w:rsidR="009B4D51" w:rsidRPr="00FF526C" w:rsidRDefault="009B4D51" w:rsidP="00F867FA">
      <w:pPr>
        <w:pStyle w:val="Heading3"/>
      </w:pPr>
      <w:bookmarkStart w:id="187" w:name="_Toc531653213"/>
      <w:r w:rsidRPr="008848EA">
        <w:lastRenderedPageBreak/>
        <w:t>Managing</w:t>
      </w:r>
      <w:r>
        <w:t xml:space="preserve"> CACS Service</w:t>
      </w:r>
      <w:r w:rsidRPr="008201AA">
        <w:t xml:space="preserve"> Contract</w:t>
      </w:r>
      <w:r>
        <w:t xml:space="preserve"> Documentation and Record Keep</w:t>
      </w:r>
      <w:r w:rsidRPr="00FF526C">
        <w:t>ing</w:t>
      </w:r>
      <w:bookmarkEnd w:id="187"/>
    </w:p>
    <w:p w:rsidR="009B4D51" w:rsidRDefault="009B4D51" w:rsidP="009B4D51">
      <w:r>
        <w:t>Managing documentation and record keeping for study and design contract is as discussed in chapter 6. Particular to this contract the following deliverables shall be documented and recorded properly</w:t>
      </w:r>
      <w:r w:rsidRPr="00FF526C">
        <w:t>.</w:t>
      </w:r>
    </w:p>
    <w:p w:rsidR="009B4D51" w:rsidRDefault="009B4D51" w:rsidP="000B4330">
      <w:pPr>
        <w:spacing w:line="240" w:lineRule="auto"/>
      </w:pPr>
    </w:p>
    <w:p w:rsidR="009B4D51" w:rsidRPr="00BA7072" w:rsidRDefault="009B4D51" w:rsidP="009B4D51">
      <w:r w:rsidRPr="00BA7072">
        <w:t>In this service contract, the following major deliverables should be managed in the accordance of the contract agreement:</w:t>
      </w:r>
    </w:p>
    <w:p w:rsidR="009B4D51" w:rsidRPr="00BA7072" w:rsidRDefault="009B4D51" w:rsidP="004B3A35">
      <w:pPr>
        <w:pStyle w:val="Buletted"/>
        <w:spacing w:before="0" w:after="0"/>
      </w:pPr>
      <w:r w:rsidRPr="00BA7072">
        <w:t>Inception/mobilization report,</w:t>
      </w:r>
    </w:p>
    <w:p w:rsidR="009B4D51" w:rsidRDefault="009B4D51" w:rsidP="004B3A35">
      <w:pPr>
        <w:pStyle w:val="Buletted"/>
        <w:spacing w:before="0" w:after="0"/>
      </w:pPr>
      <w:r w:rsidRPr="00BA7072">
        <w:t>Monthly progress report</w:t>
      </w:r>
      <w:r>
        <w:t xml:space="preserve"> (narrative plus photograph)</w:t>
      </w:r>
      <w:r w:rsidR="004B3A35">
        <w:t>,</w:t>
      </w:r>
    </w:p>
    <w:p w:rsidR="009B4D51" w:rsidRPr="00BA7072" w:rsidRDefault="009B4D51" w:rsidP="004B3A35">
      <w:pPr>
        <w:pStyle w:val="Buletted"/>
        <w:spacing w:before="0" w:after="0"/>
      </w:pPr>
      <w:r>
        <w:t>Progress photograph that shows construction progress, material supplied, machinery mobilized and assigned staff if required,</w:t>
      </w:r>
    </w:p>
    <w:p w:rsidR="009B4D51" w:rsidRPr="00BA7072" w:rsidRDefault="009B4D51" w:rsidP="004B3A35">
      <w:pPr>
        <w:pStyle w:val="Buletted"/>
        <w:spacing w:before="0" w:after="0"/>
      </w:pPr>
      <w:r w:rsidRPr="00BA7072">
        <w:t>Quarterly progress report</w:t>
      </w:r>
      <w:r>
        <w:t xml:space="preserve"> (narrative plus photograph)</w:t>
      </w:r>
      <w:r w:rsidRPr="00BA7072">
        <w:t>,</w:t>
      </w:r>
    </w:p>
    <w:p w:rsidR="009B4D51" w:rsidRPr="00BA7072" w:rsidRDefault="009B4D51" w:rsidP="004B3A35">
      <w:pPr>
        <w:pStyle w:val="Buletted"/>
        <w:spacing w:before="0" w:after="0"/>
      </w:pPr>
      <w:r w:rsidRPr="00BA7072">
        <w:t>Annual report</w:t>
      </w:r>
      <w:r>
        <w:t xml:space="preserve"> (narrative plus photograph),</w:t>
      </w:r>
    </w:p>
    <w:p w:rsidR="009B4D51" w:rsidRPr="00BA7072" w:rsidRDefault="009B4D51" w:rsidP="004B3A35">
      <w:pPr>
        <w:pStyle w:val="Buletted"/>
        <w:spacing w:before="0" w:after="0"/>
      </w:pPr>
      <w:r w:rsidRPr="00BA7072">
        <w:t>Change or modification of design, specification, work methodology and others</w:t>
      </w:r>
    </w:p>
    <w:p w:rsidR="009B4D51" w:rsidRPr="00BA7072" w:rsidRDefault="009B4D51" w:rsidP="004B3A35">
      <w:pPr>
        <w:pStyle w:val="Buletted"/>
        <w:spacing w:before="0" w:after="0"/>
      </w:pPr>
      <w:r w:rsidRPr="00BA7072">
        <w:t xml:space="preserve">Special </w:t>
      </w:r>
      <w:r>
        <w:t>a</w:t>
      </w:r>
      <w:r w:rsidRPr="00BA7072">
        <w:t>dvices or recommendation</w:t>
      </w:r>
    </w:p>
    <w:p w:rsidR="009B4D51" w:rsidRDefault="009B4D51" w:rsidP="004B3A35">
      <w:pPr>
        <w:pStyle w:val="Buletted"/>
        <w:spacing w:before="0" w:after="0"/>
      </w:pPr>
      <w:r w:rsidRPr="00BA7072">
        <w:t>As built drawing,</w:t>
      </w:r>
    </w:p>
    <w:p w:rsidR="009B4D51" w:rsidRPr="00043754" w:rsidRDefault="009B4D51" w:rsidP="004B3A35">
      <w:pPr>
        <w:pStyle w:val="Buletted"/>
        <w:spacing w:before="0" w:after="0"/>
      </w:pPr>
      <w:r w:rsidRPr="00BA7072">
        <w:t xml:space="preserve">As </w:t>
      </w:r>
      <w:r w:rsidR="00B45B01" w:rsidRPr="00BA7072">
        <w:t>built</w:t>
      </w:r>
      <w:r w:rsidR="00B45B01">
        <w:t xml:space="preserve"> photograph</w:t>
      </w:r>
      <w:r>
        <w:t xml:space="preserve"> focusing major structures of the project,</w:t>
      </w:r>
    </w:p>
    <w:p w:rsidR="009B4D51" w:rsidRPr="00BA7072" w:rsidRDefault="009B4D51" w:rsidP="004B3A35">
      <w:pPr>
        <w:pStyle w:val="Buletted"/>
        <w:spacing w:before="0" w:after="0"/>
      </w:pPr>
      <w:r w:rsidRPr="00BA7072">
        <w:t>Operation and maintenance manuals,</w:t>
      </w:r>
    </w:p>
    <w:p w:rsidR="009B4D51" w:rsidRPr="00BA7072" w:rsidRDefault="009B4D51" w:rsidP="004B3A35">
      <w:pPr>
        <w:pStyle w:val="Buletted"/>
        <w:spacing w:before="0" w:after="0"/>
      </w:pPr>
      <w:r w:rsidRPr="00BA7072">
        <w:t>Test and commissioning report</w:t>
      </w:r>
      <w:r>
        <w:t>,</w:t>
      </w:r>
    </w:p>
    <w:p w:rsidR="009B4D51" w:rsidRPr="00BA7072" w:rsidRDefault="009B4D51" w:rsidP="004B3A35">
      <w:pPr>
        <w:pStyle w:val="Buletted"/>
        <w:spacing w:before="0" w:after="0"/>
      </w:pPr>
      <w:r w:rsidRPr="00BA7072">
        <w:t>Works contract completion report,</w:t>
      </w:r>
      <w:r>
        <w:t xml:space="preserve"> and</w:t>
      </w:r>
    </w:p>
    <w:p w:rsidR="009B4D51" w:rsidRPr="00BA7072" w:rsidRDefault="009B4D51" w:rsidP="004B3A35">
      <w:pPr>
        <w:pStyle w:val="Buletted"/>
        <w:spacing w:before="0" w:after="0"/>
      </w:pPr>
      <w:r w:rsidRPr="00BA7072">
        <w:t>Consultancy service completion report</w:t>
      </w:r>
      <w:r>
        <w:t>.</w:t>
      </w:r>
    </w:p>
    <w:p w:rsidR="009B4D51" w:rsidRPr="003916D0" w:rsidRDefault="009B4D51" w:rsidP="00F867FA">
      <w:pPr>
        <w:pStyle w:val="Heading3"/>
      </w:pPr>
      <w:bookmarkStart w:id="188" w:name="_Toc531653214"/>
      <w:r w:rsidRPr="008848EA">
        <w:t xml:space="preserve">Managing </w:t>
      </w:r>
      <w:r w:rsidR="000B4330" w:rsidRPr="008848EA">
        <w:t xml:space="preserve">conditions </w:t>
      </w:r>
      <w:r w:rsidRPr="008848EA">
        <w:t xml:space="preserve">of </w:t>
      </w:r>
      <w:r>
        <w:t xml:space="preserve">CACS </w:t>
      </w:r>
      <w:r w:rsidR="000B4330">
        <w:t xml:space="preserve">service </w:t>
      </w:r>
      <w:r w:rsidR="000B4330" w:rsidRPr="008848EA">
        <w:t>contract</w:t>
      </w:r>
      <w:bookmarkEnd w:id="188"/>
    </w:p>
    <w:p w:rsidR="009B4D51" w:rsidRDefault="009B4D51" w:rsidP="009B4D51">
      <w:r>
        <w:t xml:space="preserve">It is similar to managing conditions of contract for study and design contract. For detail refer section </w:t>
      </w:r>
      <w:r w:rsidR="00250495">
        <w:t>7</w:t>
      </w:r>
      <w:r>
        <w:t>.</w:t>
      </w:r>
      <w:r w:rsidR="00250495">
        <w:t>2</w:t>
      </w:r>
      <w:r>
        <w:t>.</w:t>
      </w:r>
      <w:r w:rsidR="00250495">
        <w:t>3</w:t>
      </w:r>
      <w:r>
        <w:t xml:space="preserve"> above in this guideline.</w:t>
      </w:r>
    </w:p>
    <w:p w:rsidR="009B4D51" w:rsidRPr="00FF526C" w:rsidRDefault="009B4D51" w:rsidP="00F867FA">
      <w:pPr>
        <w:pStyle w:val="Heading3"/>
      </w:pPr>
      <w:bookmarkStart w:id="189" w:name="_Toc531653215"/>
      <w:r>
        <w:t xml:space="preserve">Managing CACS </w:t>
      </w:r>
      <w:r w:rsidR="000B4330">
        <w:t>service</w:t>
      </w:r>
      <w:r w:rsidR="000B4330" w:rsidRPr="00FF526C">
        <w:t xml:space="preserve"> contract management roles and responsibilities</w:t>
      </w:r>
      <w:bookmarkEnd w:id="189"/>
    </w:p>
    <w:p w:rsidR="009B4D51" w:rsidRDefault="009B4D51" w:rsidP="009B4D51">
      <w:r>
        <w:t xml:space="preserve">It is similar to managing contract management roles and responsibilities of study and design contract. For detail refer section </w:t>
      </w:r>
      <w:r w:rsidR="00250495">
        <w:t>7.2.4</w:t>
      </w:r>
      <w:r>
        <w:t xml:space="preserve"> above in this guideline.</w:t>
      </w:r>
    </w:p>
    <w:p w:rsidR="009B4D51" w:rsidRPr="004624F6" w:rsidRDefault="009B4D51" w:rsidP="00F867FA">
      <w:pPr>
        <w:pStyle w:val="Heading3"/>
      </w:pPr>
      <w:bookmarkStart w:id="190" w:name="_Toc531653216"/>
      <w:r w:rsidRPr="008201AA">
        <w:t xml:space="preserve">Managing </w:t>
      </w:r>
      <w:r w:rsidR="000B4330" w:rsidRPr="008201AA">
        <w:t xml:space="preserve">relationships and communication </w:t>
      </w:r>
      <w:r w:rsidRPr="008201AA">
        <w:t xml:space="preserve">in </w:t>
      </w:r>
      <w:r>
        <w:t xml:space="preserve">CACS </w:t>
      </w:r>
      <w:r w:rsidR="000B4330">
        <w:t>service</w:t>
      </w:r>
      <w:r w:rsidR="000B4330" w:rsidRPr="008201AA">
        <w:t xml:space="preserve"> contract</w:t>
      </w:r>
      <w:bookmarkEnd w:id="190"/>
    </w:p>
    <w:p w:rsidR="009B4D51" w:rsidRPr="00AA3550" w:rsidRDefault="009B4D51" w:rsidP="009B4D51">
      <w:r>
        <w:t xml:space="preserve">Regarding to </w:t>
      </w:r>
      <w:r w:rsidRPr="004624F6">
        <w:t>Managing Relationships and Communication</w:t>
      </w:r>
      <w:r>
        <w:t xml:space="preserve"> of CACS Service contract refer above in chapter </w:t>
      </w:r>
      <w:r w:rsidR="00250495">
        <w:t>5</w:t>
      </w:r>
      <w:r>
        <w:t xml:space="preserve"> and section </w:t>
      </w:r>
      <w:r w:rsidR="00250495">
        <w:t>7.2.5</w:t>
      </w:r>
      <w:r>
        <w:t xml:space="preserve"> above in this guideline.</w:t>
      </w:r>
    </w:p>
    <w:p w:rsidR="009B4D51" w:rsidRPr="00BA7072" w:rsidRDefault="009B4D51" w:rsidP="00F867FA">
      <w:pPr>
        <w:pStyle w:val="Heading3"/>
      </w:pPr>
      <w:bookmarkStart w:id="191" w:name="_Toc531653217"/>
      <w:r w:rsidRPr="00BA7072">
        <w:t xml:space="preserve">Managing </w:t>
      </w:r>
      <w:r w:rsidR="000B4330" w:rsidRPr="00BA7072">
        <w:t>costs</w:t>
      </w:r>
      <w:r w:rsidR="000B4330" w:rsidRPr="008201AA">
        <w:t xml:space="preserve"> </w:t>
      </w:r>
      <w:r w:rsidRPr="008201AA">
        <w:t xml:space="preserve">in </w:t>
      </w:r>
      <w:r>
        <w:t xml:space="preserve">CACS </w:t>
      </w:r>
      <w:r w:rsidR="000B4330">
        <w:t>service</w:t>
      </w:r>
      <w:r w:rsidR="000B4330" w:rsidRPr="008201AA">
        <w:t xml:space="preserve"> contract</w:t>
      </w:r>
      <w:bookmarkEnd w:id="191"/>
    </w:p>
    <w:p w:rsidR="009B4D51" w:rsidRDefault="009B4D51" w:rsidP="009B4D51">
      <w:r w:rsidRPr="00BA7072">
        <w:t>Almost all of Ethiopian SSI</w:t>
      </w:r>
      <w:r>
        <w:t>P CACS service</w:t>
      </w:r>
      <w:r w:rsidRPr="00BA7072">
        <w:t xml:space="preserve"> contracts belong to the</w:t>
      </w:r>
      <w:r>
        <w:t xml:space="preserve"> time based</w:t>
      </w:r>
      <w:r w:rsidRPr="00BA7072">
        <w:t xml:space="preserve"> category. Costs in this category require an understanding of contract price</w:t>
      </w:r>
      <w:r>
        <w:t xml:space="preserve">, payment </w:t>
      </w:r>
      <w:r w:rsidRPr="00BA7072">
        <w:t>modality</w:t>
      </w:r>
      <w:r>
        <w:t xml:space="preserve"> in association with deliverables</w:t>
      </w:r>
      <w:r w:rsidRPr="00BA7072">
        <w:t>, advance payment</w:t>
      </w:r>
      <w:r>
        <w:t>, p</w:t>
      </w:r>
      <w:r w:rsidRPr="00BA7072">
        <w:t>ayment certificate</w:t>
      </w:r>
      <w:r>
        <w:t xml:space="preserve"> based on deliverables</w:t>
      </w:r>
      <w:r w:rsidRPr="00BA7072">
        <w:t>, Payments, and others.</w:t>
      </w:r>
      <w:r>
        <w:t xml:space="preserve"> Generally, payment for contract administration and construction supervision service fee commonly requested by the consultant and effected by the client in monthly base. </w:t>
      </w:r>
      <w:r w:rsidRPr="00A9377D">
        <w:t>Consultancy service fee</w:t>
      </w:r>
      <w:r>
        <w:t xml:space="preserve"> may include the agreed expenses like: - </w:t>
      </w:r>
    </w:p>
    <w:p w:rsidR="000B4330" w:rsidRDefault="000B4330" w:rsidP="00E048F6">
      <w:pPr>
        <w:spacing w:line="240" w:lineRule="auto"/>
      </w:pPr>
    </w:p>
    <w:p w:rsidR="009B4D51" w:rsidRPr="00A9377D" w:rsidRDefault="009B4D51" w:rsidP="00463A37">
      <w:pPr>
        <w:pStyle w:val="ListParagraph"/>
        <w:numPr>
          <w:ilvl w:val="0"/>
          <w:numId w:val="63"/>
        </w:numPr>
        <w:spacing w:before="0" w:after="0"/>
      </w:pPr>
      <w:r w:rsidRPr="00A9377D">
        <w:t xml:space="preserve">Professional staff fee, </w:t>
      </w:r>
    </w:p>
    <w:p w:rsidR="009B4D51" w:rsidRPr="00A9377D" w:rsidRDefault="009B4D51" w:rsidP="00463A37">
      <w:pPr>
        <w:pStyle w:val="ListParagraph"/>
        <w:numPr>
          <w:ilvl w:val="0"/>
          <w:numId w:val="63"/>
        </w:numPr>
        <w:spacing w:before="0" w:after="0"/>
      </w:pPr>
      <w:proofErr w:type="spellStart"/>
      <w:r w:rsidRPr="00A9377D">
        <w:t>Perdiem</w:t>
      </w:r>
      <w:proofErr w:type="spellEnd"/>
      <w:r w:rsidRPr="00A9377D">
        <w:t xml:space="preserve"> </w:t>
      </w:r>
      <w:r>
        <w:t>c</w:t>
      </w:r>
      <w:r w:rsidRPr="00A9377D">
        <w:t xml:space="preserve">ost, </w:t>
      </w:r>
    </w:p>
    <w:p w:rsidR="009B4D51" w:rsidRPr="00A9377D" w:rsidRDefault="009B4D51" w:rsidP="00463A37">
      <w:pPr>
        <w:pStyle w:val="ListParagraph"/>
        <w:numPr>
          <w:ilvl w:val="0"/>
          <w:numId w:val="63"/>
        </w:numPr>
        <w:spacing w:before="0" w:after="0"/>
      </w:pPr>
      <w:r>
        <w:t>Expenses for v</w:t>
      </w:r>
      <w:r w:rsidRPr="00A9377D">
        <w:t xml:space="preserve">ehicle rent for supervision work, </w:t>
      </w:r>
    </w:p>
    <w:p w:rsidR="009B4D51" w:rsidRPr="00A9377D" w:rsidRDefault="009B4D51" w:rsidP="00463A37">
      <w:pPr>
        <w:pStyle w:val="ListParagraph"/>
        <w:numPr>
          <w:ilvl w:val="0"/>
          <w:numId w:val="63"/>
        </w:numPr>
        <w:spacing w:before="0" w:after="0"/>
      </w:pPr>
      <w:r>
        <w:t>Expenses for e</w:t>
      </w:r>
      <w:r w:rsidRPr="00A9377D">
        <w:t xml:space="preserve">quipment rent for surveying work, </w:t>
      </w:r>
    </w:p>
    <w:p w:rsidR="009B4D51" w:rsidRPr="00A9377D" w:rsidRDefault="009B4D51" w:rsidP="00463A37">
      <w:pPr>
        <w:pStyle w:val="ListParagraph"/>
        <w:numPr>
          <w:ilvl w:val="0"/>
          <w:numId w:val="63"/>
        </w:numPr>
        <w:spacing w:before="0" w:after="0"/>
      </w:pPr>
      <w:r>
        <w:t>O</w:t>
      </w:r>
      <w:r w:rsidRPr="00A9377D">
        <w:t xml:space="preserve">ffice (equipment, </w:t>
      </w:r>
      <w:r w:rsidR="00660323" w:rsidRPr="00A9377D">
        <w:t>Furniture, &amp;</w:t>
      </w:r>
      <w:r w:rsidRPr="00A9377D">
        <w:t xml:space="preserve"> Computers)</w:t>
      </w:r>
      <w:r>
        <w:t xml:space="preserve"> expenses</w:t>
      </w:r>
      <w:r w:rsidRPr="00A9377D">
        <w:t xml:space="preserve">, </w:t>
      </w:r>
    </w:p>
    <w:p w:rsidR="009B4D51" w:rsidRPr="00A9377D" w:rsidRDefault="009B4D51" w:rsidP="00463A37">
      <w:pPr>
        <w:pStyle w:val="ListParagraph"/>
        <w:numPr>
          <w:ilvl w:val="0"/>
          <w:numId w:val="63"/>
        </w:numPr>
        <w:spacing w:before="0" w:after="0"/>
      </w:pPr>
      <w:r w:rsidRPr="00A9377D">
        <w:t xml:space="preserve">Communication costs, </w:t>
      </w:r>
      <w:r>
        <w:t>and</w:t>
      </w:r>
    </w:p>
    <w:p w:rsidR="009B4D51" w:rsidRDefault="009B4D51" w:rsidP="00463A37">
      <w:pPr>
        <w:pStyle w:val="ListParagraph"/>
        <w:numPr>
          <w:ilvl w:val="0"/>
          <w:numId w:val="63"/>
        </w:numPr>
        <w:spacing w:before="0" w:after="0"/>
      </w:pPr>
      <w:r w:rsidRPr="00A9377D">
        <w:lastRenderedPageBreak/>
        <w:t>Report production expenses</w:t>
      </w:r>
      <w:r>
        <w:t>.</w:t>
      </w:r>
    </w:p>
    <w:p w:rsidR="009B4D51" w:rsidRPr="00F610BB" w:rsidRDefault="009B4D51" w:rsidP="00F867FA">
      <w:pPr>
        <w:pStyle w:val="Heading3"/>
      </w:pPr>
      <w:bookmarkStart w:id="192" w:name="_Toc531653218"/>
      <w:r w:rsidRPr="008201AA">
        <w:t xml:space="preserve">Managing </w:t>
      </w:r>
      <w:r>
        <w:t xml:space="preserve">CACS </w:t>
      </w:r>
      <w:r w:rsidR="00ED1D01">
        <w:t>service</w:t>
      </w:r>
      <w:r w:rsidR="00ED1D01" w:rsidRPr="008201AA">
        <w:t xml:space="preserve"> contract variations</w:t>
      </w:r>
      <w:bookmarkEnd w:id="192"/>
    </w:p>
    <w:p w:rsidR="009B4D51" w:rsidRDefault="009B4D51" w:rsidP="009B4D51">
      <w:r>
        <w:t xml:space="preserve">Regarding to </w:t>
      </w:r>
      <w:r w:rsidRPr="004624F6">
        <w:t xml:space="preserve">managing </w:t>
      </w:r>
      <w:r w:rsidRPr="00B36952">
        <w:rPr>
          <w:szCs w:val="24"/>
        </w:rPr>
        <w:t>contract variations</w:t>
      </w:r>
      <w:r w:rsidRPr="00D766D3">
        <w:t xml:space="preserve"> in </w:t>
      </w:r>
      <w:r>
        <w:t>c</w:t>
      </w:r>
      <w:r w:rsidRPr="00D766D3">
        <w:t>ontract</w:t>
      </w:r>
      <w:r>
        <w:t xml:space="preserve"> of CACS service contract refer section </w:t>
      </w:r>
      <w:r w:rsidR="00250495">
        <w:t>5</w:t>
      </w:r>
      <w:r w:rsidRPr="00F04953">
        <w:t>.2.</w:t>
      </w:r>
      <w:r>
        <w:t>7</w:t>
      </w:r>
      <w:r w:rsidR="00A106F1">
        <w:t xml:space="preserve"> </w:t>
      </w:r>
      <w:r>
        <w:t xml:space="preserve">and </w:t>
      </w:r>
      <w:r w:rsidR="00250495">
        <w:t>7.2.7</w:t>
      </w:r>
      <w:r>
        <w:t xml:space="preserve"> above in this guideline.</w:t>
      </w:r>
    </w:p>
    <w:p w:rsidR="009305A3" w:rsidRDefault="009305A3" w:rsidP="00ED1D01">
      <w:pPr>
        <w:spacing w:line="240" w:lineRule="auto"/>
      </w:pPr>
    </w:p>
    <w:p w:rsidR="009B4D51" w:rsidRDefault="009B4D51" w:rsidP="009B4D51">
      <w:r w:rsidRPr="00B8383E">
        <w:t xml:space="preserve">Generally, contract variation in </w:t>
      </w:r>
      <w:r>
        <w:t>CACS service contract go with contract variation of works contract that leads variation on cost and or extension of time for completion of the service.</w:t>
      </w:r>
    </w:p>
    <w:p w:rsidR="009B4D51" w:rsidRPr="005C6DC2" w:rsidRDefault="009B4D51" w:rsidP="00F867FA">
      <w:pPr>
        <w:pStyle w:val="Heading3"/>
      </w:pPr>
      <w:bookmarkStart w:id="193" w:name="_Toc531653219"/>
      <w:r w:rsidRPr="005C6DC2">
        <w:t xml:space="preserve">Managing </w:t>
      </w:r>
      <w:r>
        <w:t xml:space="preserve">CACS </w:t>
      </w:r>
      <w:r w:rsidR="00ED1D01">
        <w:t>service</w:t>
      </w:r>
      <w:r w:rsidR="00ED1D01" w:rsidRPr="005C6DC2">
        <w:t xml:space="preserve"> contract disputes</w:t>
      </w:r>
      <w:bookmarkEnd w:id="193"/>
    </w:p>
    <w:p w:rsidR="009B4D51" w:rsidRDefault="009B4D51" w:rsidP="009B4D51">
      <w:r>
        <w:t xml:space="preserve">Regarding to </w:t>
      </w:r>
      <w:r w:rsidRPr="004624F6">
        <w:t xml:space="preserve">managing </w:t>
      </w:r>
      <w:r w:rsidRPr="005C6DC2">
        <w:t>contract disputes</w:t>
      </w:r>
      <w:r w:rsidRPr="00CC0DA0">
        <w:rPr>
          <w:szCs w:val="24"/>
        </w:rPr>
        <w:t xml:space="preserve"> in contract</w:t>
      </w:r>
      <w:r>
        <w:t xml:space="preserve"> of CACS service contract refer above in section </w:t>
      </w:r>
      <w:r w:rsidR="00250495">
        <w:t>5</w:t>
      </w:r>
      <w:r w:rsidRPr="00F04953">
        <w:t>.2.</w:t>
      </w:r>
      <w:r>
        <w:t xml:space="preserve">8 above in this guideline. </w:t>
      </w:r>
    </w:p>
    <w:p w:rsidR="009B4D51" w:rsidRPr="006F100A" w:rsidRDefault="009B4D51" w:rsidP="00F867FA">
      <w:pPr>
        <w:pStyle w:val="Heading3"/>
      </w:pPr>
      <w:bookmarkStart w:id="194" w:name="_Toc531653220"/>
      <w:r w:rsidRPr="008201AA">
        <w:t xml:space="preserve">Managing </w:t>
      </w:r>
      <w:r>
        <w:t xml:space="preserve">CACS </w:t>
      </w:r>
      <w:r w:rsidR="00ED1D01">
        <w:t>service</w:t>
      </w:r>
      <w:r w:rsidR="00ED1D01" w:rsidRPr="008201AA">
        <w:t xml:space="preserve"> contract performance</w:t>
      </w:r>
      <w:bookmarkEnd w:id="194"/>
    </w:p>
    <w:p w:rsidR="009B4D51" w:rsidRPr="00FE1CB7" w:rsidRDefault="009B4D51" w:rsidP="009B4D51">
      <w:r>
        <w:t xml:space="preserve">Regarding to </w:t>
      </w:r>
      <w:r w:rsidRPr="004624F6">
        <w:t xml:space="preserve">managing </w:t>
      </w:r>
      <w:r>
        <w:rPr>
          <w:szCs w:val="24"/>
        </w:rPr>
        <w:t xml:space="preserve">contract </w:t>
      </w:r>
      <w:r w:rsidRPr="00B36952">
        <w:rPr>
          <w:szCs w:val="24"/>
        </w:rPr>
        <w:t>performance</w:t>
      </w:r>
      <w:r w:rsidRPr="00FE1CB7">
        <w:t xml:space="preserve"> in Contract</w:t>
      </w:r>
      <w:r>
        <w:t xml:space="preserve"> of CACS service contract refer section </w:t>
      </w:r>
      <w:r w:rsidR="00250495">
        <w:t>5</w:t>
      </w:r>
      <w:r w:rsidRPr="00F04953">
        <w:t>.2.</w:t>
      </w:r>
      <w:r>
        <w:t>9above in this guideline.</w:t>
      </w:r>
    </w:p>
    <w:p w:rsidR="009B4D51" w:rsidRPr="006F100A" w:rsidRDefault="009B4D51" w:rsidP="00F867FA">
      <w:pPr>
        <w:pStyle w:val="Heading3"/>
      </w:pPr>
      <w:bookmarkStart w:id="195" w:name="_Toc531653221"/>
      <w:r w:rsidRPr="008201AA">
        <w:t xml:space="preserve">Managing </w:t>
      </w:r>
      <w:r>
        <w:t xml:space="preserve">CACS </w:t>
      </w:r>
      <w:r w:rsidR="00ED1D01">
        <w:t>service</w:t>
      </w:r>
      <w:r w:rsidR="00ED1D01" w:rsidRPr="008201AA">
        <w:t xml:space="preserve"> contract monitoring</w:t>
      </w:r>
      <w:bookmarkEnd w:id="195"/>
    </w:p>
    <w:p w:rsidR="009B4D51" w:rsidRPr="00C95A43" w:rsidRDefault="009B4D51" w:rsidP="009B4D51">
      <w:r>
        <w:t xml:space="preserve">Regarding to </w:t>
      </w:r>
      <w:r w:rsidRPr="004624F6">
        <w:t xml:space="preserve">managing </w:t>
      </w:r>
      <w:r w:rsidRPr="00C95A43">
        <w:t>contract performance</w:t>
      </w:r>
      <w:r w:rsidRPr="00FE1CB7">
        <w:t xml:space="preserve"> in Contract</w:t>
      </w:r>
      <w:r>
        <w:t xml:space="preserve"> of CACS service contract refer section </w:t>
      </w:r>
      <w:r w:rsidR="00250495">
        <w:t>5</w:t>
      </w:r>
      <w:r w:rsidRPr="00F04953">
        <w:t>.2.</w:t>
      </w:r>
      <w:r>
        <w:t>10above in this guideline.</w:t>
      </w:r>
    </w:p>
    <w:p w:rsidR="009B4D51" w:rsidRPr="006F100A" w:rsidRDefault="009B4D51" w:rsidP="00F867FA">
      <w:pPr>
        <w:pStyle w:val="Heading3"/>
      </w:pPr>
      <w:bookmarkStart w:id="196" w:name="_Toc531653222"/>
      <w:r w:rsidRPr="008201AA">
        <w:t xml:space="preserve">Managing </w:t>
      </w:r>
      <w:r w:rsidR="00ED1D01" w:rsidRPr="008201AA">
        <w:t xml:space="preserve">ethics </w:t>
      </w:r>
      <w:r w:rsidRPr="008201AA">
        <w:t xml:space="preserve">in </w:t>
      </w:r>
      <w:r>
        <w:t xml:space="preserve">CACS </w:t>
      </w:r>
      <w:r w:rsidR="00ED1D01">
        <w:t>service</w:t>
      </w:r>
      <w:r w:rsidR="00ED1D01" w:rsidRPr="008201AA">
        <w:t xml:space="preserve"> contract</w:t>
      </w:r>
      <w:bookmarkEnd w:id="196"/>
    </w:p>
    <w:p w:rsidR="009B4D51" w:rsidRPr="00F04953" w:rsidRDefault="009B4D51" w:rsidP="009B4D51">
      <w:r>
        <w:t xml:space="preserve">Regarding to </w:t>
      </w:r>
      <w:r w:rsidRPr="004624F6">
        <w:t xml:space="preserve">managing </w:t>
      </w:r>
      <w:r w:rsidRPr="00CC0DA0">
        <w:rPr>
          <w:szCs w:val="24"/>
        </w:rPr>
        <w:t>ethics in contract</w:t>
      </w:r>
      <w:r>
        <w:t xml:space="preserve"> of CACS service contract refer section </w:t>
      </w:r>
      <w:r w:rsidR="00250495">
        <w:t>5</w:t>
      </w:r>
      <w:r w:rsidRPr="00F04953">
        <w:t>.2.11</w:t>
      </w:r>
      <w:r>
        <w:t xml:space="preserve">above in this guideline. Generally, there should be code of ethics that guides the relation between client and </w:t>
      </w:r>
      <w:r w:rsidR="00B45B01">
        <w:t>consultant study</w:t>
      </w:r>
      <w:r>
        <w:t xml:space="preserve"> and design contract. </w:t>
      </w:r>
    </w:p>
    <w:p w:rsidR="009B4D51" w:rsidRPr="005C6DC2" w:rsidRDefault="009B4D51" w:rsidP="00F867FA">
      <w:pPr>
        <w:pStyle w:val="Heading3"/>
      </w:pPr>
      <w:bookmarkStart w:id="197" w:name="_Toc531653223"/>
      <w:r>
        <w:t xml:space="preserve">Managing CACS </w:t>
      </w:r>
      <w:r w:rsidR="00ED1D01">
        <w:t>service</w:t>
      </w:r>
      <w:r w:rsidR="00ED1D01" w:rsidRPr="005C6DC2">
        <w:t xml:space="preserve"> contract closure</w:t>
      </w:r>
      <w:bookmarkEnd w:id="197"/>
    </w:p>
    <w:p w:rsidR="009B4D51" w:rsidRPr="00BA7072" w:rsidRDefault="009B4D51" w:rsidP="009B4D51">
      <w:pPr>
        <w:rPr>
          <w:b/>
        </w:rPr>
      </w:pPr>
      <w:r>
        <w:t xml:space="preserve">Regarding to </w:t>
      </w:r>
      <w:r w:rsidRPr="004624F6">
        <w:t xml:space="preserve">managing </w:t>
      </w:r>
      <w:r w:rsidRPr="005C6DC2">
        <w:t xml:space="preserve">contract closure or </w:t>
      </w:r>
      <w:r w:rsidR="00B45B01">
        <w:t>c</w:t>
      </w:r>
      <w:r w:rsidR="00B45B01" w:rsidRPr="005C6DC2">
        <w:t>ompletion</w:t>
      </w:r>
      <w:r w:rsidR="00B45B01">
        <w:t xml:space="preserve"> of</w:t>
      </w:r>
      <w:r>
        <w:t xml:space="preserve"> CACS service contract refer section </w:t>
      </w:r>
      <w:r w:rsidR="00250495">
        <w:t>5</w:t>
      </w:r>
      <w:r w:rsidRPr="00F04953">
        <w:t>.2.1</w:t>
      </w:r>
      <w:r>
        <w:t>2</w:t>
      </w:r>
      <w:r w:rsidR="00B45B01">
        <w:t xml:space="preserve"> </w:t>
      </w:r>
      <w:r>
        <w:t xml:space="preserve">above in this guideline. </w:t>
      </w:r>
      <w:bookmarkStart w:id="198" w:name="_Toc474065600"/>
      <w:bookmarkStart w:id="199" w:name="_Toc472492545"/>
      <w:r w:rsidRPr="00BA7072">
        <w:t>The following check list guides the contract completion:</w:t>
      </w:r>
      <w:bookmarkEnd w:id="198"/>
    </w:p>
    <w:p w:rsidR="009B4D51" w:rsidRPr="00BA7072" w:rsidRDefault="009B4D51" w:rsidP="009B4D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4622"/>
        <w:gridCol w:w="1164"/>
        <w:gridCol w:w="2316"/>
      </w:tblGrid>
      <w:tr w:rsidR="009B4D51" w:rsidRPr="009305A3" w:rsidTr="00ED1D01">
        <w:trPr>
          <w:trHeight w:val="288"/>
        </w:trPr>
        <w:tc>
          <w:tcPr>
            <w:tcW w:w="556" w:type="dxa"/>
            <w:shd w:val="clear" w:color="auto" w:fill="B6DDE8" w:themeFill="accent5" w:themeFillTint="66"/>
            <w:vAlign w:val="center"/>
          </w:tcPr>
          <w:p w:rsidR="009B4D51" w:rsidRPr="009305A3" w:rsidRDefault="009B4D51" w:rsidP="009305A3">
            <w:pPr>
              <w:jc w:val="center"/>
              <w:rPr>
                <w:b/>
                <w:sz w:val="20"/>
                <w:szCs w:val="20"/>
              </w:rPr>
            </w:pPr>
            <w:bookmarkStart w:id="200" w:name="_Toc474065601"/>
            <w:r w:rsidRPr="009305A3">
              <w:rPr>
                <w:b/>
                <w:sz w:val="20"/>
                <w:szCs w:val="20"/>
              </w:rPr>
              <w:t>No</w:t>
            </w:r>
            <w:bookmarkEnd w:id="200"/>
          </w:p>
        </w:tc>
        <w:tc>
          <w:tcPr>
            <w:tcW w:w="4622" w:type="dxa"/>
            <w:shd w:val="clear" w:color="auto" w:fill="B6DDE8" w:themeFill="accent5" w:themeFillTint="66"/>
            <w:vAlign w:val="center"/>
          </w:tcPr>
          <w:p w:rsidR="009B4D51" w:rsidRPr="009305A3" w:rsidRDefault="009B4D51" w:rsidP="009305A3">
            <w:pPr>
              <w:jc w:val="center"/>
              <w:rPr>
                <w:b/>
                <w:sz w:val="20"/>
                <w:szCs w:val="20"/>
              </w:rPr>
            </w:pPr>
            <w:bookmarkStart w:id="201" w:name="_Toc474065602"/>
            <w:r w:rsidRPr="009305A3">
              <w:rPr>
                <w:b/>
                <w:sz w:val="20"/>
                <w:szCs w:val="20"/>
              </w:rPr>
              <w:t>Checklist</w:t>
            </w:r>
            <w:bookmarkEnd w:id="201"/>
          </w:p>
        </w:tc>
        <w:tc>
          <w:tcPr>
            <w:tcW w:w="1164" w:type="dxa"/>
            <w:shd w:val="clear" w:color="auto" w:fill="B6DDE8" w:themeFill="accent5" w:themeFillTint="66"/>
            <w:vAlign w:val="center"/>
          </w:tcPr>
          <w:p w:rsidR="009B4D51" w:rsidRPr="009305A3" w:rsidRDefault="009B4D51" w:rsidP="009305A3">
            <w:pPr>
              <w:jc w:val="center"/>
              <w:rPr>
                <w:b/>
                <w:sz w:val="20"/>
                <w:szCs w:val="20"/>
              </w:rPr>
            </w:pPr>
            <w:bookmarkStart w:id="202" w:name="_Toc474065603"/>
            <w:r w:rsidRPr="009305A3">
              <w:rPr>
                <w:b/>
                <w:sz w:val="20"/>
                <w:szCs w:val="20"/>
              </w:rPr>
              <w:t>Yes/No</w:t>
            </w:r>
            <w:bookmarkEnd w:id="202"/>
          </w:p>
        </w:tc>
        <w:tc>
          <w:tcPr>
            <w:tcW w:w="2316" w:type="dxa"/>
            <w:shd w:val="clear" w:color="auto" w:fill="B6DDE8" w:themeFill="accent5" w:themeFillTint="66"/>
            <w:vAlign w:val="center"/>
          </w:tcPr>
          <w:p w:rsidR="009B4D51" w:rsidRPr="009305A3" w:rsidRDefault="009B4D51" w:rsidP="009305A3">
            <w:pPr>
              <w:jc w:val="center"/>
              <w:rPr>
                <w:b/>
                <w:sz w:val="20"/>
                <w:szCs w:val="20"/>
              </w:rPr>
            </w:pPr>
            <w:bookmarkStart w:id="203" w:name="_Toc474065604"/>
            <w:r w:rsidRPr="009305A3">
              <w:rPr>
                <w:b/>
                <w:sz w:val="20"/>
                <w:szCs w:val="20"/>
              </w:rPr>
              <w:t>Remark</w:t>
            </w:r>
            <w:bookmarkEnd w:id="203"/>
          </w:p>
        </w:tc>
      </w:tr>
      <w:tr w:rsidR="009B4D51" w:rsidRPr="005C6DC2" w:rsidTr="009305A3">
        <w:tc>
          <w:tcPr>
            <w:tcW w:w="556" w:type="dxa"/>
          </w:tcPr>
          <w:p w:rsidR="009B4D51" w:rsidRPr="005C6DC2" w:rsidRDefault="009B4D51" w:rsidP="00AB3E04">
            <w:pPr>
              <w:jc w:val="center"/>
              <w:rPr>
                <w:sz w:val="20"/>
                <w:szCs w:val="20"/>
              </w:rPr>
            </w:pPr>
            <w:bookmarkStart w:id="204" w:name="_Toc474065605"/>
            <w:r w:rsidRPr="005C6DC2">
              <w:rPr>
                <w:sz w:val="20"/>
                <w:szCs w:val="20"/>
              </w:rPr>
              <w:t>1</w:t>
            </w:r>
            <w:bookmarkEnd w:id="204"/>
          </w:p>
        </w:tc>
        <w:tc>
          <w:tcPr>
            <w:tcW w:w="4622" w:type="dxa"/>
          </w:tcPr>
          <w:p w:rsidR="009B4D51" w:rsidRPr="005C6DC2" w:rsidRDefault="009B4D51" w:rsidP="00AB3E04">
            <w:pPr>
              <w:rPr>
                <w:sz w:val="20"/>
                <w:szCs w:val="20"/>
              </w:rPr>
            </w:pPr>
            <w:bookmarkStart w:id="205" w:name="_Toc474065606"/>
            <w:r w:rsidRPr="005C6DC2">
              <w:rPr>
                <w:sz w:val="20"/>
                <w:szCs w:val="20"/>
              </w:rPr>
              <w:t>Deliverables review</w:t>
            </w:r>
            <w:bookmarkEnd w:id="205"/>
          </w:p>
        </w:tc>
        <w:tc>
          <w:tcPr>
            <w:tcW w:w="1164" w:type="dxa"/>
          </w:tcPr>
          <w:p w:rsidR="009B4D51" w:rsidRPr="005C6DC2" w:rsidRDefault="009B4D51" w:rsidP="00AB3E04">
            <w:pPr>
              <w:rPr>
                <w:sz w:val="20"/>
                <w:szCs w:val="20"/>
              </w:rPr>
            </w:pPr>
            <w:bookmarkStart w:id="206" w:name="_Toc474065607"/>
            <w:bookmarkEnd w:id="206"/>
          </w:p>
        </w:tc>
        <w:tc>
          <w:tcPr>
            <w:tcW w:w="2316" w:type="dxa"/>
          </w:tcPr>
          <w:p w:rsidR="009B4D51" w:rsidRPr="005C6DC2" w:rsidRDefault="009B4D51" w:rsidP="00AB3E04">
            <w:pPr>
              <w:rPr>
                <w:sz w:val="20"/>
                <w:szCs w:val="20"/>
              </w:rPr>
            </w:pPr>
            <w:bookmarkStart w:id="207" w:name="_Toc474065608"/>
            <w:bookmarkEnd w:id="207"/>
          </w:p>
        </w:tc>
      </w:tr>
      <w:tr w:rsidR="009B4D51" w:rsidRPr="005C6DC2" w:rsidTr="009305A3">
        <w:tc>
          <w:tcPr>
            <w:tcW w:w="556" w:type="dxa"/>
          </w:tcPr>
          <w:p w:rsidR="009B4D51" w:rsidRPr="005C6DC2" w:rsidRDefault="009B4D51" w:rsidP="00AB3E04">
            <w:pPr>
              <w:jc w:val="center"/>
              <w:rPr>
                <w:sz w:val="20"/>
                <w:szCs w:val="20"/>
              </w:rPr>
            </w:pPr>
            <w:bookmarkStart w:id="208" w:name="_Toc474065609"/>
            <w:r w:rsidRPr="005C6DC2">
              <w:rPr>
                <w:sz w:val="20"/>
                <w:szCs w:val="20"/>
              </w:rPr>
              <w:t>2</w:t>
            </w:r>
            <w:bookmarkEnd w:id="208"/>
          </w:p>
        </w:tc>
        <w:tc>
          <w:tcPr>
            <w:tcW w:w="4622" w:type="dxa"/>
          </w:tcPr>
          <w:p w:rsidR="009B4D51" w:rsidRPr="005C6DC2" w:rsidRDefault="009B4D51" w:rsidP="00AB3E04">
            <w:pPr>
              <w:jc w:val="left"/>
              <w:rPr>
                <w:sz w:val="20"/>
                <w:szCs w:val="20"/>
              </w:rPr>
            </w:pPr>
            <w:bookmarkStart w:id="209" w:name="_Toc474065610"/>
            <w:r w:rsidRPr="005C6DC2">
              <w:rPr>
                <w:sz w:val="20"/>
                <w:szCs w:val="20"/>
              </w:rPr>
              <w:t>Documents required for contract completion (as built drawing, O&amp;M, diary &amp; others)</w:t>
            </w:r>
            <w:bookmarkEnd w:id="209"/>
          </w:p>
        </w:tc>
        <w:tc>
          <w:tcPr>
            <w:tcW w:w="1164" w:type="dxa"/>
          </w:tcPr>
          <w:p w:rsidR="009B4D51" w:rsidRPr="005C6DC2" w:rsidRDefault="009B4D51" w:rsidP="00AB3E04">
            <w:pPr>
              <w:rPr>
                <w:sz w:val="20"/>
                <w:szCs w:val="20"/>
              </w:rPr>
            </w:pPr>
            <w:bookmarkStart w:id="210" w:name="_Toc474065611"/>
            <w:bookmarkEnd w:id="210"/>
          </w:p>
        </w:tc>
        <w:tc>
          <w:tcPr>
            <w:tcW w:w="2316" w:type="dxa"/>
          </w:tcPr>
          <w:p w:rsidR="009B4D51" w:rsidRPr="005C6DC2" w:rsidRDefault="009B4D51" w:rsidP="00AB3E04">
            <w:pPr>
              <w:rPr>
                <w:sz w:val="20"/>
                <w:szCs w:val="20"/>
              </w:rPr>
            </w:pPr>
            <w:bookmarkStart w:id="211" w:name="_Toc474065612"/>
            <w:bookmarkEnd w:id="211"/>
          </w:p>
        </w:tc>
      </w:tr>
      <w:tr w:rsidR="009B4D51" w:rsidRPr="005C6DC2" w:rsidTr="009305A3">
        <w:tc>
          <w:tcPr>
            <w:tcW w:w="556" w:type="dxa"/>
          </w:tcPr>
          <w:p w:rsidR="009B4D51" w:rsidRPr="005C6DC2" w:rsidRDefault="009B4D51" w:rsidP="00AB3E04">
            <w:pPr>
              <w:jc w:val="center"/>
              <w:rPr>
                <w:sz w:val="20"/>
                <w:szCs w:val="20"/>
              </w:rPr>
            </w:pPr>
            <w:bookmarkStart w:id="212" w:name="_Toc474065613"/>
            <w:r w:rsidRPr="005C6DC2">
              <w:rPr>
                <w:sz w:val="20"/>
                <w:szCs w:val="20"/>
              </w:rPr>
              <w:t>3</w:t>
            </w:r>
            <w:bookmarkEnd w:id="212"/>
          </w:p>
        </w:tc>
        <w:tc>
          <w:tcPr>
            <w:tcW w:w="4622" w:type="dxa"/>
          </w:tcPr>
          <w:p w:rsidR="009B4D51" w:rsidRPr="005C6DC2" w:rsidRDefault="009B4D51" w:rsidP="00AB3E04">
            <w:pPr>
              <w:rPr>
                <w:sz w:val="20"/>
                <w:szCs w:val="20"/>
              </w:rPr>
            </w:pPr>
            <w:bookmarkStart w:id="213" w:name="_Toc474065614"/>
            <w:r w:rsidRPr="005C6DC2">
              <w:rPr>
                <w:sz w:val="20"/>
                <w:szCs w:val="20"/>
              </w:rPr>
              <w:t>Unsettled claim</w:t>
            </w:r>
            <w:bookmarkEnd w:id="213"/>
          </w:p>
        </w:tc>
        <w:tc>
          <w:tcPr>
            <w:tcW w:w="1164" w:type="dxa"/>
          </w:tcPr>
          <w:p w:rsidR="009B4D51" w:rsidRPr="005C6DC2" w:rsidRDefault="009B4D51" w:rsidP="00AB3E04">
            <w:pPr>
              <w:rPr>
                <w:sz w:val="20"/>
                <w:szCs w:val="20"/>
              </w:rPr>
            </w:pPr>
            <w:bookmarkStart w:id="214" w:name="_Toc474065615"/>
            <w:bookmarkEnd w:id="214"/>
          </w:p>
        </w:tc>
        <w:tc>
          <w:tcPr>
            <w:tcW w:w="2316" w:type="dxa"/>
          </w:tcPr>
          <w:p w:rsidR="009B4D51" w:rsidRPr="005C6DC2" w:rsidRDefault="009B4D51" w:rsidP="00AB3E04">
            <w:pPr>
              <w:rPr>
                <w:sz w:val="20"/>
                <w:szCs w:val="20"/>
              </w:rPr>
            </w:pPr>
            <w:bookmarkStart w:id="215" w:name="_Toc474065616"/>
            <w:bookmarkEnd w:id="215"/>
          </w:p>
        </w:tc>
      </w:tr>
      <w:tr w:rsidR="009B4D51" w:rsidRPr="005C6DC2" w:rsidTr="009305A3">
        <w:tc>
          <w:tcPr>
            <w:tcW w:w="556" w:type="dxa"/>
          </w:tcPr>
          <w:p w:rsidR="009B4D51" w:rsidRPr="005C6DC2" w:rsidRDefault="009B4D51" w:rsidP="00AB3E04">
            <w:pPr>
              <w:jc w:val="center"/>
              <w:rPr>
                <w:sz w:val="20"/>
                <w:szCs w:val="20"/>
              </w:rPr>
            </w:pPr>
            <w:bookmarkStart w:id="216" w:name="_Toc474065617"/>
            <w:r w:rsidRPr="005C6DC2">
              <w:rPr>
                <w:sz w:val="20"/>
                <w:szCs w:val="20"/>
              </w:rPr>
              <w:t>4</w:t>
            </w:r>
            <w:bookmarkEnd w:id="216"/>
          </w:p>
        </w:tc>
        <w:tc>
          <w:tcPr>
            <w:tcW w:w="4622" w:type="dxa"/>
          </w:tcPr>
          <w:p w:rsidR="009B4D51" w:rsidRPr="005C6DC2" w:rsidRDefault="009B4D51" w:rsidP="00AB3E04">
            <w:pPr>
              <w:rPr>
                <w:sz w:val="20"/>
                <w:szCs w:val="20"/>
              </w:rPr>
            </w:pPr>
            <w:bookmarkStart w:id="217" w:name="_Toc474065618"/>
            <w:r w:rsidRPr="005C6DC2">
              <w:rPr>
                <w:sz w:val="20"/>
                <w:szCs w:val="20"/>
              </w:rPr>
              <w:t>Advance deduction completed</w:t>
            </w:r>
            <w:bookmarkEnd w:id="217"/>
          </w:p>
        </w:tc>
        <w:tc>
          <w:tcPr>
            <w:tcW w:w="1164" w:type="dxa"/>
          </w:tcPr>
          <w:p w:rsidR="009B4D51" w:rsidRPr="005C6DC2" w:rsidRDefault="009B4D51" w:rsidP="00AB3E04">
            <w:pPr>
              <w:rPr>
                <w:sz w:val="20"/>
                <w:szCs w:val="20"/>
              </w:rPr>
            </w:pPr>
            <w:bookmarkStart w:id="218" w:name="_Toc474065619"/>
            <w:bookmarkEnd w:id="218"/>
          </w:p>
        </w:tc>
        <w:tc>
          <w:tcPr>
            <w:tcW w:w="2316" w:type="dxa"/>
          </w:tcPr>
          <w:p w:rsidR="009B4D51" w:rsidRPr="005C6DC2" w:rsidRDefault="009B4D51" w:rsidP="00AB3E04">
            <w:pPr>
              <w:rPr>
                <w:sz w:val="20"/>
                <w:szCs w:val="20"/>
              </w:rPr>
            </w:pPr>
            <w:bookmarkStart w:id="219" w:name="_Toc474065620"/>
            <w:bookmarkEnd w:id="219"/>
          </w:p>
        </w:tc>
      </w:tr>
      <w:tr w:rsidR="009B4D51" w:rsidRPr="005C6DC2" w:rsidTr="009305A3">
        <w:tc>
          <w:tcPr>
            <w:tcW w:w="556" w:type="dxa"/>
          </w:tcPr>
          <w:p w:rsidR="009B4D51" w:rsidRPr="005C6DC2" w:rsidRDefault="009B4D51" w:rsidP="00AB3E04">
            <w:pPr>
              <w:jc w:val="center"/>
              <w:rPr>
                <w:sz w:val="20"/>
                <w:szCs w:val="20"/>
              </w:rPr>
            </w:pPr>
            <w:bookmarkStart w:id="220" w:name="_Toc474065621"/>
            <w:r w:rsidRPr="005C6DC2">
              <w:rPr>
                <w:sz w:val="20"/>
                <w:szCs w:val="20"/>
              </w:rPr>
              <w:t>5</w:t>
            </w:r>
            <w:bookmarkEnd w:id="220"/>
          </w:p>
        </w:tc>
        <w:tc>
          <w:tcPr>
            <w:tcW w:w="4622" w:type="dxa"/>
          </w:tcPr>
          <w:p w:rsidR="009B4D51" w:rsidRPr="005C6DC2" w:rsidRDefault="009B4D51" w:rsidP="00AB3E04">
            <w:pPr>
              <w:rPr>
                <w:sz w:val="20"/>
                <w:szCs w:val="20"/>
              </w:rPr>
            </w:pPr>
            <w:bookmarkStart w:id="221" w:name="_Toc474065622"/>
            <w:r w:rsidRPr="005C6DC2">
              <w:rPr>
                <w:sz w:val="20"/>
                <w:szCs w:val="20"/>
              </w:rPr>
              <w:t>Defect liability security on place</w:t>
            </w:r>
            <w:bookmarkEnd w:id="221"/>
          </w:p>
        </w:tc>
        <w:tc>
          <w:tcPr>
            <w:tcW w:w="1164" w:type="dxa"/>
          </w:tcPr>
          <w:p w:rsidR="009B4D51" w:rsidRPr="005C6DC2" w:rsidRDefault="009B4D51" w:rsidP="00AB3E04">
            <w:pPr>
              <w:rPr>
                <w:sz w:val="20"/>
                <w:szCs w:val="20"/>
              </w:rPr>
            </w:pPr>
            <w:bookmarkStart w:id="222" w:name="_Toc474065623"/>
            <w:bookmarkEnd w:id="222"/>
          </w:p>
        </w:tc>
        <w:tc>
          <w:tcPr>
            <w:tcW w:w="2316" w:type="dxa"/>
          </w:tcPr>
          <w:p w:rsidR="009B4D51" w:rsidRPr="005C6DC2" w:rsidRDefault="009B4D51" w:rsidP="00AB3E04">
            <w:pPr>
              <w:rPr>
                <w:sz w:val="20"/>
                <w:szCs w:val="20"/>
              </w:rPr>
            </w:pPr>
            <w:bookmarkStart w:id="223" w:name="_Toc474065624"/>
            <w:bookmarkEnd w:id="223"/>
          </w:p>
        </w:tc>
      </w:tr>
      <w:tr w:rsidR="009B4D51" w:rsidRPr="005C6DC2" w:rsidTr="009305A3">
        <w:tc>
          <w:tcPr>
            <w:tcW w:w="556" w:type="dxa"/>
          </w:tcPr>
          <w:p w:rsidR="009B4D51" w:rsidRPr="005C6DC2" w:rsidRDefault="009B4D51" w:rsidP="00AB3E04">
            <w:pPr>
              <w:jc w:val="center"/>
              <w:rPr>
                <w:sz w:val="20"/>
                <w:szCs w:val="20"/>
              </w:rPr>
            </w:pPr>
            <w:bookmarkStart w:id="224" w:name="_Toc474065625"/>
            <w:r w:rsidRPr="005C6DC2">
              <w:rPr>
                <w:sz w:val="20"/>
                <w:szCs w:val="20"/>
              </w:rPr>
              <w:t>6</w:t>
            </w:r>
            <w:bookmarkEnd w:id="224"/>
          </w:p>
        </w:tc>
        <w:tc>
          <w:tcPr>
            <w:tcW w:w="4622" w:type="dxa"/>
          </w:tcPr>
          <w:p w:rsidR="009B4D51" w:rsidRPr="005C6DC2" w:rsidRDefault="009B4D51" w:rsidP="00AB3E04">
            <w:pPr>
              <w:rPr>
                <w:sz w:val="20"/>
                <w:szCs w:val="20"/>
              </w:rPr>
            </w:pPr>
            <w:bookmarkStart w:id="225" w:name="_Toc474065626"/>
            <w:r>
              <w:rPr>
                <w:sz w:val="20"/>
                <w:szCs w:val="20"/>
              </w:rPr>
              <w:t>Site handover/</w:t>
            </w:r>
            <w:r w:rsidRPr="005C6DC2">
              <w:rPr>
                <w:sz w:val="20"/>
                <w:szCs w:val="20"/>
              </w:rPr>
              <w:t>takeover</w:t>
            </w:r>
            <w:bookmarkEnd w:id="225"/>
          </w:p>
        </w:tc>
        <w:tc>
          <w:tcPr>
            <w:tcW w:w="1164" w:type="dxa"/>
          </w:tcPr>
          <w:p w:rsidR="009B4D51" w:rsidRPr="005C6DC2" w:rsidRDefault="009B4D51" w:rsidP="00AB3E04">
            <w:pPr>
              <w:rPr>
                <w:sz w:val="20"/>
                <w:szCs w:val="20"/>
              </w:rPr>
            </w:pPr>
            <w:bookmarkStart w:id="226" w:name="_Toc474065627"/>
            <w:bookmarkEnd w:id="226"/>
          </w:p>
        </w:tc>
        <w:tc>
          <w:tcPr>
            <w:tcW w:w="2316" w:type="dxa"/>
          </w:tcPr>
          <w:p w:rsidR="009B4D51" w:rsidRPr="005C6DC2" w:rsidRDefault="009B4D51" w:rsidP="00AB3E04">
            <w:pPr>
              <w:rPr>
                <w:sz w:val="20"/>
                <w:szCs w:val="20"/>
              </w:rPr>
            </w:pPr>
            <w:bookmarkStart w:id="227" w:name="_Toc474065628"/>
            <w:bookmarkEnd w:id="227"/>
          </w:p>
        </w:tc>
      </w:tr>
      <w:tr w:rsidR="009B4D51" w:rsidRPr="005C6DC2" w:rsidTr="009305A3">
        <w:tc>
          <w:tcPr>
            <w:tcW w:w="556" w:type="dxa"/>
          </w:tcPr>
          <w:p w:rsidR="009B4D51" w:rsidRPr="005C6DC2" w:rsidRDefault="009B4D51" w:rsidP="00AB3E04">
            <w:pPr>
              <w:jc w:val="center"/>
              <w:rPr>
                <w:sz w:val="20"/>
                <w:szCs w:val="20"/>
              </w:rPr>
            </w:pPr>
            <w:bookmarkStart w:id="228" w:name="_Toc474065629"/>
            <w:r w:rsidRPr="005C6DC2">
              <w:rPr>
                <w:sz w:val="20"/>
                <w:szCs w:val="20"/>
              </w:rPr>
              <w:t>7</w:t>
            </w:r>
            <w:bookmarkEnd w:id="228"/>
          </w:p>
        </w:tc>
        <w:tc>
          <w:tcPr>
            <w:tcW w:w="4622" w:type="dxa"/>
          </w:tcPr>
          <w:p w:rsidR="009B4D51" w:rsidRPr="005C6DC2" w:rsidRDefault="009B4D51" w:rsidP="00AB3E04">
            <w:pPr>
              <w:rPr>
                <w:sz w:val="20"/>
                <w:szCs w:val="20"/>
              </w:rPr>
            </w:pPr>
            <w:bookmarkStart w:id="229" w:name="_Toc474065630"/>
            <w:bookmarkEnd w:id="229"/>
          </w:p>
        </w:tc>
        <w:tc>
          <w:tcPr>
            <w:tcW w:w="1164" w:type="dxa"/>
          </w:tcPr>
          <w:p w:rsidR="009B4D51" w:rsidRPr="005C6DC2" w:rsidRDefault="009B4D51" w:rsidP="00AB3E04">
            <w:pPr>
              <w:rPr>
                <w:sz w:val="20"/>
                <w:szCs w:val="20"/>
              </w:rPr>
            </w:pPr>
            <w:bookmarkStart w:id="230" w:name="_Toc474065631"/>
            <w:bookmarkEnd w:id="230"/>
          </w:p>
        </w:tc>
        <w:tc>
          <w:tcPr>
            <w:tcW w:w="2316" w:type="dxa"/>
          </w:tcPr>
          <w:p w:rsidR="009B4D51" w:rsidRPr="005C6DC2" w:rsidRDefault="009B4D51" w:rsidP="00AB3E04">
            <w:pPr>
              <w:rPr>
                <w:sz w:val="20"/>
                <w:szCs w:val="20"/>
              </w:rPr>
            </w:pPr>
            <w:bookmarkStart w:id="231" w:name="_Toc474065632"/>
            <w:bookmarkEnd w:id="231"/>
          </w:p>
        </w:tc>
      </w:tr>
      <w:tr w:rsidR="009B4D51" w:rsidRPr="005C6DC2" w:rsidTr="009305A3">
        <w:tc>
          <w:tcPr>
            <w:tcW w:w="556" w:type="dxa"/>
          </w:tcPr>
          <w:p w:rsidR="009B4D51" w:rsidRPr="005C6DC2" w:rsidRDefault="00A106F1" w:rsidP="00AB3E04">
            <w:pPr>
              <w:jc w:val="center"/>
              <w:rPr>
                <w:sz w:val="20"/>
                <w:szCs w:val="20"/>
              </w:rPr>
            </w:pPr>
            <w:bookmarkStart w:id="232" w:name="_Toc474065633"/>
            <w:bookmarkEnd w:id="232"/>
            <w:r>
              <w:rPr>
                <w:sz w:val="20"/>
                <w:szCs w:val="20"/>
              </w:rPr>
              <w:t>8</w:t>
            </w:r>
          </w:p>
        </w:tc>
        <w:tc>
          <w:tcPr>
            <w:tcW w:w="4622" w:type="dxa"/>
          </w:tcPr>
          <w:p w:rsidR="009B4D51" w:rsidRPr="005C6DC2" w:rsidRDefault="009B4D51" w:rsidP="00AB3E04">
            <w:pPr>
              <w:rPr>
                <w:sz w:val="20"/>
                <w:szCs w:val="20"/>
              </w:rPr>
            </w:pPr>
            <w:bookmarkStart w:id="233" w:name="_Toc474065634"/>
            <w:bookmarkEnd w:id="233"/>
          </w:p>
        </w:tc>
        <w:tc>
          <w:tcPr>
            <w:tcW w:w="1164" w:type="dxa"/>
          </w:tcPr>
          <w:p w:rsidR="009B4D51" w:rsidRPr="005C6DC2" w:rsidRDefault="009B4D51" w:rsidP="00AB3E04">
            <w:pPr>
              <w:rPr>
                <w:sz w:val="20"/>
                <w:szCs w:val="20"/>
              </w:rPr>
            </w:pPr>
            <w:bookmarkStart w:id="234" w:name="_Toc474065635"/>
            <w:bookmarkEnd w:id="234"/>
          </w:p>
        </w:tc>
        <w:tc>
          <w:tcPr>
            <w:tcW w:w="2316" w:type="dxa"/>
          </w:tcPr>
          <w:p w:rsidR="009B4D51" w:rsidRPr="005C6DC2" w:rsidRDefault="009B4D51" w:rsidP="00AB3E04">
            <w:pPr>
              <w:rPr>
                <w:sz w:val="20"/>
                <w:szCs w:val="20"/>
              </w:rPr>
            </w:pPr>
            <w:bookmarkStart w:id="235" w:name="_Toc474065636"/>
            <w:bookmarkEnd w:id="235"/>
          </w:p>
        </w:tc>
      </w:tr>
      <w:tr w:rsidR="009B4D51" w:rsidRPr="005C6DC2" w:rsidTr="009305A3">
        <w:tc>
          <w:tcPr>
            <w:tcW w:w="556" w:type="dxa"/>
          </w:tcPr>
          <w:p w:rsidR="009B4D51" w:rsidRPr="005C6DC2" w:rsidRDefault="00A106F1" w:rsidP="00AB3E04">
            <w:pPr>
              <w:jc w:val="center"/>
              <w:rPr>
                <w:sz w:val="20"/>
                <w:szCs w:val="20"/>
              </w:rPr>
            </w:pPr>
            <w:bookmarkStart w:id="236" w:name="_Toc474065637"/>
            <w:bookmarkEnd w:id="236"/>
            <w:r>
              <w:rPr>
                <w:sz w:val="20"/>
                <w:szCs w:val="20"/>
              </w:rPr>
              <w:t>9</w:t>
            </w:r>
          </w:p>
        </w:tc>
        <w:tc>
          <w:tcPr>
            <w:tcW w:w="4622" w:type="dxa"/>
          </w:tcPr>
          <w:p w:rsidR="009B4D51" w:rsidRPr="005C6DC2" w:rsidRDefault="009B4D51" w:rsidP="00AB3E04">
            <w:pPr>
              <w:rPr>
                <w:sz w:val="20"/>
                <w:szCs w:val="20"/>
              </w:rPr>
            </w:pPr>
            <w:bookmarkStart w:id="237" w:name="_Toc474065638"/>
            <w:bookmarkEnd w:id="237"/>
          </w:p>
        </w:tc>
        <w:tc>
          <w:tcPr>
            <w:tcW w:w="1164" w:type="dxa"/>
          </w:tcPr>
          <w:p w:rsidR="009B4D51" w:rsidRPr="005C6DC2" w:rsidRDefault="009B4D51" w:rsidP="00AB3E04">
            <w:pPr>
              <w:rPr>
                <w:sz w:val="20"/>
                <w:szCs w:val="20"/>
              </w:rPr>
            </w:pPr>
            <w:bookmarkStart w:id="238" w:name="_Toc474065639"/>
            <w:bookmarkEnd w:id="238"/>
          </w:p>
        </w:tc>
        <w:tc>
          <w:tcPr>
            <w:tcW w:w="2316" w:type="dxa"/>
          </w:tcPr>
          <w:p w:rsidR="009B4D51" w:rsidRPr="005C6DC2" w:rsidRDefault="009B4D51" w:rsidP="00AB3E04">
            <w:pPr>
              <w:rPr>
                <w:sz w:val="20"/>
                <w:szCs w:val="20"/>
              </w:rPr>
            </w:pPr>
            <w:bookmarkStart w:id="239" w:name="_Toc474065640"/>
            <w:bookmarkEnd w:id="239"/>
          </w:p>
        </w:tc>
      </w:tr>
      <w:tr w:rsidR="009B4D51" w:rsidRPr="005C6DC2" w:rsidTr="009305A3">
        <w:tc>
          <w:tcPr>
            <w:tcW w:w="556" w:type="dxa"/>
          </w:tcPr>
          <w:p w:rsidR="009B4D51" w:rsidRPr="005C6DC2" w:rsidRDefault="00A106F1" w:rsidP="00AB3E04">
            <w:pPr>
              <w:jc w:val="center"/>
              <w:rPr>
                <w:sz w:val="20"/>
                <w:szCs w:val="20"/>
              </w:rPr>
            </w:pPr>
            <w:bookmarkStart w:id="240" w:name="_Toc474065641"/>
            <w:bookmarkEnd w:id="240"/>
            <w:r>
              <w:rPr>
                <w:sz w:val="20"/>
                <w:szCs w:val="20"/>
              </w:rPr>
              <w:t>10</w:t>
            </w:r>
          </w:p>
        </w:tc>
        <w:tc>
          <w:tcPr>
            <w:tcW w:w="4622" w:type="dxa"/>
          </w:tcPr>
          <w:p w:rsidR="009B4D51" w:rsidRPr="005C6DC2" w:rsidRDefault="009B4D51" w:rsidP="00AB3E04">
            <w:pPr>
              <w:rPr>
                <w:sz w:val="20"/>
                <w:szCs w:val="20"/>
              </w:rPr>
            </w:pPr>
          </w:p>
        </w:tc>
        <w:tc>
          <w:tcPr>
            <w:tcW w:w="1164" w:type="dxa"/>
          </w:tcPr>
          <w:p w:rsidR="009B4D51" w:rsidRPr="005C6DC2" w:rsidRDefault="009B4D51" w:rsidP="00AB3E04">
            <w:pPr>
              <w:rPr>
                <w:sz w:val="20"/>
                <w:szCs w:val="20"/>
              </w:rPr>
            </w:pPr>
            <w:bookmarkStart w:id="241" w:name="_Toc474065643"/>
            <w:bookmarkEnd w:id="241"/>
          </w:p>
        </w:tc>
        <w:tc>
          <w:tcPr>
            <w:tcW w:w="2316" w:type="dxa"/>
          </w:tcPr>
          <w:p w:rsidR="009B4D51" w:rsidRPr="005C6DC2" w:rsidRDefault="009B4D51" w:rsidP="00AB3E04">
            <w:pPr>
              <w:rPr>
                <w:sz w:val="20"/>
                <w:szCs w:val="20"/>
              </w:rPr>
            </w:pPr>
            <w:bookmarkStart w:id="242" w:name="_Toc474065644"/>
            <w:bookmarkEnd w:id="242"/>
          </w:p>
        </w:tc>
      </w:tr>
      <w:tr w:rsidR="009B4D51" w:rsidRPr="005C6DC2" w:rsidTr="009305A3">
        <w:tc>
          <w:tcPr>
            <w:tcW w:w="556" w:type="dxa"/>
          </w:tcPr>
          <w:p w:rsidR="009B4D51" w:rsidRPr="005C6DC2" w:rsidRDefault="00A106F1" w:rsidP="00AB3E04">
            <w:pPr>
              <w:jc w:val="center"/>
              <w:rPr>
                <w:sz w:val="20"/>
                <w:szCs w:val="20"/>
              </w:rPr>
            </w:pPr>
            <w:bookmarkStart w:id="243" w:name="_Toc474065645"/>
            <w:bookmarkEnd w:id="243"/>
            <w:r>
              <w:rPr>
                <w:sz w:val="20"/>
                <w:szCs w:val="20"/>
              </w:rPr>
              <w:t>11</w:t>
            </w:r>
          </w:p>
        </w:tc>
        <w:tc>
          <w:tcPr>
            <w:tcW w:w="4622" w:type="dxa"/>
          </w:tcPr>
          <w:p w:rsidR="009B4D51" w:rsidRPr="005C6DC2" w:rsidRDefault="009B4D51" w:rsidP="00AB3E04">
            <w:pPr>
              <w:rPr>
                <w:sz w:val="20"/>
                <w:szCs w:val="20"/>
              </w:rPr>
            </w:pPr>
            <w:bookmarkStart w:id="244" w:name="_Toc474065646"/>
            <w:r w:rsidRPr="005C6DC2">
              <w:rPr>
                <w:sz w:val="20"/>
                <w:szCs w:val="20"/>
              </w:rPr>
              <w:t>Contract Closing meeting &amp; minutes</w:t>
            </w:r>
            <w:bookmarkEnd w:id="244"/>
          </w:p>
        </w:tc>
        <w:tc>
          <w:tcPr>
            <w:tcW w:w="1164" w:type="dxa"/>
          </w:tcPr>
          <w:p w:rsidR="009B4D51" w:rsidRPr="005C6DC2" w:rsidRDefault="009B4D51" w:rsidP="00AB3E04">
            <w:pPr>
              <w:rPr>
                <w:sz w:val="20"/>
                <w:szCs w:val="20"/>
              </w:rPr>
            </w:pPr>
            <w:bookmarkStart w:id="245" w:name="_Toc474065647"/>
            <w:bookmarkEnd w:id="245"/>
          </w:p>
        </w:tc>
        <w:tc>
          <w:tcPr>
            <w:tcW w:w="2316" w:type="dxa"/>
          </w:tcPr>
          <w:p w:rsidR="009B4D51" w:rsidRPr="005C6DC2" w:rsidRDefault="009B4D51" w:rsidP="00AB3E04">
            <w:pPr>
              <w:rPr>
                <w:sz w:val="20"/>
                <w:szCs w:val="20"/>
              </w:rPr>
            </w:pPr>
            <w:bookmarkStart w:id="246" w:name="_Toc474065648"/>
            <w:bookmarkEnd w:id="246"/>
          </w:p>
        </w:tc>
      </w:tr>
      <w:tr w:rsidR="009B4D51" w:rsidRPr="005C6DC2" w:rsidTr="009305A3">
        <w:tc>
          <w:tcPr>
            <w:tcW w:w="556" w:type="dxa"/>
          </w:tcPr>
          <w:p w:rsidR="009B4D51" w:rsidRPr="005C6DC2" w:rsidRDefault="00A106F1" w:rsidP="00AB3E04">
            <w:pPr>
              <w:jc w:val="center"/>
              <w:rPr>
                <w:sz w:val="20"/>
                <w:szCs w:val="20"/>
              </w:rPr>
            </w:pPr>
            <w:bookmarkStart w:id="247" w:name="_Toc474065649"/>
            <w:bookmarkEnd w:id="247"/>
            <w:r>
              <w:rPr>
                <w:sz w:val="20"/>
                <w:szCs w:val="20"/>
              </w:rPr>
              <w:t>12</w:t>
            </w:r>
          </w:p>
        </w:tc>
        <w:tc>
          <w:tcPr>
            <w:tcW w:w="4622" w:type="dxa"/>
          </w:tcPr>
          <w:p w:rsidR="009B4D51" w:rsidRPr="005C6DC2" w:rsidRDefault="009B4D51" w:rsidP="00AB3E04">
            <w:pPr>
              <w:rPr>
                <w:sz w:val="20"/>
                <w:szCs w:val="20"/>
              </w:rPr>
            </w:pPr>
            <w:bookmarkStart w:id="248" w:name="_Toc474065650"/>
            <w:r w:rsidRPr="005C6DC2">
              <w:rPr>
                <w:sz w:val="20"/>
                <w:szCs w:val="20"/>
              </w:rPr>
              <w:t>Final Payment addressed</w:t>
            </w:r>
            <w:bookmarkEnd w:id="248"/>
          </w:p>
        </w:tc>
        <w:tc>
          <w:tcPr>
            <w:tcW w:w="1164" w:type="dxa"/>
          </w:tcPr>
          <w:p w:rsidR="009B4D51" w:rsidRPr="005C6DC2" w:rsidRDefault="009B4D51" w:rsidP="00AB3E04">
            <w:pPr>
              <w:rPr>
                <w:sz w:val="20"/>
                <w:szCs w:val="20"/>
              </w:rPr>
            </w:pPr>
            <w:bookmarkStart w:id="249" w:name="_Toc474065651"/>
            <w:bookmarkEnd w:id="249"/>
          </w:p>
        </w:tc>
        <w:tc>
          <w:tcPr>
            <w:tcW w:w="2316" w:type="dxa"/>
          </w:tcPr>
          <w:p w:rsidR="009B4D51" w:rsidRPr="005C6DC2" w:rsidRDefault="009B4D51" w:rsidP="00AB3E04">
            <w:pPr>
              <w:rPr>
                <w:sz w:val="20"/>
                <w:szCs w:val="20"/>
              </w:rPr>
            </w:pPr>
            <w:bookmarkStart w:id="250" w:name="_Toc474065652"/>
            <w:bookmarkEnd w:id="250"/>
          </w:p>
        </w:tc>
      </w:tr>
      <w:bookmarkEnd w:id="199"/>
    </w:tbl>
    <w:p w:rsidR="009B4D51" w:rsidRDefault="009B4D51" w:rsidP="00570A0F"/>
    <w:p w:rsidR="009B4D51" w:rsidRPr="00BA7072" w:rsidRDefault="009B4D51" w:rsidP="00570A0F"/>
    <w:p w:rsidR="00D41D16" w:rsidRPr="005552F1" w:rsidRDefault="00D41D16" w:rsidP="00D922B1">
      <w:pPr>
        <w:pStyle w:val="Heading1"/>
      </w:pPr>
      <w:bookmarkStart w:id="251" w:name="_Toc531653224"/>
      <w:r w:rsidRPr="005552F1">
        <w:lastRenderedPageBreak/>
        <w:t xml:space="preserve">Work Contract </w:t>
      </w:r>
      <w:r w:rsidR="00A60EC6">
        <w:t>establishment</w:t>
      </w:r>
      <w:bookmarkEnd w:id="251"/>
    </w:p>
    <w:p w:rsidR="00521A01" w:rsidRDefault="00521A01" w:rsidP="00112E71">
      <w:bookmarkStart w:id="252" w:name="_Toc474492067"/>
      <w:bookmarkStart w:id="253" w:name="_Toc474492119"/>
      <w:bookmarkStart w:id="254" w:name="_Toc474492172"/>
      <w:bookmarkStart w:id="255" w:name="_Toc474495270"/>
      <w:bookmarkStart w:id="256" w:name="_Toc491001834"/>
      <w:bookmarkStart w:id="257" w:name="_Toc491001954"/>
      <w:bookmarkStart w:id="258" w:name="_Toc491002039"/>
      <w:r w:rsidRPr="00BA7072">
        <w:t xml:space="preserve">Per-contract activities at project construction phase comprise the pre-condition for establishment of </w:t>
      </w:r>
      <w:r>
        <w:t>w</w:t>
      </w:r>
      <w:r w:rsidRPr="00BA7072">
        <w:t xml:space="preserve">orks </w:t>
      </w:r>
      <w:r w:rsidR="009C0C0F" w:rsidRPr="00BA7072">
        <w:t>contract. In</w:t>
      </w:r>
      <w:r w:rsidR="0054303D" w:rsidRPr="00BA7072">
        <w:t xml:space="preserve"> most case both civil works and supply contracts are established by the contract made between client and contractor.</w:t>
      </w:r>
    </w:p>
    <w:p w:rsidR="00521A01" w:rsidRDefault="00521A01" w:rsidP="00854457">
      <w:pPr>
        <w:spacing w:line="240" w:lineRule="auto"/>
      </w:pPr>
    </w:p>
    <w:p w:rsidR="001C3F8E" w:rsidRDefault="00696FD7" w:rsidP="00112E71">
      <w:r>
        <w:rPr>
          <w:noProof/>
          <w:lang w:val="en-GB"/>
        </w:rPr>
        <w:pict>
          <v:group id="_x0000_s1839" style="position:absolute;left:0;text-align:left;margin-left:114.75pt;margin-top:34.6pt;width:281.25pt;height:488.25pt;z-index:252198400" coordorigin="4062,5759" coordsize="4623,7269">
            <v:roundrect id="_x0000_s1518" style="position:absolute;left:5172;top:5759;width:2460;height:420" arcsize="10923f" fillcolor="white [3201]" strokecolor="#9bbb59 [3206]" strokeweight="2.5pt">
              <v:shadow color="#868686"/>
              <v:textbox style="mso-next-textbox:#_x0000_s1518">
                <w:txbxContent>
                  <w:p w:rsidR="00DD39EB" w:rsidRPr="00570A0F" w:rsidRDefault="00DD39EB" w:rsidP="009F1966">
                    <w:pPr>
                      <w:rPr>
                        <w:b/>
                        <w:sz w:val="20"/>
                        <w:szCs w:val="20"/>
                      </w:rPr>
                    </w:pPr>
                    <w:r w:rsidRPr="00570A0F">
                      <w:rPr>
                        <w:b/>
                        <w:sz w:val="20"/>
                        <w:szCs w:val="20"/>
                      </w:rPr>
                      <w:t>1. Tender Document</w:t>
                    </w:r>
                  </w:p>
                </w:txbxContent>
              </v:textbox>
            </v:roundrect>
            <v:rect id="_x0000_s1519" style="position:absolute;left:4695;top:6471;width:3345;height:390" fillcolor="white [3201]" strokecolor="#9bbb59 [3206]" strokeweight="2.5pt">
              <v:shadow color="#868686"/>
              <v:textbox style="mso-next-textbox:#_x0000_s1519">
                <w:txbxContent>
                  <w:p w:rsidR="00DD39EB" w:rsidRPr="00570A0F" w:rsidRDefault="00DD39EB" w:rsidP="009F1966">
                    <w:pPr>
                      <w:rPr>
                        <w:b/>
                        <w:sz w:val="20"/>
                        <w:szCs w:val="20"/>
                      </w:rPr>
                    </w:pPr>
                    <w:r w:rsidRPr="00570A0F">
                      <w:rPr>
                        <w:b/>
                        <w:sz w:val="20"/>
                        <w:szCs w:val="20"/>
                      </w:rPr>
                      <w:t>2. Review of Tender Document</w:t>
                    </w:r>
                  </w:p>
                </w:txbxContent>
              </v:textbox>
            </v:rect>
            <v:rect id="_x0000_s1521" style="position:absolute;left:5593;top:7185;width:1530;height:480" fillcolor="white [3201]" strokecolor="#9bbb59 [3206]" strokeweight="2.5pt">
              <v:shadow color="#868686"/>
              <v:textbox style="mso-next-textbox:#_x0000_s1521">
                <w:txbxContent>
                  <w:p w:rsidR="00DD39EB" w:rsidRPr="00570A0F" w:rsidRDefault="00DD39EB" w:rsidP="009F1966">
                    <w:pPr>
                      <w:rPr>
                        <w:b/>
                        <w:sz w:val="20"/>
                        <w:szCs w:val="20"/>
                      </w:rPr>
                    </w:pPr>
                    <w:r w:rsidRPr="00570A0F">
                      <w:rPr>
                        <w:b/>
                        <w:sz w:val="20"/>
                        <w:szCs w:val="20"/>
                      </w:rPr>
                      <w:t>3. Tendering</w:t>
                    </w:r>
                  </w:p>
                </w:txbxContent>
              </v:textbox>
            </v:rect>
            <v:rect id="_x0000_s1523" style="position:absolute;left:5402;top:7931;width:1906;height:478" fillcolor="white [3201]" strokecolor="#9bbb59 [3206]" strokeweight="2.5pt">
              <v:shadow color="#868686"/>
              <v:textbox style="mso-next-textbox:#_x0000_s1523">
                <w:txbxContent>
                  <w:p w:rsidR="00DD39EB" w:rsidRPr="00570A0F" w:rsidRDefault="00DD39EB" w:rsidP="009F1966">
                    <w:pPr>
                      <w:rPr>
                        <w:b/>
                        <w:sz w:val="20"/>
                        <w:szCs w:val="20"/>
                      </w:rPr>
                    </w:pPr>
                    <w:r>
                      <w:rPr>
                        <w:b/>
                        <w:sz w:val="20"/>
                        <w:szCs w:val="20"/>
                      </w:rPr>
                      <w:t xml:space="preserve">4. </w:t>
                    </w:r>
                    <w:r w:rsidRPr="00570A0F">
                      <w:rPr>
                        <w:b/>
                        <w:sz w:val="20"/>
                        <w:szCs w:val="20"/>
                      </w:rPr>
                      <w:t xml:space="preserve">Bid </w:t>
                    </w:r>
                    <w:r>
                      <w:rPr>
                        <w:b/>
                        <w:sz w:val="20"/>
                        <w:szCs w:val="20"/>
                      </w:rPr>
                      <w:t xml:space="preserve">Submission and </w:t>
                    </w:r>
                    <w:r w:rsidRPr="00570A0F">
                      <w:rPr>
                        <w:b/>
                        <w:sz w:val="20"/>
                        <w:szCs w:val="20"/>
                      </w:rPr>
                      <w:t>Opening</w:t>
                    </w:r>
                  </w:p>
                </w:txbxContent>
              </v:textbox>
            </v:rect>
            <v:rect id="_x0000_s1525" style="position:absolute;left:4992;top:8709;width:2745;height:450" fillcolor="white [3201]" strokecolor="#9bbb59 [3206]" strokeweight="2.5pt">
              <v:shadow color="#868686"/>
              <v:textbox style="mso-next-textbox:#_x0000_s1525">
                <w:txbxContent>
                  <w:p w:rsidR="00DD39EB" w:rsidRPr="00570A0F" w:rsidRDefault="00DD39EB" w:rsidP="009F1966">
                    <w:pPr>
                      <w:rPr>
                        <w:b/>
                        <w:sz w:val="20"/>
                        <w:szCs w:val="20"/>
                      </w:rPr>
                    </w:pPr>
                    <w:r w:rsidRPr="00570A0F">
                      <w:rPr>
                        <w:b/>
                        <w:sz w:val="20"/>
                        <w:szCs w:val="20"/>
                      </w:rPr>
                      <w:t>5. Evaluation of the Bids</w:t>
                    </w:r>
                  </w:p>
                </w:txbxContent>
              </v:textbox>
            </v:rect>
            <v:rect id="_x0000_s1526" style="position:absolute;left:4062;top:10228;width:4623;height:450" fillcolor="white [3201]" strokecolor="#9bbb59 [3206]" strokeweight="2.5pt">
              <v:shadow color="#868686"/>
              <v:textbox style="mso-next-textbox:#_x0000_s1526">
                <w:txbxContent>
                  <w:p w:rsidR="00DD39EB" w:rsidRPr="00570A0F" w:rsidRDefault="00DD39EB" w:rsidP="009F1966">
                    <w:pPr>
                      <w:rPr>
                        <w:b/>
                        <w:sz w:val="20"/>
                        <w:szCs w:val="20"/>
                      </w:rPr>
                    </w:pPr>
                    <w:r w:rsidRPr="00570A0F">
                      <w:rPr>
                        <w:b/>
                        <w:sz w:val="20"/>
                        <w:szCs w:val="20"/>
                      </w:rPr>
                      <w:t>7. Letter</w:t>
                    </w:r>
                    <w:r>
                      <w:rPr>
                        <w:b/>
                        <w:sz w:val="20"/>
                        <w:szCs w:val="20"/>
                      </w:rPr>
                      <w:t xml:space="preserve"> of</w:t>
                    </w:r>
                    <w:r w:rsidRPr="00570A0F">
                      <w:rPr>
                        <w:b/>
                        <w:sz w:val="20"/>
                        <w:szCs w:val="20"/>
                      </w:rPr>
                      <w:t xml:space="preserve"> Acceptance for Successful Bidder</w:t>
                    </w:r>
                  </w:p>
                </w:txbxContent>
              </v:textbox>
            </v:rect>
            <v:rect id="_x0000_s1527" style="position:absolute;left:5043;top:9503;width:2545;height:405" fillcolor="white [3201]" strokecolor="#9bbb59 [3206]" strokeweight="2.5pt">
              <v:shadow color="#868686"/>
              <v:textbox style="mso-next-textbox:#_x0000_s1527">
                <w:txbxContent>
                  <w:p w:rsidR="00DD39EB" w:rsidRPr="00570A0F" w:rsidRDefault="00DD39EB" w:rsidP="009F1966">
                    <w:pPr>
                      <w:rPr>
                        <w:b/>
                        <w:sz w:val="20"/>
                        <w:szCs w:val="20"/>
                      </w:rPr>
                    </w:pPr>
                    <w:r>
                      <w:rPr>
                        <w:b/>
                        <w:sz w:val="20"/>
                        <w:szCs w:val="20"/>
                      </w:rPr>
                      <w:t xml:space="preserve">6. </w:t>
                    </w:r>
                    <w:r w:rsidRPr="00570A0F">
                      <w:rPr>
                        <w:b/>
                        <w:sz w:val="20"/>
                        <w:szCs w:val="20"/>
                      </w:rPr>
                      <w:t>Decision</w:t>
                    </w:r>
                    <w:r>
                      <w:rPr>
                        <w:b/>
                        <w:sz w:val="20"/>
                        <w:szCs w:val="20"/>
                      </w:rPr>
                      <w:t xml:space="preserve"> &amp; Award</w:t>
                    </w:r>
                  </w:p>
                </w:txbxContent>
              </v:textbox>
            </v:rect>
            <v:rect id="_x0000_s1528" style="position:absolute;left:4307;top:11001;width:4112;height:465" fillcolor="white [3201]" strokecolor="#9bbb59 [3206]" strokeweight="2.5pt">
              <v:shadow color="#868686"/>
              <v:textbox style="mso-next-textbox:#_x0000_s1528">
                <w:txbxContent>
                  <w:p w:rsidR="00DD39EB" w:rsidRPr="00570A0F" w:rsidRDefault="00DD39EB" w:rsidP="009F1966">
                    <w:pPr>
                      <w:rPr>
                        <w:b/>
                        <w:sz w:val="20"/>
                        <w:szCs w:val="20"/>
                      </w:rPr>
                    </w:pPr>
                    <w:r w:rsidRPr="00570A0F">
                      <w:rPr>
                        <w:b/>
                        <w:sz w:val="20"/>
                        <w:szCs w:val="20"/>
                      </w:rPr>
                      <w:t>8. Contract Preparation and Signing</w:t>
                    </w:r>
                  </w:p>
                </w:txbxContent>
              </v:textbox>
            </v:rect>
            <v:rect id="_x0000_s1529" style="position:absolute;left:4899;top:11768;width:2940;height:480" fillcolor="white [3201]" strokecolor="#9bbb59 [3206]" strokeweight="2.5pt">
              <v:shadow color="#868686"/>
              <v:textbox style="mso-next-textbox:#_x0000_s1529">
                <w:txbxContent>
                  <w:p w:rsidR="00DD39EB" w:rsidRPr="00570A0F" w:rsidRDefault="00DD39EB" w:rsidP="009F1966">
                    <w:pPr>
                      <w:rPr>
                        <w:b/>
                        <w:sz w:val="20"/>
                        <w:szCs w:val="20"/>
                      </w:rPr>
                    </w:pPr>
                    <w:r w:rsidRPr="00570A0F">
                      <w:rPr>
                        <w:b/>
                        <w:sz w:val="20"/>
                        <w:szCs w:val="20"/>
                      </w:rPr>
                      <w:t>9. Issuance of Contract</w:t>
                    </w:r>
                  </w:p>
                </w:txbxContent>
              </v:textbox>
            </v:rect>
            <v:roundrect id="_x0000_s1530" style="position:absolute;left:5104;top:12563;width:2484;height:465" arcsize="10923f" fillcolor="white [3201]" strokecolor="#9bbb59 [3206]" strokeweight="2.5pt">
              <v:shadow color="#868686"/>
              <v:textbox style="mso-next-textbox:#_x0000_s1530">
                <w:txbxContent>
                  <w:p w:rsidR="00DD39EB" w:rsidRPr="00570A0F" w:rsidRDefault="00DD39EB" w:rsidP="009F1966">
                    <w:pPr>
                      <w:rPr>
                        <w:b/>
                        <w:sz w:val="20"/>
                        <w:szCs w:val="20"/>
                      </w:rPr>
                    </w:pPr>
                    <w:r w:rsidRPr="00570A0F">
                      <w:rPr>
                        <w:b/>
                        <w:sz w:val="20"/>
                        <w:szCs w:val="20"/>
                      </w:rPr>
                      <w:t>10. Binding Contract</w:t>
                    </w:r>
                  </w:p>
                </w:txbxContent>
              </v:textbox>
            </v:roundrect>
            <v:shape id="_x0000_s1531" type="#_x0000_t32" style="position:absolute;left:6375;top:6217;width:0;height:255" o:connectortype="straight" strokecolor="#9bbb59 [3206]" strokeweight="2.5pt">
              <v:stroke endarrow="block"/>
              <v:shadow color="#868686"/>
            </v:shape>
            <v:shape id="_x0000_s1532" type="#_x0000_t32" style="position:absolute;left:6375;top:6860;width:0;height:325" o:connectortype="straight" strokecolor="#9bbb59 [3206]" strokeweight="2.5pt">
              <v:stroke endarrow="block"/>
              <v:shadow color="#868686"/>
            </v:shape>
            <v:shape id="_x0000_s1534" type="#_x0000_t32" style="position:absolute;left:6375;top:7663;width:0;height:256" o:connectortype="straight" strokecolor="#9bbb59 [3206]" strokeweight="2.5pt">
              <v:stroke endarrow="block"/>
              <v:shadow color="#868686"/>
            </v:shape>
            <v:shape id="_x0000_s1536" type="#_x0000_t32" style="position:absolute;left:6375;top:9141;width:0;height:362" o:connectortype="straight" strokecolor="#9bbb59 [3206]" strokeweight="2.5pt">
              <v:stroke endarrow="block"/>
              <v:shadow color="#868686"/>
            </v:shape>
            <v:shape id="_x0000_s1537" type="#_x0000_t32" style="position:absolute;left:6375;top:10678;width:0;height:315" o:connectortype="straight" strokecolor="#9bbb59 [3206]" strokeweight="2.5pt">
              <v:stroke endarrow="block"/>
              <v:shadow color="#868686"/>
            </v:shape>
            <v:shape id="_x0000_s1538" type="#_x0000_t32" style="position:absolute;left:6375;top:12248;width:0;height:315" o:connectortype="straight" strokecolor="#9bbb59 [3206]" strokeweight="2.5pt">
              <v:stroke endarrow="block"/>
              <v:shadow color="#868686"/>
            </v:shape>
            <v:shape id="_x0000_s1539" type="#_x0000_t32" style="position:absolute;left:6375;top:9870;width:0;height:358" o:connectortype="straight" strokecolor="#9bbb59 [3206]" strokeweight="2.5pt">
              <v:stroke endarrow="block"/>
              <v:shadow color="#868686"/>
            </v:shape>
            <v:shape id="_x0000_s1540" type="#_x0000_t32" style="position:absolute;left:6375;top:11454;width:0;height:315" o:connectortype="straight" strokecolor="#9bbb59 [3206]" strokeweight="2.5pt">
              <v:stroke endarrow="block"/>
              <v:shadow color="#868686"/>
            </v:shape>
            <v:shape id="_x0000_s1542" type="#_x0000_t32" style="position:absolute;left:6375;top:8407;width:0;height:303" o:connectortype="straight" strokecolor="#9bbb59 [3206]" strokeweight="2.5pt">
              <v:stroke endarrow="block"/>
              <v:shadow color="#868686"/>
            </v:shape>
          </v:group>
        </w:pict>
      </w:r>
      <w:r w:rsidR="006B0C67">
        <w:t xml:space="preserve">This part </w:t>
      </w:r>
      <w:r w:rsidR="00660323">
        <w:t>discusses</w:t>
      </w:r>
      <w:r w:rsidR="006B0C67">
        <w:t xml:space="preserve"> the establishment of works contract starting from collecting and organizing of tender document prepared for the intended purpose up to establishing of binding works contract document.</w:t>
      </w:r>
      <w:bookmarkEnd w:id="252"/>
      <w:bookmarkEnd w:id="253"/>
      <w:bookmarkEnd w:id="254"/>
      <w:bookmarkEnd w:id="255"/>
      <w:bookmarkEnd w:id="256"/>
      <w:bookmarkEnd w:id="257"/>
      <w:bookmarkEnd w:id="258"/>
    </w:p>
    <w:p w:rsidR="00112E71" w:rsidRPr="00112E71" w:rsidRDefault="00112E71" w:rsidP="00112E71"/>
    <w:p w:rsidR="001C3F8E" w:rsidRPr="00BA7072" w:rsidRDefault="001C3F8E" w:rsidP="00F867FA">
      <w:pPr>
        <w:pStyle w:val="Heading3"/>
        <w:numPr>
          <w:ilvl w:val="0"/>
          <w:numId w:val="0"/>
        </w:numPr>
      </w:pPr>
    </w:p>
    <w:p w:rsidR="001C3F8E" w:rsidRPr="00BA7072" w:rsidRDefault="001C3F8E" w:rsidP="00F867FA">
      <w:pPr>
        <w:pStyle w:val="Heading3"/>
        <w:numPr>
          <w:ilvl w:val="0"/>
          <w:numId w:val="0"/>
        </w:numPr>
      </w:pPr>
    </w:p>
    <w:p w:rsidR="001C3F8E" w:rsidRPr="00BA7072" w:rsidRDefault="001C3F8E" w:rsidP="00F867FA">
      <w:pPr>
        <w:pStyle w:val="Heading3"/>
        <w:numPr>
          <w:ilvl w:val="0"/>
          <w:numId w:val="0"/>
        </w:numPr>
      </w:pPr>
    </w:p>
    <w:p w:rsidR="001C3F8E" w:rsidRPr="00BA7072" w:rsidRDefault="001C3F8E" w:rsidP="00F867FA">
      <w:pPr>
        <w:pStyle w:val="Heading3"/>
        <w:numPr>
          <w:ilvl w:val="0"/>
          <w:numId w:val="0"/>
        </w:numPr>
      </w:pPr>
    </w:p>
    <w:p w:rsidR="001C3F8E" w:rsidRPr="00BA7072" w:rsidRDefault="001C3F8E" w:rsidP="00F867FA">
      <w:pPr>
        <w:pStyle w:val="Heading3"/>
        <w:numPr>
          <w:ilvl w:val="0"/>
          <w:numId w:val="0"/>
        </w:numPr>
      </w:pPr>
    </w:p>
    <w:p w:rsidR="001C3F8E" w:rsidRPr="00BA7072" w:rsidRDefault="001C3F8E" w:rsidP="00F867FA">
      <w:pPr>
        <w:pStyle w:val="Heading3"/>
        <w:numPr>
          <w:ilvl w:val="0"/>
          <w:numId w:val="0"/>
        </w:numPr>
      </w:pPr>
    </w:p>
    <w:p w:rsidR="009F1966" w:rsidRPr="00BA7072" w:rsidRDefault="009F1966" w:rsidP="009F1966"/>
    <w:p w:rsidR="009F1966" w:rsidRPr="00BA7072" w:rsidRDefault="009F1966" w:rsidP="009F1966"/>
    <w:p w:rsidR="009F1966" w:rsidRPr="00BA7072" w:rsidRDefault="009F1966" w:rsidP="009F1966"/>
    <w:p w:rsidR="009F1966" w:rsidRPr="00BA7072" w:rsidRDefault="009F1966" w:rsidP="009F1966"/>
    <w:p w:rsidR="009F1966" w:rsidRPr="00BA7072" w:rsidRDefault="009F1966" w:rsidP="009F1966"/>
    <w:p w:rsidR="009F1966" w:rsidRPr="00BA7072" w:rsidRDefault="009F1966" w:rsidP="009F1966"/>
    <w:p w:rsidR="009F1966" w:rsidRPr="00BA7072" w:rsidRDefault="009F1966" w:rsidP="009F1966"/>
    <w:p w:rsidR="009F1966" w:rsidRPr="00BA7072" w:rsidRDefault="009F1966" w:rsidP="009F1966"/>
    <w:p w:rsidR="009F1966" w:rsidRPr="00BA7072" w:rsidRDefault="009F1966" w:rsidP="009F1966"/>
    <w:p w:rsidR="00570A0F" w:rsidRDefault="00570A0F" w:rsidP="00C044D1">
      <w:pPr>
        <w:rPr>
          <w:sz w:val="24"/>
          <w:szCs w:val="24"/>
        </w:rPr>
      </w:pPr>
    </w:p>
    <w:p w:rsidR="00570A0F" w:rsidRDefault="00570A0F" w:rsidP="00C044D1">
      <w:pPr>
        <w:rPr>
          <w:sz w:val="24"/>
          <w:szCs w:val="24"/>
        </w:rPr>
      </w:pPr>
    </w:p>
    <w:p w:rsidR="00570A0F" w:rsidRDefault="00570A0F" w:rsidP="00C044D1">
      <w:pPr>
        <w:rPr>
          <w:sz w:val="24"/>
          <w:szCs w:val="24"/>
        </w:rPr>
      </w:pPr>
    </w:p>
    <w:p w:rsidR="00570A0F" w:rsidRDefault="00570A0F" w:rsidP="00C044D1">
      <w:pPr>
        <w:rPr>
          <w:sz w:val="24"/>
          <w:szCs w:val="24"/>
        </w:rPr>
      </w:pPr>
    </w:p>
    <w:p w:rsidR="00570A0F" w:rsidRDefault="00570A0F" w:rsidP="00C044D1">
      <w:pPr>
        <w:rPr>
          <w:sz w:val="24"/>
          <w:szCs w:val="24"/>
        </w:rPr>
      </w:pPr>
    </w:p>
    <w:p w:rsidR="00570A0F" w:rsidRDefault="00570A0F" w:rsidP="00C044D1">
      <w:pPr>
        <w:rPr>
          <w:sz w:val="24"/>
          <w:szCs w:val="24"/>
        </w:rPr>
      </w:pPr>
    </w:p>
    <w:p w:rsidR="006B0C67" w:rsidRDefault="006B0C67" w:rsidP="00C044D1">
      <w:pPr>
        <w:rPr>
          <w:sz w:val="24"/>
          <w:szCs w:val="24"/>
        </w:rPr>
      </w:pPr>
    </w:p>
    <w:p w:rsidR="004D4519" w:rsidRDefault="004D4519" w:rsidP="009B75BB">
      <w:pPr>
        <w:pStyle w:val="Caption"/>
        <w:jc w:val="center"/>
      </w:pPr>
    </w:p>
    <w:p w:rsidR="004D4519" w:rsidRDefault="004D4519" w:rsidP="009B75BB">
      <w:pPr>
        <w:pStyle w:val="Caption"/>
        <w:jc w:val="center"/>
      </w:pPr>
    </w:p>
    <w:p w:rsidR="004D4519" w:rsidRDefault="004D4519" w:rsidP="009B75BB">
      <w:pPr>
        <w:pStyle w:val="Caption"/>
        <w:jc w:val="center"/>
      </w:pPr>
    </w:p>
    <w:p w:rsidR="004D4519" w:rsidRDefault="004D4519" w:rsidP="009B75BB">
      <w:pPr>
        <w:pStyle w:val="Caption"/>
        <w:jc w:val="center"/>
      </w:pPr>
    </w:p>
    <w:p w:rsidR="004D4519" w:rsidRDefault="004D4519" w:rsidP="009B75BB">
      <w:pPr>
        <w:pStyle w:val="Caption"/>
        <w:jc w:val="center"/>
      </w:pPr>
    </w:p>
    <w:p w:rsidR="004D4519" w:rsidRDefault="004D4519" w:rsidP="009B75BB">
      <w:pPr>
        <w:pStyle w:val="Caption"/>
        <w:jc w:val="center"/>
      </w:pPr>
    </w:p>
    <w:p w:rsidR="004D4519" w:rsidRDefault="004D4519" w:rsidP="009B75BB">
      <w:pPr>
        <w:pStyle w:val="Caption"/>
        <w:jc w:val="center"/>
      </w:pPr>
    </w:p>
    <w:p w:rsidR="00EE310C" w:rsidRDefault="008B5CEC" w:rsidP="009B75BB">
      <w:pPr>
        <w:pStyle w:val="Caption"/>
        <w:jc w:val="center"/>
      </w:pPr>
      <w:bookmarkStart w:id="259" w:name="_Toc531653289"/>
      <w:r>
        <w:t xml:space="preserve">Figure </w:t>
      </w:r>
      <w:r w:rsidR="00696FD7">
        <w:fldChar w:fldCharType="begin"/>
      </w:r>
      <w:r w:rsidR="00696FD7">
        <w:instrText xml:space="preserve"> STYLEREF 1 \s </w:instrText>
      </w:r>
      <w:r w:rsidR="00696FD7">
        <w:fldChar w:fldCharType="separate"/>
      </w:r>
      <w:r w:rsidR="00DD39EB">
        <w:rPr>
          <w:noProof/>
        </w:rPr>
        <w:t>10</w:t>
      </w:r>
      <w:r w:rsidR="00696FD7">
        <w:rPr>
          <w:noProof/>
        </w:rPr>
        <w:fldChar w:fldCharType="end"/>
      </w:r>
      <w:r w:rsidR="00336FE6">
        <w:noBreakHyphen/>
      </w:r>
      <w:r w:rsidR="00696FD7">
        <w:fldChar w:fldCharType="begin"/>
      </w:r>
      <w:r w:rsidR="00696FD7">
        <w:instrText xml:space="preserve"> SEQ Figure \* ARABIC \s 1 </w:instrText>
      </w:r>
      <w:r w:rsidR="00696FD7">
        <w:fldChar w:fldCharType="separate"/>
      </w:r>
      <w:r w:rsidR="00DD39EB">
        <w:rPr>
          <w:noProof/>
        </w:rPr>
        <w:t>1</w:t>
      </w:r>
      <w:r w:rsidR="00696FD7">
        <w:rPr>
          <w:noProof/>
        </w:rPr>
        <w:fldChar w:fldCharType="end"/>
      </w:r>
      <w:r>
        <w:t xml:space="preserve">: </w:t>
      </w:r>
      <w:r w:rsidRPr="008E3B71">
        <w:t xml:space="preserve">Procedure for </w:t>
      </w:r>
      <w:r w:rsidR="00013FE8" w:rsidRPr="008E3B71">
        <w:t>works contract establishment</w:t>
      </w:r>
      <w:bookmarkEnd w:id="259"/>
    </w:p>
    <w:p w:rsidR="008B5CEC" w:rsidRDefault="008B5CEC" w:rsidP="008B5CEC"/>
    <w:p w:rsidR="00013FE8" w:rsidRDefault="00013FE8">
      <w:pPr>
        <w:spacing w:after="200"/>
        <w:jc w:val="left"/>
      </w:pPr>
      <w:r>
        <w:br w:type="page"/>
      </w:r>
    </w:p>
    <w:p w:rsidR="00EE310C" w:rsidRPr="00BA7072" w:rsidRDefault="000208C4" w:rsidP="00F11020">
      <w:r w:rsidRPr="00BA7072">
        <w:lastRenderedPageBreak/>
        <w:t>The d</w:t>
      </w:r>
      <w:r w:rsidR="00EE310C" w:rsidRPr="00BA7072">
        <w:t xml:space="preserve">escription of Works Contract </w:t>
      </w:r>
      <w:r w:rsidR="009C0C0F" w:rsidRPr="00BA7072">
        <w:t>Establishment procedure</w:t>
      </w:r>
      <w:r w:rsidRPr="00BA7072">
        <w:t xml:space="preserve"> and major acti</w:t>
      </w:r>
      <w:r w:rsidR="00EE310C" w:rsidRPr="00BA7072">
        <w:t>vities</w:t>
      </w:r>
      <w:r w:rsidRPr="00BA7072">
        <w:t xml:space="preserve"> are: -</w:t>
      </w:r>
    </w:p>
    <w:p w:rsidR="00EE310C" w:rsidRPr="00BA7072" w:rsidRDefault="00EE310C" w:rsidP="008B5CEC">
      <w:pPr>
        <w:spacing w:line="120" w:lineRule="auto"/>
        <w:rPr>
          <w:b/>
          <w:sz w:val="24"/>
          <w:szCs w:val="24"/>
        </w:rPr>
      </w:pPr>
    </w:p>
    <w:p w:rsidR="00EE310C" w:rsidRPr="00BA7072" w:rsidRDefault="00A327FF" w:rsidP="00F11020">
      <w:r w:rsidRPr="00BA7072">
        <w:t>1.</w:t>
      </w:r>
      <w:r w:rsidR="00EE310C" w:rsidRPr="00BA7072">
        <w:t xml:space="preserve"> Tender Document</w:t>
      </w:r>
    </w:p>
    <w:p w:rsidR="00EE310C" w:rsidRPr="00BA7072" w:rsidRDefault="00EE310C" w:rsidP="008B5CEC">
      <w:pPr>
        <w:spacing w:line="120" w:lineRule="auto"/>
      </w:pPr>
    </w:p>
    <w:p w:rsidR="00EE310C" w:rsidRPr="00BA7072" w:rsidRDefault="00EE310C" w:rsidP="00F11020">
      <w:r w:rsidRPr="00BA7072">
        <w:t xml:space="preserve">Tender Document for the procurement of </w:t>
      </w:r>
      <w:r w:rsidRPr="00BA7072">
        <w:rPr>
          <w:b/>
        </w:rPr>
        <w:t>Works</w:t>
      </w:r>
      <w:r w:rsidRPr="00BA7072">
        <w:t xml:space="preserve"> comprises: -</w:t>
      </w:r>
      <w:r w:rsidRPr="00BA7072">
        <w:tab/>
      </w:r>
    </w:p>
    <w:p w:rsidR="00EE310C" w:rsidRPr="00BA7072" w:rsidRDefault="00EE310C" w:rsidP="00F11020">
      <w:r w:rsidRPr="00BA7072">
        <w:t>Part 1 - Bidding Procedures</w:t>
      </w:r>
    </w:p>
    <w:p w:rsidR="00EE310C" w:rsidRPr="00BA7072" w:rsidRDefault="00EE310C" w:rsidP="00F11020">
      <w:pPr>
        <w:ind w:left="720"/>
      </w:pPr>
      <w:r w:rsidRPr="00BA7072">
        <w:t>Section 1 – Instructions to Bidders</w:t>
      </w:r>
    </w:p>
    <w:p w:rsidR="00EE310C" w:rsidRPr="00BA7072" w:rsidRDefault="00EE310C" w:rsidP="00F11020">
      <w:pPr>
        <w:ind w:left="720"/>
      </w:pPr>
      <w:r w:rsidRPr="00BA7072">
        <w:t>Section 2 – Bid Data Sheet</w:t>
      </w:r>
    </w:p>
    <w:p w:rsidR="00EE310C" w:rsidRPr="00BA7072" w:rsidRDefault="00EE310C" w:rsidP="00F11020">
      <w:pPr>
        <w:ind w:left="720"/>
      </w:pPr>
      <w:r w:rsidRPr="00BA7072">
        <w:t>Section 3 – Evaluation and Qualification Criteria</w:t>
      </w:r>
    </w:p>
    <w:p w:rsidR="00EE310C" w:rsidRPr="00BA7072" w:rsidRDefault="00EE310C" w:rsidP="00F11020">
      <w:pPr>
        <w:ind w:left="720"/>
      </w:pPr>
      <w:r w:rsidRPr="00BA7072">
        <w:t>Section 4 – Bidding Forms</w:t>
      </w:r>
    </w:p>
    <w:p w:rsidR="00EE310C" w:rsidRPr="00BA7072" w:rsidRDefault="00EE310C" w:rsidP="00F11020">
      <w:pPr>
        <w:ind w:left="720"/>
      </w:pPr>
      <w:r w:rsidRPr="00BA7072">
        <w:t>Section 5 – Eligible Countries</w:t>
      </w:r>
    </w:p>
    <w:p w:rsidR="00EE310C" w:rsidRPr="00BA7072" w:rsidRDefault="00EE310C" w:rsidP="00F11020"/>
    <w:p w:rsidR="00EE310C" w:rsidRPr="00BA7072" w:rsidRDefault="00EE310C" w:rsidP="00F11020">
      <w:r w:rsidRPr="00BA7072">
        <w:t>Part 2 - Schedule of Requirements</w:t>
      </w:r>
    </w:p>
    <w:p w:rsidR="00EE310C" w:rsidRPr="00BA7072" w:rsidRDefault="00EE310C" w:rsidP="00F11020">
      <w:pPr>
        <w:ind w:left="720"/>
      </w:pPr>
      <w:r w:rsidRPr="00BA7072">
        <w:t>Section 6(A) – Scope of Works</w:t>
      </w:r>
    </w:p>
    <w:p w:rsidR="00EE310C" w:rsidRPr="00BA7072" w:rsidRDefault="00EE310C" w:rsidP="00F11020">
      <w:pPr>
        <w:ind w:left="720"/>
      </w:pPr>
      <w:r w:rsidRPr="00BA7072">
        <w:t>Section 6(B) – Technical Specifications</w:t>
      </w:r>
    </w:p>
    <w:p w:rsidR="00EE310C" w:rsidRPr="00BA7072" w:rsidRDefault="00EE310C" w:rsidP="00F11020">
      <w:pPr>
        <w:ind w:left="720"/>
      </w:pPr>
      <w:r w:rsidRPr="00BA7072">
        <w:t>Section 6(C) – Drawings</w:t>
      </w:r>
    </w:p>
    <w:p w:rsidR="00EE310C" w:rsidRPr="00BA7072" w:rsidRDefault="00EE310C" w:rsidP="00F11020">
      <w:pPr>
        <w:ind w:left="720"/>
      </w:pPr>
      <w:r w:rsidRPr="00BA7072">
        <w:t>Section 6(D) – Bills of Quantities (or Activities Schedule)</w:t>
      </w:r>
    </w:p>
    <w:p w:rsidR="00EE310C" w:rsidRPr="00BA7072" w:rsidRDefault="00EE310C" w:rsidP="00F11020"/>
    <w:p w:rsidR="00EE310C" w:rsidRPr="00BA7072" w:rsidRDefault="00EE310C" w:rsidP="00F11020">
      <w:r w:rsidRPr="00BA7072">
        <w:t>Part 3 - Contract</w:t>
      </w:r>
    </w:p>
    <w:p w:rsidR="00EE310C" w:rsidRPr="00BA7072" w:rsidRDefault="00EE310C" w:rsidP="00F11020">
      <w:pPr>
        <w:ind w:left="720"/>
      </w:pPr>
      <w:r w:rsidRPr="00BA7072">
        <w:t>Section 7 – General Conditions of Contract</w:t>
      </w:r>
    </w:p>
    <w:p w:rsidR="00EE310C" w:rsidRPr="00BA7072" w:rsidRDefault="00EE310C" w:rsidP="00F11020">
      <w:pPr>
        <w:ind w:left="720"/>
      </w:pPr>
      <w:r w:rsidRPr="00BA7072">
        <w:t xml:space="preserve">Section 8 – Special Conditions of Contract </w:t>
      </w:r>
    </w:p>
    <w:p w:rsidR="00EE310C" w:rsidRPr="00BA7072" w:rsidRDefault="00EE310C" w:rsidP="00F11020">
      <w:pPr>
        <w:ind w:left="720"/>
      </w:pPr>
      <w:r w:rsidRPr="00BA7072">
        <w:t>Section 9 – Contract Forms</w:t>
      </w:r>
    </w:p>
    <w:p w:rsidR="00EE310C" w:rsidRPr="00BA7072" w:rsidRDefault="00EE310C" w:rsidP="00F11020"/>
    <w:p w:rsidR="006B2ED9" w:rsidRPr="00BA7072" w:rsidRDefault="006B2ED9" w:rsidP="00F11020">
      <w:r w:rsidRPr="00BA7072">
        <w:t>It should be made either of the following based on the nature of the fund.</w:t>
      </w:r>
    </w:p>
    <w:p w:rsidR="006B2ED9" w:rsidRPr="00BA7072" w:rsidRDefault="006B2ED9" w:rsidP="00A72D76">
      <w:pPr>
        <w:pStyle w:val="Buletted"/>
      </w:pPr>
      <w:r w:rsidRPr="00BA7072">
        <w:t xml:space="preserve">The Federal Democratic Republic of Ethiopia, Standard Bid Document (SBD), For Procurement of Works, </w:t>
      </w:r>
      <w:proofErr w:type="gramStart"/>
      <w:r w:rsidRPr="00BA7072">
        <w:t>For</w:t>
      </w:r>
      <w:proofErr w:type="gramEnd"/>
      <w:r w:rsidRPr="00BA7072">
        <w:t xml:space="preserve"> National Commutative Biddings (NCB) prepared by Public Procurement Agency (PPA), January 2006, Addis Ababa, Ethiopia.</w:t>
      </w:r>
    </w:p>
    <w:p w:rsidR="006B2ED9" w:rsidRDefault="000F63EB" w:rsidP="00A72D76">
      <w:pPr>
        <w:pStyle w:val="Buletted"/>
      </w:pPr>
      <w:r w:rsidRPr="00BA7072">
        <w:t>Standard Bidding Document for procurement of small works, 2015,</w:t>
      </w:r>
      <w:r w:rsidR="006B2ED9" w:rsidRPr="00BA7072">
        <w:t xml:space="preserve"> World Bank.</w:t>
      </w:r>
    </w:p>
    <w:p w:rsidR="003626CA" w:rsidRPr="003626CA" w:rsidRDefault="003626CA" w:rsidP="003626CA">
      <w:pPr>
        <w:spacing w:line="120" w:lineRule="auto"/>
      </w:pPr>
    </w:p>
    <w:p w:rsidR="00EE310C" w:rsidRDefault="00EE310C" w:rsidP="00463A37">
      <w:pPr>
        <w:pStyle w:val="ListParagraph"/>
        <w:numPr>
          <w:ilvl w:val="0"/>
          <w:numId w:val="4"/>
        </w:numPr>
      </w:pPr>
      <w:r w:rsidRPr="00BA7072">
        <w:t>Review of Tender Document</w:t>
      </w:r>
    </w:p>
    <w:p w:rsidR="006E08A9" w:rsidRPr="00BA7072" w:rsidRDefault="00381F13" w:rsidP="00F11020">
      <w:r w:rsidRPr="00BA7072">
        <w:t xml:space="preserve">The contract engineer should review the tender document for its completeness of each part and section contents, the detail of each sections and conformity to the procurement procedure and methods. </w:t>
      </w:r>
      <w:r w:rsidR="006E08A9" w:rsidRPr="00BA7072">
        <w:t xml:space="preserve">During reviewing the tender document, the procurement entity should insure qualification criteria set can assist in fair and treat all bidders in the same manner. </w:t>
      </w:r>
    </w:p>
    <w:p w:rsidR="006E08A9" w:rsidRPr="00BA7072" w:rsidRDefault="006E08A9" w:rsidP="00F11020"/>
    <w:p w:rsidR="00334366" w:rsidRPr="00BA7072" w:rsidRDefault="006E08A9" w:rsidP="00F11020">
      <w:r w:rsidRPr="00BA7072">
        <w:t xml:space="preserve">In </w:t>
      </w:r>
      <w:r w:rsidR="00660323" w:rsidRPr="00BA7072">
        <w:t>addition,</w:t>
      </w:r>
      <w:r w:rsidRPr="00BA7072">
        <w:t xml:space="preserve"> it should clearly indicate the requirement</w:t>
      </w:r>
      <w:r w:rsidR="00334366" w:rsidRPr="00BA7072">
        <w:t xml:space="preserve"> such a</w:t>
      </w:r>
      <w:r w:rsidR="00660323">
        <w:t xml:space="preserve">s </w:t>
      </w:r>
      <w:r w:rsidR="00334366" w:rsidRPr="00BA7072">
        <w:t>w</w:t>
      </w:r>
      <w:r w:rsidRPr="00BA7072">
        <w:t xml:space="preserve">orking capital and annual turnover (Audited Financial Statement), Grade, Years in the business, Lend and litigation, Debarring (Black listed), </w:t>
      </w:r>
      <w:r w:rsidR="00C40D8A">
        <w:t>Person power</w:t>
      </w:r>
      <w:r w:rsidRPr="00BA7072">
        <w:t>, Machineries, and Performance Certificate for fair selection of the companies</w:t>
      </w:r>
      <w:r w:rsidR="00334366" w:rsidRPr="00BA7072">
        <w:t>.</w:t>
      </w:r>
    </w:p>
    <w:p w:rsidR="00334366" w:rsidRPr="00BA7072" w:rsidRDefault="00334366" w:rsidP="00F11020"/>
    <w:p w:rsidR="00871771" w:rsidRPr="00BA7072" w:rsidRDefault="00381F13" w:rsidP="00F11020">
      <w:r w:rsidRPr="00BA7072">
        <w:t>Special attention shall be given while reviewing schedule of requirements that needs to clearly descri</w:t>
      </w:r>
      <w:r w:rsidR="00334366" w:rsidRPr="00BA7072">
        <w:t>be</w:t>
      </w:r>
      <w:r w:rsidRPr="00BA7072">
        <w:t xml:space="preserve"> the scope of the works, technical specifications, drawings, </w:t>
      </w:r>
      <w:r w:rsidR="00413D3D" w:rsidRPr="00BA7072">
        <w:t xml:space="preserve">and </w:t>
      </w:r>
      <w:r w:rsidRPr="00BA7072">
        <w:t>bills of quantity.</w:t>
      </w:r>
    </w:p>
    <w:p w:rsidR="00BA7CCD" w:rsidRDefault="00BA7CCD" w:rsidP="00463A37">
      <w:pPr>
        <w:pStyle w:val="ListParagraph"/>
        <w:numPr>
          <w:ilvl w:val="0"/>
          <w:numId w:val="4"/>
        </w:numPr>
      </w:pPr>
      <w:r w:rsidRPr="00BA7072">
        <w:t xml:space="preserve">Tendering </w:t>
      </w:r>
    </w:p>
    <w:p w:rsidR="00E85E1B" w:rsidRDefault="00E85E1B" w:rsidP="00F11020">
      <w:r w:rsidRPr="00BA7072">
        <w:t xml:space="preserve">Tendering should be based on the latest version of either “The Ministry of Finance or Economic Development Procurement Directives” or “World Bank Directives” </w:t>
      </w:r>
      <w:r w:rsidR="00534682" w:rsidRPr="00BA7072">
        <w:t xml:space="preserve">or others </w:t>
      </w:r>
      <w:r w:rsidRPr="00BA7072">
        <w:t>based on the fund of the project implementation.</w:t>
      </w:r>
    </w:p>
    <w:p w:rsidR="00F11020" w:rsidRDefault="00F11020" w:rsidP="00F11020"/>
    <w:p w:rsidR="00854457" w:rsidRPr="00BA7072" w:rsidRDefault="00854457" w:rsidP="00F11020"/>
    <w:p w:rsidR="000438D2" w:rsidRDefault="000438D2" w:rsidP="00463A37">
      <w:pPr>
        <w:pStyle w:val="ListParagraph"/>
        <w:numPr>
          <w:ilvl w:val="0"/>
          <w:numId w:val="4"/>
        </w:numPr>
      </w:pPr>
      <w:r w:rsidRPr="00BA7072">
        <w:lastRenderedPageBreak/>
        <w:t>Bid Opening</w:t>
      </w:r>
    </w:p>
    <w:p w:rsidR="000438D2" w:rsidRDefault="000438D2" w:rsidP="00F11020">
      <w:r w:rsidRPr="00BA7072">
        <w:t xml:space="preserve">The bid opining shall be done in accordance to the funding agency procurement directives. The bid opening should be executed by officially delegated bid </w:t>
      </w:r>
      <w:r w:rsidR="00FC5256" w:rsidRPr="00BA7072">
        <w:t xml:space="preserve">opening </w:t>
      </w:r>
      <w:r w:rsidRPr="00BA7072">
        <w:t xml:space="preserve">committee at specified place, date and time in the bid document. </w:t>
      </w:r>
      <w:r w:rsidR="00C5064A" w:rsidRPr="00BA7072">
        <w:t>If there is any change on the bid opening place, date and time the procurement entity shall notify the bidders prior to bid opening.</w:t>
      </w:r>
    </w:p>
    <w:p w:rsidR="00F11020" w:rsidRPr="00BA7072" w:rsidRDefault="00F11020" w:rsidP="003626CA">
      <w:pPr>
        <w:spacing w:line="120" w:lineRule="auto"/>
      </w:pPr>
    </w:p>
    <w:p w:rsidR="000438D2" w:rsidRDefault="00927389" w:rsidP="00463A37">
      <w:pPr>
        <w:pStyle w:val="ListParagraph"/>
        <w:numPr>
          <w:ilvl w:val="0"/>
          <w:numId w:val="4"/>
        </w:numPr>
      </w:pPr>
      <w:r w:rsidRPr="00BA7072">
        <w:t>Evaluation of the Bids</w:t>
      </w:r>
    </w:p>
    <w:p w:rsidR="003626CA" w:rsidRPr="00BA7072" w:rsidRDefault="003626CA" w:rsidP="003626CA">
      <w:pPr>
        <w:pStyle w:val="ListParagraph"/>
        <w:numPr>
          <w:ilvl w:val="0"/>
          <w:numId w:val="0"/>
        </w:numPr>
        <w:spacing w:before="0" w:after="0"/>
        <w:ind w:left="720"/>
      </w:pPr>
    </w:p>
    <w:p w:rsidR="002F0DC3" w:rsidRPr="00BA7072" w:rsidRDefault="002F0DC3" w:rsidP="00F11020">
      <w:r w:rsidRPr="00BA7072">
        <w:t xml:space="preserve">The evaluation of the bids should take place according to evaluation criteria forming the bid document. The evaluation methodology may differ based on the </w:t>
      </w:r>
      <w:r w:rsidR="00FE10D9" w:rsidRPr="00BA7072">
        <w:t xml:space="preserve">latest version </w:t>
      </w:r>
      <w:r w:rsidRPr="00BA7072">
        <w:t xml:space="preserve">directives of the funding agency. For </w:t>
      </w:r>
      <w:r w:rsidR="00660323" w:rsidRPr="00BA7072">
        <w:t>example,</w:t>
      </w:r>
      <w:r w:rsidR="00E176E3" w:rsidRPr="00BA7072">
        <w:t xml:space="preserve"> currently</w:t>
      </w:r>
      <w:r w:rsidRPr="00BA7072">
        <w:t xml:space="preserve">: - </w:t>
      </w:r>
    </w:p>
    <w:p w:rsidR="00E176E3" w:rsidRPr="00BA7072" w:rsidRDefault="00E176E3" w:rsidP="00A72D76">
      <w:pPr>
        <w:pStyle w:val="Buletted"/>
      </w:pPr>
      <w:r w:rsidRPr="00BA7072">
        <w:t xml:space="preserve">WB demands submission of both technical and financial bids offers with one single envelop (“Original”, “Copy”). </w:t>
      </w:r>
    </w:p>
    <w:p w:rsidR="00927389" w:rsidRDefault="002F0DC3" w:rsidP="00A72D76">
      <w:pPr>
        <w:pStyle w:val="Buletted"/>
      </w:pPr>
      <w:r w:rsidRPr="00BA7072">
        <w:t xml:space="preserve">WB demands compliance </w:t>
      </w:r>
      <w:r w:rsidR="00E176E3" w:rsidRPr="00BA7072">
        <w:t xml:space="preserve">(responsive) </w:t>
      </w:r>
      <w:r w:rsidRPr="00BA7072">
        <w:t xml:space="preserve">and noncompliance </w:t>
      </w:r>
      <w:r w:rsidR="00E176E3" w:rsidRPr="00BA7072">
        <w:t xml:space="preserve">(nonresponsive) </w:t>
      </w:r>
      <w:r w:rsidRPr="00BA7072">
        <w:t xml:space="preserve">approach, whereas, PPA and others use merit </w:t>
      </w:r>
      <w:r w:rsidR="00E176E3" w:rsidRPr="00BA7072">
        <w:t xml:space="preserve">(evaluation point) </w:t>
      </w:r>
      <w:r w:rsidRPr="00BA7072">
        <w:t>approach,</w:t>
      </w:r>
    </w:p>
    <w:p w:rsidR="00646758" w:rsidRDefault="00646758" w:rsidP="004C1E60">
      <w:pPr>
        <w:pStyle w:val="BalloonText"/>
        <w:ind w:left="0"/>
      </w:pPr>
    </w:p>
    <w:p w:rsidR="003626CA" w:rsidRDefault="004C1951" w:rsidP="00F11020">
      <w:r w:rsidRPr="00BA7072">
        <w:t>6. Award Decision</w:t>
      </w:r>
    </w:p>
    <w:p w:rsidR="003626CA" w:rsidRDefault="003626CA" w:rsidP="003626CA">
      <w:pPr>
        <w:pStyle w:val="ListParagraph"/>
        <w:numPr>
          <w:ilvl w:val="0"/>
          <w:numId w:val="0"/>
        </w:numPr>
        <w:spacing w:before="0" w:after="0" w:line="120" w:lineRule="auto"/>
        <w:ind w:left="720"/>
      </w:pPr>
    </w:p>
    <w:p w:rsidR="00E505DC" w:rsidRPr="00BA7072" w:rsidRDefault="00E505DC" w:rsidP="00F11020">
      <w:r w:rsidRPr="00BA7072">
        <w:t xml:space="preserve">Upon completion of the tender evaluation, the Tender Evaluation Committee shall be requested to make a Contract Award recommendation to the head of the Procuring Entity. Decision should be made by the general manager of the procuring entity based on the evaluation report whether bid process and the selected bid offer is accepted or rejected. </w:t>
      </w:r>
    </w:p>
    <w:p w:rsidR="008656BF" w:rsidRPr="00BA7072" w:rsidRDefault="008656BF" w:rsidP="003626CA">
      <w:pPr>
        <w:spacing w:line="240" w:lineRule="auto"/>
      </w:pPr>
    </w:p>
    <w:p w:rsidR="00E505DC" w:rsidRPr="00BA7072" w:rsidRDefault="00E505DC" w:rsidP="00F11020">
      <w:r w:rsidRPr="00BA7072">
        <w:t>The following procedure is required before award decision is made:</w:t>
      </w:r>
    </w:p>
    <w:p w:rsidR="00E505DC" w:rsidRPr="00BA7072" w:rsidRDefault="00E505DC" w:rsidP="00A72D76">
      <w:pPr>
        <w:pStyle w:val="Buletted"/>
      </w:pPr>
      <w:r w:rsidRPr="00BA7072">
        <w:t>The head of the Procuring Entity makes a contract award decision.</w:t>
      </w:r>
    </w:p>
    <w:p w:rsidR="00E505DC" w:rsidRPr="00BA7072" w:rsidRDefault="00E505DC" w:rsidP="00A72D76">
      <w:pPr>
        <w:pStyle w:val="Buletted"/>
      </w:pPr>
      <w:r w:rsidRPr="00BA7072">
        <w:t>The Procuring Entity notifies all Bidders of the results of the evaluation.</w:t>
      </w:r>
    </w:p>
    <w:p w:rsidR="00927389" w:rsidRPr="00BA7072" w:rsidRDefault="00E505DC" w:rsidP="00A72D76">
      <w:pPr>
        <w:pStyle w:val="Buletted"/>
      </w:pPr>
      <w:r w:rsidRPr="00BA7072">
        <w:t>After a period of specified working days (Example, 5 working days according to PPA 2006), if no complaint has been received by the Procuring Entity, the PE awards the contract by either issuing a Letter of Acceptance to the successful bidder or signing a contract (which is often done following the successful conclusion of any negotiations).</w:t>
      </w:r>
    </w:p>
    <w:p w:rsidR="008656BF" w:rsidRDefault="008656BF" w:rsidP="00463A37">
      <w:pPr>
        <w:pStyle w:val="ListParagraph"/>
        <w:numPr>
          <w:ilvl w:val="0"/>
          <w:numId w:val="4"/>
        </w:numPr>
      </w:pPr>
      <w:r w:rsidRPr="00BA7072">
        <w:t>Letter Acceptance for Successful Bidder</w:t>
      </w:r>
    </w:p>
    <w:p w:rsidR="003626CA" w:rsidRPr="00BA7072" w:rsidRDefault="003626CA" w:rsidP="003626CA">
      <w:pPr>
        <w:pStyle w:val="ListParagraph"/>
        <w:numPr>
          <w:ilvl w:val="0"/>
          <w:numId w:val="0"/>
        </w:numPr>
        <w:spacing w:before="0" w:after="0"/>
        <w:ind w:left="720"/>
      </w:pPr>
    </w:p>
    <w:p w:rsidR="003E3AA4" w:rsidRDefault="009A64FE" w:rsidP="00F11020">
      <w:r w:rsidRPr="00BA7072">
        <w:t xml:space="preserve">Before issuance of letter of </w:t>
      </w:r>
      <w:r w:rsidR="00660323" w:rsidRPr="00BA7072">
        <w:t>acceptance,</w:t>
      </w:r>
      <w:r w:rsidRPr="00BA7072">
        <w:t xml:space="preserve"> the procuring entity should notify bidders of the result of the evaluation. </w:t>
      </w:r>
      <w:r w:rsidR="003E3AA4" w:rsidRPr="00BA7072">
        <w:t xml:space="preserve">Client shall notify the results on notice board identifying the bid number and the following information: (a) name of each bidder who submitted a bid; (b) bid prices as read out at bid opening; (c) name and evaluated prices of each bid that was evaluated; (d) name of bidders whose bids were rejected and the reasons for their rejection; and (e) name of the winning bidder, and the price it offered, as well as the duration and summary scope of the contract awarded. </w:t>
      </w:r>
    </w:p>
    <w:p w:rsidR="00F11020" w:rsidRPr="00BA7072" w:rsidRDefault="00F11020" w:rsidP="003626CA">
      <w:pPr>
        <w:spacing w:line="240" w:lineRule="auto"/>
      </w:pPr>
    </w:p>
    <w:p w:rsidR="00FC0BE4" w:rsidRDefault="009A64FE" w:rsidP="00F11020">
      <w:r w:rsidRPr="00BA7072">
        <w:t>After doing this, t</w:t>
      </w:r>
      <w:r w:rsidR="00FC0BE4" w:rsidRPr="00BA7072">
        <w:t>he procuring entity shall prepare and issue letter of acceptance to the successful bidder if no compliant has been received from bidders or after solving bidders compliant.</w:t>
      </w:r>
    </w:p>
    <w:p w:rsidR="00F11020" w:rsidRPr="00BA7072" w:rsidRDefault="00F11020" w:rsidP="003626CA">
      <w:pPr>
        <w:spacing w:line="240" w:lineRule="auto"/>
      </w:pPr>
    </w:p>
    <w:p w:rsidR="00E505DC" w:rsidRDefault="00FC0BE4" w:rsidP="00463A37">
      <w:pPr>
        <w:pStyle w:val="ListParagraph"/>
        <w:numPr>
          <w:ilvl w:val="0"/>
          <w:numId w:val="4"/>
        </w:numPr>
        <w:spacing w:before="0" w:after="0"/>
      </w:pPr>
      <w:r w:rsidRPr="00BA7072">
        <w:t>Contract Preparation and Signing</w:t>
      </w:r>
    </w:p>
    <w:p w:rsidR="003626CA" w:rsidRDefault="003626CA" w:rsidP="003626CA">
      <w:pPr>
        <w:spacing w:line="240" w:lineRule="auto"/>
        <w:ind w:left="360"/>
      </w:pPr>
    </w:p>
    <w:p w:rsidR="005C6FBF" w:rsidRDefault="005C6FBF" w:rsidP="00F11020">
      <w:r w:rsidRPr="00BA7072">
        <w:t xml:space="preserve">The procuring entity shall prepare contract agreement document and both the client and contractor should sign by the respective official delegates and stamp by the respective archives. Witnesses from the client and contractor sides should sign accordingly. Both the client and contractor legal advisers shall endorse its compatibility with the set conditions of contract by signing on the contract document. Both client and contractor delegates shall put their initials on each contract document pages. </w:t>
      </w:r>
    </w:p>
    <w:p w:rsidR="005C6FBF" w:rsidRDefault="005C6FBF" w:rsidP="00463A37">
      <w:pPr>
        <w:pStyle w:val="ListParagraph"/>
        <w:numPr>
          <w:ilvl w:val="0"/>
          <w:numId w:val="4"/>
        </w:numPr>
      </w:pPr>
      <w:r w:rsidRPr="00BA7072">
        <w:lastRenderedPageBreak/>
        <w:t>Issuance of Contract</w:t>
      </w:r>
    </w:p>
    <w:p w:rsidR="003626CA" w:rsidRPr="00BA7072" w:rsidRDefault="003626CA" w:rsidP="003626CA">
      <w:pPr>
        <w:pStyle w:val="ListParagraph"/>
        <w:numPr>
          <w:ilvl w:val="0"/>
          <w:numId w:val="0"/>
        </w:numPr>
        <w:ind w:left="720"/>
      </w:pPr>
    </w:p>
    <w:p w:rsidR="005C6FBF" w:rsidRDefault="005C6FBF" w:rsidP="00F11020">
      <w:r w:rsidRPr="00BA7072">
        <w:t xml:space="preserve">The signed contract document should be issued by the client to the contractor and any other stakeholders. </w:t>
      </w:r>
    </w:p>
    <w:p w:rsidR="00F11020" w:rsidRPr="00BA7072" w:rsidRDefault="00F11020" w:rsidP="00F11020"/>
    <w:p w:rsidR="005C6FBF" w:rsidRDefault="002A0C52" w:rsidP="00F11020">
      <w:r w:rsidRPr="00BA7072">
        <w:t>10</w:t>
      </w:r>
      <w:r w:rsidR="005C6FBF" w:rsidRPr="00BA7072">
        <w:t>. Binding Contract</w:t>
      </w:r>
    </w:p>
    <w:p w:rsidR="003626CA" w:rsidRPr="00BA7072" w:rsidRDefault="003626CA" w:rsidP="00F11020"/>
    <w:p w:rsidR="00E505DC" w:rsidRDefault="005C6FBF" w:rsidP="00F11020">
      <w:r w:rsidRPr="00BA7072">
        <w:t>The signed and distributed contract agreement document form binding contract between client and consultant starting from the date of its issuance. It should be referred throughout the project life so that the contract can be practiced accordingly.</w:t>
      </w:r>
    </w:p>
    <w:p w:rsidR="007D7040" w:rsidRDefault="007D7040" w:rsidP="00F11020"/>
    <w:p w:rsidR="007D7040" w:rsidRDefault="00696FD7" w:rsidP="00F11020">
      <w:r>
        <w:rPr>
          <w:noProof/>
        </w:rPr>
        <w:pict>
          <v:rect id="_x0000_s3442" style="position:absolute;left:0;text-align:left;margin-left:17.05pt;margin-top:5.35pt;width:443.7pt;height:513.2pt;z-index:252529664" fillcolor="#f2dbdb [661]">
            <v:textbox style="mso-next-textbox:#_x0000_s3442">
              <w:txbxContent>
                <w:p w:rsidR="00DD39EB" w:rsidRPr="00C0184D" w:rsidRDefault="00DD39EB" w:rsidP="003626CA">
                  <w:pPr>
                    <w:shd w:val="clear" w:color="auto" w:fill="F2DBDB" w:themeFill="accent2" w:themeFillTint="33"/>
                  </w:pPr>
                  <w:r>
                    <w:t>T</w:t>
                  </w:r>
                  <w:r w:rsidRPr="00C0184D">
                    <w:t xml:space="preserve">he following Types of Guarantee/Security shall be fulfilled before signing </w:t>
                  </w:r>
                  <w:r>
                    <w:t>Work</w:t>
                  </w:r>
                  <w:r w:rsidRPr="00C0184D">
                    <w:t xml:space="preserve"> Contract. These are: -</w:t>
                  </w:r>
                </w:p>
                <w:p w:rsidR="00DD39EB" w:rsidRPr="00C0184D" w:rsidRDefault="00DD39EB" w:rsidP="00463A37">
                  <w:pPr>
                    <w:pStyle w:val="ListParagraph"/>
                    <w:numPr>
                      <w:ilvl w:val="0"/>
                      <w:numId w:val="70"/>
                    </w:numPr>
                    <w:shd w:val="clear" w:color="auto" w:fill="F2DBDB" w:themeFill="accent2" w:themeFillTint="33"/>
                  </w:pPr>
                  <w:r w:rsidRPr="00C0184D">
                    <w:t>Bid Security CPO</w:t>
                  </w:r>
                </w:p>
                <w:p w:rsidR="00DD39EB" w:rsidRDefault="00DD39EB" w:rsidP="00463A37">
                  <w:pPr>
                    <w:pStyle w:val="ListParagraph"/>
                    <w:numPr>
                      <w:ilvl w:val="0"/>
                      <w:numId w:val="74"/>
                    </w:numPr>
                    <w:shd w:val="clear" w:color="auto" w:fill="F2DBDB" w:themeFill="accent2" w:themeFillTint="33"/>
                  </w:pPr>
                  <w:r>
                    <w:t>T</w:t>
                  </w:r>
                  <w:r w:rsidRPr="00CD2946">
                    <w:t>he bid security shall be a demand guarantee in any of the following forms at the Bidder’s option:</w:t>
                  </w:r>
                  <w:r>
                    <w:t xml:space="preserve"> -</w:t>
                  </w:r>
                </w:p>
                <w:p w:rsidR="00DD39EB" w:rsidRPr="00CE71FC" w:rsidRDefault="00DD39EB" w:rsidP="00463A37">
                  <w:pPr>
                    <w:pStyle w:val="ListParagraph"/>
                    <w:numPr>
                      <w:ilvl w:val="0"/>
                      <w:numId w:val="72"/>
                    </w:numPr>
                    <w:shd w:val="clear" w:color="auto" w:fill="F2DBDB" w:themeFill="accent2" w:themeFillTint="33"/>
                    <w:autoSpaceDE w:val="0"/>
                    <w:autoSpaceDN w:val="0"/>
                    <w:adjustRightInd w:val="0"/>
                    <w:spacing w:before="0" w:after="0"/>
                    <w:rPr>
                      <w:rFonts w:ascii="Calibri" w:hAnsi="Calibri"/>
                      <w:color w:val="000000"/>
                      <w:sz w:val="24"/>
                      <w:szCs w:val="24"/>
                    </w:rPr>
                  </w:pPr>
                  <w:r w:rsidRPr="00CD2946">
                    <w:t>an unconditional guarantee issued by a bank or financial institution (such as an insurance, bonding or surety company)</w:t>
                  </w:r>
                  <w:r>
                    <w:t>,</w:t>
                  </w:r>
                </w:p>
                <w:p w:rsidR="00DD39EB" w:rsidRPr="00CE71FC" w:rsidRDefault="00DD39EB" w:rsidP="00463A37">
                  <w:pPr>
                    <w:pStyle w:val="ListParagraph"/>
                    <w:numPr>
                      <w:ilvl w:val="0"/>
                      <w:numId w:val="72"/>
                    </w:numPr>
                    <w:shd w:val="clear" w:color="auto" w:fill="F2DBDB" w:themeFill="accent2" w:themeFillTint="33"/>
                    <w:autoSpaceDE w:val="0"/>
                    <w:autoSpaceDN w:val="0"/>
                    <w:adjustRightInd w:val="0"/>
                    <w:spacing w:before="0" w:after="0"/>
                    <w:rPr>
                      <w:rFonts w:ascii="Calibri" w:hAnsi="Calibri"/>
                      <w:color w:val="000000"/>
                      <w:sz w:val="24"/>
                      <w:szCs w:val="24"/>
                    </w:rPr>
                  </w:pPr>
                  <w:r w:rsidRPr="00CD2946">
                    <w:t>certified check</w:t>
                  </w:r>
                  <w:r>
                    <w:t>,</w:t>
                  </w:r>
                </w:p>
                <w:p w:rsidR="00DD39EB" w:rsidRDefault="00DD39EB" w:rsidP="00463A37">
                  <w:pPr>
                    <w:pStyle w:val="ListParagraph"/>
                    <w:numPr>
                      <w:ilvl w:val="0"/>
                      <w:numId w:val="72"/>
                    </w:numPr>
                    <w:shd w:val="clear" w:color="auto" w:fill="F2DBDB" w:themeFill="accent2" w:themeFillTint="33"/>
                    <w:autoSpaceDE w:val="0"/>
                    <w:autoSpaceDN w:val="0"/>
                    <w:adjustRightInd w:val="0"/>
                    <w:spacing w:before="0" w:after="0"/>
                  </w:pPr>
                  <w:r w:rsidRPr="00CD2946">
                    <w:t>an irrevocable letter of credit</w:t>
                  </w:r>
                  <w:r>
                    <w:t xml:space="preserve">, </w:t>
                  </w:r>
                </w:p>
                <w:p w:rsidR="00DD39EB" w:rsidRPr="00C0184D" w:rsidRDefault="00DD39EB" w:rsidP="00463A37">
                  <w:pPr>
                    <w:pStyle w:val="ListParagraph"/>
                    <w:numPr>
                      <w:ilvl w:val="0"/>
                      <w:numId w:val="72"/>
                    </w:numPr>
                    <w:shd w:val="clear" w:color="auto" w:fill="F2DBDB" w:themeFill="accent2" w:themeFillTint="33"/>
                    <w:autoSpaceDE w:val="0"/>
                    <w:autoSpaceDN w:val="0"/>
                    <w:adjustRightInd w:val="0"/>
                    <w:spacing w:before="0" w:after="0"/>
                  </w:pPr>
                  <w:proofErr w:type="gramStart"/>
                  <w:r w:rsidRPr="00CD2946">
                    <w:t>another</w:t>
                  </w:r>
                  <w:proofErr w:type="gramEnd"/>
                  <w:r w:rsidRPr="00CD2946">
                    <w:t xml:space="preserve"> security specified in the BDS</w:t>
                  </w:r>
                  <w:r>
                    <w:t>.</w:t>
                  </w:r>
                </w:p>
                <w:p w:rsidR="00DD39EB" w:rsidRPr="00C0184D" w:rsidRDefault="00DD39EB" w:rsidP="00463A37">
                  <w:pPr>
                    <w:pStyle w:val="ListParagraph"/>
                    <w:numPr>
                      <w:ilvl w:val="0"/>
                      <w:numId w:val="70"/>
                    </w:numPr>
                    <w:shd w:val="clear" w:color="auto" w:fill="F2DBDB" w:themeFill="accent2" w:themeFillTint="33"/>
                    <w:spacing w:after="0"/>
                  </w:pPr>
                  <w:r w:rsidRPr="00C0184D">
                    <w:t>Performance Security</w:t>
                  </w:r>
                </w:p>
                <w:p w:rsidR="00DD39EB" w:rsidRDefault="00DD39EB" w:rsidP="003626CA">
                  <w:pPr>
                    <w:shd w:val="clear" w:color="auto" w:fill="F2DBDB" w:themeFill="accent2" w:themeFillTint="33"/>
                  </w:pPr>
                </w:p>
                <w:p w:rsidR="00DD39EB" w:rsidRDefault="00DD39EB" w:rsidP="00463A37">
                  <w:pPr>
                    <w:pStyle w:val="ListParagraph"/>
                    <w:numPr>
                      <w:ilvl w:val="0"/>
                      <w:numId w:val="74"/>
                    </w:numPr>
                    <w:shd w:val="clear" w:color="auto" w:fill="F2DBDB" w:themeFill="accent2" w:themeFillTint="33"/>
                  </w:pPr>
                  <w:r w:rsidRPr="00C0184D">
                    <w:t>Performance Security</w:t>
                  </w:r>
                  <w:r>
                    <w:t xml:space="preserve"> shall be delivered by the contractor to the employer as stated in ITB of</w:t>
                  </w:r>
                </w:p>
                <w:p w:rsidR="00DD39EB" w:rsidRDefault="00DD39EB" w:rsidP="00463A37">
                  <w:pPr>
                    <w:pStyle w:val="ListParagraph"/>
                    <w:numPr>
                      <w:ilvl w:val="0"/>
                      <w:numId w:val="73"/>
                    </w:numPr>
                    <w:shd w:val="clear" w:color="auto" w:fill="F2DBDB" w:themeFill="accent2" w:themeFillTint="33"/>
                    <w:spacing w:before="0" w:after="0"/>
                    <w:ind w:left="1080"/>
                  </w:pPr>
                  <w:r>
                    <w:t>Within the specified date</w:t>
                  </w:r>
                </w:p>
                <w:p w:rsidR="00DD39EB" w:rsidRDefault="00DD39EB" w:rsidP="00463A37">
                  <w:pPr>
                    <w:pStyle w:val="ListParagraph"/>
                    <w:numPr>
                      <w:ilvl w:val="0"/>
                      <w:numId w:val="73"/>
                    </w:numPr>
                    <w:shd w:val="clear" w:color="auto" w:fill="F2DBDB" w:themeFill="accent2" w:themeFillTint="33"/>
                    <w:spacing w:before="0" w:after="0"/>
                    <w:ind w:left="1080"/>
                  </w:pPr>
                  <w:r>
                    <w:t>Specified amount</w:t>
                  </w:r>
                </w:p>
                <w:p w:rsidR="00DD39EB" w:rsidRDefault="00DD39EB" w:rsidP="00463A37">
                  <w:pPr>
                    <w:pStyle w:val="ListParagraph"/>
                    <w:numPr>
                      <w:ilvl w:val="0"/>
                      <w:numId w:val="73"/>
                    </w:numPr>
                    <w:shd w:val="clear" w:color="auto" w:fill="F2DBDB" w:themeFill="accent2" w:themeFillTint="33"/>
                    <w:spacing w:before="0" w:after="0"/>
                    <w:ind w:left="1080"/>
                  </w:pPr>
                  <w:r>
                    <w:t>Specified currency</w:t>
                  </w:r>
                </w:p>
                <w:p w:rsidR="00DD39EB" w:rsidRDefault="00DD39EB" w:rsidP="00463A37">
                  <w:pPr>
                    <w:pStyle w:val="ListParagraph"/>
                    <w:numPr>
                      <w:ilvl w:val="0"/>
                      <w:numId w:val="73"/>
                    </w:numPr>
                    <w:shd w:val="clear" w:color="auto" w:fill="F2DBDB" w:themeFill="accent2" w:themeFillTint="33"/>
                    <w:spacing w:before="0" w:after="0"/>
                    <w:ind w:left="1080"/>
                  </w:pPr>
                  <w:r>
                    <w:t xml:space="preserve">Forms </w:t>
                  </w:r>
                </w:p>
                <w:p w:rsidR="00DD39EB" w:rsidRPr="00CE71FC" w:rsidRDefault="00DD39EB" w:rsidP="00463A37">
                  <w:pPr>
                    <w:pStyle w:val="ListParagraph"/>
                    <w:numPr>
                      <w:ilvl w:val="1"/>
                      <w:numId w:val="71"/>
                    </w:numPr>
                    <w:shd w:val="clear" w:color="auto" w:fill="F2DBDB" w:themeFill="accent2" w:themeFillTint="33"/>
                    <w:autoSpaceDE w:val="0"/>
                    <w:autoSpaceDN w:val="0"/>
                    <w:adjustRightInd w:val="0"/>
                    <w:spacing w:before="0" w:after="0"/>
                    <w:ind w:left="1800"/>
                    <w:rPr>
                      <w:rFonts w:ascii="Calibri" w:hAnsi="Calibri"/>
                      <w:color w:val="000000"/>
                      <w:sz w:val="24"/>
                      <w:szCs w:val="24"/>
                    </w:rPr>
                  </w:pPr>
                  <w:r w:rsidRPr="00CD2946">
                    <w:t>an unconditional guarantee issued by a bank or financial institution (such as an insurance, bonding or surety company)</w:t>
                  </w:r>
                  <w:r>
                    <w:t>,</w:t>
                  </w:r>
                </w:p>
                <w:p w:rsidR="00DD39EB" w:rsidRPr="00CE71FC" w:rsidRDefault="00DD39EB" w:rsidP="00463A37">
                  <w:pPr>
                    <w:pStyle w:val="ListParagraph"/>
                    <w:numPr>
                      <w:ilvl w:val="1"/>
                      <w:numId w:val="71"/>
                    </w:numPr>
                    <w:shd w:val="clear" w:color="auto" w:fill="F2DBDB" w:themeFill="accent2" w:themeFillTint="33"/>
                    <w:autoSpaceDE w:val="0"/>
                    <w:autoSpaceDN w:val="0"/>
                    <w:adjustRightInd w:val="0"/>
                    <w:spacing w:before="0" w:after="0"/>
                    <w:ind w:left="1800"/>
                    <w:rPr>
                      <w:rFonts w:ascii="Calibri" w:hAnsi="Calibri"/>
                      <w:color w:val="000000"/>
                      <w:sz w:val="24"/>
                      <w:szCs w:val="24"/>
                    </w:rPr>
                  </w:pPr>
                  <w:r w:rsidRPr="00CD2946">
                    <w:t>certified check</w:t>
                  </w:r>
                  <w:r>
                    <w:t>,</w:t>
                  </w:r>
                </w:p>
                <w:p w:rsidR="00DD39EB" w:rsidRDefault="00DD39EB" w:rsidP="00463A37">
                  <w:pPr>
                    <w:pStyle w:val="ListParagraph"/>
                    <w:numPr>
                      <w:ilvl w:val="1"/>
                      <w:numId w:val="71"/>
                    </w:numPr>
                    <w:shd w:val="clear" w:color="auto" w:fill="F2DBDB" w:themeFill="accent2" w:themeFillTint="33"/>
                    <w:autoSpaceDE w:val="0"/>
                    <w:autoSpaceDN w:val="0"/>
                    <w:adjustRightInd w:val="0"/>
                    <w:spacing w:before="0" w:after="0"/>
                    <w:ind w:left="1800"/>
                  </w:pPr>
                  <w:r w:rsidRPr="00CD2946">
                    <w:t>an irrevocable letter of credit</w:t>
                  </w:r>
                  <w:r>
                    <w:t xml:space="preserve">, </w:t>
                  </w:r>
                </w:p>
                <w:p w:rsidR="00DD39EB" w:rsidRPr="00317B8F" w:rsidRDefault="00DD39EB" w:rsidP="00463A37">
                  <w:pPr>
                    <w:pStyle w:val="ListParagraph"/>
                    <w:numPr>
                      <w:ilvl w:val="1"/>
                      <w:numId w:val="71"/>
                    </w:numPr>
                    <w:shd w:val="clear" w:color="auto" w:fill="F2DBDB" w:themeFill="accent2" w:themeFillTint="33"/>
                    <w:autoSpaceDE w:val="0"/>
                    <w:autoSpaceDN w:val="0"/>
                    <w:adjustRightInd w:val="0"/>
                    <w:spacing w:before="0" w:after="0"/>
                    <w:ind w:left="1800"/>
                    <w:rPr>
                      <w:rFonts w:ascii="Calibri" w:hAnsi="Calibri"/>
                      <w:color w:val="000000"/>
                      <w:sz w:val="24"/>
                      <w:szCs w:val="24"/>
                    </w:rPr>
                  </w:pPr>
                  <w:r>
                    <w:rPr>
                      <w:rFonts w:ascii="Calibri" w:hAnsi="Calibri"/>
                      <w:color w:val="000000"/>
                      <w:sz w:val="24"/>
                      <w:szCs w:val="24"/>
                    </w:rPr>
                    <w:t>Another</w:t>
                  </w:r>
                  <w:r w:rsidRPr="00317B8F">
                    <w:rPr>
                      <w:rFonts w:ascii="Calibri" w:hAnsi="Calibri"/>
                      <w:color w:val="000000"/>
                      <w:sz w:val="24"/>
                      <w:szCs w:val="24"/>
                    </w:rPr>
                    <w:t xml:space="preserve"> security specified in the BDS. </w:t>
                  </w:r>
                </w:p>
                <w:p w:rsidR="00DD39EB" w:rsidRDefault="00DD39EB" w:rsidP="00463A37">
                  <w:pPr>
                    <w:pStyle w:val="ListParagraph"/>
                    <w:numPr>
                      <w:ilvl w:val="0"/>
                      <w:numId w:val="73"/>
                    </w:numPr>
                    <w:shd w:val="clear" w:color="auto" w:fill="F2DBDB" w:themeFill="accent2" w:themeFillTint="33"/>
                    <w:spacing w:before="0" w:after="0"/>
                    <w:ind w:left="1080"/>
                  </w:pPr>
                  <w:r>
                    <w:t>Remain valid and enforceable until the contractor has executed and completed the works and remedied any defects.</w:t>
                  </w:r>
                </w:p>
                <w:p w:rsidR="00DD39EB" w:rsidRPr="00C0184D" w:rsidRDefault="00DD39EB" w:rsidP="00463A37">
                  <w:pPr>
                    <w:pStyle w:val="ListParagraph"/>
                    <w:numPr>
                      <w:ilvl w:val="0"/>
                      <w:numId w:val="73"/>
                    </w:numPr>
                    <w:shd w:val="clear" w:color="auto" w:fill="F2DBDB" w:themeFill="accent2" w:themeFillTint="33"/>
                    <w:spacing w:before="0" w:after="0"/>
                    <w:ind w:left="1080"/>
                  </w:pPr>
                  <w:r w:rsidRPr="004D648B">
                    <w:t>Prior to the expiry date, the Contractor shall extend the validity of the Performance Security until the Works have been completed and any defects have been remedied.</w:t>
                  </w:r>
                </w:p>
                <w:p w:rsidR="00DD39EB" w:rsidRPr="00C0184D" w:rsidRDefault="00DD39EB" w:rsidP="00463A37">
                  <w:pPr>
                    <w:pStyle w:val="ListParagraph"/>
                    <w:numPr>
                      <w:ilvl w:val="0"/>
                      <w:numId w:val="70"/>
                    </w:numPr>
                    <w:shd w:val="clear" w:color="auto" w:fill="F2DBDB" w:themeFill="accent2" w:themeFillTint="33"/>
                  </w:pPr>
                  <w:r w:rsidRPr="00C0184D">
                    <w:t>Advance Payment Guarantee</w:t>
                  </w:r>
                </w:p>
                <w:p w:rsidR="00DD39EB" w:rsidRPr="00282881" w:rsidRDefault="00DD39EB" w:rsidP="00463A37">
                  <w:pPr>
                    <w:pStyle w:val="ListParagraph"/>
                    <w:numPr>
                      <w:ilvl w:val="0"/>
                      <w:numId w:val="74"/>
                    </w:numPr>
                    <w:shd w:val="clear" w:color="auto" w:fill="F2DBDB" w:themeFill="accent2" w:themeFillTint="33"/>
                    <w:spacing w:before="0" w:after="0"/>
                    <w:ind w:left="1080"/>
                  </w:pPr>
                  <w:r w:rsidRPr="00C0184D">
                    <w:t>Advance payment guarantee</w:t>
                  </w:r>
                  <w:r>
                    <w:t xml:space="preserve"> shall be a</w:t>
                  </w:r>
                  <w:r w:rsidRPr="00282881">
                    <w:t xml:space="preserve">cceptable types: </w:t>
                  </w:r>
                </w:p>
                <w:p w:rsidR="00DD39EB" w:rsidRPr="00732610" w:rsidRDefault="00DD39EB" w:rsidP="00463A37">
                  <w:pPr>
                    <w:pStyle w:val="ListParagraph"/>
                    <w:numPr>
                      <w:ilvl w:val="1"/>
                      <w:numId w:val="75"/>
                    </w:numPr>
                    <w:shd w:val="clear" w:color="auto" w:fill="F2DBDB" w:themeFill="accent2" w:themeFillTint="33"/>
                    <w:autoSpaceDE w:val="0"/>
                    <w:autoSpaceDN w:val="0"/>
                    <w:adjustRightInd w:val="0"/>
                    <w:spacing w:before="0" w:after="0"/>
                  </w:pPr>
                  <w:r w:rsidRPr="00732610">
                    <w:t>Unconditional bank guarantee</w:t>
                  </w:r>
                </w:p>
                <w:p w:rsidR="00DD39EB" w:rsidRPr="00732610" w:rsidRDefault="00DD39EB" w:rsidP="00463A37">
                  <w:pPr>
                    <w:pStyle w:val="ListParagraph"/>
                    <w:numPr>
                      <w:ilvl w:val="1"/>
                      <w:numId w:val="75"/>
                    </w:numPr>
                    <w:shd w:val="clear" w:color="auto" w:fill="F2DBDB" w:themeFill="accent2" w:themeFillTint="33"/>
                    <w:autoSpaceDE w:val="0"/>
                    <w:autoSpaceDN w:val="0"/>
                    <w:adjustRightInd w:val="0"/>
                    <w:spacing w:before="0" w:after="0"/>
                  </w:pPr>
                  <w:r w:rsidRPr="00732610">
                    <w:t xml:space="preserve">Certified check; </w:t>
                  </w:r>
                </w:p>
                <w:p w:rsidR="00DD39EB" w:rsidRPr="00732610" w:rsidRDefault="00DD39EB" w:rsidP="00463A37">
                  <w:pPr>
                    <w:pStyle w:val="ListParagraph"/>
                    <w:numPr>
                      <w:ilvl w:val="1"/>
                      <w:numId w:val="75"/>
                    </w:numPr>
                    <w:shd w:val="clear" w:color="auto" w:fill="F2DBDB" w:themeFill="accent2" w:themeFillTint="33"/>
                    <w:autoSpaceDE w:val="0"/>
                    <w:autoSpaceDN w:val="0"/>
                    <w:adjustRightInd w:val="0"/>
                    <w:spacing w:before="0" w:after="0"/>
                  </w:pPr>
                  <w:r w:rsidRPr="00732610">
                    <w:t>Unconditional insurance bond</w:t>
                  </w:r>
                </w:p>
                <w:p w:rsidR="00DD39EB" w:rsidRPr="00C0184D" w:rsidRDefault="00DD39EB" w:rsidP="00463A37">
                  <w:pPr>
                    <w:pStyle w:val="ListParagraph"/>
                    <w:numPr>
                      <w:ilvl w:val="0"/>
                      <w:numId w:val="70"/>
                    </w:numPr>
                    <w:shd w:val="clear" w:color="auto" w:fill="F2DBDB" w:themeFill="accent2" w:themeFillTint="33"/>
                    <w:spacing w:before="0" w:after="0"/>
                  </w:pPr>
                  <w:r w:rsidRPr="00C0184D">
                    <w:t>Provisional Indemnity</w:t>
                  </w:r>
                </w:p>
                <w:p w:rsidR="00DD39EB" w:rsidRPr="00C0184D" w:rsidRDefault="00DD39EB" w:rsidP="00463A37">
                  <w:pPr>
                    <w:pStyle w:val="ListParagraph"/>
                    <w:numPr>
                      <w:ilvl w:val="1"/>
                      <w:numId w:val="68"/>
                    </w:numPr>
                    <w:shd w:val="clear" w:color="auto" w:fill="F2DBDB" w:themeFill="accent2" w:themeFillTint="33"/>
                    <w:ind w:left="1260" w:hanging="180"/>
                  </w:pPr>
                  <w:r w:rsidRPr="00C0184D">
                    <w:rPr>
                      <w:sz w:val="23"/>
                      <w:szCs w:val="23"/>
                    </w:rPr>
                    <w:t>Unconditional insurance bond from certified financial institution.</w:t>
                  </w:r>
                </w:p>
              </w:txbxContent>
            </v:textbox>
          </v:rect>
        </w:pict>
      </w:r>
    </w:p>
    <w:p w:rsidR="007D7040" w:rsidRDefault="007D7040" w:rsidP="00F11020"/>
    <w:p w:rsidR="004F0AAC" w:rsidRDefault="004F0AAC" w:rsidP="00F11020"/>
    <w:p w:rsidR="004F0AAC" w:rsidRDefault="004F0AAC" w:rsidP="00F11020"/>
    <w:p w:rsidR="004F0AAC" w:rsidRDefault="004F0AAC" w:rsidP="00F11020"/>
    <w:p w:rsidR="004F0AAC" w:rsidRDefault="004F0AAC" w:rsidP="00F11020"/>
    <w:p w:rsidR="004F0AAC" w:rsidRDefault="004F0AAC" w:rsidP="00F11020"/>
    <w:p w:rsidR="00DE426E" w:rsidRDefault="00DE426E" w:rsidP="00F11020"/>
    <w:p w:rsidR="00DE426E" w:rsidRPr="00DE426E" w:rsidRDefault="00DE426E" w:rsidP="00DE426E"/>
    <w:p w:rsidR="00DE426E" w:rsidRPr="00DE426E" w:rsidRDefault="00DE426E" w:rsidP="00DE426E"/>
    <w:p w:rsidR="00DE426E" w:rsidRPr="00DE426E" w:rsidRDefault="00DE426E" w:rsidP="00DE426E"/>
    <w:p w:rsidR="00DE426E" w:rsidRPr="00DE426E" w:rsidRDefault="00DE426E" w:rsidP="00DE426E"/>
    <w:p w:rsidR="00DE426E" w:rsidRPr="00DE426E" w:rsidRDefault="00DE426E" w:rsidP="00DE426E"/>
    <w:p w:rsidR="00DE426E" w:rsidRPr="00DE426E" w:rsidRDefault="00DE426E" w:rsidP="00DE426E"/>
    <w:p w:rsidR="00DE426E" w:rsidRPr="00DE426E" w:rsidRDefault="00DE426E" w:rsidP="00DE426E"/>
    <w:p w:rsidR="00DE426E" w:rsidRPr="00DE426E" w:rsidRDefault="00DE426E" w:rsidP="00DE426E"/>
    <w:p w:rsidR="00DE426E" w:rsidRPr="00DE426E" w:rsidRDefault="00DE426E" w:rsidP="00DE426E"/>
    <w:p w:rsidR="00DE426E" w:rsidRPr="00DE426E" w:rsidRDefault="00DE426E" w:rsidP="00DE426E"/>
    <w:p w:rsidR="00DE426E" w:rsidRPr="00DE426E" w:rsidRDefault="00DE426E" w:rsidP="00DE426E"/>
    <w:p w:rsidR="00DE426E" w:rsidRPr="00DE426E" w:rsidRDefault="00DE426E" w:rsidP="00DE426E"/>
    <w:p w:rsidR="00DE426E" w:rsidRPr="00DE426E" w:rsidRDefault="00DE426E" w:rsidP="00DE426E"/>
    <w:p w:rsidR="00DE426E" w:rsidRPr="00DE426E" w:rsidRDefault="00DE426E" w:rsidP="00DE426E"/>
    <w:p w:rsidR="00DE426E" w:rsidRPr="00DE426E" w:rsidRDefault="00DE426E" w:rsidP="00DE426E"/>
    <w:p w:rsidR="00DE426E" w:rsidRDefault="00DE426E" w:rsidP="00DE426E"/>
    <w:p w:rsidR="00DE426E" w:rsidRDefault="00DE426E" w:rsidP="00DE426E"/>
    <w:p w:rsidR="004F0AAC" w:rsidRPr="00ED2DFC" w:rsidRDefault="004F0AAC" w:rsidP="00D922B1">
      <w:pPr>
        <w:pStyle w:val="Heading1"/>
      </w:pPr>
      <w:bookmarkStart w:id="260" w:name="_Toc531653225"/>
      <w:r w:rsidRPr="00ED2DFC">
        <w:lastRenderedPageBreak/>
        <w:t>Work Contract Implementation</w:t>
      </w:r>
      <w:bookmarkEnd w:id="260"/>
    </w:p>
    <w:p w:rsidR="004F0AAC" w:rsidRDefault="004F0AAC" w:rsidP="004F0AAC">
      <w:r>
        <w:t>During implementation of work contract, the client/engineer should focus on mobilization of the contractor team and logistics as per the contract entered in to.</w:t>
      </w:r>
    </w:p>
    <w:p w:rsidR="000B579C" w:rsidRDefault="000B579C" w:rsidP="004F0AAC"/>
    <w:p w:rsidR="000B579C" w:rsidRDefault="000B579C" w:rsidP="000B579C">
      <w:r>
        <w:t xml:space="preserve">It should be implemented in accordance with </w:t>
      </w:r>
      <w:r w:rsidRPr="00872D70">
        <w:t xml:space="preserve">GL </w:t>
      </w:r>
      <w:r w:rsidR="00660323" w:rsidRPr="00872D70">
        <w:t>2</w:t>
      </w:r>
      <w:r w:rsidR="00660323">
        <w:t>9</w:t>
      </w:r>
      <w:r w:rsidR="00660323" w:rsidRPr="00872D70">
        <w:t xml:space="preserve">: Construction </w:t>
      </w:r>
      <w:r w:rsidR="002441B0" w:rsidRPr="00872D70">
        <w:t>Guideline</w:t>
      </w:r>
      <w:r w:rsidR="00B75469">
        <w:t xml:space="preserve"> </w:t>
      </w:r>
      <w:r w:rsidR="002441B0" w:rsidRPr="00872D70">
        <w:t>for</w:t>
      </w:r>
      <w:r w:rsidR="00B75469">
        <w:t xml:space="preserve"> </w:t>
      </w:r>
      <w:r w:rsidR="002441B0" w:rsidRPr="00872D70">
        <w:t>SSI</w:t>
      </w:r>
      <w:r w:rsidR="002441B0">
        <w:t>D</w:t>
      </w:r>
      <w:r>
        <w:t>.</w:t>
      </w:r>
    </w:p>
    <w:p w:rsidR="004F0AAC" w:rsidRPr="006016FA" w:rsidRDefault="003626CA" w:rsidP="00843188">
      <w:pPr>
        <w:pStyle w:val="Heading2"/>
      </w:pPr>
      <w:bookmarkStart w:id="261" w:name="_Toc531653226"/>
      <w:r w:rsidRPr="006016FA">
        <w:t xml:space="preserve">planning </w:t>
      </w:r>
      <w:r>
        <w:t xml:space="preserve">work </w:t>
      </w:r>
      <w:r w:rsidRPr="006016FA">
        <w:t>contract management</w:t>
      </w:r>
      <w:bookmarkEnd w:id="261"/>
    </w:p>
    <w:p w:rsidR="004F0AAC" w:rsidRDefault="004F0AAC" w:rsidP="004F0AAC">
      <w:r>
        <w:t>The general c</w:t>
      </w:r>
      <w:r w:rsidRPr="00BA7072">
        <w:t>ontract management planning</w:t>
      </w:r>
      <w:r>
        <w:t xml:space="preserve"> for small scale irrigation development preparation and implementation is discussed in detail under chapter 6 above. Contract management planning particular to</w:t>
      </w:r>
      <w:r w:rsidR="00B75469">
        <w:t xml:space="preserve"> </w:t>
      </w:r>
      <w:r>
        <w:t>work</w:t>
      </w:r>
      <w:r w:rsidRPr="00BA7072">
        <w:t xml:space="preserve"> contract</w:t>
      </w:r>
      <w:r>
        <w:t xml:space="preserve"> is discussed here.</w:t>
      </w:r>
    </w:p>
    <w:p w:rsidR="004F0AAC" w:rsidRPr="00E67207" w:rsidRDefault="004F0AAC" w:rsidP="00F867FA">
      <w:pPr>
        <w:pStyle w:val="Heading3"/>
      </w:pPr>
      <w:bookmarkStart w:id="262" w:name="_Toc531653227"/>
      <w:r w:rsidRPr="00E67207">
        <w:t xml:space="preserve">Review </w:t>
      </w:r>
      <w:r w:rsidR="003626CA" w:rsidRPr="00E67207">
        <w:t>work contract establishment</w:t>
      </w:r>
      <w:bookmarkEnd w:id="262"/>
    </w:p>
    <w:p w:rsidR="004F0AAC" w:rsidRDefault="004F0AAC" w:rsidP="004F0AAC">
      <w:pPr>
        <w:rPr>
          <w:szCs w:val="24"/>
        </w:rPr>
      </w:pPr>
      <w:r>
        <w:rPr>
          <w:szCs w:val="24"/>
        </w:rPr>
        <w:t>The contract manager shall review work contract prior to e</w:t>
      </w:r>
      <w:r w:rsidRPr="006016FA">
        <w:t>nactment</w:t>
      </w:r>
      <w:r>
        <w:t xml:space="preserve"> based on the following checklist but not limited to: -</w:t>
      </w:r>
      <w:r w:rsidRPr="00986697">
        <w:rPr>
          <w:szCs w:val="24"/>
        </w:rPr>
        <w:t>.</w:t>
      </w:r>
    </w:p>
    <w:p w:rsidR="004F0AAC" w:rsidRPr="00770AEA" w:rsidRDefault="004F0AAC" w:rsidP="003626CA">
      <w:pPr>
        <w:pStyle w:val="Buletted"/>
      </w:pPr>
      <w:r w:rsidRPr="00770AEA">
        <w:t xml:space="preserve">Understand the type of </w:t>
      </w:r>
      <w:r>
        <w:t>c</w:t>
      </w:r>
      <w:r w:rsidRPr="00770AEA">
        <w:t xml:space="preserve">ontract </w:t>
      </w:r>
    </w:p>
    <w:p w:rsidR="004F0AAC" w:rsidRPr="00770AEA" w:rsidRDefault="004F0AAC" w:rsidP="003626CA">
      <w:pPr>
        <w:pStyle w:val="Buletted"/>
      </w:pPr>
      <w:r w:rsidRPr="00770AEA">
        <w:t>Organize the contract document</w:t>
      </w:r>
    </w:p>
    <w:p w:rsidR="004F0AAC" w:rsidRPr="00770AEA" w:rsidRDefault="004F0AAC" w:rsidP="003626CA">
      <w:pPr>
        <w:pStyle w:val="ListParagraph"/>
        <w:ind w:left="1260"/>
      </w:pPr>
      <w:r w:rsidRPr="00770AEA">
        <w:t xml:space="preserve">Agreement, </w:t>
      </w:r>
    </w:p>
    <w:p w:rsidR="004F0AAC" w:rsidRPr="00770AEA" w:rsidRDefault="004F0AAC" w:rsidP="003626CA">
      <w:pPr>
        <w:pStyle w:val="ListParagraph"/>
        <w:ind w:left="1260"/>
      </w:pPr>
      <w:r w:rsidRPr="00770AEA">
        <w:t>Letter of Acceptance,</w:t>
      </w:r>
    </w:p>
    <w:p w:rsidR="004F0AAC" w:rsidRPr="00770AEA" w:rsidRDefault="004F0AAC" w:rsidP="003626CA">
      <w:pPr>
        <w:pStyle w:val="ListParagraph"/>
        <w:ind w:left="1260"/>
      </w:pPr>
      <w:r>
        <w:t>Contractor</w:t>
      </w:r>
      <w:r w:rsidRPr="00770AEA">
        <w:t>’s evaluated Bid,</w:t>
      </w:r>
    </w:p>
    <w:p w:rsidR="004F0AAC" w:rsidRPr="00770AEA" w:rsidRDefault="004F0AAC" w:rsidP="003626CA">
      <w:pPr>
        <w:pStyle w:val="ListParagraph"/>
        <w:ind w:left="1260"/>
      </w:pPr>
      <w:r w:rsidRPr="00770AEA">
        <w:t xml:space="preserve">Particular Conditions of Contract, </w:t>
      </w:r>
    </w:p>
    <w:p w:rsidR="004F0AAC" w:rsidRPr="00770AEA" w:rsidRDefault="004F0AAC" w:rsidP="003626CA">
      <w:pPr>
        <w:pStyle w:val="ListParagraph"/>
        <w:ind w:left="1260"/>
      </w:pPr>
      <w:r w:rsidRPr="00770AEA">
        <w:t xml:space="preserve">General Conditions of Contract, </w:t>
      </w:r>
    </w:p>
    <w:p w:rsidR="004F0AAC" w:rsidRDefault="004F0AAC" w:rsidP="003626CA">
      <w:pPr>
        <w:pStyle w:val="ListParagraph"/>
        <w:ind w:left="1260"/>
      </w:pPr>
      <w:r>
        <w:t>S</w:t>
      </w:r>
      <w:r w:rsidRPr="00ED2DFC">
        <w:t>pecifications</w:t>
      </w:r>
      <w:r w:rsidRPr="00770AEA">
        <w:t xml:space="preserve">, </w:t>
      </w:r>
    </w:p>
    <w:p w:rsidR="004F0AAC" w:rsidRPr="00DF0AE4" w:rsidRDefault="004F0AAC" w:rsidP="003626CA">
      <w:pPr>
        <w:pStyle w:val="ListParagraph"/>
        <w:ind w:left="1260"/>
      </w:pPr>
      <w:r w:rsidRPr="00ED2DFC">
        <w:t>drawings</w:t>
      </w:r>
      <w:r>
        <w:t>,</w:t>
      </w:r>
    </w:p>
    <w:p w:rsidR="004F0AAC" w:rsidRPr="00770AEA" w:rsidRDefault="004F0AAC" w:rsidP="003626CA">
      <w:pPr>
        <w:pStyle w:val="ListParagraph"/>
        <w:ind w:left="1260"/>
      </w:pPr>
      <w:r>
        <w:t>Priced Bill of Quantity,</w:t>
      </w:r>
      <w:r w:rsidRPr="00770AEA">
        <w:t xml:space="preserve"> and </w:t>
      </w:r>
    </w:p>
    <w:p w:rsidR="004F0AAC" w:rsidRPr="00770AEA" w:rsidRDefault="004F0AAC" w:rsidP="003626CA">
      <w:pPr>
        <w:pStyle w:val="ListParagraph"/>
        <w:ind w:left="1260"/>
      </w:pPr>
      <w:r w:rsidRPr="00770AEA">
        <w:t xml:space="preserve">Any other document listed in the PCC as forming part of the Contract. </w:t>
      </w:r>
    </w:p>
    <w:p w:rsidR="004F0AAC" w:rsidRDefault="004F0AAC" w:rsidP="004F0AAC">
      <w:r w:rsidRPr="00770AEA">
        <w:rPr>
          <w:szCs w:val="24"/>
        </w:rPr>
        <w:t xml:space="preserve">Collect revised &amp; approved </w:t>
      </w:r>
      <w:r>
        <w:rPr>
          <w:szCs w:val="24"/>
        </w:rPr>
        <w:t>s</w:t>
      </w:r>
      <w:r w:rsidRPr="00770AEA">
        <w:rPr>
          <w:szCs w:val="24"/>
        </w:rPr>
        <w:t xml:space="preserve">chedule from the </w:t>
      </w:r>
      <w:r>
        <w:rPr>
          <w:szCs w:val="24"/>
        </w:rPr>
        <w:t>Contractor</w:t>
      </w:r>
    </w:p>
    <w:p w:rsidR="004F0AAC" w:rsidRPr="00E67207" w:rsidRDefault="004F0AAC" w:rsidP="00F867FA">
      <w:pPr>
        <w:pStyle w:val="Heading3"/>
      </w:pPr>
      <w:bookmarkStart w:id="263" w:name="_Toc531653228"/>
      <w:r w:rsidRPr="00E67207">
        <w:t xml:space="preserve">Designing </w:t>
      </w:r>
      <w:r w:rsidR="003626CA" w:rsidRPr="00E67207">
        <w:t>work contract management strategy</w:t>
      </w:r>
      <w:bookmarkEnd w:id="263"/>
    </w:p>
    <w:p w:rsidR="004F0AAC" w:rsidRDefault="004F0AAC" w:rsidP="004F0AAC">
      <w:pPr>
        <w:rPr>
          <w:szCs w:val="24"/>
        </w:rPr>
      </w:pPr>
      <w:r w:rsidRPr="00FA35E2">
        <w:rPr>
          <w:szCs w:val="24"/>
        </w:rPr>
        <w:t xml:space="preserve">Understanding of the contract, the contract manager should design strategy how to manage the contract according to the agreement entered in to. </w:t>
      </w:r>
    </w:p>
    <w:p w:rsidR="004F0AAC" w:rsidRDefault="004F0AAC" w:rsidP="004F0AAC">
      <w:pPr>
        <w:rPr>
          <w:szCs w:val="24"/>
        </w:rPr>
      </w:pPr>
    </w:p>
    <w:p w:rsidR="004F0AAC" w:rsidRDefault="004F0AAC" w:rsidP="004F0AAC">
      <w:pPr>
        <w:rPr>
          <w:szCs w:val="24"/>
        </w:rPr>
      </w:pPr>
      <w:r w:rsidRPr="00BA7072">
        <w:t xml:space="preserve">The </w:t>
      </w:r>
      <w:r>
        <w:t xml:space="preserve">work </w:t>
      </w:r>
      <w:r w:rsidRPr="00BA7072">
        <w:t>contract management approach or modality can by independent consultant, own force, freelancer individual or other based on the complexity, budget/cos</w:t>
      </w:r>
      <w:r>
        <w:t>t</w:t>
      </w:r>
      <w:r w:rsidRPr="00BA7072">
        <w:t xml:space="preserve">, scale of risk and other determining issues. Always it is advisable to decide critically on the modality. Especially for small scale irrigation, if the </w:t>
      </w:r>
      <w:r>
        <w:t xml:space="preserve">work </w:t>
      </w:r>
      <w:r w:rsidRPr="00BA7072">
        <w:t>contract management is outsourced it is advised to do it in cluster approach</w:t>
      </w:r>
      <w:r>
        <w:t>-</w:t>
      </w:r>
      <w:r w:rsidRPr="00BA7072">
        <w:t>grouping a number of projects in to one cluster and outsource it.</w:t>
      </w:r>
    </w:p>
    <w:p w:rsidR="004F0AAC" w:rsidRDefault="004F0AAC" w:rsidP="004F0AAC">
      <w:pPr>
        <w:rPr>
          <w:szCs w:val="24"/>
        </w:rPr>
      </w:pPr>
    </w:p>
    <w:p w:rsidR="004F0AAC" w:rsidRPr="00FA35E2" w:rsidRDefault="004F0AAC" w:rsidP="004F0AAC">
      <w:pPr>
        <w:rPr>
          <w:szCs w:val="24"/>
        </w:rPr>
      </w:pPr>
      <w:r>
        <w:t xml:space="preserve">In the case of </w:t>
      </w:r>
      <w:r w:rsidRPr="00BA7072">
        <w:t xml:space="preserve">own </w:t>
      </w:r>
      <w:r w:rsidR="00B75469" w:rsidRPr="00BA7072">
        <w:t>force</w:t>
      </w:r>
      <w:r w:rsidR="00B75469">
        <w:rPr>
          <w:szCs w:val="24"/>
        </w:rPr>
        <w:t xml:space="preserve"> work</w:t>
      </w:r>
      <w:r>
        <w:rPr>
          <w:szCs w:val="24"/>
        </w:rPr>
        <w:t xml:space="preserve"> </w:t>
      </w:r>
      <w:r w:rsidRPr="00BA7072">
        <w:t>contract management modality</w:t>
      </w:r>
      <w:r>
        <w:t>,</w:t>
      </w:r>
      <w:r w:rsidRPr="00FA35E2">
        <w:rPr>
          <w:szCs w:val="24"/>
        </w:rPr>
        <w:t xml:space="preserve"> client head office can delegate zone and or district office or can assign a team or an individual expert for managing the implementation of </w:t>
      </w:r>
      <w:r>
        <w:t>work</w:t>
      </w:r>
      <w:r w:rsidRPr="00FA35E2">
        <w:t xml:space="preserve"> contract</w:t>
      </w:r>
      <w:r w:rsidRPr="00FA35E2">
        <w:rPr>
          <w:szCs w:val="24"/>
        </w:rPr>
        <w:t xml:space="preserve">.  </w:t>
      </w:r>
    </w:p>
    <w:p w:rsidR="004F0AAC" w:rsidRPr="00E67207" w:rsidRDefault="004F0AAC" w:rsidP="00F867FA">
      <w:pPr>
        <w:pStyle w:val="Heading3"/>
      </w:pPr>
      <w:bookmarkStart w:id="264" w:name="_Toc531653229"/>
      <w:r w:rsidRPr="00E67207">
        <w:lastRenderedPageBreak/>
        <w:t xml:space="preserve">Work </w:t>
      </w:r>
      <w:r w:rsidR="003626CA" w:rsidRPr="00E67207">
        <w:t>contract management risk identification</w:t>
      </w:r>
      <w:bookmarkEnd w:id="264"/>
    </w:p>
    <w:p w:rsidR="004F0AAC" w:rsidRDefault="004F0AAC" w:rsidP="004F0AAC">
      <w:pPr>
        <w:rPr>
          <w:szCs w:val="24"/>
        </w:rPr>
      </w:pPr>
      <w:r w:rsidRPr="00FA35E2">
        <w:rPr>
          <w:szCs w:val="24"/>
        </w:rPr>
        <w:t xml:space="preserve">Identify potential risks of the contract (delay, mobilization of key personnel and logistics as per the agreement, </w:t>
      </w:r>
      <w:proofErr w:type="spellStart"/>
      <w:r w:rsidRPr="00FA35E2">
        <w:rPr>
          <w:szCs w:val="24"/>
        </w:rPr>
        <w:t>etc</w:t>
      </w:r>
      <w:proofErr w:type="spellEnd"/>
      <w:r w:rsidRPr="00FA35E2">
        <w:rPr>
          <w:szCs w:val="24"/>
        </w:rPr>
        <w:t>) and arrange risk mitigation plan for identified contract risks before and in course of contract implementation.</w:t>
      </w:r>
    </w:p>
    <w:p w:rsidR="004F0AAC" w:rsidRPr="0031617D" w:rsidRDefault="003626CA" w:rsidP="00843188">
      <w:pPr>
        <w:pStyle w:val="Heading2"/>
      </w:pPr>
      <w:bookmarkStart w:id="265" w:name="_Toc531653230"/>
      <w:r w:rsidRPr="0031617D">
        <w:t>work contract management enactment</w:t>
      </w:r>
      <w:bookmarkEnd w:id="265"/>
    </w:p>
    <w:p w:rsidR="004F0AAC" w:rsidRPr="00FF64B1" w:rsidRDefault="004F0AAC" w:rsidP="00303640">
      <w:r w:rsidRPr="00FF64B1">
        <w:t xml:space="preserve">Similar to </w:t>
      </w:r>
      <w:r>
        <w:t xml:space="preserve">work </w:t>
      </w:r>
      <w:r w:rsidRPr="00FF64B1">
        <w:t>contract, the main management implementation subjects or procedures mainly include the following:</w:t>
      </w:r>
    </w:p>
    <w:p w:rsidR="004F0AAC" w:rsidRPr="00FF64B1" w:rsidRDefault="004F0AAC" w:rsidP="00463A37">
      <w:pPr>
        <w:pStyle w:val="ListParagraph"/>
        <w:numPr>
          <w:ilvl w:val="0"/>
          <w:numId w:val="64"/>
        </w:numPr>
        <w:spacing w:after="160"/>
        <w:jc w:val="left"/>
        <w:rPr>
          <w:szCs w:val="24"/>
        </w:rPr>
      </w:pPr>
      <w:r w:rsidRPr="00FF64B1">
        <w:t>Managing</w:t>
      </w:r>
      <w:r w:rsidR="00B75469">
        <w:t xml:space="preserve"> </w:t>
      </w:r>
      <w:r>
        <w:rPr>
          <w:szCs w:val="24"/>
        </w:rPr>
        <w:t xml:space="preserve">Work </w:t>
      </w:r>
      <w:r w:rsidRPr="00FF64B1">
        <w:rPr>
          <w:szCs w:val="24"/>
        </w:rPr>
        <w:t>Contract Mobilization</w:t>
      </w:r>
      <w:r>
        <w:rPr>
          <w:szCs w:val="24"/>
        </w:rPr>
        <w:t>,</w:t>
      </w:r>
    </w:p>
    <w:p w:rsidR="004F0AAC" w:rsidRPr="00FF64B1" w:rsidRDefault="004F0AAC" w:rsidP="00463A37">
      <w:pPr>
        <w:pStyle w:val="ListParagraph"/>
        <w:numPr>
          <w:ilvl w:val="0"/>
          <w:numId w:val="64"/>
        </w:numPr>
        <w:spacing w:after="160" w:line="259" w:lineRule="auto"/>
        <w:jc w:val="left"/>
        <w:rPr>
          <w:szCs w:val="24"/>
        </w:rPr>
      </w:pPr>
      <w:r w:rsidRPr="00FF64B1">
        <w:t>Managing</w:t>
      </w:r>
      <w:r w:rsidR="00B75469">
        <w:t xml:space="preserve"> </w:t>
      </w:r>
      <w:r>
        <w:rPr>
          <w:szCs w:val="24"/>
        </w:rPr>
        <w:t>Work</w:t>
      </w:r>
      <w:r w:rsidRPr="00FF64B1">
        <w:rPr>
          <w:szCs w:val="24"/>
        </w:rPr>
        <w:t xml:space="preserve"> Contract Documentation and Record Keeping</w:t>
      </w:r>
      <w:r>
        <w:rPr>
          <w:szCs w:val="24"/>
        </w:rPr>
        <w:t>,</w:t>
      </w:r>
    </w:p>
    <w:p w:rsidR="004F0AAC" w:rsidRPr="00FF64B1" w:rsidRDefault="004F0AAC" w:rsidP="00463A37">
      <w:pPr>
        <w:pStyle w:val="ListParagraph"/>
        <w:numPr>
          <w:ilvl w:val="0"/>
          <w:numId w:val="64"/>
        </w:numPr>
        <w:spacing w:after="160" w:line="259" w:lineRule="auto"/>
        <w:jc w:val="left"/>
        <w:rPr>
          <w:szCs w:val="24"/>
        </w:rPr>
      </w:pPr>
      <w:r w:rsidRPr="00FF64B1">
        <w:t xml:space="preserve">Managing </w:t>
      </w:r>
      <w:r>
        <w:rPr>
          <w:szCs w:val="24"/>
        </w:rPr>
        <w:t>Work</w:t>
      </w:r>
      <w:r w:rsidRPr="00FF64B1">
        <w:t xml:space="preserve"> Conditions of Contract</w:t>
      </w:r>
      <w:r>
        <w:rPr>
          <w:szCs w:val="24"/>
        </w:rPr>
        <w:t>,</w:t>
      </w:r>
    </w:p>
    <w:p w:rsidR="004F0AAC" w:rsidRPr="00FF64B1" w:rsidRDefault="004F0AAC" w:rsidP="00463A37">
      <w:pPr>
        <w:pStyle w:val="ListParagraph"/>
        <w:numPr>
          <w:ilvl w:val="0"/>
          <w:numId w:val="64"/>
        </w:numPr>
        <w:spacing w:after="160" w:line="259" w:lineRule="auto"/>
        <w:jc w:val="left"/>
        <w:rPr>
          <w:szCs w:val="24"/>
        </w:rPr>
      </w:pPr>
      <w:r w:rsidRPr="00FF64B1">
        <w:rPr>
          <w:szCs w:val="24"/>
        </w:rPr>
        <w:t>Managing</w:t>
      </w:r>
      <w:r w:rsidRPr="00FF64B1">
        <w:t xml:space="preserve"> Roles and Responsibilities</w:t>
      </w:r>
      <w:r>
        <w:t>,</w:t>
      </w:r>
    </w:p>
    <w:p w:rsidR="004F0AAC" w:rsidRPr="00FF64B1" w:rsidRDefault="004F0AAC" w:rsidP="00463A37">
      <w:pPr>
        <w:pStyle w:val="ListParagraph"/>
        <w:numPr>
          <w:ilvl w:val="0"/>
          <w:numId w:val="64"/>
        </w:numPr>
        <w:spacing w:after="160" w:line="259" w:lineRule="auto"/>
        <w:jc w:val="left"/>
        <w:rPr>
          <w:szCs w:val="24"/>
        </w:rPr>
      </w:pPr>
      <w:r w:rsidRPr="00FF64B1">
        <w:rPr>
          <w:szCs w:val="24"/>
        </w:rPr>
        <w:t>Managing Relationships and Communication</w:t>
      </w:r>
      <w:r>
        <w:rPr>
          <w:szCs w:val="24"/>
        </w:rPr>
        <w:t>,</w:t>
      </w:r>
    </w:p>
    <w:p w:rsidR="004F0AAC" w:rsidRPr="00FF64B1" w:rsidRDefault="004F0AAC" w:rsidP="00463A37">
      <w:pPr>
        <w:pStyle w:val="ListParagraph"/>
        <w:numPr>
          <w:ilvl w:val="0"/>
          <w:numId w:val="64"/>
        </w:numPr>
        <w:spacing w:after="160" w:line="259" w:lineRule="auto"/>
        <w:jc w:val="left"/>
        <w:rPr>
          <w:szCs w:val="24"/>
        </w:rPr>
      </w:pPr>
      <w:r w:rsidRPr="00FF64B1">
        <w:t>Managing Costs</w:t>
      </w:r>
      <w:r>
        <w:t>,</w:t>
      </w:r>
    </w:p>
    <w:p w:rsidR="004F0AAC" w:rsidRPr="00FF64B1" w:rsidRDefault="004F0AAC" w:rsidP="00463A37">
      <w:pPr>
        <w:pStyle w:val="ListParagraph"/>
        <w:numPr>
          <w:ilvl w:val="0"/>
          <w:numId w:val="64"/>
        </w:numPr>
        <w:spacing w:after="160" w:line="259" w:lineRule="auto"/>
        <w:jc w:val="left"/>
        <w:rPr>
          <w:szCs w:val="24"/>
        </w:rPr>
      </w:pPr>
      <w:r w:rsidRPr="00FF64B1">
        <w:rPr>
          <w:szCs w:val="24"/>
        </w:rPr>
        <w:t xml:space="preserve">Managing </w:t>
      </w:r>
      <w:r>
        <w:rPr>
          <w:szCs w:val="24"/>
        </w:rPr>
        <w:t>Work</w:t>
      </w:r>
      <w:r w:rsidRPr="00FF64B1">
        <w:rPr>
          <w:szCs w:val="24"/>
        </w:rPr>
        <w:t xml:space="preserve"> Contract Variations</w:t>
      </w:r>
      <w:r>
        <w:rPr>
          <w:szCs w:val="24"/>
        </w:rPr>
        <w:t>,</w:t>
      </w:r>
    </w:p>
    <w:p w:rsidR="004F0AAC" w:rsidRPr="00FF64B1" w:rsidRDefault="004F0AAC" w:rsidP="00463A37">
      <w:pPr>
        <w:pStyle w:val="ListParagraph"/>
        <w:numPr>
          <w:ilvl w:val="0"/>
          <w:numId w:val="64"/>
        </w:numPr>
        <w:spacing w:after="160" w:line="259" w:lineRule="auto"/>
        <w:jc w:val="left"/>
        <w:rPr>
          <w:szCs w:val="24"/>
        </w:rPr>
      </w:pPr>
      <w:r w:rsidRPr="00FF64B1">
        <w:rPr>
          <w:szCs w:val="24"/>
        </w:rPr>
        <w:t xml:space="preserve">Managing </w:t>
      </w:r>
      <w:r>
        <w:rPr>
          <w:szCs w:val="24"/>
        </w:rPr>
        <w:t>Work</w:t>
      </w:r>
      <w:r w:rsidRPr="00FF64B1">
        <w:rPr>
          <w:szCs w:val="24"/>
        </w:rPr>
        <w:t xml:space="preserve"> Contract Disputes</w:t>
      </w:r>
      <w:r>
        <w:rPr>
          <w:szCs w:val="24"/>
        </w:rPr>
        <w:t>,</w:t>
      </w:r>
    </w:p>
    <w:p w:rsidR="004F0AAC" w:rsidRPr="00FF64B1" w:rsidRDefault="004F0AAC" w:rsidP="00463A37">
      <w:pPr>
        <w:pStyle w:val="ListParagraph"/>
        <w:numPr>
          <w:ilvl w:val="0"/>
          <w:numId w:val="64"/>
        </w:numPr>
        <w:spacing w:after="160" w:line="259" w:lineRule="auto"/>
        <w:jc w:val="left"/>
        <w:rPr>
          <w:szCs w:val="24"/>
        </w:rPr>
      </w:pPr>
      <w:r w:rsidRPr="00FF64B1">
        <w:rPr>
          <w:szCs w:val="24"/>
        </w:rPr>
        <w:t xml:space="preserve">Managing </w:t>
      </w:r>
      <w:r>
        <w:rPr>
          <w:szCs w:val="24"/>
        </w:rPr>
        <w:t>Work</w:t>
      </w:r>
      <w:r w:rsidRPr="00FF64B1">
        <w:rPr>
          <w:szCs w:val="24"/>
        </w:rPr>
        <w:t xml:space="preserve"> Contract Performance</w:t>
      </w:r>
      <w:r>
        <w:rPr>
          <w:szCs w:val="24"/>
        </w:rPr>
        <w:t>,</w:t>
      </w:r>
    </w:p>
    <w:p w:rsidR="004F0AAC" w:rsidRPr="00FF64B1" w:rsidRDefault="004F0AAC" w:rsidP="00463A37">
      <w:pPr>
        <w:pStyle w:val="ListParagraph"/>
        <w:numPr>
          <w:ilvl w:val="0"/>
          <w:numId w:val="64"/>
        </w:numPr>
        <w:spacing w:after="160" w:line="259" w:lineRule="auto"/>
        <w:jc w:val="left"/>
        <w:rPr>
          <w:szCs w:val="24"/>
        </w:rPr>
      </w:pPr>
      <w:r>
        <w:rPr>
          <w:szCs w:val="24"/>
        </w:rPr>
        <w:t>Work</w:t>
      </w:r>
      <w:r w:rsidRPr="00FF64B1">
        <w:rPr>
          <w:szCs w:val="24"/>
        </w:rPr>
        <w:t xml:space="preserve"> Contract Monitoring</w:t>
      </w:r>
      <w:r>
        <w:rPr>
          <w:szCs w:val="24"/>
        </w:rPr>
        <w:t>,</w:t>
      </w:r>
    </w:p>
    <w:p w:rsidR="004F0AAC" w:rsidRPr="00FF64B1" w:rsidRDefault="004F0AAC" w:rsidP="00463A37">
      <w:pPr>
        <w:pStyle w:val="ListParagraph"/>
        <w:numPr>
          <w:ilvl w:val="0"/>
          <w:numId w:val="64"/>
        </w:numPr>
        <w:spacing w:after="160" w:line="259" w:lineRule="auto"/>
        <w:jc w:val="left"/>
        <w:rPr>
          <w:szCs w:val="24"/>
        </w:rPr>
      </w:pPr>
      <w:r w:rsidRPr="00FF64B1">
        <w:rPr>
          <w:szCs w:val="24"/>
        </w:rPr>
        <w:t xml:space="preserve">Managing Ethics in </w:t>
      </w:r>
      <w:r>
        <w:rPr>
          <w:szCs w:val="24"/>
        </w:rPr>
        <w:t>Work</w:t>
      </w:r>
      <w:r w:rsidR="00B75469">
        <w:rPr>
          <w:szCs w:val="24"/>
        </w:rPr>
        <w:t xml:space="preserve"> </w:t>
      </w:r>
      <w:r>
        <w:rPr>
          <w:szCs w:val="24"/>
        </w:rPr>
        <w:t>Contract, and</w:t>
      </w:r>
    </w:p>
    <w:p w:rsidR="004F0AAC" w:rsidRPr="00FF64B1" w:rsidRDefault="004F0AAC" w:rsidP="00463A37">
      <w:pPr>
        <w:pStyle w:val="ListParagraph"/>
        <w:numPr>
          <w:ilvl w:val="0"/>
          <w:numId w:val="64"/>
        </w:numPr>
        <w:spacing w:after="160" w:line="259" w:lineRule="auto"/>
        <w:jc w:val="left"/>
        <w:rPr>
          <w:szCs w:val="24"/>
        </w:rPr>
      </w:pPr>
      <w:r w:rsidRPr="00FF64B1">
        <w:rPr>
          <w:szCs w:val="24"/>
        </w:rPr>
        <w:t>Managing</w:t>
      </w:r>
      <w:r w:rsidR="00B75469">
        <w:rPr>
          <w:szCs w:val="24"/>
        </w:rPr>
        <w:t xml:space="preserve"> </w:t>
      </w:r>
      <w:r>
        <w:rPr>
          <w:szCs w:val="24"/>
        </w:rPr>
        <w:t>Work</w:t>
      </w:r>
      <w:r w:rsidRPr="00FF64B1">
        <w:t xml:space="preserve"> Contract Completion</w:t>
      </w:r>
      <w:r>
        <w:t>.</w:t>
      </w:r>
    </w:p>
    <w:p w:rsidR="004F0AAC" w:rsidRPr="00E67207" w:rsidRDefault="004F0AAC" w:rsidP="00F867FA">
      <w:pPr>
        <w:pStyle w:val="Heading3"/>
      </w:pPr>
      <w:bookmarkStart w:id="266" w:name="_Toc531653231"/>
      <w:r w:rsidRPr="00E67207">
        <w:t xml:space="preserve">Managing </w:t>
      </w:r>
      <w:r w:rsidR="003626CA" w:rsidRPr="00E67207">
        <w:t>work contract mobilization</w:t>
      </w:r>
      <w:bookmarkEnd w:id="266"/>
    </w:p>
    <w:p w:rsidR="004F0AAC" w:rsidRDefault="004F0AAC" w:rsidP="004F0AAC">
      <w:r>
        <w:t>Work contract mobilization should be within the period specified in SCC forming the contract. The project c</w:t>
      </w:r>
      <w:r w:rsidRPr="00894A97">
        <w:t xml:space="preserve">lient </w:t>
      </w:r>
      <w:r>
        <w:t xml:space="preserve">with or without delegated engineer </w:t>
      </w:r>
      <w:r w:rsidRPr="00894A97">
        <w:t>must utilize the mobilization period to finalize arrangements, which could not be completed before signing of the contract or are still outstanding. The following checklist provides an overview of the mobilization task to be carried out</w:t>
      </w:r>
      <w:r>
        <w:t xml:space="preserve"> by the client based on the work contract entered into</w:t>
      </w:r>
      <w:r w:rsidRPr="00894A97">
        <w:t>.</w:t>
      </w:r>
    </w:p>
    <w:p w:rsidR="004F0AAC" w:rsidRDefault="004F0AAC" w:rsidP="004F0AAC"/>
    <w:tbl>
      <w:tblPr>
        <w:tblW w:w="9290" w:type="dxa"/>
        <w:jc w:val="center"/>
        <w:tblLayout w:type="fixed"/>
        <w:tblCellMar>
          <w:left w:w="0" w:type="dxa"/>
          <w:right w:w="0" w:type="dxa"/>
        </w:tblCellMar>
        <w:tblLook w:val="0000" w:firstRow="0" w:lastRow="0" w:firstColumn="0" w:lastColumn="0" w:noHBand="0" w:noVBand="0"/>
      </w:tblPr>
      <w:tblGrid>
        <w:gridCol w:w="2898"/>
        <w:gridCol w:w="3082"/>
        <w:gridCol w:w="3310"/>
      </w:tblGrid>
      <w:tr w:rsidR="004F0AAC" w:rsidRPr="00D47A6D" w:rsidTr="00D47A6D">
        <w:trPr>
          <w:trHeight w:val="20"/>
          <w:tblHeader/>
          <w:jc w:val="center"/>
        </w:trPr>
        <w:tc>
          <w:tcPr>
            <w:tcW w:w="9290" w:type="dxa"/>
            <w:gridSpan w:val="3"/>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4F0AAC" w:rsidRPr="00D47A6D" w:rsidRDefault="004F0AAC" w:rsidP="00AB3E04">
            <w:pPr>
              <w:widowControl w:val="0"/>
              <w:autoSpaceDE w:val="0"/>
              <w:autoSpaceDN w:val="0"/>
              <w:adjustRightInd w:val="0"/>
              <w:spacing w:before="77"/>
              <w:ind w:left="2509" w:right="-20"/>
              <w:rPr>
                <w:sz w:val="20"/>
                <w:szCs w:val="20"/>
              </w:rPr>
            </w:pPr>
            <w:r w:rsidRPr="00D47A6D">
              <w:rPr>
                <w:b/>
                <w:bCs/>
                <w:sz w:val="20"/>
                <w:szCs w:val="20"/>
              </w:rPr>
              <w:t>MOBILISATION TASKS BY THE CLIENT</w:t>
            </w:r>
          </w:p>
        </w:tc>
      </w:tr>
      <w:tr w:rsidR="004F0AAC" w:rsidRPr="00D47A6D" w:rsidTr="00D47A6D">
        <w:trPr>
          <w:trHeight w:val="20"/>
          <w:tblHeader/>
          <w:jc w:val="center"/>
        </w:trPr>
        <w:tc>
          <w:tcPr>
            <w:tcW w:w="289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4F0AAC" w:rsidRPr="00D47A6D" w:rsidRDefault="004F0AAC" w:rsidP="00AB3E04">
            <w:pPr>
              <w:widowControl w:val="0"/>
              <w:autoSpaceDE w:val="0"/>
              <w:autoSpaceDN w:val="0"/>
              <w:adjustRightInd w:val="0"/>
              <w:spacing w:before="38"/>
              <w:ind w:left="1132" w:right="1112"/>
              <w:jc w:val="center"/>
              <w:rPr>
                <w:sz w:val="20"/>
                <w:szCs w:val="20"/>
              </w:rPr>
            </w:pPr>
            <w:r w:rsidRPr="00D47A6D">
              <w:rPr>
                <w:b/>
                <w:bCs/>
                <w:sz w:val="20"/>
                <w:szCs w:val="20"/>
              </w:rPr>
              <w:t>Task</w:t>
            </w:r>
          </w:p>
        </w:tc>
        <w:tc>
          <w:tcPr>
            <w:tcW w:w="308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4F0AAC" w:rsidRPr="00D47A6D" w:rsidRDefault="004F0AAC" w:rsidP="00AB3E04">
            <w:pPr>
              <w:widowControl w:val="0"/>
              <w:autoSpaceDE w:val="0"/>
              <w:autoSpaceDN w:val="0"/>
              <w:adjustRightInd w:val="0"/>
              <w:spacing w:before="38"/>
              <w:ind w:left="1017" w:right="998"/>
              <w:jc w:val="center"/>
              <w:rPr>
                <w:sz w:val="20"/>
                <w:szCs w:val="20"/>
              </w:rPr>
            </w:pPr>
            <w:r w:rsidRPr="00D47A6D">
              <w:rPr>
                <w:b/>
                <w:bCs/>
                <w:sz w:val="20"/>
                <w:szCs w:val="20"/>
              </w:rPr>
              <w:t>Purpose</w:t>
            </w:r>
          </w:p>
        </w:tc>
        <w:tc>
          <w:tcPr>
            <w:tcW w:w="33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4F0AAC" w:rsidRPr="00D47A6D" w:rsidRDefault="004F0AAC" w:rsidP="00AB3E04">
            <w:pPr>
              <w:widowControl w:val="0"/>
              <w:autoSpaceDE w:val="0"/>
              <w:autoSpaceDN w:val="0"/>
              <w:adjustRightInd w:val="0"/>
              <w:spacing w:before="38"/>
              <w:ind w:left="266" w:right="-20"/>
              <w:rPr>
                <w:sz w:val="20"/>
                <w:szCs w:val="20"/>
              </w:rPr>
            </w:pPr>
            <w:r w:rsidRPr="00D47A6D">
              <w:rPr>
                <w:b/>
                <w:bCs/>
                <w:sz w:val="20"/>
                <w:szCs w:val="20"/>
              </w:rPr>
              <w:t>Checks and Requirements</w:t>
            </w:r>
          </w:p>
        </w:tc>
      </w:tr>
      <w:tr w:rsidR="004F0AAC" w:rsidRPr="00D47A6D" w:rsidTr="004D4519">
        <w:trPr>
          <w:trHeight w:val="20"/>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20"/>
              <w:jc w:val="left"/>
              <w:rPr>
                <w:sz w:val="20"/>
                <w:szCs w:val="20"/>
              </w:rPr>
            </w:pPr>
            <w:r w:rsidRPr="00D47A6D">
              <w:rPr>
                <w:sz w:val="20"/>
                <w:szCs w:val="20"/>
              </w:rPr>
              <w:t>Effect Advance Payment</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2" w:right="-20"/>
              <w:jc w:val="left"/>
              <w:rPr>
                <w:sz w:val="20"/>
                <w:szCs w:val="20"/>
              </w:rPr>
            </w:pPr>
            <w:r w:rsidRPr="00D47A6D">
              <w:rPr>
                <w:sz w:val="20"/>
                <w:szCs w:val="20"/>
              </w:rPr>
              <w:t>Enable contractor to mobilize</w:t>
            </w:r>
          </w:p>
        </w:tc>
        <w:tc>
          <w:tcPr>
            <w:tcW w:w="3310"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600" w:hanging="1"/>
              <w:jc w:val="left"/>
              <w:rPr>
                <w:sz w:val="20"/>
                <w:szCs w:val="20"/>
              </w:rPr>
            </w:pPr>
            <w:r w:rsidRPr="00D47A6D">
              <w:rPr>
                <w:sz w:val="20"/>
                <w:szCs w:val="20"/>
              </w:rPr>
              <w:t>Advance</w:t>
            </w:r>
            <w:r w:rsidR="00B75469">
              <w:rPr>
                <w:sz w:val="20"/>
                <w:szCs w:val="20"/>
              </w:rPr>
              <w:t xml:space="preserve"> </w:t>
            </w:r>
            <w:r w:rsidRPr="00D47A6D">
              <w:rPr>
                <w:sz w:val="20"/>
                <w:szCs w:val="20"/>
              </w:rPr>
              <w:t>Payment Bond, money available</w:t>
            </w:r>
          </w:p>
        </w:tc>
      </w:tr>
      <w:tr w:rsidR="004F0AAC" w:rsidRPr="00D47A6D" w:rsidTr="004D4519">
        <w:trPr>
          <w:trHeight w:val="20"/>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1110"/>
              <w:jc w:val="left"/>
              <w:rPr>
                <w:sz w:val="20"/>
                <w:szCs w:val="20"/>
              </w:rPr>
            </w:pPr>
            <w:r w:rsidRPr="00D47A6D">
              <w:rPr>
                <w:sz w:val="20"/>
                <w:szCs w:val="20"/>
              </w:rPr>
              <w:t>Information to lo</w:t>
            </w:r>
            <w:r w:rsidRPr="00D47A6D">
              <w:rPr>
                <w:spacing w:val="1"/>
                <w:sz w:val="20"/>
                <w:szCs w:val="20"/>
              </w:rPr>
              <w:t>c</w:t>
            </w:r>
            <w:r w:rsidRPr="00D47A6D">
              <w:rPr>
                <w:sz w:val="20"/>
                <w:szCs w:val="20"/>
              </w:rPr>
              <w:t>al communities</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400"/>
              <w:jc w:val="left"/>
              <w:rPr>
                <w:sz w:val="20"/>
                <w:szCs w:val="20"/>
              </w:rPr>
            </w:pPr>
            <w:r w:rsidRPr="00D47A6D">
              <w:rPr>
                <w:sz w:val="20"/>
                <w:szCs w:val="20"/>
              </w:rPr>
              <w:t>Contractor’s mobilization and contract execution</w:t>
            </w:r>
          </w:p>
        </w:tc>
        <w:tc>
          <w:tcPr>
            <w:tcW w:w="3310"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B75469" w:rsidP="004D4519">
            <w:pPr>
              <w:widowControl w:val="0"/>
              <w:autoSpaceDE w:val="0"/>
              <w:autoSpaceDN w:val="0"/>
              <w:adjustRightInd w:val="0"/>
              <w:spacing w:before="37" w:line="239" w:lineRule="auto"/>
              <w:ind w:left="30" w:right="175"/>
              <w:jc w:val="left"/>
              <w:rPr>
                <w:sz w:val="20"/>
                <w:szCs w:val="20"/>
              </w:rPr>
            </w:pPr>
            <w:r w:rsidRPr="00D47A6D">
              <w:rPr>
                <w:sz w:val="20"/>
                <w:szCs w:val="20"/>
              </w:rPr>
              <w:t>Communities to</w:t>
            </w:r>
            <w:r w:rsidR="004F0AAC" w:rsidRPr="00D47A6D">
              <w:rPr>
                <w:sz w:val="20"/>
                <w:szCs w:val="20"/>
              </w:rPr>
              <w:t xml:space="preserve"> be briefed on start of construction, employment conditions, access, location and boundary of both permanent and temporary structures, etc.</w:t>
            </w:r>
          </w:p>
        </w:tc>
      </w:tr>
      <w:tr w:rsidR="004F0AAC" w:rsidRPr="00D47A6D" w:rsidTr="004D4519">
        <w:trPr>
          <w:trHeight w:val="20"/>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36"/>
              <w:jc w:val="left"/>
              <w:rPr>
                <w:sz w:val="20"/>
                <w:szCs w:val="20"/>
              </w:rPr>
            </w:pPr>
            <w:r w:rsidRPr="00D47A6D">
              <w:rPr>
                <w:sz w:val="20"/>
                <w:szCs w:val="20"/>
              </w:rPr>
              <w:t>Prepare and issue construction drawings</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20"/>
              <w:jc w:val="left"/>
              <w:rPr>
                <w:sz w:val="20"/>
                <w:szCs w:val="20"/>
              </w:rPr>
            </w:pPr>
            <w:r w:rsidRPr="00D47A6D">
              <w:rPr>
                <w:sz w:val="20"/>
                <w:szCs w:val="20"/>
              </w:rPr>
              <w:t>Contract execution</w:t>
            </w:r>
          </w:p>
        </w:tc>
        <w:tc>
          <w:tcPr>
            <w:tcW w:w="3310"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B75469" w:rsidP="004D4519">
            <w:pPr>
              <w:widowControl w:val="0"/>
              <w:autoSpaceDE w:val="0"/>
              <w:autoSpaceDN w:val="0"/>
              <w:adjustRightInd w:val="0"/>
              <w:spacing w:before="37"/>
              <w:ind w:left="30" w:right="330" w:hanging="1"/>
              <w:jc w:val="left"/>
              <w:rPr>
                <w:sz w:val="20"/>
                <w:szCs w:val="20"/>
              </w:rPr>
            </w:pPr>
            <w:r w:rsidRPr="00D47A6D">
              <w:rPr>
                <w:sz w:val="20"/>
                <w:szCs w:val="20"/>
              </w:rPr>
              <w:t>Design, details</w:t>
            </w:r>
            <w:r w:rsidR="004F0AAC" w:rsidRPr="00D47A6D">
              <w:rPr>
                <w:sz w:val="20"/>
                <w:szCs w:val="20"/>
              </w:rPr>
              <w:t xml:space="preserve"> etc. not </w:t>
            </w:r>
            <w:r w:rsidRPr="00D47A6D">
              <w:rPr>
                <w:sz w:val="20"/>
                <w:szCs w:val="20"/>
              </w:rPr>
              <w:t>provided on</w:t>
            </w:r>
            <w:r w:rsidR="004F0AAC" w:rsidRPr="00D47A6D">
              <w:rPr>
                <w:sz w:val="20"/>
                <w:szCs w:val="20"/>
              </w:rPr>
              <w:t xml:space="preserve"> standard or tender drawings</w:t>
            </w:r>
          </w:p>
        </w:tc>
      </w:tr>
      <w:tr w:rsidR="004F0AAC" w:rsidRPr="00D47A6D" w:rsidTr="004D4519">
        <w:trPr>
          <w:trHeight w:val="20"/>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20"/>
              <w:jc w:val="left"/>
              <w:rPr>
                <w:sz w:val="20"/>
                <w:szCs w:val="20"/>
              </w:rPr>
            </w:pPr>
            <w:r w:rsidRPr="00D47A6D">
              <w:rPr>
                <w:sz w:val="20"/>
                <w:szCs w:val="20"/>
              </w:rPr>
              <w:t>Mobilize project staff</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29" w:right="-20"/>
              <w:jc w:val="left"/>
              <w:rPr>
                <w:sz w:val="20"/>
                <w:szCs w:val="20"/>
              </w:rPr>
            </w:pPr>
            <w:r w:rsidRPr="00D47A6D">
              <w:rPr>
                <w:sz w:val="20"/>
                <w:szCs w:val="20"/>
              </w:rPr>
              <w:t>Project management</w:t>
            </w:r>
          </w:p>
        </w:tc>
        <w:tc>
          <w:tcPr>
            <w:tcW w:w="3310"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B75469" w:rsidP="004D4519">
            <w:pPr>
              <w:widowControl w:val="0"/>
              <w:autoSpaceDE w:val="0"/>
              <w:autoSpaceDN w:val="0"/>
              <w:adjustRightInd w:val="0"/>
              <w:spacing w:before="37"/>
              <w:ind w:left="30" w:right="220"/>
              <w:jc w:val="left"/>
              <w:rPr>
                <w:sz w:val="20"/>
                <w:szCs w:val="20"/>
              </w:rPr>
            </w:pPr>
            <w:r w:rsidRPr="00D47A6D">
              <w:rPr>
                <w:sz w:val="20"/>
                <w:szCs w:val="20"/>
              </w:rPr>
              <w:t>Qualifications, terms</w:t>
            </w:r>
            <w:r w:rsidR="004F0AAC" w:rsidRPr="00D47A6D">
              <w:rPr>
                <w:sz w:val="20"/>
                <w:szCs w:val="20"/>
              </w:rPr>
              <w:t xml:space="preserve"> of employment, camping, transport.</w:t>
            </w:r>
          </w:p>
        </w:tc>
      </w:tr>
      <w:tr w:rsidR="004F0AAC" w:rsidRPr="00D47A6D" w:rsidTr="004D4519">
        <w:trPr>
          <w:trHeight w:val="20"/>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20"/>
              <w:jc w:val="left"/>
              <w:rPr>
                <w:sz w:val="20"/>
                <w:szCs w:val="20"/>
              </w:rPr>
            </w:pPr>
            <w:r w:rsidRPr="00D47A6D">
              <w:rPr>
                <w:sz w:val="20"/>
                <w:szCs w:val="20"/>
              </w:rPr>
              <w:t>Open separate Project Bank</w:t>
            </w:r>
          </w:p>
          <w:p w:rsidR="004F0AAC" w:rsidRPr="00D47A6D" w:rsidRDefault="004F0AAC" w:rsidP="004D4519">
            <w:pPr>
              <w:widowControl w:val="0"/>
              <w:autoSpaceDE w:val="0"/>
              <w:autoSpaceDN w:val="0"/>
              <w:adjustRightInd w:val="0"/>
              <w:ind w:left="30" w:right="-20"/>
              <w:jc w:val="left"/>
              <w:rPr>
                <w:sz w:val="20"/>
                <w:szCs w:val="20"/>
              </w:rPr>
            </w:pPr>
            <w:r w:rsidRPr="00D47A6D">
              <w:rPr>
                <w:sz w:val="20"/>
                <w:szCs w:val="20"/>
              </w:rPr>
              <w:t>Account</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20"/>
              <w:jc w:val="left"/>
              <w:rPr>
                <w:sz w:val="20"/>
                <w:szCs w:val="20"/>
              </w:rPr>
            </w:pPr>
            <w:r w:rsidRPr="00D47A6D">
              <w:rPr>
                <w:sz w:val="20"/>
                <w:szCs w:val="20"/>
              </w:rPr>
              <w:t>Control of project funds</w:t>
            </w:r>
          </w:p>
        </w:tc>
        <w:tc>
          <w:tcPr>
            <w:tcW w:w="3310"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327" w:hanging="2"/>
              <w:jc w:val="left"/>
              <w:rPr>
                <w:sz w:val="20"/>
                <w:szCs w:val="20"/>
              </w:rPr>
            </w:pPr>
            <w:r w:rsidRPr="00D47A6D">
              <w:rPr>
                <w:sz w:val="20"/>
                <w:szCs w:val="20"/>
              </w:rPr>
              <w:t>P</w:t>
            </w:r>
            <w:r w:rsidRPr="00D47A6D">
              <w:rPr>
                <w:spacing w:val="2"/>
                <w:sz w:val="20"/>
                <w:szCs w:val="20"/>
              </w:rPr>
              <w:t>r</w:t>
            </w:r>
            <w:r w:rsidRPr="00D47A6D">
              <w:rPr>
                <w:sz w:val="20"/>
                <w:szCs w:val="20"/>
              </w:rPr>
              <w:t>ovide two authorized and backup signatories</w:t>
            </w:r>
          </w:p>
        </w:tc>
      </w:tr>
      <w:tr w:rsidR="004F0AAC" w:rsidRPr="00D47A6D" w:rsidTr="004D4519">
        <w:trPr>
          <w:trHeight w:val="20"/>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7"/>
              <w:jc w:val="left"/>
              <w:rPr>
                <w:sz w:val="20"/>
                <w:szCs w:val="20"/>
              </w:rPr>
            </w:pPr>
            <w:r w:rsidRPr="00D47A6D">
              <w:rPr>
                <w:sz w:val="20"/>
                <w:szCs w:val="20"/>
              </w:rPr>
              <w:t>En</w:t>
            </w:r>
            <w:r w:rsidRPr="00D47A6D">
              <w:rPr>
                <w:spacing w:val="1"/>
                <w:sz w:val="20"/>
                <w:szCs w:val="20"/>
              </w:rPr>
              <w:t>s</w:t>
            </w:r>
            <w:r w:rsidRPr="00D47A6D">
              <w:rPr>
                <w:sz w:val="20"/>
                <w:szCs w:val="20"/>
              </w:rPr>
              <w:t>ure</w:t>
            </w:r>
            <w:r w:rsidR="00B75469">
              <w:rPr>
                <w:sz w:val="20"/>
                <w:szCs w:val="20"/>
              </w:rPr>
              <w:t xml:space="preserve"> </w:t>
            </w:r>
            <w:r w:rsidRPr="00D47A6D">
              <w:rPr>
                <w:spacing w:val="1"/>
                <w:sz w:val="20"/>
                <w:szCs w:val="20"/>
              </w:rPr>
              <w:t>s</w:t>
            </w:r>
            <w:r w:rsidRPr="00D47A6D">
              <w:rPr>
                <w:sz w:val="20"/>
                <w:szCs w:val="20"/>
              </w:rPr>
              <w:t>uffi</w:t>
            </w:r>
            <w:r w:rsidRPr="00D47A6D">
              <w:rPr>
                <w:spacing w:val="1"/>
                <w:sz w:val="20"/>
                <w:szCs w:val="20"/>
              </w:rPr>
              <w:t>c</w:t>
            </w:r>
            <w:r w:rsidRPr="00D47A6D">
              <w:rPr>
                <w:sz w:val="20"/>
                <w:szCs w:val="20"/>
              </w:rPr>
              <w:t>ient</w:t>
            </w:r>
            <w:r w:rsidR="00B75469">
              <w:rPr>
                <w:sz w:val="20"/>
                <w:szCs w:val="20"/>
              </w:rPr>
              <w:t xml:space="preserve"> </w:t>
            </w:r>
            <w:r w:rsidRPr="00D47A6D">
              <w:rPr>
                <w:spacing w:val="1"/>
                <w:sz w:val="20"/>
                <w:szCs w:val="20"/>
              </w:rPr>
              <w:t>c</w:t>
            </w:r>
            <w:r w:rsidRPr="00D47A6D">
              <w:rPr>
                <w:sz w:val="20"/>
                <w:szCs w:val="20"/>
              </w:rPr>
              <w:t>a</w:t>
            </w:r>
            <w:r w:rsidRPr="00D47A6D">
              <w:rPr>
                <w:spacing w:val="1"/>
                <w:sz w:val="20"/>
                <w:szCs w:val="20"/>
              </w:rPr>
              <w:t>s</w:t>
            </w:r>
            <w:r w:rsidRPr="00D47A6D">
              <w:rPr>
                <w:sz w:val="20"/>
                <w:szCs w:val="20"/>
              </w:rPr>
              <w:t>h flow, streamline payment procedures</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20"/>
              <w:jc w:val="left"/>
              <w:rPr>
                <w:sz w:val="20"/>
                <w:szCs w:val="20"/>
              </w:rPr>
            </w:pPr>
            <w:r w:rsidRPr="00D47A6D">
              <w:rPr>
                <w:sz w:val="20"/>
                <w:szCs w:val="20"/>
              </w:rPr>
              <w:t>Efficient contract execution</w:t>
            </w:r>
          </w:p>
        </w:tc>
        <w:tc>
          <w:tcPr>
            <w:tcW w:w="3310"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139"/>
              <w:jc w:val="left"/>
              <w:rPr>
                <w:sz w:val="20"/>
                <w:szCs w:val="20"/>
              </w:rPr>
            </w:pPr>
            <w:r w:rsidRPr="00D47A6D">
              <w:rPr>
                <w:sz w:val="20"/>
                <w:szCs w:val="20"/>
              </w:rPr>
              <w:t>Limit the number of steps and signatories, provide backup signatories. Set up internal management reports to avoid queries and delays.</w:t>
            </w:r>
          </w:p>
        </w:tc>
      </w:tr>
      <w:tr w:rsidR="004F0AAC" w:rsidRPr="00D47A6D" w:rsidTr="004D4519">
        <w:trPr>
          <w:trHeight w:val="20"/>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285"/>
              <w:jc w:val="left"/>
              <w:rPr>
                <w:sz w:val="20"/>
                <w:szCs w:val="20"/>
              </w:rPr>
            </w:pPr>
            <w:r w:rsidRPr="00D47A6D">
              <w:rPr>
                <w:sz w:val="20"/>
                <w:szCs w:val="20"/>
              </w:rPr>
              <w:lastRenderedPageBreak/>
              <w:t>Review or set up accounting s</w:t>
            </w:r>
            <w:r w:rsidRPr="00D47A6D">
              <w:rPr>
                <w:spacing w:val="-1"/>
                <w:sz w:val="20"/>
                <w:szCs w:val="20"/>
              </w:rPr>
              <w:t>y</w:t>
            </w:r>
            <w:r w:rsidRPr="00D47A6D">
              <w:rPr>
                <w:sz w:val="20"/>
                <w:szCs w:val="20"/>
              </w:rPr>
              <w:t>stem</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289"/>
              <w:jc w:val="left"/>
              <w:rPr>
                <w:sz w:val="20"/>
                <w:szCs w:val="20"/>
              </w:rPr>
            </w:pPr>
            <w:r w:rsidRPr="00D47A6D">
              <w:rPr>
                <w:sz w:val="20"/>
                <w:szCs w:val="20"/>
              </w:rPr>
              <w:t>Control of project funds and payments under each contract</w:t>
            </w:r>
          </w:p>
        </w:tc>
        <w:tc>
          <w:tcPr>
            <w:tcW w:w="3310"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429"/>
              <w:jc w:val="left"/>
              <w:rPr>
                <w:sz w:val="20"/>
                <w:szCs w:val="20"/>
              </w:rPr>
            </w:pPr>
            <w:r w:rsidRPr="00D47A6D">
              <w:rPr>
                <w:sz w:val="20"/>
                <w:szCs w:val="20"/>
              </w:rPr>
              <w:t>System must capture the costs for each individual</w:t>
            </w:r>
            <w:r w:rsidR="00B75469">
              <w:rPr>
                <w:sz w:val="20"/>
                <w:szCs w:val="20"/>
              </w:rPr>
              <w:t xml:space="preserve"> </w:t>
            </w:r>
            <w:r w:rsidRPr="00D47A6D">
              <w:rPr>
                <w:sz w:val="20"/>
                <w:szCs w:val="20"/>
              </w:rPr>
              <w:t>contract as well as rela</w:t>
            </w:r>
            <w:r w:rsidRPr="00D47A6D">
              <w:rPr>
                <w:spacing w:val="-1"/>
                <w:sz w:val="20"/>
                <w:szCs w:val="20"/>
              </w:rPr>
              <w:t>t</w:t>
            </w:r>
            <w:r w:rsidRPr="00D47A6D">
              <w:rPr>
                <w:sz w:val="20"/>
                <w:szCs w:val="20"/>
              </w:rPr>
              <w:t>ed costs for consultants etc.</w:t>
            </w:r>
          </w:p>
        </w:tc>
      </w:tr>
      <w:tr w:rsidR="004F0AAC" w:rsidRPr="00D47A6D" w:rsidTr="004D4519">
        <w:trPr>
          <w:trHeight w:val="20"/>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20"/>
              <w:jc w:val="left"/>
              <w:rPr>
                <w:sz w:val="20"/>
                <w:szCs w:val="20"/>
              </w:rPr>
            </w:pPr>
            <w:r w:rsidRPr="00D47A6D">
              <w:rPr>
                <w:sz w:val="20"/>
                <w:szCs w:val="20"/>
              </w:rPr>
              <w:t>Set up filing system</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63" w:firstLine="1"/>
              <w:jc w:val="left"/>
              <w:rPr>
                <w:sz w:val="20"/>
                <w:szCs w:val="20"/>
              </w:rPr>
            </w:pPr>
            <w:r w:rsidRPr="00D47A6D">
              <w:rPr>
                <w:sz w:val="20"/>
                <w:szCs w:val="20"/>
              </w:rPr>
              <w:t xml:space="preserve">Accessibility and </w:t>
            </w:r>
            <w:r w:rsidR="00B75469" w:rsidRPr="00D47A6D">
              <w:rPr>
                <w:sz w:val="20"/>
                <w:szCs w:val="20"/>
              </w:rPr>
              <w:t>safekeeping of</w:t>
            </w:r>
            <w:r w:rsidRPr="00D47A6D">
              <w:rPr>
                <w:sz w:val="20"/>
                <w:szCs w:val="20"/>
              </w:rPr>
              <w:t xml:space="preserve"> all contract related correspondence, documents and records.</w:t>
            </w:r>
          </w:p>
        </w:tc>
        <w:tc>
          <w:tcPr>
            <w:tcW w:w="3310"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19"/>
              <w:jc w:val="left"/>
              <w:rPr>
                <w:sz w:val="20"/>
                <w:szCs w:val="20"/>
              </w:rPr>
            </w:pPr>
            <w:r w:rsidRPr="00D47A6D">
              <w:rPr>
                <w:sz w:val="20"/>
                <w:szCs w:val="20"/>
              </w:rPr>
              <w:t>One file number per contract divided in sections as required. To be kept in locked cabinet.</w:t>
            </w:r>
          </w:p>
        </w:tc>
      </w:tr>
      <w:tr w:rsidR="004F0AAC" w:rsidRPr="00D47A6D" w:rsidTr="004D4519">
        <w:trPr>
          <w:trHeight w:val="20"/>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20"/>
              <w:jc w:val="left"/>
              <w:rPr>
                <w:sz w:val="20"/>
                <w:szCs w:val="20"/>
              </w:rPr>
            </w:pPr>
            <w:r w:rsidRPr="00D47A6D">
              <w:rPr>
                <w:sz w:val="20"/>
                <w:szCs w:val="20"/>
              </w:rPr>
              <w:t>Reporting and Monitoring</w:t>
            </w:r>
          </w:p>
          <w:p w:rsidR="004F0AAC" w:rsidRPr="00D47A6D" w:rsidRDefault="004F0AAC" w:rsidP="004D4519">
            <w:pPr>
              <w:widowControl w:val="0"/>
              <w:autoSpaceDE w:val="0"/>
              <w:autoSpaceDN w:val="0"/>
              <w:adjustRightInd w:val="0"/>
              <w:ind w:left="30" w:right="-20"/>
              <w:jc w:val="left"/>
              <w:rPr>
                <w:sz w:val="20"/>
                <w:szCs w:val="20"/>
              </w:rPr>
            </w:pPr>
            <w:r w:rsidRPr="00D47A6D">
              <w:rPr>
                <w:sz w:val="20"/>
                <w:szCs w:val="20"/>
              </w:rPr>
              <w:t>Sy</w:t>
            </w:r>
            <w:r w:rsidRPr="00D47A6D">
              <w:rPr>
                <w:spacing w:val="1"/>
                <w:sz w:val="20"/>
                <w:szCs w:val="20"/>
              </w:rPr>
              <w:t>s</w:t>
            </w:r>
            <w:r w:rsidRPr="00D47A6D">
              <w:rPr>
                <w:sz w:val="20"/>
                <w:szCs w:val="20"/>
              </w:rPr>
              <w:t>tem</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235"/>
              <w:jc w:val="left"/>
              <w:rPr>
                <w:sz w:val="20"/>
                <w:szCs w:val="20"/>
              </w:rPr>
            </w:pPr>
            <w:r w:rsidRPr="00D47A6D">
              <w:rPr>
                <w:sz w:val="20"/>
                <w:szCs w:val="20"/>
              </w:rPr>
              <w:t>Control of project management and contract execution</w:t>
            </w:r>
          </w:p>
        </w:tc>
        <w:tc>
          <w:tcPr>
            <w:tcW w:w="3310"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line="239" w:lineRule="auto"/>
              <w:ind w:left="30" w:right="351"/>
              <w:jc w:val="left"/>
              <w:rPr>
                <w:sz w:val="20"/>
                <w:szCs w:val="20"/>
              </w:rPr>
            </w:pPr>
            <w:r w:rsidRPr="00D47A6D">
              <w:rPr>
                <w:sz w:val="20"/>
                <w:szCs w:val="20"/>
              </w:rPr>
              <w:t>Internal and external reporting and monitoring to capture all aspects of project.</w:t>
            </w:r>
          </w:p>
        </w:tc>
      </w:tr>
      <w:tr w:rsidR="004F0AAC" w:rsidRPr="00D47A6D" w:rsidTr="004D4519">
        <w:trPr>
          <w:trHeight w:val="20"/>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20"/>
              <w:jc w:val="left"/>
              <w:rPr>
                <w:sz w:val="20"/>
                <w:szCs w:val="20"/>
              </w:rPr>
            </w:pPr>
            <w:r w:rsidRPr="00D47A6D">
              <w:rPr>
                <w:sz w:val="20"/>
                <w:szCs w:val="20"/>
              </w:rPr>
              <w:t>Schedule of meetings</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B75469" w:rsidP="004D4519">
            <w:pPr>
              <w:widowControl w:val="0"/>
              <w:autoSpaceDE w:val="0"/>
              <w:autoSpaceDN w:val="0"/>
              <w:adjustRightInd w:val="0"/>
              <w:spacing w:before="37" w:line="239" w:lineRule="auto"/>
              <w:ind w:left="30" w:right="402"/>
              <w:jc w:val="left"/>
              <w:rPr>
                <w:sz w:val="20"/>
                <w:szCs w:val="20"/>
              </w:rPr>
            </w:pPr>
            <w:r w:rsidRPr="00D47A6D">
              <w:rPr>
                <w:sz w:val="20"/>
                <w:szCs w:val="20"/>
              </w:rPr>
              <w:t>Dissem</w:t>
            </w:r>
            <w:r w:rsidRPr="00D47A6D">
              <w:rPr>
                <w:spacing w:val="1"/>
                <w:sz w:val="20"/>
                <w:szCs w:val="20"/>
              </w:rPr>
              <w:t>i</w:t>
            </w:r>
            <w:r w:rsidRPr="00D47A6D">
              <w:rPr>
                <w:sz w:val="20"/>
                <w:szCs w:val="20"/>
              </w:rPr>
              <w:t>nation of</w:t>
            </w:r>
            <w:r w:rsidR="004F0AAC" w:rsidRPr="00D47A6D">
              <w:rPr>
                <w:sz w:val="20"/>
                <w:szCs w:val="20"/>
              </w:rPr>
              <w:t xml:space="preserve"> information, discussion and resolution of problems</w:t>
            </w:r>
          </w:p>
        </w:tc>
        <w:tc>
          <w:tcPr>
            <w:tcW w:w="3310"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329"/>
              <w:jc w:val="left"/>
              <w:rPr>
                <w:sz w:val="20"/>
                <w:szCs w:val="20"/>
              </w:rPr>
            </w:pPr>
            <w:r w:rsidRPr="00D47A6D">
              <w:rPr>
                <w:sz w:val="20"/>
                <w:szCs w:val="20"/>
              </w:rPr>
              <w:t>Project co-</w:t>
            </w:r>
            <w:r w:rsidR="00B75469" w:rsidRPr="00D47A6D">
              <w:rPr>
                <w:sz w:val="20"/>
                <w:szCs w:val="20"/>
              </w:rPr>
              <w:t>ordination meetings</w:t>
            </w:r>
            <w:r w:rsidRPr="00D47A6D">
              <w:rPr>
                <w:sz w:val="20"/>
                <w:szCs w:val="20"/>
              </w:rPr>
              <w:t>, site meetings, staff meetings,</w:t>
            </w:r>
          </w:p>
        </w:tc>
      </w:tr>
      <w:tr w:rsidR="004F0AAC" w:rsidRPr="00D47A6D" w:rsidTr="004D4519">
        <w:trPr>
          <w:trHeight w:val="20"/>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20"/>
              <w:jc w:val="left"/>
              <w:rPr>
                <w:sz w:val="20"/>
                <w:szCs w:val="20"/>
              </w:rPr>
            </w:pPr>
            <w:r w:rsidRPr="00D47A6D">
              <w:rPr>
                <w:sz w:val="20"/>
                <w:szCs w:val="20"/>
              </w:rPr>
              <w:t>Quality control procedures</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29" w:right="-20"/>
              <w:jc w:val="left"/>
              <w:rPr>
                <w:sz w:val="20"/>
                <w:szCs w:val="20"/>
              </w:rPr>
            </w:pPr>
            <w:r w:rsidRPr="00D47A6D">
              <w:rPr>
                <w:sz w:val="20"/>
                <w:szCs w:val="20"/>
              </w:rPr>
              <w:t xml:space="preserve">Control of </w:t>
            </w:r>
            <w:r w:rsidR="00B75469" w:rsidRPr="00D47A6D">
              <w:rPr>
                <w:sz w:val="20"/>
                <w:szCs w:val="20"/>
              </w:rPr>
              <w:t>contract execution</w:t>
            </w:r>
          </w:p>
        </w:tc>
        <w:tc>
          <w:tcPr>
            <w:tcW w:w="3310"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297"/>
              <w:jc w:val="left"/>
              <w:rPr>
                <w:sz w:val="20"/>
                <w:szCs w:val="20"/>
              </w:rPr>
            </w:pPr>
            <w:r w:rsidRPr="00D47A6D">
              <w:rPr>
                <w:sz w:val="20"/>
                <w:szCs w:val="20"/>
              </w:rPr>
              <w:t xml:space="preserve">Acquire </w:t>
            </w:r>
            <w:r w:rsidR="00B75469" w:rsidRPr="00D47A6D">
              <w:rPr>
                <w:sz w:val="20"/>
                <w:szCs w:val="20"/>
              </w:rPr>
              <w:t>equipment and</w:t>
            </w:r>
            <w:r w:rsidRPr="00D47A6D">
              <w:rPr>
                <w:sz w:val="20"/>
                <w:szCs w:val="20"/>
              </w:rPr>
              <w:t xml:space="preserve"> recruit staff, arrange for testing at laboratory.</w:t>
            </w:r>
          </w:p>
        </w:tc>
      </w:tr>
      <w:tr w:rsidR="004F0AAC" w:rsidRPr="00D47A6D" w:rsidTr="004D4519">
        <w:trPr>
          <w:trHeight w:val="20"/>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20"/>
              <w:jc w:val="left"/>
              <w:rPr>
                <w:sz w:val="20"/>
                <w:szCs w:val="20"/>
              </w:rPr>
            </w:pPr>
            <w:r w:rsidRPr="00D47A6D">
              <w:rPr>
                <w:sz w:val="20"/>
                <w:szCs w:val="20"/>
              </w:rPr>
              <w:t>Roles and functions of staff</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29" w:right="-20"/>
              <w:jc w:val="left"/>
              <w:rPr>
                <w:sz w:val="20"/>
                <w:szCs w:val="20"/>
              </w:rPr>
            </w:pPr>
            <w:r w:rsidRPr="00D47A6D">
              <w:rPr>
                <w:sz w:val="20"/>
                <w:szCs w:val="20"/>
              </w:rPr>
              <w:t>Efficient proje</w:t>
            </w:r>
            <w:r w:rsidRPr="00D47A6D">
              <w:rPr>
                <w:spacing w:val="2"/>
                <w:sz w:val="20"/>
                <w:szCs w:val="20"/>
              </w:rPr>
              <w:t>c</w:t>
            </w:r>
            <w:r w:rsidRPr="00D47A6D">
              <w:rPr>
                <w:sz w:val="20"/>
                <w:szCs w:val="20"/>
              </w:rPr>
              <w:t>t management</w:t>
            </w:r>
          </w:p>
        </w:tc>
        <w:tc>
          <w:tcPr>
            <w:tcW w:w="3310"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1" w:right="-20"/>
              <w:jc w:val="left"/>
              <w:rPr>
                <w:sz w:val="20"/>
                <w:szCs w:val="20"/>
              </w:rPr>
            </w:pPr>
            <w:r w:rsidRPr="00D47A6D">
              <w:rPr>
                <w:sz w:val="20"/>
                <w:szCs w:val="20"/>
              </w:rPr>
              <w:t>Draft and approve job descriptions</w:t>
            </w:r>
          </w:p>
        </w:tc>
      </w:tr>
      <w:tr w:rsidR="004F0AAC" w:rsidRPr="00D47A6D" w:rsidTr="004D4519">
        <w:trPr>
          <w:trHeight w:val="20"/>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20"/>
              <w:jc w:val="left"/>
              <w:rPr>
                <w:sz w:val="20"/>
                <w:szCs w:val="20"/>
              </w:rPr>
            </w:pPr>
            <w:r w:rsidRPr="00D47A6D">
              <w:rPr>
                <w:sz w:val="20"/>
                <w:szCs w:val="20"/>
              </w:rPr>
              <w:t>Transport</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29" w:right="-20"/>
              <w:jc w:val="left"/>
              <w:rPr>
                <w:sz w:val="20"/>
                <w:szCs w:val="20"/>
              </w:rPr>
            </w:pPr>
            <w:r w:rsidRPr="00D47A6D">
              <w:rPr>
                <w:sz w:val="20"/>
                <w:szCs w:val="20"/>
              </w:rPr>
              <w:t>Supervision</w:t>
            </w:r>
          </w:p>
        </w:tc>
        <w:tc>
          <w:tcPr>
            <w:tcW w:w="3310"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28" w:right="-20"/>
              <w:jc w:val="left"/>
              <w:rPr>
                <w:sz w:val="20"/>
                <w:szCs w:val="20"/>
              </w:rPr>
            </w:pPr>
            <w:r w:rsidRPr="00D47A6D">
              <w:rPr>
                <w:sz w:val="20"/>
                <w:szCs w:val="20"/>
              </w:rPr>
              <w:t xml:space="preserve">Buy </w:t>
            </w:r>
            <w:r w:rsidR="00B75469" w:rsidRPr="00D47A6D">
              <w:rPr>
                <w:sz w:val="20"/>
                <w:szCs w:val="20"/>
              </w:rPr>
              <w:t>or hire</w:t>
            </w:r>
            <w:r w:rsidRPr="00D47A6D">
              <w:rPr>
                <w:sz w:val="20"/>
                <w:szCs w:val="20"/>
              </w:rPr>
              <w:t xml:space="preserve"> pick-ups, motorbikes</w:t>
            </w:r>
          </w:p>
        </w:tc>
      </w:tr>
      <w:tr w:rsidR="004F0AAC" w:rsidRPr="00D47A6D" w:rsidTr="004D4519">
        <w:trPr>
          <w:trHeight w:val="20"/>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20"/>
              <w:jc w:val="left"/>
              <w:rPr>
                <w:sz w:val="20"/>
                <w:szCs w:val="20"/>
              </w:rPr>
            </w:pPr>
            <w:r w:rsidRPr="00D47A6D">
              <w:rPr>
                <w:sz w:val="20"/>
                <w:szCs w:val="20"/>
              </w:rPr>
              <w:t>Office space</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29" w:right="-20"/>
              <w:jc w:val="left"/>
              <w:rPr>
                <w:sz w:val="20"/>
                <w:szCs w:val="20"/>
              </w:rPr>
            </w:pPr>
            <w:r w:rsidRPr="00D47A6D">
              <w:rPr>
                <w:sz w:val="20"/>
                <w:szCs w:val="20"/>
              </w:rPr>
              <w:t>Project management</w:t>
            </w:r>
          </w:p>
        </w:tc>
        <w:tc>
          <w:tcPr>
            <w:tcW w:w="3310"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673" w:hanging="2"/>
              <w:jc w:val="left"/>
              <w:rPr>
                <w:sz w:val="20"/>
                <w:szCs w:val="20"/>
              </w:rPr>
            </w:pPr>
            <w:r w:rsidRPr="00D47A6D">
              <w:rPr>
                <w:sz w:val="20"/>
                <w:szCs w:val="20"/>
              </w:rPr>
              <w:t>Standard office inventory, communications, PC(s), copier, stationary</w:t>
            </w:r>
          </w:p>
        </w:tc>
      </w:tr>
      <w:tr w:rsidR="004F0AAC" w:rsidRPr="00D47A6D" w:rsidTr="004D4519">
        <w:trPr>
          <w:trHeight w:val="20"/>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20"/>
              <w:jc w:val="left"/>
              <w:rPr>
                <w:sz w:val="20"/>
                <w:szCs w:val="20"/>
              </w:rPr>
            </w:pPr>
            <w:r w:rsidRPr="00D47A6D">
              <w:rPr>
                <w:sz w:val="20"/>
                <w:szCs w:val="20"/>
              </w:rPr>
              <w:t>Site facilities</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1" w:right="-20"/>
              <w:jc w:val="left"/>
              <w:rPr>
                <w:sz w:val="20"/>
                <w:szCs w:val="20"/>
              </w:rPr>
            </w:pPr>
            <w:r w:rsidRPr="00D47A6D">
              <w:rPr>
                <w:sz w:val="20"/>
                <w:szCs w:val="20"/>
              </w:rPr>
              <w:t>Supervision</w:t>
            </w:r>
          </w:p>
        </w:tc>
        <w:tc>
          <w:tcPr>
            <w:tcW w:w="3310"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20"/>
              <w:jc w:val="left"/>
              <w:rPr>
                <w:sz w:val="20"/>
                <w:szCs w:val="20"/>
              </w:rPr>
            </w:pPr>
            <w:r w:rsidRPr="00D47A6D">
              <w:rPr>
                <w:sz w:val="20"/>
                <w:szCs w:val="20"/>
              </w:rPr>
              <w:t>Store, tools and equipment</w:t>
            </w:r>
          </w:p>
        </w:tc>
      </w:tr>
      <w:tr w:rsidR="004F0AAC" w:rsidRPr="00D47A6D" w:rsidTr="004D4519">
        <w:trPr>
          <w:trHeight w:val="20"/>
          <w:jc w:val="center"/>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20"/>
              <w:jc w:val="left"/>
              <w:rPr>
                <w:sz w:val="20"/>
                <w:szCs w:val="20"/>
              </w:rPr>
            </w:pPr>
            <w:r w:rsidRPr="00D47A6D">
              <w:rPr>
                <w:sz w:val="20"/>
                <w:szCs w:val="20"/>
              </w:rPr>
              <w:t>Access to site and quarries</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28" w:right="-20"/>
              <w:jc w:val="left"/>
              <w:rPr>
                <w:sz w:val="20"/>
                <w:szCs w:val="20"/>
              </w:rPr>
            </w:pPr>
            <w:r w:rsidRPr="00D47A6D">
              <w:rPr>
                <w:sz w:val="20"/>
                <w:szCs w:val="20"/>
              </w:rPr>
              <w:t>Contract execut</w:t>
            </w:r>
            <w:r w:rsidRPr="00D47A6D">
              <w:rPr>
                <w:spacing w:val="2"/>
                <w:sz w:val="20"/>
                <w:szCs w:val="20"/>
              </w:rPr>
              <w:t>i</w:t>
            </w:r>
            <w:r w:rsidRPr="00D47A6D">
              <w:rPr>
                <w:sz w:val="20"/>
                <w:szCs w:val="20"/>
              </w:rPr>
              <w:t>on</w:t>
            </w:r>
          </w:p>
        </w:tc>
        <w:tc>
          <w:tcPr>
            <w:tcW w:w="3310"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4D4519">
            <w:pPr>
              <w:widowControl w:val="0"/>
              <w:autoSpaceDE w:val="0"/>
              <w:autoSpaceDN w:val="0"/>
              <w:adjustRightInd w:val="0"/>
              <w:spacing w:before="37"/>
              <w:ind w:left="30" w:right="-15"/>
              <w:jc w:val="left"/>
              <w:rPr>
                <w:sz w:val="20"/>
                <w:szCs w:val="20"/>
              </w:rPr>
            </w:pPr>
            <w:r w:rsidRPr="00D47A6D">
              <w:rPr>
                <w:sz w:val="20"/>
                <w:szCs w:val="20"/>
              </w:rPr>
              <w:t xml:space="preserve">Quarry acquisition, </w:t>
            </w:r>
            <w:r w:rsidR="00B75469" w:rsidRPr="00D47A6D">
              <w:rPr>
                <w:sz w:val="20"/>
                <w:szCs w:val="20"/>
              </w:rPr>
              <w:t>handing over</w:t>
            </w:r>
            <w:r w:rsidRPr="00D47A6D">
              <w:rPr>
                <w:sz w:val="20"/>
                <w:szCs w:val="20"/>
              </w:rPr>
              <w:t xml:space="preserve"> site to contractor</w:t>
            </w:r>
          </w:p>
        </w:tc>
      </w:tr>
    </w:tbl>
    <w:p w:rsidR="004F0AAC" w:rsidRPr="00894A97" w:rsidRDefault="004F0AAC" w:rsidP="004F0AAC"/>
    <w:p w:rsidR="004F0AAC" w:rsidRDefault="004F0AAC" w:rsidP="004F0AAC">
      <w:r>
        <w:t>Similarly, the project contractor</w:t>
      </w:r>
      <w:r w:rsidRPr="00894A97">
        <w:t xml:space="preserve"> must utilize the mobilization period to finalize arrangements, which could not be completed before signing of the contract or are still </w:t>
      </w:r>
      <w:r w:rsidR="00B75469" w:rsidRPr="00894A97">
        <w:t>outstanding.</w:t>
      </w:r>
      <w:r w:rsidR="00B75469">
        <w:t xml:space="preserve"> The</w:t>
      </w:r>
      <w:r>
        <w:t xml:space="preserve"> following </w:t>
      </w:r>
      <w:r w:rsidR="00B75469">
        <w:t>checklist provides</w:t>
      </w:r>
      <w:r>
        <w:t xml:space="preserve"> an overview of</w:t>
      </w:r>
      <w:r w:rsidR="00B75469">
        <w:t xml:space="preserve"> </w:t>
      </w:r>
      <w:r>
        <w:t>the</w:t>
      </w:r>
      <w:r w:rsidR="00B75469">
        <w:t xml:space="preserve"> </w:t>
      </w:r>
      <w:r>
        <w:t>mobilization</w:t>
      </w:r>
      <w:r w:rsidR="00B75469">
        <w:t xml:space="preserve"> </w:t>
      </w:r>
      <w:r>
        <w:t>task</w:t>
      </w:r>
      <w:r w:rsidR="00B75469">
        <w:t xml:space="preserve"> </w:t>
      </w:r>
      <w:r>
        <w:t>to</w:t>
      </w:r>
      <w:r w:rsidR="00B75469">
        <w:t xml:space="preserve"> </w:t>
      </w:r>
      <w:r>
        <w:t xml:space="preserve">be carried out </w:t>
      </w:r>
      <w:r w:rsidR="00B75469">
        <w:t>contractor in</w:t>
      </w:r>
      <w:r>
        <w:t xml:space="preserve"> accordance with the work contract entered into.</w:t>
      </w:r>
    </w:p>
    <w:p w:rsidR="004F0AAC" w:rsidRDefault="004F0AAC" w:rsidP="004F0AAC"/>
    <w:tbl>
      <w:tblPr>
        <w:tblW w:w="9534" w:type="dxa"/>
        <w:tblInd w:w="108" w:type="dxa"/>
        <w:tblLayout w:type="fixed"/>
        <w:tblCellMar>
          <w:left w:w="0" w:type="dxa"/>
          <w:right w:w="0" w:type="dxa"/>
        </w:tblCellMar>
        <w:tblLook w:val="0000" w:firstRow="0" w:lastRow="0" w:firstColumn="0" w:lastColumn="0" w:noHBand="0" w:noVBand="0"/>
      </w:tblPr>
      <w:tblGrid>
        <w:gridCol w:w="2898"/>
        <w:gridCol w:w="3082"/>
        <w:gridCol w:w="3554"/>
      </w:tblGrid>
      <w:tr w:rsidR="004F0AAC" w:rsidRPr="00D47A6D" w:rsidTr="00D47A6D">
        <w:trPr>
          <w:trHeight w:val="20"/>
          <w:tblHeader/>
        </w:trPr>
        <w:tc>
          <w:tcPr>
            <w:tcW w:w="9534" w:type="dxa"/>
            <w:gridSpan w:val="3"/>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4F0AAC" w:rsidRPr="00D47A6D" w:rsidRDefault="004F0AAC" w:rsidP="003626CA">
            <w:pPr>
              <w:widowControl w:val="0"/>
              <w:autoSpaceDE w:val="0"/>
              <w:autoSpaceDN w:val="0"/>
              <w:adjustRightInd w:val="0"/>
              <w:spacing w:line="240" w:lineRule="auto"/>
              <w:ind w:left="2089" w:right="-20"/>
              <w:rPr>
                <w:sz w:val="20"/>
                <w:szCs w:val="20"/>
              </w:rPr>
            </w:pPr>
            <w:r w:rsidRPr="00D47A6D">
              <w:rPr>
                <w:b/>
                <w:bCs/>
                <w:sz w:val="20"/>
                <w:szCs w:val="20"/>
              </w:rPr>
              <w:t>MOBILISATION TASKS BY THE CONTRACTOR</w:t>
            </w:r>
          </w:p>
        </w:tc>
      </w:tr>
      <w:tr w:rsidR="004F0AAC" w:rsidRPr="00D47A6D" w:rsidTr="00D47A6D">
        <w:trPr>
          <w:trHeight w:val="20"/>
          <w:tblHeader/>
        </w:trPr>
        <w:tc>
          <w:tcPr>
            <w:tcW w:w="289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4F0AAC" w:rsidRPr="00D47A6D" w:rsidRDefault="004F0AAC" w:rsidP="003626CA">
            <w:pPr>
              <w:widowControl w:val="0"/>
              <w:autoSpaceDE w:val="0"/>
              <w:autoSpaceDN w:val="0"/>
              <w:adjustRightInd w:val="0"/>
              <w:spacing w:line="240" w:lineRule="auto"/>
              <w:ind w:left="1132" w:right="1112"/>
              <w:jc w:val="center"/>
              <w:rPr>
                <w:sz w:val="20"/>
                <w:szCs w:val="20"/>
              </w:rPr>
            </w:pPr>
            <w:r w:rsidRPr="00D47A6D">
              <w:rPr>
                <w:b/>
                <w:bCs/>
                <w:sz w:val="20"/>
                <w:szCs w:val="20"/>
              </w:rPr>
              <w:t>Task</w:t>
            </w:r>
          </w:p>
        </w:tc>
        <w:tc>
          <w:tcPr>
            <w:tcW w:w="308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4F0AAC" w:rsidRPr="00D47A6D" w:rsidRDefault="004F0AAC" w:rsidP="003626CA">
            <w:pPr>
              <w:widowControl w:val="0"/>
              <w:autoSpaceDE w:val="0"/>
              <w:autoSpaceDN w:val="0"/>
              <w:adjustRightInd w:val="0"/>
              <w:spacing w:line="240" w:lineRule="auto"/>
              <w:ind w:left="1017" w:right="998"/>
              <w:jc w:val="center"/>
              <w:rPr>
                <w:sz w:val="20"/>
                <w:szCs w:val="20"/>
              </w:rPr>
            </w:pPr>
            <w:r w:rsidRPr="00D47A6D">
              <w:rPr>
                <w:b/>
                <w:bCs/>
                <w:sz w:val="20"/>
                <w:szCs w:val="20"/>
              </w:rPr>
              <w:t>Purpose</w:t>
            </w:r>
          </w:p>
        </w:tc>
        <w:tc>
          <w:tcPr>
            <w:tcW w:w="355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4F0AAC" w:rsidRPr="00D47A6D" w:rsidRDefault="004F0AAC" w:rsidP="003626CA">
            <w:pPr>
              <w:widowControl w:val="0"/>
              <w:autoSpaceDE w:val="0"/>
              <w:autoSpaceDN w:val="0"/>
              <w:adjustRightInd w:val="0"/>
              <w:spacing w:line="240" w:lineRule="auto"/>
              <w:ind w:left="266" w:right="-20"/>
              <w:rPr>
                <w:sz w:val="20"/>
                <w:szCs w:val="20"/>
              </w:rPr>
            </w:pPr>
            <w:r w:rsidRPr="00D47A6D">
              <w:rPr>
                <w:b/>
                <w:bCs/>
                <w:sz w:val="20"/>
                <w:szCs w:val="20"/>
              </w:rPr>
              <w:t>Checks and Requirements</w:t>
            </w:r>
          </w:p>
        </w:tc>
      </w:tr>
      <w:tr w:rsidR="004F0AAC" w:rsidRPr="00D47A6D" w:rsidTr="00D47A6D">
        <w:trPr>
          <w:trHeight w:val="20"/>
        </w:trPr>
        <w:tc>
          <w:tcPr>
            <w:tcW w:w="2898" w:type="dxa"/>
            <w:tcBorders>
              <w:top w:val="single" w:sz="4" w:space="0" w:color="000000"/>
              <w:left w:val="single" w:sz="4" w:space="0" w:color="000000"/>
              <w:bottom w:val="single" w:sz="4" w:space="0" w:color="000000"/>
              <w:right w:val="single" w:sz="4" w:space="0" w:color="000000"/>
            </w:tcBorders>
          </w:tcPr>
          <w:p w:rsidR="004F0AAC" w:rsidRPr="00D47A6D" w:rsidRDefault="004F0AAC" w:rsidP="003626CA">
            <w:pPr>
              <w:widowControl w:val="0"/>
              <w:autoSpaceDE w:val="0"/>
              <w:autoSpaceDN w:val="0"/>
              <w:adjustRightInd w:val="0"/>
              <w:spacing w:line="240" w:lineRule="auto"/>
              <w:ind w:left="30" w:right="-20"/>
              <w:rPr>
                <w:sz w:val="20"/>
                <w:szCs w:val="20"/>
              </w:rPr>
            </w:pPr>
            <w:r w:rsidRPr="00D47A6D">
              <w:rPr>
                <w:sz w:val="20"/>
                <w:szCs w:val="20"/>
              </w:rPr>
              <w:t>Provide Advance Payment</w:t>
            </w:r>
          </w:p>
          <w:p w:rsidR="004F0AAC" w:rsidRPr="00D47A6D" w:rsidRDefault="004F0AAC" w:rsidP="003626CA">
            <w:pPr>
              <w:widowControl w:val="0"/>
              <w:autoSpaceDE w:val="0"/>
              <w:autoSpaceDN w:val="0"/>
              <w:adjustRightInd w:val="0"/>
              <w:spacing w:line="240" w:lineRule="auto"/>
              <w:ind w:left="30" w:right="-20"/>
              <w:rPr>
                <w:sz w:val="20"/>
                <w:szCs w:val="20"/>
              </w:rPr>
            </w:pPr>
            <w:r w:rsidRPr="00D47A6D">
              <w:rPr>
                <w:sz w:val="20"/>
                <w:szCs w:val="20"/>
              </w:rPr>
              <w:t>Bond</w:t>
            </w:r>
          </w:p>
        </w:tc>
        <w:tc>
          <w:tcPr>
            <w:tcW w:w="3082" w:type="dxa"/>
            <w:tcBorders>
              <w:top w:val="single" w:sz="4" w:space="0" w:color="000000"/>
              <w:left w:val="single" w:sz="4" w:space="0" w:color="000000"/>
              <w:bottom w:val="single" w:sz="4" w:space="0" w:color="000000"/>
              <w:right w:val="single" w:sz="4" w:space="0" w:color="000000"/>
            </w:tcBorders>
          </w:tcPr>
          <w:p w:rsidR="004F0AAC" w:rsidRPr="00D47A6D" w:rsidRDefault="004F0AAC" w:rsidP="003626CA">
            <w:pPr>
              <w:widowControl w:val="0"/>
              <w:autoSpaceDE w:val="0"/>
              <w:autoSpaceDN w:val="0"/>
              <w:adjustRightInd w:val="0"/>
              <w:spacing w:line="240" w:lineRule="auto"/>
              <w:ind w:left="30" w:right="-20"/>
              <w:rPr>
                <w:sz w:val="20"/>
                <w:szCs w:val="20"/>
              </w:rPr>
            </w:pPr>
            <w:r w:rsidRPr="00D47A6D">
              <w:rPr>
                <w:sz w:val="20"/>
                <w:szCs w:val="20"/>
              </w:rPr>
              <w:t>Enable mobilization</w:t>
            </w:r>
          </w:p>
        </w:tc>
        <w:tc>
          <w:tcPr>
            <w:tcW w:w="3554" w:type="dxa"/>
            <w:tcBorders>
              <w:top w:val="single" w:sz="4" w:space="0" w:color="000000"/>
              <w:left w:val="single" w:sz="4" w:space="0" w:color="000000"/>
              <w:bottom w:val="single" w:sz="4" w:space="0" w:color="000000"/>
              <w:right w:val="single" w:sz="4" w:space="0" w:color="000000"/>
            </w:tcBorders>
          </w:tcPr>
          <w:p w:rsidR="004F0AAC" w:rsidRPr="00D47A6D" w:rsidRDefault="004F0AAC" w:rsidP="003626CA">
            <w:pPr>
              <w:widowControl w:val="0"/>
              <w:autoSpaceDE w:val="0"/>
              <w:autoSpaceDN w:val="0"/>
              <w:adjustRightInd w:val="0"/>
              <w:spacing w:line="240" w:lineRule="auto"/>
              <w:ind w:left="30" w:right="381" w:firstLine="1"/>
              <w:rPr>
                <w:sz w:val="20"/>
                <w:szCs w:val="20"/>
              </w:rPr>
            </w:pPr>
            <w:r w:rsidRPr="00D47A6D">
              <w:rPr>
                <w:sz w:val="20"/>
                <w:szCs w:val="20"/>
              </w:rPr>
              <w:t>Insurance policies, dedicated bank account</w:t>
            </w:r>
          </w:p>
        </w:tc>
      </w:tr>
      <w:tr w:rsidR="004F0AAC" w:rsidRPr="00D47A6D" w:rsidTr="00D47A6D">
        <w:trPr>
          <w:trHeight w:val="20"/>
        </w:trPr>
        <w:tc>
          <w:tcPr>
            <w:tcW w:w="2898" w:type="dxa"/>
            <w:tcBorders>
              <w:top w:val="single" w:sz="4" w:space="0" w:color="000000"/>
              <w:left w:val="single" w:sz="4" w:space="0" w:color="000000"/>
              <w:bottom w:val="single" w:sz="4" w:space="0" w:color="000000"/>
              <w:right w:val="single" w:sz="4" w:space="0" w:color="000000"/>
            </w:tcBorders>
          </w:tcPr>
          <w:p w:rsidR="004F0AAC" w:rsidRPr="00D47A6D" w:rsidRDefault="004F0AAC" w:rsidP="003626CA">
            <w:pPr>
              <w:widowControl w:val="0"/>
              <w:autoSpaceDE w:val="0"/>
              <w:autoSpaceDN w:val="0"/>
              <w:adjustRightInd w:val="0"/>
              <w:spacing w:line="240" w:lineRule="auto"/>
              <w:ind w:left="30" w:right="-20"/>
              <w:rPr>
                <w:sz w:val="20"/>
                <w:szCs w:val="20"/>
              </w:rPr>
            </w:pPr>
            <w:r w:rsidRPr="00D47A6D">
              <w:rPr>
                <w:sz w:val="20"/>
                <w:szCs w:val="20"/>
              </w:rPr>
              <w:t>Provide Insurance Policies</w:t>
            </w:r>
          </w:p>
        </w:tc>
        <w:tc>
          <w:tcPr>
            <w:tcW w:w="3082" w:type="dxa"/>
            <w:tcBorders>
              <w:top w:val="single" w:sz="4" w:space="0" w:color="000000"/>
              <w:left w:val="single" w:sz="4" w:space="0" w:color="000000"/>
              <w:bottom w:val="single" w:sz="4" w:space="0" w:color="000000"/>
              <w:right w:val="single" w:sz="4" w:space="0" w:color="000000"/>
            </w:tcBorders>
          </w:tcPr>
          <w:p w:rsidR="004F0AAC" w:rsidRPr="00D47A6D" w:rsidRDefault="004F0AAC" w:rsidP="003626CA">
            <w:pPr>
              <w:widowControl w:val="0"/>
              <w:autoSpaceDE w:val="0"/>
              <w:autoSpaceDN w:val="0"/>
              <w:adjustRightInd w:val="0"/>
              <w:spacing w:line="240" w:lineRule="auto"/>
              <w:ind w:left="30" w:right="-20"/>
              <w:rPr>
                <w:sz w:val="20"/>
                <w:szCs w:val="20"/>
              </w:rPr>
            </w:pPr>
            <w:r w:rsidRPr="00D47A6D">
              <w:rPr>
                <w:sz w:val="20"/>
                <w:szCs w:val="20"/>
              </w:rPr>
              <w:t>Enable mobiliza</w:t>
            </w:r>
            <w:r w:rsidRPr="00D47A6D">
              <w:rPr>
                <w:spacing w:val="-1"/>
                <w:sz w:val="20"/>
                <w:szCs w:val="20"/>
              </w:rPr>
              <w:t>t</w:t>
            </w:r>
            <w:r w:rsidRPr="00D47A6D">
              <w:rPr>
                <w:sz w:val="20"/>
                <w:szCs w:val="20"/>
              </w:rPr>
              <w:t>ion</w:t>
            </w:r>
          </w:p>
        </w:tc>
        <w:tc>
          <w:tcPr>
            <w:tcW w:w="3554" w:type="dxa"/>
            <w:tcBorders>
              <w:top w:val="single" w:sz="4" w:space="0" w:color="000000"/>
              <w:left w:val="single" w:sz="4" w:space="0" w:color="000000"/>
              <w:bottom w:val="single" w:sz="4" w:space="0" w:color="000000"/>
              <w:right w:val="single" w:sz="4" w:space="0" w:color="000000"/>
            </w:tcBorders>
          </w:tcPr>
          <w:p w:rsidR="004F0AAC" w:rsidRPr="00D47A6D" w:rsidRDefault="004F0AAC" w:rsidP="003626CA">
            <w:pPr>
              <w:widowControl w:val="0"/>
              <w:autoSpaceDE w:val="0"/>
              <w:autoSpaceDN w:val="0"/>
              <w:adjustRightInd w:val="0"/>
              <w:spacing w:line="240" w:lineRule="auto"/>
              <w:ind w:left="30" w:right="385"/>
              <w:rPr>
                <w:sz w:val="20"/>
                <w:szCs w:val="20"/>
              </w:rPr>
            </w:pPr>
            <w:r w:rsidRPr="00D47A6D">
              <w:rPr>
                <w:sz w:val="20"/>
                <w:szCs w:val="20"/>
              </w:rPr>
              <w:t>Information to insurance company, money for payment</w:t>
            </w:r>
          </w:p>
        </w:tc>
      </w:tr>
      <w:tr w:rsidR="004F0AAC" w:rsidRPr="00D47A6D" w:rsidTr="00D47A6D">
        <w:trPr>
          <w:trHeight w:val="20"/>
        </w:trPr>
        <w:tc>
          <w:tcPr>
            <w:tcW w:w="2898" w:type="dxa"/>
            <w:tcBorders>
              <w:top w:val="single" w:sz="4" w:space="0" w:color="000000"/>
              <w:left w:val="single" w:sz="4" w:space="0" w:color="000000"/>
              <w:bottom w:val="single" w:sz="4" w:space="0" w:color="000000"/>
              <w:right w:val="single" w:sz="4" w:space="0" w:color="000000"/>
            </w:tcBorders>
          </w:tcPr>
          <w:p w:rsidR="004F0AAC" w:rsidRPr="00D47A6D" w:rsidRDefault="004F0AAC" w:rsidP="003626CA">
            <w:pPr>
              <w:widowControl w:val="0"/>
              <w:autoSpaceDE w:val="0"/>
              <w:autoSpaceDN w:val="0"/>
              <w:adjustRightInd w:val="0"/>
              <w:spacing w:line="240" w:lineRule="auto"/>
              <w:ind w:left="30" w:right="51"/>
              <w:rPr>
                <w:sz w:val="20"/>
                <w:szCs w:val="20"/>
              </w:rPr>
            </w:pPr>
            <w:r w:rsidRPr="00D47A6D">
              <w:rPr>
                <w:sz w:val="20"/>
                <w:szCs w:val="20"/>
              </w:rPr>
              <w:t>Finalize cash flow analysis and financing arrangements</w:t>
            </w:r>
          </w:p>
        </w:tc>
        <w:tc>
          <w:tcPr>
            <w:tcW w:w="3082" w:type="dxa"/>
            <w:tcBorders>
              <w:top w:val="single" w:sz="4" w:space="0" w:color="000000"/>
              <w:left w:val="single" w:sz="4" w:space="0" w:color="000000"/>
              <w:bottom w:val="single" w:sz="4" w:space="0" w:color="000000"/>
              <w:right w:val="single" w:sz="4" w:space="0" w:color="000000"/>
            </w:tcBorders>
          </w:tcPr>
          <w:p w:rsidR="004F0AAC" w:rsidRPr="00D47A6D" w:rsidRDefault="004F0AAC" w:rsidP="003626CA">
            <w:pPr>
              <w:widowControl w:val="0"/>
              <w:autoSpaceDE w:val="0"/>
              <w:autoSpaceDN w:val="0"/>
              <w:adjustRightInd w:val="0"/>
              <w:spacing w:line="240" w:lineRule="auto"/>
              <w:ind w:left="30" w:right="858"/>
              <w:rPr>
                <w:sz w:val="20"/>
                <w:szCs w:val="20"/>
              </w:rPr>
            </w:pPr>
            <w:r w:rsidRPr="00D47A6D">
              <w:rPr>
                <w:sz w:val="20"/>
                <w:szCs w:val="20"/>
              </w:rPr>
              <w:t xml:space="preserve">Enable </w:t>
            </w:r>
            <w:r w:rsidR="00B75469" w:rsidRPr="00D47A6D">
              <w:rPr>
                <w:sz w:val="20"/>
                <w:szCs w:val="20"/>
              </w:rPr>
              <w:t>mobilization and</w:t>
            </w:r>
            <w:r w:rsidRPr="00D47A6D">
              <w:rPr>
                <w:sz w:val="20"/>
                <w:szCs w:val="20"/>
              </w:rPr>
              <w:t xml:space="preserve"> construction</w:t>
            </w:r>
          </w:p>
        </w:tc>
        <w:tc>
          <w:tcPr>
            <w:tcW w:w="3554" w:type="dxa"/>
            <w:tcBorders>
              <w:top w:val="single" w:sz="4" w:space="0" w:color="000000"/>
              <w:left w:val="single" w:sz="4" w:space="0" w:color="000000"/>
              <w:bottom w:val="single" w:sz="4" w:space="0" w:color="000000"/>
              <w:right w:val="single" w:sz="4" w:space="0" w:color="000000"/>
            </w:tcBorders>
          </w:tcPr>
          <w:p w:rsidR="004F0AAC" w:rsidRPr="00D47A6D" w:rsidRDefault="004F0AAC" w:rsidP="003626CA">
            <w:pPr>
              <w:widowControl w:val="0"/>
              <w:autoSpaceDE w:val="0"/>
              <w:autoSpaceDN w:val="0"/>
              <w:adjustRightInd w:val="0"/>
              <w:spacing w:line="240" w:lineRule="auto"/>
              <w:ind w:left="30" w:right="241"/>
              <w:rPr>
                <w:sz w:val="20"/>
                <w:szCs w:val="20"/>
              </w:rPr>
            </w:pPr>
            <w:r w:rsidRPr="00D47A6D">
              <w:rPr>
                <w:sz w:val="20"/>
                <w:szCs w:val="20"/>
              </w:rPr>
              <w:t xml:space="preserve">All requirements taken into account: Overheads, staff, </w:t>
            </w:r>
            <w:r w:rsidR="00B75469" w:rsidRPr="00D47A6D">
              <w:rPr>
                <w:sz w:val="20"/>
                <w:szCs w:val="20"/>
              </w:rPr>
              <w:t>labor</w:t>
            </w:r>
            <w:r w:rsidRPr="00D47A6D">
              <w:rPr>
                <w:sz w:val="20"/>
                <w:szCs w:val="20"/>
              </w:rPr>
              <w:t xml:space="preserve">, materials, tools, equipment, transport, interest payments, </w:t>
            </w:r>
            <w:r w:rsidR="00B75469" w:rsidRPr="00D47A6D">
              <w:rPr>
                <w:sz w:val="20"/>
                <w:szCs w:val="20"/>
              </w:rPr>
              <w:t>equipment lease</w:t>
            </w:r>
            <w:r w:rsidRPr="00D47A6D">
              <w:rPr>
                <w:sz w:val="20"/>
                <w:szCs w:val="20"/>
              </w:rPr>
              <w:t>/hire</w:t>
            </w:r>
            <w:r w:rsidR="00B75469">
              <w:rPr>
                <w:sz w:val="20"/>
                <w:szCs w:val="20"/>
              </w:rPr>
              <w:t xml:space="preserve"> </w:t>
            </w:r>
            <w:r w:rsidRPr="00D47A6D">
              <w:rPr>
                <w:sz w:val="20"/>
                <w:szCs w:val="20"/>
              </w:rPr>
              <w:t>etc.</w:t>
            </w:r>
          </w:p>
        </w:tc>
      </w:tr>
      <w:tr w:rsidR="004F0AAC" w:rsidRPr="00D47A6D" w:rsidTr="00D47A6D">
        <w:trPr>
          <w:trHeight w:val="20"/>
        </w:trPr>
        <w:tc>
          <w:tcPr>
            <w:tcW w:w="2898" w:type="dxa"/>
            <w:tcBorders>
              <w:top w:val="single" w:sz="4" w:space="0" w:color="000000"/>
              <w:left w:val="single" w:sz="4" w:space="0" w:color="000000"/>
              <w:bottom w:val="single" w:sz="4" w:space="0" w:color="000000"/>
              <w:right w:val="single" w:sz="4" w:space="0" w:color="000000"/>
            </w:tcBorders>
          </w:tcPr>
          <w:p w:rsidR="004F0AAC" w:rsidRPr="00D47A6D" w:rsidRDefault="004F0AAC" w:rsidP="003626CA">
            <w:pPr>
              <w:widowControl w:val="0"/>
              <w:autoSpaceDE w:val="0"/>
              <w:autoSpaceDN w:val="0"/>
              <w:adjustRightInd w:val="0"/>
              <w:spacing w:line="240" w:lineRule="auto"/>
              <w:ind w:left="30" w:right="-20"/>
              <w:rPr>
                <w:sz w:val="20"/>
                <w:szCs w:val="20"/>
              </w:rPr>
            </w:pPr>
            <w:r w:rsidRPr="00D47A6D">
              <w:rPr>
                <w:sz w:val="20"/>
                <w:szCs w:val="20"/>
              </w:rPr>
              <w:t>Take possession of site</w:t>
            </w:r>
          </w:p>
        </w:tc>
        <w:tc>
          <w:tcPr>
            <w:tcW w:w="3082" w:type="dxa"/>
            <w:tcBorders>
              <w:top w:val="single" w:sz="4" w:space="0" w:color="000000"/>
              <w:left w:val="single" w:sz="4" w:space="0" w:color="000000"/>
              <w:bottom w:val="single" w:sz="4" w:space="0" w:color="000000"/>
              <w:right w:val="single" w:sz="4" w:space="0" w:color="000000"/>
            </w:tcBorders>
          </w:tcPr>
          <w:p w:rsidR="004F0AAC" w:rsidRPr="00D47A6D" w:rsidRDefault="004F0AAC" w:rsidP="003626CA">
            <w:pPr>
              <w:widowControl w:val="0"/>
              <w:autoSpaceDE w:val="0"/>
              <w:autoSpaceDN w:val="0"/>
              <w:adjustRightInd w:val="0"/>
              <w:spacing w:line="240" w:lineRule="auto"/>
              <w:ind w:left="28" w:right="-20"/>
              <w:rPr>
                <w:sz w:val="20"/>
                <w:szCs w:val="20"/>
              </w:rPr>
            </w:pPr>
            <w:r w:rsidRPr="00D47A6D">
              <w:rPr>
                <w:sz w:val="20"/>
                <w:szCs w:val="20"/>
              </w:rPr>
              <w:t>Enable site establish</w:t>
            </w:r>
            <w:r w:rsidRPr="00D47A6D">
              <w:rPr>
                <w:spacing w:val="2"/>
                <w:sz w:val="20"/>
                <w:szCs w:val="20"/>
              </w:rPr>
              <w:t>m</w:t>
            </w:r>
            <w:r w:rsidRPr="00D47A6D">
              <w:rPr>
                <w:sz w:val="20"/>
                <w:szCs w:val="20"/>
              </w:rPr>
              <w:t>ent</w:t>
            </w:r>
          </w:p>
        </w:tc>
        <w:tc>
          <w:tcPr>
            <w:tcW w:w="3554" w:type="dxa"/>
            <w:tcBorders>
              <w:top w:val="single" w:sz="4" w:space="0" w:color="000000"/>
              <w:left w:val="single" w:sz="4" w:space="0" w:color="000000"/>
              <w:bottom w:val="single" w:sz="4" w:space="0" w:color="000000"/>
              <w:right w:val="single" w:sz="4" w:space="0" w:color="000000"/>
            </w:tcBorders>
          </w:tcPr>
          <w:p w:rsidR="004F0AAC" w:rsidRPr="00D47A6D" w:rsidRDefault="004F0AAC" w:rsidP="003626CA">
            <w:pPr>
              <w:widowControl w:val="0"/>
              <w:autoSpaceDE w:val="0"/>
              <w:autoSpaceDN w:val="0"/>
              <w:adjustRightInd w:val="0"/>
              <w:spacing w:line="240" w:lineRule="auto"/>
              <w:ind w:left="30" w:right="542"/>
              <w:rPr>
                <w:sz w:val="20"/>
                <w:szCs w:val="20"/>
              </w:rPr>
            </w:pPr>
            <w:r w:rsidRPr="00D47A6D">
              <w:rPr>
                <w:sz w:val="20"/>
                <w:szCs w:val="20"/>
              </w:rPr>
              <w:t>Ensure that client has fulfilled his obligations</w:t>
            </w:r>
          </w:p>
        </w:tc>
      </w:tr>
      <w:tr w:rsidR="004F0AAC" w:rsidRPr="00D47A6D" w:rsidTr="00D47A6D">
        <w:trPr>
          <w:trHeight w:val="20"/>
        </w:trPr>
        <w:tc>
          <w:tcPr>
            <w:tcW w:w="2898" w:type="dxa"/>
            <w:tcBorders>
              <w:top w:val="single" w:sz="4" w:space="0" w:color="000000"/>
              <w:left w:val="single" w:sz="4" w:space="0" w:color="000000"/>
              <w:bottom w:val="single" w:sz="4" w:space="0" w:color="000000"/>
              <w:right w:val="single" w:sz="4" w:space="0" w:color="000000"/>
            </w:tcBorders>
          </w:tcPr>
          <w:p w:rsidR="004F0AAC" w:rsidRPr="00D47A6D" w:rsidRDefault="004F0AAC" w:rsidP="003626CA">
            <w:pPr>
              <w:widowControl w:val="0"/>
              <w:autoSpaceDE w:val="0"/>
              <w:autoSpaceDN w:val="0"/>
              <w:adjustRightInd w:val="0"/>
              <w:spacing w:line="240" w:lineRule="auto"/>
              <w:ind w:left="30" w:right="-20"/>
              <w:rPr>
                <w:sz w:val="20"/>
                <w:szCs w:val="20"/>
              </w:rPr>
            </w:pPr>
            <w:r w:rsidRPr="00D47A6D">
              <w:rPr>
                <w:sz w:val="20"/>
                <w:szCs w:val="20"/>
              </w:rPr>
              <w:t>Mobilize office and site staff</w:t>
            </w:r>
          </w:p>
        </w:tc>
        <w:tc>
          <w:tcPr>
            <w:tcW w:w="3082" w:type="dxa"/>
            <w:tcBorders>
              <w:top w:val="single" w:sz="4" w:space="0" w:color="000000"/>
              <w:left w:val="single" w:sz="4" w:space="0" w:color="000000"/>
              <w:bottom w:val="single" w:sz="4" w:space="0" w:color="000000"/>
              <w:right w:val="single" w:sz="4" w:space="0" w:color="000000"/>
            </w:tcBorders>
          </w:tcPr>
          <w:p w:rsidR="004F0AAC" w:rsidRPr="00D47A6D" w:rsidRDefault="004F0AAC" w:rsidP="003626CA">
            <w:pPr>
              <w:widowControl w:val="0"/>
              <w:autoSpaceDE w:val="0"/>
              <w:autoSpaceDN w:val="0"/>
              <w:adjustRightInd w:val="0"/>
              <w:spacing w:line="240" w:lineRule="auto"/>
              <w:ind w:left="29" w:right="-20"/>
              <w:rPr>
                <w:sz w:val="20"/>
                <w:szCs w:val="20"/>
              </w:rPr>
            </w:pPr>
            <w:r w:rsidRPr="00D47A6D">
              <w:rPr>
                <w:sz w:val="20"/>
                <w:szCs w:val="20"/>
              </w:rPr>
              <w:t xml:space="preserve">Project and </w:t>
            </w:r>
            <w:r w:rsidR="00B75469" w:rsidRPr="00D47A6D">
              <w:rPr>
                <w:sz w:val="20"/>
                <w:szCs w:val="20"/>
              </w:rPr>
              <w:t>site management</w:t>
            </w:r>
          </w:p>
        </w:tc>
        <w:tc>
          <w:tcPr>
            <w:tcW w:w="3554" w:type="dxa"/>
            <w:tcBorders>
              <w:top w:val="single" w:sz="4" w:space="0" w:color="000000"/>
              <w:left w:val="single" w:sz="4" w:space="0" w:color="000000"/>
              <w:bottom w:val="single" w:sz="4" w:space="0" w:color="000000"/>
              <w:right w:val="single" w:sz="4" w:space="0" w:color="000000"/>
            </w:tcBorders>
          </w:tcPr>
          <w:p w:rsidR="004F0AAC" w:rsidRPr="00D47A6D" w:rsidRDefault="004F0AAC" w:rsidP="003626CA">
            <w:pPr>
              <w:widowControl w:val="0"/>
              <w:autoSpaceDE w:val="0"/>
              <w:autoSpaceDN w:val="0"/>
              <w:adjustRightInd w:val="0"/>
              <w:spacing w:line="240" w:lineRule="auto"/>
              <w:ind w:left="30" w:right="220" w:hanging="1"/>
              <w:rPr>
                <w:sz w:val="20"/>
                <w:szCs w:val="20"/>
              </w:rPr>
            </w:pPr>
            <w:r w:rsidRPr="00D47A6D">
              <w:rPr>
                <w:sz w:val="20"/>
                <w:szCs w:val="20"/>
              </w:rPr>
              <w:t>Qualifications, terms of employment, housing, transport</w:t>
            </w:r>
          </w:p>
        </w:tc>
      </w:tr>
      <w:tr w:rsidR="004F0AAC" w:rsidRPr="00D47A6D" w:rsidTr="00D47A6D">
        <w:trPr>
          <w:trHeight w:val="20"/>
        </w:trPr>
        <w:tc>
          <w:tcPr>
            <w:tcW w:w="2898" w:type="dxa"/>
            <w:tcBorders>
              <w:top w:val="single" w:sz="4" w:space="0" w:color="000000"/>
              <w:left w:val="single" w:sz="4" w:space="0" w:color="000000"/>
              <w:bottom w:val="single" w:sz="4" w:space="0" w:color="000000"/>
              <w:right w:val="single" w:sz="4" w:space="0" w:color="000000"/>
            </w:tcBorders>
          </w:tcPr>
          <w:p w:rsidR="004F0AAC" w:rsidRPr="00D47A6D" w:rsidRDefault="004F0AAC" w:rsidP="003626CA">
            <w:pPr>
              <w:widowControl w:val="0"/>
              <w:autoSpaceDE w:val="0"/>
              <w:autoSpaceDN w:val="0"/>
              <w:adjustRightInd w:val="0"/>
              <w:spacing w:line="240" w:lineRule="auto"/>
              <w:ind w:left="30" w:right="-20"/>
              <w:rPr>
                <w:sz w:val="20"/>
                <w:szCs w:val="20"/>
              </w:rPr>
            </w:pPr>
            <w:r w:rsidRPr="00D47A6D">
              <w:rPr>
                <w:sz w:val="20"/>
                <w:szCs w:val="20"/>
              </w:rPr>
              <w:t xml:space="preserve">Recruit </w:t>
            </w:r>
            <w:proofErr w:type="spellStart"/>
            <w:r w:rsidRPr="00D47A6D">
              <w:rPr>
                <w:sz w:val="20"/>
                <w:szCs w:val="20"/>
              </w:rPr>
              <w:t>labourers</w:t>
            </w:r>
            <w:proofErr w:type="spellEnd"/>
          </w:p>
        </w:tc>
        <w:tc>
          <w:tcPr>
            <w:tcW w:w="3082" w:type="dxa"/>
            <w:tcBorders>
              <w:top w:val="single" w:sz="4" w:space="0" w:color="000000"/>
              <w:left w:val="single" w:sz="4" w:space="0" w:color="000000"/>
              <w:bottom w:val="single" w:sz="4" w:space="0" w:color="000000"/>
              <w:right w:val="single" w:sz="4" w:space="0" w:color="000000"/>
            </w:tcBorders>
          </w:tcPr>
          <w:p w:rsidR="004F0AAC" w:rsidRPr="00D47A6D" w:rsidRDefault="004F0AAC" w:rsidP="003626CA">
            <w:pPr>
              <w:widowControl w:val="0"/>
              <w:autoSpaceDE w:val="0"/>
              <w:autoSpaceDN w:val="0"/>
              <w:adjustRightInd w:val="0"/>
              <w:spacing w:line="240" w:lineRule="auto"/>
              <w:ind w:left="29" w:right="-20"/>
              <w:rPr>
                <w:sz w:val="20"/>
                <w:szCs w:val="20"/>
              </w:rPr>
            </w:pPr>
            <w:r w:rsidRPr="00D47A6D">
              <w:rPr>
                <w:sz w:val="20"/>
                <w:szCs w:val="20"/>
              </w:rPr>
              <w:t>Contract execu</w:t>
            </w:r>
            <w:r w:rsidRPr="00D47A6D">
              <w:rPr>
                <w:spacing w:val="1"/>
                <w:sz w:val="20"/>
                <w:szCs w:val="20"/>
              </w:rPr>
              <w:t>t</w:t>
            </w:r>
            <w:r w:rsidRPr="00D47A6D">
              <w:rPr>
                <w:sz w:val="20"/>
                <w:szCs w:val="20"/>
              </w:rPr>
              <w:t>ion</w:t>
            </w:r>
          </w:p>
        </w:tc>
        <w:tc>
          <w:tcPr>
            <w:tcW w:w="3554" w:type="dxa"/>
            <w:tcBorders>
              <w:top w:val="single" w:sz="4" w:space="0" w:color="000000"/>
              <w:left w:val="single" w:sz="4" w:space="0" w:color="000000"/>
              <w:bottom w:val="single" w:sz="4" w:space="0" w:color="000000"/>
              <w:right w:val="single" w:sz="4" w:space="0" w:color="000000"/>
            </w:tcBorders>
          </w:tcPr>
          <w:p w:rsidR="004F0AAC" w:rsidRPr="00D47A6D" w:rsidRDefault="004F0AAC" w:rsidP="003626CA">
            <w:pPr>
              <w:widowControl w:val="0"/>
              <w:autoSpaceDE w:val="0"/>
              <w:autoSpaceDN w:val="0"/>
              <w:adjustRightInd w:val="0"/>
              <w:spacing w:line="240" w:lineRule="auto"/>
              <w:ind w:left="30" w:right="-20"/>
              <w:rPr>
                <w:sz w:val="20"/>
                <w:szCs w:val="20"/>
              </w:rPr>
            </w:pPr>
            <w:r w:rsidRPr="00D47A6D">
              <w:rPr>
                <w:sz w:val="20"/>
                <w:szCs w:val="20"/>
              </w:rPr>
              <w:t>Information to local leaders</w:t>
            </w:r>
          </w:p>
        </w:tc>
      </w:tr>
      <w:tr w:rsidR="004F0AAC" w:rsidRPr="00D47A6D" w:rsidTr="00BA0C3B">
        <w:trPr>
          <w:trHeight w:val="20"/>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20"/>
              <w:jc w:val="left"/>
              <w:rPr>
                <w:sz w:val="20"/>
                <w:szCs w:val="20"/>
              </w:rPr>
            </w:pPr>
            <w:r w:rsidRPr="00D47A6D">
              <w:rPr>
                <w:sz w:val="20"/>
                <w:szCs w:val="20"/>
              </w:rPr>
              <w:t>Open dedicated Project Bank</w:t>
            </w:r>
          </w:p>
          <w:p w:rsidR="004F0AAC" w:rsidRPr="00D47A6D" w:rsidRDefault="004F0AAC" w:rsidP="003626CA">
            <w:pPr>
              <w:widowControl w:val="0"/>
              <w:autoSpaceDE w:val="0"/>
              <w:autoSpaceDN w:val="0"/>
              <w:adjustRightInd w:val="0"/>
              <w:spacing w:line="240" w:lineRule="auto"/>
              <w:ind w:left="30" w:right="-20"/>
              <w:jc w:val="left"/>
              <w:rPr>
                <w:sz w:val="20"/>
                <w:szCs w:val="20"/>
              </w:rPr>
            </w:pPr>
            <w:r w:rsidRPr="00D47A6D">
              <w:rPr>
                <w:sz w:val="20"/>
                <w:szCs w:val="20"/>
              </w:rPr>
              <w:t>Account</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20"/>
              <w:jc w:val="left"/>
              <w:rPr>
                <w:sz w:val="20"/>
                <w:szCs w:val="20"/>
              </w:rPr>
            </w:pPr>
            <w:r w:rsidRPr="00D47A6D">
              <w:rPr>
                <w:sz w:val="20"/>
                <w:szCs w:val="20"/>
              </w:rPr>
              <w:t>Control of contract proceedings</w:t>
            </w:r>
          </w:p>
        </w:tc>
        <w:tc>
          <w:tcPr>
            <w:tcW w:w="3554"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20"/>
              <w:jc w:val="left"/>
              <w:rPr>
                <w:sz w:val="20"/>
                <w:szCs w:val="20"/>
              </w:rPr>
            </w:pPr>
            <w:r w:rsidRPr="00D47A6D">
              <w:rPr>
                <w:sz w:val="20"/>
                <w:szCs w:val="20"/>
              </w:rPr>
              <w:t>Provide authorized signatories</w:t>
            </w:r>
          </w:p>
        </w:tc>
      </w:tr>
      <w:tr w:rsidR="004F0AAC" w:rsidRPr="00D47A6D" w:rsidTr="00BA0C3B">
        <w:trPr>
          <w:trHeight w:val="20"/>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285"/>
              <w:jc w:val="left"/>
              <w:rPr>
                <w:sz w:val="20"/>
                <w:szCs w:val="20"/>
              </w:rPr>
            </w:pPr>
            <w:r w:rsidRPr="00D47A6D">
              <w:rPr>
                <w:sz w:val="20"/>
                <w:szCs w:val="20"/>
              </w:rPr>
              <w:t>Review or set up accounting s</w:t>
            </w:r>
            <w:r w:rsidRPr="00D47A6D">
              <w:rPr>
                <w:spacing w:val="-1"/>
                <w:sz w:val="20"/>
                <w:szCs w:val="20"/>
              </w:rPr>
              <w:t>y</w:t>
            </w:r>
            <w:r w:rsidRPr="00D47A6D">
              <w:rPr>
                <w:sz w:val="20"/>
                <w:szCs w:val="20"/>
              </w:rPr>
              <w:t>stem</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199"/>
              <w:jc w:val="left"/>
              <w:rPr>
                <w:sz w:val="20"/>
                <w:szCs w:val="20"/>
              </w:rPr>
            </w:pPr>
            <w:r w:rsidRPr="00D47A6D">
              <w:rPr>
                <w:sz w:val="20"/>
                <w:szCs w:val="20"/>
              </w:rPr>
              <w:t>Control of contract proceedings and payments</w:t>
            </w:r>
          </w:p>
        </w:tc>
        <w:tc>
          <w:tcPr>
            <w:tcW w:w="3554"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283"/>
              <w:jc w:val="left"/>
              <w:rPr>
                <w:sz w:val="20"/>
                <w:szCs w:val="20"/>
              </w:rPr>
            </w:pPr>
            <w:r w:rsidRPr="00D47A6D">
              <w:rPr>
                <w:sz w:val="20"/>
                <w:szCs w:val="20"/>
              </w:rPr>
              <w:t>System must capture all costs and enable cost breakdown on bill items and costs components</w:t>
            </w:r>
          </w:p>
        </w:tc>
      </w:tr>
      <w:tr w:rsidR="004F0AAC" w:rsidRPr="00D47A6D" w:rsidTr="00BA0C3B">
        <w:trPr>
          <w:trHeight w:val="20"/>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20"/>
              <w:jc w:val="left"/>
              <w:rPr>
                <w:sz w:val="20"/>
                <w:szCs w:val="20"/>
              </w:rPr>
            </w:pPr>
            <w:r w:rsidRPr="00D47A6D">
              <w:rPr>
                <w:sz w:val="20"/>
                <w:szCs w:val="20"/>
              </w:rPr>
              <w:lastRenderedPageBreak/>
              <w:t>Set up filing system</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63" w:firstLine="1"/>
              <w:jc w:val="left"/>
              <w:rPr>
                <w:sz w:val="20"/>
                <w:szCs w:val="20"/>
              </w:rPr>
            </w:pPr>
            <w:r w:rsidRPr="00D47A6D">
              <w:rPr>
                <w:sz w:val="20"/>
                <w:szCs w:val="20"/>
              </w:rPr>
              <w:t xml:space="preserve">Accessibility and </w:t>
            </w:r>
            <w:r w:rsidR="00B75469" w:rsidRPr="00D47A6D">
              <w:rPr>
                <w:sz w:val="20"/>
                <w:szCs w:val="20"/>
              </w:rPr>
              <w:t>safekeeping of</w:t>
            </w:r>
            <w:r w:rsidRPr="00D47A6D">
              <w:rPr>
                <w:sz w:val="20"/>
                <w:szCs w:val="20"/>
              </w:rPr>
              <w:t xml:space="preserve"> all contract related correspondence, documents and records.</w:t>
            </w:r>
          </w:p>
        </w:tc>
        <w:tc>
          <w:tcPr>
            <w:tcW w:w="3554"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19"/>
              <w:jc w:val="left"/>
              <w:rPr>
                <w:sz w:val="20"/>
                <w:szCs w:val="20"/>
              </w:rPr>
            </w:pPr>
            <w:r w:rsidRPr="00D47A6D">
              <w:rPr>
                <w:sz w:val="20"/>
                <w:szCs w:val="20"/>
              </w:rPr>
              <w:t>One file number per contract divided in sections as required. To be kept in locked steel cabinet.</w:t>
            </w:r>
          </w:p>
        </w:tc>
      </w:tr>
      <w:tr w:rsidR="004F0AAC" w:rsidRPr="00D47A6D" w:rsidTr="00BA0C3B">
        <w:trPr>
          <w:trHeight w:val="20"/>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20"/>
              <w:jc w:val="left"/>
              <w:rPr>
                <w:sz w:val="20"/>
                <w:szCs w:val="20"/>
              </w:rPr>
            </w:pPr>
            <w:r w:rsidRPr="00D47A6D">
              <w:rPr>
                <w:sz w:val="20"/>
                <w:szCs w:val="20"/>
              </w:rPr>
              <w:t>Reporting and Monitoring</w:t>
            </w:r>
          </w:p>
          <w:p w:rsidR="004F0AAC" w:rsidRPr="00D47A6D" w:rsidRDefault="004F0AAC" w:rsidP="003626CA">
            <w:pPr>
              <w:widowControl w:val="0"/>
              <w:autoSpaceDE w:val="0"/>
              <w:autoSpaceDN w:val="0"/>
              <w:adjustRightInd w:val="0"/>
              <w:spacing w:line="240" w:lineRule="auto"/>
              <w:ind w:left="30" w:right="-20"/>
              <w:jc w:val="left"/>
              <w:rPr>
                <w:sz w:val="20"/>
                <w:szCs w:val="20"/>
              </w:rPr>
            </w:pPr>
            <w:r w:rsidRPr="00D47A6D">
              <w:rPr>
                <w:sz w:val="20"/>
                <w:szCs w:val="20"/>
              </w:rPr>
              <w:t>Sy</w:t>
            </w:r>
            <w:r w:rsidRPr="00D47A6D">
              <w:rPr>
                <w:spacing w:val="1"/>
                <w:sz w:val="20"/>
                <w:szCs w:val="20"/>
              </w:rPr>
              <w:t>s</w:t>
            </w:r>
            <w:r w:rsidRPr="00D47A6D">
              <w:rPr>
                <w:sz w:val="20"/>
                <w:szCs w:val="20"/>
              </w:rPr>
              <w:t>tem</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235"/>
              <w:jc w:val="left"/>
              <w:rPr>
                <w:sz w:val="20"/>
                <w:szCs w:val="20"/>
              </w:rPr>
            </w:pPr>
            <w:r w:rsidRPr="00D47A6D">
              <w:rPr>
                <w:sz w:val="20"/>
                <w:szCs w:val="20"/>
              </w:rPr>
              <w:t>Control of project management and contract execution</w:t>
            </w:r>
          </w:p>
        </w:tc>
        <w:tc>
          <w:tcPr>
            <w:tcW w:w="3554"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351"/>
              <w:jc w:val="left"/>
              <w:rPr>
                <w:sz w:val="20"/>
                <w:szCs w:val="20"/>
              </w:rPr>
            </w:pPr>
            <w:r w:rsidRPr="00D47A6D">
              <w:rPr>
                <w:sz w:val="20"/>
                <w:szCs w:val="20"/>
              </w:rPr>
              <w:t>Internal and external reporting and monitoring to capture all aspects of project.</w:t>
            </w:r>
          </w:p>
        </w:tc>
      </w:tr>
      <w:tr w:rsidR="004F0AAC" w:rsidRPr="00D47A6D" w:rsidTr="00BA0C3B">
        <w:trPr>
          <w:trHeight w:val="20"/>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20"/>
              <w:jc w:val="left"/>
              <w:rPr>
                <w:sz w:val="20"/>
                <w:szCs w:val="20"/>
              </w:rPr>
            </w:pPr>
            <w:r w:rsidRPr="00D47A6D">
              <w:rPr>
                <w:sz w:val="20"/>
                <w:szCs w:val="20"/>
              </w:rPr>
              <w:t>Schedule of meetings</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B75469" w:rsidP="003626CA">
            <w:pPr>
              <w:widowControl w:val="0"/>
              <w:autoSpaceDE w:val="0"/>
              <w:autoSpaceDN w:val="0"/>
              <w:adjustRightInd w:val="0"/>
              <w:spacing w:line="240" w:lineRule="auto"/>
              <w:ind w:left="30" w:right="402"/>
              <w:jc w:val="left"/>
              <w:rPr>
                <w:sz w:val="20"/>
                <w:szCs w:val="20"/>
              </w:rPr>
            </w:pPr>
            <w:r w:rsidRPr="00D47A6D">
              <w:rPr>
                <w:sz w:val="20"/>
                <w:szCs w:val="20"/>
              </w:rPr>
              <w:t>Dissem</w:t>
            </w:r>
            <w:r w:rsidRPr="00D47A6D">
              <w:rPr>
                <w:spacing w:val="1"/>
                <w:sz w:val="20"/>
                <w:szCs w:val="20"/>
              </w:rPr>
              <w:t>i</w:t>
            </w:r>
            <w:r w:rsidRPr="00D47A6D">
              <w:rPr>
                <w:sz w:val="20"/>
                <w:szCs w:val="20"/>
              </w:rPr>
              <w:t>nation of</w:t>
            </w:r>
            <w:r w:rsidR="004F0AAC" w:rsidRPr="00D47A6D">
              <w:rPr>
                <w:sz w:val="20"/>
                <w:szCs w:val="20"/>
              </w:rPr>
              <w:t xml:space="preserve"> information, discussion and resolution of problems</w:t>
            </w:r>
          </w:p>
        </w:tc>
        <w:tc>
          <w:tcPr>
            <w:tcW w:w="3554"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329"/>
              <w:jc w:val="left"/>
              <w:rPr>
                <w:sz w:val="20"/>
                <w:szCs w:val="20"/>
              </w:rPr>
            </w:pPr>
            <w:r w:rsidRPr="00D47A6D">
              <w:rPr>
                <w:sz w:val="20"/>
                <w:szCs w:val="20"/>
              </w:rPr>
              <w:t>Project co-</w:t>
            </w:r>
            <w:r w:rsidR="00B75469" w:rsidRPr="00D47A6D">
              <w:rPr>
                <w:sz w:val="20"/>
                <w:szCs w:val="20"/>
              </w:rPr>
              <w:t>ordination meetings</w:t>
            </w:r>
            <w:r w:rsidRPr="00D47A6D">
              <w:rPr>
                <w:sz w:val="20"/>
                <w:szCs w:val="20"/>
              </w:rPr>
              <w:t>, site meetings, staff meetings,</w:t>
            </w:r>
          </w:p>
        </w:tc>
      </w:tr>
      <w:tr w:rsidR="004F0AAC" w:rsidRPr="00D47A6D" w:rsidTr="00BA0C3B">
        <w:trPr>
          <w:trHeight w:val="20"/>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20"/>
              <w:jc w:val="left"/>
              <w:rPr>
                <w:sz w:val="20"/>
                <w:szCs w:val="20"/>
              </w:rPr>
            </w:pPr>
            <w:r w:rsidRPr="00D47A6D">
              <w:rPr>
                <w:sz w:val="20"/>
                <w:szCs w:val="20"/>
              </w:rPr>
              <w:t>Quality control procedures</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29" w:right="-20"/>
              <w:jc w:val="left"/>
              <w:rPr>
                <w:sz w:val="20"/>
                <w:szCs w:val="20"/>
              </w:rPr>
            </w:pPr>
            <w:r w:rsidRPr="00D47A6D">
              <w:rPr>
                <w:sz w:val="20"/>
                <w:szCs w:val="20"/>
              </w:rPr>
              <w:t>Control of contract</w:t>
            </w:r>
            <w:r w:rsidR="004F655E">
              <w:rPr>
                <w:sz w:val="20"/>
                <w:szCs w:val="20"/>
              </w:rPr>
              <w:t xml:space="preserve"> </w:t>
            </w:r>
            <w:r w:rsidRPr="00D47A6D">
              <w:rPr>
                <w:sz w:val="20"/>
                <w:szCs w:val="20"/>
              </w:rPr>
              <w:t>execution</w:t>
            </w:r>
          </w:p>
        </w:tc>
        <w:tc>
          <w:tcPr>
            <w:tcW w:w="3554"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297"/>
              <w:jc w:val="left"/>
              <w:rPr>
                <w:sz w:val="20"/>
                <w:szCs w:val="20"/>
              </w:rPr>
            </w:pPr>
            <w:r w:rsidRPr="00D47A6D">
              <w:rPr>
                <w:sz w:val="20"/>
                <w:szCs w:val="20"/>
              </w:rPr>
              <w:t xml:space="preserve">Acquire </w:t>
            </w:r>
            <w:r w:rsidR="004F655E" w:rsidRPr="00D47A6D">
              <w:rPr>
                <w:sz w:val="20"/>
                <w:szCs w:val="20"/>
              </w:rPr>
              <w:t>equipment and</w:t>
            </w:r>
            <w:r w:rsidRPr="00D47A6D">
              <w:rPr>
                <w:sz w:val="20"/>
                <w:szCs w:val="20"/>
              </w:rPr>
              <w:t xml:space="preserve"> recruit staff, arrange for testing at laboratory as required.</w:t>
            </w:r>
          </w:p>
        </w:tc>
      </w:tr>
      <w:tr w:rsidR="004F0AAC" w:rsidRPr="00D47A6D" w:rsidTr="00BA0C3B">
        <w:trPr>
          <w:trHeight w:val="20"/>
        </w:trPr>
        <w:tc>
          <w:tcPr>
            <w:tcW w:w="2898" w:type="dxa"/>
            <w:tcBorders>
              <w:top w:val="single" w:sz="4" w:space="0" w:color="000000"/>
              <w:left w:val="single" w:sz="4" w:space="0" w:color="000000"/>
              <w:bottom w:val="single" w:sz="4" w:space="0" w:color="000000"/>
              <w:right w:val="single" w:sz="4" w:space="0" w:color="000000"/>
            </w:tcBorders>
          </w:tcPr>
          <w:p w:rsidR="004F0AAC" w:rsidRPr="00D47A6D" w:rsidRDefault="004F0AAC" w:rsidP="003626CA">
            <w:pPr>
              <w:widowControl w:val="0"/>
              <w:autoSpaceDE w:val="0"/>
              <w:autoSpaceDN w:val="0"/>
              <w:adjustRightInd w:val="0"/>
              <w:spacing w:line="240" w:lineRule="auto"/>
              <w:ind w:left="30" w:right="-20"/>
              <w:rPr>
                <w:sz w:val="20"/>
                <w:szCs w:val="20"/>
              </w:rPr>
            </w:pPr>
            <w:r w:rsidRPr="00D47A6D">
              <w:rPr>
                <w:sz w:val="20"/>
                <w:szCs w:val="20"/>
              </w:rPr>
              <w:t>Roles and functions of staff</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29" w:right="-20"/>
              <w:jc w:val="left"/>
              <w:rPr>
                <w:sz w:val="20"/>
                <w:szCs w:val="20"/>
              </w:rPr>
            </w:pPr>
            <w:r w:rsidRPr="00D47A6D">
              <w:rPr>
                <w:sz w:val="20"/>
                <w:szCs w:val="20"/>
              </w:rPr>
              <w:t>Efficient contr</w:t>
            </w:r>
            <w:r w:rsidRPr="00D47A6D">
              <w:rPr>
                <w:spacing w:val="1"/>
                <w:sz w:val="20"/>
                <w:szCs w:val="20"/>
              </w:rPr>
              <w:t>a</w:t>
            </w:r>
            <w:r w:rsidRPr="00D47A6D">
              <w:rPr>
                <w:sz w:val="20"/>
                <w:szCs w:val="20"/>
              </w:rPr>
              <w:t>ct management</w:t>
            </w:r>
          </w:p>
        </w:tc>
        <w:tc>
          <w:tcPr>
            <w:tcW w:w="3554"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1" w:right="-20"/>
              <w:jc w:val="left"/>
              <w:rPr>
                <w:sz w:val="20"/>
                <w:szCs w:val="20"/>
              </w:rPr>
            </w:pPr>
            <w:r w:rsidRPr="00D47A6D">
              <w:rPr>
                <w:sz w:val="20"/>
                <w:szCs w:val="20"/>
              </w:rPr>
              <w:t>Draft and approve job descriptions</w:t>
            </w:r>
          </w:p>
        </w:tc>
      </w:tr>
      <w:tr w:rsidR="004F0AAC" w:rsidRPr="00D47A6D" w:rsidTr="00BA0C3B">
        <w:trPr>
          <w:trHeight w:val="20"/>
        </w:trPr>
        <w:tc>
          <w:tcPr>
            <w:tcW w:w="2898" w:type="dxa"/>
            <w:tcBorders>
              <w:top w:val="single" w:sz="4" w:space="0" w:color="000000"/>
              <w:left w:val="single" w:sz="4" w:space="0" w:color="000000"/>
              <w:bottom w:val="single" w:sz="4" w:space="0" w:color="000000"/>
              <w:right w:val="single" w:sz="4" w:space="0" w:color="000000"/>
            </w:tcBorders>
          </w:tcPr>
          <w:p w:rsidR="004F0AAC" w:rsidRPr="00D47A6D" w:rsidRDefault="004F0AAC" w:rsidP="003626CA">
            <w:pPr>
              <w:widowControl w:val="0"/>
              <w:autoSpaceDE w:val="0"/>
              <w:autoSpaceDN w:val="0"/>
              <w:adjustRightInd w:val="0"/>
              <w:spacing w:line="240" w:lineRule="auto"/>
              <w:ind w:left="30" w:right="-20"/>
              <w:rPr>
                <w:sz w:val="20"/>
                <w:szCs w:val="20"/>
              </w:rPr>
            </w:pPr>
            <w:r w:rsidRPr="00D47A6D">
              <w:rPr>
                <w:sz w:val="20"/>
                <w:szCs w:val="20"/>
              </w:rPr>
              <w:t>Acquire equipment, transport</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926" w:hanging="1"/>
              <w:jc w:val="left"/>
              <w:rPr>
                <w:sz w:val="20"/>
                <w:szCs w:val="20"/>
              </w:rPr>
            </w:pPr>
            <w:r w:rsidRPr="00D47A6D">
              <w:rPr>
                <w:sz w:val="20"/>
                <w:szCs w:val="20"/>
              </w:rPr>
              <w:t>Contract execution and supervision</w:t>
            </w:r>
          </w:p>
        </w:tc>
        <w:tc>
          <w:tcPr>
            <w:tcW w:w="3554"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1118"/>
              <w:jc w:val="left"/>
              <w:rPr>
                <w:sz w:val="20"/>
                <w:szCs w:val="20"/>
              </w:rPr>
            </w:pPr>
            <w:r w:rsidRPr="00D47A6D">
              <w:rPr>
                <w:sz w:val="20"/>
                <w:szCs w:val="20"/>
              </w:rPr>
              <w:t>Finalize arrangements for procurement, lease or hire</w:t>
            </w:r>
          </w:p>
        </w:tc>
      </w:tr>
      <w:tr w:rsidR="004F0AAC" w:rsidRPr="00D47A6D" w:rsidTr="00BA0C3B">
        <w:trPr>
          <w:trHeight w:val="20"/>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20"/>
              <w:jc w:val="left"/>
              <w:rPr>
                <w:sz w:val="20"/>
                <w:szCs w:val="20"/>
              </w:rPr>
            </w:pPr>
            <w:r w:rsidRPr="00D47A6D">
              <w:rPr>
                <w:sz w:val="20"/>
                <w:szCs w:val="20"/>
              </w:rPr>
              <w:t>Purchase tools, materials</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924"/>
              <w:jc w:val="left"/>
              <w:rPr>
                <w:sz w:val="20"/>
                <w:szCs w:val="20"/>
              </w:rPr>
            </w:pPr>
            <w:r w:rsidRPr="00D47A6D">
              <w:rPr>
                <w:sz w:val="20"/>
                <w:szCs w:val="20"/>
              </w:rPr>
              <w:t>Contract execution and supervision</w:t>
            </w:r>
          </w:p>
        </w:tc>
        <w:tc>
          <w:tcPr>
            <w:tcW w:w="3554"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20"/>
              <w:jc w:val="left"/>
              <w:rPr>
                <w:sz w:val="20"/>
                <w:szCs w:val="20"/>
              </w:rPr>
            </w:pPr>
            <w:r w:rsidRPr="00D47A6D">
              <w:rPr>
                <w:sz w:val="20"/>
                <w:szCs w:val="20"/>
              </w:rPr>
              <w:t>Finalize arrangements for supply</w:t>
            </w:r>
          </w:p>
        </w:tc>
      </w:tr>
      <w:tr w:rsidR="004F0AAC" w:rsidRPr="00D47A6D" w:rsidTr="00BA0C3B">
        <w:trPr>
          <w:trHeight w:val="20"/>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20"/>
              <w:jc w:val="left"/>
              <w:rPr>
                <w:sz w:val="20"/>
                <w:szCs w:val="20"/>
              </w:rPr>
            </w:pPr>
            <w:r w:rsidRPr="00D47A6D">
              <w:rPr>
                <w:sz w:val="20"/>
                <w:szCs w:val="20"/>
              </w:rPr>
              <w:t>Office space</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29" w:right="-20"/>
              <w:jc w:val="left"/>
              <w:rPr>
                <w:sz w:val="20"/>
                <w:szCs w:val="20"/>
              </w:rPr>
            </w:pPr>
            <w:r w:rsidRPr="00D47A6D">
              <w:rPr>
                <w:sz w:val="20"/>
                <w:szCs w:val="20"/>
              </w:rPr>
              <w:t>Contract management</w:t>
            </w:r>
          </w:p>
        </w:tc>
        <w:tc>
          <w:tcPr>
            <w:tcW w:w="3554"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673" w:hanging="3"/>
              <w:jc w:val="left"/>
              <w:rPr>
                <w:sz w:val="20"/>
                <w:szCs w:val="20"/>
              </w:rPr>
            </w:pPr>
            <w:r w:rsidRPr="00D47A6D">
              <w:rPr>
                <w:sz w:val="20"/>
                <w:szCs w:val="20"/>
              </w:rPr>
              <w:t>Standard office inventory, communications, PC(s), copier, stationary</w:t>
            </w:r>
          </w:p>
        </w:tc>
      </w:tr>
      <w:tr w:rsidR="004F0AAC" w:rsidRPr="00D47A6D" w:rsidTr="00BA0C3B">
        <w:trPr>
          <w:trHeight w:val="20"/>
        </w:trPr>
        <w:tc>
          <w:tcPr>
            <w:tcW w:w="2898"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20"/>
              <w:jc w:val="left"/>
              <w:rPr>
                <w:sz w:val="20"/>
                <w:szCs w:val="20"/>
              </w:rPr>
            </w:pPr>
            <w:r w:rsidRPr="00D47A6D">
              <w:rPr>
                <w:sz w:val="20"/>
                <w:szCs w:val="20"/>
              </w:rPr>
              <w:t>Site facilities</w:t>
            </w:r>
          </w:p>
        </w:tc>
        <w:tc>
          <w:tcPr>
            <w:tcW w:w="3082"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924" w:firstLine="1"/>
              <w:jc w:val="left"/>
              <w:rPr>
                <w:sz w:val="20"/>
                <w:szCs w:val="20"/>
              </w:rPr>
            </w:pPr>
            <w:r w:rsidRPr="00D47A6D">
              <w:rPr>
                <w:sz w:val="20"/>
                <w:szCs w:val="20"/>
              </w:rPr>
              <w:t>Contract execution and supervision</w:t>
            </w:r>
          </w:p>
        </w:tc>
        <w:tc>
          <w:tcPr>
            <w:tcW w:w="3554" w:type="dxa"/>
            <w:tcBorders>
              <w:top w:val="single" w:sz="4" w:space="0" w:color="000000"/>
              <w:left w:val="single" w:sz="4" w:space="0" w:color="000000"/>
              <w:bottom w:val="single" w:sz="4" w:space="0" w:color="000000"/>
              <w:right w:val="single" w:sz="4" w:space="0" w:color="000000"/>
            </w:tcBorders>
            <w:vAlign w:val="center"/>
          </w:tcPr>
          <w:p w:rsidR="004F0AAC" w:rsidRPr="00D47A6D" w:rsidRDefault="004F0AAC" w:rsidP="003626CA">
            <w:pPr>
              <w:widowControl w:val="0"/>
              <w:autoSpaceDE w:val="0"/>
              <w:autoSpaceDN w:val="0"/>
              <w:adjustRightInd w:val="0"/>
              <w:spacing w:line="240" w:lineRule="auto"/>
              <w:ind w:left="30" w:right="-20"/>
              <w:jc w:val="left"/>
              <w:rPr>
                <w:sz w:val="20"/>
                <w:szCs w:val="20"/>
              </w:rPr>
            </w:pPr>
            <w:r w:rsidRPr="00D47A6D">
              <w:rPr>
                <w:sz w:val="20"/>
                <w:szCs w:val="20"/>
              </w:rPr>
              <w:t>Site camp, office, store</w:t>
            </w:r>
          </w:p>
        </w:tc>
      </w:tr>
    </w:tbl>
    <w:p w:rsidR="004F0AAC" w:rsidRDefault="004F0AAC" w:rsidP="003626CA">
      <w:pPr>
        <w:spacing w:line="240" w:lineRule="auto"/>
      </w:pPr>
    </w:p>
    <w:p w:rsidR="004F0AAC" w:rsidRPr="00E67207" w:rsidRDefault="004F0AAC" w:rsidP="00F867FA">
      <w:pPr>
        <w:pStyle w:val="Heading3"/>
      </w:pPr>
      <w:bookmarkStart w:id="267" w:name="_Toc531653232"/>
      <w:r w:rsidRPr="00E67207">
        <w:t xml:space="preserve">Managing </w:t>
      </w:r>
      <w:r w:rsidR="003626CA" w:rsidRPr="00E67207">
        <w:t>work contract documentation and record keeping</w:t>
      </w:r>
      <w:bookmarkEnd w:id="267"/>
    </w:p>
    <w:p w:rsidR="004F0AAC" w:rsidRDefault="004F0AAC" w:rsidP="004F0AAC">
      <w:r>
        <w:t>Managing documentation and record keeping for work contract is as discussed in chapter 6. Particular to this contract the following deliverables shall be documented and recorded properly</w:t>
      </w:r>
      <w:r w:rsidRPr="00FF526C">
        <w:t>.</w:t>
      </w:r>
    </w:p>
    <w:p w:rsidR="004F0AAC" w:rsidRDefault="004F0AAC" w:rsidP="003626CA">
      <w:pPr>
        <w:tabs>
          <w:tab w:val="left" w:pos="2132"/>
        </w:tabs>
        <w:spacing w:line="240" w:lineRule="auto"/>
      </w:pPr>
      <w:r>
        <w:tab/>
      </w:r>
    </w:p>
    <w:p w:rsidR="004F0AAC" w:rsidRPr="00BA7072" w:rsidRDefault="004F0AAC" w:rsidP="004F0AAC">
      <w:r w:rsidRPr="00BA7072">
        <w:t>In this service contract, the following major deliverables should be managed in the accordance of the contract agreement:</w:t>
      </w:r>
    </w:p>
    <w:p w:rsidR="004F0AAC" w:rsidRPr="00BA7072" w:rsidRDefault="004F0AAC" w:rsidP="00F76FB9">
      <w:pPr>
        <w:pStyle w:val="Buletted"/>
        <w:spacing w:before="0" w:after="0"/>
      </w:pPr>
      <w:r w:rsidRPr="00BA7072">
        <w:t>Inception/mobilization report,</w:t>
      </w:r>
    </w:p>
    <w:p w:rsidR="004F0AAC" w:rsidRDefault="004F0AAC" w:rsidP="00F76FB9">
      <w:pPr>
        <w:pStyle w:val="Buletted"/>
        <w:spacing w:before="0" w:after="0"/>
      </w:pPr>
      <w:r w:rsidRPr="00BA7072">
        <w:t>Monthly progress report</w:t>
      </w:r>
      <w:r>
        <w:t xml:space="preserve"> (narrative plus photograph),</w:t>
      </w:r>
    </w:p>
    <w:p w:rsidR="004F0AAC" w:rsidRPr="00BA7072" w:rsidRDefault="004F0AAC" w:rsidP="00F76FB9">
      <w:pPr>
        <w:pStyle w:val="Buletted"/>
        <w:spacing w:before="0" w:after="0"/>
      </w:pPr>
      <w:r>
        <w:t>Progress photograph that shows construction progress, material supplied, machinery mobilized and assigned staff if required,</w:t>
      </w:r>
    </w:p>
    <w:p w:rsidR="004F0AAC" w:rsidRPr="00BA7072" w:rsidRDefault="004F0AAC" w:rsidP="00F76FB9">
      <w:pPr>
        <w:pStyle w:val="Buletted"/>
        <w:spacing w:before="0" w:after="0"/>
      </w:pPr>
      <w:r w:rsidRPr="00BA7072">
        <w:t>Quarterly progress report</w:t>
      </w:r>
      <w:r>
        <w:t xml:space="preserve"> (narrative plus photograph)</w:t>
      </w:r>
      <w:r w:rsidRPr="00BA7072">
        <w:t>,</w:t>
      </w:r>
    </w:p>
    <w:p w:rsidR="004F0AAC" w:rsidRPr="00BA7072" w:rsidRDefault="004F0AAC" w:rsidP="00F76FB9">
      <w:pPr>
        <w:pStyle w:val="Buletted"/>
        <w:spacing w:before="0" w:after="0"/>
      </w:pPr>
      <w:r w:rsidRPr="00BA7072">
        <w:t>Annual report</w:t>
      </w:r>
      <w:r>
        <w:t xml:space="preserve"> (narrative plus photograph),</w:t>
      </w:r>
    </w:p>
    <w:p w:rsidR="004F0AAC" w:rsidRPr="00BA7072" w:rsidRDefault="004F0AAC" w:rsidP="00F76FB9">
      <w:pPr>
        <w:pStyle w:val="Buletted"/>
        <w:spacing w:before="0" w:after="0"/>
      </w:pPr>
      <w:r w:rsidRPr="00BA7072">
        <w:t>Change or modification of design, specification, work methodology and others</w:t>
      </w:r>
      <w:r>
        <w:t>,</w:t>
      </w:r>
    </w:p>
    <w:p w:rsidR="004F0AAC" w:rsidRPr="00BA7072" w:rsidRDefault="004F0AAC" w:rsidP="00F76FB9">
      <w:pPr>
        <w:pStyle w:val="Buletted"/>
        <w:spacing w:before="0" w:after="0"/>
      </w:pPr>
      <w:r w:rsidRPr="00BA7072">
        <w:t xml:space="preserve">Special </w:t>
      </w:r>
      <w:r>
        <w:t>a</w:t>
      </w:r>
      <w:r w:rsidRPr="00BA7072">
        <w:t>dvices or recommendation</w:t>
      </w:r>
      <w:r>
        <w:t>,</w:t>
      </w:r>
    </w:p>
    <w:p w:rsidR="004F0AAC" w:rsidRDefault="004F0AAC" w:rsidP="00F76FB9">
      <w:pPr>
        <w:pStyle w:val="Buletted"/>
        <w:spacing w:before="0" w:after="0"/>
      </w:pPr>
      <w:r w:rsidRPr="00BA7072">
        <w:t>As built drawing,</w:t>
      </w:r>
    </w:p>
    <w:p w:rsidR="004F0AAC" w:rsidRPr="00043754" w:rsidRDefault="004F0AAC" w:rsidP="00F76FB9">
      <w:pPr>
        <w:pStyle w:val="Buletted"/>
        <w:spacing w:before="0" w:after="0"/>
      </w:pPr>
      <w:r w:rsidRPr="00BA7072">
        <w:t xml:space="preserve">As </w:t>
      </w:r>
      <w:r w:rsidR="004F655E" w:rsidRPr="00BA7072">
        <w:t>built</w:t>
      </w:r>
      <w:r w:rsidR="004F655E">
        <w:t xml:space="preserve"> photograph</w:t>
      </w:r>
      <w:r>
        <w:t xml:space="preserve"> focusing major structures of the project,</w:t>
      </w:r>
    </w:p>
    <w:p w:rsidR="004F0AAC" w:rsidRPr="00BA7072" w:rsidRDefault="004F0AAC" w:rsidP="00F76FB9">
      <w:pPr>
        <w:pStyle w:val="Buletted"/>
        <w:spacing w:before="0" w:after="0"/>
      </w:pPr>
      <w:r w:rsidRPr="00BA7072">
        <w:t>Operation and maintenance manuals,</w:t>
      </w:r>
    </w:p>
    <w:p w:rsidR="004F0AAC" w:rsidRPr="00BA7072" w:rsidRDefault="004F0AAC" w:rsidP="00F76FB9">
      <w:pPr>
        <w:pStyle w:val="Buletted"/>
        <w:spacing w:before="0" w:after="0"/>
      </w:pPr>
      <w:r w:rsidRPr="00BA7072">
        <w:t>Test and commissioning report</w:t>
      </w:r>
      <w:r>
        <w:t>,</w:t>
      </w:r>
    </w:p>
    <w:p w:rsidR="004F0AAC" w:rsidRPr="00BA7072" w:rsidRDefault="004F0AAC" w:rsidP="00F76FB9">
      <w:pPr>
        <w:pStyle w:val="Buletted"/>
        <w:spacing w:before="0" w:after="0"/>
      </w:pPr>
      <w:r w:rsidRPr="00BA7072">
        <w:t>Works contract completion report,</w:t>
      </w:r>
      <w:r>
        <w:t xml:space="preserve"> and</w:t>
      </w:r>
    </w:p>
    <w:p w:rsidR="004F0AAC" w:rsidRPr="00BA7072" w:rsidRDefault="004F0AAC" w:rsidP="00F76FB9">
      <w:pPr>
        <w:pStyle w:val="Buletted"/>
        <w:spacing w:before="0" w:after="0"/>
      </w:pPr>
      <w:r w:rsidRPr="00BA7072">
        <w:t>Consultancy service completion report</w:t>
      </w:r>
      <w:r>
        <w:t>.</w:t>
      </w:r>
    </w:p>
    <w:p w:rsidR="004F0AAC" w:rsidRPr="00E67207" w:rsidRDefault="004F0AAC" w:rsidP="00F867FA">
      <w:pPr>
        <w:pStyle w:val="Heading3"/>
      </w:pPr>
      <w:bookmarkStart w:id="268" w:name="_Toc531653233"/>
      <w:r w:rsidRPr="00E67207">
        <w:t xml:space="preserve">Managing </w:t>
      </w:r>
      <w:r w:rsidR="003626CA" w:rsidRPr="00E67207">
        <w:t>conditions of work contract</w:t>
      </w:r>
      <w:bookmarkEnd w:id="268"/>
    </w:p>
    <w:p w:rsidR="004F0AAC" w:rsidRDefault="004F0AAC" w:rsidP="004F0AAC">
      <w:r>
        <w:t>Conditions of contract</w:t>
      </w:r>
      <w:r w:rsidRPr="00BA7072">
        <w:t xml:space="preserve"> are a part of </w:t>
      </w:r>
      <w:r>
        <w:t xml:space="preserve">work </w:t>
      </w:r>
      <w:r w:rsidRPr="00BA7072">
        <w:t xml:space="preserve">contract agreement in small scale irrigation construction </w:t>
      </w:r>
      <w:r w:rsidR="004F655E" w:rsidRPr="00BA7072">
        <w:t>implementation. The</w:t>
      </w:r>
      <w:r w:rsidRPr="00BA7072">
        <w:t xml:space="preserve"> role of the conditions of </w:t>
      </w:r>
      <w:r>
        <w:t xml:space="preserve">work </w:t>
      </w:r>
      <w:r w:rsidRPr="00BA7072">
        <w:t>contract is to clearly state the duties and responsibilities of each of the parties during the implementation of the works.</w:t>
      </w:r>
      <w:r>
        <w:t xml:space="preserve"> So the contract manager shall understand the conditions of work contract and manage it accordingly.</w:t>
      </w:r>
    </w:p>
    <w:p w:rsidR="004F0AAC" w:rsidRDefault="004F0AAC" w:rsidP="003626CA">
      <w:pPr>
        <w:spacing w:line="240" w:lineRule="auto"/>
      </w:pPr>
    </w:p>
    <w:p w:rsidR="004F0AAC" w:rsidRDefault="004F0AAC" w:rsidP="004F0AAC">
      <w:r w:rsidRPr="00BA7072">
        <w:lastRenderedPageBreak/>
        <w:t xml:space="preserve">There are two forms of conditions of </w:t>
      </w:r>
      <w:r>
        <w:t xml:space="preserve">work </w:t>
      </w:r>
      <w:r w:rsidRPr="00BA7072">
        <w:t xml:space="preserve">contract namely </w:t>
      </w:r>
      <w:r w:rsidRPr="00BA7072">
        <w:rPr>
          <w:i/>
        </w:rPr>
        <w:t>General Condition of Contract</w:t>
      </w:r>
      <w:r w:rsidRPr="00BA7072">
        <w:t xml:space="preserve"> (GCC) and </w:t>
      </w:r>
      <w:r w:rsidRPr="00BA7072">
        <w:rPr>
          <w:i/>
        </w:rPr>
        <w:t>Specific Condition of Contract (SCC)</w:t>
      </w:r>
      <w:r w:rsidRPr="00BA7072">
        <w:t xml:space="preserve">. </w:t>
      </w:r>
    </w:p>
    <w:p w:rsidR="004F0AAC" w:rsidRDefault="004F0AAC" w:rsidP="003626CA">
      <w:pPr>
        <w:spacing w:line="240" w:lineRule="auto"/>
      </w:pPr>
    </w:p>
    <w:p w:rsidR="004F0AAC" w:rsidRDefault="004F0AAC" w:rsidP="004F0AAC">
      <w:r w:rsidRPr="00BA7072">
        <w:t xml:space="preserve">The general condition of </w:t>
      </w:r>
      <w:r>
        <w:t xml:space="preserve">work </w:t>
      </w:r>
      <w:r w:rsidRPr="00BA7072">
        <w:t>contract, sometimes called the general provisions, specifies the manner and the procedures for implementing the provisions of the construction contract according to the accepted practices within the construction industry. The general conditions are intended to govern and regulate the requirements of the formal contract or agreement.  It is a part of contract agreement.</w:t>
      </w:r>
    </w:p>
    <w:p w:rsidR="004F0AAC" w:rsidRPr="00BA7072" w:rsidRDefault="004F0AAC" w:rsidP="003626CA">
      <w:pPr>
        <w:spacing w:line="240" w:lineRule="auto"/>
      </w:pPr>
    </w:p>
    <w:p w:rsidR="004F0AAC" w:rsidRDefault="004F0AAC" w:rsidP="004F0AAC">
      <w:r w:rsidRPr="00BA7072">
        <w:t xml:space="preserve">The special conditions of </w:t>
      </w:r>
      <w:r>
        <w:t xml:space="preserve">work </w:t>
      </w:r>
      <w:r w:rsidRPr="00BA7072">
        <w:t>contract supplement the GCC by modifying conditions applicable to an individual contract, such as payment terms, the name of the Engineer, amount of security, etc. It is also a part of contract agreement.</w:t>
      </w:r>
    </w:p>
    <w:p w:rsidR="004F0AAC" w:rsidRPr="00BA7072" w:rsidRDefault="004F0AAC" w:rsidP="003626CA">
      <w:pPr>
        <w:spacing w:line="240" w:lineRule="auto"/>
      </w:pPr>
    </w:p>
    <w:p w:rsidR="004F0AAC" w:rsidRDefault="004F0AAC" w:rsidP="004F0AAC">
      <w:r w:rsidRPr="00BA7072">
        <w:t xml:space="preserve">Funding agencies prefer different standards of General Conditions of Contract produced by different firms. </w:t>
      </w:r>
      <w:r w:rsidR="00660323" w:rsidRPr="00BA7072">
        <w:t xml:space="preserve">The most commonly used document is that prepared </w:t>
      </w:r>
      <w:r w:rsidR="00FB68C2" w:rsidRPr="00BA7072">
        <w:t>by the FIDIC</w:t>
      </w:r>
      <w:r w:rsidR="00FB68C2">
        <w:t xml:space="preserve"> (</w:t>
      </w:r>
      <w:proofErr w:type="spellStart"/>
      <w:r w:rsidR="00FB68C2">
        <w:t>Fédération</w:t>
      </w:r>
      <w:proofErr w:type="spellEnd"/>
      <w:r w:rsidR="00FB68C2">
        <w:t xml:space="preserve"> </w:t>
      </w:r>
      <w:proofErr w:type="spellStart"/>
      <w:r w:rsidR="00FB68C2">
        <w:t>Internationale</w:t>
      </w:r>
      <w:proofErr w:type="spellEnd"/>
      <w:r w:rsidR="00FB68C2">
        <w:t xml:space="preserve"> des </w:t>
      </w:r>
      <w:proofErr w:type="spellStart"/>
      <w:r w:rsidRPr="00BA7072">
        <w:t>Ingénieurs-Conse</w:t>
      </w:r>
      <w:r w:rsidR="00FB68C2">
        <w:t>ils</w:t>
      </w:r>
      <w:proofErr w:type="spellEnd"/>
      <w:r w:rsidR="00FB68C2">
        <w:t>) the International Federation</w:t>
      </w:r>
      <w:r w:rsidRPr="00BA7072">
        <w:t xml:space="preserve"> of Consulting Engineers. </w:t>
      </w:r>
    </w:p>
    <w:p w:rsidR="004F0AAC" w:rsidRPr="00BA7072" w:rsidRDefault="004F0AAC" w:rsidP="003626CA">
      <w:pPr>
        <w:spacing w:line="240" w:lineRule="auto"/>
      </w:pPr>
    </w:p>
    <w:p w:rsidR="004F0AAC" w:rsidRPr="00BA7072" w:rsidRDefault="004F0AAC" w:rsidP="004F0AAC">
      <w:r w:rsidRPr="00BA7072">
        <w:t>Currently Ethiopia uses Conditions of Contract for construction of the following: -</w:t>
      </w:r>
    </w:p>
    <w:p w:rsidR="004F0AAC" w:rsidRPr="00401FA1" w:rsidRDefault="004F0AAC" w:rsidP="00463A37">
      <w:pPr>
        <w:pStyle w:val="ListParagraph"/>
        <w:numPr>
          <w:ilvl w:val="0"/>
          <w:numId w:val="9"/>
        </w:numPr>
        <w:rPr>
          <w:szCs w:val="24"/>
        </w:rPr>
      </w:pPr>
      <w:r w:rsidRPr="00401FA1">
        <w:rPr>
          <w:szCs w:val="24"/>
        </w:rPr>
        <w:t xml:space="preserve">The Federal Democratic Republic of Ethiopia, Standard Bid Document (SBD), For Procurement of Works, </w:t>
      </w:r>
      <w:proofErr w:type="gramStart"/>
      <w:r w:rsidRPr="00401FA1">
        <w:rPr>
          <w:szCs w:val="24"/>
        </w:rPr>
        <w:t>For</w:t>
      </w:r>
      <w:proofErr w:type="gramEnd"/>
      <w:r w:rsidRPr="00401FA1">
        <w:rPr>
          <w:szCs w:val="24"/>
        </w:rPr>
        <w:t xml:space="preserve"> National Commutative Biddings (NCB) prepared by Public Procurement Agency (PPA), January 2006, Addis Ababa, Ethiopia. </w:t>
      </w:r>
    </w:p>
    <w:p w:rsidR="004F0AAC" w:rsidRPr="00401FA1" w:rsidRDefault="004F0AAC" w:rsidP="00463A37">
      <w:pPr>
        <w:pStyle w:val="ListParagraph"/>
        <w:numPr>
          <w:ilvl w:val="0"/>
          <w:numId w:val="9"/>
        </w:numPr>
        <w:rPr>
          <w:szCs w:val="24"/>
        </w:rPr>
      </w:pPr>
      <w:r w:rsidRPr="00401FA1">
        <w:rPr>
          <w:szCs w:val="24"/>
        </w:rPr>
        <w:t>The FIDIC Suite of Contracts, RED BOOK (MDB edition): Condition of Contract for Construction, For Building and Engineering Works designed by the Employer, Multilateral Development Banks (MDB) Edition 2005.</w:t>
      </w:r>
    </w:p>
    <w:p w:rsidR="004F0AAC" w:rsidRDefault="004F0AAC" w:rsidP="004F0AAC">
      <w:r w:rsidRPr="00BA7072">
        <w:t>Standard Bidding Document for the Procurement of Works issued by the PPA (Version 1, January 2006) comprises 62 Clauses categorized standard provisions as A. General: - Clause 1 up to Clause 26; B. Time Control: -Clause 27 up to Clause 32; C. Quality Control: -Clause 33 up to Clause36; D. Cost Control: -Clause 37 up to Clause 54; and E. Finishing the Contract: -Clause 55 up to Clause 62.</w:t>
      </w:r>
    </w:p>
    <w:p w:rsidR="004F0AAC" w:rsidRPr="00BA7072" w:rsidRDefault="004F0AAC" w:rsidP="003626CA">
      <w:pPr>
        <w:spacing w:line="240" w:lineRule="auto"/>
      </w:pPr>
    </w:p>
    <w:p w:rsidR="004F0AAC" w:rsidRPr="00BA7072" w:rsidRDefault="004F0AAC" w:rsidP="004F0AAC">
      <w:r w:rsidRPr="00BA7072">
        <w:t>The new Red Book (MDB Edition 2005) has twenty clauses covering major topics by numerous sub-clauses. Claus 1 deals with general provisions; Clause 2 addresses the role of the Employer; Clause 3adresses the position of the engineer; Clause 4 covers the contractor’s general obligations including the requirement that in respect of contractor designed works;   Clause 5 addresses nominated subcontractor; Clause 6 and 7 address the requirement of personnel, and for  contract; Clause 9 deals with test on completion, Clause 10 addresses Employer taking over issues; Clause 11 deals with defect liability; Clause 12 deals with measurement and evaluation; Clause 13 addresses variation and adjustments for changes in legislation and in cost; Clause 14 deals with contract price and payment issues; Clause 15 and 16 provide for termination by the employer and suspension and termination by the contractor respectively. Clause 17 and 18 deal with risk and responsibility, and insurance respectively; Clause 19 is dedicated to force majeure including its definition; and finally the provisions concluded with Clause 20 that deals with claims, disputes and arbitration.</w:t>
      </w:r>
    </w:p>
    <w:p w:rsidR="004F0AAC" w:rsidRPr="00BA7072" w:rsidRDefault="004F0AAC" w:rsidP="004F0AAC"/>
    <w:p w:rsidR="004F0AAC" w:rsidRDefault="004F0AAC" w:rsidP="004F0AAC">
      <w:r w:rsidRPr="00BA7072">
        <w:t>Currently PPA 2006 is used for irrigation project implementation founded by capital budget of the country, whereas, FIDIC Red Book (MDB edition 2005) is widely used for those irrigation project implementation funded by the following Multilateral Development Banks participated in the preparation of this edition of the red book.</w:t>
      </w:r>
    </w:p>
    <w:p w:rsidR="003626CA" w:rsidRDefault="003626CA" w:rsidP="004F0AAC"/>
    <w:p w:rsidR="004F0AAC" w:rsidRPr="00BA7072" w:rsidRDefault="004F0AAC" w:rsidP="00E52DD0">
      <w:pPr>
        <w:pStyle w:val="Buletted"/>
        <w:spacing w:before="0" w:after="0"/>
      </w:pPr>
      <w:r w:rsidRPr="00BA7072">
        <w:lastRenderedPageBreak/>
        <w:t>African Development Bank</w:t>
      </w:r>
    </w:p>
    <w:p w:rsidR="004F0AAC" w:rsidRPr="00BA7072" w:rsidRDefault="004F0AAC" w:rsidP="00E52DD0">
      <w:pPr>
        <w:pStyle w:val="Buletted"/>
        <w:spacing w:before="0" w:after="0"/>
      </w:pPr>
      <w:r w:rsidRPr="00BA7072">
        <w:t>Asian Development Bank</w:t>
      </w:r>
    </w:p>
    <w:p w:rsidR="004F0AAC" w:rsidRPr="00BA7072" w:rsidRDefault="004F0AAC" w:rsidP="00E52DD0">
      <w:pPr>
        <w:pStyle w:val="Buletted"/>
        <w:spacing w:before="0" w:after="0"/>
      </w:pPr>
      <w:r w:rsidRPr="00BA7072">
        <w:t>Black Sea Trade and Development Bank</w:t>
      </w:r>
    </w:p>
    <w:p w:rsidR="004F0AAC" w:rsidRPr="00BA7072" w:rsidRDefault="004F0AAC" w:rsidP="00E52DD0">
      <w:pPr>
        <w:pStyle w:val="Buletted"/>
        <w:spacing w:before="0" w:after="0"/>
      </w:pPr>
      <w:r w:rsidRPr="00BA7072">
        <w:t>Caribbean Development Bank</w:t>
      </w:r>
    </w:p>
    <w:p w:rsidR="004F0AAC" w:rsidRPr="00BA7072" w:rsidRDefault="004F0AAC" w:rsidP="00E52DD0">
      <w:pPr>
        <w:pStyle w:val="Buletted"/>
        <w:spacing w:before="0" w:after="0"/>
      </w:pPr>
      <w:r w:rsidRPr="00BA7072">
        <w:t>European Bank for Reconstruction and Development</w:t>
      </w:r>
    </w:p>
    <w:p w:rsidR="004F0AAC" w:rsidRPr="00BA7072" w:rsidRDefault="004F0AAC" w:rsidP="00E52DD0">
      <w:pPr>
        <w:pStyle w:val="Buletted"/>
        <w:spacing w:before="0" w:after="0"/>
      </w:pPr>
      <w:r w:rsidRPr="00BA7072">
        <w:t>Inter-American Development Bank</w:t>
      </w:r>
    </w:p>
    <w:p w:rsidR="004F0AAC" w:rsidRPr="00BA7072" w:rsidRDefault="004F0AAC" w:rsidP="00E52DD0">
      <w:pPr>
        <w:pStyle w:val="Buletted"/>
        <w:spacing w:before="0" w:after="0"/>
      </w:pPr>
      <w:r w:rsidRPr="00BA7072">
        <w:t>International Bank for Reconstruction and Development (The World Bank)</w:t>
      </w:r>
    </w:p>
    <w:p w:rsidR="004F0AAC" w:rsidRPr="00BA7072" w:rsidRDefault="004F0AAC" w:rsidP="00E52DD0">
      <w:pPr>
        <w:pStyle w:val="Buletted"/>
        <w:spacing w:before="0" w:after="0"/>
      </w:pPr>
      <w:r w:rsidRPr="00BA7072">
        <w:t>Islamic Bank for Development Bank</w:t>
      </w:r>
    </w:p>
    <w:p w:rsidR="004F0AAC" w:rsidRPr="00BA7072" w:rsidRDefault="004F0AAC" w:rsidP="00E52DD0">
      <w:pPr>
        <w:pStyle w:val="Buletted"/>
        <w:spacing w:before="0" w:after="0"/>
      </w:pPr>
      <w:r w:rsidRPr="00BA7072">
        <w:t>Nordic Development Fund</w:t>
      </w:r>
    </w:p>
    <w:p w:rsidR="004F0AAC" w:rsidRDefault="00696FD7" w:rsidP="004F0AAC">
      <w:r>
        <w:rPr>
          <w:noProof/>
        </w:rPr>
        <w:pict>
          <v:rect id="_x0000_s3303" style="position:absolute;left:0;text-align:left;margin-left:14.95pt;margin-top:8.65pt;width:440.45pt;height:109.85pt;z-index:252511232" fillcolor="#f2dbdb [661]">
            <v:textbox style="mso-next-textbox:#_x0000_s3303">
              <w:txbxContent>
                <w:p w:rsidR="00DD39EB" w:rsidRDefault="00DD39EB" w:rsidP="003626CA">
                  <w:pPr>
                    <w:shd w:val="clear" w:color="auto" w:fill="F2DBDB" w:themeFill="accent2" w:themeFillTint="33"/>
                  </w:pPr>
                  <w:r w:rsidRPr="00BA7072">
                    <w:t xml:space="preserve">In the course of project implementation, the supervisor engineer expected to understand conditions of contracts as part of contract and make use of it as required.  </w:t>
                  </w:r>
                  <w:r>
                    <w:t>S/h</w:t>
                  </w:r>
                  <w:r w:rsidRPr="00BA7072">
                    <w:t xml:space="preserve">e has to familiarize himself with the recent version of conditions of contract (PPA Version 1, January 2006 and FIDIC Red Book (MDB edition 2005)). </w:t>
                  </w:r>
                  <w:r>
                    <w:t>S/h</w:t>
                  </w:r>
                  <w:r w:rsidRPr="00BA7072">
                    <w:t xml:space="preserve">e has to read again and again the general and specific conditions made as part of contract agreement of a specific project. Finally, </w:t>
                  </w:r>
                  <w:r>
                    <w:t>s/h</w:t>
                  </w:r>
                  <w:r w:rsidRPr="00BA7072">
                    <w:t>e is expected to refer the clause number while dealing and communicating with a respective issue.</w:t>
                  </w:r>
                </w:p>
              </w:txbxContent>
            </v:textbox>
          </v:rect>
        </w:pict>
      </w:r>
    </w:p>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r w:rsidRPr="00BA7072">
        <w:t>During disparity, the documents forming the works contract shall be interpreted in the following order of priority:</w:t>
      </w:r>
    </w:p>
    <w:p w:rsidR="004F0AAC" w:rsidRPr="00BA7072" w:rsidRDefault="00696FD7" w:rsidP="004F0AAC">
      <w:pPr>
        <w:pStyle w:val="ListParagraph1"/>
      </w:pPr>
      <w:r>
        <w:rPr>
          <w:noProof/>
        </w:rPr>
        <w:pict>
          <v:group id="_x0000_s3399" style="position:absolute;left:0;text-align:left;margin-left:94.5pt;margin-top:12.7pt;width:270.9pt;height:339.45pt;z-index:252521472" coordorigin="3255,5850" coordsize="5235,8520">
            <v:rect id="_x0000_s3400" style="position:absolute;left:3930;top:5850;width:3030;height:540" fillcolor="white [3201]" strokecolor="#d99594 [1941]" strokeweight="1pt">
              <v:fill color2="#e5b8b7 [1301]" focusposition="1" focussize="" focus="100%" type="gradient"/>
              <v:shadow on="t" type="perspective" color="#622423 [1605]" opacity=".5" offset="1pt" offset2="-3pt"/>
              <v:textbox style="mso-next-textbox:#_x0000_s3400">
                <w:txbxContent>
                  <w:p w:rsidR="00DD39EB" w:rsidRPr="00A966D2" w:rsidRDefault="00DD39EB" w:rsidP="004F0AAC">
                    <w:pPr>
                      <w:jc w:val="center"/>
                      <w:rPr>
                        <w:b/>
                        <w:sz w:val="18"/>
                        <w:szCs w:val="18"/>
                      </w:rPr>
                    </w:pPr>
                    <w:r w:rsidRPr="00A966D2">
                      <w:rPr>
                        <w:b/>
                        <w:sz w:val="18"/>
                        <w:szCs w:val="18"/>
                      </w:rPr>
                      <w:t>1</w:t>
                    </w:r>
                    <w:r w:rsidRPr="00A966D2">
                      <w:rPr>
                        <w:b/>
                        <w:sz w:val="18"/>
                        <w:szCs w:val="18"/>
                        <w:vertAlign w:val="superscript"/>
                      </w:rPr>
                      <w:t>st</w:t>
                    </w:r>
                    <w:r w:rsidRPr="00A966D2">
                      <w:rPr>
                        <w:b/>
                        <w:sz w:val="18"/>
                        <w:szCs w:val="18"/>
                      </w:rPr>
                      <w:t xml:space="preserve"> Works Contract Agreement</w:t>
                    </w:r>
                  </w:p>
                </w:txbxContent>
              </v:textbox>
            </v:rect>
            <v:rect id="_x0000_s3401" style="position:absolute;left:4125;top:6825;width:2595;height:405" fillcolor="white [3201]" strokecolor="#d99594 [1941]" strokeweight="1pt">
              <v:fill color2="#e5b8b7 [1301]" focusposition="1" focussize="" focus="100%" type="gradient"/>
              <v:shadow type="perspective" color="#622423 [1605]" opacity=".5" offset="1pt" offset2="-3pt"/>
              <v:textbox style="mso-next-textbox:#_x0000_s3401">
                <w:txbxContent>
                  <w:p w:rsidR="00DD39EB" w:rsidRPr="00A966D2" w:rsidRDefault="00DD39EB" w:rsidP="004F0AAC">
                    <w:pPr>
                      <w:jc w:val="center"/>
                      <w:rPr>
                        <w:b/>
                        <w:sz w:val="18"/>
                        <w:szCs w:val="18"/>
                      </w:rPr>
                    </w:pPr>
                    <w:r w:rsidRPr="00A966D2">
                      <w:rPr>
                        <w:b/>
                        <w:sz w:val="18"/>
                        <w:szCs w:val="18"/>
                      </w:rPr>
                      <w:t>2</w:t>
                    </w:r>
                    <w:r w:rsidRPr="00A966D2">
                      <w:rPr>
                        <w:b/>
                        <w:sz w:val="18"/>
                        <w:szCs w:val="18"/>
                        <w:vertAlign w:val="superscript"/>
                      </w:rPr>
                      <w:t>nd</w:t>
                    </w:r>
                    <w:r w:rsidRPr="00A966D2">
                      <w:rPr>
                        <w:b/>
                        <w:sz w:val="18"/>
                        <w:szCs w:val="18"/>
                      </w:rPr>
                      <w:t xml:space="preserve"> Letter of Acceptance</w:t>
                    </w:r>
                  </w:p>
                </w:txbxContent>
              </v:textbox>
            </v:rect>
            <v:rect id="_x0000_s3402" style="position:absolute;left:4440;top:7800;width:2160;height:450" fillcolor="white [3201]" strokecolor="#d99594 [1941]" strokeweight="1pt">
              <v:fill color2="#e5b8b7 [1301]" focusposition="1" focussize="" focus="100%" type="gradient"/>
              <v:shadow type="perspective" color="#622423 [1605]" opacity=".5" offset="1pt" offset2="-3pt"/>
              <v:textbox style="mso-next-textbox:#_x0000_s3402">
                <w:txbxContent>
                  <w:p w:rsidR="00DD39EB" w:rsidRPr="00A966D2" w:rsidRDefault="00DD39EB" w:rsidP="004F0AAC">
                    <w:pPr>
                      <w:jc w:val="center"/>
                      <w:rPr>
                        <w:b/>
                        <w:sz w:val="18"/>
                        <w:szCs w:val="18"/>
                      </w:rPr>
                    </w:pPr>
                    <w:r w:rsidRPr="00A966D2">
                      <w:rPr>
                        <w:b/>
                        <w:sz w:val="18"/>
                        <w:szCs w:val="18"/>
                      </w:rPr>
                      <w:t>3</w:t>
                    </w:r>
                    <w:r w:rsidRPr="00A966D2">
                      <w:rPr>
                        <w:b/>
                        <w:sz w:val="18"/>
                        <w:szCs w:val="18"/>
                        <w:vertAlign w:val="superscript"/>
                      </w:rPr>
                      <w:t>rd</w:t>
                    </w:r>
                    <w:r w:rsidRPr="00A966D2">
                      <w:rPr>
                        <w:b/>
                        <w:sz w:val="18"/>
                        <w:szCs w:val="18"/>
                      </w:rPr>
                      <w:t xml:space="preserve"> Contractor’s Bid</w:t>
                    </w:r>
                  </w:p>
                </w:txbxContent>
              </v:textbox>
            </v:rect>
            <v:rect id="_x0000_s3403" style="position:absolute;left:3855;top:8760;width:3285;height:465" fillcolor="white [3201]" strokecolor="#d99594 [1941]" strokeweight="1pt">
              <v:fill color2="#e5b8b7 [1301]" focusposition="1" focussize="" focus="100%" type="gradient"/>
              <v:shadow type="perspective" color="#622423 [1605]" opacity=".5" offset="1pt" offset2="-3pt"/>
              <v:textbox style="mso-next-textbox:#_x0000_s3403">
                <w:txbxContent>
                  <w:p w:rsidR="00DD39EB" w:rsidRPr="00A966D2" w:rsidRDefault="00DD39EB" w:rsidP="004F0AAC">
                    <w:pPr>
                      <w:jc w:val="center"/>
                      <w:rPr>
                        <w:b/>
                        <w:sz w:val="18"/>
                        <w:szCs w:val="18"/>
                      </w:rPr>
                    </w:pPr>
                    <w:r w:rsidRPr="00A966D2">
                      <w:rPr>
                        <w:b/>
                        <w:sz w:val="18"/>
                        <w:szCs w:val="18"/>
                      </w:rPr>
                      <w:t>4</w:t>
                    </w:r>
                    <w:r w:rsidRPr="00A966D2">
                      <w:rPr>
                        <w:b/>
                        <w:sz w:val="18"/>
                        <w:szCs w:val="18"/>
                        <w:vertAlign w:val="superscript"/>
                      </w:rPr>
                      <w:t>th</w:t>
                    </w:r>
                    <w:r w:rsidRPr="00A966D2">
                      <w:rPr>
                        <w:b/>
                        <w:sz w:val="18"/>
                        <w:szCs w:val="18"/>
                      </w:rPr>
                      <w:t xml:space="preserve"> Special Conditions of Contract</w:t>
                    </w:r>
                  </w:p>
                </w:txbxContent>
              </v:textbox>
            </v:rect>
            <v:rect id="_x0000_s3404" style="position:absolute;left:3855;top:9795;width:3375;height:510" fillcolor="white [3201]" strokecolor="#d99594 [1941]" strokeweight="1pt">
              <v:fill color2="#e5b8b7 [1301]" focusposition="1" focussize="" focus="100%" type="gradient"/>
              <v:shadow type="perspective" color="#622423 [1605]" opacity=".5" offset="1pt" offset2="-3pt"/>
              <v:textbox style="mso-next-textbox:#_x0000_s3404">
                <w:txbxContent>
                  <w:p w:rsidR="00DD39EB" w:rsidRPr="00A966D2" w:rsidRDefault="00DD39EB" w:rsidP="004F0AAC">
                    <w:pPr>
                      <w:rPr>
                        <w:b/>
                        <w:sz w:val="18"/>
                        <w:szCs w:val="18"/>
                      </w:rPr>
                    </w:pPr>
                    <w:r w:rsidRPr="00A966D2">
                      <w:rPr>
                        <w:b/>
                        <w:sz w:val="18"/>
                        <w:szCs w:val="18"/>
                      </w:rPr>
                      <w:t>5</w:t>
                    </w:r>
                    <w:r w:rsidRPr="00A966D2">
                      <w:rPr>
                        <w:b/>
                        <w:sz w:val="18"/>
                        <w:szCs w:val="18"/>
                        <w:vertAlign w:val="superscript"/>
                      </w:rPr>
                      <w:t>th</w:t>
                    </w:r>
                    <w:r w:rsidRPr="00A966D2">
                      <w:rPr>
                        <w:b/>
                        <w:sz w:val="18"/>
                        <w:szCs w:val="18"/>
                      </w:rPr>
                      <w:t xml:space="preserve"> General Conditions of Contract</w:t>
                    </w:r>
                  </w:p>
                </w:txbxContent>
              </v:textbox>
            </v:rect>
            <v:rect id="_x0000_s3405" style="position:absolute;left:4635;top:10845;width:1950;height:435" fillcolor="white [3201]" strokecolor="#d99594 [1941]" strokeweight="1pt">
              <v:fill color2="#e5b8b7 [1301]" focusposition="1" focussize="" focus="100%" type="gradient"/>
              <v:shadow type="perspective" color="#622423 [1605]" opacity=".5" offset="1pt" offset2="-3pt"/>
              <v:textbox style="mso-next-textbox:#_x0000_s3405">
                <w:txbxContent>
                  <w:p w:rsidR="00DD39EB" w:rsidRPr="00A966D2" w:rsidRDefault="00DD39EB" w:rsidP="004F0AAC">
                    <w:pPr>
                      <w:rPr>
                        <w:b/>
                        <w:sz w:val="18"/>
                        <w:szCs w:val="18"/>
                      </w:rPr>
                    </w:pPr>
                    <w:r w:rsidRPr="00A966D2">
                      <w:rPr>
                        <w:b/>
                        <w:sz w:val="18"/>
                        <w:szCs w:val="18"/>
                      </w:rPr>
                      <w:t>6</w:t>
                    </w:r>
                    <w:r w:rsidRPr="00A966D2">
                      <w:rPr>
                        <w:b/>
                        <w:sz w:val="18"/>
                        <w:szCs w:val="18"/>
                        <w:vertAlign w:val="superscript"/>
                      </w:rPr>
                      <w:t>th</w:t>
                    </w:r>
                    <w:r w:rsidRPr="00A966D2">
                      <w:rPr>
                        <w:b/>
                        <w:sz w:val="18"/>
                        <w:szCs w:val="18"/>
                      </w:rPr>
                      <w:t xml:space="preserve"> Specifications</w:t>
                    </w:r>
                  </w:p>
                </w:txbxContent>
              </v:textbox>
            </v:rect>
            <v:rect id="_x0000_s3406" style="position:absolute;left:4725;top:11715;width:1605;height:450" fillcolor="white [3201]" strokecolor="#d99594 [1941]" strokeweight="1pt">
              <v:fill color2="#e5b8b7 [1301]" focusposition="1" focussize="" focus="100%" type="gradient"/>
              <v:shadow type="perspective" color="#622423 [1605]" opacity=".5" offset="1pt" offset2="-3pt"/>
              <v:textbox style="mso-next-textbox:#_x0000_s3406">
                <w:txbxContent>
                  <w:p w:rsidR="00DD39EB" w:rsidRPr="00A966D2" w:rsidRDefault="00DD39EB" w:rsidP="004F0AAC">
                    <w:pPr>
                      <w:rPr>
                        <w:b/>
                        <w:sz w:val="18"/>
                        <w:szCs w:val="18"/>
                      </w:rPr>
                    </w:pPr>
                    <w:r w:rsidRPr="00A966D2">
                      <w:rPr>
                        <w:b/>
                        <w:sz w:val="18"/>
                        <w:szCs w:val="18"/>
                      </w:rPr>
                      <w:t>7</w:t>
                    </w:r>
                    <w:r w:rsidRPr="00A966D2">
                      <w:rPr>
                        <w:b/>
                        <w:sz w:val="18"/>
                        <w:szCs w:val="18"/>
                        <w:vertAlign w:val="superscript"/>
                      </w:rPr>
                      <w:t>th</w:t>
                    </w:r>
                    <w:r w:rsidRPr="00A966D2">
                      <w:rPr>
                        <w:b/>
                        <w:sz w:val="18"/>
                        <w:szCs w:val="18"/>
                      </w:rPr>
                      <w:t xml:space="preserve"> Drawings</w:t>
                    </w:r>
                  </w:p>
                </w:txbxContent>
              </v:textbox>
            </v:rect>
            <v:rect id="_x0000_s3407" style="position:absolute;left:3615;top:12600;width:4005;height:570" fillcolor="white [3201]" strokecolor="#d99594 [1941]" strokeweight="1pt">
              <v:fill color2="#e5b8b7 [1301]" focusposition="1" focussize="" focus="100%" type="gradient"/>
              <v:shadow type="perspective" color="#622423 [1605]" opacity=".5" offset="1pt" offset2="-3pt"/>
              <v:textbox style="mso-next-textbox:#_x0000_s3407">
                <w:txbxContent>
                  <w:p w:rsidR="00DD39EB" w:rsidRPr="00A966D2" w:rsidRDefault="00DD39EB" w:rsidP="004F0AAC">
                    <w:pPr>
                      <w:rPr>
                        <w:b/>
                        <w:sz w:val="18"/>
                        <w:szCs w:val="18"/>
                      </w:rPr>
                    </w:pPr>
                    <w:r w:rsidRPr="00A966D2">
                      <w:rPr>
                        <w:b/>
                        <w:sz w:val="18"/>
                        <w:szCs w:val="18"/>
                      </w:rPr>
                      <w:t>8</w:t>
                    </w:r>
                    <w:r w:rsidRPr="00A966D2">
                      <w:rPr>
                        <w:b/>
                        <w:sz w:val="18"/>
                        <w:szCs w:val="18"/>
                        <w:vertAlign w:val="superscript"/>
                      </w:rPr>
                      <w:t>th</w:t>
                    </w:r>
                    <w:r w:rsidRPr="00A966D2">
                      <w:rPr>
                        <w:b/>
                        <w:sz w:val="18"/>
                        <w:szCs w:val="18"/>
                      </w:rPr>
                      <w:t xml:space="preserve"> Bill of Quantities or Activity Schedule</w:t>
                    </w:r>
                  </w:p>
                </w:txbxContent>
              </v:textbox>
            </v:rect>
            <v:rect id="_x0000_s3408" style="position:absolute;left:3255;top:13635;width:5235;height:735" fillcolor="white [3201]" strokecolor="#d99594 [1941]" strokeweight="1pt">
              <v:fill color2="#e5b8b7 [1301]" focusposition="1" focussize="" focus="100%" type="gradient"/>
              <v:shadow type="perspective" color="#622423 [1605]" opacity=".5" offset="1pt" offset2="-3pt"/>
              <v:textbox style="mso-next-textbox:#_x0000_s3408">
                <w:txbxContent>
                  <w:p w:rsidR="00DD39EB" w:rsidRPr="00A966D2" w:rsidRDefault="00DD39EB" w:rsidP="004F0AAC">
                    <w:pPr>
                      <w:rPr>
                        <w:b/>
                        <w:sz w:val="18"/>
                        <w:szCs w:val="18"/>
                      </w:rPr>
                    </w:pPr>
                    <w:r w:rsidRPr="00A966D2">
                      <w:rPr>
                        <w:b/>
                        <w:sz w:val="18"/>
                        <w:szCs w:val="18"/>
                      </w:rPr>
                      <w:t>9</w:t>
                    </w:r>
                    <w:r w:rsidRPr="00A966D2">
                      <w:rPr>
                        <w:b/>
                        <w:sz w:val="18"/>
                        <w:szCs w:val="18"/>
                        <w:vertAlign w:val="superscript"/>
                      </w:rPr>
                      <w:t>th</w:t>
                    </w:r>
                    <w:r w:rsidRPr="00A966D2">
                      <w:rPr>
                        <w:b/>
                        <w:sz w:val="18"/>
                        <w:szCs w:val="18"/>
                      </w:rPr>
                      <w:t xml:space="preserve"> Any other document listed in the Special Conditions of Contract as forming part of the Contract</w:t>
                    </w:r>
                  </w:p>
                </w:txbxContent>
              </v:textbox>
            </v:rect>
            <v:shape id="_x0000_s3409" type="#_x0000_t32" style="position:absolute;left:5310;top:6390;width:0;height:435" o:connectortype="straight" strokecolor="#d99594 [1941]" strokeweight="1pt">
              <v:stroke endarrow="block"/>
              <v:shadow type="perspective" color="#622423 [1605]" opacity=".5" offset="1pt" offset2="-3pt"/>
            </v:shape>
            <v:shape id="_x0000_s3410" type="#_x0000_t32" style="position:absolute;left:5310;top:7230;width:0;height:570" o:connectortype="straight" strokecolor="#d99594 [1941]" strokeweight="1pt">
              <v:stroke endarrow="block"/>
              <v:shadow type="perspective" color="#622423 [1605]" opacity=".5" offset="1pt" offset2="-3pt"/>
            </v:shape>
            <v:shape id="_x0000_s3411" type="#_x0000_t32" style="position:absolute;left:5310;top:8250;width:0;height:510" o:connectortype="straight" strokecolor="#d99594 [1941]" strokeweight="1pt">
              <v:stroke endarrow="block"/>
              <v:shadow type="perspective" color="#622423 [1605]" opacity=".5" offset="1pt" offset2="-3pt"/>
            </v:shape>
            <v:shape id="_x0000_s3412" type="#_x0000_t32" style="position:absolute;left:5310;top:9225;width:0;height:570" o:connectortype="straight" strokecolor="#d99594 [1941]" strokeweight="1pt">
              <v:stroke endarrow="block"/>
              <v:shadow type="perspective" color="#622423 [1605]" opacity=".5" offset="1pt" offset2="-3pt"/>
            </v:shape>
            <v:shape id="_x0000_s3413" type="#_x0000_t32" style="position:absolute;left:5310;top:10305;width:0;height:540" o:connectortype="straight" strokecolor="#d99594 [1941]" strokeweight="1pt">
              <v:stroke endarrow="block"/>
              <v:shadow type="perspective" color="#622423 [1605]" opacity=".5" offset="1pt" offset2="-3pt"/>
            </v:shape>
            <v:shape id="_x0000_s3414" type="#_x0000_t32" style="position:absolute;left:5415;top:12165;width:0;height:435" o:connectortype="straight" strokecolor="#d99594 [1941]" strokeweight="1pt">
              <v:stroke endarrow="block"/>
              <v:shadow type="perspective" color="#622423 [1605]" opacity=".5" offset="1pt" offset2="-3pt"/>
            </v:shape>
            <v:shape id="_x0000_s3415" type="#_x0000_t32" style="position:absolute;left:5400;top:13170;width:0;height:465" o:connectortype="straight" strokecolor="#d99594 [1941]" strokeweight="1pt">
              <v:stroke endarrow="block"/>
              <v:shadow type="perspective" color="#622423 [1605]" opacity=".5" offset="1pt" offset2="-3pt"/>
            </v:shape>
            <v:shape id="_x0000_s3416" type="#_x0000_t32" style="position:absolute;left:5415;top:11280;width:0;height:435" o:connectortype="straight" strokecolor="#d99594 [1941]" strokeweight="1pt">
              <v:stroke endarrow="block"/>
              <v:shadow type="perspective" color="#622423 [1605]" opacity=".5" offset="1pt" offset2="-3pt"/>
            </v:shape>
          </v:group>
        </w:pict>
      </w:r>
    </w:p>
    <w:p w:rsidR="004F0AAC" w:rsidRPr="00BA7072" w:rsidRDefault="004F0AAC" w:rsidP="004F0AAC">
      <w:pPr>
        <w:pStyle w:val="ListParagraph1"/>
      </w:pPr>
    </w:p>
    <w:p w:rsidR="004F0AAC" w:rsidRPr="00BA7072" w:rsidRDefault="004F0AAC" w:rsidP="004F0AAC">
      <w:pPr>
        <w:pStyle w:val="ListParagraph1"/>
      </w:pPr>
    </w:p>
    <w:p w:rsidR="004F0AAC" w:rsidRPr="00BA7072" w:rsidRDefault="004F0AAC" w:rsidP="004F0AAC">
      <w:pPr>
        <w:pStyle w:val="ListParagraph1"/>
      </w:pPr>
    </w:p>
    <w:p w:rsidR="004F0AAC" w:rsidRPr="00BA7072" w:rsidRDefault="004F0AAC" w:rsidP="004F0AAC">
      <w:pPr>
        <w:pStyle w:val="ListParagraph1"/>
      </w:pPr>
    </w:p>
    <w:p w:rsidR="004F0AAC" w:rsidRPr="00BA7072" w:rsidRDefault="004F0AAC" w:rsidP="004F0AAC">
      <w:pPr>
        <w:pStyle w:val="ListParagraph1"/>
      </w:pPr>
    </w:p>
    <w:p w:rsidR="004F0AAC" w:rsidRPr="00BA7072" w:rsidRDefault="004F0AAC" w:rsidP="004F0AAC">
      <w:pPr>
        <w:pStyle w:val="ListParagraph1"/>
      </w:pPr>
    </w:p>
    <w:p w:rsidR="004F0AAC" w:rsidRPr="00BA7072" w:rsidRDefault="004F0AAC" w:rsidP="004F0AAC">
      <w:pPr>
        <w:pStyle w:val="ListParagraph1"/>
      </w:pPr>
    </w:p>
    <w:p w:rsidR="004F0AAC" w:rsidRPr="00BA7072" w:rsidRDefault="004F0AAC" w:rsidP="004F0AAC">
      <w:pPr>
        <w:pStyle w:val="ListParagraph1"/>
      </w:pPr>
    </w:p>
    <w:p w:rsidR="004F0AAC" w:rsidRPr="00BA7072" w:rsidRDefault="004F0AAC" w:rsidP="004F0AAC">
      <w:pPr>
        <w:pStyle w:val="ListParagraph1"/>
      </w:pPr>
    </w:p>
    <w:p w:rsidR="004F0AAC" w:rsidRPr="00BA7072" w:rsidRDefault="004F0AAC" w:rsidP="004F0AAC">
      <w:pPr>
        <w:pStyle w:val="ListParagraph1"/>
      </w:pPr>
    </w:p>
    <w:p w:rsidR="004F0AAC" w:rsidRPr="00BA7072" w:rsidRDefault="004F0AAC" w:rsidP="004F0AAC">
      <w:pPr>
        <w:pStyle w:val="ListParagraph1"/>
      </w:pPr>
    </w:p>
    <w:p w:rsidR="003432CA" w:rsidRDefault="003432CA" w:rsidP="003432CA">
      <w:pPr>
        <w:pStyle w:val="Caption"/>
        <w:jc w:val="center"/>
      </w:pPr>
    </w:p>
    <w:p w:rsidR="003432CA" w:rsidRDefault="003432CA" w:rsidP="003432CA">
      <w:pPr>
        <w:pStyle w:val="Caption"/>
        <w:jc w:val="center"/>
      </w:pPr>
    </w:p>
    <w:p w:rsidR="003626CA" w:rsidRDefault="003626CA" w:rsidP="003432CA">
      <w:pPr>
        <w:pStyle w:val="Caption"/>
        <w:jc w:val="center"/>
      </w:pPr>
    </w:p>
    <w:p w:rsidR="004F0AAC" w:rsidRDefault="003432CA" w:rsidP="003432CA">
      <w:pPr>
        <w:pStyle w:val="Caption"/>
        <w:jc w:val="center"/>
      </w:pPr>
      <w:bookmarkStart w:id="269" w:name="_Toc531653290"/>
      <w:r>
        <w:t xml:space="preserve">Figure </w:t>
      </w:r>
      <w:r w:rsidR="00696FD7">
        <w:fldChar w:fldCharType="begin"/>
      </w:r>
      <w:r w:rsidR="00696FD7">
        <w:instrText xml:space="preserve"> STYLEREF 1 \s </w:instrText>
      </w:r>
      <w:r w:rsidR="00696FD7">
        <w:fldChar w:fldCharType="separate"/>
      </w:r>
      <w:r w:rsidR="00DD39EB">
        <w:rPr>
          <w:noProof/>
        </w:rPr>
        <w:t>11</w:t>
      </w:r>
      <w:r w:rsidR="00696FD7">
        <w:rPr>
          <w:noProof/>
        </w:rPr>
        <w:fldChar w:fldCharType="end"/>
      </w:r>
      <w:r w:rsidR="00336FE6">
        <w:noBreakHyphen/>
      </w:r>
      <w:r w:rsidR="00696FD7">
        <w:fldChar w:fldCharType="begin"/>
      </w:r>
      <w:r w:rsidR="00696FD7">
        <w:instrText xml:space="preserve"> SEQ Figure \* ARABIC \s 1 </w:instrText>
      </w:r>
      <w:r w:rsidR="00696FD7">
        <w:fldChar w:fldCharType="separate"/>
      </w:r>
      <w:r w:rsidR="00DD39EB">
        <w:rPr>
          <w:noProof/>
        </w:rPr>
        <w:t>1</w:t>
      </w:r>
      <w:r w:rsidR="00696FD7">
        <w:rPr>
          <w:noProof/>
        </w:rPr>
        <w:fldChar w:fldCharType="end"/>
      </w:r>
      <w:r w:rsidRPr="0025088F">
        <w:t xml:space="preserve">: Flow </w:t>
      </w:r>
      <w:r w:rsidR="003626CA" w:rsidRPr="0025088F">
        <w:t xml:space="preserve">chart </w:t>
      </w:r>
      <w:r w:rsidRPr="0025088F">
        <w:t>for interpretation of works contract documents in order of priority</w:t>
      </w:r>
      <w:bookmarkEnd w:id="269"/>
    </w:p>
    <w:p w:rsidR="004F0AAC" w:rsidRDefault="004F0AAC" w:rsidP="004F0AAC"/>
    <w:p w:rsidR="004F0AAC" w:rsidRPr="00E67207" w:rsidRDefault="004F0AAC" w:rsidP="00F867FA">
      <w:pPr>
        <w:pStyle w:val="Heading3"/>
      </w:pPr>
      <w:bookmarkStart w:id="270" w:name="_Toc531653234"/>
      <w:r w:rsidRPr="00E67207">
        <w:lastRenderedPageBreak/>
        <w:t xml:space="preserve">Managing </w:t>
      </w:r>
      <w:r w:rsidR="00E048F6" w:rsidRPr="00E67207">
        <w:t>work contract management roles and responsibilities</w:t>
      </w:r>
      <w:bookmarkEnd w:id="270"/>
    </w:p>
    <w:p w:rsidR="004F0AAC" w:rsidRPr="00BA7072" w:rsidRDefault="004F0AAC" w:rsidP="004F0AAC">
      <w:r w:rsidRPr="00BA7072">
        <w:t xml:space="preserve">In </w:t>
      </w:r>
      <w:r>
        <w:t>c</w:t>
      </w:r>
      <w:r w:rsidRPr="00BA7072">
        <w:t>ontract management, one of the main challenges is to assign and demarcate roles and responsibilities of contract mangers and experts. Unless this is done in explicit way, the contract management will fail. The roles and responsibilities depend on complexity, risk, budget and other factors. The contract manager (or team) should:</w:t>
      </w:r>
    </w:p>
    <w:p w:rsidR="004F0AAC" w:rsidRPr="00BA7072" w:rsidRDefault="004F0AAC" w:rsidP="004F0AAC">
      <w:pPr>
        <w:pStyle w:val="Buletted"/>
      </w:pPr>
      <w:r w:rsidRPr="00BA7072">
        <w:t xml:space="preserve">Have a detailed knowledge of the </w:t>
      </w:r>
      <w:r>
        <w:t>technical specification</w:t>
      </w:r>
      <w:r w:rsidRPr="00BA7072">
        <w:t xml:space="preserve">, </w:t>
      </w:r>
      <w:r>
        <w:t xml:space="preserve">drawing, priced bill of quantity, </w:t>
      </w:r>
      <w:r w:rsidRPr="00BA7072">
        <w:t xml:space="preserve">governing contract and other relevant issues </w:t>
      </w:r>
    </w:p>
    <w:p w:rsidR="004F0AAC" w:rsidRPr="00BA7072" w:rsidRDefault="004F0AAC" w:rsidP="004F0AAC">
      <w:pPr>
        <w:pStyle w:val="Buletted"/>
      </w:pPr>
      <w:r w:rsidRPr="00BA7072">
        <w:t>Actively participate in the tender process or have a full handover from the staff responsible for the tendering/contract award.</w:t>
      </w:r>
    </w:p>
    <w:p w:rsidR="004F0AAC" w:rsidRPr="00BA7072" w:rsidRDefault="004F0AAC" w:rsidP="004F0AAC">
      <w:pPr>
        <w:pStyle w:val="Buletted"/>
      </w:pPr>
      <w:r w:rsidRPr="00BA7072">
        <w:t>Have the appropriate contract management skills, budget oriented, and professional expertise to manage the contract and resolve any issues.</w:t>
      </w:r>
    </w:p>
    <w:p w:rsidR="004F0AAC" w:rsidRPr="00BA7072" w:rsidRDefault="004F0AAC" w:rsidP="004F0AAC">
      <w:pPr>
        <w:pStyle w:val="Buletted"/>
      </w:pPr>
      <w:r w:rsidRPr="00BA7072">
        <w:t>Hold the necessary delegated authority to monitor the finance and ensure payments are appropriately approved by procurement and in accordance laws, regulations and directives.</w:t>
      </w:r>
    </w:p>
    <w:p w:rsidR="00355839" w:rsidRDefault="00355839" w:rsidP="003432CA">
      <w:pPr>
        <w:pStyle w:val="Caption"/>
      </w:pPr>
    </w:p>
    <w:p w:rsidR="004F0AAC" w:rsidRDefault="003432CA" w:rsidP="003432CA">
      <w:pPr>
        <w:pStyle w:val="Caption"/>
      </w:pPr>
      <w:bookmarkStart w:id="271" w:name="_Toc524978605"/>
      <w:r>
        <w:t xml:space="preserve">Table </w:t>
      </w:r>
      <w:r w:rsidR="00696FD7">
        <w:fldChar w:fldCharType="begin"/>
      </w:r>
      <w:r w:rsidR="00696FD7">
        <w:instrText xml:space="preserve"> STYLEREF 1 \s </w:instrText>
      </w:r>
      <w:r w:rsidR="00696FD7">
        <w:fldChar w:fldCharType="separate"/>
      </w:r>
      <w:r w:rsidR="00DD39EB">
        <w:rPr>
          <w:noProof/>
        </w:rPr>
        <w:t>11</w:t>
      </w:r>
      <w:r w:rsidR="00696FD7">
        <w:rPr>
          <w:noProof/>
        </w:rPr>
        <w:fldChar w:fldCharType="end"/>
      </w:r>
      <w:r w:rsidR="00FB7F5C">
        <w:noBreakHyphen/>
      </w:r>
      <w:r w:rsidR="00696FD7">
        <w:fldChar w:fldCharType="begin"/>
      </w:r>
      <w:r w:rsidR="00696FD7">
        <w:instrText xml:space="preserve"> SEQ T</w:instrText>
      </w:r>
      <w:r w:rsidR="00696FD7">
        <w:instrText xml:space="preserve">able \* ARABIC \s 1 </w:instrText>
      </w:r>
      <w:r w:rsidR="00696FD7">
        <w:fldChar w:fldCharType="separate"/>
      </w:r>
      <w:r w:rsidR="00DD39EB">
        <w:rPr>
          <w:noProof/>
        </w:rPr>
        <w:t>1</w:t>
      </w:r>
      <w:r w:rsidR="00696FD7">
        <w:rPr>
          <w:noProof/>
        </w:rPr>
        <w:fldChar w:fldCharType="end"/>
      </w:r>
      <w:r w:rsidR="00E52DD0">
        <w:rPr>
          <w:noProof/>
        </w:rPr>
        <w:t xml:space="preserve"> </w:t>
      </w:r>
      <w:r>
        <w:t xml:space="preserve">Work </w:t>
      </w:r>
      <w:r w:rsidR="003626CA" w:rsidRPr="00AE3CF7">
        <w:t>contract administration role</w:t>
      </w:r>
      <w:bookmarkEnd w:id="271"/>
    </w:p>
    <w:tbl>
      <w:tblPr>
        <w:tblW w:w="5209" w:type="pct"/>
        <w:tblInd w:w="-72" w:type="dxa"/>
        <w:tblLook w:val="04A0" w:firstRow="1" w:lastRow="0" w:firstColumn="1" w:lastColumn="0" w:noHBand="0" w:noVBand="1"/>
      </w:tblPr>
      <w:tblGrid>
        <w:gridCol w:w="1911"/>
        <w:gridCol w:w="8318"/>
      </w:tblGrid>
      <w:tr w:rsidR="004F0AAC" w:rsidRPr="000411E7" w:rsidTr="004D4519">
        <w:trPr>
          <w:trHeight w:val="20"/>
          <w:tblHeader/>
        </w:trPr>
        <w:tc>
          <w:tcPr>
            <w:tcW w:w="934" w:type="pct"/>
            <w:tcBorders>
              <w:top w:val="single" w:sz="8" w:space="0" w:color="000000"/>
              <w:left w:val="single" w:sz="8" w:space="0" w:color="000000"/>
              <w:bottom w:val="single" w:sz="8" w:space="0" w:color="000000"/>
              <w:right w:val="single" w:sz="8" w:space="0" w:color="000000"/>
            </w:tcBorders>
            <w:shd w:val="clear" w:color="auto" w:fill="B6DDE8" w:themeFill="accent5" w:themeFillTint="66"/>
            <w:vAlign w:val="center"/>
            <w:hideMark/>
          </w:tcPr>
          <w:p w:rsidR="004F0AAC" w:rsidRPr="000411E7" w:rsidRDefault="004F0AAC" w:rsidP="00AB3E04">
            <w:pPr>
              <w:ind w:left="-90" w:right="-109"/>
              <w:jc w:val="center"/>
              <w:rPr>
                <w:rFonts w:eastAsia="Times New Roman"/>
                <w:b/>
                <w:color w:val="000000"/>
                <w:sz w:val="20"/>
                <w:szCs w:val="20"/>
              </w:rPr>
            </w:pPr>
            <w:bookmarkStart w:id="272" w:name="RANGE!A1"/>
            <w:r w:rsidRPr="000411E7">
              <w:rPr>
                <w:rFonts w:eastAsia="Times New Roman"/>
                <w:b/>
                <w:color w:val="000000"/>
                <w:sz w:val="20"/>
                <w:szCs w:val="24"/>
              </w:rPr>
              <w:t>Area of Responsibility</w:t>
            </w:r>
            <w:bookmarkEnd w:id="272"/>
          </w:p>
        </w:tc>
        <w:tc>
          <w:tcPr>
            <w:tcW w:w="4066" w:type="pct"/>
            <w:tcBorders>
              <w:top w:val="single" w:sz="8" w:space="0" w:color="000000"/>
              <w:left w:val="nil"/>
              <w:bottom w:val="single" w:sz="8" w:space="0" w:color="000000"/>
              <w:right w:val="single" w:sz="8" w:space="0" w:color="000000"/>
            </w:tcBorders>
            <w:shd w:val="clear" w:color="auto" w:fill="B6DDE8" w:themeFill="accent5" w:themeFillTint="66"/>
            <w:vAlign w:val="center"/>
            <w:hideMark/>
          </w:tcPr>
          <w:p w:rsidR="004F0AAC" w:rsidRPr="000411E7" w:rsidRDefault="004F0AAC" w:rsidP="00AB3E04">
            <w:pPr>
              <w:jc w:val="center"/>
              <w:rPr>
                <w:rFonts w:eastAsia="Times New Roman"/>
                <w:b/>
                <w:color w:val="000000"/>
                <w:sz w:val="20"/>
                <w:szCs w:val="20"/>
              </w:rPr>
            </w:pPr>
            <w:bookmarkStart w:id="273" w:name="RANGE!B1"/>
            <w:r w:rsidRPr="000411E7">
              <w:rPr>
                <w:rFonts w:eastAsia="Times New Roman"/>
                <w:b/>
                <w:color w:val="000000"/>
                <w:sz w:val="20"/>
                <w:szCs w:val="24"/>
              </w:rPr>
              <w:t>Contract Manager Role</w:t>
            </w:r>
            <w:bookmarkEnd w:id="273"/>
          </w:p>
        </w:tc>
      </w:tr>
      <w:tr w:rsidR="004F0AAC" w:rsidRPr="00FE413E" w:rsidTr="004D4519">
        <w:trPr>
          <w:trHeight w:val="20"/>
        </w:trPr>
        <w:tc>
          <w:tcPr>
            <w:tcW w:w="93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4F0AAC" w:rsidRPr="00FE413E" w:rsidRDefault="004F0AAC" w:rsidP="00AB3E04">
            <w:pPr>
              <w:rPr>
                <w:rFonts w:eastAsia="Times New Roman"/>
                <w:color w:val="000000"/>
                <w:sz w:val="20"/>
                <w:szCs w:val="20"/>
              </w:rPr>
            </w:pPr>
            <w:bookmarkStart w:id="274" w:name="RANGE!A2"/>
            <w:r w:rsidRPr="00FE413E">
              <w:rPr>
                <w:rFonts w:eastAsia="Times New Roman"/>
                <w:color w:val="000000"/>
                <w:sz w:val="20"/>
                <w:szCs w:val="24"/>
              </w:rPr>
              <w:t>Preliminary stage</w:t>
            </w:r>
            <w:bookmarkEnd w:id="274"/>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75" w:name="RANGE!B2"/>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Ensure signed contract is in place between both parties</w:t>
            </w:r>
            <w:bookmarkEnd w:id="275"/>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76" w:name="RANGE!B3"/>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Ensure a contract file is maintained</w:t>
            </w:r>
            <w:bookmarkEnd w:id="276"/>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77" w:name="RANGE!B4"/>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Review the bid result</w:t>
            </w:r>
            <w:bookmarkEnd w:id="277"/>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jc w:val="left"/>
              <w:rPr>
                <w:rFonts w:ascii="Wingdings" w:eastAsia="Times New Roman" w:hAnsi="Wingdings" w:cs="Times New Roman"/>
                <w:color w:val="000000"/>
                <w:sz w:val="20"/>
                <w:szCs w:val="20"/>
              </w:rPr>
            </w:pPr>
            <w:bookmarkStart w:id="278" w:name="RANGE!B5"/>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Study the contract systematically (understand, identify supersede – consecutives, inconsistencies, and glaring error)</w:t>
            </w:r>
            <w:bookmarkEnd w:id="278"/>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79" w:name="RANGE!B6"/>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Understand responsibilities of the two parties</w:t>
            </w:r>
            <w:bookmarkEnd w:id="279"/>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single" w:sz="8" w:space="0" w:color="000000"/>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80" w:name="RANGE!B7"/>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Build a confidence</w:t>
            </w:r>
            <w:bookmarkEnd w:id="280"/>
          </w:p>
        </w:tc>
      </w:tr>
      <w:tr w:rsidR="004F0AAC" w:rsidRPr="00FE413E" w:rsidTr="004D4519">
        <w:trPr>
          <w:trHeight w:val="20"/>
        </w:trPr>
        <w:tc>
          <w:tcPr>
            <w:tcW w:w="93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4F0AAC" w:rsidRPr="00FE413E" w:rsidRDefault="004F0AAC" w:rsidP="00AB3E04">
            <w:pPr>
              <w:rPr>
                <w:rFonts w:eastAsia="Times New Roman"/>
                <w:color w:val="000000"/>
                <w:sz w:val="20"/>
                <w:szCs w:val="20"/>
              </w:rPr>
            </w:pPr>
            <w:bookmarkStart w:id="281" w:name="RANGE!A8"/>
            <w:r w:rsidRPr="00FE413E">
              <w:rPr>
                <w:rFonts w:eastAsia="Times New Roman"/>
                <w:color w:val="000000"/>
                <w:sz w:val="20"/>
                <w:szCs w:val="24"/>
              </w:rPr>
              <w:t>Contract Administration</w:t>
            </w:r>
            <w:bookmarkEnd w:id="281"/>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82" w:name="RANGE!B8"/>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Day to day management of the Contractor</w:t>
            </w:r>
            <w:bookmarkEnd w:id="282"/>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83" w:name="RANGE!B9"/>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Perform regular operational meetings with Contractor</w:t>
            </w:r>
            <w:bookmarkEnd w:id="283"/>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84" w:name="RANGE!B10"/>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Resolve operational issues as they arise</w:t>
            </w:r>
            <w:bookmarkEnd w:id="284"/>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85" w:name="RANGE!B11"/>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Monitor performance data and Address non-conformance</w:t>
            </w:r>
            <w:bookmarkEnd w:id="285"/>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86" w:name="RANGE!B12"/>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Ensure payment certificates comply with contracted rates</w:t>
            </w:r>
            <w:bookmarkEnd w:id="286"/>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87" w:name="RANGE!B13"/>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Ensure payment is made to Contractor within payment terms</w:t>
            </w:r>
            <w:bookmarkEnd w:id="287"/>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88" w:name="RANGE!B14"/>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w:t>
            </w:r>
            <w:r w:rsidRPr="00FE413E">
              <w:rPr>
                <w:rFonts w:eastAsia="Times New Roman"/>
                <w:color w:val="000000"/>
                <w:sz w:val="20"/>
                <w:szCs w:val="20"/>
              </w:rPr>
              <w:t>Ensure two-way communication with the supplier. Facilitate resolution of unresolved issues that occur in between review meetings by:</w:t>
            </w:r>
            <w:bookmarkEnd w:id="288"/>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89" w:name="RANGE!B15"/>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w:t>
            </w:r>
            <w:r w:rsidRPr="00FE413E">
              <w:rPr>
                <w:rFonts w:eastAsia="Times New Roman"/>
                <w:color w:val="000000"/>
                <w:sz w:val="20"/>
                <w:szCs w:val="20"/>
              </w:rPr>
              <w:t>Facilitate strategic contract review meetings to determine future of contract at expiry (e.g.: contract extension, new tender process etc.)</w:t>
            </w:r>
            <w:bookmarkEnd w:id="289"/>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90" w:name="RANGE!B16"/>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Participate in the establishment of and understand the operation of the Contract and Contractor Plan</w:t>
            </w:r>
            <w:bookmarkEnd w:id="290"/>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91" w:name="RANGE!B17"/>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Check each job order compliance to Contract</w:t>
            </w:r>
            <w:bookmarkEnd w:id="291"/>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92" w:name="RANGE!B18"/>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00982F2C" w:rsidRPr="00FE413E">
              <w:rPr>
                <w:rFonts w:eastAsia="Times New Roman"/>
                <w:color w:val="000000"/>
                <w:sz w:val="20"/>
                <w:szCs w:val="20"/>
              </w:rPr>
              <w:t>Organize</w:t>
            </w:r>
            <w:r w:rsidRPr="00FE413E">
              <w:rPr>
                <w:rFonts w:eastAsia="Times New Roman"/>
                <w:color w:val="000000"/>
                <w:sz w:val="20"/>
                <w:szCs w:val="20"/>
              </w:rPr>
              <w:t xml:space="preserve"> Contract Request and facilitate response</w:t>
            </w:r>
            <w:bookmarkEnd w:id="292"/>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93" w:name="RANGE!B19"/>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Advise the supervision team of any changes in scope/specification/deliverables</w:t>
            </w:r>
            <w:bookmarkEnd w:id="293"/>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94" w:name="RANGE!B20"/>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Negotiate changes in scope/product/service and associated terms and pricing in consultation with the contract manager</w:t>
            </w:r>
            <w:bookmarkEnd w:id="294"/>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95" w:name="RANGE!B21"/>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Bringing the client &amp; Supplier together to solve issues</w:t>
            </w:r>
            <w:bookmarkEnd w:id="295"/>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96" w:name="RANGE!B22"/>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Ensuring agreement on action plans</w:t>
            </w:r>
            <w:bookmarkEnd w:id="296"/>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97" w:name="RANGE!B23"/>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 xml:space="preserve">Facilitate improvement plans stemming from regular contract review meetings to ensure </w:t>
            </w:r>
            <w:r>
              <w:rPr>
                <w:rFonts w:eastAsia="Times New Roman"/>
                <w:color w:val="000000"/>
                <w:sz w:val="20"/>
                <w:szCs w:val="20"/>
              </w:rPr>
              <w:t>s</w:t>
            </w:r>
            <w:r w:rsidRPr="00FE413E">
              <w:rPr>
                <w:rFonts w:eastAsia="Times New Roman"/>
                <w:color w:val="000000"/>
                <w:sz w:val="20"/>
                <w:szCs w:val="20"/>
              </w:rPr>
              <w:t>upplier performing at expected levels</w:t>
            </w:r>
            <w:bookmarkEnd w:id="297"/>
          </w:p>
        </w:tc>
      </w:tr>
      <w:tr w:rsidR="004F0AAC" w:rsidRPr="00FE413E" w:rsidTr="004D4519">
        <w:trPr>
          <w:trHeight w:val="20"/>
        </w:trPr>
        <w:tc>
          <w:tcPr>
            <w:tcW w:w="93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4F0AAC" w:rsidRPr="00FE413E" w:rsidRDefault="004F0AAC" w:rsidP="00AB3E04">
            <w:pPr>
              <w:jc w:val="left"/>
              <w:rPr>
                <w:rFonts w:eastAsia="Times New Roman"/>
                <w:color w:val="000000"/>
                <w:sz w:val="20"/>
                <w:szCs w:val="20"/>
              </w:rPr>
            </w:pPr>
            <w:bookmarkStart w:id="298" w:name="RANGE!A24"/>
            <w:r w:rsidRPr="00FE413E">
              <w:rPr>
                <w:rFonts w:eastAsia="Times New Roman"/>
                <w:color w:val="000000"/>
                <w:sz w:val="20"/>
                <w:szCs w:val="24"/>
              </w:rPr>
              <w:t>Compliance and Monitoring</w:t>
            </w:r>
            <w:bookmarkEnd w:id="298"/>
          </w:p>
        </w:tc>
        <w:tc>
          <w:tcPr>
            <w:tcW w:w="4066" w:type="pct"/>
            <w:tcBorders>
              <w:top w:val="single" w:sz="8" w:space="0" w:color="000000"/>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299" w:name="RANGE!B24"/>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Comply with contract terms</w:t>
            </w:r>
            <w:bookmarkEnd w:id="299"/>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nil"/>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300" w:name="RANGE!B25"/>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Monitor deliverables</w:t>
            </w:r>
            <w:bookmarkEnd w:id="300"/>
          </w:p>
        </w:tc>
      </w:tr>
      <w:tr w:rsidR="004F0AAC" w:rsidRPr="00FE413E" w:rsidTr="004D4519">
        <w:trPr>
          <w:trHeight w:val="20"/>
        </w:trPr>
        <w:tc>
          <w:tcPr>
            <w:tcW w:w="934" w:type="pct"/>
            <w:vMerge/>
            <w:tcBorders>
              <w:top w:val="nil"/>
              <w:left w:val="single" w:sz="8" w:space="0" w:color="000000"/>
              <w:bottom w:val="single" w:sz="8" w:space="0" w:color="000000"/>
              <w:right w:val="single" w:sz="8" w:space="0" w:color="000000"/>
            </w:tcBorders>
            <w:vAlign w:val="center"/>
            <w:hideMark/>
          </w:tcPr>
          <w:p w:rsidR="004F0AAC" w:rsidRPr="00FE413E" w:rsidRDefault="004F0AAC" w:rsidP="00AB3E04">
            <w:pPr>
              <w:jc w:val="left"/>
              <w:rPr>
                <w:rFonts w:eastAsia="Times New Roman"/>
                <w:color w:val="000000"/>
                <w:sz w:val="20"/>
                <w:szCs w:val="20"/>
              </w:rPr>
            </w:pPr>
          </w:p>
        </w:tc>
        <w:tc>
          <w:tcPr>
            <w:tcW w:w="4066" w:type="pct"/>
            <w:tcBorders>
              <w:top w:val="nil"/>
              <w:left w:val="nil"/>
              <w:bottom w:val="single" w:sz="8" w:space="0" w:color="000000"/>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301" w:name="RANGE!B26"/>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w:t>
            </w:r>
            <w:r w:rsidRPr="00FE413E">
              <w:rPr>
                <w:rFonts w:eastAsia="Times New Roman"/>
                <w:color w:val="000000"/>
                <w:sz w:val="20"/>
                <w:szCs w:val="20"/>
              </w:rPr>
              <w:t>Engage with Contractor to resolve community generated complaints</w:t>
            </w:r>
            <w:bookmarkEnd w:id="301"/>
          </w:p>
        </w:tc>
      </w:tr>
      <w:tr w:rsidR="004F0AAC" w:rsidRPr="00FE413E" w:rsidTr="004D4519">
        <w:trPr>
          <w:trHeight w:val="20"/>
        </w:trPr>
        <w:tc>
          <w:tcPr>
            <w:tcW w:w="934" w:type="pct"/>
            <w:tcBorders>
              <w:top w:val="nil"/>
              <w:left w:val="single" w:sz="8" w:space="0" w:color="000000"/>
              <w:bottom w:val="single" w:sz="8" w:space="0" w:color="000000"/>
              <w:right w:val="single" w:sz="8" w:space="0" w:color="000000"/>
            </w:tcBorders>
            <w:shd w:val="clear" w:color="auto" w:fill="auto"/>
            <w:vAlign w:val="center"/>
            <w:hideMark/>
          </w:tcPr>
          <w:p w:rsidR="004F0AAC" w:rsidRPr="00FE413E" w:rsidRDefault="004F0AAC" w:rsidP="00AB3E04">
            <w:pPr>
              <w:rPr>
                <w:rFonts w:eastAsia="Times New Roman"/>
                <w:color w:val="000000"/>
                <w:sz w:val="20"/>
                <w:szCs w:val="20"/>
              </w:rPr>
            </w:pPr>
            <w:bookmarkStart w:id="302" w:name="RANGE!A27"/>
            <w:r w:rsidRPr="00FE413E">
              <w:rPr>
                <w:rFonts w:eastAsia="Times New Roman"/>
                <w:color w:val="000000"/>
                <w:sz w:val="20"/>
                <w:szCs w:val="24"/>
              </w:rPr>
              <w:lastRenderedPageBreak/>
              <w:t>Continuous Improvement</w:t>
            </w:r>
            <w:bookmarkEnd w:id="302"/>
          </w:p>
        </w:tc>
        <w:tc>
          <w:tcPr>
            <w:tcW w:w="4066" w:type="pct"/>
            <w:tcBorders>
              <w:top w:val="nil"/>
              <w:left w:val="nil"/>
              <w:bottom w:val="single" w:sz="8" w:space="0" w:color="000000"/>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303" w:name="RANGE!B27"/>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Formulate, implement and monitor improvement plans stemming from regular contract review meetings and noncompliance issues to ensure Contractor  is performing at expected levels</w:t>
            </w:r>
            <w:bookmarkEnd w:id="303"/>
          </w:p>
        </w:tc>
      </w:tr>
      <w:tr w:rsidR="004F0AAC" w:rsidRPr="00FE413E" w:rsidTr="004D4519">
        <w:trPr>
          <w:trHeight w:val="20"/>
        </w:trPr>
        <w:tc>
          <w:tcPr>
            <w:tcW w:w="934" w:type="pct"/>
            <w:tcBorders>
              <w:top w:val="nil"/>
              <w:left w:val="single" w:sz="8" w:space="0" w:color="000000"/>
              <w:bottom w:val="single" w:sz="8" w:space="0" w:color="000000"/>
              <w:right w:val="single" w:sz="8" w:space="0" w:color="000000"/>
            </w:tcBorders>
            <w:shd w:val="clear" w:color="auto" w:fill="auto"/>
            <w:vAlign w:val="center"/>
            <w:hideMark/>
          </w:tcPr>
          <w:p w:rsidR="004F0AAC" w:rsidRPr="00FE413E" w:rsidRDefault="004F0AAC" w:rsidP="00AB3E04">
            <w:pPr>
              <w:jc w:val="left"/>
              <w:rPr>
                <w:rFonts w:eastAsia="Times New Roman"/>
                <w:color w:val="000000"/>
                <w:sz w:val="20"/>
                <w:szCs w:val="20"/>
              </w:rPr>
            </w:pPr>
            <w:bookmarkStart w:id="304" w:name="RANGE!A28"/>
            <w:r w:rsidRPr="00FE413E">
              <w:rPr>
                <w:rFonts w:eastAsia="Times New Roman"/>
                <w:color w:val="000000"/>
                <w:sz w:val="20"/>
                <w:szCs w:val="24"/>
              </w:rPr>
              <w:t>Contract Review – Lessons Learnt</w:t>
            </w:r>
            <w:bookmarkEnd w:id="304"/>
          </w:p>
        </w:tc>
        <w:tc>
          <w:tcPr>
            <w:tcW w:w="4066" w:type="pct"/>
            <w:tcBorders>
              <w:top w:val="nil"/>
              <w:left w:val="nil"/>
              <w:bottom w:val="single" w:sz="8" w:space="0" w:color="000000"/>
              <w:right w:val="single" w:sz="8" w:space="0" w:color="000000"/>
            </w:tcBorders>
            <w:shd w:val="clear" w:color="auto" w:fill="auto"/>
            <w:vAlign w:val="center"/>
            <w:hideMark/>
          </w:tcPr>
          <w:p w:rsidR="004F0AAC" w:rsidRPr="00FE413E" w:rsidRDefault="004F0AAC" w:rsidP="00AB3E04">
            <w:pPr>
              <w:rPr>
                <w:rFonts w:ascii="Wingdings" w:eastAsia="Times New Roman" w:hAnsi="Wingdings" w:cs="Times New Roman"/>
                <w:color w:val="000000"/>
                <w:sz w:val="20"/>
                <w:szCs w:val="20"/>
              </w:rPr>
            </w:pPr>
            <w:bookmarkStart w:id="305" w:name="RANGE!B28"/>
            <w:r w:rsidRPr="00FE413E">
              <w:rPr>
                <w:rFonts w:ascii="Wingdings" w:eastAsia="Times New Roman" w:hAnsi="Wingdings" w:cs="Times New Roman"/>
                <w:color w:val="000000"/>
                <w:sz w:val="20"/>
                <w:szCs w:val="20"/>
              </w:rPr>
              <w:t></w:t>
            </w:r>
            <w:r w:rsidRPr="00FE413E">
              <w:rPr>
                <w:rFonts w:ascii="Times New Roman" w:eastAsia="Times New Roman" w:hAnsi="Times New Roman" w:cs="Times New Roman"/>
                <w:color w:val="000000"/>
                <w:sz w:val="14"/>
                <w:szCs w:val="14"/>
              </w:rPr>
              <w:t xml:space="preserve">  </w:t>
            </w:r>
            <w:r w:rsidRPr="00FE413E">
              <w:rPr>
                <w:rFonts w:eastAsia="Times New Roman"/>
                <w:color w:val="000000"/>
                <w:sz w:val="20"/>
                <w:szCs w:val="20"/>
              </w:rPr>
              <w:t>Participate in strategic contract review to determine future of contract at expiry</w:t>
            </w:r>
            <w:bookmarkEnd w:id="305"/>
          </w:p>
        </w:tc>
      </w:tr>
    </w:tbl>
    <w:p w:rsidR="003432CA" w:rsidRDefault="003432CA" w:rsidP="004F0AAC"/>
    <w:p w:rsidR="004F0AAC" w:rsidRDefault="004F0AAC" w:rsidP="004F0AAC">
      <w:r w:rsidRPr="00BA7072">
        <w:t xml:space="preserve">The following </w:t>
      </w:r>
      <w:r>
        <w:t>flow</w:t>
      </w:r>
      <w:r w:rsidRPr="00BA7072">
        <w:t xml:space="preserve"> shows methodology in understanding the main and PCC conditions</w:t>
      </w:r>
      <w:r>
        <w:t xml:space="preserve"> so as to extract the role and responsibilities of parties in work contract</w:t>
      </w:r>
      <w:r w:rsidRPr="00BA7072">
        <w:t>:</w:t>
      </w:r>
      <w:r>
        <w:t xml:space="preserve"> -</w:t>
      </w:r>
    </w:p>
    <w:p w:rsidR="004F0AAC" w:rsidRPr="00BA7072" w:rsidRDefault="004F0AAC" w:rsidP="004F0AAC"/>
    <w:p w:rsidR="004F0AAC" w:rsidRDefault="004F0AAC" w:rsidP="004F0AAC">
      <w:bookmarkStart w:id="306" w:name="_Toc474065884"/>
      <w:r w:rsidRPr="00BA7072">
        <w:t xml:space="preserve">The control responsibility summary sheet </w:t>
      </w:r>
      <w:r>
        <w:t xml:space="preserve">in work contract </w:t>
      </w:r>
      <w:r w:rsidRPr="00BA7072">
        <w:t>should have s</w:t>
      </w:r>
      <w:r>
        <w:t>ix</w:t>
      </w:r>
      <w:r w:rsidRPr="00BA7072">
        <w:t xml:space="preserve"> columns whose headings should be (1) contract section, (2) description, (3) contractor responsibility (4) employer responsibility, (5) engineer responsibility, and (</w:t>
      </w:r>
      <w:r>
        <w:t>6</w:t>
      </w:r>
      <w:r w:rsidRPr="00BA7072">
        <w:t xml:space="preserve">) interaction </w:t>
      </w:r>
      <w:r w:rsidRPr="0081314D">
        <w:t xml:space="preserve">responsibility. </w:t>
      </w:r>
      <w:r w:rsidR="00035CC5">
        <w:t>Table 11</w:t>
      </w:r>
      <w:r w:rsidRPr="0081314D">
        <w:t>-</w:t>
      </w:r>
      <w:r w:rsidR="00035CC5">
        <w:t>2</w:t>
      </w:r>
      <w:r w:rsidRPr="00BA7072">
        <w:t xml:space="preserve"> illustrates a blank control responsibility summary sheet.</w:t>
      </w:r>
      <w:bookmarkEnd w:id="306"/>
    </w:p>
    <w:p w:rsidR="003626CA" w:rsidRDefault="003626CA" w:rsidP="004F0AAC"/>
    <w:p w:rsidR="004F0AAC" w:rsidRPr="00BA7072" w:rsidRDefault="00696FD7" w:rsidP="004F0AAC">
      <w:pPr>
        <w:rPr>
          <w:sz w:val="24"/>
          <w:szCs w:val="24"/>
        </w:rPr>
      </w:pPr>
      <w:r>
        <w:rPr>
          <w:noProof/>
          <w:sz w:val="24"/>
          <w:szCs w:val="24"/>
        </w:rPr>
        <w:pict>
          <v:group id="_x0000_s3304" style="position:absolute;left:0;text-align:left;margin-left:63.15pt;margin-top:3.8pt;width:355.35pt;height:264.35pt;z-index:252512256" coordorigin="2703,11588" coordsize="6554,3743">
            <v:roundrect id="_x0000_s3305" style="position:absolute;left:3608;top:11588;width:4745;height:51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" fillcolor="white [3201]" strokecolor="#8064a2 [3207]" strokeweight="2.5pt">
              <v:shadow color="#868686"/>
              <v:textbox style="mso-next-textbox:#_x0000_s3305">
                <w:txbxContent>
                  <w:p w:rsidR="00DD39EB" w:rsidRPr="00E458EB" w:rsidRDefault="00DD39EB" w:rsidP="004F0AAC">
                    <w:pPr>
                      <w:jc w:val="center"/>
                      <w:rPr>
                        <w:rFonts w:cs="Times New Roman"/>
                        <w:szCs w:val="24"/>
                      </w:rPr>
                    </w:pPr>
                    <w:r w:rsidRPr="00401FA1">
                      <w:rPr>
                        <w:b/>
                        <w:sz w:val="20"/>
                        <w:szCs w:val="20"/>
                      </w:rPr>
                      <w:t>1.  Collect</w:t>
                    </w:r>
                    <w:r>
                      <w:rPr>
                        <w:b/>
                        <w:sz w:val="20"/>
                        <w:szCs w:val="20"/>
                      </w:rPr>
                      <w:t xml:space="preserve"> </w:t>
                    </w:r>
                    <w:r w:rsidRPr="00401FA1">
                      <w:rPr>
                        <w:b/>
                        <w:sz w:val="20"/>
                        <w:szCs w:val="20"/>
                      </w:rPr>
                      <w:t>&amp; Organize Contract Document</w:t>
                    </w:r>
                  </w:p>
                </w:txbxContent>
              </v:textbox>
            </v:roundrect>
            <v:rect id="Rectangle 4" o:spid="_x0000_s3306" style="position:absolute;left:3540;top:12388;width:4950;height: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5wxwwAAANwAAAAPAAAAZHJzL2Rvd25yZXYueG1sRE9Na8JA&#10;EL0L/Q/LFHozm1oR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5EucMcMAAADcAAAADwAA&#10;AAAAAAAAAAAAAAAHAgAAZHJzL2Rvd25yZXYueG1sUEsFBgAAAAADAAMAtwAAAPcCAAAAAA==&#10;" fillcolor="white [3201]" strokecolor="#8064a2 [3207]" strokeweight="2.5pt">
              <v:shadow color="#868686"/>
              <v:textbox style="mso-next-textbox:#Rectangle 4">
                <w:txbxContent>
                  <w:p w:rsidR="00DD39EB" w:rsidRPr="00E458EB" w:rsidRDefault="00DD39EB" w:rsidP="004F0AAC">
                    <w:pPr>
                      <w:jc w:val="center"/>
                      <w:rPr>
                        <w:rFonts w:cs="Times New Roman"/>
                        <w:szCs w:val="24"/>
                      </w:rPr>
                    </w:pPr>
                    <w:r w:rsidRPr="00401FA1">
                      <w:rPr>
                        <w:b/>
                        <w:sz w:val="20"/>
                        <w:szCs w:val="20"/>
                      </w:rPr>
                      <w:t>2. Review &amp;Study the Contract Systematically</w:t>
                    </w:r>
                  </w:p>
                </w:txbxContent>
              </v:textbox>
            </v:rect>
            <v:rect id="Rectangle 5" o:spid="_x0000_s3307" style="position:absolute;left:3652;top:13109;width:463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mqwwAAANwAAAAPAAAAZHJzL2Rvd25yZXYueG1sRE9Na8JA&#10;EL0L/Q/LFHozm1oU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iwc5qsMAAADcAAAADwAA&#10;AAAAAAAAAAAAAAAHAgAAZHJzL2Rvd25yZXYueG1sUEsFBgAAAAADAAMAtwAAAPcCAAAAAA==&#10;" fillcolor="white [3201]" strokecolor="#8064a2 [3207]" strokeweight="2.5pt">
              <v:shadow color="#868686"/>
              <v:textbox style="mso-next-textbox:#Rectangle 5">
                <w:txbxContent>
                  <w:p w:rsidR="00DD39EB" w:rsidRPr="00E458EB" w:rsidRDefault="00DD39EB" w:rsidP="004F0AAC">
                    <w:pPr>
                      <w:jc w:val="center"/>
                      <w:rPr>
                        <w:rFonts w:cs="Times New Roman"/>
                        <w:szCs w:val="24"/>
                      </w:rPr>
                    </w:pPr>
                    <w:r w:rsidRPr="00401FA1">
                      <w:rPr>
                        <w:b/>
                        <w:sz w:val="20"/>
                        <w:szCs w:val="20"/>
                      </w:rPr>
                      <w:t>3. Extract Roles &amp;</w:t>
                    </w:r>
                    <w:r>
                      <w:rPr>
                        <w:b/>
                        <w:sz w:val="20"/>
                        <w:szCs w:val="20"/>
                      </w:rPr>
                      <w:t xml:space="preserve"> </w:t>
                    </w:r>
                    <w:r w:rsidRPr="00401FA1">
                      <w:rPr>
                        <w:b/>
                        <w:sz w:val="20"/>
                        <w:szCs w:val="20"/>
                      </w:rPr>
                      <w:t>Responsibilities</w:t>
                    </w:r>
                  </w:p>
                </w:txbxContent>
              </v:textbox>
            </v:rect>
            <v:rect id="_x0000_s3308" style="position:absolute;left:2703;top:13962;width:6549;height: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" fillcolor="white [3201]" strokecolor="#8064a2 [3207]" strokeweight="2.5pt">
              <v:shadow color="#868686"/>
              <v:textbox style="mso-next-textbox:#_x0000_s3308">
                <w:txbxContent>
                  <w:p w:rsidR="00DD39EB" w:rsidRPr="00E458EB" w:rsidRDefault="00DD39EB" w:rsidP="004F0AAC">
                    <w:pPr>
                      <w:jc w:val="center"/>
                      <w:rPr>
                        <w:rFonts w:cs="Times New Roman"/>
                        <w:szCs w:val="24"/>
                      </w:rPr>
                    </w:pPr>
                    <w:r w:rsidRPr="00401FA1">
                      <w:rPr>
                        <w:b/>
                        <w:sz w:val="20"/>
                        <w:szCs w:val="20"/>
                      </w:rPr>
                      <w:t>4. Consolidate them in the form of Roles and responsibilities sheets</w:t>
                    </w:r>
                  </w:p>
                </w:txbxContent>
              </v:textbox>
            </v:rect>
            <v:roundrect id="AutoShape 7" o:spid="_x0000_s3309" style="position:absolute;left:3443;top:14794;width:5814;height:537;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" fillcolor="white [3201]" strokecolor="#8064a2 [3207]" strokeweight="2.5pt">
              <v:shadow color="#868686"/>
              <v:textbox style="mso-next-textbox:#AutoShape 7">
                <w:txbxContent>
                  <w:p w:rsidR="00DD39EB" w:rsidRPr="00401FA1" w:rsidRDefault="00DD39EB" w:rsidP="004F0AAC">
                    <w:pPr>
                      <w:jc w:val="center"/>
                      <w:rPr>
                        <w:b/>
                        <w:sz w:val="20"/>
                        <w:szCs w:val="20"/>
                      </w:rPr>
                    </w:pPr>
                    <w:r w:rsidRPr="00401FA1">
                      <w:rPr>
                        <w:b/>
                        <w:sz w:val="20"/>
                        <w:szCs w:val="20"/>
                      </w:rPr>
                      <w:t>5. Record and Refer throughout the Project Life Time</w:t>
                    </w:r>
                  </w:p>
                </w:txbxContent>
              </v:textbox>
            </v:roundrect>
            <v:shape id="_x0000_s3310" type="#_x0000_t32" style="position:absolute;left:5972;top:12847;width:6;height:26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" strokecolor="#8064a2 [3207]" strokeweight="2.5pt">
              <v:stroke endarrow="block"/>
              <v:shadow color="#868686"/>
            </v:shape>
            <v:shape id="_x0000_s3311" type="#_x0000_t32" style="position:absolute;left:5992;top:13649;width:10;height:31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" strokecolor="#8064a2 [3207]" strokeweight="2.5pt">
              <v:stroke endarrow="block"/>
              <v:shadow color="#868686"/>
            </v:shape>
            <v:shape id="_x0000_s3312" type="#_x0000_t32" style="position:absolute;left:5977;top:12107;width:1;height:28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" strokecolor="#8064a2 [3207]" strokeweight="2.5pt">
              <v:stroke endarrow="block"/>
              <v:shadow color="#868686"/>
            </v:shape>
            <v:shape id="_x0000_s3313" type="#_x0000_t32" style="position:absolute;left:6021;top:14477;width:17;height:3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" strokecolor="#8064a2 [3207]" strokeweight="2.5pt">
              <v:stroke endarrow="block"/>
              <v:shadow color="#868686"/>
            </v:shape>
          </v:group>
        </w:pict>
      </w:r>
    </w:p>
    <w:p w:rsidR="004F0AAC" w:rsidRPr="00BA7072" w:rsidRDefault="004F0AAC" w:rsidP="004F0AAC">
      <w:pPr>
        <w:pStyle w:val="ListParagraph1"/>
      </w:pPr>
    </w:p>
    <w:p w:rsidR="004F0AAC" w:rsidRPr="00BA7072" w:rsidRDefault="004F0AAC" w:rsidP="004F0AAC">
      <w:pPr>
        <w:pStyle w:val="ListParagraph1"/>
      </w:pPr>
    </w:p>
    <w:p w:rsidR="004F0AAC" w:rsidRPr="00BA7072" w:rsidRDefault="004F0AAC" w:rsidP="004F0AAC">
      <w:pPr>
        <w:pStyle w:val="ListParagraph1"/>
      </w:pPr>
    </w:p>
    <w:p w:rsidR="004F0AAC" w:rsidRPr="00BA7072" w:rsidRDefault="004F0AAC" w:rsidP="004F0AAC">
      <w:pPr>
        <w:pStyle w:val="ListParagraph1"/>
      </w:pPr>
    </w:p>
    <w:p w:rsidR="004F0AAC" w:rsidRPr="00BA7072" w:rsidRDefault="004F0AAC" w:rsidP="004F0AAC">
      <w:pPr>
        <w:pStyle w:val="ListParagraph1"/>
      </w:pPr>
    </w:p>
    <w:p w:rsidR="004F0AAC" w:rsidRDefault="004F0AAC" w:rsidP="004F0AAC"/>
    <w:p w:rsidR="004F0AAC" w:rsidRDefault="004F0AAC" w:rsidP="004F0AAC"/>
    <w:p w:rsidR="004F0AAC" w:rsidRDefault="004F0AAC" w:rsidP="004F0AAC">
      <w:pPr>
        <w:pStyle w:val="Caption"/>
      </w:pPr>
    </w:p>
    <w:p w:rsidR="004F0AAC" w:rsidRDefault="004F0AAC" w:rsidP="004F0AAC">
      <w:pPr>
        <w:pStyle w:val="Caption"/>
      </w:pPr>
    </w:p>
    <w:p w:rsidR="004F0AAC" w:rsidRDefault="004F0AAC" w:rsidP="004F0AAC">
      <w:pPr>
        <w:pStyle w:val="Caption"/>
      </w:pPr>
    </w:p>
    <w:p w:rsidR="004F0AAC" w:rsidRDefault="004F0AAC" w:rsidP="004F0AAC">
      <w:pPr>
        <w:pStyle w:val="Caption"/>
      </w:pPr>
    </w:p>
    <w:p w:rsidR="004F0AAC" w:rsidRDefault="004F0AAC" w:rsidP="004F0AAC">
      <w:pPr>
        <w:pStyle w:val="Caption"/>
      </w:pPr>
    </w:p>
    <w:p w:rsidR="004F0AAC" w:rsidRDefault="004F0AAC" w:rsidP="004F0AAC">
      <w:pPr>
        <w:pStyle w:val="Caption"/>
      </w:pPr>
    </w:p>
    <w:p w:rsidR="004F0AAC" w:rsidRDefault="004F0AAC" w:rsidP="004F0AAC">
      <w:pPr>
        <w:pStyle w:val="Caption"/>
      </w:pPr>
    </w:p>
    <w:p w:rsidR="004F0AAC" w:rsidRDefault="004F0AAC" w:rsidP="004F0AAC">
      <w:pPr>
        <w:pStyle w:val="Caption"/>
      </w:pPr>
    </w:p>
    <w:p w:rsidR="004F0AAC" w:rsidRDefault="004F0AAC" w:rsidP="004F0AAC">
      <w:pPr>
        <w:pStyle w:val="Caption"/>
      </w:pPr>
    </w:p>
    <w:p w:rsidR="004F0AAC" w:rsidRDefault="004F0AAC" w:rsidP="003432CA">
      <w:pPr>
        <w:pStyle w:val="Caption"/>
        <w:jc w:val="center"/>
      </w:pPr>
      <w:bookmarkStart w:id="307" w:name="_Toc531653291"/>
      <w:r>
        <w:t xml:space="preserve">Figure </w:t>
      </w:r>
      <w:r w:rsidR="00696FD7">
        <w:fldChar w:fldCharType="begin"/>
      </w:r>
      <w:r w:rsidR="00696FD7">
        <w:instrText xml:space="preserve"> STYLEREF 1 \s </w:instrText>
      </w:r>
      <w:r w:rsidR="00696FD7">
        <w:fldChar w:fldCharType="separate"/>
      </w:r>
      <w:r w:rsidR="00DD39EB">
        <w:rPr>
          <w:noProof/>
        </w:rPr>
        <w:t>11</w:t>
      </w:r>
      <w:r w:rsidR="00696FD7">
        <w:rPr>
          <w:noProof/>
        </w:rPr>
        <w:fldChar w:fldCharType="end"/>
      </w:r>
      <w:r w:rsidR="00336FE6">
        <w:noBreakHyphen/>
      </w:r>
      <w:r w:rsidR="00696FD7">
        <w:fldChar w:fldCharType="begin"/>
      </w:r>
      <w:r w:rsidR="00696FD7">
        <w:instrText xml:space="preserve"> SEQ Figure \* ARABIC \s 1 </w:instrText>
      </w:r>
      <w:r w:rsidR="00696FD7">
        <w:fldChar w:fldCharType="separate"/>
      </w:r>
      <w:r w:rsidR="00DD39EB">
        <w:rPr>
          <w:noProof/>
        </w:rPr>
        <w:t>2</w:t>
      </w:r>
      <w:r w:rsidR="00696FD7">
        <w:rPr>
          <w:noProof/>
        </w:rPr>
        <w:fldChar w:fldCharType="end"/>
      </w:r>
      <w:r w:rsidR="00BA0C3B">
        <w:t>:</w:t>
      </w:r>
      <w:r w:rsidR="00035CC5">
        <w:t xml:space="preserve"> </w:t>
      </w:r>
      <w:r w:rsidRPr="00F24CB5">
        <w:t xml:space="preserve">Contract </w:t>
      </w:r>
      <w:r w:rsidR="003626CA" w:rsidRPr="00F24CB5">
        <w:t>role &amp; responsibility identifying conceptual frame</w:t>
      </w:r>
      <w:bookmarkEnd w:id="307"/>
    </w:p>
    <w:p w:rsidR="004F0AAC" w:rsidRDefault="004F0AAC" w:rsidP="004F0AAC">
      <w:pPr>
        <w:spacing w:after="200"/>
        <w:jc w:val="left"/>
      </w:pPr>
      <w:r>
        <w:br w:type="page"/>
      </w:r>
    </w:p>
    <w:p w:rsidR="004F0AAC" w:rsidRDefault="00FB7F5C" w:rsidP="00FB7F5C">
      <w:pPr>
        <w:pStyle w:val="Caption"/>
      </w:pPr>
      <w:bookmarkStart w:id="308" w:name="_Toc524978606"/>
      <w:r>
        <w:lastRenderedPageBreak/>
        <w:t xml:space="preserve">Table </w:t>
      </w:r>
      <w:r w:rsidR="00696FD7">
        <w:fldChar w:fldCharType="begin"/>
      </w:r>
      <w:r w:rsidR="00696FD7">
        <w:instrText xml:space="preserve"> STYLEREF 1 \s </w:instrText>
      </w:r>
      <w:r w:rsidR="00696FD7">
        <w:fldChar w:fldCharType="separate"/>
      </w:r>
      <w:r w:rsidR="00DD39EB">
        <w:rPr>
          <w:noProof/>
        </w:rPr>
        <w:t>11</w:t>
      </w:r>
      <w:r w:rsidR="00696FD7">
        <w:rPr>
          <w:noProof/>
        </w:rPr>
        <w:fldChar w:fldCharType="end"/>
      </w:r>
      <w:r>
        <w:noBreakHyphen/>
      </w:r>
      <w:r w:rsidR="00696FD7">
        <w:fldChar w:fldCharType="begin"/>
      </w:r>
      <w:r w:rsidR="00696FD7">
        <w:instrText xml:space="preserve"> SEQ Table \* ARABIC \s 1 </w:instrText>
      </w:r>
      <w:r w:rsidR="00696FD7">
        <w:fldChar w:fldCharType="separate"/>
      </w:r>
      <w:r w:rsidR="00DD39EB">
        <w:rPr>
          <w:noProof/>
        </w:rPr>
        <w:t>2</w:t>
      </w:r>
      <w:r w:rsidR="00696FD7">
        <w:rPr>
          <w:noProof/>
        </w:rPr>
        <w:fldChar w:fldCharType="end"/>
      </w:r>
      <w:r>
        <w:t xml:space="preserve">: </w:t>
      </w:r>
      <w:r w:rsidRPr="00BB3997">
        <w:t xml:space="preserve">Work </w:t>
      </w:r>
      <w:r w:rsidR="003626CA" w:rsidRPr="00BB3997">
        <w:t>contract role &amp; responsibility recording format</w:t>
      </w:r>
      <w:bookmarkEnd w:id="308"/>
    </w:p>
    <w:tbl>
      <w:tblPr>
        <w:tblW w:w="4846" w:type="pct"/>
        <w:jc w:val="center"/>
        <w:shd w:val="clear" w:color="auto" w:fill="DAEEF3" w:themeFill="accent5" w:themeFillTint="33"/>
        <w:tblLayout w:type="fixed"/>
        <w:tblLook w:val="0000" w:firstRow="0" w:lastRow="0" w:firstColumn="0" w:lastColumn="0" w:noHBand="0" w:noVBand="0"/>
      </w:tblPr>
      <w:tblGrid>
        <w:gridCol w:w="1414"/>
        <w:gridCol w:w="1685"/>
        <w:gridCol w:w="1494"/>
        <w:gridCol w:w="1494"/>
        <w:gridCol w:w="1494"/>
        <w:gridCol w:w="1936"/>
      </w:tblGrid>
      <w:tr w:rsidR="004F0AAC" w:rsidRPr="00E048F6" w:rsidTr="00463A37">
        <w:trPr>
          <w:jc w:val="center"/>
        </w:trPr>
        <w:tc>
          <w:tcPr>
            <w:tcW w:w="5000" w:type="pct"/>
            <w:gridSpan w:val="6"/>
            <w:tcBorders>
              <w:top w:val="single" w:sz="6" w:space="0" w:color="auto"/>
              <w:left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p>
          <w:p w:rsidR="004F0AAC" w:rsidRPr="00E048F6" w:rsidRDefault="004F0AAC" w:rsidP="00FB7F5C">
            <w:pPr>
              <w:ind w:right="-92"/>
              <w:rPr>
                <w:sz w:val="20"/>
                <w:szCs w:val="20"/>
              </w:rPr>
            </w:pPr>
            <w:bookmarkStart w:id="309" w:name="_Toc474065886"/>
            <w:r w:rsidRPr="00E048F6">
              <w:rPr>
                <w:sz w:val="20"/>
                <w:szCs w:val="20"/>
              </w:rPr>
              <w:t>CONTROL RESPONSIBILITY SUMMARY SHEET</w:t>
            </w:r>
            <w:bookmarkEnd w:id="309"/>
          </w:p>
          <w:p w:rsidR="004F0AAC" w:rsidRPr="00E048F6" w:rsidRDefault="004F0AAC" w:rsidP="00FB7F5C">
            <w:pPr>
              <w:ind w:right="-92"/>
              <w:rPr>
                <w:sz w:val="20"/>
                <w:szCs w:val="20"/>
              </w:rPr>
            </w:pPr>
            <w:bookmarkStart w:id="310" w:name="_Toc474065887"/>
            <w:r w:rsidRPr="00E048F6">
              <w:rPr>
                <w:sz w:val="20"/>
                <w:szCs w:val="20"/>
              </w:rPr>
              <w:t>PROJECT         ____________________________</w:t>
            </w:r>
            <w:bookmarkEnd w:id="310"/>
          </w:p>
          <w:p w:rsidR="004F0AAC" w:rsidRPr="00E048F6" w:rsidRDefault="004F0AAC" w:rsidP="00FB7F5C">
            <w:pPr>
              <w:ind w:right="-92"/>
              <w:rPr>
                <w:sz w:val="20"/>
                <w:szCs w:val="20"/>
              </w:rPr>
            </w:pPr>
            <w:bookmarkStart w:id="311" w:name="_Toc474065888"/>
            <w:r w:rsidRPr="00E048F6">
              <w:rPr>
                <w:sz w:val="20"/>
                <w:szCs w:val="20"/>
              </w:rPr>
              <w:t>CONTRACTOR __________________________</w:t>
            </w:r>
            <w:bookmarkEnd w:id="311"/>
          </w:p>
          <w:p w:rsidR="004F0AAC" w:rsidRPr="00E048F6" w:rsidRDefault="004F0AAC" w:rsidP="00FB7F5C">
            <w:pPr>
              <w:ind w:right="-92"/>
              <w:rPr>
                <w:sz w:val="20"/>
                <w:szCs w:val="20"/>
              </w:rPr>
            </w:pPr>
            <w:bookmarkStart w:id="312" w:name="_Toc474065889"/>
            <w:r w:rsidRPr="00E048F6">
              <w:rPr>
                <w:sz w:val="20"/>
                <w:szCs w:val="20"/>
              </w:rPr>
              <w:t>Employer          __________________________</w:t>
            </w:r>
            <w:bookmarkEnd w:id="312"/>
          </w:p>
          <w:p w:rsidR="004F0AAC" w:rsidRPr="00E048F6" w:rsidRDefault="004F0AAC" w:rsidP="00FB7F5C">
            <w:pPr>
              <w:ind w:right="-92"/>
              <w:rPr>
                <w:sz w:val="20"/>
                <w:szCs w:val="20"/>
              </w:rPr>
            </w:pPr>
            <w:bookmarkStart w:id="313" w:name="_Toc474065890"/>
            <w:r w:rsidRPr="00E048F6">
              <w:rPr>
                <w:sz w:val="20"/>
                <w:szCs w:val="20"/>
              </w:rPr>
              <w:t>ENGINEER       ________________________  _                                 SHEET ___  OF ____</w:t>
            </w:r>
            <w:bookmarkEnd w:id="313"/>
          </w:p>
          <w:p w:rsidR="004F0AAC" w:rsidRPr="00E048F6" w:rsidRDefault="004F0AAC" w:rsidP="00FB7F5C">
            <w:pPr>
              <w:ind w:right="-92"/>
              <w:rPr>
                <w:sz w:val="20"/>
                <w:szCs w:val="20"/>
              </w:rPr>
            </w:pPr>
          </w:p>
        </w:tc>
      </w:tr>
      <w:tr w:rsidR="004F0AAC" w:rsidRPr="00E048F6" w:rsidTr="00463A37">
        <w:trPr>
          <w:jc w:val="center"/>
        </w:trPr>
        <w:tc>
          <w:tcPr>
            <w:tcW w:w="743" w:type="pct"/>
            <w:tcBorders>
              <w:top w:val="single" w:sz="6" w:space="0" w:color="auto"/>
              <w:left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14" w:name="_Toc474065891"/>
            <w:r w:rsidRPr="00E048F6">
              <w:rPr>
                <w:sz w:val="20"/>
                <w:szCs w:val="20"/>
              </w:rPr>
              <w:t>(1)</w:t>
            </w:r>
            <w:bookmarkEnd w:id="314"/>
          </w:p>
        </w:tc>
        <w:tc>
          <w:tcPr>
            <w:tcW w:w="885" w:type="pct"/>
            <w:tcBorders>
              <w:top w:val="single" w:sz="6" w:space="0" w:color="auto"/>
              <w:left w:val="nil"/>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15" w:name="_Toc474065892"/>
            <w:r w:rsidRPr="00E048F6">
              <w:rPr>
                <w:sz w:val="20"/>
                <w:szCs w:val="20"/>
              </w:rPr>
              <w:t>(2)</w:t>
            </w:r>
            <w:bookmarkEnd w:id="315"/>
          </w:p>
        </w:tc>
        <w:tc>
          <w:tcPr>
            <w:tcW w:w="785" w:type="pct"/>
            <w:tcBorders>
              <w:top w:val="single" w:sz="6" w:space="0" w:color="auto"/>
              <w:left w:val="nil"/>
              <w:bottom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16" w:name="_Toc474065893"/>
            <w:r w:rsidRPr="00E048F6">
              <w:rPr>
                <w:sz w:val="20"/>
                <w:szCs w:val="20"/>
              </w:rPr>
              <w:t>(3)</w:t>
            </w:r>
            <w:bookmarkEnd w:id="316"/>
          </w:p>
        </w:tc>
        <w:tc>
          <w:tcPr>
            <w:tcW w:w="785" w:type="pct"/>
            <w:tcBorders>
              <w:top w:val="single" w:sz="6" w:space="0" w:color="auto"/>
              <w:left w:val="nil"/>
              <w:bottom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17" w:name="_Toc474065894"/>
            <w:r w:rsidRPr="00E048F6">
              <w:rPr>
                <w:sz w:val="20"/>
                <w:szCs w:val="20"/>
              </w:rPr>
              <w:t>(4)</w:t>
            </w:r>
            <w:bookmarkEnd w:id="317"/>
          </w:p>
        </w:tc>
        <w:tc>
          <w:tcPr>
            <w:tcW w:w="785" w:type="pct"/>
            <w:tcBorders>
              <w:top w:val="single" w:sz="6" w:space="0" w:color="auto"/>
              <w:left w:val="nil"/>
            </w:tcBorders>
            <w:shd w:val="clear" w:color="auto" w:fill="DAEEF3" w:themeFill="accent5" w:themeFillTint="33"/>
          </w:tcPr>
          <w:p w:rsidR="004F0AAC" w:rsidRPr="00E048F6" w:rsidRDefault="004F0AAC" w:rsidP="00FB7F5C">
            <w:pPr>
              <w:ind w:right="-92"/>
              <w:rPr>
                <w:sz w:val="20"/>
                <w:szCs w:val="20"/>
              </w:rPr>
            </w:pPr>
            <w:bookmarkStart w:id="318" w:name="_Toc474065895"/>
            <w:r w:rsidRPr="00E048F6">
              <w:rPr>
                <w:sz w:val="20"/>
                <w:szCs w:val="20"/>
              </w:rPr>
              <w:t>(5)</w:t>
            </w:r>
            <w:bookmarkEnd w:id="318"/>
          </w:p>
        </w:tc>
        <w:tc>
          <w:tcPr>
            <w:tcW w:w="1016" w:type="pct"/>
            <w:tcBorders>
              <w:top w:val="single" w:sz="6" w:space="0" w:color="auto"/>
              <w:left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19" w:name="_Toc474065897"/>
            <w:r w:rsidRPr="00E048F6">
              <w:rPr>
                <w:sz w:val="20"/>
                <w:szCs w:val="20"/>
              </w:rPr>
              <w:t>(6)</w:t>
            </w:r>
            <w:bookmarkEnd w:id="319"/>
          </w:p>
        </w:tc>
      </w:tr>
      <w:tr w:rsidR="004F0AAC" w:rsidRPr="00E048F6" w:rsidTr="00463A37">
        <w:trPr>
          <w:jc w:val="center"/>
        </w:trPr>
        <w:tc>
          <w:tcPr>
            <w:tcW w:w="743"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20" w:name="_Toc474065898"/>
            <w:r w:rsidRPr="00E048F6">
              <w:rPr>
                <w:sz w:val="20"/>
                <w:szCs w:val="20"/>
              </w:rPr>
              <w:t>Contract</w:t>
            </w:r>
            <w:bookmarkEnd w:id="320"/>
          </w:p>
          <w:p w:rsidR="004F0AAC" w:rsidRPr="00E048F6" w:rsidRDefault="004F0AAC" w:rsidP="00FB7F5C">
            <w:pPr>
              <w:ind w:right="-92"/>
              <w:rPr>
                <w:sz w:val="20"/>
                <w:szCs w:val="20"/>
              </w:rPr>
            </w:pPr>
            <w:bookmarkStart w:id="321" w:name="_Toc474065899"/>
            <w:r w:rsidRPr="00E048F6">
              <w:rPr>
                <w:sz w:val="20"/>
                <w:szCs w:val="20"/>
              </w:rPr>
              <w:t>Sub-Clause</w:t>
            </w:r>
            <w:bookmarkEnd w:id="321"/>
          </w:p>
        </w:tc>
        <w:tc>
          <w:tcPr>
            <w:tcW w:w="885" w:type="pct"/>
            <w:tcBorders>
              <w:top w:val="single" w:sz="6" w:space="0" w:color="auto"/>
              <w:left w:val="nil"/>
              <w:bottom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22" w:name="_Toc474065900"/>
            <w:r w:rsidRPr="00E048F6">
              <w:rPr>
                <w:sz w:val="20"/>
                <w:szCs w:val="20"/>
              </w:rPr>
              <w:t>Description</w:t>
            </w:r>
            <w:bookmarkEnd w:id="322"/>
          </w:p>
        </w:tc>
        <w:tc>
          <w:tcPr>
            <w:tcW w:w="785" w:type="pct"/>
            <w:tcBorders>
              <w:left w:val="nil"/>
              <w:bottom w:val="single" w:sz="6" w:space="0" w:color="auto"/>
            </w:tcBorders>
            <w:shd w:val="clear" w:color="auto" w:fill="DAEEF3" w:themeFill="accent5" w:themeFillTint="33"/>
          </w:tcPr>
          <w:p w:rsidR="004F0AAC" w:rsidRPr="00E048F6" w:rsidRDefault="004F0AAC" w:rsidP="00FB7F5C">
            <w:pPr>
              <w:ind w:right="-92"/>
              <w:rPr>
                <w:sz w:val="20"/>
                <w:szCs w:val="20"/>
              </w:rPr>
            </w:pPr>
            <w:bookmarkStart w:id="323" w:name="_Toc474065901"/>
            <w:r w:rsidRPr="00E048F6">
              <w:rPr>
                <w:sz w:val="20"/>
                <w:szCs w:val="20"/>
              </w:rPr>
              <w:t>Contractor Responsibility</w:t>
            </w:r>
            <w:bookmarkEnd w:id="323"/>
          </w:p>
        </w:tc>
        <w:tc>
          <w:tcPr>
            <w:tcW w:w="785" w:type="pct"/>
            <w:tcBorders>
              <w:left w:val="single" w:sz="6" w:space="0" w:color="auto"/>
              <w:bottom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24" w:name="_Toc474065902"/>
            <w:r w:rsidRPr="00E048F6">
              <w:rPr>
                <w:sz w:val="20"/>
                <w:szCs w:val="20"/>
              </w:rPr>
              <w:t>Employers Responsibility</w:t>
            </w:r>
            <w:bookmarkEnd w:id="324"/>
          </w:p>
        </w:tc>
        <w:tc>
          <w:tcPr>
            <w:tcW w:w="785" w:type="pct"/>
            <w:tcBorders>
              <w:top w:val="single" w:sz="6" w:space="0" w:color="auto"/>
              <w:left w:val="nil"/>
              <w:bottom w:val="single" w:sz="6" w:space="0" w:color="auto"/>
            </w:tcBorders>
            <w:shd w:val="clear" w:color="auto" w:fill="DAEEF3" w:themeFill="accent5" w:themeFillTint="33"/>
          </w:tcPr>
          <w:p w:rsidR="004F0AAC" w:rsidRPr="00E048F6" w:rsidRDefault="004F0AAC" w:rsidP="00FB7F5C">
            <w:pPr>
              <w:ind w:right="-92"/>
              <w:rPr>
                <w:sz w:val="20"/>
                <w:szCs w:val="20"/>
              </w:rPr>
            </w:pPr>
            <w:bookmarkStart w:id="325" w:name="_Toc474065903"/>
            <w:r w:rsidRPr="00E048F6">
              <w:rPr>
                <w:sz w:val="20"/>
                <w:szCs w:val="20"/>
              </w:rPr>
              <w:t>Engineer Responsibility</w:t>
            </w:r>
            <w:bookmarkEnd w:id="325"/>
          </w:p>
        </w:tc>
        <w:tc>
          <w:tcPr>
            <w:tcW w:w="1016"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26" w:name="_Toc474065905"/>
            <w:r w:rsidRPr="00E048F6">
              <w:rPr>
                <w:sz w:val="20"/>
                <w:szCs w:val="20"/>
              </w:rPr>
              <w:t>Interaction Responsibility</w:t>
            </w:r>
            <w:bookmarkEnd w:id="326"/>
          </w:p>
        </w:tc>
      </w:tr>
      <w:tr w:rsidR="004F0AAC" w:rsidRPr="00E048F6" w:rsidTr="00463A37">
        <w:trPr>
          <w:jc w:val="center"/>
        </w:trPr>
        <w:tc>
          <w:tcPr>
            <w:tcW w:w="743" w:type="pct"/>
            <w:tcBorders>
              <w:left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27" w:name="_Toc474065906"/>
            <w:bookmarkStart w:id="328" w:name="_Toc474065927"/>
            <w:bookmarkEnd w:id="327"/>
            <w:bookmarkEnd w:id="328"/>
          </w:p>
        </w:tc>
        <w:tc>
          <w:tcPr>
            <w:tcW w:w="885" w:type="pct"/>
            <w:tcBorders>
              <w:left w:val="nil"/>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29" w:name="_Toc474065928"/>
            <w:bookmarkEnd w:id="329"/>
          </w:p>
        </w:tc>
        <w:tc>
          <w:tcPr>
            <w:tcW w:w="785" w:type="pct"/>
            <w:tcBorders>
              <w:left w:val="nil"/>
            </w:tcBorders>
            <w:shd w:val="clear" w:color="auto" w:fill="DAEEF3" w:themeFill="accent5" w:themeFillTint="33"/>
          </w:tcPr>
          <w:p w:rsidR="004F0AAC" w:rsidRPr="00E048F6" w:rsidRDefault="004F0AAC" w:rsidP="00FB7F5C">
            <w:pPr>
              <w:ind w:right="-92"/>
              <w:rPr>
                <w:sz w:val="20"/>
                <w:szCs w:val="20"/>
              </w:rPr>
            </w:pPr>
            <w:bookmarkStart w:id="330" w:name="_Toc474065929"/>
            <w:bookmarkEnd w:id="330"/>
          </w:p>
        </w:tc>
        <w:tc>
          <w:tcPr>
            <w:tcW w:w="785" w:type="pct"/>
            <w:tcBorders>
              <w:left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31" w:name="_Toc474065930"/>
            <w:bookmarkEnd w:id="331"/>
          </w:p>
        </w:tc>
        <w:tc>
          <w:tcPr>
            <w:tcW w:w="785" w:type="pct"/>
            <w:tcBorders>
              <w:left w:val="nil"/>
            </w:tcBorders>
            <w:shd w:val="clear" w:color="auto" w:fill="DAEEF3" w:themeFill="accent5" w:themeFillTint="33"/>
          </w:tcPr>
          <w:p w:rsidR="004F0AAC" w:rsidRPr="00E048F6" w:rsidRDefault="004F0AAC" w:rsidP="00FB7F5C">
            <w:pPr>
              <w:ind w:right="-92"/>
              <w:rPr>
                <w:sz w:val="20"/>
                <w:szCs w:val="20"/>
              </w:rPr>
            </w:pPr>
            <w:bookmarkStart w:id="332" w:name="_Toc474065931"/>
            <w:bookmarkEnd w:id="332"/>
          </w:p>
        </w:tc>
        <w:tc>
          <w:tcPr>
            <w:tcW w:w="1016" w:type="pct"/>
            <w:vMerge w:val="restart"/>
            <w:tcBorders>
              <w:left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33" w:name="_Toc474065932"/>
            <w:bookmarkStart w:id="334" w:name="_Toc474065933"/>
            <w:bookmarkEnd w:id="333"/>
            <w:bookmarkEnd w:id="334"/>
          </w:p>
        </w:tc>
      </w:tr>
      <w:tr w:rsidR="004F0AAC" w:rsidRPr="00E048F6" w:rsidTr="00463A37">
        <w:trPr>
          <w:jc w:val="center"/>
        </w:trPr>
        <w:tc>
          <w:tcPr>
            <w:tcW w:w="743" w:type="pct"/>
            <w:tcBorders>
              <w:left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35" w:name="_Toc474065934"/>
            <w:bookmarkEnd w:id="335"/>
          </w:p>
        </w:tc>
        <w:tc>
          <w:tcPr>
            <w:tcW w:w="885" w:type="pct"/>
            <w:tcBorders>
              <w:left w:val="nil"/>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36" w:name="_Toc474065935"/>
            <w:bookmarkEnd w:id="336"/>
          </w:p>
        </w:tc>
        <w:tc>
          <w:tcPr>
            <w:tcW w:w="785" w:type="pct"/>
            <w:tcBorders>
              <w:left w:val="nil"/>
            </w:tcBorders>
            <w:shd w:val="clear" w:color="auto" w:fill="DAEEF3" w:themeFill="accent5" w:themeFillTint="33"/>
          </w:tcPr>
          <w:p w:rsidR="004F0AAC" w:rsidRPr="00E048F6" w:rsidRDefault="004F0AAC" w:rsidP="00FB7F5C">
            <w:pPr>
              <w:ind w:right="-92"/>
              <w:rPr>
                <w:sz w:val="20"/>
                <w:szCs w:val="20"/>
              </w:rPr>
            </w:pPr>
            <w:bookmarkStart w:id="337" w:name="_Toc474065936"/>
            <w:bookmarkEnd w:id="337"/>
          </w:p>
        </w:tc>
        <w:tc>
          <w:tcPr>
            <w:tcW w:w="785" w:type="pct"/>
            <w:tcBorders>
              <w:left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38" w:name="_Toc474065937"/>
            <w:bookmarkEnd w:id="338"/>
          </w:p>
        </w:tc>
        <w:tc>
          <w:tcPr>
            <w:tcW w:w="785" w:type="pct"/>
            <w:tcBorders>
              <w:left w:val="nil"/>
            </w:tcBorders>
            <w:shd w:val="clear" w:color="auto" w:fill="DAEEF3" w:themeFill="accent5" w:themeFillTint="33"/>
          </w:tcPr>
          <w:p w:rsidR="004F0AAC" w:rsidRPr="00E048F6" w:rsidRDefault="004F0AAC" w:rsidP="00FB7F5C">
            <w:pPr>
              <w:ind w:right="-92"/>
              <w:rPr>
                <w:sz w:val="20"/>
                <w:szCs w:val="20"/>
              </w:rPr>
            </w:pPr>
            <w:bookmarkStart w:id="339" w:name="_Toc474065938"/>
            <w:bookmarkEnd w:id="339"/>
          </w:p>
        </w:tc>
        <w:tc>
          <w:tcPr>
            <w:tcW w:w="1016" w:type="pct"/>
            <w:vMerge/>
            <w:tcBorders>
              <w:left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40" w:name="_Toc474065939"/>
            <w:bookmarkStart w:id="341" w:name="_Toc474065940"/>
            <w:bookmarkEnd w:id="340"/>
            <w:bookmarkEnd w:id="341"/>
          </w:p>
        </w:tc>
      </w:tr>
      <w:tr w:rsidR="004F0AAC" w:rsidRPr="00E048F6" w:rsidTr="00463A37">
        <w:trPr>
          <w:jc w:val="center"/>
        </w:trPr>
        <w:tc>
          <w:tcPr>
            <w:tcW w:w="743" w:type="pct"/>
            <w:tcBorders>
              <w:left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42" w:name="_Toc474065941"/>
            <w:bookmarkEnd w:id="342"/>
          </w:p>
        </w:tc>
        <w:tc>
          <w:tcPr>
            <w:tcW w:w="885" w:type="pct"/>
            <w:tcBorders>
              <w:left w:val="nil"/>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43" w:name="_Toc474065942"/>
            <w:bookmarkEnd w:id="343"/>
          </w:p>
        </w:tc>
        <w:tc>
          <w:tcPr>
            <w:tcW w:w="785" w:type="pct"/>
            <w:tcBorders>
              <w:left w:val="nil"/>
            </w:tcBorders>
            <w:shd w:val="clear" w:color="auto" w:fill="DAEEF3" w:themeFill="accent5" w:themeFillTint="33"/>
          </w:tcPr>
          <w:p w:rsidR="004F0AAC" w:rsidRPr="00E048F6" w:rsidRDefault="004F0AAC" w:rsidP="00FB7F5C">
            <w:pPr>
              <w:ind w:right="-92"/>
              <w:rPr>
                <w:sz w:val="20"/>
                <w:szCs w:val="20"/>
              </w:rPr>
            </w:pPr>
            <w:bookmarkStart w:id="344" w:name="_Toc474065943"/>
            <w:bookmarkEnd w:id="344"/>
          </w:p>
        </w:tc>
        <w:tc>
          <w:tcPr>
            <w:tcW w:w="785" w:type="pct"/>
            <w:tcBorders>
              <w:left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45" w:name="_Toc474065944"/>
            <w:bookmarkEnd w:id="345"/>
          </w:p>
        </w:tc>
        <w:tc>
          <w:tcPr>
            <w:tcW w:w="785" w:type="pct"/>
            <w:tcBorders>
              <w:left w:val="nil"/>
            </w:tcBorders>
            <w:shd w:val="clear" w:color="auto" w:fill="DAEEF3" w:themeFill="accent5" w:themeFillTint="33"/>
          </w:tcPr>
          <w:p w:rsidR="004F0AAC" w:rsidRPr="00E048F6" w:rsidRDefault="004F0AAC" w:rsidP="00FB7F5C">
            <w:pPr>
              <w:ind w:right="-92"/>
              <w:rPr>
                <w:sz w:val="20"/>
                <w:szCs w:val="20"/>
              </w:rPr>
            </w:pPr>
            <w:bookmarkStart w:id="346" w:name="_Toc474065945"/>
            <w:bookmarkEnd w:id="346"/>
          </w:p>
        </w:tc>
        <w:tc>
          <w:tcPr>
            <w:tcW w:w="1016" w:type="pct"/>
            <w:vMerge/>
            <w:tcBorders>
              <w:left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47" w:name="_Toc474065946"/>
            <w:bookmarkStart w:id="348" w:name="_Toc474065947"/>
            <w:bookmarkEnd w:id="347"/>
            <w:bookmarkEnd w:id="348"/>
          </w:p>
        </w:tc>
      </w:tr>
      <w:tr w:rsidR="004F0AAC" w:rsidRPr="00E048F6" w:rsidTr="00463A37">
        <w:trPr>
          <w:jc w:val="center"/>
        </w:trPr>
        <w:tc>
          <w:tcPr>
            <w:tcW w:w="743" w:type="pct"/>
            <w:tcBorders>
              <w:left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49" w:name="_Toc474065948"/>
            <w:bookmarkStart w:id="350" w:name="_Toc474065962"/>
            <w:bookmarkEnd w:id="349"/>
            <w:bookmarkEnd w:id="350"/>
          </w:p>
        </w:tc>
        <w:tc>
          <w:tcPr>
            <w:tcW w:w="885" w:type="pct"/>
            <w:tcBorders>
              <w:left w:val="nil"/>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51" w:name="_Toc474065963"/>
            <w:bookmarkEnd w:id="351"/>
          </w:p>
        </w:tc>
        <w:tc>
          <w:tcPr>
            <w:tcW w:w="785" w:type="pct"/>
            <w:tcBorders>
              <w:left w:val="nil"/>
            </w:tcBorders>
            <w:shd w:val="clear" w:color="auto" w:fill="DAEEF3" w:themeFill="accent5" w:themeFillTint="33"/>
          </w:tcPr>
          <w:p w:rsidR="004F0AAC" w:rsidRPr="00E048F6" w:rsidRDefault="004F0AAC" w:rsidP="00FB7F5C">
            <w:pPr>
              <w:ind w:right="-92"/>
              <w:rPr>
                <w:sz w:val="20"/>
                <w:szCs w:val="20"/>
              </w:rPr>
            </w:pPr>
            <w:bookmarkStart w:id="352" w:name="_Toc474065964"/>
            <w:bookmarkEnd w:id="352"/>
          </w:p>
        </w:tc>
        <w:tc>
          <w:tcPr>
            <w:tcW w:w="785" w:type="pct"/>
            <w:tcBorders>
              <w:left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53" w:name="_Toc474065965"/>
            <w:bookmarkEnd w:id="353"/>
          </w:p>
        </w:tc>
        <w:tc>
          <w:tcPr>
            <w:tcW w:w="785" w:type="pct"/>
            <w:tcBorders>
              <w:left w:val="nil"/>
            </w:tcBorders>
            <w:shd w:val="clear" w:color="auto" w:fill="DAEEF3" w:themeFill="accent5" w:themeFillTint="33"/>
          </w:tcPr>
          <w:p w:rsidR="004F0AAC" w:rsidRPr="00E048F6" w:rsidRDefault="004F0AAC" w:rsidP="00FB7F5C">
            <w:pPr>
              <w:ind w:right="-92"/>
              <w:rPr>
                <w:sz w:val="20"/>
                <w:szCs w:val="20"/>
              </w:rPr>
            </w:pPr>
            <w:bookmarkStart w:id="354" w:name="_Toc474065966"/>
            <w:bookmarkEnd w:id="354"/>
          </w:p>
        </w:tc>
        <w:tc>
          <w:tcPr>
            <w:tcW w:w="1016" w:type="pct"/>
            <w:vMerge/>
            <w:tcBorders>
              <w:left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55" w:name="_Toc474065967"/>
            <w:bookmarkStart w:id="356" w:name="_Toc474065968"/>
            <w:bookmarkEnd w:id="355"/>
            <w:bookmarkEnd w:id="356"/>
          </w:p>
        </w:tc>
      </w:tr>
      <w:tr w:rsidR="004F0AAC" w:rsidRPr="00E048F6" w:rsidTr="00463A37">
        <w:trPr>
          <w:trHeight w:val="80"/>
          <w:jc w:val="center"/>
        </w:trPr>
        <w:tc>
          <w:tcPr>
            <w:tcW w:w="743" w:type="pct"/>
            <w:tcBorders>
              <w:left w:val="single" w:sz="6" w:space="0" w:color="auto"/>
              <w:bottom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57" w:name="_Toc474065969"/>
            <w:bookmarkEnd w:id="357"/>
          </w:p>
        </w:tc>
        <w:tc>
          <w:tcPr>
            <w:tcW w:w="885" w:type="pct"/>
            <w:tcBorders>
              <w:left w:val="nil"/>
              <w:bottom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58" w:name="_Toc474065970"/>
            <w:bookmarkEnd w:id="358"/>
          </w:p>
        </w:tc>
        <w:tc>
          <w:tcPr>
            <w:tcW w:w="785" w:type="pct"/>
            <w:tcBorders>
              <w:left w:val="nil"/>
              <w:bottom w:val="single" w:sz="6" w:space="0" w:color="auto"/>
            </w:tcBorders>
            <w:shd w:val="clear" w:color="auto" w:fill="DAEEF3" w:themeFill="accent5" w:themeFillTint="33"/>
          </w:tcPr>
          <w:p w:rsidR="004F0AAC" w:rsidRPr="00E048F6" w:rsidRDefault="004F0AAC" w:rsidP="00FB7F5C">
            <w:pPr>
              <w:ind w:right="-92"/>
              <w:rPr>
                <w:sz w:val="20"/>
                <w:szCs w:val="20"/>
              </w:rPr>
            </w:pPr>
            <w:bookmarkStart w:id="359" w:name="_Toc474065971"/>
            <w:bookmarkEnd w:id="359"/>
          </w:p>
        </w:tc>
        <w:tc>
          <w:tcPr>
            <w:tcW w:w="785" w:type="pct"/>
            <w:tcBorders>
              <w:left w:val="single" w:sz="6" w:space="0" w:color="auto"/>
              <w:bottom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60" w:name="_Toc474065972"/>
            <w:bookmarkEnd w:id="360"/>
          </w:p>
        </w:tc>
        <w:tc>
          <w:tcPr>
            <w:tcW w:w="785" w:type="pct"/>
            <w:tcBorders>
              <w:left w:val="nil"/>
              <w:bottom w:val="single" w:sz="6" w:space="0" w:color="auto"/>
            </w:tcBorders>
            <w:shd w:val="clear" w:color="auto" w:fill="DAEEF3" w:themeFill="accent5" w:themeFillTint="33"/>
          </w:tcPr>
          <w:p w:rsidR="004F0AAC" w:rsidRPr="00E048F6" w:rsidRDefault="004F0AAC" w:rsidP="00FB7F5C">
            <w:pPr>
              <w:ind w:right="-92"/>
              <w:rPr>
                <w:sz w:val="20"/>
                <w:szCs w:val="20"/>
              </w:rPr>
            </w:pPr>
            <w:bookmarkStart w:id="361" w:name="_Toc474065973"/>
            <w:bookmarkEnd w:id="361"/>
          </w:p>
        </w:tc>
        <w:tc>
          <w:tcPr>
            <w:tcW w:w="1016" w:type="pct"/>
            <w:vMerge/>
            <w:tcBorders>
              <w:left w:val="single" w:sz="6" w:space="0" w:color="auto"/>
              <w:bottom w:val="single" w:sz="6" w:space="0" w:color="auto"/>
              <w:right w:val="single" w:sz="6" w:space="0" w:color="auto"/>
            </w:tcBorders>
            <w:shd w:val="clear" w:color="auto" w:fill="DAEEF3" w:themeFill="accent5" w:themeFillTint="33"/>
          </w:tcPr>
          <w:p w:rsidR="004F0AAC" w:rsidRPr="00E048F6" w:rsidRDefault="004F0AAC" w:rsidP="00FB7F5C">
            <w:pPr>
              <w:ind w:right="-92"/>
              <w:rPr>
                <w:sz w:val="20"/>
                <w:szCs w:val="20"/>
              </w:rPr>
            </w:pPr>
            <w:bookmarkStart w:id="362" w:name="_Toc474065974"/>
            <w:bookmarkStart w:id="363" w:name="_Toc474065975"/>
            <w:bookmarkEnd w:id="362"/>
            <w:bookmarkEnd w:id="363"/>
          </w:p>
        </w:tc>
      </w:tr>
    </w:tbl>
    <w:p w:rsidR="004F0AAC" w:rsidRPr="00BA7072" w:rsidRDefault="004F0AAC" w:rsidP="004F0AAC">
      <w:bookmarkStart w:id="364" w:name="_Toc474065976"/>
      <w:r w:rsidRPr="00BA7072">
        <w:t>Note that: -</w:t>
      </w:r>
      <w:bookmarkEnd w:id="364"/>
    </w:p>
    <w:p w:rsidR="004F0AAC" w:rsidRPr="00BA7072" w:rsidRDefault="004F0AAC" w:rsidP="004F0AAC">
      <w:pPr>
        <w:pStyle w:val="Buletted"/>
      </w:pPr>
      <w:bookmarkStart w:id="365" w:name="_Toc474065977"/>
      <w:r w:rsidRPr="00BA7072">
        <w:t xml:space="preserve">The first column should note the section of the contract which defines the responsibility, </w:t>
      </w:r>
      <w:bookmarkEnd w:id="365"/>
    </w:p>
    <w:p w:rsidR="004F0AAC" w:rsidRPr="00BA7072" w:rsidRDefault="004F0AAC" w:rsidP="004F0AAC">
      <w:pPr>
        <w:pStyle w:val="Buletted"/>
      </w:pPr>
      <w:bookmarkStart w:id="366" w:name="_Toc474065978"/>
      <w:r w:rsidRPr="00BA7072">
        <w:t>the second column should describe the responsibility in detail sufficient so as not to require reference back to the contract to define it</w:t>
      </w:r>
      <w:bookmarkEnd w:id="366"/>
      <w:r>
        <w:t>;</w:t>
      </w:r>
    </w:p>
    <w:p w:rsidR="004F0AAC" w:rsidRPr="00BA7072" w:rsidRDefault="004F0AAC" w:rsidP="004F0AAC">
      <w:pPr>
        <w:pStyle w:val="Buletted"/>
      </w:pPr>
      <w:bookmarkStart w:id="367" w:name="_Toc474065979"/>
      <w:r w:rsidRPr="00BA7072">
        <w:t>Check-mark the third column if the responsibility is a single responsibility of the contractor;</w:t>
      </w:r>
      <w:bookmarkEnd w:id="367"/>
    </w:p>
    <w:p w:rsidR="004F0AAC" w:rsidRPr="00BA7072" w:rsidRDefault="004F0AAC" w:rsidP="004F0AAC">
      <w:pPr>
        <w:pStyle w:val="Buletted"/>
      </w:pPr>
      <w:bookmarkStart w:id="368" w:name="_Toc474065980"/>
      <w:r w:rsidRPr="00BA7072">
        <w:t>The fourth column, a single responsibility of the employer</w:t>
      </w:r>
      <w:bookmarkEnd w:id="368"/>
      <w:r>
        <w:t>;</w:t>
      </w:r>
    </w:p>
    <w:p w:rsidR="004F0AAC" w:rsidRPr="00BA7072" w:rsidRDefault="004F0AAC" w:rsidP="004F0AAC">
      <w:pPr>
        <w:pStyle w:val="Buletted"/>
      </w:pPr>
      <w:bookmarkStart w:id="369" w:name="_Toc474065981"/>
      <w:r w:rsidRPr="00BA7072">
        <w:t>The fifth column, a single responsibility of the engineer</w:t>
      </w:r>
      <w:bookmarkStart w:id="370" w:name="_Toc474065982"/>
      <w:bookmarkEnd w:id="369"/>
      <w:r w:rsidRPr="00BA7072">
        <w:t>; and</w:t>
      </w:r>
      <w:bookmarkEnd w:id="370"/>
    </w:p>
    <w:p w:rsidR="004F0AAC" w:rsidRPr="00BA7072" w:rsidRDefault="004F0AAC" w:rsidP="004F0AAC">
      <w:pPr>
        <w:pStyle w:val="Buletted"/>
      </w:pPr>
      <w:bookmarkStart w:id="371" w:name="_Toc474065983"/>
      <w:r w:rsidRPr="00BA7072">
        <w:t>The</w:t>
      </w:r>
      <w:r w:rsidR="0056389E">
        <w:t xml:space="preserve"> </w:t>
      </w:r>
      <w:r w:rsidRPr="00BA7072">
        <w:t>s</w:t>
      </w:r>
      <w:r>
        <w:t>ix</w:t>
      </w:r>
      <w:r w:rsidRPr="00BA7072">
        <w:t>th column, an interaction responsibility of two or more participants.</w:t>
      </w:r>
      <w:bookmarkEnd w:id="371"/>
    </w:p>
    <w:p w:rsidR="003626CA" w:rsidRDefault="003626CA" w:rsidP="004F0AAC">
      <w:bookmarkStart w:id="372" w:name="_Toc474065984"/>
    </w:p>
    <w:p w:rsidR="004F0AAC" w:rsidRDefault="004F0AAC" w:rsidP="004F0AAC">
      <w:r w:rsidRPr="00BA7072">
        <w:t>Transfer all the extracted scattered aggregate of key duties (responsibilities) of project participants to the Control Responsibility Summary Sheet.</w:t>
      </w:r>
      <w:bookmarkEnd w:id="372"/>
    </w:p>
    <w:p w:rsidR="004F0AAC" w:rsidRPr="00E67207" w:rsidRDefault="004F0AAC" w:rsidP="00F867FA">
      <w:pPr>
        <w:pStyle w:val="Heading3"/>
      </w:pPr>
      <w:bookmarkStart w:id="373" w:name="_Toc531653235"/>
      <w:r w:rsidRPr="00E67207">
        <w:t xml:space="preserve">Managing </w:t>
      </w:r>
      <w:r w:rsidR="003626CA" w:rsidRPr="00E67207">
        <w:t>relationships and communication in work contract</w:t>
      </w:r>
      <w:bookmarkEnd w:id="373"/>
    </w:p>
    <w:p w:rsidR="004F0AAC" w:rsidRPr="00716CCB" w:rsidRDefault="004F0AAC" w:rsidP="004F0AAC">
      <w:r w:rsidRPr="00716CCB">
        <w:t>Regarding to managing relationships and communication of work contract refer above in chapter 6 above in this guideline.</w:t>
      </w:r>
    </w:p>
    <w:p w:rsidR="004F0AAC" w:rsidRPr="00E67207" w:rsidRDefault="004F0AAC" w:rsidP="00F867FA">
      <w:pPr>
        <w:pStyle w:val="Heading3"/>
      </w:pPr>
      <w:bookmarkStart w:id="374" w:name="_Toc531653236"/>
      <w:r w:rsidRPr="00E67207">
        <w:t xml:space="preserve">Managing </w:t>
      </w:r>
      <w:r w:rsidR="003626CA" w:rsidRPr="00E67207">
        <w:t>costs in work contract</w:t>
      </w:r>
      <w:bookmarkEnd w:id="374"/>
    </w:p>
    <w:p w:rsidR="004F0AAC" w:rsidRDefault="004F0AAC" w:rsidP="004F0AAC">
      <w:r w:rsidRPr="00BA7072">
        <w:t>Almost all of Ethiopian SSI</w:t>
      </w:r>
      <w:r>
        <w:t>P work</w:t>
      </w:r>
      <w:r w:rsidRPr="00BA7072">
        <w:t xml:space="preserve"> contracts belong to the</w:t>
      </w:r>
      <w:r>
        <w:t xml:space="preserve"> measured</w:t>
      </w:r>
      <w:r w:rsidRPr="00BA7072">
        <w:t xml:space="preserve"> category. Costs in this category require an understanding of contract price</w:t>
      </w:r>
      <w:r>
        <w:t xml:space="preserve">, agreed unit rate, priced bill of quantities, </w:t>
      </w:r>
      <w:r w:rsidRPr="00BA7072">
        <w:t xml:space="preserve">changes in the contract price, </w:t>
      </w:r>
      <w:r>
        <w:t>v</w:t>
      </w:r>
      <w:r w:rsidRPr="00BA7072">
        <w:t>ariations,</w:t>
      </w:r>
      <w:r>
        <w:t xml:space="preserve"> approved measurement recorded on takeoff sheet, </w:t>
      </w:r>
      <w:r w:rsidRPr="00BA7072">
        <w:t>advance payment</w:t>
      </w:r>
      <w:r>
        <w:t>, p</w:t>
      </w:r>
      <w:r w:rsidRPr="00BA7072">
        <w:t>ayment certificate</w:t>
      </w:r>
      <w:r>
        <w:t xml:space="preserve"> based on approved work </w:t>
      </w:r>
      <w:r w:rsidR="00A11F4A">
        <w:t>performed</w:t>
      </w:r>
      <w:r w:rsidRPr="00BA7072">
        <w:t xml:space="preserve">, </w:t>
      </w:r>
      <w:r w:rsidR="0056389E" w:rsidRPr="00BA7072">
        <w:t>Payments, compensation</w:t>
      </w:r>
      <w:r w:rsidRPr="00BA7072">
        <w:t xml:space="preserve"> events, retention, liquidated damages, </w:t>
      </w:r>
      <w:r>
        <w:t xml:space="preserve">deliverables (like as built drawings, operation and maintenance manuals, tools, </w:t>
      </w:r>
      <w:r w:rsidR="00A11F4A">
        <w:t>equipment</w:t>
      </w:r>
      <w:r>
        <w:t xml:space="preserve"> and machineries), </w:t>
      </w:r>
      <w:r w:rsidRPr="00BA7072">
        <w:t>and others.</w:t>
      </w:r>
    </w:p>
    <w:p w:rsidR="004F0AAC" w:rsidRDefault="004F0AAC" w:rsidP="004F0AAC"/>
    <w:p w:rsidR="004F0AAC" w:rsidRDefault="004F0AAC" w:rsidP="004F0AAC">
      <w:r>
        <w:t xml:space="preserve">Generally, payment for work contract commonly requested by the project contractor approved by contract administrator/construction supervisor/ consultant (based on the contract administration and construction service modality) and effected by the client in monthly base. The work contract payment might be made for the agreed activities like: - </w:t>
      </w:r>
    </w:p>
    <w:p w:rsidR="003626CA" w:rsidRDefault="003626CA">
      <w:pPr>
        <w:spacing w:after="200"/>
        <w:jc w:val="left"/>
      </w:pPr>
      <w:r>
        <w:br w:type="page"/>
      </w:r>
    </w:p>
    <w:p w:rsidR="004F0AAC" w:rsidRPr="00A9377D" w:rsidRDefault="004F0AAC" w:rsidP="00463A37">
      <w:pPr>
        <w:pStyle w:val="ListParagraph"/>
        <w:numPr>
          <w:ilvl w:val="0"/>
          <w:numId w:val="66"/>
        </w:numPr>
        <w:spacing w:before="0" w:after="0"/>
      </w:pPr>
      <w:r>
        <w:lastRenderedPageBreak/>
        <w:t>Provision of services</w:t>
      </w:r>
      <w:r w:rsidRPr="00A9377D">
        <w:t xml:space="preserve">, </w:t>
      </w:r>
    </w:p>
    <w:p w:rsidR="004F0AAC" w:rsidRPr="00A9377D" w:rsidRDefault="004F0AAC" w:rsidP="00463A37">
      <w:pPr>
        <w:pStyle w:val="ListParagraph"/>
        <w:numPr>
          <w:ilvl w:val="0"/>
          <w:numId w:val="66"/>
        </w:numPr>
        <w:spacing w:before="0" w:after="0"/>
      </w:pPr>
      <w:r>
        <w:t>Civil work executed by contractor and approved by the supervisor</w:t>
      </w:r>
      <w:r w:rsidRPr="00A9377D">
        <w:t xml:space="preserve">, </w:t>
      </w:r>
    </w:p>
    <w:p w:rsidR="004F0AAC" w:rsidRPr="00912343" w:rsidRDefault="004F0AAC" w:rsidP="00463A37">
      <w:pPr>
        <w:pStyle w:val="ListParagraph"/>
        <w:numPr>
          <w:ilvl w:val="0"/>
          <w:numId w:val="66"/>
        </w:numPr>
        <w:spacing w:before="0" w:after="0"/>
      </w:pPr>
      <w:r>
        <w:t xml:space="preserve">Pipe and fittings supplied by contractor </w:t>
      </w:r>
      <w:r w:rsidR="0056389E">
        <w:t>and approved</w:t>
      </w:r>
      <w:r>
        <w:t xml:space="preserve"> by the supervisor/inspector</w:t>
      </w:r>
      <w:r w:rsidRPr="00A9377D">
        <w:t>,</w:t>
      </w:r>
    </w:p>
    <w:p w:rsidR="004F0AAC" w:rsidRPr="00912343" w:rsidRDefault="004F0AAC" w:rsidP="00463A37">
      <w:pPr>
        <w:pStyle w:val="ListParagraph"/>
        <w:numPr>
          <w:ilvl w:val="0"/>
          <w:numId w:val="66"/>
        </w:numPr>
        <w:spacing w:before="0" w:after="0"/>
      </w:pPr>
      <w:r>
        <w:t xml:space="preserve">Electro-mechanical </w:t>
      </w:r>
      <w:r w:rsidR="00A11F4A">
        <w:t>equipment</w:t>
      </w:r>
      <w:r>
        <w:t xml:space="preserve"> and accessories supplied by contractor </w:t>
      </w:r>
      <w:r w:rsidR="0056389E">
        <w:t>and approved</w:t>
      </w:r>
      <w:r>
        <w:t xml:space="preserve"> by the supervisor/inspector</w:t>
      </w:r>
      <w:r w:rsidRPr="00A9377D">
        <w:t>,</w:t>
      </w:r>
    </w:p>
    <w:p w:rsidR="004F0AAC" w:rsidRPr="00834841" w:rsidRDefault="004F0AAC" w:rsidP="00463A37">
      <w:pPr>
        <w:pStyle w:val="ListParagraph"/>
        <w:numPr>
          <w:ilvl w:val="0"/>
          <w:numId w:val="66"/>
        </w:numPr>
        <w:spacing w:before="0" w:after="0"/>
      </w:pPr>
      <w:r>
        <w:t xml:space="preserve">Hydro-mechanical </w:t>
      </w:r>
      <w:r w:rsidR="00A11F4A">
        <w:t>equipment</w:t>
      </w:r>
      <w:r>
        <w:t xml:space="preserve"> and accessories supplied by contractor </w:t>
      </w:r>
      <w:r w:rsidR="0056389E">
        <w:t>and approved</w:t>
      </w:r>
      <w:r>
        <w:t xml:space="preserve"> by the supervisor/inspector</w:t>
      </w:r>
      <w:r w:rsidRPr="00A9377D">
        <w:t>,</w:t>
      </w:r>
    </w:p>
    <w:p w:rsidR="004F0AAC" w:rsidRPr="00C97489" w:rsidRDefault="004F0AAC" w:rsidP="00463A37">
      <w:pPr>
        <w:pStyle w:val="ListParagraph"/>
        <w:numPr>
          <w:ilvl w:val="0"/>
          <w:numId w:val="66"/>
        </w:numPr>
        <w:spacing w:before="0" w:after="0"/>
      </w:pPr>
      <w:r>
        <w:t>Submission of a</w:t>
      </w:r>
      <w:r w:rsidRPr="00C97489">
        <w:t>s</w:t>
      </w:r>
      <w:r>
        <w:t>-</w:t>
      </w:r>
      <w:r w:rsidRPr="00C97489">
        <w:t xml:space="preserve">built drawings prepared by construction engineer and approved by the supervisor engineer, </w:t>
      </w:r>
      <w:r>
        <w:t>and</w:t>
      </w:r>
    </w:p>
    <w:p w:rsidR="004F0AAC" w:rsidRDefault="004F0AAC" w:rsidP="00463A37">
      <w:pPr>
        <w:pStyle w:val="ListParagraph"/>
        <w:numPr>
          <w:ilvl w:val="0"/>
          <w:numId w:val="66"/>
        </w:numPr>
        <w:spacing w:before="0" w:after="0"/>
      </w:pPr>
      <w:r>
        <w:t>Submission of o</w:t>
      </w:r>
      <w:r w:rsidRPr="00C97489">
        <w:t>peration</w:t>
      </w:r>
      <w:r w:rsidR="001F6C02">
        <w:t xml:space="preserve"> </w:t>
      </w:r>
      <w:r w:rsidRPr="00C97489">
        <w:t>&amp; maintenance manual prepared by construction engineer and approved by the supervisor engineer</w:t>
      </w:r>
      <w:r>
        <w:t>.</w:t>
      </w:r>
    </w:p>
    <w:p w:rsidR="004F0AAC" w:rsidRDefault="004F0AAC" w:rsidP="00F25A70">
      <w:pPr>
        <w:spacing w:line="240" w:lineRule="auto"/>
      </w:pPr>
      <w:bookmarkStart w:id="375" w:name="_Toc474065987"/>
      <w:bookmarkStart w:id="376" w:name="_Toc474074981"/>
    </w:p>
    <w:p w:rsidR="004F0AAC" w:rsidRPr="00AE1FFC" w:rsidRDefault="004F0AAC" w:rsidP="004F0AAC">
      <w:pPr>
        <w:rPr>
          <w:b/>
        </w:rPr>
      </w:pPr>
      <w:r w:rsidRPr="00AE1FFC">
        <w:rPr>
          <w:b/>
        </w:rPr>
        <w:t xml:space="preserve">Advance </w:t>
      </w:r>
      <w:r w:rsidR="003626CA" w:rsidRPr="00AE1FFC">
        <w:rPr>
          <w:b/>
        </w:rPr>
        <w:t>payment management</w:t>
      </w:r>
      <w:bookmarkEnd w:id="375"/>
      <w:bookmarkEnd w:id="376"/>
    </w:p>
    <w:p w:rsidR="004F0AAC" w:rsidRDefault="004F0AAC" w:rsidP="00F25A70">
      <w:pPr>
        <w:spacing w:line="240" w:lineRule="auto"/>
      </w:pPr>
      <w:bookmarkStart w:id="377" w:name="_Toc474065988"/>
    </w:p>
    <w:p w:rsidR="004F0AAC" w:rsidRDefault="004F0AAC" w:rsidP="004F0AAC">
      <w:r w:rsidRPr="00BA7072">
        <w:t>This payment, most of the time, is the first payment from the client to the contractor. Advance payment effecting procedures, time, and prior requirements should be well understood by all parties. Monitoring the advance payment utilization of the contractor by the client is very essential.</w:t>
      </w:r>
      <w:bookmarkEnd w:id="377"/>
    </w:p>
    <w:p w:rsidR="004F0AAC" w:rsidRPr="00BA7072" w:rsidRDefault="004F0AAC" w:rsidP="00F25A70">
      <w:pPr>
        <w:spacing w:line="240" w:lineRule="auto"/>
      </w:pPr>
    </w:p>
    <w:p w:rsidR="004F0AAC" w:rsidRDefault="004F0AAC" w:rsidP="004F0AAC">
      <w:bookmarkStart w:id="378" w:name="_Toc474065989"/>
      <w:r w:rsidRPr="00BA7072">
        <w:t xml:space="preserve">According to the GCC- contract or agreement document taken regarding advance payment it states “The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  Accordingly, advance payment utilization should be one of </w:t>
      </w:r>
      <w:proofErr w:type="gramStart"/>
      <w:r w:rsidRPr="00BA7072">
        <w:t>the to</w:t>
      </w:r>
      <w:proofErr w:type="gramEnd"/>
      <w:r w:rsidRPr="00BA7072">
        <w:t xml:space="preserve"> be monitored item</w:t>
      </w:r>
      <w:bookmarkEnd w:id="378"/>
      <w:r>
        <w:t>.</w:t>
      </w:r>
    </w:p>
    <w:p w:rsidR="004F3B38" w:rsidRDefault="004F3B38" w:rsidP="00F25A70">
      <w:pPr>
        <w:spacing w:line="240" w:lineRule="auto"/>
      </w:pPr>
    </w:p>
    <w:p w:rsidR="004F0AAC" w:rsidRDefault="004F0AAC" w:rsidP="004F0AAC">
      <w:r w:rsidRPr="00817B7B">
        <w:t>Before paying the Advance Payment, the Contractor has to furnish an Advance Payment Security. The maximum amount of the Advance Payment Security is stated in the Bidding Date, which form part of the Instructions to Bidders. However, the Advance Payment Security obeys to conditions specified in the Conditions of Contract. Such conditions concern the form of the guarantee, the duration of the guarantee and the amounts by which the Advance Payment shall be repaid.</w:t>
      </w:r>
    </w:p>
    <w:p w:rsidR="004F0AAC" w:rsidRDefault="00696FD7" w:rsidP="004F0AAC">
      <w:r>
        <w:rPr>
          <w:noProof/>
          <w:sz w:val="18"/>
          <w:szCs w:val="18"/>
        </w:rPr>
        <w:pict>
          <v:group id="_x0000_s3346" style="position:absolute;left:0;text-align:left;margin-left:53.4pt;margin-top:13pt;width:312pt;height:244.95pt;z-index:252514304" coordorigin="2940,1659" coordsize="5895,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">
            <v:roundrect id="_x0000_s3347" style="position:absolute;left:3179;top:1659;width:5491;height:56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" fillcolor="white [3201]" strokecolor="#95b3d7 [1940]" strokeweight="1pt">
              <v:fill color2="#b8cce4 [1300]" focusposition="1" focussize="" focus="100%" type="gradient"/>
              <v:shadow on="t" type="perspective" color="#243f60 [1604]" opacity=".5" offset="1pt" offset2="-3pt"/>
              <v:textbox style="mso-next-textbox:#_x0000_s3347">
                <w:txbxContent>
                  <w:p w:rsidR="00DD39EB" w:rsidRPr="00421B04" w:rsidRDefault="00DD39EB" w:rsidP="003626CA">
                    <w:pPr>
                      <w:autoSpaceDE w:val="0"/>
                      <w:autoSpaceDN w:val="0"/>
                      <w:adjustRightInd w:val="0"/>
                      <w:spacing w:line="240" w:lineRule="auto"/>
                      <w:rPr>
                        <w:b/>
                        <w:sz w:val="18"/>
                        <w:szCs w:val="18"/>
                      </w:rPr>
                    </w:pPr>
                    <w:r w:rsidRPr="00421B04">
                      <w:rPr>
                        <w:b/>
                        <w:sz w:val="18"/>
                        <w:szCs w:val="18"/>
                      </w:rPr>
                      <w:t>1. Application for Advance Payment by Contractor</w:t>
                    </w:r>
                  </w:p>
                </w:txbxContent>
              </v:textbox>
            </v:roundrect>
            <v:shape id="_x0000_s3348" type="#_x0000_t109" style="position:absolute;left:3529;top:2717;width:4101;height:5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" fillcolor="white [3201]" strokecolor="#95b3d7 [1940]" strokeweight="1pt">
              <v:fill color2="#b8cce4 [1300]" focusposition="1" focussize="" focus="100%" type="gradient"/>
              <v:shadow type="perspective" color="#243f60 [1604]" opacity=".5" offset="1pt" offset2="-3pt"/>
              <v:textbox style="mso-next-textbox:#_x0000_s3348">
                <w:txbxContent>
                  <w:p w:rsidR="00DD39EB" w:rsidRPr="00421B04" w:rsidRDefault="00DD39EB" w:rsidP="003626CA">
                    <w:pPr>
                      <w:spacing w:line="240" w:lineRule="auto"/>
                      <w:rPr>
                        <w:b/>
                        <w:sz w:val="18"/>
                        <w:szCs w:val="18"/>
                      </w:rPr>
                    </w:pPr>
                    <w:r w:rsidRPr="00421B04">
                      <w:rPr>
                        <w:b/>
                        <w:sz w:val="18"/>
                        <w:szCs w:val="18"/>
                      </w:rPr>
                      <w:t>2. Check documents for Completeness</w:t>
                    </w:r>
                  </w:p>
                </w:txbxContent>
              </v:textbox>
            </v:shape>
            <v:shape id="_x0000_s3349" type="#_x0000_t4" style="position:absolute;left:3851;top:3855;width:3274;height:2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" fillcolor="white [3201]" strokecolor="#95b3d7 [1940]" strokeweight="1pt">
              <v:fill color2="#b8cce4 [1300]" focusposition="1" focussize="" focus="100%" type="gradient"/>
              <v:shadow type="perspective" color="#243f60 [1604]" opacity=".5" offset="1pt" offset2="-3pt"/>
              <v:textbox style="mso-next-textbox:#_x0000_s3349">
                <w:txbxContent>
                  <w:p w:rsidR="00DD39EB" w:rsidRPr="00421B04" w:rsidRDefault="00DD39EB" w:rsidP="003626CA">
                    <w:pPr>
                      <w:autoSpaceDE w:val="0"/>
                      <w:autoSpaceDN w:val="0"/>
                      <w:adjustRightInd w:val="0"/>
                      <w:spacing w:line="240" w:lineRule="auto"/>
                      <w:jc w:val="center"/>
                      <w:rPr>
                        <w:b/>
                        <w:sz w:val="18"/>
                        <w:szCs w:val="18"/>
                      </w:rPr>
                    </w:pPr>
                    <w:r w:rsidRPr="00421B04">
                      <w:rPr>
                        <w:b/>
                        <w:sz w:val="18"/>
                        <w:szCs w:val="18"/>
                      </w:rPr>
                      <w:t>3.  Verification of advance payment request?</w:t>
                    </w:r>
                  </w:p>
                </w:txbxContent>
              </v:textbox>
            </v:shape>
            <v:rect id="_x0000_s3350" style="position:absolute;left:3069;top:6705;width:493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fillcolor="white [3201]" strokecolor="#95b3d7 [1940]" strokeweight="1pt">
              <v:fill color2="#b8cce4 [1300]" focusposition="1" focussize="" focus="100%" type="gradient"/>
              <v:shadow type="perspective" color="#243f60 [1604]" opacity=".5" offset="1pt" offset2="-3pt"/>
              <v:textbox style="mso-next-textbox:#_x0000_s3350">
                <w:txbxContent>
                  <w:p w:rsidR="00DD39EB" w:rsidRPr="00421B04" w:rsidRDefault="00DD39EB" w:rsidP="003626CA">
                    <w:pPr>
                      <w:spacing w:line="240" w:lineRule="auto"/>
                      <w:rPr>
                        <w:b/>
                        <w:sz w:val="18"/>
                        <w:szCs w:val="18"/>
                      </w:rPr>
                    </w:pPr>
                    <w:r w:rsidRPr="00421B04">
                      <w:rPr>
                        <w:b/>
                        <w:sz w:val="18"/>
                        <w:szCs w:val="18"/>
                      </w:rPr>
                      <w:t>4. Approval and preparation of attachment letter</w:t>
                    </w:r>
                  </w:p>
                </w:txbxContent>
              </v:textbox>
            </v:rect>
            <v:rect id="_x0000_s3351" style="position:absolute;left:3529;top:7995;width:4391;height: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fillcolor="white [3201]" strokecolor="#95b3d7 [1940]" strokeweight="1pt">
              <v:fill color2="#b8cce4 [1300]" focusposition="1" focussize="" focus="100%" type="gradient"/>
              <v:shadow type="perspective" color="#243f60 [1604]" opacity=".5" offset="1pt" offset2="-3pt"/>
              <v:textbox style="mso-next-textbox:#_x0000_s3351">
                <w:txbxContent>
                  <w:p w:rsidR="00DD39EB" w:rsidRPr="00421B04" w:rsidRDefault="00DD39EB" w:rsidP="003626CA">
                    <w:pPr>
                      <w:spacing w:line="240" w:lineRule="auto"/>
                      <w:jc w:val="center"/>
                      <w:rPr>
                        <w:b/>
                        <w:sz w:val="18"/>
                        <w:szCs w:val="18"/>
                      </w:rPr>
                    </w:pPr>
                    <w:r w:rsidRPr="00421B04">
                      <w:rPr>
                        <w:b/>
                        <w:sz w:val="18"/>
                        <w:szCs w:val="18"/>
                      </w:rPr>
                      <w:t>5. Sending approved payment to the client</w:t>
                    </w:r>
                  </w:p>
                </w:txbxContent>
              </v:textbox>
            </v:rect>
            <v:roundrect id="_x0000_s3352" style="position:absolute;left:2940;top:9195;width:5895;height:57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" fillcolor="white [3201]" strokecolor="#95b3d7 [1940]" strokeweight="1pt">
              <v:fill color2="#b8cce4 [1300]" focusposition="1" focussize="" focus="100%" type="gradient"/>
              <v:shadow on="t" type="perspective" color="#243f60 [1604]" opacity=".5" offset="1pt" offset2="-3pt"/>
              <v:textbox style="mso-next-textbox:#_x0000_s3352">
                <w:txbxContent>
                  <w:p w:rsidR="00DD39EB" w:rsidRPr="00421B04" w:rsidRDefault="00DD39EB" w:rsidP="003626CA">
                    <w:pPr>
                      <w:spacing w:line="240" w:lineRule="auto"/>
                      <w:rPr>
                        <w:b/>
                        <w:sz w:val="18"/>
                        <w:szCs w:val="18"/>
                      </w:rPr>
                    </w:pPr>
                    <w:r w:rsidRPr="00421B04">
                      <w:rPr>
                        <w:b/>
                        <w:sz w:val="18"/>
                        <w:szCs w:val="18"/>
                      </w:rPr>
                      <w:t>6. Record invoiced advance payment requested document</w:t>
                    </w:r>
                  </w:p>
                </w:txbxContent>
              </v:textbox>
            </v:roundrect>
            <v:shape id="_x0000_s3353" type="#_x0000_t32" style="position:absolute;left:5487;top:3259;width:0;height:6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" strokecolor="#95b3d7 [1940]" strokeweight="1pt">
              <v:stroke endarrow="block"/>
              <v:shadow type="perspective" color="#243f60 [1604]" opacity=".5" offset="1pt" offset2="-3pt"/>
            </v:shape>
            <v:shape id="_x0000_s3354" type="#_x0000_t32" style="position:absolute;left:5487;top:6334;width:1;height:38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" strokecolor="#95b3d7 [1940]" strokeweight="1pt">
              <v:stroke endarrow="block"/>
              <v:shadow type="perspective" color="#243f60 [1604]" opacity=".5" offset="1pt" offset2="-3pt"/>
            </v:shape>
            <v:shape id="_x0000_s3355" type="#_x0000_t32" style="position:absolute;left:5487;top:7320;width:0;height:67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gUxAAAANwAAAAPAAAAZHJzL2Rvd25yZXYueG1sRE9La8JA&#10;EL4X+h+WEbzVjQWL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HU2qBTEAAAA3AAAAA8A&#10;AAAAAAAAAAAAAAAABwIAAGRycy9kb3ducmV2LnhtbFBLBQYAAAAAAwADALcAAAD4AgAAAAA=&#10;" strokecolor="#95b3d7 [1940]" strokeweight="1pt">
              <v:stroke endarrow="block"/>
              <v:shadow type="perspective" color="#243f60 [1604]" opacity=".5" offset="1pt" offset2="-3pt"/>
            </v:shape>
            <v:shape id="_x0000_s3356" type="#_x0000_t32" style="position:absolute;left:5520;top:2223;width:0;height:49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" strokecolor="#95b3d7 [1940]" strokeweight="1pt">
              <v:stroke endarrow="block"/>
              <v:shadow type="perspective" color="#243f60 [1604]" opacity=".5" offset="1pt" offset2="-3pt"/>
            </v:shape>
            <v:shape id="_x0000_s3357" type="#_x0000_t32" style="position:absolute;left:5520;top:8550;width:0;height:6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" strokecolor="#95b3d7 [1940]" strokeweight="1pt">
              <v:stroke endarrow="block"/>
              <v:shadow type="perspective" color="#243f60 [1604]" opacity=".5" offset="1pt" offset2="-3pt"/>
            </v:shape>
          </v:group>
        </w:pict>
      </w:r>
    </w:p>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D4519" w:rsidP="00751FC9">
      <w:pPr>
        <w:pStyle w:val="Caption"/>
        <w:jc w:val="center"/>
      </w:pPr>
      <w:bookmarkStart w:id="379" w:name="_Toc531653292"/>
      <w:r>
        <w:t xml:space="preserve">Figure </w:t>
      </w:r>
      <w:r w:rsidR="00696FD7">
        <w:fldChar w:fldCharType="begin"/>
      </w:r>
      <w:r w:rsidR="00696FD7">
        <w:instrText xml:space="preserve"> STYLEREF 1 \s </w:instrText>
      </w:r>
      <w:r w:rsidR="00696FD7">
        <w:fldChar w:fldCharType="separate"/>
      </w:r>
      <w:r w:rsidR="00DD39EB">
        <w:rPr>
          <w:noProof/>
        </w:rPr>
        <w:t>11</w:t>
      </w:r>
      <w:r w:rsidR="00696FD7">
        <w:rPr>
          <w:noProof/>
        </w:rPr>
        <w:fldChar w:fldCharType="end"/>
      </w:r>
      <w:r w:rsidR="00336FE6">
        <w:noBreakHyphen/>
      </w:r>
      <w:r w:rsidR="00696FD7">
        <w:fldChar w:fldCharType="begin"/>
      </w:r>
      <w:r w:rsidR="00696FD7">
        <w:instrText xml:space="preserve"> SEQ Figure \* ARABIC \s 1 </w:instrText>
      </w:r>
      <w:r w:rsidR="00696FD7">
        <w:fldChar w:fldCharType="separate"/>
      </w:r>
      <w:r w:rsidR="00DD39EB">
        <w:rPr>
          <w:noProof/>
        </w:rPr>
        <w:t>3</w:t>
      </w:r>
      <w:r w:rsidR="00696FD7">
        <w:rPr>
          <w:noProof/>
        </w:rPr>
        <w:fldChar w:fldCharType="end"/>
      </w:r>
      <w:r>
        <w:t xml:space="preserve">: </w:t>
      </w:r>
      <w:r w:rsidRPr="007B45E6">
        <w:t>Procedure for approval of advance payment</w:t>
      </w:r>
      <w:bookmarkEnd w:id="379"/>
    </w:p>
    <w:p w:rsidR="004F0AAC" w:rsidRPr="00AE1FFC" w:rsidRDefault="004F0AAC" w:rsidP="004F0AAC">
      <w:pPr>
        <w:rPr>
          <w:b/>
        </w:rPr>
      </w:pPr>
      <w:bookmarkStart w:id="380" w:name="_Toc474065990"/>
      <w:bookmarkStart w:id="381" w:name="_Toc474074982"/>
      <w:r w:rsidRPr="00AE1FFC">
        <w:rPr>
          <w:b/>
        </w:rPr>
        <w:lastRenderedPageBreak/>
        <w:t xml:space="preserve">Interim </w:t>
      </w:r>
      <w:r w:rsidR="00F25A70" w:rsidRPr="00AE1FFC">
        <w:rPr>
          <w:b/>
        </w:rPr>
        <w:t>payment</w:t>
      </w:r>
      <w:bookmarkEnd w:id="380"/>
      <w:bookmarkEnd w:id="381"/>
    </w:p>
    <w:p w:rsidR="004F0AAC" w:rsidRDefault="004F0AAC" w:rsidP="004F0AAC">
      <w:bookmarkStart w:id="382" w:name="_Toc474065991"/>
    </w:p>
    <w:p w:rsidR="004F0AAC" w:rsidRDefault="004F0AAC" w:rsidP="004F0AAC">
      <w:r w:rsidRPr="00BA7072">
        <w:t>Payments paid based on the executed work in the midst of the work are called interim payments. Interim payments request, approval and effecting should have a standard flow procedure in managing a cost. This flow should be effective to hasten the project efficiency.</w:t>
      </w:r>
      <w:bookmarkEnd w:id="382"/>
    </w:p>
    <w:p w:rsidR="004F0AAC" w:rsidRDefault="004F0AAC" w:rsidP="004F0AAC"/>
    <w:p w:rsidR="004F0AAC" w:rsidRPr="00BA7072" w:rsidRDefault="00696FD7" w:rsidP="004F0AAC">
      <w:pPr>
        <w:spacing w:before="120" w:after="120" w:line="360" w:lineRule="auto"/>
      </w:pPr>
      <w:r>
        <w:rPr>
          <w:noProof/>
        </w:rPr>
        <w:pict>
          <v:group id="_x0000_s3417" style="position:absolute;left:0;text-align:left;margin-left:60.5pt;margin-top:1.5pt;width:366.65pt;height:330.65pt;z-index:252522496" coordorigin="2807,7796" coordsize="5937,7131">
            <v:roundrect id="_x0000_s3418" style="position:absolute;left:3361;top:7796;width:2031;height:517" arcsize="10923f" fillcolor="white [3201]" strokecolor="#f79646 [3209]" strokeweight="2.5pt">
              <v:shadow color="#868686"/>
              <v:textbox style="mso-next-textbox:#_x0000_s3418">
                <w:txbxContent>
                  <w:p w:rsidR="00DD39EB" w:rsidRPr="00BB5A5A" w:rsidRDefault="00DD39EB" w:rsidP="004F0AAC">
                    <w:pPr>
                      <w:autoSpaceDE w:val="0"/>
                      <w:autoSpaceDN w:val="0"/>
                      <w:adjustRightInd w:val="0"/>
                      <w:rPr>
                        <w:b/>
                        <w:sz w:val="16"/>
                        <w:szCs w:val="16"/>
                      </w:rPr>
                    </w:pPr>
                    <w:r w:rsidRPr="00BB5A5A">
                      <w:rPr>
                        <w:b/>
                        <w:sz w:val="16"/>
                        <w:szCs w:val="16"/>
                      </w:rPr>
                      <w:t>1. Interim Valuation</w:t>
                    </w:r>
                  </w:p>
                </w:txbxContent>
              </v:textbox>
            </v:roundrect>
            <v:rect id="_x0000_s3419" style="position:absolute;left:3710;top:8715;width:2105;height:517" fillcolor="white [3201]" strokecolor="#f79646 [3209]" strokeweight="2.5pt">
              <v:shadow color="#868686"/>
              <v:textbox style="mso-next-textbox:#_x0000_s3419">
                <w:txbxContent>
                  <w:p w:rsidR="00DD39EB" w:rsidRPr="00BB5A5A" w:rsidRDefault="00DD39EB" w:rsidP="004F0AAC">
                    <w:pPr>
                      <w:autoSpaceDE w:val="0"/>
                      <w:autoSpaceDN w:val="0"/>
                      <w:adjustRightInd w:val="0"/>
                      <w:rPr>
                        <w:b/>
                        <w:sz w:val="16"/>
                        <w:szCs w:val="16"/>
                      </w:rPr>
                    </w:pPr>
                    <w:r w:rsidRPr="00BB5A5A">
                      <w:rPr>
                        <w:b/>
                        <w:sz w:val="16"/>
                        <w:szCs w:val="16"/>
                      </w:rPr>
                      <w:t>2. Site valuation</w:t>
                    </w:r>
                  </w:p>
                </w:txbxContent>
              </v:textbox>
            </v:rect>
            <v:rect id="_x0000_s3420" style="position:absolute;left:3138;top:9600;width:4856;height:517" fillcolor="white [3201]" strokecolor="#f79646 [3209]" strokeweight="2.5pt">
              <v:shadow color="#868686"/>
              <v:textbox style="mso-next-textbox:#_x0000_s3420">
                <w:txbxContent>
                  <w:p w:rsidR="00DD39EB" w:rsidRPr="00BB5A5A" w:rsidRDefault="00DD39EB" w:rsidP="004F0AAC">
                    <w:pPr>
                      <w:autoSpaceDE w:val="0"/>
                      <w:autoSpaceDN w:val="0"/>
                      <w:adjustRightInd w:val="0"/>
                      <w:rPr>
                        <w:b/>
                        <w:sz w:val="16"/>
                        <w:szCs w:val="16"/>
                      </w:rPr>
                    </w:pPr>
                    <w:r w:rsidRPr="00BB5A5A">
                      <w:rPr>
                        <w:b/>
                        <w:sz w:val="16"/>
                        <w:szCs w:val="16"/>
                      </w:rPr>
                      <w:t>3. Check documents for completeness and computation</w:t>
                    </w:r>
                  </w:p>
                </w:txbxContent>
              </v:textbox>
            </v:rect>
            <v:shape id="_x0000_s3421" type="#_x0000_t32" style="position:absolute;left:4466;top:8357;width:0;height:358" o:connectortype="straight" strokecolor="#f79646 [3209]" strokeweight="2.5pt">
              <v:stroke endarrow="block"/>
              <v:shadow color="#868686"/>
            </v:shape>
            <v:shape id="_x0000_s3422" type="#_x0000_t32" style="position:absolute;left:4441;top:9232;width:0;height:368" o:connectortype="straight" strokecolor="#f79646 [3209]" strokeweight="2.5pt">
              <v:stroke endarrow="block"/>
              <v:shadow color="#868686"/>
            </v:shape>
            <v:rect id="_x0000_s3423" style="position:absolute;left:3361;top:10425;width:4042;height:517" fillcolor="white [3201]" strokecolor="#f79646 [3209]" strokeweight="2.5pt">
              <v:shadow color="#868686"/>
              <v:textbox style="mso-next-textbox:#_x0000_s3423">
                <w:txbxContent>
                  <w:p w:rsidR="00DD39EB" w:rsidRPr="00BB5A5A" w:rsidRDefault="00DD39EB" w:rsidP="004F0AAC">
                    <w:pPr>
                      <w:autoSpaceDE w:val="0"/>
                      <w:autoSpaceDN w:val="0"/>
                      <w:adjustRightInd w:val="0"/>
                      <w:rPr>
                        <w:b/>
                        <w:sz w:val="16"/>
                        <w:szCs w:val="16"/>
                      </w:rPr>
                    </w:pPr>
                    <w:r w:rsidRPr="00BB5A5A">
                      <w:rPr>
                        <w:b/>
                        <w:sz w:val="16"/>
                        <w:szCs w:val="16"/>
                      </w:rPr>
                      <w:t>4. Prepare supporting documents for payment</w:t>
                    </w:r>
                  </w:p>
                </w:txbxContent>
              </v:textbox>
            </v:rect>
            <v:shape id="_x0000_s3424" type="#_x0000_t4" style="position:absolute;left:4541;top:11399;width:2605;height:1626" fillcolor="white [3201]" strokecolor="#f79646 [3209]" strokeweight="2.5pt">
              <v:shadow color="#868686"/>
              <v:textbox style="mso-next-textbox:#_x0000_s3424">
                <w:txbxContent>
                  <w:p w:rsidR="00DD39EB" w:rsidRPr="00BB5A5A" w:rsidRDefault="00DD39EB" w:rsidP="004F0AAC">
                    <w:pPr>
                      <w:autoSpaceDE w:val="0"/>
                      <w:autoSpaceDN w:val="0"/>
                      <w:adjustRightInd w:val="0"/>
                      <w:jc w:val="center"/>
                      <w:rPr>
                        <w:b/>
                        <w:sz w:val="16"/>
                        <w:szCs w:val="16"/>
                      </w:rPr>
                    </w:pPr>
                    <w:r w:rsidRPr="00BB5A5A">
                      <w:rPr>
                        <w:b/>
                        <w:sz w:val="16"/>
                        <w:szCs w:val="16"/>
                      </w:rPr>
                      <w:t>5. Document is in proper order?</w:t>
                    </w:r>
                  </w:p>
                </w:txbxContent>
              </v:textbox>
            </v:shape>
            <v:rect id="_x0000_s3425" style="position:absolute;left:4182;top:13415;width:3084;height:572" fillcolor="white [3201]" strokecolor="#f79646 [3209]" strokeweight="2.5pt">
              <v:shadow color="#868686"/>
              <v:textbox style="mso-next-textbox:#_x0000_s3425">
                <w:txbxContent>
                  <w:p w:rsidR="00DD39EB" w:rsidRPr="00BB5A5A" w:rsidRDefault="00DD39EB" w:rsidP="004F0AAC">
                    <w:pPr>
                      <w:autoSpaceDE w:val="0"/>
                      <w:autoSpaceDN w:val="0"/>
                      <w:adjustRightInd w:val="0"/>
                      <w:rPr>
                        <w:b/>
                        <w:sz w:val="16"/>
                        <w:szCs w:val="16"/>
                      </w:rPr>
                    </w:pPr>
                    <w:r w:rsidRPr="00BB5A5A">
                      <w:rPr>
                        <w:b/>
                        <w:sz w:val="16"/>
                        <w:szCs w:val="16"/>
                      </w:rPr>
                      <w:t>6. Issuance of Interim Certificate</w:t>
                    </w:r>
                  </w:p>
                </w:txbxContent>
              </v:textbox>
            </v:rect>
            <v:shape id="_x0000_s3426" type="#_x0000_t32" style="position:absolute;left:4980;top:10043;width:0;height:382" o:connectortype="straight" strokecolor="#f79646 [3209]" strokeweight="2.5pt">
              <v:stroke endarrow="block"/>
              <v:shadow color="#868686"/>
            </v:shape>
            <v:shape id="_x0000_s3427" type="#_x0000_t32" style="position:absolute;left:5837;top:10942;width:17;height:470;flip:x" o:connectortype="straight" strokecolor="#f79646 [3209]" strokeweight="2.5pt">
              <v:stroke endarrow="block"/>
              <v:shadow color="#868686"/>
            </v:shape>
            <v:shape id="_x0000_s3428" type="#_x0000_t32" style="position:absolute;left:5816;top:13060;width:0;height:355" o:connectortype="straight" strokecolor="#f79646 [3209]" strokeweight="2.5pt">
              <v:stroke endarrow="block"/>
              <v:shadow color="#868686"/>
            </v:shape>
            <v:shape id="_x0000_s3429" type="#_x0000_t32" style="position:absolute;left:2825;top:12191;width:1709;height:0;flip:x" o:connectortype="straight" strokecolor="#f79646 [3209]" strokeweight="2.5pt">
              <v:shadow color="#868686"/>
            </v:shape>
            <v:shape id="_x0000_s3430" type="#_x0000_t32" style="position:absolute;left:2807;top:10692;width:1;height:1533;flip:y" o:connectortype="straight" strokecolor="#f79646 [3209]" strokeweight="2.5pt">
              <v:shadow color="#868686"/>
            </v:shape>
            <v:shape id="_x0000_s3431" type="#_x0000_t32" style="position:absolute;left:2825;top:10680;width:629;height:0" o:connectortype="straight" strokecolor="#f79646 [3209]" strokeweight="2.5pt">
              <v:stroke endarrow="block"/>
              <v:shadow color="#868686"/>
            </v:shape>
            <v:roundrect id="_x0000_s3432" style="position:absolute;left:3556;top:14373;width:5188;height:554" arcsize="10923f" fillcolor="white [3201]" strokecolor="#f79646 [3209]" strokeweight="2.5pt">
              <v:shadow color="#868686"/>
              <v:textbox style="mso-next-textbox:#_x0000_s3432">
                <w:txbxContent>
                  <w:p w:rsidR="00DD39EB" w:rsidRPr="00BB5A5A" w:rsidRDefault="00DD39EB" w:rsidP="004F0AAC">
                    <w:pPr>
                      <w:rPr>
                        <w:b/>
                        <w:sz w:val="16"/>
                        <w:szCs w:val="16"/>
                      </w:rPr>
                    </w:pPr>
                    <w:r w:rsidRPr="00BB5A5A">
                      <w:rPr>
                        <w:b/>
                        <w:sz w:val="16"/>
                        <w:szCs w:val="16"/>
                      </w:rPr>
                      <w:t>7. Recording Payment Details &amp; Prepare Payment Voucher</w:t>
                    </w:r>
                  </w:p>
                </w:txbxContent>
              </v:textbox>
            </v:roundrect>
            <v:shape id="_x0000_s3433" type="#_x0000_t32" style="position:absolute;left:5812;top:13987;width:1;height:386" o:connectortype="straight" strokecolor="#f79646 [3209]" strokeweight="2.5pt">
              <v:stroke endarrow="block"/>
              <v:shadow color="#868686"/>
            </v:shape>
          </v:group>
        </w:pict>
      </w:r>
    </w:p>
    <w:p w:rsidR="004F0AAC" w:rsidRPr="00BA7072" w:rsidRDefault="004F0AAC" w:rsidP="004F0AAC">
      <w:pPr>
        <w:spacing w:before="120" w:after="120" w:line="360" w:lineRule="auto"/>
      </w:pPr>
    </w:p>
    <w:p w:rsidR="004F0AAC" w:rsidRPr="00BA7072" w:rsidRDefault="004F0AAC" w:rsidP="004F0AAC">
      <w:pPr>
        <w:spacing w:before="120" w:after="120" w:line="360" w:lineRule="auto"/>
        <w:rPr>
          <w:sz w:val="20"/>
          <w:szCs w:val="20"/>
        </w:rPr>
      </w:pPr>
    </w:p>
    <w:p w:rsidR="004F0AAC" w:rsidRPr="00BA7072" w:rsidRDefault="004F0AAC" w:rsidP="004F0AAC">
      <w:pPr>
        <w:spacing w:before="120" w:after="120" w:line="360" w:lineRule="auto"/>
        <w:rPr>
          <w:sz w:val="20"/>
          <w:szCs w:val="20"/>
        </w:rPr>
      </w:pPr>
    </w:p>
    <w:p w:rsidR="004F0AAC" w:rsidRPr="00BA7072" w:rsidRDefault="004F0AAC" w:rsidP="004F0AAC">
      <w:pPr>
        <w:spacing w:before="120" w:after="120" w:line="360" w:lineRule="auto"/>
        <w:rPr>
          <w:sz w:val="20"/>
          <w:szCs w:val="20"/>
        </w:rPr>
      </w:pPr>
    </w:p>
    <w:p w:rsidR="004F0AAC" w:rsidRPr="00BA7072" w:rsidRDefault="004F0AAC" w:rsidP="004F0AAC">
      <w:pPr>
        <w:spacing w:before="120" w:after="120" w:line="360" w:lineRule="auto"/>
        <w:rPr>
          <w:sz w:val="20"/>
          <w:szCs w:val="20"/>
        </w:rPr>
      </w:pPr>
    </w:p>
    <w:p w:rsidR="004F0AAC" w:rsidRPr="00BA7072" w:rsidRDefault="004F0AAC" w:rsidP="004F0AAC">
      <w:pPr>
        <w:spacing w:before="120" w:after="120" w:line="360" w:lineRule="auto"/>
        <w:rPr>
          <w:sz w:val="20"/>
          <w:szCs w:val="20"/>
        </w:rPr>
      </w:pPr>
    </w:p>
    <w:p w:rsidR="004F0AAC" w:rsidRPr="004B66B1" w:rsidRDefault="004F0AAC" w:rsidP="004F0AAC">
      <w:pPr>
        <w:tabs>
          <w:tab w:val="left" w:pos="1605"/>
        </w:tabs>
        <w:spacing w:before="120" w:after="120" w:line="360" w:lineRule="auto"/>
        <w:rPr>
          <w:b/>
          <w:sz w:val="20"/>
          <w:szCs w:val="20"/>
        </w:rPr>
      </w:pPr>
      <w:r>
        <w:rPr>
          <w:sz w:val="20"/>
          <w:szCs w:val="20"/>
        </w:rPr>
        <w:tab/>
      </w:r>
      <w:r w:rsidRPr="001E79F5">
        <w:rPr>
          <w:b/>
          <w:sz w:val="20"/>
          <w:szCs w:val="24"/>
        </w:rPr>
        <w:t>No</w:t>
      </w:r>
    </w:p>
    <w:p w:rsidR="004F0AAC" w:rsidRPr="00BA7072" w:rsidRDefault="004F0AAC" w:rsidP="004F0AAC">
      <w:pPr>
        <w:spacing w:before="120" w:after="120" w:line="360" w:lineRule="auto"/>
        <w:rPr>
          <w:sz w:val="20"/>
          <w:szCs w:val="20"/>
        </w:rPr>
      </w:pPr>
    </w:p>
    <w:p w:rsidR="004F0AAC" w:rsidRPr="00BA7072" w:rsidRDefault="004F0AAC" w:rsidP="004F0AAC">
      <w:pPr>
        <w:tabs>
          <w:tab w:val="left" w:pos="2142"/>
        </w:tabs>
        <w:spacing w:before="120" w:after="120" w:line="360" w:lineRule="auto"/>
        <w:rPr>
          <w:sz w:val="24"/>
          <w:szCs w:val="24"/>
        </w:rPr>
      </w:pPr>
      <w:r w:rsidRPr="00BA7072">
        <w:rPr>
          <w:sz w:val="20"/>
          <w:szCs w:val="20"/>
        </w:rPr>
        <w:tab/>
      </w:r>
    </w:p>
    <w:p w:rsidR="004F0AAC" w:rsidRPr="004B66B1" w:rsidRDefault="004F0AAC" w:rsidP="00F25A70">
      <w:pPr>
        <w:spacing w:before="120" w:after="120" w:line="360" w:lineRule="auto"/>
        <w:ind w:left="3600" w:firstLine="720"/>
        <w:rPr>
          <w:b/>
          <w:sz w:val="20"/>
          <w:szCs w:val="20"/>
        </w:rPr>
      </w:pPr>
      <w:r w:rsidRPr="004B66B1">
        <w:rPr>
          <w:b/>
          <w:sz w:val="20"/>
          <w:szCs w:val="20"/>
        </w:rPr>
        <w:t>Yes</w:t>
      </w:r>
    </w:p>
    <w:p w:rsidR="004F0AAC" w:rsidRPr="00BA7072" w:rsidRDefault="004F0AAC" w:rsidP="004F0AAC">
      <w:pPr>
        <w:spacing w:before="120" w:after="120" w:line="360" w:lineRule="auto"/>
        <w:jc w:val="center"/>
        <w:rPr>
          <w:sz w:val="20"/>
          <w:szCs w:val="20"/>
        </w:rPr>
      </w:pPr>
    </w:p>
    <w:p w:rsidR="004F0AAC" w:rsidRPr="00BA7072" w:rsidRDefault="004F0AAC" w:rsidP="004F0AAC">
      <w:pPr>
        <w:spacing w:before="120" w:after="120" w:line="360" w:lineRule="auto"/>
        <w:jc w:val="center"/>
        <w:rPr>
          <w:sz w:val="20"/>
          <w:szCs w:val="20"/>
        </w:rPr>
      </w:pPr>
    </w:p>
    <w:p w:rsidR="004F0AAC" w:rsidRDefault="004F0AAC" w:rsidP="004F0AAC">
      <w:pPr>
        <w:spacing w:before="120" w:after="120" w:line="360" w:lineRule="auto"/>
        <w:rPr>
          <w:sz w:val="20"/>
          <w:szCs w:val="20"/>
        </w:rPr>
      </w:pPr>
    </w:p>
    <w:p w:rsidR="00751FC9" w:rsidRPr="00BA7072" w:rsidRDefault="00751FC9" w:rsidP="00751FC9">
      <w:pPr>
        <w:pStyle w:val="Caption"/>
        <w:jc w:val="center"/>
      </w:pPr>
      <w:bookmarkStart w:id="383" w:name="_Toc531653293"/>
      <w:r>
        <w:t xml:space="preserve">Figure </w:t>
      </w:r>
      <w:r w:rsidR="00696FD7">
        <w:fldChar w:fldCharType="begin"/>
      </w:r>
      <w:r w:rsidR="00696FD7">
        <w:instrText xml:space="preserve"> STYLEREF 1 \s </w:instrText>
      </w:r>
      <w:r w:rsidR="00696FD7">
        <w:fldChar w:fldCharType="separate"/>
      </w:r>
      <w:r w:rsidR="00DD39EB">
        <w:rPr>
          <w:noProof/>
        </w:rPr>
        <w:t>11</w:t>
      </w:r>
      <w:r w:rsidR="00696FD7">
        <w:rPr>
          <w:noProof/>
        </w:rPr>
        <w:fldChar w:fldCharType="end"/>
      </w:r>
      <w:r w:rsidR="00336FE6">
        <w:noBreakHyphen/>
      </w:r>
      <w:r w:rsidR="00696FD7">
        <w:fldChar w:fldCharType="begin"/>
      </w:r>
      <w:r w:rsidR="00696FD7">
        <w:instrText xml:space="preserve"> SEQ Figure \* ARABIC \s 1 </w:instrText>
      </w:r>
      <w:r w:rsidR="00696FD7">
        <w:fldChar w:fldCharType="separate"/>
      </w:r>
      <w:r w:rsidR="00DD39EB">
        <w:rPr>
          <w:noProof/>
        </w:rPr>
        <w:t>4</w:t>
      </w:r>
      <w:r w:rsidR="00696FD7">
        <w:rPr>
          <w:noProof/>
        </w:rPr>
        <w:fldChar w:fldCharType="end"/>
      </w:r>
      <w:r>
        <w:t xml:space="preserve">: </w:t>
      </w:r>
      <w:r w:rsidRPr="00D87771">
        <w:t xml:space="preserve">Flowchart – </w:t>
      </w:r>
      <w:r w:rsidR="00F25A70" w:rsidRPr="00D87771">
        <w:t>interim payment</w:t>
      </w:r>
      <w:bookmarkEnd w:id="383"/>
    </w:p>
    <w:p w:rsidR="004F0AAC" w:rsidRDefault="004F0AAC" w:rsidP="004F0AAC">
      <w:pPr>
        <w:pStyle w:val="Caption"/>
      </w:pPr>
    </w:p>
    <w:p w:rsidR="004F0AAC" w:rsidRPr="00130669" w:rsidRDefault="004F0AAC" w:rsidP="004F0AAC">
      <w:pPr>
        <w:rPr>
          <w:b/>
        </w:rPr>
      </w:pPr>
      <w:r w:rsidRPr="00130669">
        <w:rPr>
          <w:b/>
        </w:rPr>
        <w:t>Description of works contract interim payment approval tasks</w:t>
      </w:r>
    </w:p>
    <w:p w:rsidR="004F0AAC" w:rsidRPr="00BA7072" w:rsidRDefault="004F0AAC" w:rsidP="004F0AAC"/>
    <w:p w:rsidR="004F0AAC" w:rsidRPr="00BA7072" w:rsidRDefault="004F0AAC" w:rsidP="004F0AAC">
      <w:r w:rsidRPr="00BA7072">
        <w:t>1. Interim Valuation</w:t>
      </w:r>
    </w:p>
    <w:p w:rsidR="004F0AAC" w:rsidRPr="00BA7072" w:rsidRDefault="004F0AAC" w:rsidP="00082C5C">
      <w:pPr>
        <w:spacing w:line="240" w:lineRule="auto"/>
      </w:pPr>
    </w:p>
    <w:p w:rsidR="004F0AAC" w:rsidRPr="00BA7072" w:rsidRDefault="004F0AAC" w:rsidP="004F0AAC">
      <w:r w:rsidRPr="00BA7072">
        <w:t xml:space="preserve">Interim valuations must be carried out at least once a month, unless a Payment Schedule </w:t>
      </w:r>
      <w:r w:rsidR="00130669" w:rsidRPr="00BA7072">
        <w:t>is included</w:t>
      </w:r>
      <w:r w:rsidRPr="00BA7072">
        <w:t xml:space="preserve"> in the Contract.</w:t>
      </w:r>
    </w:p>
    <w:p w:rsidR="004F0AAC" w:rsidRPr="00BA7072" w:rsidRDefault="004F0AAC" w:rsidP="00082C5C">
      <w:pPr>
        <w:spacing w:line="240" w:lineRule="auto"/>
      </w:pPr>
    </w:p>
    <w:p w:rsidR="004F0AAC" w:rsidRPr="00BA7072" w:rsidRDefault="004F0AAC" w:rsidP="004F0AAC">
      <w:r w:rsidRPr="00BA7072">
        <w:t>2. Site Valuation</w:t>
      </w:r>
    </w:p>
    <w:p w:rsidR="004F0AAC" w:rsidRPr="00BA7072" w:rsidRDefault="004F0AAC" w:rsidP="00082C5C">
      <w:pPr>
        <w:spacing w:line="240" w:lineRule="auto"/>
      </w:pPr>
    </w:p>
    <w:p w:rsidR="004F0AAC" w:rsidRPr="00BA7072" w:rsidRDefault="004F0AAC" w:rsidP="004F0AAC">
      <w:r w:rsidRPr="00BA7072">
        <w:t xml:space="preserve">The supervisor shall make Interim Valuation at Site based on the </w:t>
      </w:r>
      <w:r w:rsidR="00130669" w:rsidRPr="00BA7072">
        <w:t>works which</w:t>
      </w:r>
      <w:r w:rsidRPr="00BA7072">
        <w:t xml:space="preserve"> have been executed by the Contractor.</w:t>
      </w:r>
    </w:p>
    <w:p w:rsidR="004F0AAC" w:rsidRPr="00BA7072" w:rsidRDefault="004F0AAC" w:rsidP="00082C5C">
      <w:pPr>
        <w:spacing w:line="240" w:lineRule="auto"/>
      </w:pPr>
    </w:p>
    <w:p w:rsidR="004F0AAC" w:rsidRPr="00BA7072" w:rsidRDefault="004F0AAC" w:rsidP="004F0AAC">
      <w:r w:rsidRPr="00BA7072">
        <w:t>3. Check documents for completeness, and computation</w:t>
      </w:r>
    </w:p>
    <w:p w:rsidR="004F0AAC" w:rsidRPr="00BA7072" w:rsidRDefault="004F0AAC" w:rsidP="00082C5C">
      <w:pPr>
        <w:spacing w:line="240" w:lineRule="auto"/>
      </w:pPr>
    </w:p>
    <w:p w:rsidR="004F0AAC" w:rsidRPr="00BA7072" w:rsidRDefault="004F0AAC" w:rsidP="004F0AAC">
      <w:r w:rsidRPr="00BA7072">
        <w:t>Check the attachment of takeoff sheet signed by supervisor engineer, billed item in the bid document, whether there is variation or not, etc.</w:t>
      </w:r>
    </w:p>
    <w:p w:rsidR="00082C5C" w:rsidRDefault="00082C5C">
      <w:pPr>
        <w:spacing w:after="200"/>
        <w:jc w:val="left"/>
      </w:pPr>
      <w:r>
        <w:br w:type="page"/>
      </w:r>
    </w:p>
    <w:p w:rsidR="004F0AAC" w:rsidRPr="00BA7072" w:rsidRDefault="004F0AAC" w:rsidP="004F0AAC">
      <w:r w:rsidRPr="00BA7072">
        <w:lastRenderedPageBreak/>
        <w:t>4. Prepare supporting documents for payment</w:t>
      </w:r>
    </w:p>
    <w:p w:rsidR="004F0AAC" w:rsidRPr="00BA7072" w:rsidRDefault="004F0AAC" w:rsidP="00E048F6">
      <w:pPr>
        <w:spacing w:line="240" w:lineRule="auto"/>
      </w:pPr>
    </w:p>
    <w:p w:rsidR="004F0AAC" w:rsidRPr="00BA7072" w:rsidRDefault="004F0AAC" w:rsidP="004F0AAC">
      <w:r w:rsidRPr="00BA7072">
        <w:t>Upon completion of the valuation, the supervisor should prepare the payment documents. It includes but not limited to: -</w:t>
      </w:r>
    </w:p>
    <w:p w:rsidR="004F0AAC" w:rsidRPr="00BA7072" w:rsidRDefault="004F0AAC" w:rsidP="004F0AAC">
      <w:pPr>
        <w:pStyle w:val="Buletted"/>
      </w:pPr>
      <w:r w:rsidRPr="00BA7072">
        <w:t>Payment certificate that shows detail works executed with respect to the bill item in the bid offer, and</w:t>
      </w:r>
    </w:p>
    <w:p w:rsidR="004F0AAC" w:rsidRPr="00BA7072" w:rsidRDefault="004F0AAC" w:rsidP="004F0AAC">
      <w:pPr>
        <w:pStyle w:val="Buletted"/>
      </w:pPr>
      <w:r w:rsidRPr="00BA7072">
        <w:t xml:space="preserve">Summary of payment certificate that shows amount executed, deductions (retention </w:t>
      </w:r>
      <w:r w:rsidR="00D64E3D" w:rsidRPr="00BA7072">
        <w:t>money of</w:t>
      </w:r>
      <w:r w:rsidRPr="00BA7072">
        <w:t xml:space="preserve"> specified amount, specified amount of advance payment to be repaid by the contractor, others if any), and total due to paid for the contractor including VAT. </w:t>
      </w:r>
    </w:p>
    <w:p w:rsidR="004F0AAC" w:rsidRPr="00BA7072" w:rsidRDefault="004F0AAC" w:rsidP="00E048F6">
      <w:pPr>
        <w:autoSpaceDE w:val="0"/>
        <w:autoSpaceDN w:val="0"/>
        <w:adjustRightInd w:val="0"/>
        <w:spacing w:line="240" w:lineRule="auto"/>
        <w:rPr>
          <w:sz w:val="24"/>
          <w:szCs w:val="24"/>
        </w:rPr>
      </w:pPr>
    </w:p>
    <w:p w:rsidR="004F0AAC" w:rsidRPr="00BA7072" w:rsidRDefault="004F0AAC" w:rsidP="004F0AAC">
      <w:r w:rsidRPr="00BA7072">
        <w:t>5. Document is in proper order?</w:t>
      </w:r>
    </w:p>
    <w:p w:rsidR="004F0AAC" w:rsidRPr="00BA7072" w:rsidRDefault="004F0AAC" w:rsidP="004F0AAC">
      <w:pPr>
        <w:rPr>
          <w:b/>
        </w:rPr>
      </w:pPr>
    </w:p>
    <w:p w:rsidR="004F0AAC" w:rsidRPr="00BA7072" w:rsidRDefault="004F0AAC" w:rsidP="004F0AAC">
      <w:r w:rsidRPr="00BA7072">
        <w:t xml:space="preserve">The supervisor finally check that each document is complete and/or in order. Refer to the Checklist for Preparation of Interim Payment. If it is not complete (and/or in order) please repeat Step-4 to prepare the complete document. If it is complete and/or in </w:t>
      </w:r>
      <w:r w:rsidR="006A33E3" w:rsidRPr="00BA7072">
        <w:t>order,</w:t>
      </w:r>
      <w:r w:rsidRPr="00BA7072">
        <w:t xml:space="preserve"> follow Step-6.</w:t>
      </w:r>
    </w:p>
    <w:p w:rsidR="004F0AAC" w:rsidRPr="00BA7072" w:rsidRDefault="004F0AAC" w:rsidP="004F0AAC"/>
    <w:p w:rsidR="004F0AAC" w:rsidRPr="00BA7072" w:rsidRDefault="004F0AAC" w:rsidP="004F0AAC">
      <w:proofErr w:type="gramStart"/>
      <w:r w:rsidRPr="00BA7072">
        <w:t>6.Issuance</w:t>
      </w:r>
      <w:proofErr w:type="gramEnd"/>
      <w:r w:rsidRPr="00BA7072">
        <w:t xml:space="preserve"> of Interim Certificate</w:t>
      </w:r>
    </w:p>
    <w:p w:rsidR="004F0AAC" w:rsidRPr="00BA7072" w:rsidRDefault="004F0AAC" w:rsidP="004F0AAC">
      <w:pPr>
        <w:rPr>
          <w:b/>
        </w:rPr>
      </w:pPr>
    </w:p>
    <w:p w:rsidR="004F0AAC" w:rsidRPr="00BA7072" w:rsidRDefault="004F0AAC" w:rsidP="004F0AAC">
      <w:r w:rsidRPr="00BA7072">
        <w:t>If the Interim Payment document is duly completed, and the documents checked and endorsed by the relevant officers, the client empower shall sign and issue the Interim Certificate.</w:t>
      </w:r>
    </w:p>
    <w:p w:rsidR="004F0AAC" w:rsidRPr="00BA7072" w:rsidRDefault="004F0AAC" w:rsidP="004F0AAC">
      <w:pPr>
        <w:rPr>
          <w:b/>
        </w:rPr>
      </w:pPr>
    </w:p>
    <w:p w:rsidR="004F0AAC" w:rsidRPr="00BA7072" w:rsidRDefault="004F0AAC" w:rsidP="004F0AAC">
      <w:r w:rsidRPr="00BA7072">
        <w:t>7. Recording Payment Details &amp; Prepare Payment Voucher</w:t>
      </w:r>
    </w:p>
    <w:p w:rsidR="004F0AAC" w:rsidRPr="00BA7072" w:rsidRDefault="004F0AAC" w:rsidP="004F0AAC"/>
    <w:p w:rsidR="004F0AAC" w:rsidRPr="00BA7072" w:rsidRDefault="004F0AAC" w:rsidP="004F0AAC">
      <w:r w:rsidRPr="00BA7072">
        <w:t>Ensure that the correct amount is entered into the vote book. Check that the documents are in order, and ensure that the payment voucher is signed. Payment voucher and supporting documents should be submitted to the relevant to finance department of issuance of payment.</w:t>
      </w:r>
    </w:p>
    <w:p w:rsidR="004F0AAC" w:rsidRPr="00BA7072" w:rsidRDefault="004F0AAC" w:rsidP="004F0AAC">
      <w:pPr>
        <w:autoSpaceDE w:val="0"/>
        <w:autoSpaceDN w:val="0"/>
        <w:adjustRightInd w:val="0"/>
        <w:rPr>
          <w:sz w:val="24"/>
          <w:szCs w:val="24"/>
        </w:rPr>
      </w:pPr>
    </w:p>
    <w:p w:rsidR="004F0AAC" w:rsidRPr="00BA7072" w:rsidRDefault="004F0AAC" w:rsidP="004F0AAC">
      <w:r w:rsidRPr="00BA7072">
        <w:rPr>
          <w:b/>
          <w:i/>
          <w:u w:val="single"/>
        </w:rPr>
        <w:t>Note that</w:t>
      </w:r>
      <w:r w:rsidRPr="00BA7072">
        <w:t xml:space="preserve"> the following documents must form part of 1</w:t>
      </w:r>
      <w:r w:rsidRPr="00BA7072">
        <w:rPr>
          <w:vertAlign w:val="superscript"/>
        </w:rPr>
        <w:t>st</w:t>
      </w:r>
      <w:r w:rsidRPr="00BA7072">
        <w:t xml:space="preserve"> payment’s documents (unless already submitted under the application for Advance Payment):</w:t>
      </w:r>
    </w:p>
    <w:p w:rsidR="004F0AAC" w:rsidRPr="007731B5" w:rsidRDefault="004F0AAC" w:rsidP="00463A37">
      <w:pPr>
        <w:pStyle w:val="ListParagraph"/>
        <w:numPr>
          <w:ilvl w:val="0"/>
          <w:numId w:val="2"/>
        </w:numPr>
        <w:autoSpaceDE w:val="0"/>
        <w:autoSpaceDN w:val="0"/>
        <w:adjustRightInd w:val="0"/>
        <w:spacing w:after="0"/>
        <w:rPr>
          <w:szCs w:val="24"/>
        </w:rPr>
      </w:pPr>
      <w:r w:rsidRPr="007731B5">
        <w:rPr>
          <w:szCs w:val="24"/>
        </w:rPr>
        <w:t>Letter of Acceptance duly signed and witnessed</w:t>
      </w:r>
    </w:p>
    <w:p w:rsidR="004F0AAC" w:rsidRPr="007731B5" w:rsidRDefault="004F0AAC" w:rsidP="00463A37">
      <w:pPr>
        <w:pStyle w:val="ListParagraph"/>
        <w:numPr>
          <w:ilvl w:val="0"/>
          <w:numId w:val="2"/>
        </w:numPr>
        <w:autoSpaceDE w:val="0"/>
        <w:autoSpaceDN w:val="0"/>
        <w:adjustRightInd w:val="0"/>
        <w:spacing w:after="0"/>
        <w:rPr>
          <w:szCs w:val="24"/>
        </w:rPr>
      </w:pPr>
      <w:r w:rsidRPr="007731B5">
        <w:rPr>
          <w:szCs w:val="24"/>
        </w:rPr>
        <w:t>Performance Bond, or Letter of Confirmation using Performance Guarantee Sum</w:t>
      </w:r>
    </w:p>
    <w:p w:rsidR="004F0AAC" w:rsidRPr="007731B5" w:rsidRDefault="004F0AAC" w:rsidP="00463A37">
      <w:pPr>
        <w:pStyle w:val="ListParagraph"/>
        <w:numPr>
          <w:ilvl w:val="0"/>
          <w:numId w:val="2"/>
        </w:numPr>
        <w:autoSpaceDE w:val="0"/>
        <w:autoSpaceDN w:val="0"/>
        <w:adjustRightInd w:val="0"/>
        <w:spacing w:after="0"/>
        <w:rPr>
          <w:szCs w:val="24"/>
        </w:rPr>
      </w:pPr>
      <w:r w:rsidRPr="007731B5">
        <w:rPr>
          <w:szCs w:val="24"/>
        </w:rPr>
        <w:t xml:space="preserve">Insurance Policies and receipt for insurance policies issued by the insurance company </w:t>
      </w:r>
    </w:p>
    <w:p w:rsidR="004F0AAC" w:rsidRPr="007731B5" w:rsidRDefault="004F0AAC" w:rsidP="00463A37">
      <w:pPr>
        <w:pStyle w:val="ListParagraph"/>
        <w:numPr>
          <w:ilvl w:val="0"/>
          <w:numId w:val="2"/>
        </w:numPr>
        <w:autoSpaceDE w:val="0"/>
        <w:autoSpaceDN w:val="0"/>
        <w:adjustRightInd w:val="0"/>
        <w:spacing w:after="0"/>
        <w:rPr>
          <w:szCs w:val="24"/>
        </w:rPr>
      </w:pPr>
      <w:r w:rsidRPr="007731B5">
        <w:rPr>
          <w:szCs w:val="24"/>
        </w:rPr>
        <w:t>Contractor’s letter stating bank details, and signed by authorized person.</w:t>
      </w:r>
    </w:p>
    <w:p w:rsidR="004F0AAC" w:rsidRPr="007731B5" w:rsidRDefault="004F0AAC" w:rsidP="00463A37">
      <w:pPr>
        <w:pStyle w:val="ListParagraph"/>
        <w:numPr>
          <w:ilvl w:val="0"/>
          <w:numId w:val="2"/>
        </w:numPr>
        <w:autoSpaceDE w:val="0"/>
        <w:autoSpaceDN w:val="0"/>
        <w:adjustRightInd w:val="0"/>
        <w:spacing w:after="0"/>
        <w:rPr>
          <w:szCs w:val="24"/>
        </w:rPr>
      </w:pPr>
      <w:r w:rsidRPr="007731B5">
        <w:rPr>
          <w:szCs w:val="24"/>
        </w:rPr>
        <w:t>Consultant’s certification of works done (if using Consultant).</w:t>
      </w:r>
    </w:p>
    <w:p w:rsidR="004F0AAC" w:rsidRPr="00BA7072" w:rsidRDefault="004F0AAC" w:rsidP="004F0AAC">
      <w:r w:rsidRPr="00BA7072">
        <w:t>Supervisor engineer shall issue the subsequent interim certificate within specified days from the date of such valuation stating the due amount to the contractor i.e. estimated total value of works executed. Variation of Price (if any) shall be included in the valuation.</w:t>
      </w:r>
    </w:p>
    <w:p w:rsidR="004F0AAC" w:rsidRPr="00BA7072" w:rsidRDefault="004F0AAC" w:rsidP="004F0AAC"/>
    <w:p w:rsidR="004F0AAC" w:rsidRPr="00BA7072" w:rsidRDefault="004F0AAC" w:rsidP="004F0AAC">
      <w:r w:rsidRPr="00BA7072">
        <w:rPr>
          <w:b/>
          <w:i/>
          <w:u w:val="single"/>
        </w:rPr>
        <w:t>Note that</w:t>
      </w:r>
      <w:r w:rsidRPr="00BA7072">
        <w:t xml:space="preserve"> where Advance Payment was made, check and ensure that the amount to be recouped is stated in the payment certificate as a contractual deduction. Refer to the Special Provisions to the Conditions of Contract for the recoupment formula to be applied.</w:t>
      </w:r>
    </w:p>
    <w:p w:rsidR="004F0AAC" w:rsidRPr="00BA7072" w:rsidRDefault="004F0AAC" w:rsidP="00E048F6">
      <w:pPr>
        <w:spacing w:line="240" w:lineRule="auto"/>
      </w:pPr>
    </w:p>
    <w:p w:rsidR="004F0AAC" w:rsidRDefault="004F0AAC" w:rsidP="004F0AAC">
      <w:r w:rsidRPr="00BA7072">
        <w:t xml:space="preserve">Generally, the recoupment of Advance Payments shall be made when the value of works reaches </w:t>
      </w:r>
      <w:r>
        <w:t>on the agreed percentage of</w:t>
      </w:r>
      <w:r w:rsidRPr="00BA7072">
        <w:t xml:space="preserve"> works completed.</w:t>
      </w:r>
      <w:r>
        <w:t xml:space="preserve"> But as advice it is better to fully recapture before 85%.</w:t>
      </w:r>
    </w:p>
    <w:p w:rsidR="004F0AAC" w:rsidRDefault="004F0AAC" w:rsidP="00E048F6">
      <w:pPr>
        <w:spacing w:line="240" w:lineRule="auto"/>
      </w:pPr>
    </w:p>
    <w:p w:rsidR="004F0AAC" w:rsidRPr="00BA7072" w:rsidRDefault="004F0AAC" w:rsidP="004F0AAC">
      <w:bookmarkStart w:id="384" w:name="_Toc474065992"/>
      <w:r w:rsidRPr="00BA7072">
        <w:t>An agreed and accepted method would be established with the Contractor for carrying out the necessary measurements, calculations and certifications required for interim.</w:t>
      </w:r>
      <w:bookmarkEnd w:id="384"/>
    </w:p>
    <w:p w:rsidR="004F0AAC" w:rsidRDefault="004F0AAC" w:rsidP="004F0AAC">
      <w:bookmarkStart w:id="385" w:name="_Toc474065993"/>
      <w:r w:rsidRPr="00BA7072">
        <w:lastRenderedPageBreak/>
        <w:t>At monthly intervals or based on the agreement after some progress, the contractor submits to the supervisor or Supervising Consultant a statement or valuation based on the agreed measurements. The statement or valuation must show the estimated value of the measured works executed up to the end of the previous period as well as the estimated value of work completed during the payment time. The valuation once checked and amended by the supervisor or Supervising Consultant, where necessary, is used by the Supervising Consultant to prepare the Interim Payment Certificate. When the Contractor will submit its payment applications with all the measurements, costing calculations and supporting documentation to the supervisor, then the Contract manager verifies the application on the basis of the documentation submitted and site inspection records.</w:t>
      </w:r>
      <w:bookmarkEnd w:id="385"/>
    </w:p>
    <w:p w:rsidR="004F0AAC" w:rsidRPr="00BA7072" w:rsidRDefault="004F0AAC" w:rsidP="00C4383B">
      <w:pPr>
        <w:spacing w:line="240" w:lineRule="auto"/>
      </w:pPr>
    </w:p>
    <w:p w:rsidR="004F0AAC" w:rsidRDefault="004F0AAC" w:rsidP="004F0AAC">
      <w:bookmarkStart w:id="386" w:name="_Toc474065994"/>
      <w:r w:rsidRPr="00BA7072">
        <w:t>Interim Payment Certificates are useful in maintaining liquidity for the contractor. Therefore, the contract manger is not expected unnecessarily to reject whole sections of works claimed by the Contractor, but make amendments in accordance to the agreement.</w:t>
      </w:r>
      <w:bookmarkEnd w:id="386"/>
    </w:p>
    <w:p w:rsidR="004F0AAC" w:rsidRPr="00BA7072" w:rsidRDefault="004F0AAC" w:rsidP="00C4383B">
      <w:pPr>
        <w:spacing w:line="240" w:lineRule="auto"/>
      </w:pPr>
    </w:p>
    <w:p w:rsidR="004F0AAC" w:rsidRDefault="004F0AAC" w:rsidP="004F0AAC">
      <w:bookmarkStart w:id="387" w:name="_Toc474065995"/>
      <w:r w:rsidRPr="00BA7072">
        <w:t>The contract manger is not expected to do the whole work of the construction supervisor or the consultant, rather the manager is expected to check if the interim payment is aligning with the contract or not.</w:t>
      </w:r>
      <w:bookmarkEnd w:id="387"/>
    </w:p>
    <w:p w:rsidR="004F0AAC" w:rsidRDefault="004F0AAC" w:rsidP="00C4383B">
      <w:pPr>
        <w:spacing w:line="240" w:lineRule="auto"/>
        <w:jc w:val="left"/>
      </w:pPr>
    </w:p>
    <w:p w:rsidR="004F0AAC" w:rsidRDefault="00696FD7" w:rsidP="004F0AAC">
      <w:pPr>
        <w:spacing w:after="200"/>
        <w:jc w:val="left"/>
      </w:pPr>
      <w:r>
        <w:rPr>
          <w:noProof/>
        </w:rPr>
        <w:pict>
          <v:rect id="_x0000_s3358" style="position:absolute;margin-left:-2.4pt;margin-top:.8pt;width:459.15pt;height:51.75pt;z-index:252515328" fillcolor="#f2dbdb [661]">
            <v:textbox style="mso-next-textbox:#_x0000_s3358">
              <w:txbxContent>
                <w:p w:rsidR="00DD39EB" w:rsidRPr="004C4E28" w:rsidRDefault="00DD39EB" w:rsidP="000209BF">
                  <w:r w:rsidRPr="004C4E28">
                    <w:t>Interim payment can be effected up to 85% of the total agreed project cost considering 5% and 10% of the total project cost for retention and</w:t>
                  </w:r>
                  <w:r w:rsidRPr="004C4E28">
                    <w:rPr>
                      <w:color w:val="000000"/>
                    </w:rPr>
                    <w:t xml:space="preserve"> liquidated damages respectively. The next payment shall be effected as final payment.</w:t>
                  </w:r>
                </w:p>
              </w:txbxContent>
            </v:textbox>
          </v:rect>
        </w:pict>
      </w:r>
    </w:p>
    <w:p w:rsidR="004F0AAC" w:rsidRDefault="004F0AAC" w:rsidP="004F0AAC">
      <w:pPr>
        <w:spacing w:after="200"/>
        <w:jc w:val="left"/>
      </w:pPr>
    </w:p>
    <w:p w:rsidR="004F0AAC" w:rsidRDefault="004F0AAC" w:rsidP="00C4383B">
      <w:pPr>
        <w:spacing w:after="200" w:line="240" w:lineRule="auto"/>
        <w:jc w:val="left"/>
      </w:pPr>
    </w:p>
    <w:p w:rsidR="004F0AAC" w:rsidRPr="00AE1FFC" w:rsidRDefault="004F0AAC" w:rsidP="00C4383B">
      <w:pPr>
        <w:spacing w:line="240" w:lineRule="auto"/>
        <w:rPr>
          <w:b/>
        </w:rPr>
      </w:pPr>
      <w:r w:rsidRPr="00AE1FFC">
        <w:rPr>
          <w:b/>
        </w:rPr>
        <w:t>Contract Price Adjustment (CPA)</w:t>
      </w:r>
    </w:p>
    <w:p w:rsidR="004F0AAC" w:rsidRDefault="004F0AAC" w:rsidP="00C4383B">
      <w:pPr>
        <w:spacing w:line="240" w:lineRule="auto"/>
        <w:rPr>
          <w:color w:val="000000"/>
        </w:rPr>
      </w:pPr>
    </w:p>
    <w:p w:rsidR="004F0AAC" w:rsidRPr="00896E54" w:rsidRDefault="004F0AAC" w:rsidP="004F0AAC">
      <w:r w:rsidRPr="00896E54">
        <w:rPr>
          <w:color w:val="000000"/>
        </w:rPr>
        <w:t>In projects of reasonably long duration (</w:t>
      </w:r>
      <w:r w:rsidR="006A33E3" w:rsidRPr="00896E54">
        <w:rPr>
          <w:color w:val="000000"/>
        </w:rPr>
        <w:t>say &gt;</w:t>
      </w:r>
      <w:r w:rsidRPr="00896E54">
        <w:rPr>
          <w:color w:val="000000"/>
        </w:rPr>
        <w:t xml:space="preserve"> one year) undertaken in areas which suffer from persistent inflation, Employers consider it reasonable to compensate contractors for losses which they might suffer as a result of increases in the prices of </w:t>
      </w:r>
      <w:r w:rsidR="00172CC9" w:rsidRPr="00896E54">
        <w:rPr>
          <w:color w:val="000000"/>
        </w:rPr>
        <w:t>labor</w:t>
      </w:r>
      <w:r w:rsidRPr="00896E54">
        <w:rPr>
          <w:color w:val="000000"/>
        </w:rPr>
        <w:t>, materials, fuel, plant etc. There are a number of methods of calculating such CPA. Whichever method is used, it usually provides for both increases and decreases in prices and can accordingly result in either an increase or a decrease in the contract price. Unfortunately, the norm is that CPA tends to be an escalation of the contract price.</w:t>
      </w:r>
    </w:p>
    <w:p w:rsidR="004F0AAC" w:rsidRPr="00896E54" w:rsidRDefault="004F0AAC" w:rsidP="00C4383B">
      <w:pPr>
        <w:spacing w:line="240" w:lineRule="auto"/>
      </w:pPr>
    </w:p>
    <w:p w:rsidR="004F0AAC" w:rsidRPr="00783FDF" w:rsidRDefault="004F0AAC" w:rsidP="00C4383B">
      <w:pPr>
        <w:spacing w:line="240" w:lineRule="auto"/>
        <w:rPr>
          <w:b/>
          <w:color w:val="000000"/>
        </w:rPr>
      </w:pPr>
      <w:r w:rsidRPr="00783FDF">
        <w:rPr>
          <w:b/>
          <w:color w:val="000000"/>
        </w:rPr>
        <w:t xml:space="preserve">Adjustments for </w:t>
      </w:r>
      <w:r w:rsidR="00C4383B" w:rsidRPr="00783FDF">
        <w:rPr>
          <w:b/>
          <w:color w:val="000000"/>
        </w:rPr>
        <w:t>changes in legislation</w:t>
      </w:r>
    </w:p>
    <w:p w:rsidR="004F0AAC" w:rsidRDefault="004F0AAC" w:rsidP="00C4383B">
      <w:pPr>
        <w:spacing w:line="240" w:lineRule="auto"/>
        <w:rPr>
          <w:color w:val="000000"/>
        </w:rPr>
      </w:pPr>
    </w:p>
    <w:p w:rsidR="004F0AAC" w:rsidRDefault="004F0AAC" w:rsidP="004F0AAC">
      <w:pPr>
        <w:rPr>
          <w:color w:val="000000"/>
        </w:rPr>
      </w:pPr>
      <w:r w:rsidRPr="00DB522A">
        <w:rPr>
          <w:color w:val="000000"/>
        </w:rPr>
        <w:t xml:space="preserve">The Contract Price shall be adjusted to take account of any </w:t>
      </w:r>
      <w:r>
        <w:rPr>
          <w:color w:val="000000"/>
        </w:rPr>
        <w:t>i</w:t>
      </w:r>
      <w:r w:rsidRPr="00DB522A">
        <w:rPr>
          <w:color w:val="000000"/>
        </w:rPr>
        <w:t>ncrease or decrease in</w:t>
      </w:r>
      <w:r w:rsidR="00172CC9">
        <w:rPr>
          <w:color w:val="000000"/>
        </w:rPr>
        <w:t xml:space="preserve"> </w:t>
      </w:r>
      <w:r w:rsidRPr="00DB522A">
        <w:rPr>
          <w:color w:val="000000"/>
        </w:rPr>
        <w:t>Cost resulting from a change in the Laws of the Country (including the introduction of</w:t>
      </w:r>
      <w:r w:rsidR="00172CC9">
        <w:rPr>
          <w:color w:val="000000"/>
        </w:rPr>
        <w:t xml:space="preserve"> </w:t>
      </w:r>
      <w:r w:rsidRPr="00DB522A">
        <w:rPr>
          <w:color w:val="000000"/>
        </w:rPr>
        <w:t>new Laws and the repeal or modification of existing Laws) or in the judicial or official governmental interpretation of such Laws, made after the Base Date, wh</w:t>
      </w:r>
      <w:r>
        <w:rPr>
          <w:color w:val="000000"/>
        </w:rPr>
        <w:t>ich</w:t>
      </w:r>
      <w:r w:rsidRPr="00DB522A">
        <w:rPr>
          <w:color w:val="000000"/>
        </w:rPr>
        <w:t xml:space="preserve"> affect the</w:t>
      </w:r>
      <w:r w:rsidR="00172CC9">
        <w:rPr>
          <w:color w:val="000000"/>
        </w:rPr>
        <w:t xml:space="preserve"> </w:t>
      </w:r>
      <w:r w:rsidRPr="00DB522A">
        <w:rPr>
          <w:color w:val="000000"/>
        </w:rPr>
        <w:t>Contractor in the performance of obligations under the Contract.</w:t>
      </w:r>
    </w:p>
    <w:p w:rsidR="004F0AAC" w:rsidRDefault="004F0AAC" w:rsidP="00C4383B">
      <w:pPr>
        <w:spacing w:line="240" w:lineRule="auto"/>
        <w:rPr>
          <w:color w:val="000000"/>
        </w:rPr>
      </w:pPr>
    </w:p>
    <w:p w:rsidR="004F0AAC" w:rsidRDefault="004F0AAC" w:rsidP="004F0AAC">
      <w:pPr>
        <w:rPr>
          <w:color w:val="000000"/>
        </w:rPr>
      </w:pPr>
      <w:r w:rsidRPr="00DB522A">
        <w:rPr>
          <w:color w:val="000000"/>
        </w:rPr>
        <w:t>If the Contractor suffers (or will suffer) delay and/or incurs (or will incur) additional Cost as a result of these changes in the Laws or in such interpretations, made after the</w:t>
      </w:r>
      <w:r w:rsidR="00172CC9">
        <w:rPr>
          <w:color w:val="000000"/>
        </w:rPr>
        <w:t xml:space="preserve"> </w:t>
      </w:r>
      <w:r w:rsidRPr="00DB522A">
        <w:rPr>
          <w:color w:val="000000"/>
        </w:rPr>
        <w:t>Base Date, the Contractor shall give notice to the Engineer and shall be entitled subject to Sub-Clause 20.1 [Contractor's Claims] to:</w:t>
      </w:r>
    </w:p>
    <w:p w:rsidR="004F0AAC" w:rsidRPr="0098022C" w:rsidRDefault="004F0AAC" w:rsidP="00463A37">
      <w:pPr>
        <w:pStyle w:val="ListParagraph"/>
        <w:numPr>
          <w:ilvl w:val="0"/>
          <w:numId w:val="14"/>
        </w:numPr>
        <w:spacing w:before="0" w:after="0"/>
        <w:rPr>
          <w:color w:val="000000"/>
        </w:rPr>
      </w:pPr>
      <w:r w:rsidRPr="0098022C">
        <w:rPr>
          <w:color w:val="000000"/>
        </w:rPr>
        <w:t>an extension of time for any such delay, if completion is or will be delayed, under Sub-Clause 8.4 [Extension of Time for Completion], and</w:t>
      </w:r>
    </w:p>
    <w:p w:rsidR="004F0AAC" w:rsidRPr="0098022C" w:rsidRDefault="004F0AAC" w:rsidP="00463A37">
      <w:pPr>
        <w:pStyle w:val="ListParagraph"/>
        <w:numPr>
          <w:ilvl w:val="0"/>
          <w:numId w:val="14"/>
        </w:numPr>
        <w:spacing w:before="0" w:after="0"/>
        <w:rPr>
          <w:color w:val="000000"/>
        </w:rPr>
      </w:pPr>
      <w:proofErr w:type="gramStart"/>
      <w:r w:rsidRPr="0098022C">
        <w:rPr>
          <w:color w:val="000000"/>
        </w:rPr>
        <w:t>payment</w:t>
      </w:r>
      <w:proofErr w:type="gramEnd"/>
      <w:r w:rsidRPr="0098022C">
        <w:rPr>
          <w:color w:val="000000"/>
        </w:rPr>
        <w:t xml:space="preserve"> of any such Cost, which shall be included in the Contract Price.</w:t>
      </w:r>
    </w:p>
    <w:p w:rsidR="004F0AAC" w:rsidRDefault="004F0AAC" w:rsidP="004F0AAC">
      <w:pPr>
        <w:rPr>
          <w:color w:val="000000"/>
        </w:rPr>
      </w:pPr>
    </w:p>
    <w:p w:rsidR="004F0AAC" w:rsidRDefault="004F0AAC" w:rsidP="004F0AAC">
      <w:pPr>
        <w:rPr>
          <w:color w:val="000000"/>
        </w:rPr>
      </w:pPr>
      <w:r w:rsidRPr="0098022C">
        <w:rPr>
          <w:color w:val="000000"/>
        </w:rPr>
        <w:lastRenderedPageBreak/>
        <w:t>After receiving this notice, the Engineer shall proceed in accordance with Sub­ Clause 3.5 [Determinations] to agree or determine these matters.</w:t>
      </w:r>
    </w:p>
    <w:p w:rsidR="00172CC9" w:rsidRDefault="00172CC9" w:rsidP="00C4383B">
      <w:pPr>
        <w:spacing w:line="240" w:lineRule="auto"/>
        <w:rPr>
          <w:b/>
          <w:color w:val="000000"/>
        </w:rPr>
      </w:pPr>
    </w:p>
    <w:p w:rsidR="00172CC9" w:rsidRDefault="004F0AAC" w:rsidP="004F0AAC">
      <w:pPr>
        <w:rPr>
          <w:b/>
          <w:color w:val="000000"/>
        </w:rPr>
      </w:pPr>
      <w:r w:rsidRPr="006A583F">
        <w:rPr>
          <w:b/>
          <w:color w:val="000000"/>
        </w:rPr>
        <w:t>Adjustments for</w:t>
      </w:r>
      <w:r w:rsidR="00172CC9">
        <w:rPr>
          <w:b/>
          <w:color w:val="000000"/>
        </w:rPr>
        <w:t xml:space="preserve"> </w:t>
      </w:r>
      <w:r w:rsidR="00C4383B" w:rsidRPr="006A583F">
        <w:rPr>
          <w:b/>
          <w:color w:val="000000"/>
        </w:rPr>
        <w:t>changes in cost</w:t>
      </w:r>
    </w:p>
    <w:p w:rsidR="00172CC9" w:rsidRDefault="00172CC9" w:rsidP="00C4383B">
      <w:pPr>
        <w:spacing w:line="240" w:lineRule="auto"/>
        <w:rPr>
          <w:b/>
          <w:color w:val="000000"/>
        </w:rPr>
      </w:pPr>
    </w:p>
    <w:p w:rsidR="004F0AAC" w:rsidRPr="00172CC9" w:rsidRDefault="004F0AAC" w:rsidP="004F0AAC">
      <w:pPr>
        <w:rPr>
          <w:b/>
          <w:color w:val="000000"/>
        </w:rPr>
      </w:pPr>
      <w:r w:rsidRPr="00714ABE">
        <w:rPr>
          <w:color w:val="000000"/>
        </w:rPr>
        <w:t xml:space="preserve">In this Sub-Clause, "table of adjustment data" </w:t>
      </w:r>
      <w:r>
        <w:rPr>
          <w:color w:val="000000"/>
        </w:rPr>
        <w:t>m</w:t>
      </w:r>
      <w:r w:rsidRPr="00714ABE">
        <w:rPr>
          <w:color w:val="000000"/>
        </w:rPr>
        <w:t>eans the completed table of adjustment data included in the Appendix to Tender. If there is no such table of adjustment data, this Sub-Clause shall not apply.</w:t>
      </w:r>
    </w:p>
    <w:p w:rsidR="004F0AAC" w:rsidRDefault="004F0AAC" w:rsidP="004F0AAC">
      <w:pPr>
        <w:rPr>
          <w:color w:val="000000"/>
        </w:rPr>
      </w:pPr>
    </w:p>
    <w:p w:rsidR="004F0AAC" w:rsidRDefault="004F0AAC" w:rsidP="004F0AAC">
      <w:pPr>
        <w:rPr>
          <w:color w:val="000000"/>
        </w:rPr>
      </w:pPr>
      <w:r w:rsidRPr="00714ABE">
        <w:rPr>
          <w:color w:val="000000"/>
        </w:rPr>
        <w:t xml:space="preserve">If this Sub-Clause applies, the amounts payable to the Contractor shall be adjusted for rises or falls in the cost of </w:t>
      </w:r>
      <w:proofErr w:type="spellStart"/>
      <w:r w:rsidRPr="00714ABE">
        <w:rPr>
          <w:color w:val="000000"/>
        </w:rPr>
        <w:t>labour</w:t>
      </w:r>
      <w:proofErr w:type="spellEnd"/>
      <w:r w:rsidRPr="00714ABE">
        <w:rPr>
          <w:color w:val="000000"/>
        </w:rPr>
        <w:t>. Goods and other inputs to the Works, by the addition or deduction of the amounts determined by the formulae prescribed in this Sub-Clause. To the extent that full compensation for any rise or fall in Costs is not covered by the provisions of this or other Clauses, the Accepted Contract Amount shall be deemed to have included amounts to cover the contingency of other rises and falls in costs.</w:t>
      </w:r>
    </w:p>
    <w:p w:rsidR="004F0AAC" w:rsidRDefault="004F0AAC" w:rsidP="004F0AAC">
      <w:pPr>
        <w:rPr>
          <w:color w:val="000000"/>
        </w:rPr>
      </w:pPr>
    </w:p>
    <w:p w:rsidR="004F0AAC" w:rsidRDefault="004F0AAC" w:rsidP="004F0AAC">
      <w:pPr>
        <w:rPr>
          <w:color w:val="000000"/>
        </w:rPr>
      </w:pPr>
      <w:r w:rsidRPr="00714ABE">
        <w:rPr>
          <w:color w:val="000000"/>
        </w:rPr>
        <w:t xml:space="preserve">The adjustment to be applied to the amount otherwise payable to the Contractor, as valued in accordance with the appropriate Schedule and certified in Payment Certificates, shall be determined from formulae for each of the currencies in which the Contract Price is payable. No adjustment is to be applied to work valued on the </w:t>
      </w:r>
      <w:r w:rsidR="00172CC9" w:rsidRPr="00714ABE">
        <w:rPr>
          <w:color w:val="000000"/>
        </w:rPr>
        <w:t>basis of</w:t>
      </w:r>
      <w:r w:rsidRPr="00714ABE">
        <w:rPr>
          <w:color w:val="000000"/>
        </w:rPr>
        <w:t xml:space="preserve"> Cost or current prices. The formulae shall be of the following general type:</w:t>
      </w:r>
    </w:p>
    <w:p w:rsidR="004F0AAC" w:rsidRDefault="004F0AAC" w:rsidP="004F0AAC">
      <w:pPr>
        <w:rPr>
          <w:color w:val="000000"/>
        </w:rPr>
      </w:pPr>
    </w:p>
    <w:p w:rsidR="004F0AAC" w:rsidRDefault="004F0AAC" w:rsidP="004F0AAC">
      <w:pPr>
        <w:tabs>
          <w:tab w:val="left" w:pos="580"/>
        </w:tabs>
        <w:spacing w:before="31"/>
        <w:ind w:right="-20"/>
        <w:rPr>
          <w:rFonts w:eastAsia="Arial"/>
          <w:sz w:val="21"/>
          <w:szCs w:val="21"/>
        </w:rPr>
      </w:pPr>
      <w:proofErr w:type="spellStart"/>
      <w:r>
        <w:rPr>
          <w:rFonts w:eastAsia="Arial"/>
          <w:b/>
          <w:bCs/>
          <w:sz w:val="19"/>
          <w:szCs w:val="19"/>
        </w:rPr>
        <w:t>Pn</w:t>
      </w:r>
      <w:proofErr w:type="spellEnd"/>
      <w:r w:rsidR="00172CC9">
        <w:rPr>
          <w:rFonts w:eastAsia="Arial"/>
          <w:b/>
          <w:bCs/>
          <w:sz w:val="19"/>
          <w:szCs w:val="19"/>
        </w:rPr>
        <w:t xml:space="preserve"> =</w:t>
      </w:r>
      <w:r>
        <w:rPr>
          <w:rFonts w:eastAsia="Arial"/>
          <w:b/>
          <w:bCs/>
          <w:sz w:val="19"/>
          <w:szCs w:val="19"/>
        </w:rPr>
        <w:tab/>
        <w:t xml:space="preserve">a + </w:t>
      </w:r>
      <w:r w:rsidR="001046E8">
        <w:rPr>
          <w:rFonts w:eastAsia="Arial"/>
          <w:b/>
          <w:bCs/>
          <w:sz w:val="19"/>
          <w:szCs w:val="19"/>
        </w:rPr>
        <w:t xml:space="preserve"> </w:t>
      </w:r>
      <w:r w:rsidR="001046E8" w:rsidRPr="001046E8">
        <w:rPr>
          <w:rFonts w:eastAsia="Arial"/>
          <w:b/>
          <w:bCs/>
          <w:sz w:val="19"/>
          <w:szCs w:val="19"/>
        </w:rPr>
        <w:t xml:space="preserve"> b</w:t>
      </w:r>
      <w:r w:rsidR="001046E8">
        <w:rPr>
          <w:rFonts w:eastAsia="Arial"/>
          <w:b/>
          <w:bCs/>
          <w:sz w:val="19"/>
          <w:szCs w:val="19"/>
        </w:rPr>
        <w:t xml:space="preserve"> *</w:t>
      </w:r>
      <w:r w:rsidR="001046E8" w:rsidRPr="001046E8">
        <w:rPr>
          <w:rFonts w:eastAsia="Arial"/>
          <w:b/>
          <w:bCs/>
          <w:sz w:val="19"/>
          <w:szCs w:val="19"/>
        </w:rPr>
        <w:t xml:space="preserve"> </w:t>
      </w:r>
      <w:r w:rsidRPr="001046E8">
        <w:rPr>
          <w:rFonts w:eastAsia="Arial"/>
          <w:b/>
          <w:bCs/>
          <w:sz w:val="19"/>
          <w:szCs w:val="19"/>
          <w:u w:val="single"/>
        </w:rPr>
        <w:t>Ln</w:t>
      </w:r>
      <w:r w:rsidR="001046E8">
        <w:rPr>
          <w:rFonts w:eastAsia="Arial"/>
          <w:b/>
          <w:bCs/>
          <w:sz w:val="19"/>
          <w:szCs w:val="19"/>
          <w:u w:val="single" w:color="000000"/>
        </w:rPr>
        <w:t xml:space="preserve"> </w:t>
      </w:r>
      <w:r w:rsidR="001046E8" w:rsidRPr="001046E8">
        <w:rPr>
          <w:rFonts w:eastAsia="Arial"/>
          <w:b/>
          <w:bCs/>
          <w:sz w:val="19"/>
          <w:szCs w:val="19"/>
        </w:rPr>
        <w:t xml:space="preserve">    </w:t>
      </w:r>
      <w:r w:rsidR="006A33E3">
        <w:rPr>
          <w:rFonts w:eastAsia="Arial"/>
          <w:sz w:val="21"/>
          <w:szCs w:val="21"/>
        </w:rPr>
        <w:t>+ c</w:t>
      </w:r>
      <w:r w:rsidR="001046E8">
        <w:rPr>
          <w:rFonts w:ascii="Times New Roman" w:hAnsi="Times New Roman"/>
        </w:rPr>
        <w:t xml:space="preserve"> </w:t>
      </w:r>
      <w:proofErr w:type="gramStart"/>
      <w:r w:rsidR="001046E8">
        <w:rPr>
          <w:rFonts w:ascii="Times New Roman" w:hAnsi="Times New Roman"/>
        </w:rPr>
        <w:t>*</w:t>
      </w:r>
      <w:r>
        <w:rPr>
          <w:rFonts w:ascii="Times New Roman" w:hAnsi="Times New Roman"/>
        </w:rPr>
        <w:t xml:space="preserve"> </w:t>
      </w:r>
      <w:r w:rsidR="001046E8">
        <w:rPr>
          <w:rFonts w:ascii="Times New Roman" w:hAnsi="Times New Roman"/>
        </w:rPr>
        <w:t xml:space="preserve"> </w:t>
      </w:r>
      <w:r>
        <w:rPr>
          <w:rFonts w:eastAsia="Arial"/>
          <w:b/>
          <w:bCs/>
          <w:sz w:val="19"/>
          <w:szCs w:val="19"/>
          <w:u w:val="single" w:color="000000"/>
        </w:rPr>
        <w:t>En</w:t>
      </w:r>
      <w:proofErr w:type="gramEnd"/>
      <w:r w:rsidR="001046E8">
        <w:rPr>
          <w:rFonts w:eastAsia="Arial"/>
          <w:b/>
          <w:bCs/>
          <w:sz w:val="19"/>
          <w:szCs w:val="19"/>
          <w:u w:val="single" w:color="000000"/>
        </w:rPr>
        <w:t xml:space="preserve">  </w:t>
      </w:r>
      <w:r>
        <w:rPr>
          <w:rFonts w:eastAsia="Arial"/>
          <w:b/>
          <w:bCs/>
          <w:sz w:val="19"/>
          <w:szCs w:val="19"/>
        </w:rPr>
        <w:t xml:space="preserve">+ </w:t>
      </w:r>
      <w:r w:rsidR="001046E8">
        <w:rPr>
          <w:rFonts w:eastAsia="Arial"/>
          <w:b/>
          <w:bCs/>
          <w:sz w:val="19"/>
          <w:szCs w:val="19"/>
        </w:rPr>
        <w:t xml:space="preserve">  </w:t>
      </w:r>
      <w:r>
        <w:rPr>
          <w:rFonts w:eastAsia="Arial"/>
          <w:b/>
          <w:bCs/>
          <w:sz w:val="19"/>
          <w:szCs w:val="19"/>
        </w:rPr>
        <w:t>d</w:t>
      </w:r>
      <w:r w:rsidR="001046E8">
        <w:rPr>
          <w:rFonts w:eastAsia="Arial"/>
          <w:b/>
          <w:bCs/>
          <w:sz w:val="19"/>
          <w:szCs w:val="19"/>
        </w:rPr>
        <w:t xml:space="preserve"> * </w:t>
      </w:r>
      <w:proofErr w:type="spellStart"/>
      <w:r>
        <w:rPr>
          <w:rFonts w:eastAsia="Arial"/>
          <w:b/>
          <w:bCs/>
          <w:sz w:val="19"/>
          <w:szCs w:val="19"/>
          <w:u w:val="single" w:color="000000"/>
        </w:rPr>
        <w:t>Mn</w:t>
      </w:r>
      <w:proofErr w:type="spellEnd"/>
      <w:r w:rsidR="001046E8">
        <w:rPr>
          <w:rFonts w:eastAsia="Arial"/>
          <w:b/>
          <w:bCs/>
          <w:sz w:val="19"/>
          <w:szCs w:val="19"/>
          <w:u w:val="single" w:color="000000"/>
        </w:rPr>
        <w:t xml:space="preserve"> </w:t>
      </w:r>
      <w:r w:rsidR="001046E8" w:rsidRPr="001046E8">
        <w:rPr>
          <w:rFonts w:eastAsia="Arial"/>
          <w:b/>
          <w:bCs/>
          <w:sz w:val="19"/>
          <w:szCs w:val="19"/>
        </w:rPr>
        <w:t xml:space="preserve">  </w:t>
      </w:r>
      <w:r w:rsidR="00751FC9">
        <w:rPr>
          <w:rFonts w:eastAsia="Arial"/>
          <w:sz w:val="21"/>
          <w:szCs w:val="21"/>
        </w:rPr>
        <w:t>+   ......</w:t>
      </w:r>
    </w:p>
    <w:p w:rsidR="004F0AAC" w:rsidRDefault="001046E8" w:rsidP="004F0AAC">
      <w:pPr>
        <w:tabs>
          <w:tab w:val="left" w:pos="2060"/>
          <w:tab w:val="left" w:pos="2840"/>
        </w:tabs>
        <w:spacing w:line="224" w:lineRule="exact"/>
        <w:ind w:left="1243" w:right="-20"/>
        <w:rPr>
          <w:rFonts w:eastAsia="Arial"/>
          <w:sz w:val="20"/>
          <w:szCs w:val="20"/>
        </w:rPr>
      </w:pPr>
      <w:r>
        <w:rPr>
          <w:rFonts w:eastAsia="Arial"/>
          <w:b/>
          <w:bCs/>
          <w:sz w:val="20"/>
          <w:szCs w:val="20"/>
        </w:rPr>
        <w:t xml:space="preserve">   </w:t>
      </w:r>
      <w:r w:rsidR="004F0AAC">
        <w:rPr>
          <w:rFonts w:eastAsia="Arial"/>
          <w:b/>
          <w:bCs/>
          <w:sz w:val="20"/>
          <w:szCs w:val="20"/>
        </w:rPr>
        <w:t>Lo</w:t>
      </w:r>
      <w:proofErr w:type="gramStart"/>
      <w:r w:rsidR="004F0AAC">
        <w:rPr>
          <w:rFonts w:eastAsia="Arial"/>
          <w:b/>
          <w:bCs/>
          <w:sz w:val="20"/>
          <w:szCs w:val="20"/>
        </w:rPr>
        <w:tab/>
      </w:r>
      <w:r>
        <w:rPr>
          <w:rFonts w:eastAsia="Arial"/>
          <w:b/>
          <w:bCs/>
          <w:sz w:val="20"/>
          <w:szCs w:val="20"/>
        </w:rPr>
        <w:t xml:space="preserve">         </w:t>
      </w:r>
      <w:proofErr w:type="spellStart"/>
      <w:r w:rsidR="004F0AAC">
        <w:rPr>
          <w:rFonts w:eastAsia="Arial"/>
          <w:b/>
          <w:bCs/>
          <w:sz w:val="20"/>
          <w:szCs w:val="20"/>
        </w:rPr>
        <w:t>Eo</w:t>
      </w:r>
      <w:proofErr w:type="spellEnd"/>
      <w:r w:rsidR="004F0AAC">
        <w:rPr>
          <w:rFonts w:eastAsia="Arial"/>
          <w:b/>
          <w:bCs/>
          <w:sz w:val="20"/>
          <w:szCs w:val="20"/>
        </w:rPr>
        <w:tab/>
      </w:r>
      <w:r>
        <w:rPr>
          <w:rFonts w:eastAsia="Arial"/>
          <w:b/>
          <w:bCs/>
          <w:sz w:val="20"/>
          <w:szCs w:val="20"/>
        </w:rPr>
        <w:t xml:space="preserve">           </w:t>
      </w:r>
      <w:proofErr w:type="gramEnd"/>
      <w:r>
        <w:rPr>
          <w:rFonts w:eastAsia="Arial"/>
          <w:b/>
          <w:bCs/>
          <w:sz w:val="20"/>
          <w:szCs w:val="20"/>
        </w:rPr>
        <w:t xml:space="preserve"> </w:t>
      </w:r>
      <w:r w:rsidR="004F0AAC">
        <w:rPr>
          <w:rFonts w:eastAsia="Arial"/>
          <w:b/>
          <w:bCs/>
          <w:sz w:val="20"/>
          <w:szCs w:val="20"/>
        </w:rPr>
        <w:t>Mo</w:t>
      </w:r>
    </w:p>
    <w:p w:rsidR="004F0AAC" w:rsidRDefault="004F0AAC" w:rsidP="004F0AAC">
      <w:pPr>
        <w:rPr>
          <w:color w:val="000000"/>
        </w:rPr>
      </w:pPr>
    </w:p>
    <w:p w:rsidR="004F0AAC" w:rsidRDefault="004F0AAC" w:rsidP="004F0AAC">
      <w:pPr>
        <w:rPr>
          <w:color w:val="000000"/>
        </w:rPr>
      </w:pPr>
      <w:proofErr w:type="gramStart"/>
      <w:r w:rsidRPr="00C36B9D">
        <w:rPr>
          <w:color w:val="000000"/>
        </w:rPr>
        <w:t>where</w:t>
      </w:r>
      <w:proofErr w:type="gramEnd"/>
      <w:r w:rsidRPr="00C36B9D">
        <w:rPr>
          <w:color w:val="000000"/>
        </w:rPr>
        <w:t>:</w:t>
      </w:r>
    </w:p>
    <w:p w:rsidR="004F0AAC" w:rsidRDefault="004F0AAC" w:rsidP="004F0AAC">
      <w:pPr>
        <w:rPr>
          <w:color w:val="000000"/>
        </w:rPr>
      </w:pPr>
    </w:p>
    <w:p w:rsidR="004F0AAC" w:rsidRPr="009E6451" w:rsidRDefault="004F0AAC" w:rsidP="004F0AAC">
      <w:pPr>
        <w:ind w:left="720"/>
        <w:rPr>
          <w:iCs/>
          <w:color w:val="000000"/>
        </w:rPr>
      </w:pPr>
      <w:r w:rsidRPr="009E6451">
        <w:rPr>
          <w:iCs/>
          <w:color w:val="000000"/>
        </w:rPr>
        <w:t>"</w:t>
      </w:r>
      <w:proofErr w:type="spellStart"/>
      <w:r w:rsidRPr="009E6451">
        <w:rPr>
          <w:iCs/>
          <w:color w:val="000000"/>
        </w:rPr>
        <w:t>Pn</w:t>
      </w:r>
      <w:proofErr w:type="spellEnd"/>
      <w:r w:rsidRPr="009E6451">
        <w:rPr>
          <w:iCs/>
          <w:color w:val="000000"/>
        </w:rPr>
        <w:t>" is the adjustment multiplier to be applied to the estimated contract value in the relevant currency of the work carried out in period "n", this period being a month unless otherwise stated in the Appendix to Tender;</w:t>
      </w:r>
    </w:p>
    <w:p w:rsidR="004F0AAC" w:rsidRDefault="004F0AAC" w:rsidP="004F0AAC">
      <w:pPr>
        <w:ind w:left="720"/>
        <w:rPr>
          <w:color w:val="000000"/>
        </w:rPr>
      </w:pPr>
    </w:p>
    <w:p w:rsidR="004F0AAC" w:rsidRPr="009E6451" w:rsidRDefault="004F0AAC" w:rsidP="004F0AAC">
      <w:pPr>
        <w:ind w:left="720"/>
        <w:rPr>
          <w:iCs/>
          <w:color w:val="000000"/>
        </w:rPr>
      </w:pPr>
      <w:r w:rsidRPr="009E6451">
        <w:rPr>
          <w:iCs/>
          <w:color w:val="000000"/>
        </w:rPr>
        <w:t>"</w:t>
      </w:r>
      <w:proofErr w:type="gramStart"/>
      <w:r w:rsidRPr="009E6451">
        <w:rPr>
          <w:iCs/>
          <w:color w:val="000000"/>
        </w:rPr>
        <w:t>a</w:t>
      </w:r>
      <w:proofErr w:type="gramEnd"/>
      <w:r w:rsidRPr="009E6451">
        <w:rPr>
          <w:iCs/>
          <w:color w:val="000000"/>
        </w:rPr>
        <w:t xml:space="preserve">" is </w:t>
      </w:r>
      <w:r w:rsidR="006A33E3" w:rsidRPr="009E6451">
        <w:rPr>
          <w:iCs/>
          <w:color w:val="000000"/>
        </w:rPr>
        <w:t>a fixed</w:t>
      </w:r>
      <w:r w:rsidR="00A11F4A">
        <w:rPr>
          <w:iCs/>
          <w:color w:val="000000"/>
        </w:rPr>
        <w:t xml:space="preserve"> coefficient,</w:t>
      </w:r>
      <w:r w:rsidR="00A11F4A" w:rsidRPr="009E6451">
        <w:rPr>
          <w:iCs/>
          <w:color w:val="000000"/>
        </w:rPr>
        <w:t xml:space="preserve"> stated</w:t>
      </w:r>
      <w:r w:rsidRPr="009E6451">
        <w:rPr>
          <w:iCs/>
          <w:color w:val="000000"/>
        </w:rPr>
        <w:t xml:space="preserve">  in  the  relevant table  of  adjustment  data, representing the non-adjustable portion in contractual payments;</w:t>
      </w:r>
    </w:p>
    <w:p w:rsidR="004F0AAC" w:rsidRDefault="004F0AAC" w:rsidP="004F0AAC">
      <w:pPr>
        <w:ind w:left="720"/>
        <w:rPr>
          <w:color w:val="000000"/>
        </w:rPr>
      </w:pPr>
    </w:p>
    <w:p w:rsidR="004F0AAC" w:rsidRPr="009E6451" w:rsidRDefault="004F0AAC" w:rsidP="004F0AAC">
      <w:pPr>
        <w:ind w:left="720"/>
        <w:rPr>
          <w:iCs/>
          <w:color w:val="000000"/>
        </w:rPr>
      </w:pPr>
      <w:r w:rsidRPr="009E6451">
        <w:rPr>
          <w:iCs/>
          <w:color w:val="000000"/>
        </w:rPr>
        <w:t xml:space="preserve">"b", "c", "d", ... are coefficients representing the estimated proportion of each cost element related to the execution of the Works, as stated in the relevant table of adjustment data; such tabulated cost elements may be indicative of resources such as </w:t>
      </w:r>
      <w:proofErr w:type="spellStart"/>
      <w:r w:rsidRPr="009E6451">
        <w:rPr>
          <w:iCs/>
          <w:color w:val="000000"/>
        </w:rPr>
        <w:t>labour</w:t>
      </w:r>
      <w:proofErr w:type="spellEnd"/>
      <w:r w:rsidRPr="009E6451">
        <w:rPr>
          <w:iCs/>
          <w:color w:val="000000"/>
        </w:rPr>
        <w:t>, equipment and materials;</w:t>
      </w:r>
    </w:p>
    <w:p w:rsidR="004F0AAC" w:rsidRDefault="004F0AAC" w:rsidP="004F0AAC">
      <w:pPr>
        <w:ind w:left="720"/>
        <w:rPr>
          <w:color w:val="000000"/>
        </w:rPr>
      </w:pPr>
    </w:p>
    <w:p w:rsidR="004F0AAC" w:rsidRPr="009E6451" w:rsidRDefault="004F0AAC" w:rsidP="004F0AAC">
      <w:pPr>
        <w:ind w:left="720"/>
        <w:rPr>
          <w:iCs/>
          <w:color w:val="000000"/>
        </w:rPr>
      </w:pPr>
      <w:r w:rsidRPr="009E6451">
        <w:rPr>
          <w:iCs/>
          <w:color w:val="000000"/>
        </w:rPr>
        <w:t>"Ln", "En", "</w:t>
      </w:r>
      <w:proofErr w:type="spellStart"/>
      <w:r w:rsidRPr="009E6451">
        <w:rPr>
          <w:iCs/>
          <w:color w:val="000000"/>
        </w:rPr>
        <w:t>Mn</w:t>
      </w:r>
      <w:proofErr w:type="spellEnd"/>
      <w:r w:rsidRPr="009E6451">
        <w:rPr>
          <w:iCs/>
          <w:color w:val="000000"/>
        </w:rPr>
        <w:t>", ...  are the current cost indices or reference prices for period "n", expressed in the relevant currency of payment, each of which is applicable to the relevant tabulated cost element on the date 49 days prior to the last day of the period (to which the particular Payment Certificate relates</w:t>
      </w:r>
      <w:r w:rsidR="006A33E3" w:rsidRPr="009E6451">
        <w:rPr>
          <w:iCs/>
          <w:color w:val="000000"/>
        </w:rPr>
        <w:t>); and</w:t>
      </w:r>
    </w:p>
    <w:p w:rsidR="004F0AAC" w:rsidRDefault="004F0AAC" w:rsidP="004F0AAC">
      <w:pPr>
        <w:ind w:left="720"/>
        <w:rPr>
          <w:color w:val="000000"/>
        </w:rPr>
      </w:pPr>
    </w:p>
    <w:p w:rsidR="004F0AAC" w:rsidRPr="009E6451" w:rsidRDefault="004F0AAC" w:rsidP="004F0AAC">
      <w:pPr>
        <w:ind w:left="720"/>
        <w:rPr>
          <w:iCs/>
          <w:color w:val="000000"/>
        </w:rPr>
      </w:pPr>
      <w:r w:rsidRPr="009E6451">
        <w:rPr>
          <w:iCs/>
          <w:color w:val="000000"/>
        </w:rPr>
        <w:t>"Lo", "</w:t>
      </w:r>
      <w:proofErr w:type="spellStart"/>
      <w:r w:rsidRPr="009E6451">
        <w:rPr>
          <w:iCs/>
          <w:color w:val="000000"/>
        </w:rPr>
        <w:t>Eo</w:t>
      </w:r>
      <w:proofErr w:type="spellEnd"/>
      <w:r w:rsidRPr="009E6451">
        <w:rPr>
          <w:iCs/>
          <w:color w:val="000000"/>
        </w:rPr>
        <w:t>", "Mo</w:t>
      </w:r>
      <w:proofErr w:type="gramStart"/>
      <w:r w:rsidRPr="009E6451">
        <w:rPr>
          <w:iCs/>
          <w:color w:val="000000"/>
        </w:rPr>
        <w:t>", …</w:t>
      </w:r>
      <w:proofErr w:type="gramEnd"/>
      <w:r w:rsidRPr="009E6451">
        <w:rPr>
          <w:iCs/>
          <w:color w:val="000000"/>
        </w:rPr>
        <w:t xml:space="preserve"> are the base cost indices or reference prices, expressed in the relevant currency of payment, each of which is applicable to the relevant tabulated cost element on the Base Date.</w:t>
      </w:r>
    </w:p>
    <w:p w:rsidR="004F0AAC" w:rsidRDefault="004F0AAC" w:rsidP="004F0AAC">
      <w:pPr>
        <w:rPr>
          <w:rFonts w:eastAsia="Arial"/>
          <w:sz w:val="19"/>
          <w:szCs w:val="19"/>
        </w:rPr>
      </w:pPr>
    </w:p>
    <w:p w:rsidR="004F0AAC" w:rsidRPr="009E6451" w:rsidRDefault="004F0AAC" w:rsidP="004F0AAC">
      <w:pPr>
        <w:rPr>
          <w:iCs/>
          <w:color w:val="000000"/>
        </w:rPr>
      </w:pPr>
      <w:r w:rsidRPr="009E6451">
        <w:rPr>
          <w:iCs/>
          <w:color w:val="000000"/>
        </w:rPr>
        <w:lastRenderedPageBreak/>
        <w:t>The cost indices or reference prices stated in the table of adjustment data shall be used. If their source is in doubt, it shall be determined by the Engineer. For this purpose, reference shall be made to the values of the indices at stated dates (quoted in the fourth and fifth columns respectively of the table) for the purposes of clarification of the source; although these dates (and thus these values) may not correspond to the base cost indices.</w:t>
      </w:r>
    </w:p>
    <w:p w:rsidR="004F0AAC" w:rsidRDefault="004F0AAC" w:rsidP="00C4383B">
      <w:pPr>
        <w:spacing w:line="240" w:lineRule="auto"/>
        <w:rPr>
          <w:rFonts w:eastAsia="Arial"/>
          <w:sz w:val="19"/>
          <w:szCs w:val="19"/>
        </w:rPr>
      </w:pPr>
    </w:p>
    <w:p w:rsidR="004F0AAC" w:rsidRPr="007B6F69" w:rsidRDefault="004F0AAC" w:rsidP="004F0AAC">
      <w:pPr>
        <w:rPr>
          <w:iCs/>
          <w:color w:val="000000"/>
        </w:rPr>
      </w:pPr>
      <w:r w:rsidRPr="007B6F69">
        <w:rPr>
          <w:iCs/>
          <w:color w:val="000000"/>
        </w:rPr>
        <w:t xml:space="preserve">In cases where the "currency of index" (stated in the table) is not the relevant currency of payment, each index shall be converted into the relevant currency of payment at </w:t>
      </w:r>
      <w:r w:rsidR="006A33E3" w:rsidRPr="007B6F69">
        <w:rPr>
          <w:iCs/>
          <w:color w:val="000000"/>
        </w:rPr>
        <w:t>the selling</w:t>
      </w:r>
      <w:r w:rsidRPr="007B6F69">
        <w:rPr>
          <w:iCs/>
          <w:color w:val="000000"/>
        </w:rPr>
        <w:t xml:space="preserve"> </w:t>
      </w:r>
      <w:r w:rsidR="00A11F4A" w:rsidRPr="007B6F69">
        <w:rPr>
          <w:iCs/>
          <w:color w:val="000000"/>
        </w:rPr>
        <w:t>rate, established</w:t>
      </w:r>
      <w:r w:rsidRPr="007B6F69">
        <w:rPr>
          <w:iCs/>
          <w:color w:val="000000"/>
        </w:rPr>
        <w:t xml:space="preserve">  by  the  central  bank  of the  Country, of  this relevant currency on the above date for which the index is required to be applicable.</w:t>
      </w:r>
    </w:p>
    <w:p w:rsidR="004F0AAC" w:rsidRDefault="004F0AAC" w:rsidP="00C4383B">
      <w:pPr>
        <w:spacing w:line="240" w:lineRule="auto"/>
        <w:rPr>
          <w:rFonts w:eastAsia="Arial"/>
          <w:w w:val="101"/>
          <w:sz w:val="19"/>
          <w:szCs w:val="19"/>
        </w:rPr>
      </w:pPr>
    </w:p>
    <w:p w:rsidR="004F0AAC" w:rsidRPr="004F3BDB" w:rsidRDefault="004F0AAC" w:rsidP="004F0AAC">
      <w:pPr>
        <w:rPr>
          <w:iCs/>
          <w:color w:val="000000"/>
        </w:rPr>
      </w:pPr>
      <w:r w:rsidRPr="004F3BDB">
        <w:rPr>
          <w:iCs/>
          <w:color w:val="000000"/>
        </w:rPr>
        <w:t>Until such time as each current cost index is available, the Engineer shall determine a provisional index for the issue of Interim Payment Certificates. When a current cost index is available, the adjustment shall be recalculated accordingly.</w:t>
      </w:r>
    </w:p>
    <w:p w:rsidR="004F0AAC" w:rsidRDefault="004F0AAC" w:rsidP="00C4383B">
      <w:pPr>
        <w:spacing w:line="240" w:lineRule="auto"/>
        <w:rPr>
          <w:rFonts w:eastAsia="Arial"/>
          <w:sz w:val="19"/>
          <w:szCs w:val="19"/>
        </w:rPr>
      </w:pPr>
    </w:p>
    <w:p w:rsidR="004F0AAC" w:rsidRDefault="006A33E3" w:rsidP="004F0AAC">
      <w:pPr>
        <w:rPr>
          <w:iCs/>
          <w:color w:val="000000"/>
        </w:rPr>
      </w:pPr>
      <w:r w:rsidRPr="004F3BDB">
        <w:rPr>
          <w:iCs/>
          <w:color w:val="000000"/>
        </w:rPr>
        <w:t xml:space="preserve">If </w:t>
      </w:r>
      <w:r w:rsidR="00A11F4A" w:rsidRPr="004F3BDB">
        <w:rPr>
          <w:iCs/>
          <w:color w:val="000000"/>
        </w:rPr>
        <w:t>the Contractor</w:t>
      </w:r>
      <w:r w:rsidR="004F0AAC" w:rsidRPr="004F3BDB">
        <w:rPr>
          <w:iCs/>
          <w:color w:val="000000"/>
        </w:rPr>
        <w:t xml:space="preserve">  fails to  complete  the  Works  within  the  Time  for  Completion, adjustment of prices thereafter shall be made using either  (i) each index or price applicable on the date 49 days prior to the expiry of the Time for Completion of the Works, or  (ii) the current index or price: whichever is more favorable to the Employer.</w:t>
      </w:r>
    </w:p>
    <w:p w:rsidR="004F0AAC" w:rsidRDefault="004F0AAC" w:rsidP="00C4383B">
      <w:pPr>
        <w:spacing w:line="240" w:lineRule="auto"/>
        <w:rPr>
          <w:iCs/>
          <w:color w:val="000000"/>
        </w:rPr>
      </w:pPr>
    </w:p>
    <w:p w:rsidR="004F0AAC" w:rsidRDefault="004F0AAC" w:rsidP="004F0AAC">
      <w:pPr>
        <w:rPr>
          <w:iCs/>
          <w:color w:val="000000"/>
        </w:rPr>
      </w:pPr>
      <w:r w:rsidRPr="004F3BDB">
        <w:rPr>
          <w:iCs/>
          <w:color w:val="000000"/>
        </w:rPr>
        <w:t>The weightings (coefficients) for each of the factors of cost stated in the table(s) of adjustment data shall only be adjusted if they have been rendered unreasonable, unbalanced or inapplicable, as a result of Variations.</w:t>
      </w:r>
    </w:p>
    <w:p w:rsidR="004F0AAC" w:rsidRDefault="004F0AAC" w:rsidP="00C4383B">
      <w:pPr>
        <w:spacing w:line="240" w:lineRule="auto"/>
        <w:rPr>
          <w:iCs/>
          <w:color w:val="000000"/>
        </w:rPr>
      </w:pPr>
    </w:p>
    <w:p w:rsidR="004F0AAC" w:rsidRPr="00896E54" w:rsidRDefault="004F0AAC" w:rsidP="004F0AAC">
      <w:r>
        <w:rPr>
          <w:color w:val="000000"/>
        </w:rPr>
        <w:t>Generally, t</w:t>
      </w:r>
      <w:r w:rsidRPr="00896E54">
        <w:rPr>
          <w:color w:val="000000"/>
        </w:rPr>
        <w:t>he two most common methods of calculating CPA are the following:</w:t>
      </w:r>
    </w:p>
    <w:p w:rsidR="004F0AAC" w:rsidRPr="00896E54" w:rsidRDefault="004F0AAC" w:rsidP="00C4383B">
      <w:pPr>
        <w:spacing w:line="240" w:lineRule="auto"/>
      </w:pPr>
    </w:p>
    <w:p w:rsidR="004F0AAC" w:rsidRDefault="004F0AAC" w:rsidP="004F0AAC">
      <w:pPr>
        <w:rPr>
          <w:iCs/>
          <w:color w:val="000000"/>
        </w:rPr>
      </w:pPr>
      <w:r w:rsidRPr="008D6403">
        <w:rPr>
          <w:b/>
          <w:iCs/>
          <w:color w:val="000000"/>
        </w:rPr>
        <w:t xml:space="preserve">Proven </w:t>
      </w:r>
      <w:r w:rsidR="00C4383B" w:rsidRPr="008D6403">
        <w:rPr>
          <w:b/>
          <w:iCs/>
          <w:color w:val="000000"/>
        </w:rPr>
        <w:t>cost method</w:t>
      </w:r>
    </w:p>
    <w:p w:rsidR="004F0AAC" w:rsidRDefault="004F0AAC" w:rsidP="00C4383B">
      <w:pPr>
        <w:spacing w:line="240" w:lineRule="auto"/>
        <w:rPr>
          <w:iCs/>
          <w:color w:val="000000"/>
        </w:rPr>
      </w:pPr>
    </w:p>
    <w:p w:rsidR="004F0AAC" w:rsidRPr="00896E54" w:rsidRDefault="004F0AAC" w:rsidP="004F0AAC">
      <w:r w:rsidRPr="00896E54">
        <w:rPr>
          <w:iCs/>
          <w:color w:val="000000"/>
        </w:rPr>
        <w:t>In which the contractor is required, at tender stage, to detail those elements of his costs which he requires to be subject to CPA. These details include the actual cost and supplier of the various elements upon which the tender was based. The contractor is then reimbursed the difference between these “Basic Costs” and the "Actual" invoiced cost of those same items when they are purchased. Although this is the method generally used on EU funded projects it is not the preferred method as it is easily open to abuse.</w:t>
      </w:r>
    </w:p>
    <w:p w:rsidR="004F0AAC" w:rsidRPr="00896E54" w:rsidRDefault="004F0AAC" w:rsidP="00C4383B">
      <w:pPr>
        <w:spacing w:line="240" w:lineRule="auto"/>
      </w:pPr>
    </w:p>
    <w:p w:rsidR="004F0AAC" w:rsidRPr="00896E54" w:rsidRDefault="004F0AAC" w:rsidP="00C4383B">
      <w:pPr>
        <w:spacing w:line="240" w:lineRule="auto"/>
      </w:pPr>
      <w:r w:rsidRPr="00896E54">
        <w:rPr>
          <w:color w:val="000000"/>
        </w:rPr>
        <w:t>A typical month's CPA calculation using the Proven Cost Method might be as follows:</w:t>
      </w:r>
    </w:p>
    <w:p w:rsidR="004F0AAC" w:rsidRPr="00896E54" w:rsidRDefault="004F0AAC" w:rsidP="00C4383B">
      <w:pPr>
        <w:spacing w:line="240" w:lineRule="auto"/>
      </w:pPr>
    </w:p>
    <w:tbl>
      <w:tblPr>
        <w:tblW w:w="8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080"/>
        <w:gridCol w:w="1147"/>
        <w:gridCol w:w="1327"/>
        <w:gridCol w:w="1327"/>
        <w:gridCol w:w="1327"/>
        <w:gridCol w:w="1327"/>
      </w:tblGrid>
      <w:tr w:rsidR="004F0AAC" w:rsidRPr="00FF3E21" w:rsidTr="00C4383B">
        <w:tc>
          <w:tcPr>
            <w:tcW w:w="1440" w:type="dxa"/>
            <w:shd w:val="clear" w:color="auto" w:fill="D6E3BC" w:themeFill="accent3" w:themeFillTint="66"/>
            <w:vAlign w:val="center"/>
          </w:tcPr>
          <w:p w:rsidR="004F0AAC" w:rsidRPr="00FF3E21" w:rsidRDefault="004F0AAC" w:rsidP="004D4519">
            <w:pPr>
              <w:jc w:val="center"/>
              <w:rPr>
                <w:b/>
                <w:sz w:val="20"/>
              </w:rPr>
            </w:pPr>
            <w:r w:rsidRPr="00FF3E21">
              <w:rPr>
                <w:b/>
                <w:color w:val="000000"/>
                <w:sz w:val="20"/>
              </w:rPr>
              <w:t>Description</w:t>
            </w:r>
          </w:p>
        </w:tc>
        <w:tc>
          <w:tcPr>
            <w:tcW w:w="1080" w:type="dxa"/>
            <w:shd w:val="clear" w:color="auto" w:fill="D6E3BC" w:themeFill="accent3" w:themeFillTint="66"/>
            <w:vAlign w:val="center"/>
          </w:tcPr>
          <w:p w:rsidR="004F0AAC" w:rsidRPr="00FF3E21" w:rsidRDefault="004F0AAC" w:rsidP="004D4519">
            <w:pPr>
              <w:jc w:val="center"/>
              <w:rPr>
                <w:b/>
                <w:sz w:val="20"/>
              </w:rPr>
            </w:pPr>
            <w:r w:rsidRPr="00FF3E21">
              <w:rPr>
                <w:b/>
                <w:color w:val="000000"/>
                <w:sz w:val="20"/>
              </w:rPr>
              <w:t>Unit</w:t>
            </w:r>
          </w:p>
        </w:tc>
        <w:tc>
          <w:tcPr>
            <w:tcW w:w="1147" w:type="dxa"/>
            <w:shd w:val="clear" w:color="auto" w:fill="D6E3BC" w:themeFill="accent3" w:themeFillTint="66"/>
            <w:vAlign w:val="center"/>
          </w:tcPr>
          <w:p w:rsidR="004F0AAC" w:rsidRPr="00FF3E21" w:rsidRDefault="004F0AAC" w:rsidP="004D4519">
            <w:pPr>
              <w:jc w:val="center"/>
              <w:rPr>
                <w:b/>
                <w:sz w:val="20"/>
              </w:rPr>
            </w:pPr>
            <w:proofErr w:type="spellStart"/>
            <w:r w:rsidRPr="00FF3E21">
              <w:rPr>
                <w:b/>
                <w:color w:val="000000"/>
                <w:sz w:val="20"/>
              </w:rPr>
              <w:t>Qty</w:t>
            </w:r>
            <w:proofErr w:type="spellEnd"/>
          </w:p>
        </w:tc>
        <w:tc>
          <w:tcPr>
            <w:tcW w:w="1327" w:type="dxa"/>
            <w:shd w:val="clear" w:color="auto" w:fill="D6E3BC" w:themeFill="accent3" w:themeFillTint="66"/>
            <w:vAlign w:val="center"/>
          </w:tcPr>
          <w:p w:rsidR="004F0AAC" w:rsidRPr="00FF3E21" w:rsidRDefault="004F0AAC" w:rsidP="004D4519">
            <w:pPr>
              <w:autoSpaceDE w:val="0"/>
              <w:autoSpaceDN w:val="0"/>
              <w:adjustRightInd w:val="0"/>
              <w:snapToGrid w:val="0"/>
              <w:spacing w:line="240" w:lineRule="atLeast"/>
              <w:jc w:val="center"/>
              <w:rPr>
                <w:b/>
                <w:sz w:val="20"/>
              </w:rPr>
            </w:pPr>
            <w:r w:rsidRPr="00FF3E21">
              <w:rPr>
                <w:b/>
                <w:color w:val="000000"/>
                <w:sz w:val="20"/>
              </w:rPr>
              <w:t>Basic</w:t>
            </w:r>
          </w:p>
          <w:p w:rsidR="004F0AAC" w:rsidRPr="00FF3E21" w:rsidRDefault="004F0AAC" w:rsidP="004D4519">
            <w:pPr>
              <w:jc w:val="center"/>
              <w:rPr>
                <w:b/>
                <w:sz w:val="20"/>
              </w:rPr>
            </w:pPr>
            <w:r w:rsidRPr="00FF3E21">
              <w:rPr>
                <w:b/>
                <w:color w:val="000000"/>
                <w:sz w:val="20"/>
              </w:rPr>
              <w:t>Price</w:t>
            </w:r>
          </w:p>
        </w:tc>
        <w:tc>
          <w:tcPr>
            <w:tcW w:w="1327" w:type="dxa"/>
            <w:shd w:val="clear" w:color="auto" w:fill="D6E3BC" w:themeFill="accent3" w:themeFillTint="66"/>
            <w:vAlign w:val="center"/>
          </w:tcPr>
          <w:p w:rsidR="004F0AAC" w:rsidRPr="00FF3E21" w:rsidRDefault="004F0AAC" w:rsidP="004D4519">
            <w:pPr>
              <w:autoSpaceDE w:val="0"/>
              <w:autoSpaceDN w:val="0"/>
              <w:adjustRightInd w:val="0"/>
              <w:snapToGrid w:val="0"/>
              <w:spacing w:line="240" w:lineRule="atLeast"/>
              <w:jc w:val="center"/>
              <w:rPr>
                <w:b/>
                <w:color w:val="000000"/>
                <w:sz w:val="20"/>
              </w:rPr>
            </w:pPr>
            <w:r w:rsidRPr="00FF3E21">
              <w:rPr>
                <w:b/>
                <w:color w:val="000000"/>
                <w:sz w:val="20"/>
              </w:rPr>
              <w:t>Current</w:t>
            </w:r>
          </w:p>
          <w:p w:rsidR="004F0AAC" w:rsidRPr="00FF3E21" w:rsidRDefault="004F0AAC" w:rsidP="004D4519">
            <w:pPr>
              <w:autoSpaceDE w:val="0"/>
              <w:autoSpaceDN w:val="0"/>
              <w:adjustRightInd w:val="0"/>
              <w:snapToGrid w:val="0"/>
              <w:spacing w:line="240" w:lineRule="atLeast"/>
              <w:jc w:val="center"/>
              <w:rPr>
                <w:b/>
                <w:sz w:val="20"/>
              </w:rPr>
            </w:pPr>
            <w:r w:rsidRPr="00FF3E21">
              <w:rPr>
                <w:b/>
                <w:color w:val="000000"/>
                <w:sz w:val="20"/>
              </w:rPr>
              <w:t>Price</w:t>
            </w:r>
          </w:p>
        </w:tc>
        <w:tc>
          <w:tcPr>
            <w:tcW w:w="1327" w:type="dxa"/>
            <w:shd w:val="clear" w:color="auto" w:fill="D6E3BC" w:themeFill="accent3" w:themeFillTint="66"/>
            <w:vAlign w:val="center"/>
          </w:tcPr>
          <w:p w:rsidR="004F0AAC" w:rsidRPr="00FF3E21" w:rsidRDefault="004F0AAC" w:rsidP="004D4519">
            <w:pPr>
              <w:autoSpaceDE w:val="0"/>
              <w:autoSpaceDN w:val="0"/>
              <w:adjustRightInd w:val="0"/>
              <w:snapToGrid w:val="0"/>
              <w:spacing w:line="240" w:lineRule="atLeast"/>
              <w:jc w:val="center"/>
              <w:rPr>
                <w:b/>
                <w:color w:val="000000"/>
                <w:sz w:val="20"/>
              </w:rPr>
            </w:pPr>
            <w:r w:rsidRPr="00FF3E21">
              <w:rPr>
                <w:b/>
                <w:color w:val="000000"/>
                <w:sz w:val="20"/>
              </w:rPr>
              <w:t>Difference</w:t>
            </w:r>
          </w:p>
          <w:p w:rsidR="004F0AAC" w:rsidRPr="00FF3E21" w:rsidRDefault="004F0AAC" w:rsidP="004D4519">
            <w:pPr>
              <w:jc w:val="center"/>
              <w:rPr>
                <w:b/>
                <w:sz w:val="20"/>
              </w:rPr>
            </w:pPr>
            <w:r w:rsidRPr="00FF3E21">
              <w:rPr>
                <w:b/>
                <w:color w:val="000000"/>
                <w:sz w:val="20"/>
              </w:rPr>
              <w:t>(This IPC)</w:t>
            </w:r>
          </w:p>
        </w:tc>
        <w:tc>
          <w:tcPr>
            <w:tcW w:w="1327" w:type="dxa"/>
            <w:shd w:val="clear" w:color="auto" w:fill="D6E3BC" w:themeFill="accent3" w:themeFillTint="66"/>
            <w:vAlign w:val="center"/>
          </w:tcPr>
          <w:p w:rsidR="004F0AAC" w:rsidRPr="00FF3E21" w:rsidRDefault="004F0AAC" w:rsidP="004D4519">
            <w:pPr>
              <w:jc w:val="center"/>
              <w:rPr>
                <w:b/>
                <w:sz w:val="20"/>
              </w:rPr>
            </w:pPr>
            <w:r w:rsidRPr="00FF3E21">
              <w:rPr>
                <w:b/>
                <w:color w:val="000000"/>
                <w:sz w:val="20"/>
              </w:rPr>
              <w:t>CPA</w:t>
            </w:r>
          </w:p>
        </w:tc>
      </w:tr>
      <w:tr w:rsidR="004F0AAC" w:rsidRPr="00853B24" w:rsidTr="00C4383B">
        <w:tc>
          <w:tcPr>
            <w:tcW w:w="1440" w:type="dxa"/>
          </w:tcPr>
          <w:p w:rsidR="004F0AAC" w:rsidRPr="00853B24" w:rsidRDefault="004F0AAC" w:rsidP="00AB3E04">
            <w:pPr>
              <w:rPr>
                <w:sz w:val="20"/>
              </w:rPr>
            </w:pPr>
            <w:r w:rsidRPr="00853B24">
              <w:rPr>
                <w:color w:val="000000"/>
                <w:sz w:val="20"/>
              </w:rPr>
              <w:t>Cement</w:t>
            </w:r>
          </w:p>
        </w:tc>
        <w:tc>
          <w:tcPr>
            <w:tcW w:w="1080" w:type="dxa"/>
          </w:tcPr>
          <w:p w:rsidR="004F0AAC" w:rsidRPr="00853B24" w:rsidRDefault="003B4E0C" w:rsidP="00AB3E04">
            <w:pPr>
              <w:rPr>
                <w:sz w:val="20"/>
              </w:rPr>
            </w:pPr>
            <w:proofErr w:type="spellStart"/>
            <w:r w:rsidRPr="00C4383B">
              <w:rPr>
                <w:color w:val="000000"/>
              </w:rPr>
              <w:t>p</w:t>
            </w:r>
            <w:r w:rsidRPr="00C4383B">
              <w:rPr>
                <w:color w:val="000000"/>
                <w:vertAlign w:val="subscript"/>
              </w:rPr>
              <w:t>quintal</w:t>
            </w:r>
            <w:proofErr w:type="spellEnd"/>
          </w:p>
        </w:tc>
        <w:tc>
          <w:tcPr>
            <w:tcW w:w="1147" w:type="dxa"/>
          </w:tcPr>
          <w:p w:rsidR="004F0AAC" w:rsidRPr="00853B24" w:rsidRDefault="004F0AAC" w:rsidP="00AB3E04">
            <w:pPr>
              <w:rPr>
                <w:sz w:val="20"/>
              </w:rPr>
            </w:pPr>
            <w:r w:rsidRPr="00853B24">
              <w:rPr>
                <w:color w:val="000000"/>
                <w:sz w:val="20"/>
              </w:rPr>
              <w:t>200</w:t>
            </w:r>
          </w:p>
        </w:tc>
        <w:tc>
          <w:tcPr>
            <w:tcW w:w="1327" w:type="dxa"/>
          </w:tcPr>
          <w:p w:rsidR="004F0AAC" w:rsidRPr="00853B24" w:rsidRDefault="004F0AAC" w:rsidP="00AB3E04">
            <w:pPr>
              <w:rPr>
                <w:sz w:val="20"/>
              </w:rPr>
            </w:pPr>
            <w:r w:rsidRPr="00853B24">
              <w:rPr>
                <w:color w:val="000000"/>
                <w:sz w:val="20"/>
              </w:rPr>
              <w:t>55.00</w:t>
            </w:r>
          </w:p>
        </w:tc>
        <w:tc>
          <w:tcPr>
            <w:tcW w:w="1327" w:type="dxa"/>
          </w:tcPr>
          <w:p w:rsidR="004F0AAC" w:rsidRPr="00853B24" w:rsidRDefault="004F0AAC" w:rsidP="00AB3E04">
            <w:pPr>
              <w:rPr>
                <w:sz w:val="20"/>
              </w:rPr>
            </w:pPr>
            <w:r w:rsidRPr="00853B24">
              <w:rPr>
                <w:color w:val="000000"/>
                <w:sz w:val="20"/>
              </w:rPr>
              <w:t>61.00</w:t>
            </w:r>
          </w:p>
        </w:tc>
        <w:tc>
          <w:tcPr>
            <w:tcW w:w="1327" w:type="dxa"/>
          </w:tcPr>
          <w:p w:rsidR="004F0AAC" w:rsidRPr="00853B24" w:rsidRDefault="004F0AAC" w:rsidP="00AB3E04">
            <w:pPr>
              <w:rPr>
                <w:sz w:val="20"/>
              </w:rPr>
            </w:pPr>
            <w:r w:rsidRPr="00853B24">
              <w:rPr>
                <w:color w:val="000000"/>
                <w:sz w:val="20"/>
              </w:rPr>
              <w:t>6.00</w:t>
            </w:r>
          </w:p>
        </w:tc>
        <w:tc>
          <w:tcPr>
            <w:tcW w:w="1327" w:type="dxa"/>
          </w:tcPr>
          <w:p w:rsidR="004F0AAC" w:rsidRPr="00853B24" w:rsidRDefault="004F0AAC" w:rsidP="00AB3E04">
            <w:pPr>
              <w:rPr>
                <w:sz w:val="20"/>
              </w:rPr>
            </w:pPr>
            <w:r w:rsidRPr="00853B24">
              <w:rPr>
                <w:color w:val="000000"/>
                <w:sz w:val="20"/>
              </w:rPr>
              <w:t>1,200.00</w:t>
            </w:r>
          </w:p>
        </w:tc>
      </w:tr>
      <w:tr w:rsidR="004F0AAC" w:rsidRPr="00853B24" w:rsidTr="00C4383B">
        <w:tc>
          <w:tcPr>
            <w:tcW w:w="1440" w:type="dxa"/>
          </w:tcPr>
          <w:p w:rsidR="004F0AAC" w:rsidRPr="00853B24" w:rsidRDefault="004F0AAC" w:rsidP="00AB3E04">
            <w:pPr>
              <w:rPr>
                <w:sz w:val="20"/>
              </w:rPr>
            </w:pPr>
            <w:r w:rsidRPr="00853B24">
              <w:rPr>
                <w:color w:val="000000"/>
                <w:sz w:val="20"/>
              </w:rPr>
              <w:t>Diesel</w:t>
            </w:r>
          </w:p>
        </w:tc>
        <w:tc>
          <w:tcPr>
            <w:tcW w:w="1080" w:type="dxa"/>
          </w:tcPr>
          <w:p w:rsidR="004F0AAC" w:rsidRPr="00853B24" w:rsidRDefault="004F0AAC" w:rsidP="00AB3E04">
            <w:pPr>
              <w:rPr>
                <w:sz w:val="20"/>
              </w:rPr>
            </w:pPr>
            <w:r w:rsidRPr="00853B24">
              <w:rPr>
                <w:color w:val="000000"/>
                <w:sz w:val="20"/>
              </w:rPr>
              <w:t>l</w:t>
            </w:r>
          </w:p>
        </w:tc>
        <w:tc>
          <w:tcPr>
            <w:tcW w:w="1147" w:type="dxa"/>
          </w:tcPr>
          <w:p w:rsidR="004F0AAC" w:rsidRPr="00853B24" w:rsidRDefault="004F0AAC" w:rsidP="00AB3E04">
            <w:pPr>
              <w:rPr>
                <w:sz w:val="20"/>
              </w:rPr>
            </w:pPr>
            <w:r w:rsidRPr="00853B24">
              <w:rPr>
                <w:color w:val="000000"/>
                <w:sz w:val="20"/>
              </w:rPr>
              <w:t>5000</w:t>
            </w:r>
          </w:p>
        </w:tc>
        <w:tc>
          <w:tcPr>
            <w:tcW w:w="1327" w:type="dxa"/>
          </w:tcPr>
          <w:p w:rsidR="004F0AAC" w:rsidRPr="00853B24" w:rsidRDefault="004F0AAC" w:rsidP="00AB3E04">
            <w:pPr>
              <w:rPr>
                <w:sz w:val="20"/>
              </w:rPr>
            </w:pPr>
            <w:r w:rsidRPr="00853B24">
              <w:rPr>
                <w:color w:val="000000"/>
                <w:sz w:val="20"/>
              </w:rPr>
              <w:t>4.50</w:t>
            </w:r>
          </w:p>
        </w:tc>
        <w:tc>
          <w:tcPr>
            <w:tcW w:w="1327" w:type="dxa"/>
          </w:tcPr>
          <w:p w:rsidR="004F0AAC" w:rsidRPr="00853B24" w:rsidRDefault="004F0AAC" w:rsidP="00AB3E04">
            <w:pPr>
              <w:rPr>
                <w:sz w:val="20"/>
              </w:rPr>
            </w:pPr>
            <w:r w:rsidRPr="00853B24">
              <w:rPr>
                <w:color w:val="000000"/>
                <w:sz w:val="20"/>
              </w:rPr>
              <w:t>5.50</w:t>
            </w:r>
          </w:p>
        </w:tc>
        <w:tc>
          <w:tcPr>
            <w:tcW w:w="1327" w:type="dxa"/>
          </w:tcPr>
          <w:p w:rsidR="004F0AAC" w:rsidRPr="00853B24" w:rsidRDefault="004F0AAC" w:rsidP="00AB3E04">
            <w:pPr>
              <w:rPr>
                <w:sz w:val="20"/>
              </w:rPr>
            </w:pPr>
            <w:r w:rsidRPr="00853B24">
              <w:rPr>
                <w:color w:val="000000"/>
                <w:sz w:val="20"/>
              </w:rPr>
              <w:t>1.00</w:t>
            </w:r>
          </w:p>
        </w:tc>
        <w:tc>
          <w:tcPr>
            <w:tcW w:w="1327" w:type="dxa"/>
          </w:tcPr>
          <w:p w:rsidR="004F0AAC" w:rsidRPr="00853B24" w:rsidRDefault="004F0AAC" w:rsidP="00AB3E04">
            <w:pPr>
              <w:rPr>
                <w:sz w:val="20"/>
              </w:rPr>
            </w:pPr>
            <w:r w:rsidRPr="00853B24">
              <w:rPr>
                <w:color w:val="000000"/>
                <w:sz w:val="20"/>
              </w:rPr>
              <w:t>5,000.00</w:t>
            </w:r>
          </w:p>
        </w:tc>
      </w:tr>
      <w:tr w:rsidR="004F0AAC" w:rsidRPr="00853B24" w:rsidTr="00C4383B">
        <w:tc>
          <w:tcPr>
            <w:tcW w:w="7648" w:type="dxa"/>
            <w:gridSpan w:val="6"/>
          </w:tcPr>
          <w:p w:rsidR="004F0AAC" w:rsidRPr="00853B24" w:rsidRDefault="004F0AAC" w:rsidP="00AB3E04">
            <w:pPr>
              <w:rPr>
                <w:sz w:val="20"/>
              </w:rPr>
            </w:pPr>
            <w:r w:rsidRPr="00853B24">
              <w:rPr>
                <w:color w:val="000000"/>
                <w:sz w:val="20"/>
              </w:rPr>
              <w:t>Total CPA for this Month (Birr)</w:t>
            </w:r>
          </w:p>
        </w:tc>
        <w:tc>
          <w:tcPr>
            <w:tcW w:w="1327" w:type="dxa"/>
          </w:tcPr>
          <w:p w:rsidR="004F0AAC" w:rsidRPr="00853B24" w:rsidRDefault="004F0AAC" w:rsidP="00AB3E04">
            <w:pPr>
              <w:rPr>
                <w:sz w:val="20"/>
              </w:rPr>
            </w:pPr>
            <w:r w:rsidRPr="00853B24">
              <w:rPr>
                <w:color w:val="000000"/>
                <w:sz w:val="20"/>
              </w:rPr>
              <w:t>6,200.00</w:t>
            </w:r>
          </w:p>
        </w:tc>
      </w:tr>
    </w:tbl>
    <w:p w:rsidR="004F0AAC" w:rsidRPr="00896E54" w:rsidRDefault="004F0AAC" w:rsidP="004F0AAC"/>
    <w:p w:rsidR="004F0AAC" w:rsidRPr="008D6403" w:rsidRDefault="004F0AAC" w:rsidP="004F0AAC">
      <w:pPr>
        <w:rPr>
          <w:b/>
          <w:iCs/>
          <w:color w:val="000000"/>
        </w:rPr>
      </w:pPr>
      <w:r w:rsidRPr="008D6403">
        <w:rPr>
          <w:b/>
          <w:iCs/>
          <w:color w:val="000000"/>
        </w:rPr>
        <w:t xml:space="preserve">Formula </w:t>
      </w:r>
      <w:r w:rsidR="00C4383B" w:rsidRPr="008D6403">
        <w:rPr>
          <w:b/>
          <w:iCs/>
          <w:color w:val="000000"/>
        </w:rPr>
        <w:t xml:space="preserve">method </w:t>
      </w:r>
    </w:p>
    <w:p w:rsidR="004F0AAC" w:rsidRDefault="004F0AAC" w:rsidP="004F0AAC">
      <w:pPr>
        <w:rPr>
          <w:iCs/>
          <w:color w:val="000000"/>
        </w:rPr>
      </w:pPr>
    </w:p>
    <w:p w:rsidR="004F0AAC" w:rsidRPr="00896E54" w:rsidRDefault="004F0AAC" w:rsidP="004F0AAC">
      <w:r w:rsidRPr="00896E54">
        <w:rPr>
          <w:iCs/>
          <w:color w:val="000000"/>
        </w:rPr>
        <w:t xml:space="preserve">With this method the works, to be undertaken, are mathematically described in a formula. The formula contains a number of factors representative of the various elements of the project at the time of tender and a number of similar factors for the various elements of work at the time that the works are undertaken. By using these factors in the formula a percentage increase in the tendered </w:t>
      </w:r>
      <w:r w:rsidRPr="00896E54">
        <w:rPr>
          <w:iCs/>
          <w:color w:val="000000"/>
        </w:rPr>
        <w:lastRenderedPageBreak/>
        <w:t>value of work done is calculated and the amount resulting from this represents the CPA due to the Contractor. This is the preferred method, where indices are available.</w:t>
      </w:r>
    </w:p>
    <w:p w:rsidR="004F0AAC" w:rsidRPr="00896E54" w:rsidRDefault="004F0AAC" w:rsidP="00C4383B">
      <w:pPr>
        <w:spacing w:line="240" w:lineRule="auto"/>
      </w:pPr>
    </w:p>
    <w:p w:rsidR="004F0AAC" w:rsidRDefault="004F0AAC" w:rsidP="004F0AAC">
      <w:pPr>
        <w:rPr>
          <w:color w:val="000000"/>
        </w:rPr>
      </w:pPr>
      <w:r w:rsidRPr="00896E54">
        <w:rPr>
          <w:color w:val="000000"/>
        </w:rPr>
        <w:t>The payment of CPA is effectively a correction of the unit rates to reflect the market prices of materials at that time of purchase/construction. As such, the CPA represents a part of or an addition to the value of work done.</w:t>
      </w:r>
    </w:p>
    <w:p w:rsidR="000F7C50" w:rsidRDefault="000F7C50" w:rsidP="004F0AAC">
      <w:pPr>
        <w:rPr>
          <w:color w:val="000000"/>
        </w:rPr>
      </w:pPr>
    </w:p>
    <w:tbl>
      <w:tblPr>
        <w:tblW w:w="4899" w:type="pct"/>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9"/>
        <w:gridCol w:w="2349"/>
        <w:gridCol w:w="1734"/>
        <w:gridCol w:w="2119"/>
      </w:tblGrid>
      <w:tr w:rsidR="004F0AAC" w:rsidRPr="004D4519" w:rsidTr="00C4383B">
        <w:trPr>
          <w:jc w:val="center"/>
        </w:trPr>
        <w:tc>
          <w:tcPr>
            <w:tcW w:w="5000" w:type="pct"/>
            <w:gridSpan w:val="4"/>
          </w:tcPr>
          <w:p w:rsidR="004F0AAC" w:rsidRPr="004D4519" w:rsidRDefault="004F0AAC" w:rsidP="00C4383B">
            <w:pPr>
              <w:spacing w:line="240" w:lineRule="auto"/>
              <w:rPr>
                <w:sz w:val="20"/>
              </w:rPr>
            </w:pPr>
            <w:r w:rsidRPr="004D4519">
              <w:rPr>
                <w:iCs/>
                <w:color w:val="000000"/>
                <w:spacing w:val="-3"/>
                <w:sz w:val="20"/>
              </w:rPr>
              <w:t>Example   Interim Payment Certificate Nº 2  (Single Currency)</w:t>
            </w:r>
          </w:p>
        </w:tc>
      </w:tr>
      <w:tr w:rsidR="004F0AAC" w:rsidRPr="004D4519" w:rsidTr="00C4383B">
        <w:trPr>
          <w:jc w:val="center"/>
        </w:trPr>
        <w:tc>
          <w:tcPr>
            <w:tcW w:w="1777" w:type="pct"/>
            <w:shd w:val="clear" w:color="auto" w:fill="D6E3BC" w:themeFill="accent3" w:themeFillTint="66"/>
            <w:vAlign w:val="center"/>
          </w:tcPr>
          <w:p w:rsidR="004F0AAC" w:rsidRPr="004D4519" w:rsidRDefault="004F0AAC" w:rsidP="00C4383B">
            <w:pPr>
              <w:spacing w:line="240" w:lineRule="auto"/>
              <w:jc w:val="center"/>
              <w:rPr>
                <w:sz w:val="20"/>
              </w:rPr>
            </w:pPr>
            <w:r w:rsidRPr="004D4519">
              <w:rPr>
                <w:b/>
                <w:bCs/>
                <w:color w:val="000000"/>
                <w:sz w:val="20"/>
              </w:rPr>
              <w:t>Description</w:t>
            </w:r>
          </w:p>
        </w:tc>
        <w:tc>
          <w:tcPr>
            <w:tcW w:w="1221" w:type="pct"/>
            <w:shd w:val="clear" w:color="auto" w:fill="D6E3BC" w:themeFill="accent3" w:themeFillTint="66"/>
            <w:vAlign w:val="center"/>
          </w:tcPr>
          <w:p w:rsidR="004F0AAC" w:rsidRPr="004D4519" w:rsidRDefault="004F0AAC" w:rsidP="00C4383B">
            <w:pPr>
              <w:spacing w:line="240" w:lineRule="auto"/>
              <w:jc w:val="center"/>
              <w:rPr>
                <w:sz w:val="20"/>
              </w:rPr>
            </w:pPr>
            <w:r w:rsidRPr="004D4519">
              <w:rPr>
                <w:b/>
                <w:bCs/>
                <w:color w:val="000000"/>
                <w:sz w:val="20"/>
              </w:rPr>
              <w:t>This Certificate, Birr</w:t>
            </w:r>
          </w:p>
        </w:tc>
        <w:tc>
          <w:tcPr>
            <w:tcW w:w="901" w:type="pct"/>
            <w:shd w:val="clear" w:color="auto" w:fill="D6E3BC" w:themeFill="accent3" w:themeFillTint="66"/>
            <w:vAlign w:val="center"/>
          </w:tcPr>
          <w:p w:rsidR="004F0AAC" w:rsidRPr="004D4519" w:rsidRDefault="004F0AAC" w:rsidP="00C4383B">
            <w:pPr>
              <w:spacing w:line="240" w:lineRule="auto"/>
              <w:jc w:val="center"/>
              <w:rPr>
                <w:sz w:val="20"/>
              </w:rPr>
            </w:pPr>
            <w:r w:rsidRPr="004D4519">
              <w:rPr>
                <w:b/>
                <w:bCs/>
                <w:color w:val="000000"/>
                <w:sz w:val="20"/>
              </w:rPr>
              <w:t>Previous, Birr</w:t>
            </w:r>
          </w:p>
        </w:tc>
        <w:tc>
          <w:tcPr>
            <w:tcW w:w="1101" w:type="pct"/>
            <w:shd w:val="clear" w:color="auto" w:fill="D6E3BC" w:themeFill="accent3" w:themeFillTint="66"/>
            <w:vAlign w:val="center"/>
          </w:tcPr>
          <w:p w:rsidR="004F0AAC" w:rsidRPr="004D4519" w:rsidRDefault="004F0AAC" w:rsidP="00C4383B">
            <w:pPr>
              <w:spacing w:line="240" w:lineRule="auto"/>
              <w:jc w:val="center"/>
              <w:rPr>
                <w:sz w:val="20"/>
              </w:rPr>
            </w:pPr>
            <w:r w:rsidRPr="004D4519">
              <w:rPr>
                <w:b/>
                <w:bCs/>
                <w:color w:val="000000"/>
                <w:sz w:val="20"/>
              </w:rPr>
              <w:t>Total, Birr</w:t>
            </w:r>
          </w:p>
        </w:tc>
      </w:tr>
      <w:tr w:rsidR="004F0AAC" w:rsidRPr="004D4519" w:rsidTr="00C4383B">
        <w:trPr>
          <w:jc w:val="center"/>
        </w:trPr>
        <w:tc>
          <w:tcPr>
            <w:tcW w:w="1777" w:type="pct"/>
          </w:tcPr>
          <w:p w:rsidR="004F0AAC" w:rsidRPr="004D4519" w:rsidRDefault="004F0AAC" w:rsidP="00C4383B">
            <w:pPr>
              <w:spacing w:line="240" w:lineRule="auto"/>
              <w:rPr>
                <w:sz w:val="20"/>
              </w:rPr>
            </w:pPr>
            <w:r w:rsidRPr="004D4519">
              <w:rPr>
                <w:color w:val="000000"/>
                <w:sz w:val="20"/>
              </w:rPr>
              <w:t>Work Done as per Bill of Quantities</w:t>
            </w:r>
          </w:p>
        </w:tc>
        <w:tc>
          <w:tcPr>
            <w:tcW w:w="1221" w:type="pct"/>
          </w:tcPr>
          <w:p w:rsidR="004F0AAC" w:rsidRPr="004D4519" w:rsidRDefault="004F0AAC" w:rsidP="00C4383B">
            <w:pPr>
              <w:spacing w:line="240" w:lineRule="auto"/>
              <w:jc w:val="right"/>
              <w:rPr>
                <w:sz w:val="20"/>
              </w:rPr>
            </w:pPr>
            <w:r w:rsidRPr="004D4519">
              <w:rPr>
                <w:color w:val="000000"/>
                <w:sz w:val="20"/>
              </w:rPr>
              <w:t>250.000,00</w:t>
            </w:r>
          </w:p>
        </w:tc>
        <w:tc>
          <w:tcPr>
            <w:tcW w:w="901" w:type="pct"/>
          </w:tcPr>
          <w:p w:rsidR="004F0AAC" w:rsidRPr="004D4519" w:rsidRDefault="004F0AAC" w:rsidP="00C4383B">
            <w:pPr>
              <w:spacing w:line="240" w:lineRule="auto"/>
              <w:jc w:val="right"/>
              <w:rPr>
                <w:sz w:val="20"/>
              </w:rPr>
            </w:pPr>
            <w:r w:rsidRPr="004D4519">
              <w:rPr>
                <w:color w:val="000000"/>
                <w:sz w:val="20"/>
              </w:rPr>
              <w:t>500.000,00</w:t>
            </w:r>
          </w:p>
        </w:tc>
        <w:tc>
          <w:tcPr>
            <w:tcW w:w="1101" w:type="pct"/>
          </w:tcPr>
          <w:p w:rsidR="004F0AAC" w:rsidRPr="004D4519" w:rsidRDefault="004F0AAC" w:rsidP="00C4383B">
            <w:pPr>
              <w:spacing w:line="240" w:lineRule="auto"/>
              <w:jc w:val="right"/>
              <w:rPr>
                <w:sz w:val="20"/>
              </w:rPr>
            </w:pPr>
            <w:r w:rsidRPr="004D4519">
              <w:rPr>
                <w:color w:val="000000"/>
                <w:sz w:val="20"/>
              </w:rPr>
              <w:t>750.000,00</w:t>
            </w:r>
          </w:p>
        </w:tc>
      </w:tr>
      <w:tr w:rsidR="004F0AAC" w:rsidRPr="004D4519" w:rsidTr="00C4383B">
        <w:trPr>
          <w:jc w:val="center"/>
        </w:trPr>
        <w:tc>
          <w:tcPr>
            <w:tcW w:w="1777" w:type="pct"/>
          </w:tcPr>
          <w:p w:rsidR="004F0AAC" w:rsidRPr="004D4519" w:rsidRDefault="004F0AAC" w:rsidP="00C4383B">
            <w:pPr>
              <w:spacing w:line="240" w:lineRule="auto"/>
              <w:rPr>
                <w:sz w:val="20"/>
              </w:rPr>
            </w:pPr>
            <w:r w:rsidRPr="004D4519">
              <w:rPr>
                <w:i/>
                <w:iCs/>
                <w:color w:val="000000"/>
                <w:sz w:val="20"/>
              </w:rPr>
              <w:t>Add: Variation Orders</w:t>
            </w:r>
          </w:p>
        </w:tc>
        <w:tc>
          <w:tcPr>
            <w:tcW w:w="1221" w:type="pct"/>
          </w:tcPr>
          <w:p w:rsidR="004F0AAC" w:rsidRPr="004D4519" w:rsidRDefault="004F0AAC" w:rsidP="00C4383B">
            <w:pPr>
              <w:spacing w:line="240" w:lineRule="auto"/>
              <w:jc w:val="right"/>
              <w:rPr>
                <w:sz w:val="20"/>
              </w:rPr>
            </w:pPr>
            <w:r w:rsidRPr="004D4519">
              <w:rPr>
                <w:i/>
                <w:iCs/>
                <w:color w:val="000000"/>
                <w:sz w:val="20"/>
              </w:rPr>
              <w:t>0,00</w:t>
            </w:r>
          </w:p>
        </w:tc>
        <w:tc>
          <w:tcPr>
            <w:tcW w:w="901" w:type="pct"/>
          </w:tcPr>
          <w:p w:rsidR="004F0AAC" w:rsidRPr="004D4519" w:rsidRDefault="004F0AAC" w:rsidP="00C4383B">
            <w:pPr>
              <w:spacing w:line="240" w:lineRule="auto"/>
              <w:jc w:val="right"/>
              <w:rPr>
                <w:sz w:val="20"/>
              </w:rPr>
            </w:pPr>
            <w:r w:rsidRPr="004D4519">
              <w:rPr>
                <w:i/>
                <w:iCs/>
                <w:color w:val="000000"/>
                <w:sz w:val="20"/>
              </w:rPr>
              <w:t>125.000,00</w:t>
            </w:r>
          </w:p>
        </w:tc>
        <w:tc>
          <w:tcPr>
            <w:tcW w:w="1101" w:type="pct"/>
          </w:tcPr>
          <w:p w:rsidR="004F0AAC" w:rsidRPr="004D4519" w:rsidRDefault="004F0AAC" w:rsidP="00C4383B">
            <w:pPr>
              <w:spacing w:line="240" w:lineRule="auto"/>
              <w:jc w:val="right"/>
              <w:rPr>
                <w:sz w:val="20"/>
              </w:rPr>
            </w:pPr>
            <w:r w:rsidRPr="004D4519">
              <w:rPr>
                <w:i/>
                <w:iCs/>
                <w:color w:val="000000"/>
                <w:sz w:val="20"/>
              </w:rPr>
              <w:t>125.000,00</w:t>
            </w:r>
          </w:p>
        </w:tc>
      </w:tr>
      <w:tr w:rsidR="004F0AAC" w:rsidRPr="004D4519" w:rsidTr="00C4383B">
        <w:trPr>
          <w:jc w:val="center"/>
        </w:trPr>
        <w:tc>
          <w:tcPr>
            <w:tcW w:w="1777" w:type="pct"/>
          </w:tcPr>
          <w:p w:rsidR="004F0AAC" w:rsidRPr="004D4519" w:rsidRDefault="004F0AAC" w:rsidP="00C4383B">
            <w:pPr>
              <w:spacing w:line="240" w:lineRule="auto"/>
              <w:rPr>
                <w:sz w:val="20"/>
              </w:rPr>
            </w:pPr>
            <w:r w:rsidRPr="004D4519">
              <w:rPr>
                <w:b/>
                <w:bCs/>
                <w:i/>
                <w:iCs/>
                <w:color w:val="000000"/>
                <w:sz w:val="20"/>
              </w:rPr>
              <w:t>Add: Contract Price Adjustment</w:t>
            </w:r>
          </w:p>
        </w:tc>
        <w:tc>
          <w:tcPr>
            <w:tcW w:w="1221" w:type="pct"/>
          </w:tcPr>
          <w:p w:rsidR="004F0AAC" w:rsidRPr="004D4519" w:rsidRDefault="004F0AAC" w:rsidP="00C4383B">
            <w:pPr>
              <w:spacing w:line="240" w:lineRule="auto"/>
              <w:jc w:val="right"/>
              <w:rPr>
                <w:sz w:val="20"/>
              </w:rPr>
            </w:pPr>
            <w:r w:rsidRPr="004D4519">
              <w:rPr>
                <w:b/>
                <w:bCs/>
                <w:i/>
                <w:iCs/>
                <w:color w:val="000000"/>
                <w:sz w:val="20"/>
              </w:rPr>
              <w:t>12.500,00</w:t>
            </w:r>
          </w:p>
        </w:tc>
        <w:tc>
          <w:tcPr>
            <w:tcW w:w="901" w:type="pct"/>
          </w:tcPr>
          <w:p w:rsidR="004F0AAC" w:rsidRPr="004D4519" w:rsidRDefault="004F0AAC" w:rsidP="00C4383B">
            <w:pPr>
              <w:spacing w:line="240" w:lineRule="auto"/>
              <w:jc w:val="right"/>
              <w:rPr>
                <w:sz w:val="20"/>
              </w:rPr>
            </w:pPr>
            <w:r w:rsidRPr="004D4519">
              <w:rPr>
                <w:b/>
                <w:bCs/>
                <w:i/>
                <w:iCs/>
                <w:color w:val="000000"/>
                <w:sz w:val="20"/>
              </w:rPr>
              <w:t>25.000,00</w:t>
            </w:r>
          </w:p>
        </w:tc>
        <w:tc>
          <w:tcPr>
            <w:tcW w:w="1101" w:type="pct"/>
          </w:tcPr>
          <w:p w:rsidR="004F0AAC" w:rsidRPr="004D4519" w:rsidRDefault="004F0AAC" w:rsidP="00C4383B">
            <w:pPr>
              <w:spacing w:line="240" w:lineRule="auto"/>
              <w:jc w:val="right"/>
              <w:rPr>
                <w:sz w:val="20"/>
              </w:rPr>
            </w:pPr>
            <w:r w:rsidRPr="004D4519">
              <w:rPr>
                <w:b/>
                <w:bCs/>
                <w:i/>
                <w:iCs/>
                <w:color w:val="000000"/>
                <w:sz w:val="20"/>
              </w:rPr>
              <w:t>37.500,00</w:t>
            </w:r>
          </w:p>
        </w:tc>
      </w:tr>
      <w:tr w:rsidR="004F0AAC" w:rsidRPr="004D4519" w:rsidTr="00C4383B">
        <w:trPr>
          <w:jc w:val="center"/>
        </w:trPr>
        <w:tc>
          <w:tcPr>
            <w:tcW w:w="1777" w:type="pct"/>
          </w:tcPr>
          <w:p w:rsidR="004F0AAC" w:rsidRPr="004D4519" w:rsidRDefault="004F0AAC" w:rsidP="00C4383B">
            <w:pPr>
              <w:spacing w:line="240" w:lineRule="auto"/>
              <w:rPr>
                <w:sz w:val="20"/>
              </w:rPr>
            </w:pPr>
            <w:r w:rsidRPr="004D4519">
              <w:rPr>
                <w:color w:val="000000"/>
                <w:sz w:val="20"/>
              </w:rPr>
              <w:t>Total Payable to Date</w:t>
            </w:r>
          </w:p>
        </w:tc>
        <w:tc>
          <w:tcPr>
            <w:tcW w:w="1221" w:type="pct"/>
          </w:tcPr>
          <w:p w:rsidR="004F0AAC" w:rsidRPr="004D4519" w:rsidRDefault="004F0AAC" w:rsidP="00C4383B">
            <w:pPr>
              <w:spacing w:line="240" w:lineRule="auto"/>
              <w:jc w:val="right"/>
              <w:rPr>
                <w:sz w:val="20"/>
              </w:rPr>
            </w:pPr>
            <w:r w:rsidRPr="004D4519">
              <w:rPr>
                <w:color w:val="000000"/>
                <w:sz w:val="20"/>
              </w:rPr>
              <w:t>262.500,00</w:t>
            </w:r>
          </w:p>
        </w:tc>
        <w:tc>
          <w:tcPr>
            <w:tcW w:w="901" w:type="pct"/>
          </w:tcPr>
          <w:p w:rsidR="004F0AAC" w:rsidRPr="004D4519" w:rsidRDefault="004F0AAC" w:rsidP="00C4383B">
            <w:pPr>
              <w:spacing w:line="240" w:lineRule="auto"/>
              <w:jc w:val="right"/>
              <w:rPr>
                <w:sz w:val="20"/>
              </w:rPr>
            </w:pPr>
            <w:r w:rsidRPr="004D4519">
              <w:rPr>
                <w:color w:val="000000"/>
                <w:sz w:val="20"/>
              </w:rPr>
              <w:t>650.000,00</w:t>
            </w:r>
          </w:p>
        </w:tc>
        <w:tc>
          <w:tcPr>
            <w:tcW w:w="1101" w:type="pct"/>
          </w:tcPr>
          <w:p w:rsidR="004F0AAC" w:rsidRPr="004D4519" w:rsidRDefault="004F0AAC" w:rsidP="00C4383B">
            <w:pPr>
              <w:spacing w:line="240" w:lineRule="auto"/>
              <w:jc w:val="right"/>
              <w:rPr>
                <w:sz w:val="20"/>
              </w:rPr>
            </w:pPr>
            <w:r w:rsidRPr="004D4519">
              <w:rPr>
                <w:color w:val="000000"/>
                <w:sz w:val="20"/>
              </w:rPr>
              <w:t>912.500,00</w:t>
            </w:r>
          </w:p>
        </w:tc>
      </w:tr>
      <w:tr w:rsidR="004F0AAC" w:rsidRPr="004D4519" w:rsidTr="00C4383B">
        <w:trPr>
          <w:jc w:val="center"/>
        </w:trPr>
        <w:tc>
          <w:tcPr>
            <w:tcW w:w="3899" w:type="pct"/>
            <w:gridSpan w:val="3"/>
          </w:tcPr>
          <w:p w:rsidR="004F0AAC" w:rsidRPr="004D4519" w:rsidRDefault="004F0AAC" w:rsidP="00C4383B">
            <w:pPr>
              <w:spacing w:line="240" w:lineRule="auto"/>
              <w:rPr>
                <w:sz w:val="20"/>
              </w:rPr>
            </w:pPr>
            <w:r w:rsidRPr="004D4519">
              <w:rPr>
                <w:i/>
                <w:iCs/>
                <w:color w:val="000000"/>
                <w:sz w:val="20"/>
              </w:rPr>
              <w:t>Less: Amounts Previously Claimed</w:t>
            </w:r>
          </w:p>
        </w:tc>
        <w:tc>
          <w:tcPr>
            <w:tcW w:w="1101" w:type="pct"/>
          </w:tcPr>
          <w:p w:rsidR="004F0AAC" w:rsidRPr="004D4519" w:rsidRDefault="004F0AAC" w:rsidP="00C4383B">
            <w:pPr>
              <w:spacing w:line="240" w:lineRule="auto"/>
              <w:jc w:val="right"/>
              <w:rPr>
                <w:sz w:val="20"/>
              </w:rPr>
            </w:pPr>
            <w:r w:rsidRPr="004D4519">
              <w:rPr>
                <w:color w:val="000000"/>
                <w:sz w:val="20"/>
              </w:rPr>
              <w:t>650.000,00</w:t>
            </w:r>
          </w:p>
        </w:tc>
      </w:tr>
      <w:tr w:rsidR="004F0AAC" w:rsidRPr="004D4519" w:rsidTr="00C4383B">
        <w:trPr>
          <w:jc w:val="center"/>
        </w:trPr>
        <w:tc>
          <w:tcPr>
            <w:tcW w:w="3899" w:type="pct"/>
            <w:gridSpan w:val="3"/>
          </w:tcPr>
          <w:p w:rsidR="004F0AAC" w:rsidRPr="004D4519" w:rsidRDefault="004F0AAC" w:rsidP="00C4383B">
            <w:pPr>
              <w:spacing w:line="240" w:lineRule="auto"/>
              <w:rPr>
                <w:sz w:val="20"/>
              </w:rPr>
            </w:pPr>
            <w:r w:rsidRPr="004D4519">
              <w:rPr>
                <w:color w:val="000000"/>
                <w:sz w:val="20"/>
              </w:rPr>
              <w:t>Amount Due on this Certificate</w:t>
            </w:r>
          </w:p>
        </w:tc>
        <w:tc>
          <w:tcPr>
            <w:tcW w:w="1101" w:type="pct"/>
          </w:tcPr>
          <w:p w:rsidR="004F0AAC" w:rsidRPr="004D4519" w:rsidRDefault="004F0AAC" w:rsidP="00C4383B">
            <w:pPr>
              <w:spacing w:line="240" w:lineRule="auto"/>
              <w:jc w:val="right"/>
              <w:rPr>
                <w:sz w:val="20"/>
              </w:rPr>
            </w:pPr>
            <w:r w:rsidRPr="004D4519">
              <w:rPr>
                <w:color w:val="000000"/>
                <w:sz w:val="20"/>
              </w:rPr>
              <w:t>262.500,00</w:t>
            </w:r>
          </w:p>
        </w:tc>
      </w:tr>
    </w:tbl>
    <w:p w:rsidR="004F0AAC" w:rsidRDefault="00696FD7" w:rsidP="004F0AAC">
      <w:pPr>
        <w:spacing w:after="200"/>
        <w:contextualSpacing/>
        <w:rPr>
          <w:rFonts w:ascii="Times New Roman" w:hAnsi="Times New Roman" w:cs="Times New Roman"/>
          <w:sz w:val="24"/>
          <w:szCs w:val="24"/>
        </w:rPr>
      </w:pPr>
      <w:r>
        <w:rPr>
          <w:rFonts w:ascii="Times New Roman" w:hAnsi="Times New Roman" w:cs="Times New Roman"/>
          <w:noProof/>
          <w:sz w:val="24"/>
          <w:szCs w:val="24"/>
        </w:rPr>
        <w:pict>
          <v:rect id="_x0000_s3361" style="position:absolute;left:0;text-align:left;margin-left:7.8pt;margin-top:14.2pt;width:462.45pt;height:64.15pt;z-index:252518400;mso-position-horizontal-relative:text;mso-position-vertical-relative:text" fillcolor="#f2dbdb [661]">
            <v:textbox style="mso-next-textbox:#_x0000_s3361">
              <w:txbxContent>
                <w:p w:rsidR="00DD39EB" w:rsidRPr="004D4519" w:rsidRDefault="00DD39EB" w:rsidP="00C4383B">
                  <w:pPr>
                    <w:shd w:val="clear" w:color="auto" w:fill="F2DBDB" w:themeFill="accent2" w:themeFillTint="33"/>
                    <w:rPr>
                      <w:sz w:val="20"/>
                    </w:rPr>
                  </w:pPr>
                  <w:r w:rsidRPr="004D4519">
                    <w:rPr>
                      <w:szCs w:val="24"/>
                    </w:rPr>
                    <w:t xml:space="preserve">Price adjustment can </w:t>
                  </w:r>
                  <w:r>
                    <w:rPr>
                      <w:szCs w:val="24"/>
                    </w:rPr>
                    <w:t xml:space="preserve">be </w:t>
                  </w:r>
                  <w:r w:rsidRPr="004D4519">
                    <w:rPr>
                      <w:szCs w:val="24"/>
                    </w:rPr>
                    <w:t>approved for construction projects having duration greater than 18 months (1 year and 6 months). Most of small scale irrigation projects have less than one (1) year duration as the result it is impossible to make price adjustment. But, if there is any Force Major it can be consider with the consent of all parties using the above methods.</w:t>
                  </w:r>
                </w:p>
              </w:txbxContent>
            </v:textbox>
          </v:rect>
        </w:pict>
      </w:r>
    </w:p>
    <w:p w:rsidR="004F0AAC" w:rsidRDefault="004F0AAC" w:rsidP="004F0AAC">
      <w:pPr>
        <w:spacing w:after="200"/>
        <w:contextualSpacing/>
        <w:rPr>
          <w:rFonts w:ascii="Times New Roman" w:hAnsi="Times New Roman" w:cs="Times New Roman"/>
          <w:sz w:val="24"/>
          <w:szCs w:val="24"/>
        </w:rPr>
      </w:pPr>
    </w:p>
    <w:p w:rsidR="004F0AAC" w:rsidRDefault="004F0AAC" w:rsidP="004F0AAC">
      <w:pPr>
        <w:spacing w:after="200"/>
        <w:contextualSpacing/>
        <w:rPr>
          <w:rFonts w:ascii="Times New Roman" w:hAnsi="Times New Roman" w:cs="Times New Roman"/>
          <w:sz w:val="24"/>
          <w:szCs w:val="24"/>
        </w:rPr>
      </w:pPr>
    </w:p>
    <w:p w:rsidR="004F0AAC" w:rsidRDefault="004F0AAC" w:rsidP="004F0AAC">
      <w:pPr>
        <w:spacing w:after="200"/>
        <w:contextualSpacing/>
        <w:rPr>
          <w:rFonts w:ascii="Times New Roman" w:hAnsi="Times New Roman" w:cs="Times New Roman"/>
          <w:sz w:val="24"/>
          <w:szCs w:val="24"/>
        </w:rPr>
      </w:pPr>
    </w:p>
    <w:p w:rsidR="004F0AAC" w:rsidRDefault="004F0AAC" w:rsidP="004F0AAC">
      <w:pPr>
        <w:spacing w:after="200"/>
        <w:contextualSpacing/>
        <w:rPr>
          <w:rFonts w:ascii="Times New Roman" w:hAnsi="Times New Roman" w:cs="Times New Roman"/>
          <w:sz w:val="24"/>
          <w:szCs w:val="24"/>
        </w:rPr>
      </w:pPr>
    </w:p>
    <w:p w:rsidR="004F0AAC" w:rsidRDefault="004F0AAC" w:rsidP="004F0AAC">
      <w:pPr>
        <w:rPr>
          <w:b/>
        </w:rPr>
      </w:pPr>
    </w:p>
    <w:p w:rsidR="004F0AAC" w:rsidRPr="00AE1FFC" w:rsidRDefault="004F0AAC" w:rsidP="004F0AAC">
      <w:pPr>
        <w:rPr>
          <w:b/>
        </w:rPr>
      </w:pPr>
      <w:r w:rsidRPr="00AE1FFC">
        <w:rPr>
          <w:b/>
        </w:rPr>
        <w:t>Retention</w:t>
      </w:r>
    </w:p>
    <w:p w:rsidR="004F0AAC" w:rsidRDefault="004F0AAC" w:rsidP="00C4383B">
      <w:pPr>
        <w:spacing w:line="120" w:lineRule="auto"/>
        <w:rPr>
          <w:color w:val="000000"/>
        </w:rPr>
      </w:pPr>
    </w:p>
    <w:p w:rsidR="004F0AAC" w:rsidRPr="00896E54" w:rsidRDefault="004F0AAC" w:rsidP="004F0AAC">
      <w:r w:rsidRPr="00896E54">
        <w:rPr>
          <w:color w:val="000000"/>
        </w:rPr>
        <w:t>In addition to the performance security the Employer usually retains a small percentage of all payments made to the Contractor as a further, more readily available or liquid, security. The reason for this additional security is that the performance security is provided by a third party and is considered to be available for “more serious” failures by the Contractor e.g. where the Employer is required to undertake the completion or rectification of the works.</w:t>
      </w:r>
    </w:p>
    <w:p w:rsidR="004F0AAC" w:rsidRPr="00896E54" w:rsidRDefault="004F0AAC" w:rsidP="00C4383B">
      <w:pPr>
        <w:spacing w:line="240" w:lineRule="auto"/>
      </w:pPr>
    </w:p>
    <w:p w:rsidR="004F0AAC" w:rsidRPr="00896E54" w:rsidRDefault="004F0AAC" w:rsidP="004F0AAC">
      <w:r w:rsidRPr="00896E54">
        <w:rPr>
          <w:color w:val="000000"/>
        </w:rPr>
        <w:t xml:space="preserve">The value of the retained payments is usually limited to between five and ten percent of the contract price. However, in order to create a sizeable fund of retained payments as early in the project as possible it is usual to deduct </w:t>
      </w:r>
      <w:r>
        <w:rPr>
          <w:color w:val="000000"/>
        </w:rPr>
        <w:t>five</w:t>
      </w:r>
      <w:r w:rsidRPr="00896E54">
        <w:rPr>
          <w:color w:val="000000"/>
        </w:rPr>
        <w:t xml:space="preserve"> per cent of all payments until such time as the limit is reached.</w:t>
      </w:r>
    </w:p>
    <w:p w:rsidR="004F0AAC" w:rsidRPr="00896E54" w:rsidRDefault="004F0AAC" w:rsidP="00C4383B">
      <w:pPr>
        <w:spacing w:line="240" w:lineRule="auto"/>
      </w:pPr>
    </w:p>
    <w:p w:rsidR="004F0AAC" w:rsidRPr="00896E54" w:rsidRDefault="004F0AAC" w:rsidP="004F0AAC">
      <w:r w:rsidRPr="00896E54">
        <w:rPr>
          <w:color w:val="000000"/>
        </w:rPr>
        <w:t xml:space="preserve">50% of the retention is released when the taking-over certificate is issued and the final 50% when the defects liability certificate is issued. The certificate format easily accommodates this release of retention which is </w:t>
      </w:r>
      <w:proofErr w:type="gramStart"/>
      <w:r w:rsidRPr="00896E54">
        <w:rPr>
          <w:color w:val="000000"/>
        </w:rPr>
        <w:t>effected</w:t>
      </w:r>
      <w:proofErr w:type="gramEnd"/>
      <w:r w:rsidRPr="00896E54">
        <w:rPr>
          <w:color w:val="000000"/>
        </w:rPr>
        <w:t xml:space="preserve"> by simply reducing the total amount of retention by 50%.</w:t>
      </w:r>
    </w:p>
    <w:p w:rsidR="004F0AAC" w:rsidRPr="00896E54" w:rsidRDefault="004F0AAC" w:rsidP="00C4383B">
      <w:pPr>
        <w:spacing w:line="240" w:lineRule="auto"/>
      </w:pPr>
    </w:p>
    <w:p w:rsidR="004F0AAC" w:rsidRPr="00896E54" w:rsidRDefault="004F0AAC" w:rsidP="004F0AAC">
      <w:r w:rsidRPr="00896E54">
        <w:rPr>
          <w:color w:val="000000"/>
        </w:rPr>
        <w:t>The retention on each IPC is calculated as a percentage of the total value of work done (including variations, day works and CPA) as shown in the example payment certificate below.</w:t>
      </w:r>
    </w:p>
    <w:p w:rsidR="00C4383B" w:rsidRDefault="00C4383B" w:rsidP="00C4383B">
      <w:pPr>
        <w:spacing w:line="240" w:lineRule="auto"/>
        <w:jc w:val="lef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9"/>
        <w:gridCol w:w="2170"/>
        <w:gridCol w:w="1850"/>
        <w:gridCol w:w="1850"/>
      </w:tblGrid>
      <w:tr w:rsidR="004F0AAC" w:rsidRPr="004D4519" w:rsidTr="00C4383B">
        <w:trPr>
          <w:jc w:val="center"/>
        </w:trPr>
        <w:tc>
          <w:tcPr>
            <w:tcW w:w="5000" w:type="pct"/>
            <w:gridSpan w:val="4"/>
          </w:tcPr>
          <w:p w:rsidR="004F0AAC" w:rsidRPr="004D4519" w:rsidRDefault="004F0AAC" w:rsidP="00C4383B">
            <w:pPr>
              <w:spacing w:line="240" w:lineRule="auto"/>
              <w:rPr>
                <w:sz w:val="20"/>
              </w:rPr>
            </w:pPr>
            <w:r w:rsidRPr="004D4519">
              <w:rPr>
                <w:i/>
                <w:iCs/>
                <w:color w:val="000000"/>
                <w:sz w:val="20"/>
              </w:rPr>
              <w:t>Example  Interim Payment Certificate Nº 2</w:t>
            </w:r>
          </w:p>
        </w:tc>
      </w:tr>
      <w:tr w:rsidR="004F0AAC" w:rsidRPr="004D4519" w:rsidTr="00C4383B">
        <w:trPr>
          <w:jc w:val="center"/>
        </w:trPr>
        <w:tc>
          <w:tcPr>
            <w:tcW w:w="2011" w:type="pct"/>
            <w:shd w:val="clear" w:color="auto" w:fill="D6E3BC" w:themeFill="accent3" w:themeFillTint="66"/>
            <w:vAlign w:val="center"/>
          </w:tcPr>
          <w:p w:rsidR="004F0AAC" w:rsidRPr="004D4519" w:rsidRDefault="004F0AAC" w:rsidP="00C4383B">
            <w:pPr>
              <w:spacing w:line="240" w:lineRule="auto"/>
              <w:jc w:val="center"/>
              <w:rPr>
                <w:sz w:val="20"/>
              </w:rPr>
            </w:pPr>
            <w:r w:rsidRPr="004D4519">
              <w:rPr>
                <w:b/>
                <w:bCs/>
                <w:color w:val="000000"/>
                <w:sz w:val="20"/>
              </w:rPr>
              <w:t>Description</w:t>
            </w:r>
          </w:p>
        </w:tc>
        <w:tc>
          <w:tcPr>
            <w:tcW w:w="1105" w:type="pct"/>
            <w:shd w:val="clear" w:color="auto" w:fill="D6E3BC" w:themeFill="accent3" w:themeFillTint="66"/>
            <w:vAlign w:val="center"/>
          </w:tcPr>
          <w:p w:rsidR="004F0AAC" w:rsidRPr="004D4519" w:rsidRDefault="004F0AAC" w:rsidP="00C4383B">
            <w:pPr>
              <w:spacing w:line="240" w:lineRule="auto"/>
              <w:jc w:val="center"/>
              <w:rPr>
                <w:sz w:val="20"/>
              </w:rPr>
            </w:pPr>
            <w:r w:rsidRPr="004D4519">
              <w:rPr>
                <w:b/>
                <w:bCs/>
                <w:color w:val="000000"/>
                <w:sz w:val="20"/>
              </w:rPr>
              <w:t>This Certificate, Birr</w:t>
            </w:r>
          </w:p>
        </w:tc>
        <w:tc>
          <w:tcPr>
            <w:tcW w:w="942" w:type="pct"/>
            <w:shd w:val="clear" w:color="auto" w:fill="D6E3BC" w:themeFill="accent3" w:themeFillTint="66"/>
            <w:vAlign w:val="center"/>
          </w:tcPr>
          <w:p w:rsidR="004F0AAC" w:rsidRPr="004D4519" w:rsidRDefault="004F0AAC" w:rsidP="00C4383B">
            <w:pPr>
              <w:spacing w:line="240" w:lineRule="auto"/>
              <w:jc w:val="center"/>
              <w:rPr>
                <w:sz w:val="20"/>
              </w:rPr>
            </w:pPr>
            <w:r w:rsidRPr="004D4519">
              <w:rPr>
                <w:b/>
                <w:bCs/>
                <w:color w:val="000000"/>
                <w:sz w:val="20"/>
              </w:rPr>
              <w:t>Previous, Birr</w:t>
            </w:r>
          </w:p>
        </w:tc>
        <w:tc>
          <w:tcPr>
            <w:tcW w:w="942" w:type="pct"/>
            <w:shd w:val="clear" w:color="auto" w:fill="D6E3BC" w:themeFill="accent3" w:themeFillTint="66"/>
            <w:vAlign w:val="center"/>
          </w:tcPr>
          <w:p w:rsidR="004F0AAC" w:rsidRPr="004D4519" w:rsidRDefault="004F0AAC" w:rsidP="00C4383B">
            <w:pPr>
              <w:spacing w:line="240" w:lineRule="auto"/>
              <w:jc w:val="center"/>
              <w:rPr>
                <w:sz w:val="20"/>
              </w:rPr>
            </w:pPr>
            <w:r w:rsidRPr="004D4519">
              <w:rPr>
                <w:b/>
                <w:bCs/>
                <w:color w:val="000000"/>
                <w:sz w:val="20"/>
              </w:rPr>
              <w:t>Total, Birr</w:t>
            </w:r>
          </w:p>
        </w:tc>
      </w:tr>
      <w:tr w:rsidR="004F0AAC" w:rsidRPr="004D4519" w:rsidTr="00C4383B">
        <w:trPr>
          <w:jc w:val="center"/>
        </w:trPr>
        <w:tc>
          <w:tcPr>
            <w:tcW w:w="2011" w:type="pct"/>
          </w:tcPr>
          <w:p w:rsidR="004F0AAC" w:rsidRPr="004D4519" w:rsidRDefault="00572C4F" w:rsidP="00C4383B">
            <w:pPr>
              <w:autoSpaceDE w:val="0"/>
              <w:autoSpaceDN w:val="0"/>
              <w:adjustRightInd w:val="0"/>
              <w:snapToGrid w:val="0"/>
              <w:spacing w:line="240" w:lineRule="auto"/>
              <w:rPr>
                <w:color w:val="000000"/>
                <w:sz w:val="20"/>
              </w:rPr>
            </w:pPr>
            <w:r w:rsidRPr="004D4519">
              <w:rPr>
                <w:color w:val="000000"/>
                <w:sz w:val="20"/>
              </w:rPr>
              <w:t>Work Done as per Bill of</w:t>
            </w:r>
            <w:r w:rsidR="004F0AAC" w:rsidRPr="004D4519">
              <w:rPr>
                <w:color w:val="000000"/>
                <w:sz w:val="20"/>
              </w:rPr>
              <w:t xml:space="preserve">  </w:t>
            </w:r>
          </w:p>
          <w:p w:rsidR="004F0AAC" w:rsidRPr="004D4519" w:rsidRDefault="004F0AAC" w:rsidP="00C4383B">
            <w:pPr>
              <w:spacing w:line="240" w:lineRule="auto"/>
              <w:rPr>
                <w:sz w:val="20"/>
              </w:rPr>
            </w:pPr>
            <w:r w:rsidRPr="004D4519">
              <w:rPr>
                <w:color w:val="000000"/>
                <w:sz w:val="20"/>
              </w:rPr>
              <w:t>Quantities</w:t>
            </w:r>
          </w:p>
        </w:tc>
        <w:tc>
          <w:tcPr>
            <w:tcW w:w="1105" w:type="pct"/>
          </w:tcPr>
          <w:p w:rsidR="004F0AAC" w:rsidRPr="004D4519" w:rsidRDefault="004F0AAC" w:rsidP="00C4383B">
            <w:pPr>
              <w:spacing w:line="240" w:lineRule="auto"/>
              <w:jc w:val="right"/>
              <w:rPr>
                <w:sz w:val="20"/>
              </w:rPr>
            </w:pPr>
            <w:r w:rsidRPr="004D4519">
              <w:rPr>
                <w:color w:val="000000"/>
                <w:sz w:val="20"/>
              </w:rPr>
              <w:t>250.000,00</w:t>
            </w:r>
          </w:p>
        </w:tc>
        <w:tc>
          <w:tcPr>
            <w:tcW w:w="942" w:type="pct"/>
          </w:tcPr>
          <w:p w:rsidR="004F0AAC" w:rsidRPr="004D4519" w:rsidRDefault="004F0AAC" w:rsidP="00C4383B">
            <w:pPr>
              <w:spacing w:line="240" w:lineRule="auto"/>
              <w:jc w:val="right"/>
              <w:rPr>
                <w:sz w:val="20"/>
              </w:rPr>
            </w:pPr>
            <w:r w:rsidRPr="004D4519">
              <w:rPr>
                <w:color w:val="000000"/>
                <w:sz w:val="20"/>
              </w:rPr>
              <w:t>500.000,00</w:t>
            </w:r>
          </w:p>
        </w:tc>
        <w:tc>
          <w:tcPr>
            <w:tcW w:w="942" w:type="pct"/>
          </w:tcPr>
          <w:p w:rsidR="004F0AAC" w:rsidRPr="004D4519" w:rsidRDefault="004F0AAC" w:rsidP="00C4383B">
            <w:pPr>
              <w:spacing w:line="240" w:lineRule="auto"/>
              <w:jc w:val="right"/>
              <w:rPr>
                <w:sz w:val="20"/>
              </w:rPr>
            </w:pPr>
            <w:r w:rsidRPr="004D4519">
              <w:rPr>
                <w:color w:val="000000"/>
                <w:sz w:val="20"/>
              </w:rPr>
              <w:t>750.000,00</w:t>
            </w:r>
          </w:p>
        </w:tc>
      </w:tr>
      <w:tr w:rsidR="004F0AAC" w:rsidRPr="004D4519" w:rsidTr="00C4383B">
        <w:trPr>
          <w:jc w:val="center"/>
        </w:trPr>
        <w:tc>
          <w:tcPr>
            <w:tcW w:w="2011" w:type="pct"/>
          </w:tcPr>
          <w:p w:rsidR="004F0AAC" w:rsidRPr="004D4519" w:rsidRDefault="004F0AAC" w:rsidP="00C4383B">
            <w:pPr>
              <w:spacing w:line="240" w:lineRule="auto"/>
              <w:rPr>
                <w:sz w:val="20"/>
              </w:rPr>
            </w:pPr>
            <w:r w:rsidRPr="004D4519">
              <w:rPr>
                <w:i/>
                <w:iCs/>
                <w:color w:val="000000"/>
                <w:sz w:val="20"/>
              </w:rPr>
              <w:t>Add: Variation Orders</w:t>
            </w:r>
          </w:p>
        </w:tc>
        <w:tc>
          <w:tcPr>
            <w:tcW w:w="1105" w:type="pct"/>
          </w:tcPr>
          <w:p w:rsidR="004F0AAC" w:rsidRPr="004D4519" w:rsidRDefault="004F0AAC" w:rsidP="00C4383B">
            <w:pPr>
              <w:spacing w:line="240" w:lineRule="auto"/>
              <w:jc w:val="right"/>
              <w:rPr>
                <w:sz w:val="20"/>
              </w:rPr>
            </w:pPr>
            <w:r w:rsidRPr="004D4519">
              <w:rPr>
                <w:i/>
                <w:iCs/>
                <w:color w:val="000000"/>
                <w:sz w:val="20"/>
              </w:rPr>
              <w:t>0,00</w:t>
            </w:r>
          </w:p>
        </w:tc>
        <w:tc>
          <w:tcPr>
            <w:tcW w:w="942" w:type="pct"/>
          </w:tcPr>
          <w:p w:rsidR="004F0AAC" w:rsidRPr="004D4519" w:rsidRDefault="004F0AAC" w:rsidP="00C4383B">
            <w:pPr>
              <w:spacing w:line="240" w:lineRule="auto"/>
              <w:jc w:val="right"/>
              <w:rPr>
                <w:sz w:val="20"/>
              </w:rPr>
            </w:pPr>
            <w:r w:rsidRPr="004D4519">
              <w:rPr>
                <w:i/>
                <w:iCs/>
                <w:color w:val="000000"/>
                <w:sz w:val="20"/>
              </w:rPr>
              <w:t>125.000,00</w:t>
            </w:r>
          </w:p>
        </w:tc>
        <w:tc>
          <w:tcPr>
            <w:tcW w:w="942" w:type="pct"/>
          </w:tcPr>
          <w:p w:rsidR="004F0AAC" w:rsidRPr="004D4519" w:rsidRDefault="004F0AAC" w:rsidP="00C4383B">
            <w:pPr>
              <w:spacing w:line="240" w:lineRule="auto"/>
              <w:jc w:val="right"/>
              <w:rPr>
                <w:sz w:val="20"/>
              </w:rPr>
            </w:pPr>
            <w:r w:rsidRPr="004D4519">
              <w:rPr>
                <w:i/>
                <w:iCs/>
                <w:color w:val="000000"/>
                <w:sz w:val="20"/>
              </w:rPr>
              <w:t>125.000,00</w:t>
            </w:r>
          </w:p>
        </w:tc>
      </w:tr>
      <w:tr w:rsidR="004F0AAC" w:rsidRPr="004D4519" w:rsidTr="00C4383B">
        <w:trPr>
          <w:jc w:val="center"/>
        </w:trPr>
        <w:tc>
          <w:tcPr>
            <w:tcW w:w="2011" w:type="pct"/>
          </w:tcPr>
          <w:p w:rsidR="004F0AAC" w:rsidRPr="004D4519" w:rsidRDefault="004F0AAC" w:rsidP="00C4383B">
            <w:pPr>
              <w:spacing w:line="240" w:lineRule="auto"/>
              <w:rPr>
                <w:sz w:val="20"/>
              </w:rPr>
            </w:pPr>
            <w:r w:rsidRPr="004D4519">
              <w:rPr>
                <w:i/>
                <w:iCs/>
                <w:color w:val="000000"/>
                <w:sz w:val="20"/>
              </w:rPr>
              <w:t>Add: Contract Price Adjustment</w:t>
            </w:r>
          </w:p>
        </w:tc>
        <w:tc>
          <w:tcPr>
            <w:tcW w:w="1105" w:type="pct"/>
          </w:tcPr>
          <w:p w:rsidR="004F0AAC" w:rsidRPr="004D4519" w:rsidRDefault="004F0AAC" w:rsidP="00C4383B">
            <w:pPr>
              <w:spacing w:line="240" w:lineRule="auto"/>
              <w:jc w:val="right"/>
              <w:rPr>
                <w:sz w:val="20"/>
              </w:rPr>
            </w:pPr>
            <w:r w:rsidRPr="004D4519">
              <w:rPr>
                <w:i/>
                <w:iCs/>
                <w:color w:val="000000"/>
                <w:sz w:val="20"/>
              </w:rPr>
              <w:t>12.500,00</w:t>
            </w:r>
          </w:p>
        </w:tc>
        <w:tc>
          <w:tcPr>
            <w:tcW w:w="942" w:type="pct"/>
          </w:tcPr>
          <w:p w:rsidR="004F0AAC" w:rsidRPr="004D4519" w:rsidRDefault="004F0AAC" w:rsidP="00C4383B">
            <w:pPr>
              <w:spacing w:line="240" w:lineRule="auto"/>
              <w:jc w:val="right"/>
              <w:rPr>
                <w:sz w:val="20"/>
              </w:rPr>
            </w:pPr>
            <w:r w:rsidRPr="004D4519">
              <w:rPr>
                <w:i/>
                <w:iCs/>
                <w:color w:val="000000"/>
                <w:sz w:val="20"/>
              </w:rPr>
              <w:t>25.000,00</w:t>
            </w:r>
          </w:p>
        </w:tc>
        <w:tc>
          <w:tcPr>
            <w:tcW w:w="942" w:type="pct"/>
          </w:tcPr>
          <w:p w:rsidR="004F0AAC" w:rsidRPr="004D4519" w:rsidRDefault="004F0AAC" w:rsidP="00C4383B">
            <w:pPr>
              <w:spacing w:line="240" w:lineRule="auto"/>
              <w:jc w:val="right"/>
              <w:rPr>
                <w:sz w:val="20"/>
              </w:rPr>
            </w:pPr>
            <w:r w:rsidRPr="004D4519">
              <w:rPr>
                <w:i/>
                <w:iCs/>
                <w:color w:val="000000"/>
                <w:sz w:val="20"/>
              </w:rPr>
              <w:t>37.500,00</w:t>
            </w:r>
          </w:p>
        </w:tc>
      </w:tr>
      <w:tr w:rsidR="004F0AAC" w:rsidRPr="004D4519" w:rsidTr="00C4383B">
        <w:trPr>
          <w:jc w:val="center"/>
        </w:trPr>
        <w:tc>
          <w:tcPr>
            <w:tcW w:w="2011" w:type="pct"/>
          </w:tcPr>
          <w:p w:rsidR="004F0AAC" w:rsidRPr="004D4519" w:rsidRDefault="004F0AAC" w:rsidP="00C4383B">
            <w:pPr>
              <w:spacing w:line="240" w:lineRule="auto"/>
              <w:rPr>
                <w:sz w:val="20"/>
              </w:rPr>
            </w:pPr>
            <w:r w:rsidRPr="004D4519">
              <w:rPr>
                <w:color w:val="000000"/>
                <w:sz w:val="20"/>
              </w:rPr>
              <w:t xml:space="preserve">Sub-Total </w:t>
            </w:r>
          </w:p>
        </w:tc>
        <w:tc>
          <w:tcPr>
            <w:tcW w:w="1105" w:type="pct"/>
          </w:tcPr>
          <w:p w:rsidR="004F0AAC" w:rsidRPr="004D4519" w:rsidRDefault="004F0AAC" w:rsidP="00C4383B">
            <w:pPr>
              <w:spacing w:line="240" w:lineRule="auto"/>
              <w:jc w:val="right"/>
              <w:rPr>
                <w:sz w:val="20"/>
              </w:rPr>
            </w:pPr>
            <w:r w:rsidRPr="004D4519">
              <w:rPr>
                <w:color w:val="000000"/>
                <w:sz w:val="20"/>
              </w:rPr>
              <w:t>262.500,00</w:t>
            </w:r>
          </w:p>
        </w:tc>
        <w:tc>
          <w:tcPr>
            <w:tcW w:w="942" w:type="pct"/>
          </w:tcPr>
          <w:p w:rsidR="004F0AAC" w:rsidRPr="004D4519" w:rsidRDefault="004F0AAC" w:rsidP="00C4383B">
            <w:pPr>
              <w:spacing w:line="240" w:lineRule="auto"/>
              <w:jc w:val="right"/>
              <w:rPr>
                <w:sz w:val="20"/>
              </w:rPr>
            </w:pPr>
            <w:r w:rsidRPr="004D4519">
              <w:rPr>
                <w:color w:val="000000"/>
                <w:sz w:val="20"/>
              </w:rPr>
              <w:t>650.000,00</w:t>
            </w:r>
          </w:p>
        </w:tc>
        <w:tc>
          <w:tcPr>
            <w:tcW w:w="942" w:type="pct"/>
          </w:tcPr>
          <w:p w:rsidR="004F0AAC" w:rsidRPr="004D4519" w:rsidRDefault="004F0AAC" w:rsidP="00C4383B">
            <w:pPr>
              <w:spacing w:line="240" w:lineRule="auto"/>
              <w:jc w:val="right"/>
              <w:rPr>
                <w:sz w:val="20"/>
              </w:rPr>
            </w:pPr>
            <w:r w:rsidRPr="004D4519">
              <w:rPr>
                <w:color w:val="000000"/>
                <w:sz w:val="20"/>
              </w:rPr>
              <w:t>912.500,00</w:t>
            </w:r>
          </w:p>
        </w:tc>
      </w:tr>
      <w:tr w:rsidR="004F0AAC" w:rsidRPr="004D4519" w:rsidTr="00C4383B">
        <w:trPr>
          <w:jc w:val="center"/>
        </w:trPr>
        <w:tc>
          <w:tcPr>
            <w:tcW w:w="2011" w:type="pct"/>
          </w:tcPr>
          <w:p w:rsidR="004F0AAC" w:rsidRPr="004D4519" w:rsidRDefault="004F0AAC" w:rsidP="00C4383B">
            <w:pPr>
              <w:spacing w:line="240" w:lineRule="auto"/>
              <w:rPr>
                <w:sz w:val="20"/>
              </w:rPr>
            </w:pPr>
            <w:r w:rsidRPr="004D4519">
              <w:rPr>
                <w:b/>
                <w:bCs/>
                <w:i/>
                <w:iCs/>
                <w:color w:val="000000"/>
                <w:sz w:val="20"/>
              </w:rPr>
              <w:t>Less: Retention (say) 5%</w:t>
            </w:r>
          </w:p>
        </w:tc>
        <w:tc>
          <w:tcPr>
            <w:tcW w:w="1105" w:type="pct"/>
          </w:tcPr>
          <w:p w:rsidR="004F0AAC" w:rsidRPr="004D4519" w:rsidRDefault="004F0AAC" w:rsidP="00C4383B">
            <w:pPr>
              <w:spacing w:line="240" w:lineRule="auto"/>
              <w:jc w:val="right"/>
              <w:rPr>
                <w:sz w:val="20"/>
              </w:rPr>
            </w:pPr>
            <w:r w:rsidRPr="004D4519">
              <w:rPr>
                <w:b/>
                <w:bCs/>
                <w:i/>
                <w:iCs/>
                <w:color w:val="000000"/>
                <w:sz w:val="20"/>
              </w:rPr>
              <w:t>13.125,00</w:t>
            </w:r>
          </w:p>
        </w:tc>
        <w:tc>
          <w:tcPr>
            <w:tcW w:w="942" w:type="pct"/>
          </w:tcPr>
          <w:p w:rsidR="004F0AAC" w:rsidRPr="004D4519" w:rsidRDefault="004F0AAC" w:rsidP="00C4383B">
            <w:pPr>
              <w:spacing w:line="240" w:lineRule="auto"/>
              <w:jc w:val="right"/>
              <w:rPr>
                <w:sz w:val="20"/>
              </w:rPr>
            </w:pPr>
            <w:r w:rsidRPr="004D4519">
              <w:rPr>
                <w:b/>
                <w:bCs/>
                <w:i/>
                <w:iCs/>
                <w:color w:val="000000"/>
                <w:sz w:val="20"/>
              </w:rPr>
              <w:t>32.500,00</w:t>
            </w:r>
          </w:p>
        </w:tc>
        <w:tc>
          <w:tcPr>
            <w:tcW w:w="942" w:type="pct"/>
          </w:tcPr>
          <w:p w:rsidR="004F0AAC" w:rsidRPr="004D4519" w:rsidRDefault="004F0AAC" w:rsidP="00C4383B">
            <w:pPr>
              <w:spacing w:line="240" w:lineRule="auto"/>
              <w:jc w:val="right"/>
              <w:rPr>
                <w:sz w:val="20"/>
              </w:rPr>
            </w:pPr>
            <w:r w:rsidRPr="004D4519">
              <w:rPr>
                <w:b/>
                <w:bCs/>
                <w:i/>
                <w:iCs/>
                <w:color w:val="000000"/>
                <w:sz w:val="20"/>
              </w:rPr>
              <w:t>45.625,00</w:t>
            </w:r>
          </w:p>
        </w:tc>
      </w:tr>
      <w:tr w:rsidR="004F0AAC" w:rsidRPr="004D4519" w:rsidTr="00C4383B">
        <w:trPr>
          <w:jc w:val="center"/>
        </w:trPr>
        <w:tc>
          <w:tcPr>
            <w:tcW w:w="2011" w:type="pct"/>
          </w:tcPr>
          <w:p w:rsidR="004F0AAC" w:rsidRPr="004D4519" w:rsidRDefault="004F0AAC" w:rsidP="00C4383B">
            <w:pPr>
              <w:spacing w:line="240" w:lineRule="auto"/>
              <w:rPr>
                <w:sz w:val="20"/>
              </w:rPr>
            </w:pPr>
            <w:r w:rsidRPr="004D4519">
              <w:rPr>
                <w:color w:val="000000"/>
                <w:sz w:val="20"/>
              </w:rPr>
              <w:t xml:space="preserve">Total Payable </w:t>
            </w:r>
            <w:r w:rsidR="00572C4F" w:rsidRPr="004D4519">
              <w:rPr>
                <w:color w:val="000000"/>
                <w:sz w:val="20"/>
              </w:rPr>
              <w:t>to</w:t>
            </w:r>
            <w:r w:rsidRPr="004D4519">
              <w:rPr>
                <w:color w:val="000000"/>
                <w:sz w:val="20"/>
              </w:rPr>
              <w:t xml:space="preserve"> Date</w:t>
            </w:r>
          </w:p>
        </w:tc>
        <w:tc>
          <w:tcPr>
            <w:tcW w:w="1105" w:type="pct"/>
          </w:tcPr>
          <w:p w:rsidR="004F0AAC" w:rsidRPr="004D4519" w:rsidRDefault="004F0AAC" w:rsidP="00C4383B">
            <w:pPr>
              <w:spacing w:line="240" w:lineRule="auto"/>
              <w:jc w:val="right"/>
              <w:rPr>
                <w:sz w:val="20"/>
              </w:rPr>
            </w:pPr>
            <w:r w:rsidRPr="004D4519">
              <w:rPr>
                <w:color w:val="000000"/>
                <w:sz w:val="20"/>
              </w:rPr>
              <w:t>249.375,00</w:t>
            </w:r>
          </w:p>
        </w:tc>
        <w:tc>
          <w:tcPr>
            <w:tcW w:w="942" w:type="pct"/>
          </w:tcPr>
          <w:p w:rsidR="004F0AAC" w:rsidRPr="004D4519" w:rsidRDefault="004F0AAC" w:rsidP="00C4383B">
            <w:pPr>
              <w:spacing w:line="240" w:lineRule="auto"/>
              <w:jc w:val="right"/>
              <w:rPr>
                <w:sz w:val="20"/>
              </w:rPr>
            </w:pPr>
            <w:r w:rsidRPr="004D4519">
              <w:rPr>
                <w:color w:val="000000"/>
                <w:sz w:val="20"/>
              </w:rPr>
              <w:t>617.500,00</w:t>
            </w:r>
          </w:p>
        </w:tc>
        <w:tc>
          <w:tcPr>
            <w:tcW w:w="942" w:type="pct"/>
          </w:tcPr>
          <w:p w:rsidR="004F0AAC" w:rsidRPr="004D4519" w:rsidRDefault="004F0AAC" w:rsidP="00C4383B">
            <w:pPr>
              <w:spacing w:line="240" w:lineRule="auto"/>
              <w:jc w:val="right"/>
              <w:rPr>
                <w:sz w:val="20"/>
              </w:rPr>
            </w:pPr>
            <w:r w:rsidRPr="004D4519">
              <w:rPr>
                <w:color w:val="000000"/>
                <w:sz w:val="20"/>
              </w:rPr>
              <w:t>866.875,00</w:t>
            </w:r>
          </w:p>
        </w:tc>
      </w:tr>
      <w:tr w:rsidR="004F0AAC" w:rsidRPr="004D4519" w:rsidTr="00C4383B">
        <w:trPr>
          <w:jc w:val="center"/>
        </w:trPr>
        <w:tc>
          <w:tcPr>
            <w:tcW w:w="2011" w:type="pct"/>
          </w:tcPr>
          <w:p w:rsidR="004F0AAC" w:rsidRPr="004D4519" w:rsidRDefault="004F0AAC" w:rsidP="00C4383B">
            <w:pPr>
              <w:spacing w:line="240" w:lineRule="auto"/>
              <w:rPr>
                <w:sz w:val="20"/>
              </w:rPr>
            </w:pPr>
            <w:r w:rsidRPr="004D4519">
              <w:rPr>
                <w:i/>
                <w:iCs/>
                <w:color w:val="000000"/>
                <w:sz w:val="20"/>
              </w:rPr>
              <w:t>Less: Amounts Previously Claimed</w:t>
            </w:r>
          </w:p>
        </w:tc>
        <w:tc>
          <w:tcPr>
            <w:tcW w:w="1105" w:type="pct"/>
          </w:tcPr>
          <w:p w:rsidR="004F0AAC" w:rsidRPr="004D4519" w:rsidRDefault="004F0AAC" w:rsidP="00C4383B">
            <w:pPr>
              <w:spacing w:line="240" w:lineRule="auto"/>
              <w:jc w:val="right"/>
              <w:rPr>
                <w:sz w:val="20"/>
              </w:rPr>
            </w:pPr>
          </w:p>
        </w:tc>
        <w:tc>
          <w:tcPr>
            <w:tcW w:w="942" w:type="pct"/>
          </w:tcPr>
          <w:p w:rsidR="004F0AAC" w:rsidRPr="004D4519" w:rsidRDefault="004F0AAC" w:rsidP="00C4383B">
            <w:pPr>
              <w:spacing w:line="240" w:lineRule="auto"/>
              <w:jc w:val="right"/>
              <w:rPr>
                <w:sz w:val="20"/>
              </w:rPr>
            </w:pPr>
          </w:p>
        </w:tc>
        <w:tc>
          <w:tcPr>
            <w:tcW w:w="942" w:type="pct"/>
          </w:tcPr>
          <w:p w:rsidR="004F0AAC" w:rsidRPr="004D4519" w:rsidRDefault="004F0AAC" w:rsidP="00C4383B">
            <w:pPr>
              <w:spacing w:line="240" w:lineRule="auto"/>
              <w:jc w:val="right"/>
              <w:rPr>
                <w:sz w:val="20"/>
              </w:rPr>
            </w:pPr>
            <w:r w:rsidRPr="004D4519">
              <w:rPr>
                <w:i/>
                <w:iCs/>
                <w:color w:val="000000"/>
                <w:sz w:val="20"/>
              </w:rPr>
              <w:t>617.500,00</w:t>
            </w:r>
          </w:p>
        </w:tc>
      </w:tr>
      <w:tr w:rsidR="004F0AAC" w:rsidRPr="004D4519" w:rsidTr="00C4383B">
        <w:trPr>
          <w:jc w:val="center"/>
        </w:trPr>
        <w:tc>
          <w:tcPr>
            <w:tcW w:w="2011" w:type="pct"/>
          </w:tcPr>
          <w:p w:rsidR="004F0AAC" w:rsidRPr="004D4519" w:rsidRDefault="004F0AAC" w:rsidP="00C4383B">
            <w:pPr>
              <w:spacing w:line="240" w:lineRule="auto"/>
              <w:rPr>
                <w:sz w:val="20"/>
              </w:rPr>
            </w:pPr>
            <w:r w:rsidRPr="004D4519">
              <w:rPr>
                <w:color w:val="000000"/>
                <w:sz w:val="20"/>
              </w:rPr>
              <w:t>Amount Due on this Certificate</w:t>
            </w:r>
          </w:p>
        </w:tc>
        <w:tc>
          <w:tcPr>
            <w:tcW w:w="1105" w:type="pct"/>
          </w:tcPr>
          <w:p w:rsidR="004F0AAC" w:rsidRPr="004D4519" w:rsidRDefault="004F0AAC" w:rsidP="00C4383B">
            <w:pPr>
              <w:spacing w:line="240" w:lineRule="auto"/>
              <w:jc w:val="right"/>
              <w:rPr>
                <w:sz w:val="20"/>
              </w:rPr>
            </w:pPr>
          </w:p>
        </w:tc>
        <w:tc>
          <w:tcPr>
            <w:tcW w:w="942" w:type="pct"/>
          </w:tcPr>
          <w:p w:rsidR="004F0AAC" w:rsidRPr="004D4519" w:rsidRDefault="004F0AAC" w:rsidP="00C4383B">
            <w:pPr>
              <w:spacing w:line="240" w:lineRule="auto"/>
              <w:jc w:val="right"/>
              <w:rPr>
                <w:sz w:val="20"/>
              </w:rPr>
            </w:pPr>
          </w:p>
        </w:tc>
        <w:tc>
          <w:tcPr>
            <w:tcW w:w="942" w:type="pct"/>
          </w:tcPr>
          <w:p w:rsidR="004F0AAC" w:rsidRPr="004D4519" w:rsidRDefault="004F0AAC" w:rsidP="00C4383B">
            <w:pPr>
              <w:spacing w:line="240" w:lineRule="auto"/>
              <w:jc w:val="right"/>
              <w:rPr>
                <w:sz w:val="20"/>
              </w:rPr>
            </w:pPr>
            <w:r w:rsidRPr="004D4519">
              <w:rPr>
                <w:color w:val="000000"/>
                <w:sz w:val="20"/>
              </w:rPr>
              <w:t>249.375,00</w:t>
            </w:r>
          </w:p>
        </w:tc>
      </w:tr>
    </w:tbl>
    <w:p w:rsidR="004F0AAC" w:rsidRPr="009F118B" w:rsidRDefault="004F0AAC" w:rsidP="004F0AAC">
      <w:pPr>
        <w:rPr>
          <w:b/>
        </w:rPr>
      </w:pPr>
      <w:r w:rsidRPr="009F118B">
        <w:rPr>
          <w:b/>
        </w:rPr>
        <w:lastRenderedPageBreak/>
        <w:t xml:space="preserve">Liquidated </w:t>
      </w:r>
      <w:r w:rsidR="00C4383B" w:rsidRPr="009F118B">
        <w:rPr>
          <w:b/>
        </w:rPr>
        <w:t>damages</w:t>
      </w:r>
    </w:p>
    <w:p w:rsidR="004F0AAC" w:rsidRDefault="004F0AAC" w:rsidP="00C4383B">
      <w:pPr>
        <w:spacing w:line="120" w:lineRule="auto"/>
      </w:pPr>
    </w:p>
    <w:p w:rsidR="004F0AAC" w:rsidRPr="00896E54" w:rsidRDefault="00572C4F" w:rsidP="004F0AAC">
      <w:r w:rsidRPr="00A211AF">
        <w:t>Most contracts have fixed durations to allow the client to plan ahead for the use of the</w:t>
      </w:r>
      <w:r w:rsidR="004F0AAC" w:rsidRPr="00A211AF">
        <w:t xml:space="preserve"> particular thing being constructed</w:t>
      </w:r>
      <w:r w:rsidR="004F0AAC">
        <w:t>.</w:t>
      </w:r>
      <w:r w:rsidR="004F0AAC" w:rsidRPr="00A211AF">
        <w:t xml:space="preserve"> However, if the </w:t>
      </w:r>
      <w:r w:rsidR="004F0AAC">
        <w:t>construction of small scale irrigation project</w:t>
      </w:r>
      <w:r w:rsidR="004F0AAC" w:rsidRPr="00A211AF">
        <w:t xml:space="preserve"> is not completed on time, the client may well be liable for the costs incurred by the </w:t>
      </w:r>
      <w:r w:rsidR="00AF1809">
        <w:t>losse</w:t>
      </w:r>
      <w:r w:rsidR="008470DB" w:rsidRPr="00A211AF">
        <w:t>s</w:t>
      </w:r>
      <w:r w:rsidR="00950690" w:rsidRPr="00A211AF">
        <w:t>.</w:t>
      </w:r>
      <w:r w:rsidR="00950690" w:rsidRPr="00896E54">
        <w:rPr>
          <w:color w:val="000000"/>
        </w:rPr>
        <w:t xml:space="preserve"> The</w:t>
      </w:r>
      <w:r w:rsidR="004F0AAC" w:rsidRPr="00896E54">
        <w:rPr>
          <w:color w:val="000000"/>
        </w:rPr>
        <w:t xml:space="preserve"> type of losses likely to be suffered by the Employer of irrigation projects would be:</w:t>
      </w:r>
    </w:p>
    <w:p w:rsidR="004F0AAC" w:rsidRPr="00896E54" w:rsidRDefault="004F0AAC" w:rsidP="00C4383B">
      <w:pPr>
        <w:pStyle w:val="Buletted"/>
      </w:pPr>
      <w:r w:rsidRPr="00896E54">
        <w:t>The additional cost of supervision consultant</w:t>
      </w:r>
      <w:r>
        <w:t xml:space="preserve"> fee</w:t>
      </w:r>
      <w:r w:rsidRPr="00896E54">
        <w:t>;</w:t>
      </w:r>
    </w:p>
    <w:p w:rsidR="004F0AAC" w:rsidRPr="00896E54" w:rsidRDefault="004F0AAC" w:rsidP="00C4383B">
      <w:pPr>
        <w:pStyle w:val="Buletted"/>
      </w:pPr>
      <w:r w:rsidRPr="00896E54">
        <w:t>Additional costs of the Employer’s project engineers traveling to site;</w:t>
      </w:r>
    </w:p>
    <w:p w:rsidR="004F0AAC" w:rsidRPr="00896E54" w:rsidRDefault="004F0AAC" w:rsidP="00C4383B">
      <w:pPr>
        <w:pStyle w:val="Buletted"/>
      </w:pPr>
      <w:r w:rsidRPr="00896E54">
        <w:t>The interest payable on monies loaned for the project, and</w:t>
      </w:r>
    </w:p>
    <w:p w:rsidR="004F0AAC" w:rsidRPr="00A211AF" w:rsidRDefault="004F0AAC" w:rsidP="00C4383B">
      <w:pPr>
        <w:pStyle w:val="Buletted"/>
      </w:pPr>
      <w:r w:rsidRPr="00896E54">
        <w:t>The benefits that would have been gained by the beneficiaries from expected irrigation development.</w:t>
      </w:r>
    </w:p>
    <w:p w:rsidR="004F0AAC" w:rsidRDefault="004F0AAC" w:rsidP="004D4519">
      <w:r w:rsidRPr="00896E54">
        <w:t>It is, therefore, common to include a provision (</w:t>
      </w:r>
      <w:r>
        <w:t xml:space="preserve">New </w:t>
      </w:r>
      <w:r w:rsidRPr="00896E54">
        <w:t xml:space="preserve">FIDIC Clause </w:t>
      </w:r>
      <w:r>
        <w:t>8</w:t>
      </w:r>
      <w:r w:rsidRPr="00896E54">
        <w:t>.</w:t>
      </w:r>
      <w:r>
        <w:t>7</w:t>
      </w:r>
      <w:r w:rsidRPr="00896E54">
        <w:t xml:space="preserve">) in construction contracts to the effect that if the works are not completed on time the contractor will be held liable for any costs </w:t>
      </w:r>
      <w:r w:rsidR="00950690" w:rsidRPr="00896E54">
        <w:t>incurred. The</w:t>
      </w:r>
      <w:r w:rsidRPr="00896E54">
        <w:t xml:space="preserve"> files of every project must therefore contain a calculation and explanation of how the liquidated damages have been determined.</w:t>
      </w:r>
    </w:p>
    <w:p w:rsidR="004D4519" w:rsidRDefault="004D4519" w:rsidP="00C4383B">
      <w:pPr>
        <w:spacing w:line="240" w:lineRule="auto"/>
      </w:pPr>
    </w:p>
    <w:p w:rsidR="004F0AAC" w:rsidRPr="00896E54" w:rsidRDefault="004F0AAC" w:rsidP="004D4519">
      <w:r w:rsidRPr="00896E54">
        <w:t xml:space="preserve">Liquidated damages are applied for the period between the contractual completion date and the actual completion date as defined by the taking-over certificate. If the delay in completion </w:t>
      </w:r>
      <w:r w:rsidR="00572C4F" w:rsidRPr="00896E54">
        <w:t>does not affect the whole of the Works</w:t>
      </w:r>
      <w:r w:rsidR="00572C4F">
        <w:t xml:space="preserve">, the liquidated damages are usually reduced </w:t>
      </w:r>
      <w:r w:rsidRPr="00896E54">
        <w:t xml:space="preserve">in proportion to the value of work completed. </w:t>
      </w:r>
      <w:r>
        <w:t xml:space="preserve">New </w:t>
      </w:r>
      <w:r w:rsidRPr="00896E54">
        <w:t xml:space="preserve">FIDIC Sub-Clause </w:t>
      </w:r>
      <w:r>
        <w:t>8</w:t>
      </w:r>
      <w:r w:rsidRPr="00896E54">
        <w:t>.</w:t>
      </w:r>
      <w:r>
        <w:t>7</w:t>
      </w:r>
      <w:r w:rsidRPr="00896E54">
        <w:t xml:space="preserve"> caters for this.</w:t>
      </w:r>
    </w:p>
    <w:p w:rsidR="004F0AAC" w:rsidRPr="00896E54" w:rsidRDefault="004F0AAC" w:rsidP="00C4383B">
      <w:pPr>
        <w:spacing w:line="240" w:lineRule="auto"/>
      </w:pPr>
    </w:p>
    <w:p w:rsidR="004F0AAC" w:rsidRDefault="004F0AAC" w:rsidP="004D4519">
      <w:r w:rsidRPr="00896E54">
        <w:t xml:space="preserve">The actual amounts payable for liquidated damages are usually expressed in terms of an amount per day for every day that the completion of the works is delayed. Any such amounts payable for liquidated damages are deducted from the “bottom line” of the payment certificate. It is important to note that the FIDIC conditions of contract allow the Client to deduct these damages without any reference to the Engineer or the Contractor. Obviously, in order to avoid any </w:t>
      </w:r>
      <w:r w:rsidR="00572C4F" w:rsidRPr="00896E54">
        <w:t>confusion,</w:t>
      </w:r>
      <w:r w:rsidRPr="00896E54">
        <w:t xml:space="preserve"> the Client should advise both the Engineer and the Contractor when they do deduct these damages.</w:t>
      </w:r>
    </w:p>
    <w:p w:rsidR="00C4383B" w:rsidRDefault="00C4383B" w:rsidP="00C4383B">
      <w:pPr>
        <w:spacing w:line="240" w:lineRule="auto"/>
      </w:pPr>
    </w:p>
    <w:p w:rsidR="004F0AAC" w:rsidRDefault="00696FD7" w:rsidP="004F0AAC">
      <w:pPr>
        <w:spacing w:after="200"/>
        <w:rPr>
          <w:color w:val="000000"/>
        </w:rPr>
      </w:pPr>
      <w:r>
        <w:rPr>
          <w:noProof/>
          <w:color w:val="000000"/>
        </w:rPr>
        <w:pict>
          <v:rect id="_x0000_s3359" style="position:absolute;left:0;text-align:left;margin-left:-.45pt;margin-top:1.05pt;width:487.65pt;height:163.4pt;z-index:252516352" fillcolor="#f2dbdb [661]" strokecolor="black [3213]">
            <v:textbox style="mso-next-textbox:#_x0000_s3359">
              <w:txbxContent>
                <w:p w:rsidR="00DD39EB" w:rsidRPr="00304A24" w:rsidRDefault="00DD39EB" w:rsidP="00C4383B">
                  <w:pPr>
                    <w:shd w:val="clear" w:color="auto" w:fill="F2DBDB" w:themeFill="accent2" w:themeFillTint="33"/>
                    <w:spacing w:line="240" w:lineRule="auto"/>
                  </w:pPr>
                  <w:r w:rsidRPr="00304A24">
                    <w:rPr>
                      <w:color w:val="000000"/>
                    </w:rPr>
                    <w:t xml:space="preserve">The </w:t>
                  </w:r>
                  <w:r w:rsidRPr="00304A24">
                    <w:t>Value of Liquidation Damage</w:t>
                  </w:r>
                  <w:r w:rsidRPr="00304A24">
                    <w:rPr>
                      <w:color w:val="000000"/>
                    </w:rPr>
                    <w:t xml:space="preserve"> shall compensate the following losses of irrigation projects because of delay beyond its agreed project completion date:</w:t>
                  </w:r>
                </w:p>
                <w:p w:rsidR="00DD39EB" w:rsidRPr="00304A24" w:rsidRDefault="00DD39EB" w:rsidP="00463A37">
                  <w:pPr>
                    <w:numPr>
                      <w:ilvl w:val="0"/>
                      <w:numId w:val="12"/>
                    </w:numPr>
                    <w:shd w:val="clear" w:color="auto" w:fill="F2DBDB" w:themeFill="accent2" w:themeFillTint="33"/>
                    <w:spacing w:line="240" w:lineRule="auto"/>
                  </w:pPr>
                  <w:r w:rsidRPr="00304A24">
                    <w:rPr>
                      <w:color w:val="000000"/>
                    </w:rPr>
                    <w:t xml:space="preserve">The additional cost of </w:t>
                  </w:r>
                  <w:r>
                    <w:rPr>
                      <w:color w:val="000000"/>
                    </w:rPr>
                    <w:t>Engineer</w:t>
                  </w:r>
                  <w:r w:rsidRPr="00304A24">
                    <w:rPr>
                      <w:color w:val="000000"/>
                    </w:rPr>
                    <w:t>;</w:t>
                  </w:r>
                </w:p>
                <w:p w:rsidR="00DD39EB" w:rsidRPr="00304A24" w:rsidRDefault="00DD39EB" w:rsidP="00463A37">
                  <w:pPr>
                    <w:numPr>
                      <w:ilvl w:val="0"/>
                      <w:numId w:val="12"/>
                    </w:numPr>
                    <w:shd w:val="clear" w:color="auto" w:fill="F2DBDB" w:themeFill="accent2" w:themeFillTint="33"/>
                    <w:spacing w:line="240" w:lineRule="auto"/>
                  </w:pPr>
                  <w:r w:rsidRPr="00304A24">
                    <w:rPr>
                      <w:color w:val="000000"/>
                    </w:rPr>
                    <w:t xml:space="preserve">Additional </w:t>
                  </w:r>
                  <w:r>
                    <w:rPr>
                      <w:color w:val="000000"/>
                    </w:rPr>
                    <w:t xml:space="preserve">project management </w:t>
                  </w:r>
                  <w:r w:rsidRPr="00304A24">
                    <w:rPr>
                      <w:color w:val="000000"/>
                    </w:rPr>
                    <w:t>costs of the Employer’s project engineers traveling to site;</w:t>
                  </w:r>
                </w:p>
                <w:p w:rsidR="00DD39EB" w:rsidRPr="00304A24" w:rsidRDefault="00DD39EB" w:rsidP="00463A37">
                  <w:pPr>
                    <w:numPr>
                      <w:ilvl w:val="0"/>
                      <w:numId w:val="12"/>
                    </w:numPr>
                    <w:shd w:val="clear" w:color="auto" w:fill="F2DBDB" w:themeFill="accent2" w:themeFillTint="33"/>
                    <w:spacing w:line="240" w:lineRule="auto"/>
                  </w:pPr>
                  <w:r w:rsidRPr="00304A24">
                    <w:rPr>
                      <w:color w:val="000000"/>
                    </w:rPr>
                    <w:t>The interest payable on monies loaned for the project, and</w:t>
                  </w:r>
                </w:p>
                <w:p w:rsidR="00DD39EB" w:rsidRPr="00304A24" w:rsidRDefault="00DD39EB" w:rsidP="00463A37">
                  <w:pPr>
                    <w:numPr>
                      <w:ilvl w:val="0"/>
                      <w:numId w:val="12"/>
                    </w:numPr>
                    <w:shd w:val="clear" w:color="auto" w:fill="F2DBDB" w:themeFill="accent2" w:themeFillTint="33"/>
                    <w:spacing w:line="240" w:lineRule="auto"/>
                  </w:pPr>
                  <w:r w:rsidRPr="00304A24">
                    <w:rPr>
                      <w:color w:val="000000"/>
                    </w:rPr>
                    <w:t>The benefits that would have been gained by the beneficiaries from expected irrigation development.</w:t>
                  </w:r>
                </w:p>
                <w:p w:rsidR="00DD39EB" w:rsidRPr="00304A24" w:rsidRDefault="00DD39EB" w:rsidP="00C4383B">
                  <w:pPr>
                    <w:shd w:val="clear" w:color="auto" w:fill="F2DBDB" w:themeFill="accent2" w:themeFillTint="33"/>
                    <w:spacing w:line="120" w:lineRule="auto"/>
                    <w:rPr>
                      <w:color w:val="000000"/>
                    </w:rPr>
                  </w:pPr>
                </w:p>
                <w:p w:rsidR="00DD39EB" w:rsidRPr="00304A24" w:rsidRDefault="00DD39EB" w:rsidP="00C4383B">
                  <w:pPr>
                    <w:shd w:val="clear" w:color="auto" w:fill="F2DBDB" w:themeFill="accent2" w:themeFillTint="33"/>
                    <w:spacing w:line="240" w:lineRule="auto"/>
                  </w:pPr>
                  <w:r w:rsidRPr="00304A24">
                    <w:rPr>
                      <w:color w:val="000000"/>
                    </w:rPr>
                    <w:t>Specific condition of contract for each agreement must contain a calculation and explanation of how the liquidated damages have been determined. In general, 0.1% of the total project cost per day up to 10% of the total project cost per day (for about 100days) exercised as compensate for liquidated damages.</w:t>
                  </w:r>
                </w:p>
              </w:txbxContent>
            </v:textbox>
          </v:rect>
        </w:pict>
      </w:r>
    </w:p>
    <w:p w:rsidR="004F0AAC" w:rsidRDefault="004F0AAC" w:rsidP="004F0AAC">
      <w:pPr>
        <w:spacing w:after="200"/>
        <w:rPr>
          <w:color w:val="000000"/>
        </w:rPr>
      </w:pPr>
    </w:p>
    <w:p w:rsidR="004F0AAC" w:rsidRDefault="004F0AAC" w:rsidP="004F0AAC">
      <w:pPr>
        <w:spacing w:after="200"/>
        <w:rPr>
          <w:color w:val="000000"/>
        </w:rPr>
      </w:pPr>
    </w:p>
    <w:p w:rsidR="004F0AAC" w:rsidRDefault="004F0AAC" w:rsidP="004F0AAC">
      <w:pPr>
        <w:spacing w:after="200"/>
        <w:rPr>
          <w:color w:val="000000"/>
        </w:rPr>
      </w:pPr>
    </w:p>
    <w:p w:rsidR="004F0AAC" w:rsidRPr="0086336C" w:rsidRDefault="004F0AAC" w:rsidP="004F0AAC">
      <w:pPr>
        <w:spacing w:after="200"/>
        <w:rPr>
          <w:color w:val="000000"/>
        </w:rPr>
      </w:pPr>
    </w:p>
    <w:p w:rsidR="004F0AAC" w:rsidRDefault="004F0AAC" w:rsidP="004F0AAC">
      <w:pPr>
        <w:spacing w:after="200"/>
        <w:jc w:val="left"/>
      </w:pPr>
    </w:p>
    <w:p w:rsidR="004F0AAC" w:rsidRDefault="004F0AAC" w:rsidP="004F0AAC">
      <w:pPr>
        <w:spacing w:after="200"/>
        <w:jc w:val="left"/>
      </w:pPr>
    </w:p>
    <w:p w:rsidR="004F0AAC" w:rsidRPr="00E67207" w:rsidRDefault="004F0AAC" w:rsidP="00F867FA">
      <w:pPr>
        <w:pStyle w:val="Heading3"/>
      </w:pPr>
      <w:bookmarkStart w:id="388" w:name="_Toc531653237"/>
      <w:r w:rsidRPr="00E67207">
        <w:t xml:space="preserve">Managing </w:t>
      </w:r>
      <w:r w:rsidR="00C4383B" w:rsidRPr="00E67207">
        <w:t>work contract variations</w:t>
      </w:r>
      <w:bookmarkEnd w:id="388"/>
    </w:p>
    <w:p w:rsidR="004F0AAC" w:rsidRDefault="004F0AAC" w:rsidP="004F0AAC">
      <w:bookmarkStart w:id="389" w:name="_Toc474066047"/>
      <w:r w:rsidRPr="00BA7072">
        <w:t xml:space="preserve">Provisions to allow and regulate acceptable contract variations (based on the funding agency policy) should be a standard feature of all contracts. The ability to vary the contract should be controlled by the Client at early stage before entering into a contract, else it will craft contract management predicament. Contract variations are expected to occur in defined and unseen circumstances. It is an accepted practice to entertain variations based on agreement entered between the client &amp; Contractor/Consultant/Supplier. Variation Order and approval form is shown in the list of </w:t>
      </w:r>
      <w:r w:rsidRPr="00586174">
        <w:t>Appendix X.</w:t>
      </w:r>
      <w:bookmarkEnd w:id="389"/>
    </w:p>
    <w:p w:rsidR="004F0AAC" w:rsidRDefault="004F0AAC" w:rsidP="004F0AAC">
      <w:bookmarkStart w:id="390" w:name="_Toc474066048"/>
      <w:r w:rsidRPr="00BA7072">
        <w:lastRenderedPageBreak/>
        <w:t>Any proposed variations should be assessed to ensure that they do not breach legislation, procurement policy and financial delegation of supervisors, responsible personnel &amp; managers. The reasons for the variation should be clearly documented. Managers should be involved in negotiating significant variations.</w:t>
      </w:r>
      <w:bookmarkEnd w:id="390"/>
    </w:p>
    <w:p w:rsidR="004F0AAC" w:rsidRPr="00BA7072" w:rsidRDefault="004F0AAC" w:rsidP="004F0AAC"/>
    <w:p w:rsidR="004F0AAC" w:rsidRDefault="004F0AAC" w:rsidP="004F0AAC">
      <w:bookmarkStart w:id="391" w:name="_Toc474066049"/>
      <w:r w:rsidRPr="00BA7072">
        <w:t>Variations should not be used to mask poor performance or serious underlying problems and the effect on original timeframes, deliverables and value for money should be assessed. If the effects are significant, senior management and other stakeholders may need to be consulted and/or advised.</w:t>
      </w:r>
      <w:bookmarkEnd w:id="391"/>
    </w:p>
    <w:p w:rsidR="004F0AAC" w:rsidRPr="00BA7072" w:rsidRDefault="004F0AAC" w:rsidP="004F0AAC"/>
    <w:p w:rsidR="004F0AAC" w:rsidRDefault="004F0AAC" w:rsidP="004F0AAC">
      <w:bookmarkStart w:id="392" w:name="_Toc474066050"/>
      <w:r w:rsidRPr="00BA7072">
        <w:t>Changes to contractual arrangements have the potential to affect the scope and viability of the contract for either or both parties and making substantive variations to a contract will require some of the actions and issues involved in developing the original contract. They should therefore be planned accordingly.</w:t>
      </w:r>
      <w:bookmarkEnd w:id="392"/>
    </w:p>
    <w:p w:rsidR="004F0AAC" w:rsidRDefault="004F0AAC" w:rsidP="004F0AAC">
      <w:bookmarkStart w:id="393" w:name="_Toc474066051"/>
      <w:r w:rsidRPr="00BA7072">
        <w:t>A variation is a formal amendment to the terms and conditions within or outside the intent of the Contract. A variation is a change to the original scope of work which has been agreed by both parties.  The effect of the variation will have implications on time, cost and quality.</w:t>
      </w:r>
      <w:bookmarkEnd w:id="393"/>
    </w:p>
    <w:p w:rsidR="004F0AAC" w:rsidRPr="00BA7072" w:rsidRDefault="004F0AAC" w:rsidP="004F0AAC"/>
    <w:p w:rsidR="004F0AAC" w:rsidRPr="00BA7072" w:rsidRDefault="004F0AAC" w:rsidP="004F0AAC">
      <w:bookmarkStart w:id="394" w:name="_Toc474066052"/>
      <w:r w:rsidRPr="00BA7072">
        <w:t>Variations may include the following to Contract will be required for the following:</w:t>
      </w:r>
      <w:bookmarkEnd w:id="394"/>
    </w:p>
    <w:p w:rsidR="004F0AAC" w:rsidRPr="00BA7072" w:rsidRDefault="004F0AAC" w:rsidP="00035CC5">
      <w:pPr>
        <w:pStyle w:val="Buletted"/>
        <w:spacing w:before="0" w:after="0"/>
      </w:pPr>
      <w:bookmarkStart w:id="395" w:name="_Toc474066053"/>
      <w:r w:rsidRPr="00BA7072">
        <w:t>Change in scope of work including Volume (positive and negative)</w:t>
      </w:r>
      <w:bookmarkEnd w:id="395"/>
    </w:p>
    <w:p w:rsidR="004F0AAC" w:rsidRPr="00BA7072" w:rsidRDefault="004F0AAC" w:rsidP="00035CC5">
      <w:pPr>
        <w:pStyle w:val="Buletted"/>
        <w:spacing w:before="0" w:after="0"/>
      </w:pPr>
      <w:bookmarkStart w:id="396" w:name="_Toc474066054"/>
      <w:r w:rsidRPr="00BA7072">
        <w:t>Change in execution of the work – Methodology &amp; method statements</w:t>
      </w:r>
      <w:bookmarkEnd w:id="396"/>
    </w:p>
    <w:p w:rsidR="004F0AAC" w:rsidRPr="00BA7072" w:rsidRDefault="004F0AAC" w:rsidP="00035CC5">
      <w:pPr>
        <w:pStyle w:val="Buletted"/>
        <w:spacing w:before="0" w:after="0"/>
      </w:pPr>
      <w:bookmarkStart w:id="397" w:name="_Toc474066055"/>
      <w:r w:rsidRPr="00BA7072">
        <w:t>Change in resources or facilities required</w:t>
      </w:r>
      <w:bookmarkEnd w:id="397"/>
    </w:p>
    <w:p w:rsidR="004F0AAC" w:rsidRPr="00BA7072" w:rsidRDefault="004F0AAC" w:rsidP="00035CC5">
      <w:pPr>
        <w:pStyle w:val="Buletted"/>
        <w:spacing w:before="0" w:after="0"/>
      </w:pPr>
      <w:bookmarkStart w:id="398" w:name="_Toc474066056"/>
      <w:r w:rsidRPr="00BA7072">
        <w:t>Revision of rates</w:t>
      </w:r>
      <w:bookmarkEnd w:id="398"/>
    </w:p>
    <w:p w:rsidR="004F0AAC" w:rsidRPr="00BA7072" w:rsidRDefault="004F0AAC" w:rsidP="00035CC5">
      <w:pPr>
        <w:pStyle w:val="Buletted"/>
        <w:spacing w:before="0" w:after="0"/>
      </w:pPr>
      <w:bookmarkStart w:id="399" w:name="_Toc474066057"/>
      <w:r w:rsidRPr="00BA7072">
        <w:t>Extension of the duration of the contract</w:t>
      </w:r>
      <w:bookmarkEnd w:id="399"/>
    </w:p>
    <w:p w:rsidR="004F0AAC" w:rsidRPr="00BA7072" w:rsidRDefault="004F0AAC" w:rsidP="00035CC5">
      <w:pPr>
        <w:pStyle w:val="Buletted"/>
        <w:spacing w:before="0" w:after="0"/>
      </w:pPr>
      <w:bookmarkStart w:id="400" w:name="_Toc474066058"/>
      <w:r w:rsidRPr="00BA7072">
        <w:t>Settlement of a claim arising from the contract</w:t>
      </w:r>
      <w:bookmarkEnd w:id="400"/>
    </w:p>
    <w:p w:rsidR="004F0AAC" w:rsidRPr="00BA7072" w:rsidRDefault="004F0AAC" w:rsidP="00035CC5">
      <w:pPr>
        <w:pStyle w:val="Buletted"/>
        <w:spacing w:before="0" w:after="0"/>
      </w:pPr>
      <w:bookmarkStart w:id="401" w:name="_Toc474066059"/>
      <w:r w:rsidRPr="00BA7072">
        <w:t>Before deciding Contract Variations Check the followings:</w:t>
      </w:r>
      <w:bookmarkEnd w:id="401"/>
    </w:p>
    <w:p w:rsidR="004F0AAC" w:rsidRPr="00BA7072" w:rsidRDefault="004F0AAC" w:rsidP="00035CC5">
      <w:pPr>
        <w:pStyle w:val="Buletted"/>
        <w:spacing w:before="0" w:after="0"/>
      </w:pPr>
      <w:bookmarkStart w:id="402" w:name="_Toc474066060"/>
      <w:r w:rsidRPr="00BA7072">
        <w:t>Understand the source of variation and as much as possible agree</w:t>
      </w:r>
      <w:r>
        <w:t>ment should be reached between</w:t>
      </w:r>
      <w:r w:rsidRPr="00BA7072">
        <w:t xml:space="preserve"> client &amp; contractor</w:t>
      </w:r>
      <w:bookmarkEnd w:id="402"/>
    </w:p>
    <w:p w:rsidR="004F0AAC" w:rsidRPr="00BA7072" w:rsidRDefault="004F0AAC" w:rsidP="00035CC5">
      <w:pPr>
        <w:pStyle w:val="Buletted"/>
        <w:spacing w:before="0" w:after="0"/>
      </w:pPr>
      <w:bookmarkStart w:id="403" w:name="_Toc474066061"/>
      <w:r w:rsidRPr="00BA7072">
        <w:t>If it</w:t>
      </w:r>
      <w:r w:rsidR="00B47FD5">
        <w:t xml:space="preserve"> </w:t>
      </w:r>
      <w:r w:rsidRPr="00BA7072">
        <w:t xml:space="preserve">is not an </w:t>
      </w:r>
      <w:proofErr w:type="spellStart"/>
      <w:r w:rsidRPr="00BA7072">
        <w:t>omi</w:t>
      </w:r>
      <w:r w:rsidR="00B47FD5">
        <w:t>t</w:t>
      </w:r>
      <w:r w:rsidRPr="00BA7072">
        <w:t>table</w:t>
      </w:r>
      <w:proofErr w:type="spellEnd"/>
      <w:r w:rsidRPr="00BA7072">
        <w:t xml:space="preserve"> variation, think way of minimizing its risk on the project cost, time, quality and intended goal.</w:t>
      </w:r>
      <w:bookmarkEnd w:id="403"/>
    </w:p>
    <w:p w:rsidR="004F0AAC" w:rsidRPr="00BA7072" w:rsidRDefault="004F0AAC" w:rsidP="00035CC5">
      <w:pPr>
        <w:pStyle w:val="Buletted"/>
        <w:spacing w:before="0" w:after="0"/>
      </w:pPr>
      <w:bookmarkStart w:id="404" w:name="_Toc474066062"/>
      <w:r w:rsidRPr="00BA7072">
        <w:t>Think critically in the overall project context and mind design change/ modification can solve the problem, if not mind omission of other uncritical structures before ordering or approval.</w:t>
      </w:r>
      <w:bookmarkEnd w:id="404"/>
    </w:p>
    <w:p w:rsidR="00C4383B" w:rsidRDefault="00C4383B" w:rsidP="004F0AAC">
      <w:bookmarkStart w:id="405" w:name="_Toc474066063"/>
    </w:p>
    <w:p w:rsidR="004F0AAC" w:rsidRDefault="004F0AAC" w:rsidP="004F0AAC">
      <w:r w:rsidRPr="00BA7072">
        <w:t>Don’t delay critical variation decisions so that it incurs cost on the client.</w:t>
      </w:r>
      <w:bookmarkEnd w:id="405"/>
    </w:p>
    <w:p w:rsidR="004F0AAC" w:rsidRDefault="004F0AAC" w:rsidP="004F0AAC"/>
    <w:p w:rsidR="004F0AAC" w:rsidRPr="00C96E51" w:rsidRDefault="004F0AAC" w:rsidP="004F0AAC">
      <w:r>
        <w:t>Cause, effect and contractual requirements of v</w:t>
      </w:r>
      <w:r w:rsidRPr="00C96E51">
        <w:t>ariation</w:t>
      </w:r>
      <w:r>
        <w:t xml:space="preserve"> made as the result of new works and excess in quantity is summarized in the following table.</w:t>
      </w:r>
    </w:p>
    <w:p w:rsidR="004F0AAC" w:rsidRDefault="004F0AAC" w:rsidP="004F0AAC">
      <w:pPr>
        <w:rPr>
          <w:lang w:val="fr-FR" w:eastAsia="fr-FR"/>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880"/>
        <w:gridCol w:w="2160"/>
        <w:gridCol w:w="3330"/>
      </w:tblGrid>
      <w:tr w:rsidR="004F0AAC" w:rsidRPr="004D4519" w:rsidTr="004D4519">
        <w:trPr>
          <w:tblHeader/>
        </w:trPr>
        <w:tc>
          <w:tcPr>
            <w:tcW w:w="1818" w:type="dxa"/>
            <w:shd w:val="clear" w:color="auto" w:fill="D6E3BC" w:themeFill="accent3" w:themeFillTint="66"/>
            <w:vAlign w:val="center"/>
          </w:tcPr>
          <w:p w:rsidR="004F0AAC" w:rsidRPr="004D4519" w:rsidRDefault="004F0AAC" w:rsidP="00C4383B">
            <w:pPr>
              <w:spacing w:line="240" w:lineRule="auto"/>
              <w:jc w:val="center"/>
              <w:rPr>
                <w:b/>
                <w:sz w:val="20"/>
              </w:rPr>
            </w:pPr>
            <w:r w:rsidRPr="004D4519">
              <w:rPr>
                <w:b/>
                <w:sz w:val="20"/>
              </w:rPr>
              <w:t>Variation as the result of:</w:t>
            </w:r>
          </w:p>
        </w:tc>
        <w:tc>
          <w:tcPr>
            <w:tcW w:w="2880" w:type="dxa"/>
            <w:shd w:val="clear" w:color="auto" w:fill="D6E3BC" w:themeFill="accent3" w:themeFillTint="66"/>
            <w:vAlign w:val="center"/>
          </w:tcPr>
          <w:p w:rsidR="004F0AAC" w:rsidRPr="004D4519" w:rsidRDefault="004F0AAC" w:rsidP="00C4383B">
            <w:pPr>
              <w:spacing w:line="240" w:lineRule="auto"/>
              <w:jc w:val="center"/>
              <w:rPr>
                <w:b/>
                <w:sz w:val="20"/>
              </w:rPr>
            </w:pPr>
            <w:r w:rsidRPr="004D4519">
              <w:rPr>
                <w:b/>
                <w:sz w:val="20"/>
              </w:rPr>
              <w:t>Causes</w:t>
            </w:r>
          </w:p>
        </w:tc>
        <w:tc>
          <w:tcPr>
            <w:tcW w:w="2160" w:type="dxa"/>
            <w:shd w:val="clear" w:color="auto" w:fill="D6E3BC" w:themeFill="accent3" w:themeFillTint="66"/>
            <w:vAlign w:val="center"/>
          </w:tcPr>
          <w:p w:rsidR="004F0AAC" w:rsidRPr="004D4519" w:rsidRDefault="004F0AAC" w:rsidP="00C4383B">
            <w:pPr>
              <w:spacing w:line="240" w:lineRule="auto"/>
              <w:jc w:val="center"/>
              <w:rPr>
                <w:b/>
                <w:sz w:val="20"/>
              </w:rPr>
            </w:pPr>
            <w:r w:rsidRPr="004D4519">
              <w:rPr>
                <w:b/>
                <w:sz w:val="20"/>
              </w:rPr>
              <w:t>Effect</w:t>
            </w:r>
          </w:p>
        </w:tc>
        <w:tc>
          <w:tcPr>
            <w:tcW w:w="3330" w:type="dxa"/>
            <w:shd w:val="clear" w:color="auto" w:fill="D6E3BC" w:themeFill="accent3" w:themeFillTint="66"/>
            <w:vAlign w:val="center"/>
          </w:tcPr>
          <w:p w:rsidR="004F0AAC" w:rsidRPr="004D4519" w:rsidRDefault="004F0AAC" w:rsidP="00C4383B">
            <w:pPr>
              <w:spacing w:line="240" w:lineRule="auto"/>
              <w:jc w:val="center"/>
              <w:rPr>
                <w:b/>
                <w:sz w:val="20"/>
              </w:rPr>
            </w:pPr>
            <w:r w:rsidRPr="004D4519">
              <w:rPr>
                <w:b/>
                <w:sz w:val="20"/>
              </w:rPr>
              <w:t>Contractual Requirement</w:t>
            </w:r>
          </w:p>
        </w:tc>
      </w:tr>
      <w:tr w:rsidR="004F0AAC" w:rsidRPr="004D4519" w:rsidTr="00AB3E04">
        <w:tc>
          <w:tcPr>
            <w:tcW w:w="1818" w:type="dxa"/>
          </w:tcPr>
          <w:p w:rsidR="004F0AAC" w:rsidRPr="004D4519" w:rsidRDefault="004F0AAC" w:rsidP="00C4383B">
            <w:pPr>
              <w:spacing w:line="240" w:lineRule="auto"/>
              <w:rPr>
                <w:sz w:val="20"/>
              </w:rPr>
            </w:pPr>
            <w:r w:rsidRPr="004D4519">
              <w:rPr>
                <w:iCs/>
                <w:sz w:val="20"/>
              </w:rPr>
              <w:t>New Works</w:t>
            </w:r>
          </w:p>
        </w:tc>
        <w:tc>
          <w:tcPr>
            <w:tcW w:w="2880" w:type="dxa"/>
          </w:tcPr>
          <w:p w:rsidR="004F0AAC" w:rsidRPr="004D4519" w:rsidRDefault="004F0AAC" w:rsidP="00C4383B">
            <w:pPr>
              <w:spacing w:line="240" w:lineRule="auto"/>
              <w:jc w:val="left"/>
              <w:rPr>
                <w:sz w:val="20"/>
              </w:rPr>
            </w:pPr>
            <w:r w:rsidRPr="004D4519">
              <w:rPr>
                <w:iCs/>
                <w:sz w:val="20"/>
              </w:rPr>
              <w:t xml:space="preserve">Arises of previously unforeseen or unwarranted works during the course of a contract.  </w:t>
            </w:r>
          </w:p>
        </w:tc>
        <w:tc>
          <w:tcPr>
            <w:tcW w:w="2160" w:type="dxa"/>
          </w:tcPr>
          <w:p w:rsidR="004F0AAC" w:rsidRPr="004D4519" w:rsidRDefault="004F0AAC" w:rsidP="00C4383B">
            <w:pPr>
              <w:spacing w:line="240" w:lineRule="auto"/>
              <w:jc w:val="left"/>
              <w:rPr>
                <w:sz w:val="20"/>
              </w:rPr>
            </w:pPr>
            <w:r w:rsidRPr="004D4519">
              <w:rPr>
                <w:sz w:val="20"/>
              </w:rPr>
              <w:t xml:space="preserve">New price quotation. </w:t>
            </w:r>
          </w:p>
        </w:tc>
        <w:tc>
          <w:tcPr>
            <w:tcW w:w="3330" w:type="dxa"/>
          </w:tcPr>
          <w:p w:rsidR="004F0AAC" w:rsidRPr="004D4519" w:rsidRDefault="004F0AAC" w:rsidP="00C4383B">
            <w:pPr>
              <w:spacing w:line="240" w:lineRule="auto"/>
              <w:jc w:val="left"/>
              <w:rPr>
                <w:sz w:val="20"/>
              </w:rPr>
            </w:pPr>
            <w:r w:rsidRPr="004D4519">
              <w:rPr>
                <w:sz w:val="20"/>
              </w:rPr>
              <w:t>Variations of this nature are required to be formally “included” in the contract by means of a variation order, which is a document which describes the nature, details, cost and timing of the additional works.</w:t>
            </w:r>
          </w:p>
        </w:tc>
      </w:tr>
      <w:tr w:rsidR="004F0AAC" w:rsidRPr="004D4519" w:rsidTr="00AB3E04">
        <w:tc>
          <w:tcPr>
            <w:tcW w:w="1818" w:type="dxa"/>
          </w:tcPr>
          <w:p w:rsidR="004F0AAC" w:rsidRPr="004D4519" w:rsidRDefault="004F0AAC" w:rsidP="00C4383B">
            <w:pPr>
              <w:spacing w:line="240" w:lineRule="auto"/>
              <w:rPr>
                <w:sz w:val="20"/>
              </w:rPr>
            </w:pPr>
            <w:r w:rsidRPr="004D4519">
              <w:rPr>
                <w:sz w:val="20"/>
              </w:rPr>
              <w:t>Excess in quantity</w:t>
            </w:r>
          </w:p>
        </w:tc>
        <w:tc>
          <w:tcPr>
            <w:tcW w:w="2880" w:type="dxa"/>
          </w:tcPr>
          <w:p w:rsidR="004F0AAC" w:rsidRPr="004D4519" w:rsidRDefault="00572C4F" w:rsidP="00C4383B">
            <w:pPr>
              <w:spacing w:line="240" w:lineRule="auto"/>
              <w:jc w:val="left"/>
              <w:rPr>
                <w:iCs/>
                <w:sz w:val="20"/>
              </w:rPr>
            </w:pPr>
            <w:r>
              <w:rPr>
                <w:iCs/>
                <w:sz w:val="20"/>
              </w:rPr>
              <w:t xml:space="preserve">Invalidity of </w:t>
            </w:r>
            <w:r w:rsidR="004F0AAC" w:rsidRPr="004D4519">
              <w:rPr>
                <w:iCs/>
                <w:sz w:val="20"/>
              </w:rPr>
              <w:t>the tender as quantities either increa</w:t>
            </w:r>
            <w:r w:rsidR="00A11F4A">
              <w:rPr>
                <w:iCs/>
                <w:sz w:val="20"/>
              </w:rPr>
              <w:t>se or decrease substantially in</w:t>
            </w:r>
            <w:r w:rsidR="004F0AAC" w:rsidRPr="004D4519">
              <w:rPr>
                <w:iCs/>
                <w:sz w:val="20"/>
              </w:rPr>
              <w:t xml:space="preserve"> the  event  that  the  quantities  of  </w:t>
            </w:r>
            <w:r w:rsidR="004F0AAC" w:rsidRPr="004D4519">
              <w:rPr>
                <w:iCs/>
                <w:sz w:val="20"/>
              </w:rPr>
              <w:lastRenderedPageBreak/>
              <w:t>work  vary  by  more  than  a  specified  percentage.</w:t>
            </w:r>
          </w:p>
        </w:tc>
        <w:tc>
          <w:tcPr>
            <w:tcW w:w="2160" w:type="dxa"/>
          </w:tcPr>
          <w:p w:rsidR="004F0AAC" w:rsidRPr="004D4519" w:rsidRDefault="004F0AAC" w:rsidP="00C4383B">
            <w:pPr>
              <w:spacing w:line="240" w:lineRule="auto"/>
              <w:jc w:val="left"/>
              <w:rPr>
                <w:sz w:val="20"/>
              </w:rPr>
            </w:pPr>
            <w:r w:rsidRPr="004D4519">
              <w:rPr>
                <w:iCs/>
                <w:sz w:val="20"/>
              </w:rPr>
              <w:lastRenderedPageBreak/>
              <w:t>A revision of the billed rates/contract price</w:t>
            </w:r>
          </w:p>
        </w:tc>
        <w:tc>
          <w:tcPr>
            <w:tcW w:w="3330" w:type="dxa"/>
          </w:tcPr>
          <w:p w:rsidR="004F0AAC" w:rsidRPr="004D4519" w:rsidRDefault="004F0AAC" w:rsidP="00C4383B">
            <w:pPr>
              <w:spacing w:line="240" w:lineRule="auto"/>
              <w:jc w:val="left"/>
              <w:rPr>
                <w:sz w:val="20"/>
              </w:rPr>
            </w:pPr>
            <w:r w:rsidRPr="004D4519">
              <w:rPr>
                <w:sz w:val="20"/>
              </w:rPr>
              <w:t xml:space="preserve">Variations of this nature are formally “included” in the contract by means of a variation order following an exchange of </w:t>
            </w:r>
            <w:r w:rsidRPr="004D4519">
              <w:rPr>
                <w:sz w:val="20"/>
              </w:rPr>
              <w:lastRenderedPageBreak/>
              <w:t>correspondence. The final correspondence is the Engineer's approval of the revised rates.</w:t>
            </w:r>
          </w:p>
        </w:tc>
      </w:tr>
    </w:tbl>
    <w:p w:rsidR="00C4383B" w:rsidRDefault="00C4383B" w:rsidP="004F0AAC">
      <w:pPr>
        <w:rPr>
          <w:lang w:val="fr-FR" w:eastAsia="fr-FR"/>
        </w:rPr>
      </w:pPr>
    </w:p>
    <w:p w:rsidR="004F0AAC" w:rsidRDefault="00696FD7" w:rsidP="004F0AAC">
      <w:pPr>
        <w:rPr>
          <w:lang w:val="fr-FR" w:eastAsia="fr-FR"/>
        </w:rPr>
      </w:pPr>
      <w:r>
        <w:rPr>
          <w:noProof/>
        </w:rPr>
        <w:pict>
          <v:rect id="_x0000_s3434" style="position:absolute;left:0;text-align:left;margin-left:3.3pt;margin-top:3.65pt;width:462.45pt;height:163.25pt;z-index:252523520;mso-position-horizontal-relative:text;mso-position-vertical-relative:text" fillcolor="#f2dbdb [661]">
            <v:textbox style="mso-next-textbox:#_x0000_s3434">
              <w:txbxContent>
                <w:p w:rsidR="00DD39EB" w:rsidRPr="004C4E28" w:rsidRDefault="00DD39EB" w:rsidP="00C4383B">
                  <w:pPr>
                    <w:shd w:val="clear" w:color="auto" w:fill="F2DBDB" w:themeFill="accent2" w:themeFillTint="33"/>
                  </w:pPr>
                  <w:r w:rsidRPr="004C4E28">
                    <w:t xml:space="preserve">The variation approval mandate </w:t>
                  </w:r>
                  <w:r>
                    <w:t xml:space="preserve">for a given project </w:t>
                  </w:r>
                  <w:r w:rsidRPr="004C4E28">
                    <w:t xml:space="preserve">shall be specified and presented in specific condition of contract </w:t>
                  </w:r>
                  <w:r w:rsidRPr="004C4E28">
                    <w:rPr>
                      <w:b/>
                    </w:rPr>
                    <w:t xml:space="preserve">clause 13: </w:t>
                  </w:r>
                  <w:r w:rsidRPr="004C4E28">
                    <w:rPr>
                      <w:b/>
                      <w:color w:val="000000"/>
                    </w:rPr>
                    <w:t xml:space="preserve">Variation and Adjustments </w:t>
                  </w:r>
                  <w:r w:rsidRPr="004C4E28">
                    <w:rPr>
                      <w:color w:val="000000"/>
                    </w:rPr>
                    <w:t xml:space="preserve">according to “The General Conditions of Contract published by FIDIC First Edition in 1999” for each contract agreement document.  But, </w:t>
                  </w:r>
                  <w:r>
                    <w:rPr>
                      <w:color w:val="000000"/>
                    </w:rPr>
                    <w:t xml:space="preserve">the following </w:t>
                  </w:r>
                  <w:r w:rsidRPr="004C4E28">
                    <w:t>variation approval mandate</w:t>
                  </w:r>
                  <w:r>
                    <w:t xml:space="preserve"> is commonly adapted on most contract documents of SSID</w:t>
                  </w:r>
                  <w:r w:rsidRPr="004C4E28">
                    <w:rPr>
                      <w:color w:val="000000"/>
                    </w:rPr>
                    <w:t>: -</w:t>
                  </w:r>
                </w:p>
                <w:p w:rsidR="00DD39EB" w:rsidRPr="004C4E28" w:rsidRDefault="00DD39EB" w:rsidP="00463A37">
                  <w:pPr>
                    <w:pStyle w:val="ListParagraph"/>
                    <w:numPr>
                      <w:ilvl w:val="0"/>
                      <w:numId w:val="13"/>
                    </w:numPr>
                    <w:shd w:val="clear" w:color="auto" w:fill="F2DBDB" w:themeFill="accent2" w:themeFillTint="33"/>
                    <w:spacing w:before="0" w:after="200" w:line="276" w:lineRule="auto"/>
                  </w:pPr>
                  <w:r w:rsidRPr="004C4E28">
                    <w:t>For variation value of each agreed billed item less than 25%, and it is less than 5% of the total project cost, project engineer has mandate to approve variation work and can give work instruction to the contractor. But, the engineer shall notify it to the client.</w:t>
                  </w:r>
                </w:p>
                <w:p w:rsidR="00DD39EB" w:rsidRPr="004C4E28" w:rsidRDefault="00DD39EB" w:rsidP="00463A37">
                  <w:pPr>
                    <w:pStyle w:val="ListParagraph"/>
                    <w:numPr>
                      <w:ilvl w:val="0"/>
                      <w:numId w:val="13"/>
                    </w:numPr>
                    <w:shd w:val="clear" w:color="auto" w:fill="F2DBDB" w:themeFill="accent2" w:themeFillTint="33"/>
                    <w:spacing w:before="0" w:after="200" w:line="276" w:lineRule="auto"/>
                  </w:pPr>
                  <w:r w:rsidRPr="004C4E28">
                    <w:t>For variation value of each agreed billed item greater than 25% and it is also greater than 5% of the total project cost, it should be first approved by the client.</w:t>
                  </w:r>
                </w:p>
              </w:txbxContent>
            </v:textbox>
          </v:rect>
        </w:pict>
      </w:r>
    </w:p>
    <w:p w:rsidR="004F0AAC" w:rsidRDefault="004F0AAC" w:rsidP="004F0AAC">
      <w:pPr>
        <w:rPr>
          <w:lang w:val="fr-FR" w:eastAsia="fr-FR"/>
        </w:rPr>
      </w:pPr>
    </w:p>
    <w:p w:rsidR="004F0AAC" w:rsidRDefault="004F0AAC" w:rsidP="004F0AAC">
      <w:pPr>
        <w:rPr>
          <w:lang w:val="fr-FR" w:eastAsia="fr-FR"/>
        </w:rPr>
      </w:pPr>
    </w:p>
    <w:p w:rsidR="004F0AAC" w:rsidRDefault="004F0AAC" w:rsidP="004F0AAC">
      <w:pPr>
        <w:rPr>
          <w:lang w:val="fr-FR" w:eastAsia="fr-FR"/>
        </w:rPr>
      </w:pPr>
    </w:p>
    <w:p w:rsidR="004F0AAC" w:rsidRDefault="004F0AAC" w:rsidP="004F0AAC">
      <w:pPr>
        <w:rPr>
          <w:lang w:val="fr-FR" w:eastAsia="fr-FR"/>
        </w:rPr>
      </w:pPr>
    </w:p>
    <w:p w:rsidR="004F0AAC" w:rsidRDefault="004F0AAC" w:rsidP="004F0AAC">
      <w:pPr>
        <w:rPr>
          <w:lang w:val="fr-FR" w:eastAsia="fr-FR"/>
        </w:rPr>
      </w:pPr>
    </w:p>
    <w:p w:rsidR="004F0AAC" w:rsidRDefault="004F0AAC" w:rsidP="004F0AAC">
      <w:pPr>
        <w:rPr>
          <w:lang w:val="fr-FR" w:eastAsia="fr-FR"/>
        </w:rPr>
      </w:pPr>
    </w:p>
    <w:p w:rsidR="004F0AAC" w:rsidRDefault="004F0AAC" w:rsidP="004F0AAC">
      <w:pPr>
        <w:rPr>
          <w:lang w:val="fr-FR" w:eastAsia="fr-FR"/>
        </w:rPr>
      </w:pPr>
    </w:p>
    <w:p w:rsidR="004F0AAC" w:rsidRDefault="004F0AAC" w:rsidP="004F0AAC">
      <w:pPr>
        <w:rPr>
          <w:lang w:val="fr-FR" w:eastAsia="fr-FR"/>
        </w:rPr>
      </w:pPr>
    </w:p>
    <w:p w:rsidR="004F0AAC" w:rsidRDefault="004F0AAC" w:rsidP="004F0AAC">
      <w:pPr>
        <w:rPr>
          <w:lang w:val="fr-FR" w:eastAsia="fr-FR"/>
        </w:rPr>
      </w:pPr>
    </w:p>
    <w:p w:rsidR="004F0AAC" w:rsidRDefault="004F0AAC" w:rsidP="004F0AAC">
      <w:pPr>
        <w:rPr>
          <w:lang w:val="fr-FR" w:eastAsia="fr-FR"/>
        </w:rPr>
      </w:pPr>
    </w:p>
    <w:p w:rsidR="004F0AAC" w:rsidRDefault="004F0AAC" w:rsidP="004F0AAC">
      <w:pPr>
        <w:spacing w:after="200"/>
        <w:contextualSpacing/>
        <w:rPr>
          <w:rFonts w:ascii="Times New Roman" w:hAnsi="Times New Roman" w:cs="Times New Roman"/>
          <w:sz w:val="24"/>
          <w:szCs w:val="24"/>
        </w:rPr>
      </w:pPr>
    </w:p>
    <w:p w:rsidR="004F0AAC" w:rsidRPr="00E67207" w:rsidRDefault="004F0AAC" w:rsidP="00F867FA">
      <w:pPr>
        <w:pStyle w:val="Heading3"/>
      </w:pPr>
      <w:bookmarkStart w:id="406" w:name="_Toc531653238"/>
      <w:r w:rsidRPr="00E67207">
        <w:t xml:space="preserve">Managing </w:t>
      </w:r>
      <w:r w:rsidR="00C4383B" w:rsidRPr="00E67207">
        <w:t>work contract disputes</w:t>
      </w:r>
      <w:bookmarkEnd w:id="406"/>
    </w:p>
    <w:p w:rsidR="004F0AAC" w:rsidRDefault="004F0AAC" w:rsidP="004F0AAC">
      <w:r w:rsidRPr="00BA7072">
        <w:t>During the contract management phase, a disagreement becomes a dispute when it is not possible for the parties to resolve it without resorting to a formal resolution mechanism. Generally, what a dispute is and when it’s deemed to have occurred is defined in the contract, often in a dispute resolution clause.</w:t>
      </w:r>
    </w:p>
    <w:p w:rsidR="004F0AAC" w:rsidRPr="00BA7072" w:rsidRDefault="004F0AAC" w:rsidP="004F0AAC"/>
    <w:p w:rsidR="004F0AAC" w:rsidRDefault="004F0AAC" w:rsidP="004F0AAC">
      <w:r w:rsidRPr="00BA7072">
        <w:t>Many disagreements and disputes arise when the parties cannot agree on issues related to the interpretation of contract provisions, the definition of deliverables, meeting performance standards and/or the effect of unexpected events. It is important that any possibility of dispute or an actual dispute be recognized at an early stage and addressed as quickly as possible amicably. Avoiding the escalation of disagreements can impact on contract deliverables and reduce the costs to both parties especially the client (b/s the end users benefit will be delayed or hampered).</w:t>
      </w:r>
    </w:p>
    <w:p w:rsidR="004F0AAC" w:rsidRPr="00BA7072" w:rsidRDefault="004F0AAC" w:rsidP="004F0AAC"/>
    <w:p w:rsidR="004F0AAC" w:rsidRDefault="004F0AAC" w:rsidP="004F0AAC">
      <w:r w:rsidRPr="00BA7072">
        <w:t xml:space="preserve">However, where a dispute arises, the Contract Manager’s role is to protect the Client interests in all cases. There should be clear governance processes in place to manage contract disputes, including the roles and responsibilities of the contract manager, procurement and senior </w:t>
      </w:r>
      <w:r w:rsidR="00AD2623" w:rsidRPr="00BA7072">
        <w:t>management. The</w:t>
      </w:r>
      <w:r w:rsidRPr="00BA7072">
        <w:t xml:space="preserve"> form of dispute resolution for work contract is</w:t>
      </w:r>
      <w:r>
        <w:t xml:space="preserve"> as discussed in </w:t>
      </w:r>
      <w:r w:rsidR="000B2652">
        <w:t>5</w:t>
      </w:r>
      <w:r>
        <w:t>.2.10 above in this guideline.</w:t>
      </w:r>
    </w:p>
    <w:p w:rsidR="000B2652" w:rsidRDefault="000B2652" w:rsidP="004F0AAC"/>
    <w:p w:rsidR="000B2652" w:rsidRDefault="000B2652" w:rsidP="004F0AAC"/>
    <w:p w:rsidR="000B2652" w:rsidRDefault="000B2652" w:rsidP="004F0AAC"/>
    <w:p w:rsidR="000B2652" w:rsidRDefault="000B2652" w:rsidP="004F0AAC"/>
    <w:p w:rsidR="000B2652" w:rsidRDefault="000B2652" w:rsidP="004F0AAC"/>
    <w:p w:rsidR="000B2652" w:rsidRDefault="000B2652" w:rsidP="004F0AAC"/>
    <w:p w:rsidR="000B2652" w:rsidRDefault="000B2652" w:rsidP="004F0AAC"/>
    <w:p w:rsidR="00035CC5" w:rsidRDefault="00035CC5" w:rsidP="004F0AAC"/>
    <w:p w:rsidR="00035CC5" w:rsidRDefault="00035CC5" w:rsidP="004F0AAC"/>
    <w:p w:rsidR="00035CC5" w:rsidRDefault="00035CC5" w:rsidP="004F0AAC"/>
    <w:p w:rsidR="00035CC5" w:rsidRDefault="00035CC5" w:rsidP="004F0AAC"/>
    <w:p w:rsidR="00035CC5" w:rsidRDefault="00035CC5" w:rsidP="004F0AAC"/>
    <w:p w:rsidR="004F0AAC" w:rsidRDefault="00696FD7" w:rsidP="004F0AAC">
      <w:r>
        <w:rPr>
          <w:noProof/>
        </w:rPr>
        <w:lastRenderedPageBreak/>
        <w:pict>
          <v:group id="_x0000_s3314" style="position:absolute;left:0;text-align:left;margin-left:14.4pt;margin-top:-2.75pt;width:463.4pt;height:535.2pt;z-index:252513280" coordorigin="1860,2205" coordsize="8490,11530">
            <v:roundrect id="_x0000_s3315" style="position:absolute;left:8355;top:12446;width:1080;height:390" arcsize="10923f" fillcolor="#c2d69b [1942]" strokecolor="#c2d69b [1942]" strokeweight="1pt">
              <v:fill color2="#eaf1dd [662]" angle="-45" focus="-50%" type="gradient"/>
              <v:shadow type="perspective" color="#4e6128 [1606]" opacity=".5" offset="1pt" offset2="-3pt"/>
              <v:textbox style="mso-next-textbox:#_x0000_s3315">
                <w:txbxContent>
                  <w:p w:rsidR="00DD39EB" w:rsidRPr="00A05835" w:rsidRDefault="00DD39EB" w:rsidP="004F0AAC">
                    <w:pPr>
                      <w:autoSpaceDE w:val="0"/>
                      <w:autoSpaceDN w:val="0"/>
                      <w:adjustRightInd w:val="0"/>
                      <w:rPr>
                        <w:b/>
                        <w:sz w:val="18"/>
                        <w:szCs w:val="18"/>
                      </w:rPr>
                    </w:pPr>
                    <w:r w:rsidRPr="00A05835">
                      <w:rPr>
                        <w:b/>
                        <w:sz w:val="18"/>
                        <w:szCs w:val="18"/>
                      </w:rPr>
                      <w:t>End</w:t>
                    </w:r>
                  </w:p>
                </w:txbxContent>
              </v:textbox>
            </v:roundrect>
            <v:group id="_x0000_s3316" style="position:absolute;left:1860;top:2205;width:8490;height:11530" coordorigin="1860,2205" coordsize="8490,11826">
              <v:roundrect id="_x0000_s3317" style="position:absolute;left:3421;top:2205;width:5460;height:525" arcsize="10923f" fillcolor="#c2d69b [1942]" strokecolor="#c2d69b [1942]" strokeweight="1pt">
                <v:fill color2="#eaf1dd [662]" angle="-45" focus="-50%" type="gradient"/>
                <v:shadow type="perspective" color="#4e6128 [1606]" opacity=".5" offset="1pt" offset2="-3pt"/>
                <v:textbox style="mso-next-textbox:#_x0000_s3317">
                  <w:txbxContent>
                    <w:p w:rsidR="00DD39EB" w:rsidRPr="00A05835" w:rsidRDefault="00DD39EB" w:rsidP="004F0AAC">
                      <w:pPr>
                        <w:autoSpaceDE w:val="0"/>
                        <w:autoSpaceDN w:val="0"/>
                        <w:adjustRightInd w:val="0"/>
                        <w:jc w:val="center"/>
                        <w:rPr>
                          <w:b/>
                          <w:sz w:val="18"/>
                          <w:szCs w:val="18"/>
                        </w:rPr>
                      </w:pPr>
                      <w:r w:rsidRPr="00A05835">
                        <w:rPr>
                          <w:b/>
                          <w:sz w:val="18"/>
                          <w:szCs w:val="18"/>
                        </w:rPr>
                        <w:t>1. Disagreement or difference of</w:t>
                      </w:r>
                      <w:r>
                        <w:rPr>
                          <w:b/>
                          <w:sz w:val="18"/>
                          <w:szCs w:val="18"/>
                        </w:rPr>
                        <w:t xml:space="preserve"> opinion or conflict or dispute</w:t>
                      </w:r>
                    </w:p>
                  </w:txbxContent>
                </v:textbox>
              </v:roundrect>
              <v:shape id="_x0000_s3318" type="#_x0000_t4" style="position:absolute;left:3930;top:3248;width:3255;height:1710" fillcolor="#c2d69b [1942]" strokecolor="#c2d69b [1942]" strokeweight="1pt">
                <v:fill color2="#eaf1dd [662]" angle="-45" focus="-50%" type="gradient"/>
                <v:shadow type="perspective" color="#4e6128 [1606]" opacity=".5" offset="1pt" offset2="-3pt"/>
                <v:textbox style="mso-next-textbox:#_x0000_s3318">
                  <w:txbxContent>
                    <w:p w:rsidR="00DD39EB" w:rsidRPr="00A05835" w:rsidRDefault="00DD39EB" w:rsidP="004F0AAC">
                      <w:pPr>
                        <w:autoSpaceDE w:val="0"/>
                        <w:autoSpaceDN w:val="0"/>
                        <w:adjustRightInd w:val="0"/>
                        <w:jc w:val="center"/>
                        <w:rPr>
                          <w:b/>
                          <w:sz w:val="18"/>
                          <w:szCs w:val="18"/>
                        </w:rPr>
                      </w:pPr>
                      <w:r w:rsidRPr="00A05835">
                        <w:rPr>
                          <w:b/>
                          <w:sz w:val="18"/>
                          <w:szCs w:val="18"/>
                        </w:rPr>
                        <w:t>2. Determine if there is a ‘dispute’.</w:t>
                      </w:r>
                    </w:p>
                  </w:txbxContent>
                </v:textbox>
              </v:shape>
              <v:rect id="_x0000_s3319" style="position:absolute;left:7200;top:4403;width:3150;height:667" fillcolor="#c2d69b [1942]" strokecolor="#c2d69b [1942]" strokeweight="1pt">
                <v:fill color2="#eaf1dd [662]" angle="-45" focus="-50%" type="gradient"/>
                <v:shadow type="perspective" color="#4e6128 [1606]" opacity=".5" offset="1pt" offset2="-3pt"/>
                <v:textbox style="mso-next-textbox:#_x0000_s3319">
                  <w:txbxContent>
                    <w:p w:rsidR="00DD39EB" w:rsidRPr="00A05835" w:rsidRDefault="00DD39EB" w:rsidP="004F0AAC">
                      <w:pPr>
                        <w:autoSpaceDE w:val="0"/>
                        <w:autoSpaceDN w:val="0"/>
                        <w:adjustRightInd w:val="0"/>
                        <w:rPr>
                          <w:b/>
                          <w:sz w:val="18"/>
                          <w:szCs w:val="18"/>
                        </w:rPr>
                      </w:pPr>
                      <w:r w:rsidRPr="00A05835">
                        <w:rPr>
                          <w:b/>
                          <w:sz w:val="18"/>
                          <w:szCs w:val="18"/>
                        </w:rPr>
                        <w:t>3. To use best endeavor to resolve the ‘issue’ amicably.</w:t>
                      </w:r>
                    </w:p>
                  </w:txbxContent>
                </v:textbox>
              </v:rect>
              <v:shape id="_x0000_s3320" type="#_x0000_t4" style="position:absolute;left:7530;top:5512;width:2625;height:1680" fillcolor="#c2d69b [1942]" strokecolor="#c2d69b [1942]" strokeweight="1pt">
                <v:fill color2="#eaf1dd [662]" angle="-45" focus="-50%" type="gradient"/>
                <v:shadow type="perspective" color="#4e6128 [1606]" opacity=".5" offset="1pt" offset2="-3pt"/>
                <v:textbox style="mso-next-textbox:#_x0000_s3320">
                  <w:txbxContent>
                    <w:p w:rsidR="00DD39EB" w:rsidRPr="00A05835" w:rsidRDefault="00DD39EB" w:rsidP="004F0AAC">
                      <w:pPr>
                        <w:autoSpaceDE w:val="0"/>
                        <w:autoSpaceDN w:val="0"/>
                        <w:adjustRightInd w:val="0"/>
                        <w:rPr>
                          <w:b/>
                          <w:sz w:val="18"/>
                          <w:szCs w:val="18"/>
                        </w:rPr>
                      </w:pPr>
                      <w:r w:rsidRPr="00A05835">
                        <w:rPr>
                          <w:b/>
                          <w:sz w:val="18"/>
                          <w:szCs w:val="18"/>
                        </w:rPr>
                        <w:t>4. Issue(s) are settled?</w:t>
                      </w:r>
                    </w:p>
                  </w:txbxContent>
                </v:textbox>
              </v:shape>
              <v:shape id="_x0000_s3321" type="#_x0000_t32" style="position:absolute;left:5550;top:2738;width:0;height:517" o:connectortype="straight" strokecolor="#c2d69b [1942]" strokeweight="1pt">
                <v:stroke endarrow="block"/>
                <v:shadow type="perspective" color="#4e6128 [1606]" opacity=".5" offset="1pt" offset2="-3pt"/>
              </v:shape>
              <v:rect id="_x0000_s3322" style="position:absolute;left:2685;top:5813;width:2835;height:675" fillcolor="#c2d69b [1942]" strokecolor="#c2d69b [1942]" strokeweight="1pt">
                <v:fill color2="#eaf1dd [662]" angle="-45" focus="-50%" type="gradient"/>
                <v:shadow type="perspective" color="#4e6128 [1606]" opacity=".5" offset="1pt" offset2="-3pt"/>
                <v:textbox style="mso-next-textbox:#_x0000_s3322">
                  <w:txbxContent>
                    <w:p w:rsidR="00DD39EB" w:rsidRPr="00A05835" w:rsidRDefault="00DD39EB" w:rsidP="00D33042">
                      <w:pPr>
                        <w:autoSpaceDE w:val="0"/>
                        <w:autoSpaceDN w:val="0"/>
                        <w:adjustRightInd w:val="0"/>
                        <w:jc w:val="center"/>
                        <w:rPr>
                          <w:b/>
                          <w:sz w:val="18"/>
                          <w:szCs w:val="18"/>
                        </w:rPr>
                      </w:pPr>
                      <w:r w:rsidRPr="00A05835">
                        <w:rPr>
                          <w:b/>
                          <w:sz w:val="18"/>
                          <w:szCs w:val="18"/>
                        </w:rPr>
                        <w:t>5. Refer the dispute to the Authorized Party for decision</w:t>
                      </w:r>
                    </w:p>
                  </w:txbxContent>
                </v:textbox>
              </v:rect>
              <v:shape id="_x0000_s3323" type="#_x0000_t32" style="position:absolute;left:7200;top:4103;width:1560;height:0" o:connectortype="straight" strokecolor="#c2d69b [1942]" strokeweight="1pt">
                <v:shadow type="perspective" color="#4e6128 [1606]" opacity=".5" offset="1pt" offset2="-3pt"/>
              </v:shape>
              <v:shape id="_x0000_s3324" type="#_x0000_t32" style="position:absolute;left:8760;top:4106;width:0;height:293" o:connectortype="straight" strokecolor="#c2d69b [1942]" strokeweight="1pt">
                <v:stroke endarrow="block"/>
                <v:shadow type="perspective" color="#4e6128 [1606]" opacity=".5" offset="1pt" offset2="-3pt"/>
              </v:shape>
              <v:shape id="_x0000_s3325" type="#_x0000_t32" style="position:absolute;left:8850;top:5078;width:0;height:428" o:connectortype="straight" strokecolor="#c2d69b [1942]" strokeweight="1pt">
                <v:stroke endarrow="block"/>
                <v:shadow type="perspective" color="#4e6128 [1606]" opacity=".5" offset="1pt" offset2="-3pt"/>
              </v:shape>
              <v:rect id="_x0000_s3326" style="position:absolute;left:2535;top:7042;width:3210;height:600" fillcolor="#c2d69b [1942]" strokecolor="#c2d69b [1942]" strokeweight="1pt">
                <v:fill color2="#eaf1dd [662]" angle="-45" focus="-50%" type="gradient"/>
                <v:shadow type="perspective" color="#4e6128 [1606]" opacity=".5" offset="1pt" offset2="-3pt"/>
                <v:textbox style="mso-next-textbox:#_x0000_s3326">
                  <w:txbxContent>
                    <w:p w:rsidR="00DD39EB" w:rsidRPr="00A05835" w:rsidRDefault="00DD39EB" w:rsidP="00D33042">
                      <w:pPr>
                        <w:autoSpaceDE w:val="0"/>
                        <w:autoSpaceDN w:val="0"/>
                        <w:adjustRightInd w:val="0"/>
                        <w:spacing w:line="240" w:lineRule="auto"/>
                        <w:jc w:val="center"/>
                        <w:rPr>
                          <w:b/>
                          <w:sz w:val="18"/>
                          <w:szCs w:val="18"/>
                        </w:rPr>
                      </w:pPr>
                      <w:r w:rsidRPr="00A05835">
                        <w:rPr>
                          <w:b/>
                          <w:sz w:val="18"/>
                          <w:szCs w:val="18"/>
                        </w:rPr>
                        <w:t>6. Parties to give effect to Authorized Party’s decision.</w:t>
                      </w:r>
                    </w:p>
                  </w:txbxContent>
                </v:textbox>
              </v:rect>
              <v:shape id="_x0000_s3327" type="#_x0000_t4" style="position:absolute;left:3420;top:8017;width:3405;height:2430" fillcolor="#c2d69b [1942]" strokecolor="#c2d69b [1942]" strokeweight="1pt">
                <v:fill color2="#eaf1dd [662]" angle="-45" focus="-50%" type="gradient"/>
                <v:shadow type="perspective" color="#4e6128 [1606]" opacity=".5" offset="1pt" offset2="-3pt"/>
                <v:textbox style="mso-next-textbox:#_x0000_s3327">
                  <w:txbxContent>
                    <w:p w:rsidR="00DD39EB" w:rsidRPr="00A05835" w:rsidRDefault="00DD39EB" w:rsidP="004F0AAC">
                      <w:pPr>
                        <w:autoSpaceDE w:val="0"/>
                        <w:autoSpaceDN w:val="0"/>
                        <w:adjustRightInd w:val="0"/>
                        <w:jc w:val="center"/>
                        <w:rPr>
                          <w:b/>
                          <w:sz w:val="18"/>
                          <w:szCs w:val="18"/>
                        </w:rPr>
                      </w:pPr>
                      <w:r w:rsidRPr="00A05835">
                        <w:rPr>
                          <w:b/>
                          <w:sz w:val="18"/>
                          <w:szCs w:val="18"/>
                        </w:rPr>
                        <w:t xml:space="preserve">7. </w:t>
                      </w:r>
                      <w:proofErr w:type="gramStart"/>
                      <w:r w:rsidRPr="00A05835">
                        <w:rPr>
                          <w:b/>
                          <w:sz w:val="18"/>
                          <w:szCs w:val="18"/>
                        </w:rPr>
                        <w:t>Is</w:t>
                      </w:r>
                      <w:proofErr w:type="gramEnd"/>
                      <w:r w:rsidRPr="00A05835">
                        <w:rPr>
                          <w:b/>
                          <w:sz w:val="18"/>
                          <w:szCs w:val="18"/>
                        </w:rPr>
                        <w:t xml:space="preserve"> there new information or substantiation from the Contractor?</w:t>
                      </w:r>
                    </w:p>
                  </w:txbxContent>
                </v:textbox>
              </v:shape>
              <v:shape id="_x0000_s3328" type="#_x0000_t32" style="position:absolute;left:3945;top:6488;width:0;height:555" o:connectortype="straight" strokecolor="#c2d69b [1942]" strokeweight="1pt">
                <v:stroke endarrow="block"/>
                <v:shadow type="perspective" color="#4e6128 [1606]" opacity=".5" offset="1pt" offset2="-3pt"/>
              </v:shape>
              <v:shape id="_x0000_s3329" type="#_x0000_t32" style="position:absolute;left:5130;top:7642;width:0;height:390" o:connectortype="straight" strokecolor="#c2d69b [1942]" strokeweight="1pt">
                <v:stroke endarrow="block"/>
                <v:shadow type="perspective" color="#4e6128 [1606]" opacity=".5" offset="1pt" offset2="-3pt"/>
              </v:shape>
              <v:shape id="_x0000_s3330" type="#_x0000_t4" style="position:absolute;left:3615;top:10725;width:3075;height:2280" fillcolor="#c2d69b [1942]" strokecolor="#c2d69b [1942]" strokeweight="1pt">
                <v:fill color2="#eaf1dd [662]" angle="-45" focus="-50%" type="gradient"/>
                <v:shadow type="perspective" color="#4e6128 [1606]" opacity=".5" offset="1pt" offset2="-3pt"/>
                <v:textbox style="mso-next-textbox:#_x0000_s3330">
                  <w:txbxContent>
                    <w:p w:rsidR="00DD39EB" w:rsidRPr="00A05835" w:rsidRDefault="00DD39EB" w:rsidP="004F0AAC">
                      <w:pPr>
                        <w:autoSpaceDE w:val="0"/>
                        <w:autoSpaceDN w:val="0"/>
                        <w:adjustRightInd w:val="0"/>
                        <w:jc w:val="center"/>
                        <w:rPr>
                          <w:b/>
                          <w:sz w:val="18"/>
                          <w:szCs w:val="18"/>
                        </w:rPr>
                      </w:pPr>
                      <w:r w:rsidRPr="00A05835">
                        <w:rPr>
                          <w:b/>
                          <w:sz w:val="18"/>
                          <w:szCs w:val="18"/>
                        </w:rPr>
                        <w:t>8. Contractor gives notice to refer dispute to arbitration?</w:t>
                      </w:r>
                    </w:p>
                  </w:txbxContent>
                </v:textbox>
              </v:shape>
              <v:roundrect id="_x0000_s3331" style="position:absolute;left:3330;top:13305;width:4695;height:726" arcsize="10923f" fillcolor="#c2d69b [1942]" strokecolor="#c2d69b [1942]" strokeweight="1pt">
                <v:fill color2="#eaf1dd [662]" angle="-45" focus="-50%" type="gradient"/>
                <v:shadow type="perspective" color="#4e6128 [1606]" opacity=".5" offset="1pt" offset2="-3pt"/>
                <v:textbox style="mso-next-textbox:#_x0000_s3331">
                  <w:txbxContent>
                    <w:p w:rsidR="00DD39EB" w:rsidRPr="00A05835" w:rsidRDefault="00DD39EB" w:rsidP="004F0AAC">
                      <w:pPr>
                        <w:autoSpaceDE w:val="0"/>
                        <w:autoSpaceDN w:val="0"/>
                        <w:adjustRightInd w:val="0"/>
                        <w:rPr>
                          <w:b/>
                          <w:sz w:val="18"/>
                          <w:szCs w:val="18"/>
                        </w:rPr>
                      </w:pPr>
                      <w:r w:rsidRPr="00A05835">
                        <w:rPr>
                          <w:b/>
                          <w:sz w:val="18"/>
                          <w:szCs w:val="18"/>
                        </w:rPr>
                        <w:t>9. Refer the dispute to Legal Adviser as specified.</w:t>
                      </w:r>
                    </w:p>
                  </w:txbxContent>
                </v:textbox>
              </v:roundrect>
              <v:shape id="_x0000_s3332" type="#_x0000_t32" style="position:absolute;left:6900;top:6363;width:630;height:0;flip:x" o:connectortype="straight" strokecolor="#c2d69b [1942]" strokeweight="1pt">
                <v:shadow type="perspective" color="#4e6128 [1606]" opacity=".5" offset="1pt" offset2="-3pt"/>
              </v:shape>
              <v:shape id="_x0000_s3333" type="#_x0000_t32" style="position:absolute;left:6900;top:6060;width:0;height:300;flip:y" o:connectortype="straight" strokecolor="#c2d69b [1942]" strokeweight="1pt">
                <v:shadow type="perspective" color="#4e6128 [1606]" opacity=".5" offset="1pt" offset2="-3pt"/>
              </v:shape>
              <v:shape id="_x0000_s3334" type="#_x0000_t32" style="position:absolute;left:5550;top:6053;width:1350;height:0;flip:x" o:connectortype="straight" strokecolor="#c2d69b [1942]" strokeweight="1pt">
                <v:stroke endarrow="block"/>
                <v:shadow type="perspective" color="#4e6128 [1606]" opacity=".5" offset="1pt" offset2="-3pt"/>
              </v:shape>
              <v:shape id="_x0000_s3335" type="#_x0000_t32" style="position:absolute;left:5148;top:10447;width:0;height:278" o:connectortype="straight" strokecolor="#c2d69b [1942]" strokeweight="1pt">
                <v:stroke endarrow="block"/>
                <v:shadow type="perspective" color="#4e6128 [1606]" opacity=".5" offset="1pt" offset2="-3pt"/>
              </v:shape>
              <v:shape id="_x0000_s3336" type="#_x0000_t32" style="position:absolute;left:5166;top:13005;width:0;height:300" o:connectortype="straight" strokecolor="#c2d69b [1942]" strokeweight="1pt">
                <v:stroke endarrow="block"/>
                <v:shadow type="perspective" color="#4e6128 [1606]" opacity=".5" offset="1pt" offset2="-3pt"/>
              </v:shape>
              <v:shape id="_x0000_s3337" type="#_x0000_t32" style="position:absolute;left:6690;top:11850;width:705;height:0" o:connectortype="straight" strokecolor="#c2d69b [1942]" strokeweight="1pt">
                <v:shadow type="perspective" color="#4e6128 [1606]" opacity=".5" offset="1pt" offset2="-3pt"/>
              </v:shape>
              <v:shape id="_x0000_s3338" type="#_x0000_t32" style="position:absolute;left:7395;top:11850;width:0;height:1035" o:connectortype="straight" strokecolor="#c2d69b [1942]" strokeweight="1pt">
                <v:shadow type="perspective" color="#4e6128 [1606]" opacity=".5" offset="1pt" offset2="-3pt"/>
              </v:shape>
              <v:shape id="_x0000_s3339" type="#_x0000_t32" style="position:absolute;left:7395;top:12885;width:960;height:0" o:connectortype="straight" strokecolor="#c2d69b [1942]" strokeweight="1pt">
                <v:stroke endarrow="block"/>
                <v:shadow type="perspective" color="#4e6128 [1606]" opacity=".5" offset="1pt" offset2="-3pt"/>
              </v:shape>
              <v:shape id="_x0000_s3340" type="#_x0000_t32" style="position:absolute;left:8850;top:7192;width:0;height:5506" o:connectortype="straight" strokecolor="#c2d69b [1942]" strokeweight="1pt">
                <v:stroke endarrow="block"/>
                <v:shadow type="perspective" color="#4e6128 [1606]" opacity=".5" offset="1pt" offset2="-3pt"/>
              </v:shape>
              <v:shape id="_x0000_s3341" type="#_x0000_t32" style="position:absolute;left:1860;top:9210;width:1560;height:0;flip:x" o:connectortype="straight" strokecolor="#c2d69b [1942]" strokeweight="1pt">
                <v:shadow type="perspective" color="#4e6128 [1606]" opacity=".5" offset="1pt" offset2="-3pt"/>
              </v:shape>
              <v:shape id="_x0000_s3342" type="#_x0000_t32" style="position:absolute;left:1860;top:6270;width:0;height:2940;flip:y" o:connectortype="straight" strokecolor="#c2d69b [1942]" strokeweight="1pt">
                <v:shadow type="perspective" color="#4e6128 [1606]" opacity=".5" offset="1pt" offset2="-3pt"/>
              </v:shape>
              <v:shape id="_x0000_s3343" type="#_x0000_t32" style="position:absolute;left:1860;top:6270;width:825;height:0" o:connectortype="straight" strokecolor="#c2d69b [1942]" strokeweight="1pt">
                <v:stroke endarrow="block"/>
                <v:shadow type="perspective" color="#4e6128 [1606]" opacity=".5" offset="1pt" offset2="-3pt"/>
              </v:shape>
              <v:shape id="_x0000_s3344" type="#_x0000_t32" style="position:absolute;left:3615;top:4103;width:330;height:0;flip:x" o:connectortype="straight" strokecolor="#c2d69b [1942]" strokeweight="1pt">
                <v:shadow type="perspective" color="#4e6128 [1606]" opacity=".5" offset="1pt" offset2="-3pt"/>
              </v:shape>
              <v:shape id="_x0000_s3345" type="#_x0000_t32" style="position:absolute;left:3615;top:4103;width:0;height:1710" o:connectortype="straight" strokecolor="#c2d69b [1942]" strokeweight="1pt">
                <v:stroke endarrow="block"/>
                <v:shadow type="perspective" color="#4e6128 [1606]" opacity=".5" offset="1pt" offset2="-3pt"/>
              </v:shape>
            </v:group>
          </v:group>
        </w:pict>
      </w:r>
    </w:p>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B9520F" w:rsidP="004F0AAC">
      <w:r>
        <w:t xml:space="preserve">                                                                                      No</w:t>
      </w:r>
    </w:p>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B9520F" w:rsidP="004F0AAC">
      <w:r>
        <w:t xml:space="preserve">                                                                                                                         </w:t>
      </w:r>
      <w:r w:rsidR="00217DDC">
        <w:t>Yes</w:t>
      </w:r>
    </w:p>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4F0AAC" w:rsidRDefault="004F0AAC" w:rsidP="004F0AAC"/>
    <w:p w:rsidR="00D33042" w:rsidRDefault="00D33042" w:rsidP="00336FE6">
      <w:pPr>
        <w:pStyle w:val="Caption"/>
        <w:jc w:val="center"/>
      </w:pPr>
    </w:p>
    <w:p w:rsidR="004F0AAC" w:rsidRDefault="00336FE6" w:rsidP="00336FE6">
      <w:pPr>
        <w:pStyle w:val="Caption"/>
        <w:jc w:val="center"/>
      </w:pPr>
      <w:bookmarkStart w:id="407" w:name="_Toc531653294"/>
      <w:r>
        <w:t xml:space="preserve">Figure </w:t>
      </w:r>
      <w:r w:rsidR="00696FD7">
        <w:fldChar w:fldCharType="begin"/>
      </w:r>
      <w:r w:rsidR="00696FD7">
        <w:instrText xml:space="preserve"> STYLEREF 1 \s </w:instrText>
      </w:r>
      <w:r w:rsidR="00696FD7">
        <w:fldChar w:fldCharType="separate"/>
      </w:r>
      <w:r w:rsidR="00DD39EB">
        <w:rPr>
          <w:noProof/>
        </w:rPr>
        <w:t>11</w:t>
      </w:r>
      <w:r w:rsidR="00696FD7">
        <w:rPr>
          <w:noProof/>
        </w:rPr>
        <w:fldChar w:fldCharType="end"/>
      </w:r>
      <w:r>
        <w:noBreakHyphen/>
      </w:r>
      <w:r w:rsidR="00696FD7">
        <w:fldChar w:fldCharType="begin"/>
      </w:r>
      <w:r w:rsidR="00696FD7">
        <w:instrText xml:space="preserve"> SEQ Figure \* ARABIC \s 1 </w:instrText>
      </w:r>
      <w:r w:rsidR="00696FD7">
        <w:fldChar w:fldCharType="separate"/>
      </w:r>
      <w:r w:rsidR="00DD39EB">
        <w:rPr>
          <w:noProof/>
        </w:rPr>
        <w:t>5</w:t>
      </w:r>
      <w:r w:rsidR="00696FD7">
        <w:rPr>
          <w:noProof/>
        </w:rPr>
        <w:fldChar w:fldCharType="end"/>
      </w:r>
      <w:r>
        <w:t xml:space="preserve">: </w:t>
      </w:r>
      <w:r w:rsidRPr="00BB3729">
        <w:t xml:space="preserve">Flowchart - </w:t>
      </w:r>
      <w:r w:rsidR="00C4383B" w:rsidRPr="00BB3729">
        <w:t>dispute management and resolution</w:t>
      </w:r>
      <w:bookmarkEnd w:id="407"/>
    </w:p>
    <w:p w:rsidR="00217DDC" w:rsidRPr="00217DDC" w:rsidRDefault="00217DDC" w:rsidP="00217DDC"/>
    <w:p w:rsidR="00336FE6" w:rsidRPr="00336FE6" w:rsidRDefault="00336FE6" w:rsidP="00336FE6"/>
    <w:p w:rsidR="004F0AAC" w:rsidRPr="00A05835" w:rsidRDefault="004F0AAC" w:rsidP="00217DDC">
      <w:pPr>
        <w:spacing w:line="240" w:lineRule="auto"/>
        <w:rPr>
          <w:b/>
        </w:rPr>
      </w:pPr>
      <w:r w:rsidRPr="00A05835">
        <w:rPr>
          <w:b/>
        </w:rPr>
        <w:t xml:space="preserve">Description of tasks for Dispute Management and Resolution </w:t>
      </w:r>
    </w:p>
    <w:p w:rsidR="004F0AAC" w:rsidRDefault="004F0AAC" w:rsidP="00217DDC">
      <w:pPr>
        <w:spacing w:line="240" w:lineRule="auto"/>
      </w:pPr>
    </w:p>
    <w:p w:rsidR="004F0AAC" w:rsidRDefault="004F0AAC" w:rsidP="00217DDC">
      <w:pPr>
        <w:spacing w:line="240" w:lineRule="auto"/>
      </w:pPr>
      <w:r w:rsidRPr="00A05835">
        <w:t>Please refer Flowchart - Dispute Management and Resolution</w:t>
      </w:r>
    </w:p>
    <w:p w:rsidR="004F0AAC" w:rsidRPr="00A05835" w:rsidRDefault="004F0AAC" w:rsidP="00217DDC">
      <w:pPr>
        <w:spacing w:line="240" w:lineRule="auto"/>
      </w:pPr>
    </w:p>
    <w:p w:rsidR="004F0AAC" w:rsidRPr="00A05835" w:rsidRDefault="004F0AAC" w:rsidP="00217DDC">
      <w:pPr>
        <w:spacing w:line="240" w:lineRule="auto"/>
        <w:rPr>
          <w:b/>
        </w:rPr>
      </w:pPr>
      <w:r w:rsidRPr="00A05835">
        <w:rPr>
          <w:b/>
        </w:rPr>
        <w:t>1. Disagreement or difference of opinion or conflict or dispute?</w:t>
      </w:r>
    </w:p>
    <w:p w:rsidR="004F0AAC" w:rsidRDefault="004F0AAC" w:rsidP="00217DDC">
      <w:pPr>
        <w:spacing w:line="240" w:lineRule="auto"/>
      </w:pPr>
    </w:p>
    <w:p w:rsidR="004F0AAC" w:rsidRPr="00A05835" w:rsidRDefault="004F0AAC" w:rsidP="004F0AAC">
      <w:r w:rsidRPr="00A05835">
        <w:t xml:space="preserve">Disagreement or difference of opinion or conflict or dispute often occurs in projects. The best form of dispute avoidance is </w:t>
      </w:r>
      <w:proofErr w:type="gramStart"/>
      <w:r w:rsidRPr="00A05835">
        <w:t>the ensure</w:t>
      </w:r>
      <w:proofErr w:type="gramEnd"/>
      <w:r w:rsidRPr="00A05835">
        <w:t xml:space="preserve"> that the appropriate procurement method and form of contract is used, and that the scope of works is clearly and accurately set out in the tender and contract documents. </w:t>
      </w:r>
    </w:p>
    <w:p w:rsidR="004F0AAC" w:rsidRPr="00A05835" w:rsidRDefault="004F0AAC" w:rsidP="004F0AAC">
      <w:r w:rsidRPr="00A05835">
        <w:lastRenderedPageBreak/>
        <w:t xml:space="preserve">If practicable, all disagreements or differences of opinion or conflicts should be resolved as soon as possible to avoid any escalation of the issues into a ‘dispute’. In dispute management, contemporaneous and complete records are of utmost importance. Therefore, the PT must ensure that records are properly kept and updated, and available when required. </w:t>
      </w:r>
    </w:p>
    <w:p w:rsidR="004F0AAC" w:rsidRPr="00A05835" w:rsidRDefault="004F0AAC" w:rsidP="004F0AAC"/>
    <w:p w:rsidR="004F0AAC" w:rsidRPr="00A05835" w:rsidRDefault="004F0AAC" w:rsidP="004F0AAC">
      <w:r w:rsidRPr="00A05835">
        <w:t xml:space="preserve">For the purpose of this Manual, a ‘dispute’ is deemed to have occurred when the disagreement or difference of opinion </w:t>
      </w:r>
      <w:proofErr w:type="spellStart"/>
      <w:r w:rsidRPr="00A05835">
        <w:t>etc</w:t>
      </w:r>
      <w:proofErr w:type="spellEnd"/>
      <w:r w:rsidRPr="00A05835">
        <w:t xml:space="preserve"> has been formally referred by the Contractor to the Authorized Party under the terms of the contract. All other issues (i.e. disagreements or differences of opinion or conflicts) should be resolved by way of negotiation or amicable settlement as soon as practicable.</w:t>
      </w:r>
    </w:p>
    <w:p w:rsidR="004F0AAC" w:rsidRPr="00A05835" w:rsidRDefault="004F0AAC" w:rsidP="004F0AAC"/>
    <w:p w:rsidR="004F0AAC" w:rsidRPr="00A05835" w:rsidRDefault="004F0AAC" w:rsidP="004F0AAC">
      <w:pPr>
        <w:rPr>
          <w:b/>
        </w:rPr>
      </w:pPr>
      <w:r w:rsidRPr="00A05835">
        <w:rPr>
          <w:b/>
        </w:rPr>
        <w:t>2.</w:t>
      </w:r>
      <w:r w:rsidR="00217DDC">
        <w:rPr>
          <w:b/>
        </w:rPr>
        <w:t xml:space="preserve"> </w:t>
      </w:r>
      <w:r w:rsidRPr="00A05835">
        <w:rPr>
          <w:b/>
        </w:rPr>
        <w:t>Determine if there is a ‘dispute’</w:t>
      </w:r>
    </w:p>
    <w:p w:rsidR="004F0AAC" w:rsidRDefault="004F0AAC" w:rsidP="004F0AAC"/>
    <w:p w:rsidR="004F0AAC" w:rsidRPr="00A05835" w:rsidRDefault="004F0AAC" w:rsidP="004F0AAC">
      <w:r w:rsidRPr="00A05835">
        <w:t xml:space="preserve">Ascertain if there is in actuality a “dispute”, whereby the parties must comply with the contractual procedures and arbitration clause. If there is no </w:t>
      </w:r>
      <w:r w:rsidR="000350D5" w:rsidRPr="00A05835">
        <w:t>dispute,</w:t>
      </w:r>
      <w:r w:rsidRPr="00A05835">
        <w:t xml:space="preserve"> follow Step 3 for Amicable Settlement. If there is a determined go to Step 5.</w:t>
      </w:r>
    </w:p>
    <w:p w:rsidR="004F0AAC" w:rsidRPr="00A05835" w:rsidRDefault="004F0AAC" w:rsidP="004F0AAC"/>
    <w:p w:rsidR="004F0AAC" w:rsidRPr="00A05835" w:rsidRDefault="004F0AAC" w:rsidP="004F0AAC">
      <w:pPr>
        <w:rPr>
          <w:b/>
        </w:rPr>
      </w:pPr>
      <w:r w:rsidRPr="00A05835">
        <w:rPr>
          <w:b/>
        </w:rPr>
        <w:t>3. To use best endeavor to resolve the ‘issue’ amicably</w:t>
      </w:r>
    </w:p>
    <w:p w:rsidR="004F0AAC" w:rsidRDefault="004F0AAC" w:rsidP="004F0AAC"/>
    <w:p w:rsidR="004F0AAC" w:rsidRPr="00A05835" w:rsidRDefault="004F0AAC" w:rsidP="004F0AAC">
      <w:r w:rsidRPr="00A05835">
        <w:t>Unless the ‘dispute’ is formally referred for a decision in accordance with the contract, the PM should use its best Endeavour to resolve the matter by way of negotiation or amicable settlement. Check whether it is amicable settled or not following Step 4.</w:t>
      </w:r>
    </w:p>
    <w:p w:rsidR="004F0AAC" w:rsidRPr="00A05835" w:rsidRDefault="004F0AAC" w:rsidP="004F0AAC"/>
    <w:p w:rsidR="004F0AAC" w:rsidRPr="00A05835" w:rsidRDefault="004F0AAC" w:rsidP="004F0AAC">
      <w:pPr>
        <w:rPr>
          <w:b/>
        </w:rPr>
      </w:pPr>
      <w:r w:rsidRPr="00A05835">
        <w:rPr>
          <w:b/>
        </w:rPr>
        <w:t>4.  Issue(s) are settled?</w:t>
      </w:r>
    </w:p>
    <w:p w:rsidR="004F0AAC" w:rsidRDefault="004F0AAC" w:rsidP="004F0AAC"/>
    <w:p w:rsidR="004F0AAC" w:rsidRPr="00A05835" w:rsidRDefault="004F0AAC" w:rsidP="004F0AAC">
      <w:r w:rsidRPr="00A05835">
        <w:t xml:space="preserve">Upon settlement, record the agreement reached by the parties. This avoids future disagreement on the same issue. Follow up with the relevant adjustment (if any) to the contract by way of extension of time, Variation or adjustment to the Contract Sum, </w:t>
      </w:r>
      <w:proofErr w:type="spellStart"/>
      <w:r w:rsidRPr="00A05835">
        <w:t>etc</w:t>
      </w:r>
      <w:proofErr w:type="spellEnd"/>
      <w:r w:rsidRPr="00A05835">
        <w:t>, as the case may be.</w:t>
      </w:r>
    </w:p>
    <w:p w:rsidR="004F0AAC" w:rsidRPr="00A05835" w:rsidRDefault="004F0AAC" w:rsidP="004F0AAC"/>
    <w:p w:rsidR="004F0AAC" w:rsidRPr="00A05835" w:rsidRDefault="004F0AAC" w:rsidP="004F0AAC">
      <w:r w:rsidRPr="00A05835">
        <w:t>If parties are not able to make an amicable settlement, then any party may refer the matter to the Authorized Party under the Contractor for a decision. In this case go to Step 5.</w:t>
      </w:r>
    </w:p>
    <w:p w:rsidR="004F0AAC" w:rsidRPr="00A05835" w:rsidRDefault="004F0AAC" w:rsidP="004F0AAC">
      <w:pPr>
        <w:rPr>
          <w:b/>
        </w:rPr>
      </w:pPr>
    </w:p>
    <w:p w:rsidR="004F0AAC" w:rsidRPr="00A05835" w:rsidRDefault="004F0AAC" w:rsidP="004F0AAC">
      <w:pPr>
        <w:rPr>
          <w:b/>
        </w:rPr>
      </w:pPr>
      <w:r w:rsidRPr="00A05835">
        <w:rPr>
          <w:b/>
        </w:rPr>
        <w:t>5.  Refer the dispute to the Authorized Party for decision</w:t>
      </w:r>
    </w:p>
    <w:p w:rsidR="004F0AAC" w:rsidRDefault="004F0AAC" w:rsidP="004F0AAC"/>
    <w:p w:rsidR="004F0AAC" w:rsidRPr="00A05835" w:rsidRDefault="004F0AAC" w:rsidP="004F0AAC">
      <w:r w:rsidRPr="00A05835">
        <w:t xml:space="preserve">Referral of Dispute for Decision if either party has submitted a formally referred the ‘dispute’ to be decided by the Authorized Party: </w:t>
      </w:r>
    </w:p>
    <w:p w:rsidR="004F0AAC" w:rsidRPr="00A05835" w:rsidRDefault="004F0AAC" w:rsidP="00A721DC">
      <w:pPr>
        <w:pStyle w:val="ListParagraph"/>
        <w:numPr>
          <w:ilvl w:val="3"/>
          <w:numId w:val="1"/>
        </w:numPr>
        <w:spacing w:after="0"/>
        <w:ind w:left="720"/>
      </w:pPr>
      <w:r w:rsidRPr="00A05835">
        <w:t xml:space="preserve">Upon receipt of the Contractor’s formal request to refer the dispute to the Authorized Party, the supervisor shall refer the dispute to the officer authorized under the contract (Authorized Party) to make a decision. </w:t>
      </w:r>
      <w:proofErr w:type="gramStart"/>
      <w:r w:rsidRPr="00A05835">
        <w:t>the</w:t>
      </w:r>
      <w:proofErr w:type="gramEnd"/>
      <w:r w:rsidRPr="00A05835">
        <w:t xml:space="preserve"> supervisor where appropriate to do so, shall advise and assist the Authorized Party in the dispute resolution process.</w:t>
      </w:r>
    </w:p>
    <w:p w:rsidR="004F0AAC" w:rsidRPr="00A05835" w:rsidRDefault="004F0AAC" w:rsidP="00A721DC">
      <w:pPr>
        <w:pStyle w:val="ListParagraph"/>
        <w:numPr>
          <w:ilvl w:val="3"/>
          <w:numId w:val="1"/>
        </w:numPr>
        <w:spacing w:after="0"/>
        <w:ind w:left="720"/>
      </w:pPr>
      <w:r w:rsidRPr="00A05835">
        <w:t xml:space="preserve">The Consultant shall prepare the documents setting out the background of the dispute, with sufficient details for the Authorized Party to make a decision. </w:t>
      </w:r>
    </w:p>
    <w:p w:rsidR="004F0AAC" w:rsidRPr="00A05835" w:rsidRDefault="004F0AAC" w:rsidP="00A721DC">
      <w:pPr>
        <w:pStyle w:val="ListParagraph"/>
        <w:numPr>
          <w:ilvl w:val="3"/>
          <w:numId w:val="1"/>
        </w:numPr>
        <w:spacing w:after="0"/>
        <w:ind w:left="720"/>
      </w:pPr>
      <w:r w:rsidRPr="00A05835">
        <w:t>The Authorized Party is required to make a decision within the time frame stipulated in the contract.</w:t>
      </w:r>
    </w:p>
    <w:p w:rsidR="004F0AAC" w:rsidRPr="00A05835" w:rsidRDefault="004F0AAC" w:rsidP="00A721DC">
      <w:pPr>
        <w:pStyle w:val="ListParagraph"/>
        <w:numPr>
          <w:ilvl w:val="3"/>
          <w:numId w:val="1"/>
        </w:numPr>
        <w:spacing w:after="0"/>
        <w:ind w:left="720"/>
      </w:pPr>
      <w:r w:rsidRPr="00A05835">
        <w:t>The Authorized Party may refer the dispute to the Claim Committee for a decision.</w:t>
      </w:r>
    </w:p>
    <w:p w:rsidR="004F0AAC" w:rsidRDefault="004F0AAC" w:rsidP="004F0AAC"/>
    <w:p w:rsidR="00336FE6" w:rsidRDefault="00336FE6">
      <w:pPr>
        <w:spacing w:after="200"/>
        <w:jc w:val="left"/>
        <w:rPr>
          <w:b/>
        </w:rPr>
      </w:pPr>
      <w:r>
        <w:rPr>
          <w:b/>
        </w:rPr>
        <w:br w:type="page"/>
      </w:r>
    </w:p>
    <w:p w:rsidR="004F0AAC" w:rsidRDefault="004F0AAC" w:rsidP="00217DDC">
      <w:pPr>
        <w:spacing w:line="240" w:lineRule="auto"/>
        <w:rPr>
          <w:b/>
        </w:rPr>
      </w:pPr>
      <w:r w:rsidRPr="00A05835">
        <w:rPr>
          <w:b/>
        </w:rPr>
        <w:lastRenderedPageBreak/>
        <w:t>6.  Parties to give effect to Authorized Party’s decision</w:t>
      </w:r>
    </w:p>
    <w:p w:rsidR="004F0AAC" w:rsidRDefault="004F0AAC" w:rsidP="00217DDC">
      <w:pPr>
        <w:spacing w:line="240" w:lineRule="auto"/>
      </w:pPr>
    </w:p>
    <w:p w:rsidR="004F0AAC" w:rsidRPr="00A05835" w:rsidRDefault="004F0AAC" w:rsidP="00217DDC">
      <w:pPr>
        <w:spacing w:line="240" w:lineRule="auto"/>
      </w:pPr>
      <w:r w:rsidRPr="00A05835">
        <w:t xml:space="preserve">Comply with the decision of the Authorized Party. (If the Contractor is dissatisfied with the Authorized Party’s decision, he must nevertheless comply with the decision but may refer the dispute for arbitration.) </w:t>
      </w:r>
    </w:p>
    <w:p w:rsidR="004F0AAC" w:rsidRPr="00A05835" w:rsidRDefault="004F0AAC" w:rsidP="00217DDC">
      <w:pPr>
        <w:spacing w:line="240" w:lineRule="auto"/>
      </w:pPr>
    </w:p>
    <w:p w:rsidR="004F0AAC" w:rsidRPr="00A05835" w:rsidRDefault="004F0AAC" w:rsidP="004F0AAC">
      <w:r w:rsidRPr="00A05835">
        <w:t xml:space="preserve">Follow up with the relevant adjustment (if any) to the contract by way of extension of time, Variation or adjustment to the Contract Sum, </w:t>
      </w:r>
      <w:r w:rsidR="00A11F4A" w:rsidRPr="00A05835">
        <w:t>etc.</w:t>
      </w:r>
      <w:r w:rsidRPr="00A05835">
        <w:t>, as the case may be. Follow Step 7 to get contractor reaction.</w:t>
      </w:r>
    </w:p>
    <w:p w:rsidR="004F0AAC" w:rsidRPr="00A05835" w:rsidRDefault="004F0AAC" w:rsidP="00217DDC">
      <w:pPr>
        <w:spacing w:line="240" w:lineRule="auto"/>
      </w:pPr>
    </w:p>
    <w:p w:rsidR="004F0AAC" w:rsidRDefault="004F0AAC" w:rsidP="00217DDC">
      <w:pPr>
        <w:spacing w:line="240" w:lineRule="auto"/>
        <w:rPr>
          <w:b/>
        </w:rPr>
      </w:pPr>
      <w:r w:rsidRPr="00A05835">
        <w:rPr>
          <w:b/>
        </w:rPr>
        <w:t xml:space="preserve">7.  </w:t>
      </w:r>
      <w:proofErr w:type="gramStart"/>
      <w:r w:rsidRPr="00A05835">
        <w:rPr>
          <w:b/>
        </w:rPr>
        <w:t>Is</w:t>
      </w:r>
      <w:proofErr w:type="gramEnd"/>
      <w:r w:rsidRPr="00A05835">
        <w:rPr>
          <w:b/>
        </w:rPr>
        <w:t xml:space="preserve"> there new information or substantiation from the Contractor?</w:t>
      </w:r>
    </w:p>
    <w:p w:rsidR="004F0AAC" w:rsidRDefault="004F0AAC" w:rsidP="00217DDC">
      <w:pPr>
        <w:spacing w:line="240" w:lineRule="auto"/>
      </w:pPr>
    </w:p>
    <w:p w:rsidR="004F0AAC" w:rsidRPr="00A05835" w:rsidRDefault="004F0AAC" w:rsidP="00217DDC">
      <w:pPr>
        <w:spacing w:line="240" w:lineRule="auto"/>
      </w:pPr>
      <w:r w:rsidRPr="00A05835">
        <w:t>Authorized Party May review its own Decision if: -</w:t>
      </w:r>
    </w:p>
    <w:p w:rsidR="004F0AAC" w:rsidRPr="00A05835" w:rsidRDefault="004F0AAC" w:rsidP="00217DDC">
      <w:pPr>
        <w:pStyle w:val="Buletted"/>
      </w:pPr>
      <w:r w:rsidRPr="00A05835">
        <w:t>the Contractor is dissatisfied with the decision of the Authorized Party, and</w:t>
      </w:r>
    </w:p>
    <w:p w:rsidR="004F0AAC" w:rsidRPr="00A05835" w:rsidRDefault="004F0AAC" w:rsidP="00217DDC">
      <w:pPr>
        <w:pStyle w:val="Buletted"/>
      </w:pPr>
      <w:r w:rsidRPr="00A05835">
        <w:t xml:space="preserve">new information or substantiation has come into the attention of the Authorized Party, </w:t>
      </w:r>
    </w:p>
    <w:p w:rsidR="004F0AAC" w:rsidRPr="00A05835" w:rsidRDefault="004F0AAC" w:rsidP="00217DDC">
      <w:pPr>
        <w:pStyle w:val="Buletted"/>
      </w:pPr>
      <w:proofErr w:type="gramStart"/>
      <w:r w:rsidRPr="00A05835">
        <w:t>then</w:t>
      </w:r>
      <w:proofErr w:type="gramEnd"/>
      <w:r w:rsidRPr="00A05835">
        <w:t xml:space="preserve"> the Authorized Party may review its earlier decision, or refer such review (of earlier decision) to the Claim Committee for confirmation.</w:t>
      </w:r>
    </w:p>
    <w:p w:rsidR="004F0AAC" w:rsidRPr="00A05835" w:rsidRDefault="004F0AAC" w:rsidP="00217DDC">
      <w:pPr>
        <w:pStyle w:val="Buletted"/>
      </w:pPr>
      <w:r w:rsidRPr="00A05835">
        <w:t>If there is no information or substantiation from the contractor follow Step 8 for notice of Arbitration. If there is information or substantiation from the contractor go to Step 5 for review of earlier decision.</w:t>
      </w:r>
    </w:p>
    <w:p w:rsidR="004F0AAC" w:rsidRPr="00A05835" w:rsidRDefault="004F0AAC" w:rsidP="00217DDC">
      <w:pPr>
        <w:spacing w:line="240" w:lineRule="auto"/>
      </w:pPr>
    </w:p>
    <w:p w:rsidR="004F0AAC" w:rsidRPr="00A05835" w:rsidRDefault="004F0AAC" w:rsidP="00217DDC">
      <w:pPr>
        <w:spacing w:line="240" w:lineRule="auto"/>
        <w:rPr>
          <w:b/>
        </w:rPr>
      </w:pPr>
      <w:r w:rsidRPr="00A05835">
        <w:rPr>
          <w:b/>
        </w:rPr>
        <w:t>8.  Contractor gives notice to refer dispute to arbitration?</w:t>
      </w:r>
    </w:p>
    <w:p w:rsidR="004F0AAC" w:rsidRDefault="004F0AAC" w:rsidP="00217DDC">
      <w:pPr>
        <w:spacing w:line="240" w:lineRule="auto"/>
      </w:pPr>
    </w:p>
    <w:p w:rsidR="004F0AAC" w:rsidRPr="00A05835" w:rsidRDefault="004F0AAC" w:rsidP="00217DDC">
      <w:pPr>
        <w:spacing w:line="240" w:lineRule="auto"/>
      </w:pPr>
      <w:r w:rsidRPr="00A05835">
        <w:t xml:space="preserve">If the contractor doesn’t </w:t>
      </w:r>
      <w:r w:rsidR="000350D5" w:rsidRPr="00A05835">
        <w:t>give</w:t>
      </w:r>
      <w:r w:rsidRPr="00A05835">
        <w:t xml:space="preserve"> notice to refer dispute to arbitration, record the agreement reached by the parties and act accordingly.</w:t>
      </w:r>
    </w:p>
    <w:p w:rsidR="004F0AAC" w:rsidRPr="00A05835" w:rsidRDefault="004F0AAC" w:rsidP="00217DDC">
      <w:pPr>
        <w:spacing w:line="240" w:lineRule="auto"/>
      </w:pPr>
    </w:p>
    <w:p w:rsidR="004F0AAC" w:rsidRPr="00A05835" w:rsidRDefault="004F0AAC" w:rsidP="00217DDC">
      <w:pPr>
        <w:spacing w:line="240" w:lineRule="auto"/>
      </w:pPr>
      <w:r w:rsidRPr="00A05835">
        <w:t xml:space="preserve"> The Contractor may refer the dispute for arbitration if</w:t>
      </w:r>
    </w:p>
    <w:p w:rsidR="004F0AAC" w:rsidRPr="00A05835" w:rsidRDefault="004F0AAC" w:rsidP="00217DDC">
      <w:pPr>
        <w:pStyle w:val="Buletted"/>
      </w:pPr>
      <w:r w:rsidRPr="00A05835">
        <w:t>The Authorized Party fails to give a decision within specified days after being requested to do so; or</w:t>
      </w:r>
    </w:p>
    <w:p w:rsidR="004F0AAC" w:rsidRPr="00A05835" w:rsidRDefault="004F0AAC" w:rsidP="00217DDC">
      <w:pPr>
        <w:pStyle w:val="Buletted"/>
      </w:pPr>
      <w:r w:rsidRPr="00A05835">
        <w:t>The Contractor is dissatisfied with the decision of the Authorized Party. In this case follow Step 9.</w:t>
      </w:r>
    </w:p>
    <w:p w:rsidR="004F0AAC" w:rsidRPr="00A05835" w:rsidRDefault="004F0AAC" w:rsidP="00217DDC">
      <w:pPr>
        <w:spacing w:line="240" w:lineRule="auto"/>
      </w:pPr>
    </w:p>
    <w:p w:rsidR="004F0AAC" w:rsidRPr="00A05835" w:rsidRDefault="004F0AAC" w:rsidP="00217DDC">
      <w:pPr>
        <w:spacing w:line="240" w:lineRule="auto"/>
        <w:rPr>
          <w:b/>
        </w:rPr>
      </w:pPr>
      <w:r w:rsidRPr="00A05835">
        <w:rPr>
          <w:b/>
        </w:rPr>
        <w:t>9.  Refer the dispute to Legal Adviser as specified</w:t>
      </w:r>
    </w:p>
    <w:p w:rsidR="004F0AAC" w:rsidRDefault="004F0AAC" w:rsidP="00217DDC">
      <w:pPr>
        <w:spacing w:line="240" w:lineRule="auto"/>
      </w:pPr>
    </w:p>
    <w:p w:rsidR="004F0AAC" w:rsidRPr="00A05835" w:rsidRDefault="004F0AAC" w:rsidP="004F0AAC">
      <w:r w:rsidRPr="00A05835">
        <w:t>Upon receipt of the Contractor’s notice to refer a dispute for arbitration (whether or not prior reference was made to the Authorized for a decision), the consultant must notify the client immediately.</w:t>
      </w:r>
    </w:p>
    <w:p w:rsidR="004F0AAC" w:rsidRPr="00A05835" w:rsidRDefault="004F0AAC" w:rsidP="004F0AAC">
      <w:r w:rsidRPr="00A05835">
        <w:t xml:space="preserve">The client shall refer the matters to the Legal Adviser at the client office for further advice and action. The matter may then be referred to the Attorney by the Legal </w:t>
      </w:r>
      <w:r w:rsidR="005D38AE" w:rsidRPr="00A05835">
        <w:t>Adviser. The</w:t>
      </w:r>
      <w:r w:rsidRPr="00A05835">
        <w:t xml:space="preserve"> consultant shall compile the records and supporting documents relevant to the dispute and as may be required for the arbitral proceedings.</w:t>
      </w:r>
    </w:p>
    <w:p w:rsidR="004F0AAC" w:rsidRPr="00E67207" w:rsidRDefault="004F0AAC" w:rsidP="00F867FA">
      <w:pPr>
        <w:pStyle w:val="Heading3"/>
      </w:pPr>
      <w:bookmarkStart w:id="408" w:name="_Toc531653239"/>
      <w:r w:rsidRPr="00E67207">
        <w:t xml:space="preserve">Managing </w:t>
      </w:r>
      <w:r w:rsidR="00217DDC" w:rsidRPr="00E67207">
        <w:t>work contract performance</w:t>
      </w:r>
      <w:bookmarkEnd w:id="408"/>
    </w:p>
    <w:p w:rsidR="004F0AAC" w:rsidRDefault="004F0AAC" w:rsidP="004F0AAC">
      <w:r w:rsidRPr="00BA7072">
        <w:t>Contract manager should ensure the contract is well understood and attained by the parties. In addition, s/he has to ensure whether the parties are on the right truck of their roles and responsibilities of the contract. The following checklist enables to track the performance management. The performance assessment result should be communicated if possible per month if not per quarter for the parties.</w:t>
      </w:r>
    </w:p>
    <w:p w:rsidR="004F0AAC" w:rsidRDefault="004F0AAC" w:rsidP="004F0AAC"/>
    <w:p w:rsidR="004F0AAC" w:rsidRDefault="004F0AAC" w:rsidP="004F0AAC"/>
    <w:p w:rsidR="004F0AAC" w:rsidRDefault="004F0AAC" w:rsidP="004F0AAC">
      <w:pPr>
        <w:pStyle w:val="Caption"/>
      </w:pPr>
      <w:bookmarkStart w:id="409" w:name="_Toc524978607"/>
      <w:r w:rsidRPr="00BA7072">
        <w:lastRenderedPageBreak/>
        <w:t xml:space="preserve">Table </w:t>
      </w:r>
      <w:r w:rsidR="00696FD7">
        <w:fldChar w:fldCharType="begin"/>
      </w:r>
      <w:r w:rsidR="00696FD7">
        <w:instrText xml:space="preserve"> STYLEREF 1 \s </w:instrText>
      </w:r>
      <w:r w:rsidR="00696FD7">
        <w:fldChar w:fldCharType="separate"/>
      </w:r>
      <w:r w:rsidR="00DD39EB">
        <w:rPr>
          <w:noProof/>
        </w:rPr>
        <w:t>11</w:t>
      </w:r>
      <w:r w:rsidR="00696FD7">
        <w:rPr>
          <w:noProof/>
        </w:rPr>
        <w:fldChar w:fldCharType="end"/>
      </w:r>
      <w:r w:rsidR="00FB7F5C">
        <w:noBreakHyphen/>
      </w:r>
      <w:r w:rsidR="00696FD7">
        <w:fldChar w:fldCharType="begin"/>
      </w:r>
      <w:r w:rsidR="00696FD7">
        <w:instrText xml:space="preserve"> SEQ Table \* ARABIC \s 1 </w:instrText>
      </w:r>
      <w:r w:rsidR="00696FD7">
        <w:fldChar w:fldCharType="separate"/>
      </w:r>
      <w:r w:rsidR="00DD39EB">
        <w:rPr>
          <w:noProof/>
        </w:rPr>
        <w:t>3</w:t>
      </w:r>
      <w:r w:rsidR="00696FD7">
        <w:rPr>
          <w:noProof/>
        </w:rPr>
        <w:fldChar w:fldCharType="end"/>
      </w:r>
      <w:r w:rsidR="004D4519">
        <w:rPr>
          <w:noProof/>
        </w:rPr>
        <w:t>:</w:t>
      </w:r>
      <w:r w:rsidR="00035CC5">
        <w:rPr>
          <w:noProof/>
        </w:rPr>
        <w:t xml:space="preserve"> </w:t>
      </w:r>
      <w:r w:rsidRPr="00BA7072">
        <w:t>Performance management checklist</w:t>
      </w:r>
      <w:bookmarkEnd w:id="409"/>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7416"/>
      </w:tblGrid>
      <w:tr w:rsidR="004F0AAC" w:rsidRPr="004D4519" w:rsidTr="00DB317F">
        <w:trPr>
          <w:jc w:val="center"/>
        </w:trPr>
        <w:tc>
          <w:tcPr>
            <w:tcW w:w="1093" w:type="pct"/>
            <w:shd w:val="clear" w:color="auto" w:fill="B6DDE8" w:themeFill="accent5" w:themeFillTint="66"/>
          </w:tcPr>
          <w:p w:rsidR="004F0AAC" w:rsidRPr="004D4519" w:rsidRDefault="004F0AAC" w:rsidP="00AB3E04">
            <w:pPr>
              <w:jc w:val="center"/>
              <w:rPr>
                <w:b/>
                <w:sz w:val="20"/>
              </w:rPr>
            </w:pPr>
            <w:r w:rsidRPr="004D4519">
              <w:rPr>
                <w:b/>
                <w:sz w:val="20"/>
              </w:rPr>
              <w:t>Checklist</w:t>
            </w:r>
          </w:p>
        </w:tc>
        <w:tc>
          <w:tcPr>
            <w:tcW w:w="3907" w:type="pct"/>
            <w:shd w:val="clear" w:color="auto" w:fill="B6DDE8" w:themeFill="accent5" w:themeFillTint="66"/>
          </w:tcPr>
          <w:p w:rsidR="004F0AAC" w:rsidRPr="004D4519" w:rsidRDefault="004F0AAC" w:rsidP="00AB3E04">
            <w:pPr>
              <w:jc w:val="center"/>
              <w:rPr>
                <w:b/>
                <w:sz w:val="20"/>
              </w:rPr>
            </w:pPr>
            <w:r w:rsidRPr="004D4519">
              <w:rPr>
                <w:b/>
                <w:sz w:val="20"/>
              </w:rPr>
              <w:t>Indicators</w:t>
            </w:r>
          </w:p>
        </w:tc>
      </w:tr>
      <w:tr w:rsidR="004F0AAC" w:rsidRPr="004D4519" w:rsidTr="00DB317F">
        <w:trPr>
          <w:jc w:val="center"/>
        </w:trPr>
        <w:tc>
          <w:tcPr>
            <w:tcW w:w="1093" w:type="pct"/>
          </w:tcPr>
          <w:p w:rsidR="004F0AAC" w:rsidRPr="004D4519" w:rsidRDefault="004F0AAC" w:rsidP="00AB3E04">
            <w:pPr>
              <w:rPr>
                <w:sz w:val="20"/>
              </w:rPr>
            </w:pPr>
            <w:r w:rsidRPr="004D4519">
              <w:rPr>
                <w:sz w:val="20"/>
              </w:rPr>
              <w:t>Standards</w:t>
            </w:r>
          </w:p>
        </w:tc>
        <w:tc>
          <w:tcPr>
            <w:tcW w:w="3907" w:type="pct"/>
          </w:tcPr>
          <w:p w:rsidR="004F0AAC" w:rsidRPr="004D4519" w:rsidRDefault="004F0AAC" w:rsidP="00AB3E04">
            <w:pPr>
              <w:rPr>
                <w:sz w:val="20"/>
              </w:rPr>
            </w:pPr>
            <w:r w:rsidRPr="004D4519">
              <w:rPr>
                <w:sz w:val="20"/>
              </w:rPr>
              <w:t>Compliance or noncompliance documentation (Example: specification of materials, quality, mix ratio, drawing etc.)</w:t>
            </w:r>
          </w:p>
        </w:tc>
      </w:tr>
      <w:tr w:rsidR="004F0AAC" w:rsidRPr="004D4519" w:rsidTr="00DB317F">
        <w:trPr>
          <w:jc w:val="center"/>
        </w:trPr>
        <w:tc>
          <w:tcPr>
            <w:tcW w:w="1093" w:type="pct"/>
          </w:tcPr>
          <w:p w:rsidR="004F0AAC" w:rsidRPr="004D4519" w:rsidRDefault="004F0AAC" w:rsidP="00AB3E04">
            <w:pPr>
              <w:rPr>
                <w:sz w:val="20"/>
              </w:rPr>
            </w:pPr>
            <w:r w:rsidRPr="004D4519">
              <w:rPr>
                <w:sz w:val="20"/>
              </w:rPr>
              <w:t>Tolerance</w:t>
            </w:r>
          </w:p>
        </w:tc>
        <w:tc>
          <w:tcPr>
            <w:tcW w:w="3907" w:type="pct"/>
          </w:tcPr>
          <w:p w:rsidR="004F0AAC" w:rsidRPr="004D4519" w:rsidRDefault="004F0AAC" w:rsidP="00AB3E04">
            <w:pPr>
              <w:rPr>
                <w:sz w:val="20"/>
              </w:rPr>
            </w:pPr>
            <w:r w:rsidRPr="004D4519">
              <w:rPr>
                <w:sz w:val="20"/>
              </w:rPr>
              <w:t xml:space="preserve">Documenting the acceptable deviation on each </w:t>
            </w:r>
            <w:r w:rsidR="000350D5" w:rsidRPr="004D4519">
              <w:rPr>
                <w:sz w:val="20"/>
              </w:rPr>
              <w:t>deliverable</w:t>
            </w:r>
            <w:r w:rsidRPr="004D4519">
              <w:rPr>
                <w:sz w:val="20"/>
              </w:rPr>
              <w:t xml:space="preserve"> – structurally, hydraulically (dimensions, velocities, slopes etc.), cost, time</w:t>
            </w:r>
          </w:p>
        </w:tc>
      </w:tr>
      <w:tr w:rsidR="004F0AAC" w:rsidRPr="004D4519" w:rsidTr="00DB317F">
        <w:trPr>
          <w:jc w:val="center"/>
        </w:trPr>
        <w:tc>
          <w:tcPr>
            <w:tcW w:w="1093" w:type="pct"/>
          </w:tcPr>
          <w:p w:rsidR="004F0AAC" w:rsidRPr="004D4519" w:rsidRDefault="004F0AAC" w:rsidP="00AB3E04">
            <w:pPr>
              <w:rPr>
                <w:sz w:val="20"/>
              </w:rPr>
            </w:pPr>
            <w:r w:rsidRPr="004D4519">
              <w:rPr>
                <w:sz w:val="20"/>
              </w:rPr>
              <w:t>Review meetings</w:t>
            </w:r>
          </w:p>
        </w:tc>
        <w:tc>
          <w:tcPr>
            <w:tcW w:w="3907" w:type="pct"/>
          </w:tcPr>
          <w:p w:rsidR="004F0AAC" w:rsidRPr="004D4519" w:rsidRDefault="004F0AAC" w:rsidP="00AB3E04">
            <w:pPr>
              <w:rPr>
                <w:sz w:val="20"/>
              </w:rPr>
            </w:pPr>
            <w:r w:rsidRPr="004D4519">
              <w:rPr>
                <w:sz w:val="20"/>
              </w:rPr>
              <w:t>Conducted or not, evaluating encouraging feedbacks</w:t>
            </w:r>
          </w:p>
        </w:tc>
      </w:tr>
      <w:tr w:rsidR="004F0AAC" w:rsidRPr="004D4519" w:rsidTr="00DB317F">
        <w:trPr>
          <w:jc w:val="center"/>
        </w:trPr>
        <w:tc>
          <w:tcPr>
            <w:tcW w:w="1093" w:type="pct"/>
          </w:tcPr>
          <w:p w:rsidR="004F0AAC" w:rsidRPr="004D4519" w:rsidRDefault="004F0AAC" w:rsidP="00AB3E04">
            <w:pPr>
              <w:rPr>
                <w:sz w:val="20"/>
              </w:rPr>
            </w:pPr>
            <w:r w:rsidRPr="004D4519">
              <w:rPr>
                <w:sz w:val="20"/>
              </w:rPr>
              <w:t>Reports</w:t>
            </w:r>
          </w:p>
        </w:tc>
        <w:tc>
          <w:tcPr>
            <w:tcW w:w="3907" w:type="pct"/>
          </w:tcPr>
          <w:p w:rsidR="004F0AAC" w:rsidRPr="004D4519" w:rsidRDefault="004F0AAC" w:rsidP="00AB3E04">
            <w:pPr>
              <w:rPr>
                <w:sz w:val="20"/>
              </w:rPr>
            </w:pPr>
            <w:r w:rsidRPr="004D4519">
              <w:rPr>
                <w:sz w:val="20"/>
              </w:rPr>
              <w:t>Timeliness, completeness, quality</w:t>
            </w:r>
          </w:p>
        </w:tc>
      </w:tr>
    </w:tbl>
    <w:p w:rsidR="004F0AAC" w:rsidRPr="00E67207" w:rsidRDefault="004F0AAC" w:rsidP="00F867FA">
      <w:pPr>
        <w:pStyle w:val="Heading3"/>
      </w:pPr>
      <w:bookmarkStart w:id="410" w:name="_Toc531653240"/>
      <w:r w:rsidRPr="00E67207">
        <w:t xml:space="preserve">Managing </w:t>
      </w:r>
      <w:r w:rsidR="00217DDC" w:rsidRPr="00E67207">
        <w:t>work contract monitoring</w:t>
      </w:r>
      <w:bookmarkEnd w:id="410"/>
    </w:p>
    <w:p w:rsidR="004F0AAC" w:rsidRDefault="004F0AAC" w:rsidP="004F0AAC">
      <w:r>
        <w:t xml:space="preserve">Regarding to </w:t>
      </w:r>
      <w:r w:rsidRPr="004624F6">
        <w:t xml:space="preserve">managing </w:t>
      </w:r>
      <w:r>
        <w:t xml:space="preserve">work </w:t>
      </w:r>
      <w:r w:rsidRPr="00C95A43">
        <w:t>contract performance</w:t>
      </w:r>
      <w:r>
        <w:t xml:space="preserve"> refer section </w:t>
      </w:r>
      <w:r w:rsidR="00646758">
        <w:t>5</w:t>
      </w:r>
      <w:r w:rsidRPr="00F04953">
        <w:t>.2.</w:t>
      </w:r>
      <w:r>
        <w:t>10</w:t>
      </w:r>
      <w:r w:rsidR="00323B6C">
        <w:t xml:space="preserve"> </w:t>
      </w:r>
      <w:r>
        <w:t>above in this guideline.</w:t>
      </w:r>
    </w:p>
    <w:p w:rsidR="004F0AAC" w:rsidRPr="00E67207" w:rsidRDefault="004F0AAC" w:rsidP="00F867FA">
      <w:pPr>
        <w:pStyle w:val="Heading3"/>
      </w:pPr>
      <w:bookmarkStart w:id="411" w:name="_Toc474066373"/>
      <w:bookmarkStart w:id="412" w:name="_Toc474075007"/>
      <w:bookmarkStart w:id="413" w:name="_Toc531653241"/>
      <w:r w:rsidRPr="00E67207">
        <w:t xml:space="preserve">Defects </w:t>
      </w:r>
      <w:r w:rsidR="00217DDC" w:rsidRPr="00E67207">
        <w:t>management</w:t>
      </w:r>
      <w:bookmarkEnd w:id="411"/>
      <w:bookmarkEnd w:id="412"/>
      <w:bookmarkEnd w:id="413"/>
    </w:p>
    <w:p w:rsidR="004F0AAC" w:rsidRDefault="004F0AAC" w:rsidP="004F0AAC">
      <w:r w:rsidRPr="00BA7072">
        <w:t>Defects Management during Defect Liability Period</w:t>
      </w:r>
    </w:p>
    <w:p w:rsidR="004F0AAC" w:rsidRPr="00BA7072" w:rsidRDefault="00696FD7" w:rsidP="004F0AAC">
      <w:pPr>
        <w:rPr>
          <w:sz w:val="24"/>
          <w:szCs w:val="24"/>
        </w:rPr>
      </w:pPr>
      <w:r>
        <w:rPr>
          <w:noProof/>
          <w:sz w:val="24"/>
          <w:szCs w:val="24"/>
        </w:rPr>
        <w:pict>
          <v:group id="_x0000_s3362" style="position:absolute;left:0;text-align:left;margin-left:4.3pt;margin-top:5.7pt;width:466.7pt;height:299.9pt;z-index:252519424" coordorigin="2730,2790" coordsize="7995,8063">
            <v:roundrect id="_x0000_s3363" style="position:absolute;left:3195;top:2790;width:3120;height:600" arcsize="10923f" fillcolor="white [3201]" strokecolor="#b2a1c7 [1943]" strokeweight="1pt">
              <v:fill color2="#ccc0d9 [1303]" focusposition="1" focussize="" focus="100%" type="gradient"/>
              <v:shadow type="perspective" color="#3f3151 [1607]" opacity=".5" offset="1pt" offset2="-3pt"/>
              <v:textbox style="mso-next-textbox:#_x0000_s3363">
                <w:txbxContent>
                  <w:p w:rsidR="00DD39EB" w:rsidRPr="00486758" w:rsidRDefault="00DD39EB" w:rsidP="004F0AAC">
                    <w:pPr>
                      <w:autoSpaceDE w:val="0"/>
                      <w:autoSpaceDN w:val="0"/>
                      <w:adjustRightInd w:val="0"/>
                      <w:jc w:val="center"/>
                      <w:rPr>
                        <w:b/>
                        <w:sz w:val="18"/>
                        <w:szCs w:val="18"/>
                      </w:rPr>
                    </w:pPr>
                    <w:r w:rsidRPr="00486758">
                      <w:rPr>
                        <w:b/>
                        <w:sz w:val="18"/>
                        <w:szCs w:val="18"/>
                      </w:rPr>
                      <w:t>1. Receive report from end-user</w:t>
                    </w:r>
                  </w:p>
                </w:txbxContent>
              </v:textbox>
            </v:roundrect>
            <v:rect id="_x0000_s3364" style="position:absolute;left:3345;top:5700;width:3585;height:570" fillcolor="white [3201]" strokecolor="#b2a1c7 [1943]" strokeweight="1pt">
              <v:fill color2="#ccc0d9 [1303]" focusposition="1" focussize="" focus="100%" type="gradient"/>
              <v:shadow type="perspective" color="#3f3151 [1607]" opacity=".5" offset="1pt" offset2="-3pt"/>
              <v:textbox style="mso-next-textbox:#_x0000_s3364">
                <w:txbxContent>
                  <w:p w:rsidR="00DD39EB" w:rsidRPr="00486758" w:rsidRDefault="00DD39EB" w:rsidP="004F0AAC">
                    <w:pPr>
                      <w:autoSpaceDE w:val="0"/>
                      <w:autoSpaceDN w:val="0"/>
                      <w:adjustRightInd w:val="0"/>
                      <w:rPr>
                        <w:b/>
                        <w:sz w:val="18"/>
                        <w:szCs w:val="18"/>
                      </w:rPr>
                    </w:pPr>
                    <w:r w:rsidRPr="00486758">
                      <w:rPr>
                        <w:b/>
                        <w:sz w:val="18"/>
                        <w:szCs w:val="18"/>
                      </w:rPr>
                      <w:t>3. Issue Instruction to rectify defects</w:t>
                    </w:r>
                  </w:p>
                </w:txbxContent>
              </v:textbox>
            </v:rect>
            <v:rect id="_x0000_s3365" style="position:absolute;left:2730;top:4304;width:5160;height:600" fillcolor="white [3201]" strokecolor="#b2a1c7 [1943]" strokeweight="1pt">
              <v:fill color2="#ccc0d9 [1303]" focusposition="1" focussize="" focus="100%" type="gradient"/>
              <v:shadow type="perspective" color="#3f3151 [1607]" opacity=".5" offset="1pt" offset2="-3pt"/>
              <v:textbox style="mso-next-textbox:#_x0000_s3365">
                <w:txbxContent>
                  <w:p w:rsidR="00DD39EB" w:rsidRPr="00486758" w:rsidRDefault="00DD39EB" w:rsidP="004F0AAC">
                    <w:pPr>
                      <w:autoSpaceDE w:val="0"/>
                      <w:autoSpaceDN w:val="0"/>
                      <w:adjustRightInd w:val="0"/>
                      <w:rPr>
                        <w:b/>
                        <w:sz w:val="18"/>
                        <w:szCs w:val="18"/>
                      </w:rPr>
                    </w:pPr>
                    <w:r w:rsidRPr="00486758">
                      <w:rPr>
                        <w:b/>
                        <w:sz w:val="18"/>
                        <w:szCs w:val="18"/>
                      </w:rPr>
                      <w:t>2. Establish defects for which the Contractor is responsible</w:t>
                    </w:r>
                  </w:p>
                </w:txbxContent>
              </v:textbox>
            </v:rect>
            <v:rect id="_x0000_s3366" style="position:absolute;left:6450;top:8804;width:3720;height:720" fillcolor="white [3201]" strokecolor="#b2a1c7 [1943]" strokeweight="1pt">
              <v:fill color2="#ccc0d9 [1303]" focusposition="1" focussize="" focus="100%" type="gradient"/>
              <v:shadow type="perspective" color="#3f3151 [1607]" opacity=".5" offset="1pt" offset2="-3pt"/>
              <v:textbox style="mso-next-textbox:#_x0000_s3366">
                <w:txbxContent>
                  <w:p w:rsidR="00DD39EB" w:rsidRPr="00323B6C" w:rsidRDefault="00DD39EB" w:rsidP="004F0AAC">
                    <w:pPr>
                      <w:autoSpaceDE w:val="0"/>
                      <w:autoSpaceDN w:val="0"/>
                      <w:adjustRightInd w:val="0"/>
                      <w:jc w:val="center"/>
                      <w:rPr>
                        <w:b/>
                        <w:sz w:val="16"/>
                        <w:szCs w:val="18"/>
                      </w:rPr>
                    </w:pPr>
                    <w:r w:rsidRPr="00323B6C">
                      <w:rPr>
                        <w:b/>
                        <w:sz w:val="16"/>
                        <w:szCs w:val="18"/>
                      </w:rPr>
                      <w:t>5. If Contractor fails to comply, appoint third party to rectify defective works</w:t>
                    </w:r>
                  </w:p>
                </w:txbxContent>
              </v:textbox>
            </v:rect>
            <v:shape id="_x0000_s3367" type="#_x0000_t4" style="position:absolute;left:3600;top:6765;width:2625;height:2055" fillcolor="white [3201]" strokecolor="#b2a1c7 [1943]" strokeweight="1pt">
              <v:fill color2="#ccc0d9 [1303]" focusposition="1" focussize="" focus="100%" type="gradient"/>
              <v:shadow type="perspective" color="#3f3151 [1607]" opacity=".5" offset="1pt" offset2="-3pt"/>
              <v:textbox style="mso-next-textbox:#_x0000_s3367">
                <w:txbxContent>
                  <w:p w:rsidR="00DD39EB" w:rsidRPr="00486758" w:rsidRDefault="00DD39EB" w:rsidP="004F0AAC">
                    <w:pPr>
                      <w:jc w:val="center"/>
                      <w:rPr>
                        <w:b/>
                        <w:sz w:val="18"/>
                        <w:szCs w:val="18"/>
                      </w:rPr>
                    </w:pPr>
                    <w:r w:rsidRPr="00486758">
                      <w:rPr>
                        <w:b/>
                        <w:sz w:val="18"/>
                        <w:szCs w:val="18"/>
                      </w:rPr>
                      <w:t xml:space="preserve">4. Contractor complies </w:t>
                    </w:r>
                    <w:proofErr w:type="gramStart"/>
                    <w:r w:rsidRPr="00486758">
                      <w:rPr>
                        <w:b/>
                        <w:sz w:val="18"/>
                        <w:szCs w:val="18"/>
                      </w:rPr>
                      <w:t>to</w:t>
                    </w:r>
                    <w:proofErr w:type="gramEnd"/>
                    <w:r w:rsidRPr="00486758">
                      <w:rPr>
                        <w:b/>
                        <w:sz w:val="18"/>
                        <w:szCs w:val="18"/>
                      </w:rPr>
                      <w:t xml:space="preserve"> instruction?</w:t>
                    </w:r>
                  </w:p>
                </w:txbxContent>
              </v:textbox>
            </v:shape>
            <v:roundrect id="_x0000_s3368" style="position:absolute;left:4335;top:10248;width:1140;height:465" arcsize="10923f" fillcolor="white [3201]" strokecolor="#b2a1c7 [1943]" strokeweight="1pt">
              <v:fill color2="#ccc0d9 [1303]" focusposition="1" focussize="" focus="100%" type="gradient"/>
              <v:shadow type="perspective" color="#3f3151 [1607]" opacity=".5" offset="1pt" offset2="-3pt"/>
              <v:textbox style="mso-next-textbox:#_x0000_s3368">
                <w:txbxContent>
                  <w:p w:rsidR="00DD39EB" w:rsidRPr="00486758" w:rsidRDefault="00DD39EB" w:rsidP="004F0AAC">
                    <w:pPr>
                      <w:autoSpaceDE w:val="0"/>
                      <w:autoSpaceDN w:val="0"/>
                      <w:adjustRightInd w:val="0"/>
                      <w:rPr>
                        <w:b/>
                        <w:sz w:val="18"/>
                        <w:szCs w:val="18"/>
                      </w:rPr>
                    </w:pPr>
                    <w:r w:rsidRPr="00486758">
                      <w:rPr>
                        <w:b/>
                        <w:sz w:val="18"/>
                        <w:szCs w:val="18"/>
                      </w:rPr>
                      <w:t>End</w:t>
                    </w:r>
                  </w:p>
                </w:txbxContent>
              </v:textbox>
            </v:roundrect>
            <v:roundrect id="_x0000_s3369" style="position:absolute;left:6375;top:10099;width:4350;height:754" arcsize="10923f" fillcolor="white [3201]" strokecolor="#b2a1c7 [1943]" strokeweight="1pt">
              <v:fill color2="#ccc0d9 [1303]" focusposition="1" focussize="" focus="100%" type="gradient"/>
              <v:shadow type="perspective" color="#3f3151 [1607]" opacity=".5" offset="1pt" offset2="-3pt"/>
              <v:textbox style="mso-next-textbox:#_x0000_s3369">
                <w:txbxContent>
                  <w:p w:rsidR="00DD39EB" w:rsidRPr="00323B6C" w:rsidRDefault="00DD39EB" w:rsidP="004F0AAC">
                    <w:pPr>
                      <w:jc w:val="center"/>
                      <w:rPr>
                        <w:b/>
                        <w:sz w:val="16"/>
                        <w:szCs w:val="18"/>
                      </w:rPr>
                    </w:pPr>
                    <w:r w:rsidRPr="00323B6C">
                      <w:rPr>
                        <w:b/>
                        <w:sz w:val="16"/>
                        <w:szCs w:val="18"/>
                      </w:rPr>
                      <w:t>6. Deduct from money due to Contractor, or from Performance Bond / Performance Guarantee Sum</w:t>
                    </w:r>
                  </w:p>
                </w:txbxContent>
              </v:textbox>
            </v:roundrect>
            <v:shape id="_x0000_s3370" type="#_x0000_t32" style="position:absolute;left:4740;top:3390;width:0;height:915" o:connectortype="straight" strokecolor="#b2a1c7 [1943]" strokeweight="1pt">
              <v:stroke endarrow="block"/>
              <v:shadow type="perspective" color="#3f3151 [1607]" opacity=".5" offset="1pt" offset2="-3pt"/>
            </v:shape>
            <v:shape id="_x0000_s3371" type="#_x0000_t32" style="position:absolute;left:4920;top:6270;width:0;height:495" o:connectortype="straight" strokecolor="#b2a1c7 [1943]" strokeweight="1pt">
              <v:stroke endarrow="block"/>
              <v:shadow type="perspective" color="#3f3151 [1607]" opacity=".5" offset="1pt" offset2="-3pt"/>
            </v:shape>
            <v:shape id="_x0000_s3372" type="#_x0000_t32" style="position:absolute;left:4890;top:8819;width:0;height:1455" o:connectortype="straight" strokecolor="#b2a1c7 [1943]" strokeweight="1pt">
              <v:stroke endarrow="block"/>
              <v:shadow type="perspective" color="#3f3151 [1607]" opacity=".5" offset="1pt" offset2="-3pt"/>
            </v:shape>
            <v:shape id="_x0000_s3373" type="#_x0000_t32" style="position:absolute;left:7890;top:9511;width:0;height:600" o:connectortype="straight" strokecolor="#b2a1c7 [1943]" strokeweight="1pt">
              <v:stroke endarrow="block"/>
              <v:shadow type="perspective" color="#3f3151 [1607]" opacity=".5" offset="1pt" offset2="-3pt"/>
            </v:shape>
            <v:shape id="_x0000_s3374" type="#_x0000_t32" style="position:absolute;left:4740;top:4905;width:0;height:795" o:connectortype="straight" strokecolor="#b2a1c7 [1943]" strokeweight="1pt">
              <v:stroke endarrow="block"/>
              <v:shadow type="perspective" color="#3f3151 [1607]" opacity=".5" offset="1pt" offset2="-3pt"/>
            </v:shape>
            <v:shape id="_x0000_s3375" type="#_x0000_t32" style="position:absolute;left:6225;top:7800;width:1665;height:0" o:connectortype="straight" strokecolor="#b2a1c7 [1943]" strokeweight="1pt">
              <v:shadow type="perspective" color="#3f3151 [1607]" opacity=".5" offset="1pt" offset2="-3pt"/>
            </v:shape>
            <v:shape id="_x0000_s3376" type="#_x0000_t32" style="position:absolute;left:7890;top:7800;width:0;height:1020" o:connectortype="straight" strokecolor="#b2a1c7 [1943]" strokeweight="1pt">
              <v:stroke endarrow="block"/>
              <v:shadow type="perspective" color="#3f3151 [1607]" opacity=".5" offset="1pt" offset2="-3pt"/>
            </v:shape>
          </v:group>
        </w:pict>
      </w:r>
    </w:p>
    <w:p w:rsidR="004F0AAC" w:rsidRPr="00BA7072" w:rsidRDefault="004F0AAC" w:rsidP="004F0AAC">
      <w:pPr>
        <w:rPr>
          <w:sz w:val="24"/>
          <w:szCs w:val="24"/>
        </w:rPr>
      </w:pPr>
    </w:p>
    <w:p w:rsidR="004F0AAC" w:rsidRPr="00BA7072" w:rsidRDefault="004F0AAC" w:rsidP="004F0AAC">
      <w:pPr>
        <w:rPr>
          <w:sz w:val="24"/>
          <w:szCs w:val="24"/>
        </w:rPr>
      </w:pPr>
    </w:p>
    <w:p w:rsidR="004F0AAC" w:rsidRPr="00BA7072" w:rsidRDefault="004F0AAC" w:rsidP="004F0AAC">
      <w:pPr>
        <w:rPr>
          <w:sz w:val="24"/>
          <w:szCs w:val="24"/>
        </w:rPr>
      </w:pPr>
    </w:p>
    <w:p w:rsidR="004F0AAC" w:rsidRPr="00BA7072" w:rsidRDefault="004F0AAC" w:rsidP="004F0AAC">
      <w:pPr>
        <w:rPr>
          <w:sz w:val="24"/>
          <w:szCs w:val="24"/>
        </w:rPr>
      </w:pPr>
    </w:p>
    <w:p w:rsidR="004F0AAC" w:rsidRPr="00BA7072" w:rsidRDefault="004F0AAC" w:rsidP="004F0AAC">
      <w:pPr>
        <w:rPr>
          <w:sz w:val="24"/>
          <w:szCs w:val="24"/>
        </w:rPr>
      </w:pPr>
    </w:p>
    <w:p w:rsidR="004F0AAC" w:rsidRPr="00BA7072" w:rsidRDefault="004F0AAC" w:rsidP="004F0AAC">
      <w:pPr>
        <w:rPr>
          <w:sz w:val="24"/>
          <w:szCs w:val="24"/>
        </w:rPr>
      </w:pPr>
    </w:p>
    <w:p w:rsidR="004F0AAC" w:rsidRPr="00BA7072" w:rsidRDefault="004F0AAC" w:rsidP="004F0AAC">
      <w:pPr>
        <w:rPr>
          <w:sz w:val="24"/>
          <w:szCs w:val="24"/>
        </w:rPr>
      </w:pPr>
    </w:p>
    <w:p w:rsidR="004F0AAC" w:rsidRPr="00BA7072" w:rsidRDefault="004F0AAC" w:rsidP="004F0AAC">
      <w:pPr>
        <w:rPr>
          <w:sz w:val="24"/>
          <w:szCs w:val="24"/>
        </w:rPr>
      </w:pPr>
    </w:p>
    <w:p w:rsidR="004F0AAC" w:rsidRPr="00BA7072" w:rsidRDefault="004F0AAC" w:rsidP="004F0AAC">
      <w:pPr>
        <w:rPr>
          <w:sz w:val="24"/>
          <w:szCs w:val="24"/>
        </w:rPr>
      </w:pPr>
    </w:p>
    <w:p w:rsidR="004F0AAC" w:rsidRPr="00BA7072" w:rsidRDefault="004F0AAC" w:rsidP="004F0AAC">
      <w:pPr>
        <w:rPr>
          <w:sz w:val="24"/>
          <w:szCs w:val="24"/>
        </w:rPr>
      </w:pPr>
    </w:p>
    <w:p w:rsidR="004F0AAC" w:rsidRPr="00BA7072" w:rsidRDefault="004F0AAC" w:rsidP="004F0AAC">
      <w:pPr>
        <w:rPr>
          <w:sz w:val="24"/>
          <w:szCs w:val="24"/>
        </w:rPr>
      </w:pPr>
    </w:p>
    <w:p w:rsidR="004F0AAC" w:rsidRPr="00BA7072" w:rsidRDefault="004F0AAC" w:rsidP="004F0AAC">
      <w:pPr>
        <w:tabs>
          <w:tab w:val="left" w:pos="5310"/>
        </w:tabs>
        <w:rPr>
          <w:sz w:val="24"/>
          <w:szCs w:val="24"/>
        </w:rPr>
      </w:pPr>
      <w:r>
        <w:rPr>
          <w:sz w:val="24"/>
          <w:szCs w:val="24"/>
        </w:rPr>
        <w:tab/>
      </w:r>
    </w:p>
    <w:p w:rsidR="004F0AAC" w:rsidRPr="00082C5C" w:rsidRDefault="004F0AAC" w:rsidP="004F0AAC">
      <w:pPr>
        <w:jc w:val="center"/>
        <w:rPr>
          <w:b/>
          <w:sz w:val="20"/>
        </w:rPr>
      </w:pPr>
      <w:r w:rsidRPr="00082C5C">
        <w:rPr>
          <w:b/>
          <w:sz w:val="20"/>
        </w:rPr>
        <w:t>No</w:t>
      </w:r>
    </w:p>
    <w:p w:rsidR="004F0AAC" w:rsidRPr="00BA7072" w:rsidRDefault="004F0AAC" w:rsidP="004F0AAC">
      <w:pPr>
        <w:rPr>
          <w:sz w:val="24"/>
          <w:szCs w:val="24"/>
        </w:rPr>
      </w:pPr>
    </w:p>
    <w:p w:rsidR="004F0AAC" w:rsidRPr="00BA7072" w:rsidRDefault="004F0AAC" w:rsidP="004F0AAC">
      <w:pPr>
        <w:rPr>
          <w:sz w:val="24"/>
          <w:szCs w:val="24"/>
        </w:rPr>
      </w:pPr>
    </w:p>
    <w:p w:rsidR="004F0AAC" w:rsidRPr="00082C5C" w:rsidRDefault="004F0AAC" w:rsidP="004F0AAC">
      <w:pPr>
        <w:tabs>
          <w:tab w:val="left" w:pos="2730"/>
        </w:tabs>
        <w:spacing w:after="200"/>
        <w:jc w:val="left"/>
        <w:rPr>
          <w:b/>
        </w:rPr>
      </w:pPr>
      <w:r>
        <w:rPr>
          <w:sz w:val="24"/>
          <w:szCs w:val="24"/>
        </w:rPr>
        <w:tab/>
      </w:r>
      <w:r w:rsidRPr="007D7993">
        <w:t xml:space="preserve"> </w:t>
      </w:r>
      <w:r w:rsidRPr="00082C5C">
        <w:rPr>
          <w:b/>
          <w:sz w:val="20"/>
        </w:rPr>
        <w:t>Yes</w:t>
      </w:r>
    </w:p>
    <w:p w:rsidR="004F0AAC" w:rsidRDefault="004F0AAC" w:rsidP="004F0AAC">
      <w:pPr>
        <w:rPr>
          <w:sz w:val="20"/>
          <w:szCs w:val="24"/>
        </w:rPr>
      </w:pPr>
    </w:p>
    <w:p w:rsidR="004F0AAC" w:rsidRDefault="004F0AAC" w:rsidP="004F0AAC">
      <w:pPr>
        <w:rPr>
          <w:b/>
          <w:sz w:val="20"/>
          <w:szCs w:val="24"/>
        </w:rPr>
      </w:pPr>
    </w:p>
    <w:p w:rsidR="004F0AAC" w:rsidRDefault="004F0AAC" w:rsidP="004F0AAC">
      <w:pPr>
        <w:rPr>
          <w:b/>
          <w:sz w:val="20"/>
          <w:szCs w:val="24"/>
        </w:rPr>
      </w:pPr>
    </w:p>
    <w:p w:rsidR="004F0AAC" w:rsidRDefault="00336FE6" w:rsidP="00336FE6">
      <w:pPr>
        <w:pStyle w:val="Caption"/>
        <w:jc w:val="center"/>
      </w:pPr>
      <w:bookmarkStart w:id="414" w:name="_Toc531653295"/>
      <w:r>
        <w:t xml:space="preserve">Figure </w:t>
      </w:r>
      <w:r w:rsidR="00696FD7">
        <w:fldChar w:fldCharType="begin"/>
      </w:r>
      <w:r w:rsidR="00696FD7">
        <w:instrText xml:space="preserve"> STYLEREF 1 \s </w:instrText>
      </w:r>
      <w:r w:rsidR="00696FD7">
        <w:fldChar w:fldCharType="separate"/>
      </w:r>
      <w:r w:rsidR="00DD39EB">
        <w:rPr>
          <w:noProof/>
        </w:rPr>
        <w:t>11</w:t>
      </w:r>
      <w:r w:rsidR="00696FD7">
        <w:rPr>
          <w:noProof/>
        </w:rPr>
        <w:fldChar w:fldCharType="end"/>
      </w:r>
      <w:r>
        <w:noBreakHyphen/>
      </w:r>
      <w:r w:rsidR="00696FD7">
        <w:fldChar w:fldCharType="begin"/>
      </w:r>
      <w:r w:rsidR="00696FD7">
        <w:instrText xml:space="preserve"> SEQ Figure \* ARABIC \s 1 </w:instrText>
      </w:r>
      <w:r w:rsidR="00696FD7">
        <w:fldChar w:fldCharType="separate"/>
      </w:r>
      <w:r w:rsidR="00DD39EB">
        <w:rPr>
          <w:noProof/>
        </w:rPr>
        <w:t>6</w:t>
      </w:r>
      <w:r w:rsidR="00696FD7">
        <w:rPr>
          <w:noProof/>
        </w:rPr>
        <w:fldChar w:fldCharType="end"/>
      </w:r>
      <w:r>
        <w:t xml:space="preserve">: </w:t>
      </w:r>
      <w:r w:rsidRPr="00E40D7A">
        <w:t xml:space="preserve">Flowchart – </w:t>
      </w:r>
      <w:r w:rsidR="00217DDC" w:rsidRPr="00E40D7A">
        <w:t>defects management during defect liability period</w:t>
      </w:r>
      <w:bookmarkEnd w:id="414"/>
    </w:p>
    <w:p w:rsidR="00336FE6" w:rsidRPr="00336FE6" w:rsidRDefault="00336FE6" w:rsidP="00336FE6"/>
    <w:p w:rsidR="00217DDC" w:rsidRDefault="00217DDC" w:rsidP="00217DDC">
      <w:pPr>
        <w:spacing w:line="240" w:lineRule="auto"/>
        <w:rPr>
          <w:b/>
        </w:rPr>
      </w:pPr>
    </w:p>
    <w:p w:rsidR="004F0AAC" w:rsidRPr="008F64CD" w:rsidRDefault="004F0AAC" w:rsidP="004F0AAC">
      <w:pPr>
        <w:rPr>
          <w:b/>
        </w:rPr>
      </w:pPr>
      <w:r w:rsidRPr="008F64CD">
        <w:rPr>
          <w:b/>
        </w:rPr>
        <w:t xml:space="preserve">Description of tasks for Defects Management during Defect Liability Period </w:t>
      </w:r>
    </w:p>
    <w:p w:rsidR="004F0AAC" w:rsidRDefault="004F0AAC" w:rsidP="004F0AAC">
      <w:r w:rsidRPr="008F64CD">
        <w:t>Please refer Flowchart – Defects Management during Defect Liability Period</w:t>
      </w:r>
    </w:p>
    <w:p w:rsidR="004F0AAC" w:rsidRPr="008F64CD" w:rsidRDefault="004F0AAC" w:rsidP="004F0AAC"/>
    <w:p w:rsidR="004F0AAC" w:rsidRPr="008F64CD" w:rsidRDefault="004F0AAC" w:rsidP="004F0AAC">
      <w:pPr>
        <w:rPr>
          <w:b/>
        </w:rPr>
      </w:pPr>
      <w:r w:rsidRPr="008F64CD">
        <w:rPr>
          <w:b/>
        </w:rPr>
        <w:t>1: Receive report from end-user</w:t>
      </w:r>
    </w:p>
    <w:p w:rsidR="004F0AAC" w:rsidRDefault="004F0AAC" w:rsidP="004F0AAC">
      <w:r w:rsidRPr="008F64CD">
        <w:t>End-user (e.g. Client-agency, WUA members, Beneficiary Farmers) expected to report the observed defect(s) immediately to supervisor engineer.</w:t>
      </w:r>
    </w:p>
    <w:p w:rsidR="004F0AAC" w:rsidRPr="008F64CD" w:rsidRDefault="004F0AAC" w:rsidP="004F0AAC"/>
    <w:p w:rsidR="004F0AAC" w:rsidRPr="008F64CD" w:rsidRDefault="004F0AAC" w:rsidP="004F0AAC">
      <w:pPr>
        <w:rPr>
          <w:b/>
        </w:rPr>
      </w:pPr>
      <w:r w:rsidRPr="008F64CD">
        <w:rPr>
          <w:b/>
        </w:rPr>
        <w:t xml:space="preserve">2: Establish defects for which the Contractor is responsible </w:t>
      </w:r>
    </w:p>
    <w:p w:rsidR="004F0AAC" w:rsidRDefault="004F0AAC" w:rsidP="004F0AAC">
      <w:r w:rsidRPr="008F64CD">
        <w:t>Supervisor engineer shall determine if defects had occurred.</w:t>
      </w:r>
    </w:p>
    <w:p w:rsidR="00082C5C" w:rsidRDefault="00082C5C">
      <w:pPr>
        <w:spacing w:after="200"/>
        <w:jc w:val="left"/>
        <w:rPr>
          <w:b/>
        </w:rPr>
      </w:pPr>
      <w:r>
        <w:rPr>
          <w:b/>
        </w:rPr>
        <w:br w:type="page"/>
      </w:r>
    </w:p>
    <w:p w:rsidR="004F0AAC" w:rsidRPr="008F64CD" w:rsidRDefault="004F0AAC" w:rsidP="004F0AAC">
      <w:pPr>
        <w:rPr>
          <w:b/>
        </w:rPr>
      </w:pPr>
      <w:r w:rsidRPr="008F64CD">
        <w:rPr>
          <w:b/>
        </w:rPr>
        <w:lastRenderedPageBreak/>
        <w:t>3: Issue instruction to rectify defects</w:t>
      </w:r>
    </w:p>
    <w:p w:rsidR="004F0AAC" w:rsidRDefault="004F0AAC" w:rsidP="004F0AAC">
      <w:r w:rsidRPr="008F64CD">
        <w:t>Supervisor engineer shall immediately issue instruction to the Contractor to rectify the defects, with a fair and reasonable time frame to complete the making good of defects. He may issue instructions to rectify defects as many times as necessary during the Defects Liability Period.</w:t>
      </w:r>
    </w:p>
    <w:p w:rsidR="004F0AAC" w:rsidRPr="008F64CD" w:rsidRDefault="004F0AAC" w:rsidP="004F0AAC"/>
    <w:p w:rsidR="004F0AAC" w:rsidRPr="008F64CD" w:rsidRDefault="004F0AAC" w:rsidP="004F0AAC">
      <w:pPr>
        <w:rPr>
          <w:b/>
        </w:rPr>
      </w:pPr>
      <w:r w:rsidRPr="008F64CD">
        <w:rPr>
          <w:b/>
        </w:rPr>
        <w:t xml:space="preserve">4: Contractor complies </w:t>
      </w:r>
      <w:proofErr w:type="gramStart"/>
      <w:r w:rsidRPr="008F64CD">
        <w:rPr>
          <w:b/>
        </w:rPr>
        <w:t>to</w:t>
      </w:r>
      <w:proofErr w:type="gramEnd"/>
      <w:r w:rsidRPr="008F64CD">
        <w:rPr>
          <w:b/>
        </w:rPr>
        <w:t xml:space="preserve"> instruction?</w:t>
      </w:r>
    </w:p>
    <w:p w:rsidR="004F0AAC" w:rsidRDefault="004F0AAC" w:rsidP="004F0AAC">
      <w:r w:rsidRPr="008F64CD">
        <w:t xml:space="preserve">If the contractor complies </w:t>
      </w:r>
      <w:proofErr w:type="gramStart"/>
      <w:r w:rsidRPr="008F64CD">
        <w:t>to</w:t>
      </w:r>
      <w:proofErr w:type="gramEnd"/>
      <w:r w:rsidRPr="008F64CD">
        <w:t xml:space="preserve"> instruction follow his performance in accordance to the contract. If not, follow Step 5. </w:t>
      </w:r>
    </w:p>
    <w:p w:rsidR="004F0AAC" w:rsidRPr="008F64CD" w:rsidRDefault="004F0AAC" w:rsidP="004F0AAC"/>
    <w:p w:rsidR="004F0AAC" w:rsidRPr="008F64CD" w:rsidRDefault="004F0AAC" w:rsidP="004F0AAC">
      <w:pPr>
        <w:rPr>
          <w:b/>
        </w:rPr>
      </w:pPr>
      <w:r w:rsidRPr="008F64CD">
        <w:rPr>
          <w:b/>
        </w:rPr>
        <w:t>5: If Contractor fails to comply, appoint third party to rectify defective works</w:t>
      </w:r>
    </w:p>
    <w:p w:rsidR="004F0AAC" w:rsidRDefault="004F0AAC" w:rsidP="004F0AAC">
      <w:r w:rsidRPr="008F64CD">
        <w:t>If the contractor refuses or fails to make good the defects within the time stipulated in the supervisor engineer instruction or within reasonable time if none is stated, then the supervisor engineer may appoint third party to rectify the defective works.</w:t>
      </w:r>
    </w:p>
    <w:p w:rsidR="004F0AAC" w:rsidRPr="008F64CD" w:rsidRDefault="004F0AAC" w:rsidP="004F0AAC"/>
    <w:p w:rsidR="004F0AAC" w:rsidRPr="008F64CD" w:rsidRDefault="004F0AAC" w:rsidP="004F0AAC">
      <w:pPr>
        <w:rPr>
          <w:b/>
        </w:rPr>
      </w:pPr>
      <w:r w:rsidRPr="008F64CD">
        <w:rPr>
          <w:b/>
        </w:rPr>
        <w:t>6: Deduct from money due to Contractor, or from Performance Bond/Performance Guarantee Sum</w:t>
      </w:r>
    </w:p>
    <w:p w:rsidR="004F0AAC" w:rsidRDefault="004F0AAC" w:rsidP="004F0AAC"/>
    <w:p w:rsidR="004F0AAC" w:rsidRPr="008F64CD" w:rsidRDefault="004F0AAC" w:rsidP="004F0AAC">
      <w:r w:rsidRPr="008F64CD">
        <w:t>If third party executed the defect works, the cost incurred in making good defects due to the failure of the contractor must be recovered from Contractor:</w:t>
      </w:r>
    </w:p>
    <w:p w:rsidR="004F0AAC" w:rsidRPr="008F64CD" w:rsidRDefault="004F0AAC" w:rsidP="004F0AAC">
      <w:pPr>
        <w:pStyle w:val="Buletted"/>
      </w:pPr>
      <w:r w:rsidRPr="008F64CD">
        <w:t>From monies due or payable to Contractor or</w:t>
      </w:r>
    </w:p>
    <w:p w:rsidR="004F0AAC" w:rsidRPr="008F64CD" w:rsidRDefault="004F0AAC" w:rsidP="004F0AAC">
      <w:pPr>
        <w:pStyle w:val="Buletted"/>
      </w:pPr>
      <w:r w:rsidRPr="008F64CD">
        <w:t>As deduction of Performance Bond or Performance Guarantee Sum</w:t>
      </w:r>
    </w:p>
    <w:p w:rsidR="004F0AAC" w:rsidRDefault="004F0AAC" w:rsidP="004F0AAC">
      <w:pPr>
        <w:spacing w:after="200"/>
        <w:jc w:val="left"/>
        <w:rPr>
          <w:color w:val="000000"/>
          <w:sz w:val="24"/>
          <w:szCs w:val="24"/>
        </w:rPr>
      </w:pPr>
      <w:r>
        <w:rPr>
          <w:color w:val="000000"/>
          <w:sz w:val="24"/>
          <w:szCs w:val="24"/>
        </w:rPr>
        <w:br w:type="page"/>
      </w:r>
    </w:p>
    <w:p w:rsidR="004F0AAC" w:rsidRPr="00BA7072" w:rsidRDefault="00696FD7" w:rsidP="004F0AAC">
      <w:pPr>
        <w:ind w:left="720"/>
        <w:rPr>
          <w:color w:val="000000"/>
          <w:sz w:val="24"/>
          <w:szCs w:val="24"/>
        </w:rPr>
      </w:pPr>
      <w:r>
        <w:rPr>
          <w:noProof/>
          <w:color w:val="000000"/>
          <w:sz w:val="24"/>
          <w:szCs w:val="24"/>
        </w:rPr>
        <w:lastRenderedPageBreak/>
        <w:pict>
          <v:group id="_x0000_s3377" style="position:absolute;left:0;text-align:left;margin-left:83.25pt;margin-top:-2.15pt;width:318.15pt;height:573.6pt;z-index:252520448" coordorigin="3105,2648" coordsize="6135,11134">
            <v:roundrect id="_x0000_s3378" style="position:absolute;left:3195;top:2648;width:5085;height:765" arcsize="10923f" fillcolor="white [3201]" strokecolor="#92cddc [1944]" strokeweight="1pt">
              <v:fill color2="#b6dde8 [1304]" focusposition="1" focussize="" focus="100%" type="gradient"/>
              <v:shadow type="perspective" color="#205867 [1608]" opacity=".5" offset="1pt" offset2="-3pt"/>
              <v:textbox style="mso-next-textbox:#_x0000_s3378">
                <w:txbxContent>
                  <w:p w:rsidR="00DD39EB" w:rsidRPr="000752C1" w:rsidRDefault="00DD39EB" w:rsidP="00217DDC">
                    <w:pPr>
                      <w:spacing w:line="240" w:lineRule="auto"/>
                      <w:jc w:val="center"/>
                      <w:rPr>
                        <w:b/>
                        <w:sz w:val="18"/>
                        <w:szCs w:val="18"/>
                      </w:rPr>
                    </w:pPr>
                    <w:r w:rsidRPr="000752C1">
                      <w:rPr>
                        <w:b/>
                        <w:sz w:val="18"/>
                        <w:szCs w:val="18"/>
                      </w:rPr>
                      <w:t>1. Joint inspection towards end of Defect Liability Period</w:t>
                    </w:r>
                  </w:p>
                </w:txbxContent>
              </v:textbox>
            </v:roundrect>
            <v:rect id="_x0000_s3379" style="position:absolute;left:3300;top:6011;width:4665;height:777" fillcolor="white [3201]" strokecolor="#92cddc [1944]" strokeweight="1pt">
              <v:fill color2="#b6dde8 [1304]" focusposition="1" focussize="" focus="100%" type="gradient"/>
              <v:shadow type="perspective" color="#205867 [1608]" opacity=".5" offset="1pt" offset2="-3pt"/>
              <v:textbox style="mso-next-textbox:#_x0000_s3379">
                <w:txbxContent>
                  <w:p w:rsidR="00DD39EB" w:rsidRPr="000752C1" w:rsidRDefault="00DD39EB" w:rsidP="00217DDC">
                    <w:pPr>
                      <w:spacing w:line="240" w:lineRule="auto"/>
                      <w:jc w:val="center"/>
                      <w:rPr>
                        <w:b/>
                        <w:sz w:val="18"/>
                        <w:szCs w:val="18"/>
                      </w:rPr>
                    </w:pPr>
                    <w:r w:rsidRPr="000752C1">
                      <w:rPr>
                        <w:b/>
                        <w:sz w:val="18"/>
                        <w:szCs w:val="18"/>
                      </w:rPr>
                      <w:t>3. Identify further defects and issue Schedule of Defects</w:t>
                    </w:r>
                  </w:p>
                </w:txbxContent>
              </v:textbox>
            </v:rect>
            <v:shape id="_x0000_s3380" type="#_x0000_t4" style="position:absolute;left:4350;top:3983;width:2115;height:1440" fillcolor="white [3201]" strokecolor="#92cddc [1944]" strokeweight="1pt">
              <v:fill color2="#b6dde8 [1304]" focusposition="1" focussize="" focus="100%" type="gradient"/>
              <v:shadow type="perspective" color="#205867 [1608]" opacity=".5" offset="1pt" offset2="-3pt"/>
              <v:textbox style="mso-next-textbox:#_x0000_s3380">
                <w:txbxContent>
                  <w:p w:rsidR="00DD39EB" w:rsidRPr="000752C1" w:rsidRDefault="00DD39EB" w:rsidP="00217DDC">
                    <w:pPr>
                      <w:spacing w:line="240" w:lineRule="auto"/>
                      <w:rPr>
                        <w:b/>
                        <w:sz w:val="18"/>
                        <w:szCs w:val="18"/>
                      </w:rPr>
                    </w:pPr>
                    <w:r w:rsidRPr="000752C1">
                      <w:rPr>
                        <w:b/>
                        <w:sz w:val="18"/>
                        <w:szCs w:val="18"/>
                      </w:rPr>
                      <w:t>2. Further defects?</w:t>
                    </w:r>
                  </w:p>
                </w:txbxContent>
              </v:textbox>
            </v:shape>
            <v:rect id="_x0000_s3381" style="position:absolute;left:3105;top:7571;width:5040;height:765" fillcolor="white [3201]" strokecolor="#92cddc [1944]" strokeweight="1pt">
              <v:fill color2="#b6dde8 [1304]" focusposition="1" focussize="" focus="100%" type="gradient"/>
              <v:shadow type="perspective" color="#205867 [1608]" opacity=".5" offset="1pt" offset2="-3pt"/>
              <v:textbox style="mso-next-textbox:#_x0000_s3381">
                <w:txbxContent>
                  <w:p w:rsidR="00DD39EB" w:rsidRPr="000752C1" w:rsidRDefault="00DD39EB" w:rsidP="00217DDC">
                    <w:pPr>
                      <w:spacing w:line="240" w:lineRule="auto"/>
                      <w:jc w:val="center"/>
                      <w:rPr>
                        <w:b/>
                        <w:sz w:val="18"/>
                        <w:szCs w:val="18"/>
                      </w:rPr>
                    </w:pPr>
                    <w:r w:rsidRPr="000752C1">
                      <w:rPr>
                        <w:b/>
                        <w:sz w:val="18"/>
                        <w:szCs w:val="18"/>
                      </w:rPr>
                      <w:t>4. Instruct Contractor to Rectify the Defects</w:t>
                    </w:r>
                  </w:p>
                </w:txbxContent>
              </v:textbox>
            </v:rect>
            <v:rect id="_x0000_s3382" style="position:absolute;left:3300;top:8996;width:4980;height:735" fillcolor="white [3201]" strokecolor="#92cddc [1944]" strokeweight="1pt">
              <v:fill color2="#b6dde8 [1304]" focusposition="1" focussize="" focus="100%" type="gradient"/>
              <v:shadow type="perspective" color="#205867 [1608]" opacity=".5" offset="1pt" offset2="-3pt"/>
              <v:textbox style="mso-next-textbox:#_x0000_s3382">
                <w:txbxContent>
                  <w:p w:rsidR="00DD39EB" w:rsidRPr="000752C1" w:rsidRDefault="00DD39EB" w:rsidP="00217DDC">
                    <w:pPr>
                      <w:spacing w:line="240" w:lineRule="auto"/>
                      <w:jc w:val="center"/>
                      <w:rPr>
                        <w:b/>
                        <w:sz w:val="18"/>
                        <w:szCs w:val="18"/>
                      </w:rPr>
                    </w:pPr>
                    <w:r w:rsidRPr="000752C1">
                      <w:rPr>
                        <w:b/>
                        <w:sz w:val="18"/>
                        <w:szCs w:val="18"/>
                      </w:rPr>
                      <w:t>5. Joint re-inspection (on expiry of time given to make good or upon expiry of 3 months whichever is earlier)</w:t>
                    </w:r>
                  </w:p>
                </w:txbxContent>
              </v:textbox>
            </v:rect>
            <v:shape id="_x0000_s3383" type="#_x0000_t4" style="position:absolute;left:4635;top:10391;width:2310;height:1155" fillcolor="white [3201]" strokecolor="#92cddc [1944]" strokeweight="1pt">
              <v:fill color2="#b6dde8 [1304]" focusposition="1" focussize="" focus="100%" type="gradient"/>
              <v:shadow type="perspective" color="#205867 [1608]" opacity=".5" offset="1pt" offset2="-3pt"/>
              <v:textbox style="mso-next-textbox:#_x0000_s3383">
                <w:txbxContent>
                  <w:p w:rsidR="00DD39EB" w:rsidRPr="000752C1" w:rsidRDefault="00DD39EB" w:rsidP="00217DDC">
                    <w:pPr>
                      <w:spacing w:line="240" w:lineRule="auto"/>
                      <w:jc w:val="center"/>
                      <w:rPr>
                        <w:b/>
                        <w:sz w:val="18"/>
                        <w:szCs w:val="18"/>
                      </w:rPr>
                    </w:pPr>
                    <w:r w:rsidRPr="000752C1">
                      <w:rPr>
                        <w:b/>
                        <w:sz w:val="18"/>
                        <w:szCs w:val="18"/>
                      </w:rPr>
                      <w:t>6. Further defects?</w:t>
                    </w:r>
                  </w:p>
                </w:txbxContent>
              </v:textbox>
            </v:shape>
            <v:rect id="_x0000_s3384" style="position:absolute;left:3960;top:12177;width:3855;height:510" fillcolor="white [3201]" strokecolor="#92cddc [1944]" strokeweight="1pt">
              <v:fill color2="#b6dde8 [1304]" focusposition="1" focussize="" focus="100%" type="gradient"/>
              <v:shadow type="perspective" color="#205867 [1608]" opacity=".5" offset="1pt" offset2="-3pt"/>
              <v:textbox style="mso-next-textbox:#_x0000_s3384">
                <w:txbxContent>
                  <w:p w:rsidR="00DD39EB" w:rsidRPr="000752C1" w:rsidRDefault="00DD39EB" w:rsidP="00217DDC">
                    <w:pPr>
                      <w:spacing w:line="240" w:lineRule="auto"/>
                      <w:jc w:val="center"/>
                      <w:rPr>
                        <w:b/>
                        <w:sz w:val="18"/>
                        <w:szCs w:val="18"/>
                      </w:rPr>
                    </w:pPr>
                    <w:r w:rsidRPr="000752C1">
                      <w:rPr>
                        <w:b/>
                        <w:sz w:val="18"/>
                        <w:szCs w:val="18"/>
                      </w:rPr>
                      <w:t xml:space="preserve">7. Issue Certificate of Making Good </w:t>
                    </w:r>
                    <w:r w:rsidRPr="00C33938">
                      <w:rPr>
                        <w:b/>
                        <w:sz w:val="18"/>
                        <w:szCs w:val="18"/>
                      </w:rPr>
                      <w:t>Defects</w:t>
                    </w:r>
                  </w:p>
                </w:txbxContent>
              </v:textbox>
            </v:rect>
            <v:roundrect id="_x0000_s3385" style="position:absolute;left:4425;top:13227;width:2700;height:555" arcsize="10923f" fillcolor="white [3201]" strokecolor="#92cddc [1944]" strokeweight="1pt">
              <v:fill color2="#b6dde8 [1304]" focusposition="1" focussize="" focus="100%" type="gradient"/>
              <v:shadow type="perspective" color="#205867 [1608]" opacity=".5" offset="1pt" offset2="-3pt"/>
              <v:textbox style="mso-next-textbox:#_x0000_s3385">
                <w:txbxContent>
                  <w:p w:rsidR="00DD39EB" w:rsidRPr="000752C1" w:rsidRDefault="00DD39EB" w:rsidP="00217DDC">
                    <w:pPr>
                      <w:spacing w:line="240" w:lineRule="auto"/>
                      <w:rPr>
                        <w:b/>
                        <w:sz w:val="18"/>
                        <w:szCs w:val="18"/>
                      </w:rPr>
                    </w:pPr>
                    <w:r w:rsidRPr="000752C1">
                      <w:rPr>
                        <w:b/>
                        <w:sz w:val="18"/>
                        <w:szCs w:val="18"/>
                      </w:rPr>
                      <w:t>8. Issue of Final Certificate</w:t>
                    </w:r>
                  </w:p>
                </w:txbxContent>
              </v:textbox>
            </v:roundrect>
            <v:shape id="_x0000_s3386" type="#_x0000_t32" style="position:absolute;left:5400;top:3412;width:0;height:570" o:connectortype="straight" strokecolor="#92cddc [1944]" strokeweight="1pt">
              <v:stroke endarrow="block"/>
              <v:shadow type="perspective" color="#205867 [1608]" opacity=".5" offset="1pt" offset2="-3pt"/>
            </v:shape>
            <v:shape id="_x0000_s3387" type="#_x0000_t32" style="position:absolute;left:5400;top:5409;width:0;height:615" o:connectortype="straight" strokecolor="#92cddc [1944]" strokeweight="1pt">
              <v:stroke endarrow="block"/>
              <v:shadow type="perspective" color="#205867 [1608]" opacity=".5" offset="1pt" offset2="-3pt"/>
            </v:shape>
            <v:shape id="_x0000_s3388" type="#_x0000_t32" style="position:absolute;left:5400;top:8336;width:0;height:660" o:connectortype="straight" strokecolor="#92cddc [1944]" strokeweight="1pt">
              <v:stroke endarrow="block"/>
              <v:shadow type="perspective" color="#205867 [1608]" opacity=".5" offset="1pt" offset2="-3pt"/>
            </v:shape>
            <v:shape id="_x0000_s3389" type="#_x0000_t32" style="position:absolute;left:5775;top:9731;width:0;height:660" o:connectortype="straight" strokecolor="#92cddc [1944]" strokeweight="1pt">
              <v:stroke endarrow="block"/>
              <v:shadow type="perspective" color="#205867 [1608]" opacity=".5" offset="1pt" offset2="-3pt"/>
            </v:shape>
            <v:shape id="_x0000_s3390" type="#_x0000_t32" style="position:absolute;left:5760;top:11546;width:0;height:630" o:connectortype="straight" strokecolor="#92cddc [1944]" strokeweight="1pt">
              <v:stroke endarrow="block"/>
              <v:shadow type="perspective" color="#205867 [1608]" opacity=".5" offset="1pt" offset2="-3pt"/>
            </v:shape>
            <v:shape id="_x0000_s3391" type="#_x0000_t32" style="position:absolute;left:5745;top:12686;width:0;height:540" o:connectortype="straight" strokecolor="#92cddc [1944]" strokeweight="1pt">
              <v:stroke endarrow="block"/>
              <v:shadow type="perspective" color="#205867 [1608]" opacity=".5" offset="1pt" offset2="-3pt"/>
            </v:shape>
            <v:shape id="_x0000_s3392" type="#_x0000_t32" style="position:absolute;left:5400;top:6788;width:0;height:783" o:connectortype="straight" strokecolor="#92cddc [1944]" strokeweight="1pt">
              <v:stroke endarrow="block"/>
              <v:shadow type="perspective" color="#205867 [1608]" opacity=".5" offset="1pt" offset2="-3pt"/>
            </v:shape>
            <v:shape id="_x0000_s3393" type="#_x0000_t32" style="position:absolute;left:6465;top:4702;width:2775;height:0" o:connectortype="straight" strokecolor="#92cddc [1944]" strokeweight="1pt">
              <v:shadow type="perspective" color="#205867 [1608]" opacity=".5" offset="1pt" offset2="-3pt"/>
            </v:shape>
            <v:shape id="_x0000_s3394" type="#_x0000_t32" style="position:absolute;left:9240;top:4702;width:0;height:7680" o:connectortype="straight" strokecolor="#92cddc [1944]" strokeweight="1pt">
              <v:shadow type="perspective" color="#205867 [1608]" opacity=".5" offset="1pt" offset2="-3pt"/>
            </v:shape>
            <v:shape id="_x0000_s3395" type="#_x0000_t32" style="position:absolute;left:7815;top:12382;width:1425;height:0;flip:x" o:connectortype="straight" strokecolor="#92cddc [1944]" strokeweight="1pt">
              <v:stroke endarrow="block"/>
              <v:shadow type="perspective" color="#205867 [1608]" opacity=".5" offset="1pt" offset2="-3pt"/>
            </v:shape>
            <v:shape id="_x0000_s3396" type="#_x0000_t32" style="position:absolute;left:6945;top:10973;width:1575;height:0" o:connectortype="straight" strokecolor="#92cddc [1944]" strokeweight="1pt">
              <v:shadow type="perspective" color="#205867 [1608]" opacity=".5" offset="1pt" offset2="-3pt"/>
            </v:shape>
            <v:shape id="_x0000_s3397" type="#_x0000_t32" style="position:absolute;left:8520;top:8032;width:0;height:2940;flip:y" o:connectortype="straight" strokecolor="#92cddc [1944]" strokeweight="1pt">
              <v:shadow type="perspective" color="#205867 [1608]" opacity=".5" offset="1pt" offset2="-3pt"/>
            </v:shape>
            <v:shape id="_x0000_s3398" type="#_x0000_t32" style="position:absolute;left:8145;top:8032;width:375;height:0;flip:x" o:connectortype="straight" strokecolor="#92cddc [1944]" strokeweight="1pt">
              <v:stroke endarrow="block"/>
              <v:shadow type="perspective" color="#205867 [1608]" opacity=".5" offset="1pt" offset2="-3pt"/>
            </v:shape>
          </v:group>
        </w:pict>
      </w: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tabs>
          <w:tab w:val="left" w:pos="4170"/>
        </w:tabs>
        <w:ind w:left="720"/>
        <w:rPr>
          <w:color w:val="000000"/>
          <w:sz w:val="24"/>
          <w:szCs w:val="24"/>
        </w:rPr>
      </w:pPr>
      <w:r>
        <w:rPr>
          <w:color w:val="000000"/>
          <w:sz w:val="24"/>
          <w:szCs w:val="24"/>
        </w:rPr>
        <w:tab/>
        <w:t>Yes</w:t>
      </w: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tabs>
          <w:tab w:val="left" w:pos="7890"/>
        </w:tabs>
        <w:ind w:left="720"/>
        <w:rPr>
          <w:color w:val="000000"/>
          <w:sz w:val="24"/>
          <w:szCs w:val="24"/>
        </w:rPr>
      </w:pPr>
      <w:r>
        <w:rPr>
          <w:color w:val="000000"/>
          <w:sz w:val="24"/>
          <w:szCs w:val="24"/>
        </w:rPr>
        <w:tab/>
      </w:r>
      <w:r w:rsidR="00217DDC">
        <w:rPr>
          <w:color w:val="000000"/>
          <w:sz w:val="24"/>
          <w:szCs w:val="24"/>
        </w:rPr>
        <w:t xml:space="preserve">   </w:t>
      </w:r>
      <w:r w:rsidRPr="00D33042">
        <w:rPr>
          <w:color w:val="000000"/>
          <w:szCs w:val="24"/>
        </w:rPr>
        <w:t>No</w:t>
      </w: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Default="004F0AAC" w:rsidP="004F0AAC">
      <w:pPr>
        <w:tabs>
          <w:tab w:val="left" w:pos="5940"/>
        </w:tabs>
        <w:ind w:left="720"/>
        <w:rPr>
          <w:color w:val="000000"/>
          <w:szCs w:val="24"/>
        </w:rPr>
      </w:pPr>
      <w:r>
        <w:rPr>
          <w:color w:val="000000"/>
          <w:sz w:val="24"/>
          <w:szCs w:val="24"/>
        </w:rPr>
        <w:tab/>
      </w:r>
      <w:r w:rsidR="00217DDC" w:rsidRPr="00C33938">
        <w:rPr>
          <w:color w:val="000000"/>
          <w:szCs w:val="24"/>
        </w:rPr>
        <w:t>Yes</w:t>
      </w:r>
    </w:p>
    <w:p w:rsidR="00217DDC" w:rsidRDefault="00217DDC" w:rsidP="004F0AAC">
      <w:pPr>
        <w:tabs>
          <w:tab w:val="left" w:pos="5940"/>
        </w:tabs>
        <w:ind w:left="720"/>
        <w:rPr>
          <w:color w:val="000000"/>
          <w:szCs w:val="24"/>
        </w:rPr>
      </w:pPr>
    </w:p>
    <w:p w:rsidR="00217DDC" w:rsidRPr="00BA7072" w:rsidRDefault="00217DDC" w:rsidP="004F0AAC">
      <w:pPr>
        <w:tabs>
          <w:tab w:val="left" w:pos="5940"/>
        </w:tabs>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4F0AAC" w:rsidRPr="00BA7072" w:rsidRDefault="004F0AAC" w:rsidP="004F0AAC">
      <w:pPr>
        <w:tabs>
          <w:tab w:val="left" w:pos="4515"/>
        </w:tabs>
        <w:ind w:left="720"/>
        <w:rPr>
          <w:color w:val="000000"/>
          <w:sz w:val="24"/>
          <w:szCs w:val="24"/>
        </w:rPr>
      </w:pPr>
      <w:r>
        <w:rPr>
          <w:color w:val="000000"/>
          <w:sz w:val="24"/>
          <w:szCs w:val="24"/>
        </w:rPr>
        <w:tab/>
      </w:r>
      <w:r w:rsidR="00C33938" w:rsidRPr="00C33938">
        <w:rPr>
          <w:color w:val="000000"/>
          <w:szCs w:val="24"/>
        </w:rPr>
        <w:t>No</w:t>
      </w:r>
    </w:p>
    <w:p w:rsidR="004F0AAC" w:rsidRPr="00BA7072" w:rsidRDefault="004F0AAC" w:rsidP="004F0AAC">
      <w:pPr>
        <w:ind w:left="720"/>
        <w:rPr>
          <w:color w:val="000000"/>
          <w:sz w:val="24"/>
          <w:szCs w:val="24"/>
        </w:rPr>
      </w:pPr>
    </w:p>
    <w:p w:rsidR="004F0AAC" w:rsidRPr="00BA7072" w:rsidRDefault="004F0AAC" w:rsidP="004F0AAC">
      <w:pPr>
        <w:ind w:left="720"/>
        <w:rPr>
          <w:color w:val="000000"/>
          <w:sz w:val="24"/>
          <w:szCs w:val="24"/>
        </w:rPr>
      </w:pPr>
    </w:p>
    <w:p w:rsidR="00217DDC" w:rsidRDefault="00217DDC" w:rsidP="00336FE6">
      <w:pPr>
        <w:pStyle w:val="Caption"/>
      </w:pPr>
    </w:p>
    <w:p w:rsidR="004F0AAC" w:rsidRDefault="00336FE6" w:rsidP="00705D8F">
      <w:pPr>
        <w:pStyle w:val="Caption"/>
        <w:jc w:val="center"/>
      </w:pPr>
      <w:bookmarkStart w:id="415" w:name="_Toc531653296"/>
      <w:r>
        <w:t xml:space="preserve">Figure </w:t>
      </w:r>
      <w:r w:rsidR="00696FD7">
        <w:fldChar w:fldCharType="begin"/>
      </w:r>
      <w:r w:rsidR="00696FD7">
        <w:instrText xml:space="preserve"> STYLEREF 1 \s </w:instrText>
      </w:r>
      <w:r w:rsidR="00696FD7">
        <w:fldChar w:fldCharType="separate"/>
      </w:r>
      <w:r w:rsidR="00DD39EB">
        <w:rPr>
          <w:noProof/>
        </w:rPr>
        <w:t>11</w:t>
      </w:r>
      <w:r w:rsidR="00696FD7">
        <w:rPr>
          <w:noProof/>
        </w:rPr>
        <w:fldChar w:fldCharType="end"/>
      </w:r>
      <w:r>
        <w:noBreakHyphen/>
      </w:r>
      <w:r w:rsidR="00696FD7">
        <w:fldChar w:fldCharType="begin"/>
      </w:r>
      <w:r w:rsidR="00696FD7">
        <w:instrText xml:space="preserve"> SEQ Figure \* ARABIC \s 1 </w:instrText>
      </w:r>
      <w:r w:rsidR="00696FD7">
        <w:fldChar w:fldCharType="separate"/>
      </w:r>
      <w:r w:rsidR="00DD39EB">
        <w:rPr>
          <w:noProof/>
        </w:rPr>
        <w:t>7</w:t>
      </w:r>
      <w:r w:rsidR="00696FD7">
        <w:rPr>
          <w:noProof/>
        </w:rPr>
        <w:fldChar w:fldCharType="end"/>
      </w:r>
      <w:r>
        <w:t xml:space="preserve">: </w:t>
      </w:r>
      <w:r w:rsidRPr="00385A3B">
        <w:t xml:space="preserve">Flowchart </w:t>
      </w:r>
      <w:r w:rsidR="00217DDC" w:rsidRPr="00385A3B">
        <w:t>- defects management at end of defect liability period</w:t>
      </w:r>
      <w:bookmarkEnd w:id="415"/>
    </w:p>
    <w:p w:rsidR="00336FE6" w:rsidRPr="00336FE6" w:rsidRDefault="00336FE6" w:rsidP="00336FE6"/>
    <w:p w:rsidR="004F0AAC" w:rsidRPr="000752C1" w:rsidRDefault="004F0AAC" w:rsidP="004F0AAC">
      <w:pPr>
        <w:rPr>
          <w:b/>
          <w:szCs w:val="24"/>
        </w:rPr>
      </w:pPr>
      <w:r w:rsidRPr="000752C1">
        <w:rPr>
          <w:b/>
          <w:szCs w:val="24"/>
        </w:rPr>
        <w:t xml:space="preserve">Description of tasks for Defects Management at End of Defect Liability Period </w:t>
      </w:r>
    </w:p>
    <w:p w:rsidR="00C33938" w:rsidRDefault="00C33938" w:rsidP="00705D8F">
      <w:pPr>
        <w:spacing w:line="240" w:lineRule="auto"/>
        <w:rPr>
          <w:szCs w:val="24"/>
        </w:rPr>
      </w:pPr>
    </w:p>
    <w:p w:rsidR="004F0AAC" w:rsidRPr="000752C1" w:rsidRDefault="004F0AAC" w:rsidP="004F0AAC">
      <w:pPr>
        <w:rPr>
          <w:szCs w:val="24"/>
        </w:rPr>
      </w:pPr>
      <w:r w:rsidRPr="000752C1">
        <w:rPr>
          <w:szCs w:val="24"/>
        </w:rPr>
        <w:t>Please refer Flowchart - Defects Management at End of Defect Liability Period</w:t>
      </w:r>
    </w:p>
    <w:p w:rsidR="004F0AAC" w:rsidRPr="000752C1" w:rsidRDefault="004F0AAC" w:rsidP="00705D8F">
      <w:pPr>
        <w:spacing w:line="240" w:lineRule="auto"/>
        <w:rPr>
          <w:szCs w:val="24"/>
        </w:rPr>
      </w:pPr>
    </w:p>
    <w:p w:rsidR="004F0AAC" w:rsidRPr="000752C1" w:rsidRDefault="004F0AAC" w:rsidP="004F0AAC">
      <w:pPr>
        <w:rPr>
          <w:b/>
          <w:szCs w:val="24"/>
        </w:rPr>
      </w:pPr>
      <w:r w:rsidRPr="000752C1">
        <w:rPr>
          <w:b/>
          <w:szCs w:val="24"/>
        </w:rPr>
        <w:t>Step 1: Joint inspection towards end of Defect Liability Period</w:t>
      </w:r>
    </w:p>
    <w:p w:rsidR="004F0AAC" w:rsidRPr="000752C1" w:rsidRDefault="004F0AAC" w:rsidP="004F0AAC">
      <w:pPr>
        <w:rPr>
          <w:szCs w:val="24"/>
        </w:rPr>
      </w:pPr>
      <w:r w:rsidRPr="000752C1">
        <w:rPr>
          <w:szCs w:val="24"/>
        </w:rPr>
        <w:t>Carry out joint inspection together by the representatives from Client, Contractor, beneficiary farmers and other parties involved.</w:t>
      </w:r>
    </w:p>
    <w:p w:rsidR="004F0AAC" w:rsidRPr="000752C1" w:rsidRDefault="004F0AAC" w:rsidP="004F0AAC">
      <w:pPr>
        <w:rPr>
          <w:b/>
          <w:szCs w:val="24"/>
        </w:rPr>
      </w:pPr>
      <w:r w:rsidRPr="000752C1">
        <w:rPr>
          <w:b/>
          <w:szCs w:val="24"/>
        </w:rPr>
        <w:lastRenderedPageBreak/>
        <w:t>Step 2: Further defects?</w:t>
      </w:r>
    </w:p>
    <w:p w:rsidR="004F0AAC" w:rsidRPr="000752C1" w:rsidRDefault="004F0AAC" w:rsidP="004F0AAC">
      <w:pPr>
        <w:rPr>
          <w:szCs w:val="24"/>
        </w:rPr>
      </w:pPr>
      <w:r w:rsidRPr="000752C1">
        <w:rPr>
          <w:szCs w:val="24"/>
        </w:rPr>
        <w:t>Identification of Further Defects (if any) by the parties involved on joint inspection should be done with clear conclusion and recommendation.</w:t>
      </w:r>
    </w:p>
    <w:p w:rsidR="004F0AAC" w:rsidRPr="000752C1" w:rsidRDefault="004F0AAC" w:rsidP="00705D8F">
      <w:pPr>
        <w:spacing w:line="240" w:lineRule="auto"/>
        <w:rPr>
          <w:szCs w:val="24"/>
        </w:rPr>
      </w:pPr>
    </w:p>
    <w:p w:rsidR="004F0AAC" w:rsidRPr="000752C1" w:rsidRDefault="004F0AAC" w:rsidP="004F0AAC">
      <w:pPr>
        <w:rPr>
          <w:b/>
          <w:szCs w:val="24"/>
        </w:rPr>
      </w:pPr>
      <w:r w:rsidRPr="000752C1">
        <w:rPr>
          <w:b/>
          <w:szCs w:val="24"/>
        </w:rPr>
        <w:t xml:space="preserve">Step 3: Identify further defects and issue Schedule of Defects </w:t>
      </w:r>
    </w:p>
    <w:p w:rsidR="004F0AAC" w:rsidRPr="000752C1" w:rsidRDefault="004F0AAC" w:rsidP="004F0AAC">
      <w:pPr>
        <w:rPr>
          <w:szCs w:val="24"/>
        </w:rPr>
      </w:pPr>
      <w:r w:rsidRPr="000752C1">
        <w:rPr>
          <w:szCs w:val="24"/>
        </w:rPr>
        <w:t xml:space="preserve">If there are defects at the end of Defects Liability Period, the supervision </w:t>
      </w:r>
      <w:proofErr w:type="gramStart"/>
      <w:r w:rsidRPr="000752C1">
        <w:rPr>
          <w:szCs w:val="24"/>
        </w:rPr>
        <w:t xml:space="preserve">engineer </w:t>
      </w:r>
      <w:r w:rsidR="000350D5" w:rsidRPr="000752C1">
        <w:rPr>
          <w:szCs w:val="24"/>
        </w:rPr>
        <w:t>prepares</w:t>
      </w:r>
      <w:r w:rsidRPr="000752C1">
        <w:rPr>
          <w:szCs w:val="24"/>
        </w:rPr>
        <w:t xml:space="preserve"> the Schedule of Defects and issue</w:t>
      </w:r>
      <w:proofErr w:type="gramEnd"/>
      <w:r w:rsidRPr="000752C1">
        <w:rPr>
          <w:szCs w:val="24"/>
        </w:rPr>
        <w:t xml:space="preserve"> it to the Contractor within the specified days after the expiry of DLP.</w:t>
      </w:r>
    </w:p>
    <w:p w:rsidR="004F0AAC" w:rsidRPr="000752C1" w:rsidRDefault="004F0AAC" w:rsidP="00705D8F">
      <w:pPr>
        <w:spacing w:line="240" w:lineRule="auto"/>
        <w:rPr>
          <w:szCs w:val="24"/>
        </w:rPr>
      </w:pPr>
    </w:p>
    <w:p w:rsidR="004F0AAC" w:rsidRPr="000752C1" w:rsidRDefault="004F0AAC" w:rsidP="004F0AAC">
      <w:pPr>
        <w:rPr>
          <w:b/>
          <w:szCs w:val="24"/>
        </w:rPr>
      </w:pPr>
      <w:r w:rsidRPr="000752C1">
        <w:rPr>
          <w:b/>
          <w:szCs w:val="24"/>
        </w:rPr>
        <w:t xml:space="preserve">Step 4: Instruct Contractor Rectify the Defects </w:t>
      </w:r>
    </w:p>
    <w:p w:rsidR="004F0AAC" w:rsidRPr="000752C1" w:rsidRDefault="004F0AAC" w:rsidP="004F0AAC">
      <w:pPr>
        <w:rPr>
          <w:szCs w:val="24"/>
        </w:rPr>
      </w:pPr>
      <w:r w:rsidRPr="000752C1">
        <w:rPr>
          <w:szCs w:val="24"/>
        </w:rPr>
        <w:t>Issue the instruction to rectify all defect works completely within a reasonable time. Ensure the duration given to the contractor must not exceed the specified months from the date of issuance the Schedule of Defects.</w:t>
      </w:r>
    </w:p>
    <w:p w:rsidR="004F0AAC" w:rsidRPr="000752C1" w:rsidRDefault="004F0AAC" w:rsidP="00705D8F">
      <w:pPr>
        <w:spacing w:line="240" w:lineRule="auto"/>
        <w:rPr>
          <w:szCs w:val="24"/>
        </w:rPr>
      </w:pPr>
    </w:p>
    <w:p w:rsidR="004F0AAC" w:rsidRPr="000752C1" w:rsidRDefault="004F0AAC" w:rsidP="004F0AAC">
      <w:pPr>
        <w:rPr>
          <w:b/>
          <w:szCs w:val="24"/>
        </w:rPr>
      </w:pPr>
      <w:r w:rsidRPr="000752C1">
        <w:rPr>
          <w:b/>
          <w:szCs w:val="24"/>
        </w:rPr>
        <w:t>Step 5: Joint Re-inspection</w:t>
      </w:r>
    </w:p>
    <w:p w:rsidR="004F0AAC" w:rsidRDefault="004F0AAC" w:rsidP="004F0AAC">
      <w:pPr>
        <w:rPr>
          <w:szCs w:val="24"/>
        </w:rPr>
      </w:pPr>
      <w:r w:rsidRPr="000752C1">
        <w:rPr>
          <w:szCs w:val="24"/>
        </w:rPr>
        <w:t>Carry out the joint re-inspection by the representatives from Client, Contractor, beneficiary farmers and other parties involved on the date of the expiry of rectification period given to Contractor or upon the expiry of period of specified months, whichever is the earlier.</w:t>
      </w:r>
    </w:p>
    <w:p w:rsidR="004F0AAC" w:rsidRPr="000752C1" w:rsidRDefault="004F0AAC" w:rsidP="00705D8F">
      <w:pPr>
        <w:spacing w:line="240" w:lineRule="auto"/>
        <w:rPr>
          <w:szCs w:val="24"/>
        </w:rPr>
      </w:pPr>
    </w:p>
    <w:p w:rsidR="004F0AAC" w:rsidRPr="000752C1" w:rsidRDefault="004F0AAC" w:rsidP="004F0AAC">
      <w:pPr>
        <w:rPr>
          <w:szCs w:val="24"/>
        </w:rPr>
      </w:pPr>
      <w:r w:rsidRPr="000752C1">
        <w:rPr>
          <w:b/>
          <w:szCs w:val="24"/>
        </w:rPr>
        <w:t>Step 6: Further defects?</w:t>
      </w:r>
    </w:p>
    <w:p w:rsidR="004F0AAC" w:rsidRDefault="004F0AAC" w:rsidP="004F0AAC">
      <w:pPr>
        <w:rPr>
          <w:szCs w:val="24"/>
        </w:rPr>
      </w:pPr>
      <w:r w:rsidRPr="000752C1">
        <w:rPr>
          <w:szCs w:val="24"/>
        </w:rPr>
        <w:t>Identification of Further Defects (if any) by the parties involved on joint inspection should be done with clear conclusion and recommendation.</w:t>
      </w:r>
    </w:p>
    <w:p w:rsidR="004F0AAC" w:rsidRPr="000752C1" w:rsidRDefault="004F0AAC" w:rsidP="00705D8F">
      <w:pPr>
        <w:spacing w:line="240" w:lineRule="auto"/>
        <w:rPr>
          <w:szCs w:val="24"/>
        </w:rPr>
      </w:pPr>
    </w:p>
    <w:p w:rsidR="004F0AAC" w:rsidRPr="000752C1" w:rsidRDefault="004F0AAC" w:rsidP="004F0AAC">
      <w:pPr>
        <w:rPr>
          <w:b/>
          <w:szCs w:val="24"/>
        </w:rPr>
      </w:pPr>
      <w:r w:rsidRPr="000752C1">
        <w:rPr>
          <w:b/>
          <w:szCs w:val="24"/>
        </w:rPr>
        <w:t>Step 7: Issue Certificate of Making Good Defects</w:t>
      </w:r>
    </w:p>
    <w:p w:rsidR="004F0AAC" w:rsidRDefault="004F0AAC" w:rsidP="004F0AAC">
      <w:pPr>
        <w:rPr>
          <w:szCs w:val="24"/>
        </w:rPr>
      </w:pPr>
      <w:r w:rsidRPr="000752C1">
        <w:rPr>
          <w:szCs w:val="24"/>
        </w:rPr>
        <w:t>Issue the certificate of completion of making good defects if there are no further defects. Ensure the date in such certificate is the date of Contractor completed the rectification of defective works. Ensure the copies to be distributed to:</w:t>
      </w:r>
    </w:p>
    <w:p w:rsidR="004F0AAC" w:rsidRPr="00BA7072" w:rsidRDefault="004F0AAC" w:rsidP="004F0AAC">
      <w:pPr>
        <w:pStyle w:val="Buletted"/>
      </w:pPr>
      <w:r w:rsidRPr="00BA7072">
        <w:t>Contractor (original)</w:t>
      </w:r>
    </w:p>
    <w:p w:rsidR="004F0AAC" w:rsidRPr="00BA7072" w:rsidRDefault="004F0AAC" w:rsidP="004F0AAC">
      <w:pPr>
        <w:pStyle w:val="Buletted"/>
      </w:pPr>
      <w:r w:rsidRPr="00BA7072">
        <w:t>Other parties named in certificate (copies)</w:t>
      </w:r>
    </w:p>
    <w:p w:rsidR="004F0AAC" w:rsidRPr="000752C1" w:rsidRDefault="004F0AAC" w:rsidP="004F0AAC">
      <w:pPr>
        <w:rPr>
          <w:szCs w:val="24"/>
        </w:rPr>
      </w:pPr>
      <w:r w:rsidRPr="000752C1">
        <w:rPr>
          <w:szCs w:val="24"/>
        </w:rPr>
        <w:t>The client then returns the Performance Bond/Performance Guarantee Sum to the Contractor.</w:t>
      </w:r>
    </w:p>
    <w:p w:rsidR="004F0AAC" w:rsidRPr="000752C1" w:rsidRDefault="004F0AAC" w:rsidP="00705D8F">
      <w:pPr>
        <w:spacing w:line="240" w:lineRule="auto"/>
        <w:rPr>
          <w:b/>
          <w:szCs w:val="24"/>
        </w:rPr>
      </w:pPr>
    </w:p>
    <w:p w:rsidR="004F0AAC" w:rsidRPr="000752C1" w:rsidRDefault="004F0AAC" w:rsidP="004F0AAC">
      <w:pPr>
        <w:rPr>
          <w:b/>
          <w:szCs w:val="24"/>
        </w:rPr>
      </w:pPr>
      <w:r w:rsidRPr="000752C1">
        <w:rPr>
          <w:b/>
          <w:szCs w:val="24"/>
        </w:rPr>
        <w:t>Step 8: Issue of Final Certificate</w:t>
      </w:r>
    </w:p>
    <w:p w:rsidR="004F0AAC" w:rsidRPr="000752C1" w:rsidRDefault="004F0AAC" w:rsidP="004F0AAC">
      <w:pPr>
        <w:rPr>
          <w:szCs w:val="24"/>
        </w:rPr>
      </w:pPr>
      <w:r w:rsidRPr="000752C1">
        <w:rPr>
          <w:szCs w:val="24"/>
        </w:rPr>
        <w:t>The supervisor engineer prepares the Final Certificate upon the issuance of Certificate of Completion of Making Good Defects.</w:t>
      </w:r>
    </w:p>
    <w:p w:rsidR="004F0AAC" w:rsidRPr="00E67207" w:rsidRDefault="004F0AAC" w:rsidP="00F867FA">
      <w:pPr>
        <w:pStyle w:val="Heading3"/>
      </w:pPr>
      <w:bookmarkStart w:id="416" w:name="_Toc531653242"/>
      <w:r w:rsidRPr="00E67207">
        <w:t xml:space="preserve">Managing </w:t>
      </w:r>
      <w:r w:rsidR="00705D8F" w:rsidRPr="00E67207">
        <w:t>ethics in work contract</w:t>
      </w:r>
      <w:bookmarkEnd w:id="416"/>
    </w:p>
    <w:p w:rsidR="004F0AAC" w:rsidRPr="00F04953" w:rsidRDefault="004F0AAC" w:rsidP="004F0AAC">
      <w:r>
        <w:t xml:space="preserve">Regarding to </w:t>
      </w:r>
      <w:r w:rsidRPr="004624F6">
        <w:t xml:space="preserve">managing </w:t>
      </w:r>
      <w:r w:rsidRPr="00CC0DA0">
        <w:rPr>
          <w:szCs w:val="24"/>
        </w:rPr>
        <w:t xml:space="preserve">ethics in </w:t>
      </w:r>
      <w:r>
        <w:rPr>
          <w:szCs w:val="24"/>
        </w:rPr>
        <w:t xml:space="preserve">work </w:t>
      </w:r>
      <w:r w:rsidRPr="00CC0DA0">
        <w:rPr>
          <w:szCs w:val="24"/>
        </w:rPr>
        <w:t>contract</w:t>
      </w:r>
      <w:r>
        <w:t xml:space="preserve"> refer section </w:t>
      </w:r>
      <w:r w:rsidR="00646758">
        <w:t>5</w:t>
      </w:r>
      <w:r w:rsidRPr="00F04953">
        <w:t>.2.11</w:t>
      </w:r>
      <w:r w:rsidR="00C33938">
        <w:t xml:space="preserve"> </w:t>
      </w:r>
      <w:r>
        <w:t>above in this guideline. Generally, there should be code of ethics that guides the relation between client /</w:t>
      </w:r>
      <w:r w:rsidR="00C33938">
        <w:t>consultant and</w:t>
      </w:r>
      <w:r>
        <w:t xml:space="preserve"> contractor in work contract. </w:t>
      </w:r>
    </w:p>
    <w:p w:rsidR="004F0AAC" w:rsidRPr="00E67207" w:rsidRDefault="004F0AAC" w:rsidP="00F867FA">
      <w:pPr>
        <w:pStyle w:val="Heading3"/>
      </w:pPr>
      <w:bookmarkStart w:id="417" w:name="_Toc531653243"/>
      <w:r w:rsidRPr="00E67207">
        <w:t xml:space="preserve">Managing </w:t>
      </w:r>
      <w:r w:rsidR="00705D8F" w:rsidRPr="00E67207">
        <w:t>work contract closure</w:t>
      </w:r>
      <w:bookmarkEnd w:id="417"/>
    </w:p>
    <w:p w:rsidR="004F0AAC" w:rsidRDefault="004F0AAC" w:rsidP="004F0AAC">
      <w:r w:rsidRPr="00BA7072">
        <w:t>The most common way a contract ends is where each party performs according to the terms of the contract, that is, the contract is discharged through due performance. Acceptance implies that the works delivered have met the agreed contract.</w:t>
      </w:r>
    </w:p>
    <w:p w:rsidR="004F0AAC" w:rsidRPr="00BA7072" w:rsidRDefault="004F0AAC" w:rsidP="00705D8F">
      <w:pPr>
        <w:spacing w:line="240" w:lineRule="auto"/>
      </w:pPr>
    </w:p>
    <w:p w:rsidR="004F0AAC" w:rsidRPr="00BA7072" w:rsidRDefault="004F0AAC" w:rsidP="004F0AAC">
      <w:pPr>
        <w:rPr>
          <w:b/>
        </w:rPr>
      </w:pPr>
      <w:r w:rsidRPr="00BA7072">
        <w:t xml:space="preserve">Contracts for the provision of services may specify an end date when all contract deliverables have to be provided. The contract ends through due performance if the services are delivered in line with contract standards by the due date. In works contracts, contract closure should be </w:t>
      </w:r>
      <w:r w:rsidRPr="00BA7072">
        <w:lastRenderedPageBreak/>
        <w:t>completed as soon as defect liability is completed.  The following check list guides the contract completion:</w:t>
      </w:r>
    </w:p>
    <w:p w:rsidR="004F0AAC" w:rsidRPr="00BA7072" w:rsidRDefault="004F0AAC" w:rsidP="004F0AA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4680"/>
        <w:gridCol w:w="1170"/>
        <w:gridCol w:w="2942"/>
      </w:tblGrid>
      <w:tr w:rsidR="004F0AAC" w:rsidRPr="00E057AC" w:rsidTr="00705D8F">
        <w:tc>
          <w:tcPr>
            <w:tcW w:w="450" w:type="dxa"/>
            <w:shd w:val="clear" w:color="auto" w:fill="B6DDE8" w:themeFill="accent5" w:themeFillTint="66"/>
          </w:tcPr>
          <w:p w:rsidR="004F0AAC" w:rsidRPr="00E057AC" w:rsidRDefault="004F0AAC" w:rsidP="00AB3E04">
            <w:pPr>
              <w:jc w:val="center"/>
              <w:rPr>
                <w:b/>
                <w:sz w:val="20"/>
                <w:szCs w:val="20"/>
              </w:rPr>
            </w:pPr>
            <w:r w:rsidRPr="00E057AC">
              <w:rPr>
                <w:b/>
                <w:sz w:val="20"/>
                <w:szCs w:val="20"/>
              </w:rPr>
              <w:t>No</w:t>
            </w:r>
          </w:p>
        </w:tc>
        <w:tc>
          <w:tcPr>
            <w:tcW w:w="4680" w:type="dxa"/>
            <w:shd w:val="clear" w:color="auto" w:fill="B6DDE8" w:themeFill="accent5" w:themeFillTint="66"/>
          </w:tcPr>
          <w:p w:rsidR="004F0AAC" w:rsidRPr="00E057AC" w:rsidRDefault="004F0AAC" w:rsidP="00AB3E04">
            <w:pPr>
              <w:jc w:val="center"/>
              <w:rPr>
                <w:b/>
                <w:sz w:val="20"/>
                <w:szCs w:val="20"/>
              </w:rPr>
            </w:pPr>
            <w:r w:rsidRPr="00E057AC">
              <w:rPr>
                <w:b/>
                <w:sz w:val="20"/>
                <w:szCs w:val="20"/>
              </w:rPr>
              <w:t>Checklist</w:t>
            </w:r>
          </w:p>
        </w:tc>
        <w:tc>
          <w:tcPr>
            <w:tcW w:w="1170" w:type="dxa"/>
            <w:shd w:val="clear" w:color="auto" w:fill="B6DDE8" w:themeFill="accent5" w:themeFillTint="66"/>
          </w:tcPr>
          <w:p w:rsidR="004F0AAC" w:rsidRPr="00E057AC" w:rsidRDefault="004F0AAC" w:rsidP="00AB3E04">
            <w:pPr>
              <w:jc w:val="center"/>
              <w:rPr>
                <w:b/>
                <w:sz w:val="20"/>
                <w:szCs w:val="20"/>
              </w:rPr>
            </w:pPr>
            <w:r w:rsidRPr="00E057AC">
              <w:rPr>
                <w:b/>
                <w:sz w:val="20"/>
                <w:szCs w:val="20"/>
              </w:rPr>
              <w:t>Yes/No</w:t>
            </w:r>
          </w:p>
        </w:tc>
        <w:tc>
          <w:tcPr>
            <w:tcW w:w="2942" w:type="dxa"/>
            <w:shd w:val="clear" w:color="auto" w:fill="B6DDE8" w:themeFill="accent5" w:themeFillTint="66"/>
          </w:tcPr>
          <w:p w:rsidR="004F0AAC" w:rsidRPr="00E057AC" w:rsidRDefault="004F0AAC" w:rsidP="00AB3E04">
            <w:pPr>
              <w:jc w:val="center"/>
              <w:rPr>
                <w:b/>
                <w:sz w:val="20"/>
                <w:szCs w:val="20"/>
              </w:rPr>
            </w:pPr>
            <w:r w:rsidRPr="00E057AC">
              <w:rPr>
                <w:b/>
                <w:sz w:val="20"/>
                <w:szCs w:val="20"/>
              </w:rPr>
              <w:t>Remark</w:t>
            </w:r>
          </w:p>
        </w:tc>
      </w:tr>
      <w:tr w:rsidR="004F0AAC" w:rsidRPr="005C6DC2" w:rsidTr="00705D8F">
        <w:tc>
          <w:tcPr>
            <w:tcW w:w="450" w:type="dxa"/>
          </w:tcPr>
          <w:p w:rsidR="004F0AAC" w:rsidRPr="005C6DC2" w:rsidRDefault="004F0AAC" w:rsidP="00AB3E04">
            <w:pPr>
              <w:jc w:val="center"/>
              <w:rPr>
                <w:sz w:val="20"/>
                <w:szCs w:val="20"/>
              </w:rPr>
            </w:pPr>
            <w:r w:rsidRPr="005C6DC2">
              <w:rPr>
                <w:sz w:val="20"/>
                <w:szCs w:val="20"/>
              </w:rPr>
              <w:t>1</w:t>
            </w:r>
          </w:p>
        </w:tc>
        <w:tc>
          <w:tcPr>
            <w:tcW w:w="4680" w:type="dxa"/>
          </w:tcPr>
          <w:p w:rsidR="004F0AAC" w:rsidRPr="005C6DC2" w:rsidRDefault="004F0AAC" w:rsidP="00AB3E04">
            <w:pPr>
              <w:rPr>
                <w:sz w:val="20"/>
                <w:szCs w:val="20"/>
              </w:rPr>
            </w:pPr>
            <w:r w:rsidRPr="005C6DC2">
              <w:rPr>
                <w:sz w:val="20"/>
                <w:szCs w:val="20"/>
              </w:rPr>
              <w:t>Deliverables review</w:t>
            </w:r>
          </w:p>
        </w:tc>
        <w:tc>
          <w:tcPr>
            <w:tcW w:w="1170" w:type="dxa"/>
          </w:tcPr>
          <w:p w:rsidR="004F0AAC" w:rsidRPr="005C6DC2" w:rsidRDefault="004F0AAC" w:rsidP="00AB3E04">
            <w:pPr>
              <w:rPr>
                <w:sz w:val="20"/>
                <w:szCs w:val="20"/>
              </w:rPr>
            </w:pPr>
          </w:p>
        </w:tc>
        <w:tc>
          <w:tcPr>
            <w:tcW w:w="2942" w:type="dxa"/>
          </w:tcPr>
          <w:p w:rsidR="004F0AAC" w:rsidRPr="005C6DC2" w:rsidRDefault="004F0AAC" w:rsidP="00AB3E04">
            <w:pPr>
              <w:rPr>
                <w:sz w:val="20"/>
                <w:szCs w:val="20"/>
              </w:rPr>
            </w:pPr>
          </w:p>
        </w:tc>
      </w:tr>
      <w:tr w:rsidR="004F0AAC" w:rsidRPr="005C6DC2" w:rsidTr="00705D8F">
        <w:tc>
          <w:tcPr>
            <w:tcW w:w="450" w:type="dxa"/>
          </w:tcPr>
          <w:p w:rsidR="004F0AAC" w:rsidRPr="005C6DC2" w:rsidRDefault="004F0AAC" w:rsidP="00AB3E04">
            <w:pPr>
              <w:jc w:val="center"/>
              <w:rPr>
                <w:sz w:val="20"/>
                <w:szCs w:val="20"/>
              </w:rPr>
            </w:pPr>
            <w:r w:rsidRPr="005C6DC2">
              <w:rPr>
                <w:sz w:val="20"/>
                <w:szCs w:val="20"/>
              </w:rPr>
              <w:t>2</w:t>
            </w:r>
          </w:p>
        </w:tc>
        <w:tc>
          <w:tcPr>
            <w:tcW w:w="4680" w:type="dxa"/>
          </w:tcPr>
          <w:p w:rsidR="004F0AAC" w:rsidRPr="005C6DC2" w:rsidRDefault="004F0AAC" w:rsidP="00AB3E04">
            <w:pPr>
              <w:jc w:val="left"/>
              <w:rPr>
                <w:sz w:val="20"/>
                <w:szCs w:val="20"/>
              </w:rPr>
            </w:pPr>
            <w:r w:rsidRPr="005C6DC2">
              <w:rPr>
                <w:sz w:val="20"/>
                <w:szCs w:val="20"/>
              </w:rPr>
              <w:t>Documents required for contract completion (as built drawing, O&amp;M, diary &amp; others)</w:t>
            </w:r>
          </w:p>
        </w:tc>
        <w:tc>
          <w:tcPr>
            <w:tcW w:w="1170" w:type="dxa"/>
          </w:tcPr>
          <w:p w:rsidR="004F0AAC" w:rsidRPr="005C6DC2" w:rsidRDefault="004F0AAC" w:rsidP="00AB3E04">
            <w:pPr>
              <w:rPr>
                <w:sz w:val="20"/>
                <w:szCs w:val="20"/>
              </w:rPr>
            </w:pPr>
          </w:p>
        </w:tc>
        <w:tc>
          <w:tcPr>
            <w:tcW w:w="2942" w:type="dxa"/>
          </w:tcPr>
          <w:p w:rsidR="004F0AAC" w:rsidRPr="005C6DC2" w:rsidRDefault="004F0AAC" w:rsidP="00AB3E04">
            <w:pPr>
              <w:rPr>
                <w:sz w:val="20"/>
                <w:szCs w:val="20"/>
              </w:rPr>
            </w:pPr>
          </w:p>
        </w:tc>
      </w:tr>
      <w:tr w:rsidR="004F0AAC" w:rsidRPr="005C6DC2" w:rsidTr="00705D8F">
        <w:tc>
          <w:tcPr>
            <w:tcW w:w="450" w:type="dxa"/>
          </w:tcPr>
          <w:p w:rsidR="004F0AAC" w:rsidRPr="005C6DC2" w:rsidRDefault="004F0AAC" w:rsidP="00AB3E04">
            <w:pPr>
              <w:jc w:val="center"/>
              <w:rPr>
                <w:sz w:val="20"/>
                <w:szCs w:val="20"/>
              </w:rPr>
            </w:pPr>
            <w:r w:rsidRPr="005C6DC2">
              <w:rPr>
                <w:sz w:val="20"/>
                <w:szCs w:val="20"/>
              </w:rPr>
              <w:t>3</w:t>
            </w:r>
          </w:p>
        </w:tc>
        <w:tc>
          <w:tcPr>
            <w:tcW w:w="4680" w:type="dxa"/>
          </w:tcPr>
          <w:p w:rsidR="004F0AAC" w:rsidRPr="005C6DC2" w:rsidRDefault="004F0AAC" w:rsidP="00AB3E04">
            <w:pPr>
              <w:rPr>
                <w:sz w:val="20"/>
                <w:szCs w:val="20"/>
              </w:rPr>
            </w:pPr>
            <w:r w:rsidRPr="005C6DC2">
              <w:rPr>
                <w:sz w:val="20"/>
                <w:szCs w:val="20"/>
              </w:rPr>
              <w:t>Unsettled claim</w:t>
            </w:r>
          </w:p>
        </w:tc>
        <w:tc>
          <w:tcPr>
            <w:tcW w:w="1170" w:type="dxa"/>
          </w:tcPr>
          <w:p w:rsidR="004F0AAC" w:rsidRPr="005C6DC2" w:rsidRDefault="004F0AAC" w:rsidP="00AB3E04">
            <w:pPr>
              <w:rPr>
                <w:sz w:val="20"/>
                <w:szCs w:val="20"/>
              </w:rPr>
            </w:pPr>
          </w:p>
        </w:tc>
        <w:tc>
          <w:tcPr>
            <w:tcW w:w="2942" w:type="dxa"/>
          </w:tcPr>
          <w:p w:rsidR="004F0AAC" w:rsidRPr="005C6DC2" w:rsidRDefault="004F0AAC" w:rsidP="00AB3E04">
            <w:pPr>
              <w:rPr>
                <w:sz w:val="20"/>
                <w:szCs w:val="20"/>
              </w:rPr>
            </w:pPr>
          </w:p>
        </w:tc>
      </w:tr>
      <w:tr w:rsidR="004F0AAC" w:rsidRPr="005C6DC2" w:rsidTr="00705D8F">
        <w:tc>
          <w:tcPr>
            <w:tcW w:w="450" w:type="dxa"/>
          </w:tcPr>
          <w:p w:rsidR="004F0AAC" w:rsidRPr="005C6DC2" w:rsidRDefault="004F0AAC" w:rsidP="00AB3E04">
            <w:pPr>
              <w:jc w:val="center"/>
              <w:rPr>
                <w:sz w:val="20"/>
                <w:szCs w:val="20"/>
              </w:rPr>
            </w:pPr>
            <w:r w:rsidRPr="005C6DC2">
              <w:rPr>
                <w:sz w:val="20"/>
                <w:szCs w:val="20"/>
              </w:rPr>
              <w:t>4</w:t>
            </w:r>
          </w:p>
        </w:tc>
        <w:tc>
          <w:tcPr>
            <w:tcW w:w="4680" w:type="dxa"/>
          </w:tcPr>
          <w:p w:rsidR="004F0AAC" w:rsidRPr="005C6DC2" w:rsidRDefault="004F0AAC" w:rsidP="00AB3E04">
            <w:pPr>
              <w:rPr>
                <w:sz w:val="20"/>
                <w:szCs w:val="20"/>
              </w:rPr>
            </w:pPr>
            <w:r w:rsidRPr="005C6DC2">
              <w:rPr>
                <w:sz w:val="20"/>
                <w:szCs w:val="20"/>
              </w:rPr>
              <w:t>Advance deduction completed</w:t>
            </w:r>
          </w:p>
        </w:tc>
        <w:tc>
          <w:tcPr>
            <w:tcW w:w="1170" w:type="dxa"/>
          </w:tcPr>
          <w:p w:rsidR="004F0AAC" w:rsidRPr="005C6DC2" w:rsidRDefault="004F0AAC" w:rsidP="00AB3E04">
            <w:pPr>
              <w:rPr>
                <w:sz w:val="20"/>
                <w:szCs w:val="20"/>
              </w:rPr>
            </w:pPr>
          </w:p>
        </w:tc>
        <w:tc>
          <w:tcPr>
            <w:tcW w:w="2942" w:type="dxa"/>
          </w:tcPr>
          <w:p w:rsidR="004F0AAC" w:rsidRPr="005C6DC2" w:rsidRDefault="004F0AAC" w:rsidP="00AB3E04">
            <w:pPr>
              <w:rPr>
                <w:sz w:val="20"/>
                <w:szCs w:val="20"/>
              </w:rPr>
            </w:pPr>
          </w:p>
        </w:tc>
      </w:tr>
      <w:tr w:rsidR="004F0AAC" w:rsidRPr="005C6DC2" w:rsidTr="00705D8F">
        <w:tc>
          <w:tcPr>
            <w:tcW w:w="450" w:type="dxa"/>
          </w:tcPr>
          <w:p w:rsidR="004F0AAC" w:rsidRPr="005C6DC2" w:rsidRDefault="004F0AAC" w:rsidP="00AB3E04">
            <w:pPr>
              <w:jc w:val="center"/>
              <w:rPr>
                <w:sz w:val="20"/>
                <w:szCs w:val="20"/>
              </w:rPr>
            </w:pPr>
            <w:r w:rsidRPr="005C6DC2">
              <w:rPr>
                <w:sz w:val="20"/>
                <w:szCs w:val="20"/>
              </w:rPr>
              <w:t>5</w:t>
            </w:r>
          </w:p>
        </w:tc>
        <w:tc>
          <w:tcPr>
            <w:tcW w:w="4680" w:type="dxa"/>
          </w:tcPr>
          <w:p w:rsidR="004F0AAC" w:rsidRPr="005C6DC2" w:rsidRDefault="004F0AAC" w:rsidP="00AB3E04">
            <w:pPr>
              <w:rPr>
                <w:sz w:val="20"/>
                <w:szCs w:val="20"/>
              </w:rPr>
            </w:pPr>
            <w:r w:rsidRPr="005C6DC2">
              <w:rPr>
                <w:sz w:val="20"/>
                <w:szCs w:val="20"/>
              </w:rPr>
              <w:t>Defect liability security on place</w:t>
            </w:r>
          </w:p>
        </w:tc>
        <w:tc>
          <w:tcPr>
            <w:tcW w:w="1170" w:type="dxa"/>
          </w:tcPr>
          <w:p w:rsidR="004F0AAC" w:rsidRPr="005C6DC2" w:rsidRDefault="004F0AAC" w:rsidP="00AB3E04">
            <w:pPr>
              <w:rPr>
                <w:sz w:val="20"/>
                <w:szCs w:val="20"/>
              </w:rPr>
            </w:pPr>
          </w:p>
        </w:tc>
        <w:tc>
          <w:tcPr>
            <w:tcW w:w="2942" w:type="dxa"/>
          </w:tcPr>
          <w:p w:rsidR="004F0AAC" w:rsidRPr="005C6DC2" w:rsidRDefault="004F0AAC" w:rsidP="00AB3E04">
            <w:pPr>
              <w:rPr>
                <w:sz w:val="20"/>
                <w:szCs w:val="20"/>
              </w:rPr>
            </w:pPr>
          </w:p>
        </w:tc>
      </w:tr>
      <w:tr w:rsidR="004F0AAC" w:rsidRPr="005C6DC2" w:rsidTr="00705D8F">
        <w:tc>
          <w:tcPr>
            <w:tcW w:w="450" w:type="dxa"/>
          </w:tcPr>
          <w:p w:rsidR="004F0AAC" w:rsidRPr="005C6DC2" w:rsidRDefault="004F0AAC" w:rsidP="00AB3E04">
            <w:pPr>
              <w:jc w:val="center"/>
              <w:rPr>
                <w:sz w:val="20"/>
                <w:szCs w:val="20"/>
              </w:rPr>
            </w:pPr>
            <w:r w:rsidRPr="005C6DC2">
              <w:rPr>
                <w:sz w:val="20"/>
                <w:szCs w:val="20"/>
              </w:rPr>
              <w:t>6</w:t>
            </w:r>
          </w:p>
        </w:tc>
        <w:tc>
          <w:tcPr>
            <w:tcW w:w="4680" w:type="dxa"/>
          </w:tcPr>
          <w:p w:rsidR="004F0AAC" w:rsidRPr="005C6DC2" w:rsidRDefault="004F0AAC" w:rsidP="00AB3E04">
            <w:pPr>
              <w:rPr>
                <w:sz w:val="20"/>
                <w:szCs w:val="20"/>
              </w:rPr>
            </w:pPr>
            <w:r>
              <w:rPr>
                <w:sz w:val="20"/>
                <w:szCs w:val="20"/>
              </w:rPr>
              <w:t>Site handover/</w:t>
            </w:r>
            <w:r w:rsidRPr="005C6DC2">
              <w:rPr>
                <w:sz w:val="20"/>
                <w:szCs w:val="20"/>
              </w:rPr>
              <w:t>takeover</w:t>
            </w:r>
          </w:p>
        </w:tc>
        <w:tc>
          <w:tcPr>
            <w:tcW w:w="1170" w:type="dxa"/>
          </w:tcPr>
          <w:p w:rsidR="004F0AAC" w:rsidRPr="005C6DC2" w:rsidRDefault="004F0AAC" w:rsidP="00AB3E04">
            <w:pPr>
              <w:rPr>
                <w:sz w:val="20"/>
                <w:szCs w:val="20"/>
              </w:rPr>
            </w:pPr>
          </w:p>
        </w:tc>
        <w:tc>
          <w:tcPr>
            <w:tcW w:w="2942" w:type="dxa"/>
          </w:tcPr>
          <w:p w:rsidR="004F0AAC" w:rsidRPr="005C6DC2" w:rsidRDefault="004F0AAC" w:rsidP="00AB3E04">
            <w:pPr>
              <w:rPr>
                <w:sz w:val="20"/>
                <w:szCs w:val="20"/>
              </w:rPr>
            </w:pPr>
          </w:p>
        </w:tc>
      </w:tr>
      <w:tr w:rsidR="004F0AAC" w:rsidRPr="005C6DC2" w:rsidTr="00705D8F">
        <w:tc>
          <w:tcPr>
            <w:tcW w:w="450" w:type="dxa"/>
          </w:tcPr>
          <w:p w:rsidR="004F0AAC" w:rsidRPr="005C6DC2" w:rsidRDefault="004F0AAC" w:rsidP="00AB3E04">
            <w:pPr>
              <w:jc w:val="center"/>
              <w:rPr>
                <w:sz w:val="20"/>
                <w:szCs w:val="20"/>
              </w:rPr>
            </w:pPr>
            <w:r w:rsidRPr="005C6DC2">
              <w:rPr>
                <w:sz w:val="20"/>
                <w:szCs w:val="20"/>
              </w:rPr>
              <w:t>7</w:t>
            </w:r>
          </w:p>
        </w:tc>
        <w:tc>
          <w:tcPr>
            <w:tcW w:w="4680" w:type="dxa"/>
          </w:tcPr>
          <w:p w:rsidR="004F0AAC" w:rsidRPr="005C6DC2" w:rsidRDefault="004F0AAC" w:rsidP="00AB3E04">
            <w:pPr>
              <w:rPr>
                <w:sz w:val="20"/>
                <w:szCs w:val="20"/>
              </w:rPr>
            </w:pPr>
          </w:p>
        </w:tc>
        <w:tc>
          <w:tcPr>
            <w:tcW w:w="1170" w:type="dxa"/>
          </w:tcPr>
          <w:p w:rsidR="004F0AAC" w:rsidRPr="005C6DC2" w:rsidRDefault="004F0AAC" w:rsidP="00AB3E04">
            <w:pPr>
              <w:rPr>
                <w:sz w:val="20"/>
                <w:szCs w:val="20"/>
              </w:rPr>
            </w:pPr>
          </w:p>
        </w:tc>
        <w:tc>
          <w:tcPr>
            <w:tcW w:w="2942" w:type="dxa"/>
          </w:tcPr>
          <w:p w:rsidR="004F0AAC" w:rsidRPr="005C6DC2" w:rsidRDefault="004F0AAC" w:rsidP="00AB3E04">
            <w:pPr>
              <w:rPr>
                <w:sz w:val="20"/>
                <w:szCs w:val="20"/>
              </w:rPr>
            </w:pPr>
          </w:p>
        </w:tc>
      </w:tr>
      <w:tr w:rsidR="004F0AAC" w:rsidRPr="005C6DC2" w:rsidTr="00705D8F">
        <w:tc>
          <w:tcPr>
            <w:tcW w:w="450" w:type="dxa"/>
          </w:tcPr>
          <w:p w:rsidR="004F0AAC" w:rsidRPr="005C6DC2" w:rsidRDefault="00035CC5" w:rsidP="00AB3E04">
            <w:pPr>
              <w:jc w:val="center"/>
              <w:rPr>
                <w:sz w:val="20"/>
                <w:szCs w:val="20"/>
              </w:rPr>
            </w:pPr>
            <w:r>
              <w:rPr>
                <w:sz w:val="20"/>
                <w:szCs w:val="20"/>
              </w:rPr>
              <w:t>8</w:t>
            </w:r>
          </w:p>
        </w:tc>
        <w:tc>
          <w:tcPr>
            <w:tcW w:w="4680" w:type="dxa"/>
          </w:tcPr>
          <w:p w:rsidR="004F0AAC" w:rsidRPr="005C6DC2" w:rsidRDefault="004F0AAC" w:rsidP="00AB3E04">
            <w:pPr>
              <w:rPr>
                <w:sz w:val="20"/>
                <w:szCs w:val="20"/>
              </w:rPr>
            </w:pPr>
          </w:p>
        </w:tc>
        <w:tc>
          <w:tcPr>
            <w:tcW w:w="1170" w:type="dxa"/>
          </w:tcPr>
          <w:p w:rsidR="004F0AAC" w:rsidRPr="005C6DC2" w:rsidRDefault="004F0AAC" w:rsidP="00AB3E04">
            <w:pPr>
              <w:rPr>
                <w:sz w:val="20"/>
                <w:szCs w:val="20"/>
              </w:rPr>
            </w:pPr>
          </w:p>
        </w:tc>
        <w:tc>
          <w:tcPr>
            <w:tcW w:w="2942" w:type="dxa"/>
          </w:tcPr>
          <w:p w:rsidR="004F0AAC" w:rsidRPr="005C6DC2" w:rsidRDefault="004F0AAC" w:rsidP="00AB3E04">
            <w:pPr>
              <w:rPr>
                <w:sz w:val="20"/>
                <w:szCs w:val="20"/>
              </w:rPr>
            </w:pPr>
          </w:p>
        </w:tc>
      </w:tr>
      <w:tr w:rsidR="004F0AAC" w:rsidRPr="005C6DC2" w:rsidTr="00705D8F">
        <w:tc>
          <w:tcPr>
            <w:tcW w:w="450" w:type="dxa"/>
          </w:tcPr>
          <w:p w:rsidR="004F0AAC" w:rsidRPr="005C6DC2" w:rsidRDefault="00035CC5" w:rsidP="00AB3E04">
            <w:pPr>
              <w:jc w:val="center"/>
              <w:rPr>
                <w:sz w:val="20"/>
                <w:szCs w:val="20"/>
              </w:rPr>
            </w:pPr>
            <w:r>
              <w:rPr>
                <w:sz w:val="20"/>
                <w:szCs w:val="20"/>
              </w:rPr>
              <w:t>9</w:t>
            </w:r>
          </w:p>
        </w:tc>
        <w:tc>
          <w:tcPr>
            <w:tcW w:w="4680" w:type="dxa"/>
          </w:tcPr>
          <w:p w:rsidR="004F0AAC" w:rsidRPr="005C6DC2" w:rsidRDefault="004F0AAC" w:rsidP="00AB3E04">
            <w:pPr>
              <w:rPr>
                <w:sz w:val="20"/>
                <w:szCs w:val="20"/>
              </w:rPr>
            </w:pPr>
          </w:p>
        </w:tc>
        <w:tc>
          <w:tcPr>
            <w:tcW w:w="1170" w:type="dxa"/>
          </w:tcPr>
          <w:p w:rsidR="004F0AAC" w:rsidRPr="005C6DC2" w:rsidRDefault="004F0AAC" w:rsidP="00AB3E04">
            <w:pPr>
              <w:rPr>
                <w:sz w:val="20"/>
                <w:szCs w:val="20"/>
              </w:rPr>
            </w:pPr>
          </w:p>
        </w:tc>
        <w:tc>
          <w:tcPr>
            <w:tcW w:w="2942" w:type="dxa"/>
          </w:tcPr>
          <w:p w:rsidR="004F0AAC" w:rsidRPr="005C6DC2" w:rsidRDefault="004F0AAC" w:rsidP="00AB3E04">
            <w:pPr>
              <w:rPr>
                <w:sz w:val="20"/>
                <w:szCs w:val="20"/>
              </w:rPr>
            </w:pPr>
          </w:p>
        </w:tc>
      </w:tr>
      <w:tr w:rsidR="004F0AAC" w:rsidRPr="005C6DC2" w:rsidTr="00705D8F">
        <w:tc>
          <w:tcPr>
            <w:tcW w:w="450" w:type="dxa"/>
          </w:tcPr>
          <w:p w:rsidR="004F0AAC" w:rsidRPr="005C6DC2" w:rsidRDefault="00035CC5" w:rsidP="00AB3E04">
            <w:pPr>
              <w:jc w:val="center"/>
              <w:rPr>
                <w:sz w:val="20"/>
                <w:szCs w:val="20"/>
              </w:rPr>
            </w:pPr>
            <w:r>
              <w:rPr>
                <w:sz w:val="20"/>
                <w:szCs w:val="20"/>
              </w:rPr>
              <w:t>10</w:t>
            </w:r>
          </w:p>
        </w:tc>
        <w:tc>
          <w:tcPr>
            <w:tcW w:w="4680" w:type="dxa"/>
          </w:tcPr>
          <w:p w:rsidR="004F0AAC" w:rsidRPr="005C6DC2" w:rsidRDefault="004F0AAC" w:rsidP="00AB3E04">
            <w:pPr>
              <w:rPr>
                <w:sz w:val="20"/>
                <w:szCs w:val="20"/>
              </w:rPr>
            </w:pPr>
          </w:p>
        </w:tc>
        <w:tc>
          <w:tcPr>
            <w:tcW w:w="1170" w:type="dxa"/>
          </w:tcPr>
          <w:p w:rsidR="004F0AAC" w:rsidRPr="005C6DC2" w:rsidRDefault="004F0AAC" w:rsidP="00AB3E04">
            <w:pPr>
              <w:rPr>
                <w:sz w:val="20"/>
                <w:szCs w:val="20"/>
              </w:rPr>
            </w:pPr>
          </w:p>
        </w:tc>
        <w:tc>
          <w:tcPr>
            <w:tcW w:w="2942" w:type="dxa"/>
          </w:tcPr>
          <w:p w:rsidR="004F0AAC" w:rsidRPr="005C6DC2" w:rsidRDefault="004F0AAC" w:rsidP="00AB3E04">
            <w:pPr>
              <w:rPr>
                <w:sz w:val="20"/>
                <w:szCs w:val="20"/>
              </w:rPr>
            </w:pPr>
          </w:p>
        </w:tc>
      </w:tr>
      <w:tr w:rsidR="004F0AAC" w:rsidRPr="005C6DC2" w:rsidTr="00705D8F">
        <w:tc>
          <w:tcPr>
            <w:tcW w:w="450" w:type="dxa"/>
          </w:tcPr>
          <w:p w:rsidR="004F0AAC" w:rsidRPr="005C6DC2" w:rsidRDefault="00035CC5" w:rsidP="00AB3E04">
            <w:pPr>
              <w:jc w:val="center"/>
              <w:rPr>
                <w:sz w:val="20"/>
                <w:szCs w:val="20"/>
              </w:rPr>
            </w:pPr>
            <w:r>
              <w:rPr>
                <w:sz w:val="20"/>
                <w:szCs w:val="20"/>
              </w:rPr>
              <w:t>11</w:t>
            </w:r>
          </w:p>
        </w:tc>
        <w:tc>
          <w:tcPr>
            <w:tcW w:w="4680" w:type="dxa"/>
          </w:tcPr>
          <w:p w:rsidR="004F0AAC" w:rsidRPr="005C6DC2" w:rsidRDefault="004F0AAC" w:rsidP="00AB3E04">
            <w:pPr>
              <w:rPr>
                <w:sz w:val="20"/>
                <w:szCs w:val="20"/>
              </w:rPr>
            </w:pPr>
            <w:r w:rsidRPr="005C6DC2">
              <w:rPr>
                <w:sz w:val="20"/>
                <w:szCs w:val="20"/>
              </w:rPr>
              <w:t>Contract Closing meeting &amp; minutes</w:t>
            </w:r>
          </w:p>
        </w:tc>
        <w:tc>
          <w:tcPr>
            <w:tcW w:w="1170" w:type="dxa"/>
          </w:tcPr>
          <w:p w:rsidR="004F0AAC" w:rsidRPr="005C6DC2" w:rsidRDefault="004F0AAC" w:rsidP="00AB3E04">
            <w:pPr>
              <w:rPr>
                <w:sz w:val="20"/>
                <w:szCs w:val="20"/>
              </w:rPr>
            </w:pPr>
          </w:p>
        </w:tc>
        <w:tc>
          <w:tcPr>
            <w:tcW w:w="2942" w:type="dxa"/>
          </w:tcPr>
          <w:p w:rsidR="004F0AAC" w:rsidRPr="005C6DC2" w:rsidRDefault="004F0AAC" w:rsidP="00AB3E04">
            <w:pPr>
              <w:rPr>
                <w:sz w:val="20"/>
                <w:szCs w:val="20"/>
              </w:rPr>
            </w:pPr>
          </w:p>
        </w:tc>
      </w:tr>
      <w:tr w:rsidR="004F0AAC" w:rsidRPr="005C6DC2" w:rsidTr="00705D8F">
        <w:tc>
          <w:tcPr>
            <w:tcW w:w="450" w:type="dxa"/>
          </w:tcPr>
          <w:p w:rsidR="004F0AAC" w:rsidRPr="005C6DC2" w:rsidRDefault="00035CC5" w:rsidP="00AB3E04">
            <w:pPr>
              <w:jc w:val="center"/>
              <w:rPr>
                <w:sz w:val="20"/>
                <w:szCs w:val="20"/>
              </w:rPr>
            </w:pPr>
            <w:r>
              <w:rPr>
                <w:sz w:val="20"/>
                <w:szCs w:val="20"/>
              </w:rPr>
              <w:t>12</w:t>
            </w:r>
          </w:p>
        </w:tc>
        <w:tc>
          <w:tcPr>
            <w:tcW w:w="4680" w:type="dxa"/>
          </w:tcPr>
          <w:p w:rsidR="004F0AAC" w:rsidRPr="005C6DC2" w:rsidRDefault="004F0AAC" w:rsidP="00AB3E04">
            <w:pPr>
              <w:rPr>
                <w:sz w:val="20"/>
                <w:szCs w:val="20"/>
              </w:rPr>
            </w:pPr>
            <w:r w:rsidRPr="005C6DC2">
              <w:rPr>
                <w:sz w:val="20"/>
                <w:szCs w:val="20"/>
              </w:rPr>
              <w:t>Final Payment addressed</w:t>
            </w:r>
          </w:p>
        </w:tc>
        <w:tc>
          <w:tcPr>
            <w:tcW w:w="1170" w:type="dxa"/>
          </w:tcPr>
          <w:p w:rsidR="004F0AAC" w:rsidRPr="005C6DC2" w:rsidRDefault="004F0AAC" w:rsidP="00AB3E04">
            <w:pPr>
              <w:rPr>
                <w:sz w:val="20"/>
                <w:szCs w:val="20"/>
              </w:rPr>
            </w:pPr>
          </w:p>
        </w:tc>
        <w:tc>
          <w:tcPr>
            <w:tcW w:w="2942" w:type="dxa"/>
          </w:tcPr>
          <w:p w:rsidR="004F0AAC" w:rsidRPr="005C6DC2" w:rsidRDefault="004F0AAC" w:rsidP="00AB3E04">
            <w:pPr>
              <w:rPr>
                <w:sz w:val="20"/>
                <w:szCs w:val="20"/>
              </w:rPr>
            </w:pPr>
          </w:p>
        </w:tc>
      </w:tr>
    </w:tbl>
    <w:p w:rsidR="004F0AAC" w:rsidRDefault="004F0AAC" w:rsidP="004F0AAC"/>
    <w:p w:rsidR="004F0AAC" w:rsidRPr="00F27348" w:rsidRDefault="004F0AAC" w:rsidP="004F0AAC"/>
    <w:p w:rsidR="002402C4" w:rsidRPr="008C7310" w:rsidRDefault="002402C4" w:rsidP="002402C4">
      <w:pPr>
        <w:pStyle w:val="Caption"/>
        <w:rPr>
          <w:rFonts w:eastAsia="Calibri"/>
          <w:b w:val="0"/>
          <w:kern w:val="24"/>
          <w:sz w:val="22"/>
          <w:szCs w:val="22"/>
        </w:rPr>
      </w:pPr>
      <w:r w:rsidRPr="008C7310">
        <w:rPr>
          <w:sz w:val="22"/>
          <w:szCs w:val="22"/>
        </w:rPr>
        <w:t xml:space="preserve">Case </w:t>
      </w:r>
      <w:r w:rsidRPr="008C7310">
        <w:rPr>
          <w:sz w:val="22"/>
          <w:szCs w:val="22"/>
        </w:rPr>
        <w:fldChar w:fldCharType="begin"/>
      </w:r>
      <w:r w:rsidRPr="008C7310">
        <w:rPr>
          <w:sz w:val="22"/>
          <w:szCs w:val="22"/>
        </w:rPr>
        <w:instrText xml:space="preserve"> SEQ Case \* ARABIC </w:instrText>
      </w:r>
      <w:r w:rsidRPr="008C7310">
        <w:rPr>
          <w:sz w:val="22"/>
          <w:szCs w:val="22"/>
        </w:rPr>
        <w:fldChar w:fldCharType="separate"/>
      </w:r>
      <w:r w:rsidR="00DD39EB">
        <w:rPr>
          <w:noProof/>
          <w:sz w:val="22"/>
          <w:szCs w:val="22"/>
        </w:rPr>
        <w:t>2</w:t>
      </w:r>
      <w:r w:rsidRPr="008C7310">
        <w:rPr>
          <w:sz w:val="22"/>
          <w:szCs w:val="22"/>
        </w:rPr>
        <w:fldChar w:fldCharType="end"/>
      </w:r>
      <w:r w:rsidRPr="008C7310">
        <w:rPr>
          <w:noProof/>
          <w:sz w:val="22"/>
          <w:szCs w:val="22"/>
        </w:rPr>
        <w:t xml:space="preserve"> Claim </w:t>
      </w:r>
      <w:r w:rsidR="00705D8F" w:rsidRPr="008C7310">
        <w:rPr>
          <w:noProof/>
          <w:sz w:val="22"/>
          <w:szCs w:val="22"/>
        </w:rPr>
        <w:t>resoultion based on contract document intrpritation priority</w:t>
      </w:r>
      <w:r w:rsidR="00705D8F" w:rsidRPr="008C7310">
        <w:rPr>
          <w:rFonts w:eastAsia="Calibri"/>
          <w:kern w:val="24"/>
          <w:sz w:val="22"/>
          <w:szCs w:val="22"/>
        </w:rPr>
        <w:tab/>
      </w:r>
    </w:p>
    <w:p w:rsidR="002402C4" w:rsidRPr="008C7310" w:rsidRDefault="002402C4" w:rsidP="002402C4">
      <w:pPr>
        <w:pStyle w:val="NormalWeb"/>
        <w:spacing w:before="0" w:beforeAutospacing="0" w:after="0" w:afterAutospacing="0" w:line="120" w:lineRule="auto"/>
        <w:rPr>
          <w:rFonts w:ascii="Arial" w:eastAsia="Calibri" w:hAnsi="Arial" w:cs="Arial"/>
          <w:kern w:val="24"/>
          <w:sz w:val="22"/>
          <w:szCs w:val="22"/>
        </w:rPr>
      </w:pPr>
    </w:p>
    <w:p w:rsidR="002402C4" w:rsidRDefault="002402C4" w:rsidP="002402C4">
      <w:pPr>
        <w:pStyle w:val="NormalWeb"/>
        <w:spacing w:before="0" w:beforeAutospacing="0" w:after="0" w:afterAutospacing="0"/>
        <w:rPr>
          <w:rFonts w:ascii="Arial" w:eastAsia="Calibri" w:hAnsi="Arial" w:cs="Arial"/>
          <w:kern w:val="24"/>
          <w:sz w:val="22"/>
          <w:szCs w:val="22"/>
        </w:rPr>
      </w:pPr>
      <w:r w:rsidRPr="008C7310">
        <w:rPr>
          <w:rFonts w:ascii="Arial" w:eastAsia="Calibri" w:hAnsi="Arial" w:cs="Arial"/>
          <w:kern w:val="24"/>
          <w:sz w:val="22"/>
          <w:szCs w:val="22"/>
        </w:rPr>
        <w:t>The Contract is for the construction of the civil works for SSI project. The Conditions of Contract are the WB/PPA, 2006 Procurement of small works Designed by the Employer. The works include: (i) Diversion Weir; (ii) Night Storage Reservoir; (iii) main canal; (iv) secondary canals, and V) canal Structures. While reviewing the contract, the following discrepancies have been observed after the Contractor has started the construction works.</w:t>
      </w:r>
    </w:p>
    <w:p w:rsidR="00705D8F" w:rsidRPr="008C7310" w:rsidRDefault="00705D8F" w:rsidP="002402C4">
      <w:pPr>
        <w:pStyle w:val="NormalWeb"/>
        <w:spacing w:before="0" w:beforeAutospacing="0" w:after="0" w:afterAutospacing="0"/>
        <w:rPr>
          <w:rFonts w:ascii="Arial" w:hAnsi="Arial" w:cs="Arial"/>
          <w:sz w:val="22"/>
          <w:szCs w:val="22"/>
        </w:rPr>
      </w:pPr>
    </w:p>
    <w:p w:rsidR="002402C4" w:rsidRPr="008C7310" w:rsidRDefault="002402C4" w:rsidP="00463A37">
      <w:pPr>
        <w:pStyle w:val="ListParagraph"/>
        <w:numPr>
          <w:ilvl w:val="0"/>
          <w:numId w:val="19"/>
        </w:numPr>
        <w:spacing w:before="0" w:after="0"/>
      </w:pPr>
      <w:r w:rsidRPr="008C7310">
        <w:rPr>
          <w:rFonts w:eastAsia="Calibri"/>
          <w:kern w:val="24"/>
        </w:rPr>
        <w:t>The specification indicates the main irrigation canal to be trapezoidal in shape and shall be constructed with Stone Masonry structure. It also indicated that the measurement is in linear meter measured along centerline of the canal from the weir to end of the main canal.</w:t>
      </w:r>
    </w:p>
    <w:p w:rsidR="002402C4" w:rsidRPr="008C7310" w:rsidRDefault="002402C4" w:rsidP="00463A37">
      <w:pPr>
        <w:pStyle w:val="ListParagraph"/>
        <w:numPr>
          <w:ilvl w:val="0"/>
          <w:numId w:val="19"/>
        </w:numPr>
        <w:spacing w:before="0" w:after="0"/>
        <w:rPr>
          <w:rFonts w:eastAsia="Calibri"/>
          <w:kern w:val="24"/>
        </w:rPr>
      </w:pPr>
      <w:r w:rsidRPr="008C7310">
        <w:rPr>
          <w:rFonts w:eastAsia="Calibri"/>
          <w:kern w:val="24"/>
        </w:rPr>
        <w:t>The drawing indicates the main irrigation canal to be trapezoidal in shape with a minimum bottom width of 0.3m, height of 0.6m, 0.3m thickness and shall be constructed with masonry structure. It also indicated that design discharge, Q and longitudinal slope of the canal are 308l/s and 1:1500m/m respectively.</w:t>
      </w:r>
    </w:p>
    <w:p w:rsidR="002402C4" w:rsidRPr="008C7310" w:rsidRDefault="002402C4" w:rsidP="00463A37">
      <w:pPr>
        <w:pStyle w:val="ListParagraph"/>
        <w:numPr>
          <w:ilvl w:val="0"/>
          <w:numId w:val="19"/>
        </w:numPr>
        <w:spacing w:before="0" w:after="0"/>
      </w:pPr>
      <w:r w:rsidRPr="008C7310">
        <w:rPr>
          <w:rFonts w:eastAsia="Calibri"/>
          <w:kern w:val="24"/>
        </w:rPr>
        <w:t>In the priced bill of quantity (PBOQ) it has been provided that the width of the main irrigation canal shall be 0.6m width, 0.8m height, and 0.35m thickness.</w:t>
      </w:r>
    </w:p>
    <w:p w:rsidR="002402C4" w:rsidRPr="008C7310" w:rsidRDefault="002402C4" w:rsidP="00463A37">
      <w:pPr>
        <w:pStyle w:val="ListParagraph"/>
        <w:numPr>
          <w:ilvl w:val="0"/>
          <w:numId w:val="19"/>
        </w:numPr>
        <w:spacing w:before="0" w:after="0"/>
      </w:pPr>
      <w:r w:rsidRPr="008C7310">
        <w:rPr>
          <w:rFonts w:eastAsia="Calibri"/>
          <w:kern w:val="24"/>
        </w:rPr>
        <w:t>In the design document it is also indicated that the main canal design discharged is</w:t>
      </w:r>
      <w:r w:rsidR="000350D5">
        <w:rPr>
          <w:rFonts w:eastAsia="Calibri"/>
          <w:kern w:val="24"/>
        </w:rPr>
        <w:t xml:space="preserve"> 308l/s to irrigate </w:t>
      </w:r>
      <w:r w:rsidR="00A11F4A">
        <w:rPr>
          <w:rFonts w:eastAsia="Calibri"/>
          <w:kern w:val="24"/>
        </w:rPr>
        <w:t>200-hectare</w:t>
      </w:r>
      <w:r w:rsidRPr="008C7310">
        <w:rPr>
          <w:rFonts w:eastAsia="Calibri"/>
          <w:kern w:val="24"/>
        </w:rPr>
        <w:t xml:space="preserve"> command area. </w:t>
      </w:r>
    </w:p>
    <w:p w:rsidR="002402C4" w:rsidRPr="008C7310" w:rsidRDefault="002402C4" w:rsidP="002402C4">
      <w:pPr>
        <w:pStyle w:val="NormalWeb"/>
        <w:spacing w:before="0" w:beforeAutospacing="0" w:after="0" w:afterAutospacing="0"/>
        <w:rPr>
          <w:rFonts w:ascii="Arial" w:eastAsia="Calibri" w:hAnsi="Arial" w:cs="Arial"/>
          <w:kern w:val="24"/>
          <w:sz w:val="22"/>
          <w:szCs w:val="22"/>
        </w:rPr>
      </w:pPr>
    </w:p>
    <w:p w:rsidR="002402C4" w:rsidRPr="008C7310" w:rsidRDefault="002402C4" w:rsidP="002402C4">
      <w:pPr>
        <w:pStyle w:val="NormalWeb"/>
        <w:spacing w:before="0" w:beforeAutospacing="0" w:after="0" w:afterAutospacing="0"/>
        <w:rPr>
          <w:rFonts w:ascii="Arial" w:hAnsi="Arial" w:cs="Arial"/>
          <w:sz w:val="22"/>
          <w:szCs w:val="22"/>
        </w:rPr>
      </w:pPr>
      <w:r w:rsidRPr="008C7310">
        <w:rPr>
          <w:rFonts w:ascii="Arial" w:eastAsia="Calibri" w:hAnsi="Arial" w:cs="Arial"/>
          <w:kern w:val="24"/>
          <w:sz w:val="22"/>
          <w:szCs w:val="22"/>
        </w:rPr>
        <w:t>The measurement and payment clause of the specification indicates the unit of measurement is in linear meter measured along centerline of the canal from the weir to end of the main canal. You are assigned as the Engineer and the contractor has submitted his claim for your recommendation indicating that the rates quoted in the BOQ is applicable for 0.3m width, 0.55m height, and 0.3m thickness rectangular canal made with Stone Masonry structure.</w:t>
      </w:r>
    </w:p>
    <w:p w:rsidR="002402C4" w:rsidRPr="008C7310" w:rsidRDefault="002402C4" w:rsidP="00705D8F">
      <w:pPr>
        <w:pStyle w:val="Buletted"/>
      </w:pPr>
      <w:r w:rsidRPr="008C7310">
        <w:t xml:space="preserve">What would be your recommendation for the Contractor’s argument? </w:t>
      </w:r>
    </w:p>
    <w:p w:rsidR="002402C4" w:rsidRPr="008C7310" w:rsidRDefault="002402C4" w:rsidP="00705D8F">
      <w:pPr>
        <w:pStyle w:val="Buletted"/>
      </w:pPr>
      <w:r w:rsidRPr="008C7310">
        <w:t>What would be your technical recommendation/advice to the Employer?</w:t>
      </w:r>
    </w:p>
    <w:p w:rsidR="002402C4" w:rsidRPr="008C7310" w:rsidRDefault="002402C4" w:rsidP="002402C4">
      <w:pPr>
        <w:spacing w:line="360" w:lineRule="auto"/>
        <w:rPr>
          <w:b/>
        </w:rPr>
      </w:pPr>
      <w:r w:rsidRPr="008C7310">
        <w:rPr>
          <w:b/>
        </w:rPr>
        <w:t>Answer</w:t>
      </w:r>
    </w:p>
    <w:p w:rsidR="002402C4" w:rsidRPr="008C7310" w:rsidRDefault="002402C4" w:rsidP="002402C4">
      <w:r w:rsidRPr="008C7310">
        <w:t xml:space="preserve">In order to draw sound </w:t>
      </w:r>
      <w:r w:rsidR="000350D5" w:rsidRPr="008C7310">
        <w:t>recommendation,</w:t>
      </w:r>
      <w:r w:rsidRPr="008C7310">
        <w:t xml:space="preserve"> we have to extract the existing contractual matters and made analysis based on the agreed conditions of contract step by step.</w:t>
      </w:r>
    </w:p>
    <w:p w:rsidR="00035CC5" w:rsidRDefault="00035CC5" w:rsidP="002402C4">
      <w:pPr>
        <w:spacing w:line="360" w:lineRule="auto"/>
      </w:pPr>
    </w:p>
    <w:p w:rsidR="002402C4" w:rsidRPr="008C7310" w:rsidRDefault="002402C4" w:rsidP="00705D8F">
      <w:pPr>
        <w:spacing w:line="240" w:lineRule="auto"/>
      </w:pPr>
      <w:r w:rsidRPr="008C7310">
        <w:lastRenderedPageBreak/>
        <w:t>Step-1: Extracting the existing contractual matters</w:t>
      </w:r>
    </w:p>
    <w:p w:rsidR="00705D8F" w:rsidRDefault="00705D8F" w:rsidP="00705D8F">
      <w:pPr>
        <w:spacing w:line="240" w:lineRule="auto"/>
      </w:pPr>
    </w:p>
    <w:p w:rsidR="002402C4" w:rsidRPr="008C7310" w:rsidRDefault="002402C4" w:rsidP="002402C4">
      <w:pPr>
        <w:spacing w:line="360" w:lineRule="auto"/>
      </w:pPr>
      <w:r w:rsidRPr="008C7310">
        <w:t>The existing contractual matters are as tabulated under.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2"/>
        <w:gridCol w:w="1875"/>
        <w:gridCol w:w="2535"/>
        <w:gridCol w:w="1997"/>
      </w:tblGrid>
      <w:tr w:rsidR="002402C4" w:rsidRPr="009E2F64" w:rsidTr="00705D8F">
        <w:trPr>
          <w:trHeight w:val="20"/>
          <w:jc w:val="center"/>
        </w:trPr>
        <w:tc>
          <w:tcPr>
            <w:tcW w:w="1737" w:type="pct"/>
            <w:vMerge w:val="restart"/>
            <w:shd w:val="clear" w:color="auto" w:fill="D6E3BC" w:themeFill="accent3" w:themeFillTint="66"/>
            <w:vAlign w:val="center"/>
          </w:tcPr>
          <w:p w:rsidR="002402C4" w:rsidRPr="009E2F64" w:rsidRDefault="002402C4" w:rsidP="00276547">
            <w:pPr>
              <w:jc w:val="center"/>
              <w:rPr>
                <w:b/>
                <w:sz w:val="20"/>
              </w:rPr>
            </w:pPr>
            <w:r w:rsidRPr="009E2F64">
              <w:rPr>
                <w:rFonts w:eastAsia="Calibri"/>
                <w:b/>
                <w:kern w:val="24"/>
                <w:sz w:val="20"/>
              </w:rPr>
              <w:t>Descriptions of Main Irrigation Canal</w:t>
            </w:r>
          </w:p>
        </w:tc>
        <w:tc>
          <w:tcPr>
            <w:tcW w:w="3263" w:type="pct"/>
            <w:gridSpan w:val="3"/>
            <w:shd w:val="clear" w:color="auto" w:fill="D6E3BC" w:themeFill="accent3" w:themeFillTint="66"/>
            <w:vAlign w:val="center"/>
          </w:tcPr>
          <w:p w:rsidR="002402C4" w:rsidRPr="009E2F64" w:rsidRDefault="002402C4" w:rsidP="00276547">
            <w:pPr>
              <w:jc w:val="center"/>
              <w:rPr>
                <w:b/>
                <w:sz w:val="20"/>
              </w:rPr>
            </w:pPr>
            <w:r w:rsidRPr="009E2F64">
              <w:rPr>
                <w:b/>
                <w:sz w:val="20"/>
              </w:rPr>
              <w:t>Contract Documents</w:t>
            </w:r>
          </w:p>
        </w:tc>
      </w:tr>
      <w:tr w:rsidR="002402C4" w:rsidRPr="009E2F64" w:rsidTr="00705D8F">
        <w:trPr>
          <w:trHeight w:val="20"/>
          <w:jc w:val="center"/>
        </w:trPr>
        <w:tc>
          <w:tcPr>
            <w:tcW w:w="1737" w:type="pct"/>
            <w:vMerge/>
            <w:shd w:val="clear" w:color="auto" w:fill="D6E3BC" w:themeFill="accent3" w:themeFillTint="66"/>
            <w:vAlign w:val="center"/>
          </w:tcPr>
          <w:p w:rsidR="002402C4" w:rsidRPr="009E2F64" w:rsidRDefault="002402C4" w:rsidP="00276547">
            <w:pPr>
              <w:jc w:val="center"/>
              <w:rPr>
                <w:rFonts w:eastAsia="Calibri"/>
                <w:b/>
                <w:kern w:val="24"/>
                <w:sz w:val="20"/>
              </w:rPr>
            </w:pPr>
          </w:p>
        </w:tc>
        <w:tc>
          <w:tcPr>
            <w:tcW w:w="955" w:type="pct"/>
            <w:shd w:val="clear" w:color="auto" w:fill="D6E3BC" w:themeFill="accent3" w:themeFillTint="66"/>
            <w:vAlign w:val="center"/>
          </w:tcPr>
          <w:p w:rsidR="002402C4" w:rsidRPr="009E2F64" w:rsidRDefault="002402C4" w:rsidP="00276547">
            <w:pPr>
              <w:jc w:val="center"/>
              <w:rPr>
                <w:b/>
                <w:sz w:val="20"/>
              </w:rPr>
            </w:pPr>
            <w:r w:rsidRPr="009E2F64">
              <w:rPr>
                <w:rFonts w:eastAsia="Calibri"/>
                <w:b/>
                <w:kern w:val="24"/>
                <w:sz w:val="20"/>
              </w:rPr>
              <w:t>Specification</w:t>
            </w:r>
          </w:p>
        </w:tc>
        <w:tc>
          <w:tcPr>
            <w:tcW w:w="1291" w:type="pct"/>
            <w:shd w:val="clear" w:color="auto" w:fill="D6E3BC" w:themeFill="accent3" w:themeFillTint="66"/>
            <w:vAlign w:val="center"/>
          </w:tcPr>
          <w:p w:rsidR="002402C4" w:rsidRPr="009E2F64" w:rsidRDefault="002402C4" w:rsidP="00276547">
            <w:pPr>
              <w:jc w:val="center"/>
              <w:rPr>
                <w:b/>
                <w:sz w:val="20"/>
              </w:rPr>
            </w:pPr>
            <w:r w:rsidRPr="009E2F64">
              <w:rPr>
                <w:rFonts w:eastAsia="Calibri"/>
                <w:b/>
                <w:kern w:val="24"/>
                <w:sz w:val="20"/>
              </w:rPr>
              <w:t>Drawing</w:t>
            </w:r>
          </w:p>
        </w:tc>
        <w:tc>
          <w:tcPr>
            <w:tcW w:w="1018" w:type="pct"/>
            <w:shd w:val="clear" w:color="auto" w:fill="D6E3BC" w:themeFill="accent3" w:themeFillTint="66"/>
            <w:vAlign w:val="center"/>
          </w:tcPr>
          <w:p w:rsidR="002402C4" w:rsidRPr="009E2F64" w:rsidRDefault="002402C4" w:rsidP="00276547">
            <w:pPr>
              <w:jc w:val="center"/>
              <w:rPr>
                <w:b/>
                <w:sz w:val="20"/>
              </w:rPr>
            </w:pPr>
            <w:r w:rsidRPr="009E2F64">
              <w:rPr>
                <w:rFonts w:eastAsia="Calibri"/>
                <w:b/>
                <w:kern w:val="24"/>
                <w:sz w:val="20"/>
              </w:rPr>
              <w:t>BOQ</w:t>
            </w:r>
          </w:p>
        </w:tc>
      </w:tr>
      <w:tr w:rsidR="002402C4" w:rsidRPr="00ED5C2A" w:rsidTr="00705D8F">
        <w:trPr>
          <w:trHeight w:val="20"/>
          <w:jc w:val="center"/>
        </w:trPr>
        <w:tc>
          <w:tcPr>
            <w:tcW w:w="1737" w:type="pct"/>
            <w:vAlign w:val="center"/>
          </w:tcPr>
          <w:p w:rsidR="002402C4" w:rsidRPr="00ED5C2A" w:rsidRDefault="002402C4" w:rsidP="00276547">
            <w:pPr>
              <w:rPr>
                <w:sz w:val="20"/>
              </w:rPr>
            </w:pPr>
            <w:r w:rsidRPr="00ED5C2A">
              <w:rPr>
                <w:sz w:val="20"/>
              </w:rPr>
              <w:t>Design Discharge, Q</w:t>
            </w:r>
          </w:p>
        </w:tc>
        <w:tc>
          <w:tcPr>
            <w:tcW w:w="955" w:type="pct"/>
            <w:vAlign w:val="center"/>
          </w:tcPr>
          <w:p w:rsidR="002402C4" w:rsidRPr="00ED5C2A" w:rsidRDefault="002402C4" w:rsidP="00276547">
            <w:pPr>
              <w:jc w:val="center"/>
              <w:rPr>
                <w:rFonts w:eastAsia="Calibri"/>
                <w:kern w:val="24"/>
                <w:sz w:val="20"/>
              </w:rPr>
            </w:pPr>
          </w:p>
        </w:tc>
        <w:tc>
          <w:tcPr>
            <w:tcW w:w="1291" w:type="pct"/>
            <w:vAlign w:val="center"/>
          </w:tcPr>
          <w:p w:rsidR="002402C4" w:rsidRPr="00ED5C2A" w:rsidRDefault="002402C4" w:rsidP="00276547">
            <w:pPr>
              <w:rPr>
                <w:sz w:val="20"/>
              </w:rPr>
            </w:pPr>
            <w:r w:rsidRPr="00ED5C2A">
              <w:rPr>
                <w:sz w:val="20"/>
              </w:rPr>
              <w:t>308l/s</w:t>
            </w:r>
          </w:p>
        </w:tc>
        <w:tc>
          <w:tcPr>
            <w:tcW w:w="1018" w:type="pct"/>
            <w:vAlign w:val="center"/>
          </w:tcPr>
          <w:p w:rsidR="002402C4" w:rsidRPr="00ED5C2A" w:rsidRDefault="002402C4" w:rsidP="00276547">
            <w:pPr>
              <w:jc w:val="center"/>
              <w:rPr>
                <w:rFonts w:eastAsia="Calibri"/>
                <w:kern w:val="24"/>
                <w:sz w:val="20"/>
              </w:rPr>
            </w:pPr>
          </w:p>
        </w:tc>
      </w:tr>
      <w:tr w:rsidR="002402C4" w:rsidRPr="00ED5C2A" w:rsidTr="00705D8F">
        <w:trPr>
          <w:trHeight w:val="20"/>
          <w:jc w:val="center"/>
        </w:trPr>
        <w:tc>
          <w:tcPr>
            <w:tcW w:w="1737" w:type="pct"/>
            <w:vAlign w:val="center"/>
          </w:tcPr>
          <w:p w:rsidR="002402C4" w:rsidRPr="00ED5C2A" w:rsidRDefault="002402C4" w:rsidP="00276547">
            <w:pPr>
              <w:rPr>
                <w:sz w:val="20"/>
              </w:rPr>
            </w:pPr>
            <w:r w:rsidRPr="00ED5C2A">
              <w:rPr>
                <w:sz w:val="20"/>
              </w:rPr>
              <w:t>Longitudinal Slope, m/m</w:t>
            </w:r>
          </w:p>
        </w:tc>
        <w:tc>
          <w:tcPr>
            <w:tcW w:w="955" w:type="pct"/>
            <w:vAlign w:val="center"/>
          </w:tcPr>
          <w:p w:rsidR="002402C4" w:rsidRPr="00ED5C2A" w:rsidRDefault="002402C4" w:rsidP="00276547">
            <w:pPr>
              <w:jc w:val="center"/>
              <w:rPr>
                <w:sz w:val="20"/>
              </w:rPr>
            </w:pPr>
          </w:p>
        </w:tc>
        <w:tc>
          <w:tcPr>
            <w:tcW w:w="1291" w:type="pct"/>
            <w:vAlign w:val="center"/>
          </w:tcPr>
          <w:p w:rsidR="002402C4" w:rsidRPr="00ED5C2A" w:rsidRDefault="002402C4" w:rsidP="00276547">
            <w:pPr>
              <w:rPr>
                <w:sz w:val="20"/>
              </w:rPr>
            </w:pPr>
            <w:r w:rsidRPr="00ED5C2A">
              <w:rPr>
                <w:sz w:val="20"/>
              </w:rPr>
              <w:t>1/1500</w:t>
            </w:r>
          </w:p>
        </w:tc>
        <w:tc>
          <w:tcPr>
            <w:tcW w:w="1018" w:type="pct"/>
            <w:vAlign w:val="center"/>
          </w:tcPr>
          <w:p w:rsidR="002402C4" w:rsidRPr="00ED5C2A" w:rsidRDefault="002402C4" w:rsidP="00276547">
            <w:pPr>
              <w:jc w:val="center"/>
              <w:rPr>
                <w:sz w:val="20"/>
              </w:rPr>
            </w:pPr>
          </w:p>
        </w:tc>
      </w:tr>
      <w:tr w:rsidR="002402C4" w:rsidRPr="00ED5C2A" w:rsidTr="00705D8F">
        <w:trPr>
          <w:trHeight w:val="20"/>
          <w:jc w:val="center"/>
        </w:trPr>
        <w:tc>
          <w:tcPr>
            <w:tcW w:w="1737" w:type="pct"/>
          </w:tcPr>
          <w:p w:rsidR="002402C4" w:rsidRPr="00ED5C2A" w:rsidRDefault="002402C4" w:rsidP="00276547">
            <w:pPr>
              <w:rPr>
                <w:sz w:val="20"/>
              </w:rPr>
            </w:pPr>
            <w:r w:rsidRPr="00ED5C2A">
              <w:rPr>
                <w:sz w:val="20"/>
              </w:rPr>
              <w:t>Shape</w:t>
            </w:r>
          </w:p>
        </w:tc>
        <w:tc>
          <w:tcPr>
            <w:tcW w:w="955" w:type="pct"/>
          </w:tcPr>
          <w:p w:rsidR="002402C4" w:rsidRPr="00ED5C2A" w:rsidRDefault="002402C4" w:rsidP="00276547">
            <w:pPr>
              <w:rPr>
                <w:sz w:val="20"/>
              </w:rPr>
            </w:pPr>
            <w:r w:rsidRPr="00ED5C2A">
              <w:rPr>
                <w:sz w:val="20"/>
              </w:rPr>
              <w:t>Trapezoidal</w:t>
            </w:r>
          </w:p>
        </w:tc>
        <w:tc>
          <w:tcPr>
            <w:tcW w:w="1291" w:type="pct"/>
          </w:tcPr>
          <w:p w:rsidR="002402C4" w:rsidRPr="00ED5C2A" w:rsidRDefault="002402C4" w:rsidP="00276547">
            <w:pPr>
              <w:rPr>
                <w:sz w:val="20"/>
              </w:rPr>
            </w:pPr>
            <w:r w:rsidRPr="00ED5C2A">
              <w:rPr>
                <w:sz w:val="20"/>
              </w:rPr>
              <w:t>Trapezoidal</w:t>
            </w:r>
          </w:p>
        </w:tc>
        <w:tc>
          <w:tcPr>
            <w:tcW w:w="1018" w:type="pct"/>
          </w:tcPr>
          <w:p w:rsidR="002402C4" w:rsidRPr="00ED5C2A" w:rsidRDefault="002402C4" w:rsidP="00276547">
            <w:pPr>
              <w:rPr>
                <w:sz w:val="20"/>
              </w:rPr>
            </w:pPr>
            <w:r w:rsidRPr="00ED5C2A">
              <w:rPr>
                <w:sz w:val="20"/>
              </w:rPr>
              <w:t>Rectangular</w:t>
            </w:r>
          </w:p>
        </w:tc>
      </w:tr>
      <w:tr w:rsidR="002402C4" w:rsidRPr="00ED5C2A" w:rsidTr="00705D8F">
        <w:trPr>
          <w:trHeight w:val="20"/>
          <w:jc w:val="center"/>
        </w:trPr>
        <w:tc>
          <w:tcPr>
            <w:tcW w:w="1737" w:type="pct"/>
          </w:tcPr>
          <w:p w:rsidR="002402C4" w:rsidRPr="00ED5C2A" w:rsidRDefault="002402C4" w:rsidP="00276547">
            <w:pPr>
              <w:rPr>
                <w:sz w:val="20"/>
              </w:rPr>
            </w:pPr>
            <w:r w:rsidRPr="00ED5C2A">
              <w:rPr>
                <w:rFonts w:eastAsia="Calibri"/>
                <w:kern w:val="24"/>
                <w:sz w:val="20"/>
              </w:rPr>
              <w:t xml:space="preserve">Bottom width </w:t>
            </w:r>
          </w:p>
        </w:tc>
        <w:tc>
          <w:tcPr>
            <w:tcW w:w="955" w:type="pct"/>
          </w:tcPr>
          <w:p w:rsidR="002402C4" w:rsidRPr="00ED5C2A" w:rsidRDefault="002402C4" w:rsidP="00276547">
            <w:pPr>
              <w:rPr>
                <w:sz w:val="20"/>
              </w:rPr>
            </w:pPr>
          </w:p>
        </w:tc>
        <w:tc>
          <w:tcPr>
            <w:tcW w:w="1291" w:type="pct"/>
          </w:tcPr>
          <w:p w:rsidR="002402C4" w:rsidRPr="00ED5C2A" w:rsidRDefault="002402C4" w:rsidP="00276547">
            <w:pPr>
              <w:rPr>
                <w:sz w:val="20"/>
              </w:rPr>
            </w:pPr>
            <w:r w:rsidRPr="00ED5C2A">
              <w:rPr>
                <w:rFonts w:eastAsia="Calibri"/>
                <w:kern w:val="24"/>
                <w:sz w:val="20"/>
              </w:rPr>
              <w:t>0.3m</w:t>
            </w:r>
          </w:p>
        </w:tc>
        <w:tc>
          <w:tcPr>
            <w:tcW w:w="1018" w:type="pct"/>
          </w:tcPr>
          <w:p w:rsidR="002402C4" w:rsidRPr="00ED5C2A" w:rsidRDefault="002402C4" w:rsidP="00276547">
            <w:pPr>
              <w:rPr>
                <w:sz w:val="20"/>
              </w:rPr>
            </w:pPr>
            <w:r w:rsidRPr="00ED5C2A">
              <w:rPr>
                <w:rFonts w:eastAsia="Calibri"/>
                <w:kern w:val="24"/>
                <w:sz w:val="20"/>
              </w:rPr>
              <w:t>0.6m</w:t>
            </w:r>
          </w:p>
        </w:tc>
      </w:tr>
      <w:tr w:rsidR="002402C4" w:rsidRPr="00ED5C2A" w:rsidTr="00705D8F">
        <w:trPr>
          <w:trHeight w:val="20"/>
          <w:jc w:val="center"/>
        </w:trPr>
        <w:tc>
          <w:tcPr>
            <w:tcW w:w="1737" w:type="pct"/>
          </w:tcPr>
          <w:p w:rsidR="002402C4" w:rsidRPr="00ED5C2A" w:rsidRDefault="002402C4" w:rsidP="00276547">
            <w:pPr>
              <w:rPr>
                <w:sz w:val="20"/>
              </w:rPr>
            </w:pPr>
            <w:r w:rsidRPr="00ED5C2A">
              <w:rPr>
                <w:rFonts w:eastAsia="Calibri"/>
                <w:kern w:val="24"/>
                <w:sz w:val="20"/>
              </w:rPr>
              <w:t xml:space="preserve">Height </w:t>
            </w:r>
          </w:p>
        </w:tc>
        <w:tc>
          <w:tcPr>
            <w:tcW w:w="955" w:type="pct"/>
          </w:tcPr>
          <w:p w:rsidR="002402C4" w:rsidRPr="00ED5C2A" w:rsidRDefault="002402C4" w:rsidP="00276547">
            <w:pPr>
              <w:rPr>
                <w:sz w:val="20"/>
              </w:rPr>
            </w:pPr>
          </w:p>
        </w:tc>
        <w:tc>
          <w:tcPr>
            <w:tcW w:w="1291" w:type="pct"/>
          </w:tcPr>
          <w:p w:rsidR="002402C4" w:rsidRPr="00ED5C2A" w:rsidRDefault="002402C4" w:rsidP="00276547">
            <w:pPr>
              <w:rPr>
                <w:sz w:val="20"/>
              </w:rPr>
            </w:pPr>
            <w:r w:rsidRPr="00ED5C2A">
              <w:rPr>
                <w:rFonts w:eastAsia="Calibri"/>
                <w:kern w:val="24"/>
                <w:sz w:val="20"/>
              </w:rPr>
              <w:t>0.6m</w:t>
            </w:r>
          </w:p>
        </w:tc>
        <w:tc>
          <w:tcPr>
            <w:tcW w:w="1018" w:type="pct"/>
          </w:tcPr>
          <w:p w:rsidR="002402C4" w:rsidRPr="00ED5C2A" w:rsidRDefault="002402C4" w:rsidP="00276547">
            <w:pPr>
              <w:rPr>
                <w:sz w:val="20"/>
              </w:rPr>
            </w:pPr>
            <w:r w:rsidRPr="00ED5C2A">
              <w:rPr>
                <w:rFonts w:eastAsia="Calibri"/>
                <w:kern w:val="24"/>
                <w:sz w:val="20"/>
              </w:rPr>
              <w:t>0.8m</w:t>
            </w:r>
          </w:p>
        </w:tc>
      </w:tr>
      <w:tr w:rsidR="002402C4" w:rsidRPr="00ED5C2A" w:rsidTr="00705D8F">
        <w:trPr>
          <w:trHeight w:val="20"/>
          <w:jc w:val="center"/>
        </w:trPr>
        <w:tc>
          <w:tcPr>
            <w:tcW w:w="1737" w:type="pct"/>
          </w:tcPr>
          <w:p w:rsidR="002402C4" w:rsidRPr="00ED5C2A" w:rsidRDefault="002402C4" w:rsidP="00276547">
            <w:pPr>
              <w:rPr>
                <w:rFonts w:eastAsia="Calibri"/>
                <w:kern w:val="24"/>
                <w:sz w:val="20"/>
              </w:rPr>
            </w:pPr>
            <w:r w:rsidRPr="00ED5C2A">
              <w:rPr>
                <w:rFonts w:eastAsia="Calibri"/>
                <w:kern w:val="24"/>
                <w:sz w:val="20"/>
              </w:rPr>
              <w:t>Wall Thickness</w:t>
            </w:r>
          </w:p>
        </w:tc>
        <w:tc>
          <w:tcPr>
            <w:tcW w:w="955" w:type="pct"/>
          </w:tcPr>
          <w:p w:rsidR="002402C4" w:rsidRPr="00ED5C2A" w:rsidRDefault="002402C4" w:rsidP="00276547">
            <w:pPr>
              <w:rPr>
                <w:sz w:val="20"/>
              </w:rPr>
            </w:pPr>
          </w:p>
        </w:tc>
        <w:tc>
          <w:tcPr>
            <w:tcW w:w="1291" w:type="pct"/>
          </w:tcPr>
          <w:p w:rsidR="002402C4" w:rsidRPr="00ED5C2A" w:rsidRDefault="002402C4" w:rsidP="00276547">
            <w:pPr>
              <w:rPr>
                <w:rFonts w:eastAsia="Calibri"/>
                <w:kern w:val="24"/>
                <w:sz w:val="20"/>
              </w:rPr>
            </w:pPr>
            <w:r w:rsidRPr="00ED5C2A">
              <w:rPr>
                <w:rFonts w:eastAsia="Calibri"/>
                <w:kern w:val="24"/>
                <w:sz w:val="20"/>
              </w:rPr>
              <w:t>0.3m</w:t>
            </w:r>
          </w:p>
        </w:tc>
        <w:tc>
          <w:tcPr>
            <w:tcW w:w="1018" w:type="pct"/>
          </w:tcPr>
          <w:p w:rsidR="002402C4" w:rsidRPr="00ED5C2A" w:rsidRDefault="002402C4" w:rsidP="00276547">
            <w:pPr>
              <w:rPr>
                <w:rFonts w:eastAsia="Calibri"/>
                <w:kern w:val="24"/>
                <w:sz w:val="20"/>
              </w:rPr>
            </w:pPr>
            <w:r w:rsidRPr="00ED5C2A">
              <w:rPr>
                <w:rFonts w:eastAsia="Calibri"/>
                <w:kern w:val="24"/>
                <w:sz w:val="20"/>
              </w:rPr>
              <w:t>0.35m</w:t>
            </w:r>
          </w:p>
        </w:tc>
      </w:tr>
      <w:tr w:rsidR="002402C4" w:rsidRPr="00ED5C2A" w:rsidTr="00705D8F">
        <w:trPr>
          <w:trHeight w:val="20"/>
          <w:jc w:val="center"/>
        </w:trPr>
        <w:tc>
          <w:tcPr>
            <w:tcW w:w="1737" w:type="pct"/>
          </w:tcPr>
          <w:p w:rsidR="002402C4" w:rsidRPr="00ED5C2A" w:rsidRDefault="002402C4" w:rsidP="00276547">
            <w:pPr>
              <w:rPr>
                <w:rFonts w:eastAsia="Calibri"/>
                <w:kern w:val="24"/>
                <w:sz w:val="20"/>
              </w:rPr>
            </w:pPr>
            <w:r w:rsidRPr="00ED5C2A">
              <w:rPr>
                <w:rFonts w:eastAsia="Calibri"/>
                <w:kern w:val="24"/>
                <w:sz w:val="20"/>
              </w:rPr>
              <w:t>Material</w:t>
            </w:r>
          </w:p>
        </w:tc>
        <w:tc>
          <w:tcPr>
            <w:tcW w:w="955" w:type="pct"/>
          </w:tcPr>
          <w:p w:rsidR="002402C4" w:rsidRPr="00ED5C2A" w:rsidRDefault="002402C4" w:rsidP="00276547">
            <w:pPr>
              <w:rPr>
                <w:rFonts w:eastAsia="Calibri"/>
                <w:kern w:val="24"/>
                <w:sz w:val="20"/>
              </w:rPr>
            </w:pPr>
            <w:r w:rsidRPr="00ED5C2A">
              <w:rPr>
                <w:rFonts w:eastAsia="Calibri"/>
                <w:kern w:val="24"/>
                <w:sz w:val="20"/>
              </w:rPr>
              <w:t>Stone Masonry</w:t>
            </w:r>
          </w:p>
        </w:tc>
        <w:tc>
          <w:tcPr>
            <w:tcW w:w="1291" w:type="pct"/>
          </w:tcPr>
          <w:p w:rsidR="002402C4" w:rsidRPr="00ED5C2A" w:rsidRDefault="002402C4" w:rsidP="00276547">
            <w:pPr>
              <w:rPr>
                <w:sz w:val="20"/>
              </w:rPr>
            </w:pPr>
            <w:r w:rsidRPr="00ED5C2A">
              <w:rPr>
                <w:rFonts w:eastAsia="Calibri"/>
                <w:kern w:val="24"/>
                <w:sz w:val="20"/>
              </w:rPr>
              <w:t>Stone Masonry</w:t>
            </w:r>
          </w:p>
        </w:tc>
        <w:tc>
          <w:tcPr>
            <w:tcW w:w="1018" w:type="pct"/>
          </w:tcPr>
          <w:p w:rsidR="002402C4" w:rsidRPr="00ED5C2A" w:rsidRDefault="002402C4" w:rsidP="00276547">
            <w:pPr>
              <w:rPr>
                <w:sz w:val="20"/>
              </w:rPr>
            </w:pPr>
            <w:r w:rsidRPr="00ED5C2A">
              <w:rPr>
                <w:rFonts w:eastAsia="Calibri"/>
                <w:kern w:val="24"/>
                <w:sz w:val="20"/>
              </w:rPr>
              <w:t>Stone Masonry</w:t>
            </w:r>
          </w:p>
        </w:tc>
      </w:tr>
      <w:tr w:rsidR="002402C4" w:rsidRPr="00ED5C2A" w:rsidTr="00705D8F">
        <w:trPr>
          <w:trHeight w:val="20"/>
          <w:jc w:val="center"/>
        </w:trPr>
        <w:tc>
          <w:tcPr>
            <w:tcW w:w="1737" w:type="pct"/>
          </w:tcPr>
          <w:p w:rsidR="002402C4" w:rsidRPr="00ED5C2A" w:rsidRDefault="002402C4" w:rsidP="00276547">
            <w:pPr>
              <w:rPr>
                <w:rFonts w:eastAsia="Calibri"/>
                <w:kern w:val="24"/>
                <w:sz w:val="20"/>
              </w:rPr>
            </w:pPr>
            <w:r w:rsidRPr="00ED5C2A">
              <w:rPr>
                <w:rFonts w:eastAsia="Calibri"/>
                <w:kern w:val="24"/>
                <w:sz w:val="20"/>
              </w:rPr>
              <w:t>Unit of measurement</w:t>
            </w:r>
          </w:p>
        </w:tc>
        <w:tc>
          <w:tcPr>
            <w:tcW w:w="955" w:type="pct"/>
          </w:tcPr>
          <w:p w:rsidR="002402C4" w:rsidRPr="00ED5C2A" w:rsidRDefault="002402C4" w:rsidP="00276547">
            <w:pPr>
              <w:rPr>
                <w:rFonts w:eastAsia="Calibri"/>
                <w:kern w:val="24"/>
                <w:sz w:val="20"/>
              </w:rPr>
            </w:pPr>
            <w:r w:rsidRPr="00ED5C2A">
              <w:rPr>
                <w:rFonts w:eastAsia="Calibri"/>
                <w:kern w:val="24"/>
                <w:sz w:val="20"/>
              </w:rPr>
              <w:t>Linear Meter</w:t>
            </w:r>
          </w:p>
        </w:tc>
        <w:tc>
          <w:tcPr>
            <w:tcW w:w="1291" w:type="pct"/>
          </w:tcPr>
          <w:p w:rsidR="002402C4" w:rsidRPr="00ED5C2A" w:rsidRDefault="002402C4" w:rsidP="00276547">
            <w:pPr>
              <w:rPr>
                <w:rFonts w:eastAsia="Calibri"/>
                <w:kern w:val="24"/>
                <w:sz w:val="20"/>
              </w:rPr>
            </w:pPr>
          </w:p>
        </w:tc>
        <w:tc>
          <w:tcPr>
            <w:tcW w:w="1018" w:type="pct"/>
          </w:tcPr>
          <w:p w:rsidR="002402C4" w:rsidRPr="00ED5C2A" w:rsidRDefault="002402C4" w:rsidP="00276547">
            <w:pPr>
              <w:rPr>
                <w:sz w:val="20"/>
              </w:rPr>
            </w:pPr>
          </w:p>
        </w:tc>
      </w:tr>
      <w:tr w:rsidR="002402C4" w:rsidRPr="00ED5C2A" w:rsidTr="00705D8F">
        <w:trPr>
          <w:trHeight w:val="20"/>
          <w:jc w:val="center"/>
        </w:trPr>
        <w:tc>
          <w:tcPr>
            <w:tcW w:w="1737" w:type="pct"/>
          </w:tcPr>
          <w:p w:rsidR="002402C4" w:rsidRPr="00ED5C2A" w:rsidRDefault="002402C4" w:rsidP="00276547">
            <w:pPr>
              <w:rPr>
                <w:rFonts w:eastAsia="Calibri"/>
                <w:kern w:val="24"/>
                <w:sz w:val="20"/>
              </w:rPr>
            </w:pPr>
            <w:r w:rsidRPr="00ED5C2A">
              <w:rPr>
                <w:rFonts w:eastAsia="Calibri"/>
                <w:kern w:val="24"/>
                <w:sz w:val="20"/>
              </w:rPr>
              <w:t>Other Dimensions</w:t>
            </w:r>
          </w:p>
        </w:tc>
        <w:tc>
          <w:tcPr>
            <w:tcW w:w="955" w:type="pct"/>
          </w:tcPr>
          <w:p w:rsidR="002402C4" w:rsidRPr="00ED5C2A" w:rsidRDefault="002402C4" w:rsidP="00276547">
            <w:pPr>
              <w:rPr>
                <w:rFonts w:eastAsia="Calibri"/>
                <w:kern w:val="24"/>
                <w:sz w:val="20"/>
              </w:rPr>
            </w:pPr>
          </w:p>
        </w:tc>
        <w:tc>
          <w:tcPr>
            <w:tcW w:w="1291" w:type="pct"/>
          </w:tcPr>
          <w:p w:rsidR="002402C4" w:rsidRPr="00ED5C2A" w:rsidRDefault="002402C4" w:rsidP="00276547">
            <w:pPr>
              <w:rPr>
                <w:rFonts w:eastAsia="Calibri"/>
                <w:kern w:val="24"/>
                <w:sz w:val="20"/>
              </w:rPr>
            </w:pPr>
          </w:p>
        </w:tc>
        <w:tc>
          <w:tcPr>
            <w:tcW w:w="1018" w:type="pct"/>
          </w:tcPr>
          <w:p w:rsidR="002402C4" w:rsidRPr="00ED5C2A" w:rsidRDefault="002402C4" w:rsidP="00276547">
            <w:pPr>
              <w:rPr>
                <w:sz w:val="20"/>
              </w:rPr>
            </w:pPr>
          </w:p>
        </w:tc>
      </w:tr>
    </w:tbl>
    <w:p w:rsidR="002402C4" w:rsidRPr="008C7310" w:rsidRDefault="002402C4" w:rsidP="002402C4">
      <w:pPr>
        <w:rPr>
          <w:rFonts w:eastAsia="Calibri"/>
          <w:kern w:val="24"/>
        </w:rPr>
      </w:pPr>
    </w:p>
    <w:p w:rsidR="002402C4" w:rsidRPr="008C7310" w:rsidRDefault="002402C4" w:rsidP="00705D8F">
      <w:pPr>
        <w:spacing w:line="240" w:lineRule="auto"/>
        <w:rPr>
          <w:rFonts w:eastAsia="Calibri"/>
          <w:kern w:val="24"/>
        </w:rPr>
      </w:pPr>
      <w:r w:rsidRPr="008C7310">
        <w:t>Step-2: Checking the design</w:t>
      </w:r>
    </w:p>
    <w:p w:rsidR="00035CC5" w:rsidRDefault="00035CC5" w:rsidP="00705D8F">
      <w:pPr>
        <w:spacing w:line="240" w:lineRule="auto"/>
      </w:pPr>
    </w:p>
    <w:p w:rsidR="002402C4" w:rsidRPr="008C7310" w:rsidRDefault="002402C4" w:rsidP="002402C4">
      <w:r w:rsidRPr="008C7310">
        <w:t>We have to check specially the hydraulic design of the main canal for the given design data.</w:t>
      </w:r>
    </w:p>
    <w:p w:rsidR="002402C4" w:rsidRDefault="002402C4" w:rsidP="002402C4">
      <w:r w:rsidRPr="008C7310">
        <w:t>Hydraulic design parameters based on the data on the drawings.</w:t>
      </w:r>
    </w:p>
    <w:p w:rsidR="00035CC5" w:rsidRPr="008C7310" w:rsidRDefault="00035CC5" w:rsidP="00705D8F">
      <w:pPr>
        <w:spacing w:line="240" w:lineRule="auto"/>
      </w:pPr>
    </w:p>
    <w:tbl>
      <w:tblPr>
        <w:tblW w:w="9616" w:type="dxa"/>
        <w:tblInd w:w="91" w:type="dxa"/>
        <w:tblLook w:val="04A0" w:firstRow="1" w:lastRow="0" w:firstColumn="1" w:lastColumn="0" w:noHBand="0" w:noVBand="1"/>
      </w:tblPr>
      <w:tblGrid>
        <w:gridCol w:w="1547"/>
        <w:gridCol w:w="742"/>
        <w:gridCol w:w="509"/>
        <w:gridCol w:w="508"/>
        <w:gridCol w:w="521"/>
        <w:gridCol w:w="625"/>
        <w:gridCol w:w="717"/>
        <w:gridCol w:w="1162"/>
        <w:gridCol w:w="683"/>
        <w:gridCol w:w="625"/>
        <w:gridCol w:w="1989"/>
      </w:tblGrid>
      <w:tr w:rsidR="002402C4" w:rsidRPr="001B1167" w:rsidTr="00ED43FF">
        <w:trPr>
          <w:trHeight w:val="20"/>
        </w:trPr>
        <w:tc>
          <w:tcPr>
            <w:tcW w:w="1547"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spacing w:line="240" w:lineRule="auto"/>
              <w:jc w:val="center"/>
              <w:rPr>
                <w:rFonts w:eastAsia="Times New Roman"/>
                <w:b/>
                <w:bCs/>
                <w:sz w:val="20"/>
              </w:rPr>
            </w:pPr>
            <w:r w:rsidRPr="001B1167">
              <w:rPr>
                <w:rFonts w:eastAsia="Times New Roman"/>
                <w:b/>
                <w:bCs/>
                <w:sz w:val="20"/>
              </w:rPr>
              <w:t>Design Discharge, l/s</w:t>
            </w:r>
          </w:p>
        </w:tc>
        <w:tc>
          <w:tcPr>
            <w:tcW w:w="74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spacing w:line="240" w:lineRule="auto"/>
              <w:jc w:val="center"/>
              <w:rPr>
                <w:rFonts w:eastAsia="Times New Roman"/>
                <w:b/>
                <w:bCs/>
                <w:sz w:val="20"/>
              </w:rPr>
            </w:pPr>
            <w:r w:rsidRPr="001B1167">
              <w:rPr>
                <w:rFonts w:eastAsia="Times New Roman"/>
                <w:b/>
                <w:bCs/>
                <w:sz w:val="20"/>
              </w:rPr>
              <w:t>n</w:t>
            </w:r>
          </w:p>
        </w:tc>
        <w:tc>
          <w:tcPr>
            <w:tcW w:w="509"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spacing w:line="240" w:lineRule="auto"/>
              <w:jc w:val="center"/>
              <w:rPr>
                <w:rFonts w:eastAsia="Times New Roman"/>
                <w:b/>
                <w:bCs/>
                <w:sz w:val="20"/>
              </w:rPr>
            </w:pPr>
            <w:r w:rsidRPr="001B1167">
              <w:rPr>
                <w:rFonts w:eastAsia="Times New Roman"/>
                <w:b/>
                <w:bCs/>
                <w:sz w:val="20"/>
              </w:rPr>
              <w:t>b</w:t>
            </w:r>
          </w:p>
        </w:tc>
        <w:tc>
          <w:tcPr>
            <w:tcW w:w="508"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spacing w:line="240" w:lineRule="auto"/>
              <w:jc w:val="center"/>
              <w:rPr>
                <w:rFonts w:eastAsia="Times New Roman"/>
                <w:b/>
                <w:bCs/>
                <w:sz w:val="20"/>
              </w:rPr>
            </w:pPr>
            <w:r w:rsidRPr="001B1167">
              <w:rPr>
                <w:rFonts w:eastAsia="Times New Roman"/>
                <w:b/>
                <w:bCs/>
                <w:sz w:val="20"/>
              </w:rPr>
              <w:t>d</w:t>
            </w:r>
          </w:p>
        </w:tc>
        <w:tc>
          <w:tcPr>
            <w:tcW w:w="521"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spacing w:line="240" w:lineRule="auto"/>
              <w:jc w:val="center"/>
              <w:rPr>
                <w:rFonts w:eastAsia="Times New Roman"/>
                <w:b/>
                <w:bCs/>
                <w:sz w:val="20"/>
              </w:rPr>
            </w:pPr>
            <w:r w:rsidRPr="001B1167">
              <w:rPr>
                <w:rFonts w:eastAsia="Times New Roman"/>
                <w:b/>
                <w:bCs/>
                <w:sz w:val="20"/>
              </w:rPr>
              <w:t>m</w:t>
            </w:r>
          </w:p>
        </w:tc>
        <w:tc>
          <w:tcPr>
            <w:tcW w:w="625"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spacing w:line="240" w:lineRule="auto"/>
              <w:jc w:val="center"/>
              <w:rPr>
                <w:rFonts w:eastAsia="Times New Roman"/>
                <w:b/>
                <w:bCs/>
                <w:sz w:val="20"/>
              </w:rPr>
            </w:pPr>
            <w:r w:rsidRPr="001B1167">
              <w:rPr>
                <w:rFonts w:eastAsia="Times New Roman"/>
                <w:b/>
                <w:bCs/>
                <w:sz w:val="20"/>
              </w:rPr>
              <w:t>A</w:t>
            </w:r>
          </w:p>
        </w:tc>
        <w:tc>
          <w:tcPr>
            <w:tcW w:w="705"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spacing w:line="240" w:lineRule="auto"/>
              <w:jc w:val="center"/>
              <w:rPr>
                <w:rFonts w:eastAsia="Times New Roman"/>
                <w:b/>
                <w:bCs/>
                <w:sz w:val="20"/>
              </w:rPr>
            </w:pPr>
            <w:r w:rsidRPr="001B1167">
              <w:rPr>
                <w:rFonts w:eastAsia="Times New Roman"/>
                <w:b/>
                <w:bCs/>
                <w:sz w:val="20"/>
              </w:rPr>
              <w:t>P</w:t>
            </w:r>
          </w:p>
        </w:tc>
        <w:tc>
          <w:tcPr>
            <w:tcW w:w="116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spacing w:line="240" w:lineRule="auto"/>
              <w:jc w:val="center"/>
              <w:rPr>
                <w:rFonts w:eastAsia="Times New Roman"/>
                <w:b/>
                <w:bCs/>
                <w:sz w:val="20"/>
              </w:rPr>
            </w:pPr>
            <w:r w:rsidRPr="001B1167">
              <w:rPr>
                <w:rFonts w:eastAsia="Times New Roman"/>
                <w:b/>
                <w:bCs/>
                <w:sz w:val="20"/>
              </w:rPr>
              <w:t>R</w:t>
            </w:r>
          </w:p>
        </w:tc>
        <w:tc>
          <w:tcPr>
            <w:tcW w:w="683"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spacing w:line="240" w:lineRule="auto"/>
              <w:jc w:val="center"/>
              <w:rPr>
                <w:rFonts w:eastAsia="Times New Roman"/>
                <w:b/>
                <w:bCs/>
                <w:sz w:val="20"/>
              </w:rPr>
            </w:pPr>
            <w:r w:rsidRPr="001B1167">
              <w:rPr>
                <w:rFonts w:eastAsia="Times New Roman"/>
                <w:b/>
                <w:bCs/>
                <w:sz w:val="20"/>
              </w:rPr>
              <w:t>S</w:t>
            </w:r>
          </w:p>
        </w:tc>
        <w:tc>
          <w:tcPr>
            <w:tcW w:w="625"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spacing w:line="240" w:lineRule="auto"/>
              <w:jc w:val="center"/>
              <w:rPr>
                <w:rFonts w:eastAsia="Times New Roman"/>
                <w:b/>
                <w:bCs/>
                <w:sz w:val="20"/>
              </w:rPr>
            </w:pPr>
            <w:r w:rsidRPr="001B1167">
              <w:rPr>
                <w:rFonts w:eastAsia="Times New Roman"/>
                <w:b/>
                <w:bCs/>
                <w:sz w:val="20"/>
              </w:rPr>
              <w:t>V</w:t>
            </w:r>
          </w:p>
        </w:tc>
        <w:tc>
          <w:tcPr>
            <w:tcW w:w="1989"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spacing w:line="240" w:lineRule="auto"/>
              <w:jc w:val="center"/>
              <w:rPr>
                <w:rFonts w:eastAsia="Times New Roman"/>
                <w:b/>
                <w:bCs/>
                <w:sz w:val="20"/>
              </w:rPr>
            </w:pPr>
            <w:r w:rsidRPr="001B1167">
              <w:rPr>
                <w:rFonts w:eastAsia="Times New Roman"/>
                <w:b/>
                <w:bCs/>
                <w:sz w:val="20"/>
              </w:rPr>
              <w:t>Calculated discharge, l/s</w:t>
            </w:r>
          </w:p>
        </w:tc>
      </w:tr>
      <w:tr w:rsidR="002402C4" w:rsidRPr="001B1167" w:rsidTr="00ED43FF">
        <w:trPr>
          <w:trHeight w:val="20"/>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02C4" w:rsidRPr="001B1167" w:rsidRDefault="002402C4" w:rsidP="00ED43FF">
            <w:pPr>
              <w:spacing w:line="240" w:lineRule="auto"/>
              <w:jc w:val="right"/>
              <w:rPr>
                <w:rFonts w:eastAsia="Times New Roman"/>
                <w:sz w:val="20"/>
              </w:rPr>
            </w:pPr>
            <w:r w:rsidRPr="001B1167">
              <w:rPr>
                <w:rFonts w:eastAsia="Times New Roman"/>
                <w:sz w:val="20"/>
              </w:rPr>
              <w:t>0.308</w:t>
            </w:r>
          </w:p>
        </w:tc>
        <w:tc>
          <w:tcPr>
            <w:tcW w:w="742" w:type="dxa"/>
            <w:tcBorders>
              <w:top w:val="nil"/>
              <w:left w:val="nil"/>
              <w:bottom w:val="single" w:sz="4" w:space="0" w:color="auto"/>
              <w:right w:val="single" w:sz="4" w:space="0" w:color="auto"/>
            </w:tcBorders>
            <w:shd w:val="clear" w:color="auto" w:fill="auto"/>
            <w:noWrap/>
            <w:vAlign w:val="bottom"/>
            <w:hideMark/>
          </w:tcPr>
          <w:p w:rsidR="002402C4" w:rsidRPr="001B1167" w:rsidRDefault="002402C4" w:rsidP="00ED43FF">
            <w:pPr>
              <w:spacing w:line="240" w:lineRule="auto"/>
              <w:jc w:val="right"/>
              <w:rPr>
                <w:rFonts w:eastAsia="Times New Roman"/>
                <w:sz w:val="20"/>
              </w:rPr>
            </w:pPr>
            <w:r w:rsidRPr="001B1167">
              <w:rPr>
                <w:rFonts w:eastAsia="Times New Roman"/>
                <w:sz w:val="20"/>
              </w:rPr>
              <w:t>0.018</w:t>
            </w:r>
          </w:p>
        </w:tc>
        <w:tc>
          <w:tcPr>
            <w:tcW w:w="509" w:type="dxa"/>
            <w:tcBorders>
              <w:top w:val="nil"/>
              <w:left w:val="nil"/>
              <w:bottom w:val="single" w:sz="4" w:space="0" w:color="auto"/>
              <w:right w:val="single" w:sz="4" w:space="0" w:color="auto"/>
            </w:tcBorders>
            <w:shd w:val="clear" w:color="auto" w:fill="auto"/>
            <w:noWrap/>
            <w:vAlign w:val="bottom"/>
            <w:hideMark/>
          </w:tcPr>
          <w:p w:rsidR="002402C4" w:rsidRPr="001B1167" w:rsidRDefault="002402C4" w:rsidP="00ED43FF">
            <w:pPr>
              <w:spacing w:line="240" w:lineRule="auto"/>
              <w:jc w:val="right"/>
              <w:rPr>
                <w:rFonts w:eastAsia="Times New Roman"/>
                <w:sz w:val="20"/>
              </w:rPr>
            </w:pPr>
            <w:r w:rsidRPr="001B1167">
              <w:rPr>
                <w:rFonts w:eastAsia="Times New Roman"/>
                <w:sz w:val="20"/>
              </w:rPr>
              <w:t>0.3</w:t>
            </w:r>
          </w:p>
        </w:tc>
        <w:tc>
          <w:tcPr>
            <w:tcW w:w="508" w:type="dxa"/>
            <w:tcBorders>
              <w:top w:val="nil"/>
              <w:left w:val="nil"/>
              <w:bottom w:val="single" w:sz="4" w:space="0" w:color="auto"/>
              <w:right w:val="single" w:sz="4" w:space="0" w:color="auto"/>
            </w:tcBorders>
            <w:shd w:val="clear" w:color="auto" w:fill="auto"/>
            <w:noWrap/>
            <w:vAlign w:val="bottom"/>
            <w:hideMark/>
          </w:tcPr>
          <w:p w:rsidR="002402C4" w:rsidRPr="001B1167" w:rsidRDefault="002402C4" w:rsidP="00ED43FF">
            <w:pPr>
              <w:spacing w:line="240" w:lineRule="auto"/>
              <w:jc w:val="right"/>
              <w:rPr>
                <w:rFonts w:eastAsia="Times New Roman"/>
                <w:sz w:val="20"/>
              </w:rPr>
            </w:pPr>
            <w:r w:rsidRPr="001B1167">
              <w:rPr>
                <w:rFonts w:eastAsia="Times New Roman"/>
                <w:sz w:val="20"/>
              </w:rPr>
              <w:t>0.6</w:t>
            </w:r>
          </w:p>
        </w:tc>
        <w:tc>
          <w:tcPr>
            <w:tcW w:w="521" w:type="dxa"/>
            <w:tcBorders>
              <w:top w:val="nil"/>
              <w:left w:val="nil"/>
              <w:bottom w:val="single" w:sz="4" w:space="0" w:color="auto"/>
              <w:right w:val="single" w:sz="4" w:space="0" w:color="auto"/>
            </w:tcBorders>
            <w:shd w:val="clear" w:color="auto" w:fill="auto"/>
            <w:noWrap/>
            <w:vAlign w:val="bottom"/>
            <w:hideMark/>
          </w:tcPr>
          <w:p w:rsidR="002402C4" w:rsidRPr="001B1167" w:rsidRDefault="002402C4" w:rsidP="00ED43FF">
            <w:pPr>
              <w:spacing w:line="240" w:lineRule="auto"/>
              <w:jc w:val="right"/>
              <w:rPr>
                <w:rFonts w:eastAsia="Times New Roman"/>
                <w:sz w:val="20"/>
              </w:rPr>
            </w:pPr>
            <w:r w:rsidRPr="001B1167">
              <w:rPr>
                <w:rFonts w:eastAsia="Times New Roman"/>
                <w:sz w:val="20"/>
              </w:rPr>
              <w:t>1</w:t>
            </w:r>
          </w:p>
        </w:tc>
        <w:tc>
          <w:tcPr>
            <w:tcW w:w="625" w:type="dxa"/>
            <w:tcBorders>
              <w:top w:val="nil"/>
              <w:left w:val="nil"/>
              <w:bottom w:val="single" w:sz="4" w:space="0" w:color="auto"/>
              <w:right w:val="single" w:sz="4" w:space="0" w:color="auto"/>
            </w:tcBorders>
            <w:shd w:val="clear" w:color="auto" w:fill="auto"/>
            <w:noWrap/>
            <w:vAlign w:val="bottom"/>
            <w:hideMark/>
          </w:tcPr>
          <w:p w:rsidR="002402C4" w:rsidRPr="001B1167" w:rsidRDefault="002402C4" w:rsidP="00ED43FF">
            <w:pPr>
              <w:spacing w:line="240" w:lineRule="auto"/>
              <w:jc w:val="right"/>
              <w:rPr>
                <w:color w:val="000000"/>
                <w:sz w:val="20"/>
              </w:rPr>
            </w:pPr>
            <w:r w:rsidRPr="001B1167">
              <w:rPr>
                <w:color w:val="000000"/>
                <w:sz w:val="20"/>
              </w:rPr>
              <w:t>0.54</w:t>
            </w:r>
          </w:p>
        </w:tc>
        <w:tc>
          <w:tcPr>
            <w:tcW w:w="705" w:type="dxa"/>
            <w:tcBorders>
              <w:top w:val="nil"/>
              <w:left w:val="nil"/>
              <w:bottom w:val="single" w:sz="4" w:space="0" w:color="auto"/>
              <w:right w:val="single" w:sz="4" w:space="0" w:color="auto"/>
            </w:tcBorders>
            <w:shd w:val="clear" w:color="auto" w:fill="auto"/>
            <w:noWrap/>
            <w:vAlign w:val="bottom"/>
            <w:hideMark/>
          </w:tcPr>
          <w:p w:rsidR="002402C4" w:rsidRPr="001B1167" w:rsidRDefault="002402C4" w:rsidP="00ED43FF">
            <w:pPr>
              <w:spacing w:line="240" w:lineRule="auto"/>
              <w:jc w:val="right"/>
              <w:rPr>
                <w:color w:val="000000"/>
                <w:sz w:val="20"/>
              </w:rPr>
            </w:pPr>
            <w:r w:rsidRPr="001B1167">
              <w:rPr>
                <w:color w:val="000000"/>
                <w:sz w:val="20"/>
              </w:rPr>
              <w:t>1.997</w:t>
            </w:r>
          </w:p>
        </w:tc>
        <w:tc>
          <w:tcPr>
            <w:tcW w:w="1162" w:type="dxa"/>
            <w:tcBorders>
              <w:top w:val="nil"/>
              <w:left w:val="nil"/>
              <w:bottom w:val="single" w:sz="4" w:space="0" w:color="auto"/>
              <w:right w:val="single" w:sz="4" w:space="0" w:color="auto"/>
            </w:tcBorders>
            <w:shd w:val="clear" w:color="auto" w:fill="auto"/>
            <w:noWrap/>
            <w:vAlign w:val="bottom"/>
            <w:hideMark/>
          </w:tcPr>
          <w:p w:rsidR="002402C4" w:rsidRPr="001B1167" w:rsidRDefault="002402C4" w:rsidP="00ED43FF">
            <w:pPr>
              <w:spacing w:line="240" w:lineRule="auto"/>
              <w:jc w:val="right"/>
              <w:rPr>
                <w:sz w:val="20"/>
              </w:rPr>
            </w:pPr>
            <w:r w:rsidRPr="001B1167">
              <w:rPr>
                <w:sz w:val="20"/>
              </w:rPr>
              <w:t>0.270398</w:t>
            </w:r>
          </w:p>
        </w:tc>
        <w:tc>
          <w:tcPr>
            <w:tcW w:w="683" w:type="dxa"/>
            <w:tcBorders>
              <w:top w:val="nil"/>
              <w:left w:val="nil"/>
              <w:bottom w:val="single" w:sz="4" w:space="0" w:color="auto"/>
              <w:right w:val="single" w:sz="4" w:space="0" w:color="auto"/>
            </w:tcBorders>
            <w:shd w:val="clear" w:color="auto" w:fill="auto"/>
            <w:noWrap/>
            <w:vAlign w:val="bottom"/>
            <w:hideMark/>
          </w:tcPr>
          <w:p w:rsidR="002402C4" w:rsidRPr="001B1167" w:rsidRDefault="002402C4" w:rsidP="00ED43FF">
            <w:pPr>
              <w:spacing w:line="240" w:lineRule="auto"/>
              <w:jc w:val="right"/>
              <w:rPr>
                <w:rFonts w:eastAsia="Times New Roman"/>
                <w:sz w:val="20"/>
              </w:rPr>
            </w:pPr>
            <w:r w:rsidRPr="001B1167">
              <w:rPr>
                <w:rFonts w:eastAsia="Times New Roman"/>
                <w:sz w:val="20"/>
              </w:rPr>
              <w:t>1500</w:t>
            </w:r>
          </w:p>
        </w:tc>
        <w:tc>
          <w:tcPr>
            <w:tcW w:w="625" w:type="dxa"/>
            <w:tcBorders>
              <w:top w:val="nil"/>
              <w:left w:val="nil"/>
              <w:bottom w:val="single" w:sz="4" w:space="0" w:color="auto"/>
              <w:right w:val="single" w:sz="4" w:space="0" w:color="auto"/>
            </w:tcBorders>
            <w:shd w:val="clear" w:color="auto" w:fill="auto"/>
            <w:noWrap/>
            <w:vAlign w:val="bottom"/>
            <w:hideMark/>
          </w:tcPr>
          <w:p w:rsidR="002402C4" w:rsidRPr="001B1167" w:rsidRDefault="002402C4" w:rsidP="00ED43FF">
            <w:pPr>
              <w:spacing w:line="240" w:lineRule="auto"/>
              <w:jc w:val="right"/>
              <w:rPr>
                <w:rFonts w:eastAsia="Times New Roman"/>
                <w:sz w:val="20"/>
              </w:rPr>
            </w:pPr>
            <w:r w:rsidRPr="001B1167">
              <w:rPr>
                <w:rFonts w:eastAsia="Times New Roman"/>
                <w:sz w:val="20"/>
              </w:rPr>
              <w:t>0.6</w:t>
            </w:r>
          </w:p>
        </w:tc>
        <w:tc>
          <w:tcPr>
            <w:tcW w:w="1989" w:type="dxa"/>
            <w:tcBorders>
              <w:top w:val="nil"/>
              <w:left w:val="nil"/>
              <w:bottom w:val="single" w:sz="4" w:space="0" w:color="auto"/>
              <w:right w:val="single" w:sz="4" w:space="0" w:color="auto"/>
            </w:tcBorders>
            <w:shd w:val="clear" w:color="auto" w:fill="auto"/>
            <w:noWrap/>
            <w:vAlign w:val="bottom"/>
            <w:hideMark/>
          </w:tcPr>
          <w:p w:rsidR="002402C4" w:rsidRPr="001B1167" w:rsidRDefault="002402C4" w:rsidP="00ED43FF">
            <w:pPr>
              <w:spacing w:line="240" w:lineRule="auto"/>
              <w:jc w:val="center"/>
              <w:rPr>
                <w:rFonts w:eastAsia="Times New Roman"/>
                <w:sz w:val="20"/>
              </w:rPr>
            </w:pPr>
            <w:r w:rsidRPr="001B1167">
              <w:rPr>
                <w:rFonts w:eastAsia="Times New Roman"/>
                <w:sz w:val="20"/>
              </w:rPr>
              <w:t>0.324</w:t>
            </w:r>
          </w:p>
        </w:tc>
      </w:tr>
    </w:tbl>
    <w:p w:rsidR="002402C4" w:rsidRPr="008C7310" w:rsidRDefault="002402C4" w:rsidP="002402C4"/>
    <w:p w:rsidR="002402C4" w:rsidRDefault="002402C4" w:rsidP="00705D8F">
      <w:pPr>
        <w:spacing w:line="240" w:lineRule="auto"/>
      </w:pPr>
      <w:r w:rsidRPr="008C7310">
        <w:t>Hydraulic design parameters based on the data on the priced bill of quantity</w:t>
      </w:r>
    </w:p>
    <w:p w:rsidR="00035CC5" w:rsidRPr="008C7310" w:rsidRDefault="00035CC5" w:rsidP="002402C4"/>
    <w:tbl>
      <w:tblPr>
        <w:tblW w:w="5000" w:type="pct"/>
        <w:tblLook w:val="04A0" w:firstRow="1" w:lastRow="0" w:firstColumn="1" w:lastColumn="0" w:noHBand="0" w:noVBand="1"/>
      </w:tblPr>
      <w:tblGrid>
        <w:gridCol w:w="2041"/>
        <w:gridCol w:w="668"/>
        <w:gridCol w:w="431"/>
        <w:gridCol w:w="431"/>
        <w:gridCol w:w="401"/>
        <w:gridCol w:w="551"/>
        <w:gridCol w:w="551"/>
        <w:gridCol w:w="1113"/>
        <w:gridCol w:w="724"/>
        <w:gridCol w:w="522"/>
        <w:gridCol w:w="2386"/>
      </w:tblGrid>
      <w:tr w:rsidR="002402C4" w:rsidRPr="001B1167" w:rsidTr="00276547">
        <w:trPr>
          <w:trHeight w:val="255"/>
        </w:trPr>
        <w:tc>
          <w:tcPr>
            <w:tcW w:w="70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ind w:left="-90" w:right="-108"/>
              <w:jc w:val="center"/>
              <w:rPr>
                <w:rFonts w:eastAsia="Times New Roman"/>
                <w:b/>
                <w:bCs/>
                <w:sz w:val="20"/>
              </w:rPr>
            </w:pPr>
            <w:r w:rsidRPr="001B1167">
              <w:rPr>
                <w:rFonts w:eastAsia="Times New Roman"/>
                <w:b/>
                <w:bCs/>
                <w:sz w:val="20"/>
              </w:rPr>
              <w:t>Design Discharge, l/s</w:t>
            </w:r>
          </w:p>
        </w:tc>
        <w:tc>
          <w:tcPr>
            <w:tcW w:w="381"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ind w:left="-90" w:right="-108"/>
              <w:jc w:val="center"/>
              <w:rPr>
                <w:rFonts w:eastAsia="Times New Roman"/>
                <w:b/>
                <w:bCs/>
                <w:sz w:val="20"/>
              </w:rPr>
            </w:pPr>
            <w:r w:rsidRPr="001B1167">
              <w:rPr>
                <w:rFonts w:eastAsia="Times New Roman"/>
                <w:b/>
                <w:bCs/>
                <w:sz w:val="20"/>
              </w:rPr>
              <w:t>n</w:t>
            </w:r>
          </w:p>
        </w:tc>
        <w:tc>
          <w:tcPr>
            <w:tcW w:w="260"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ind w:left="-90" w:right="-108"/>
              <w:jc w:val="center"/>
              <w:rPr>
                <w:rFonts w:eastAsia="Times New Roman"/>
                <w:b/>
                <w:bCs/>
                <w:sz w:val="20"/>
              </w:rPr>
            </w:pPr>
            <w:r w:rsidRPr="001B1167">
              <w:rPr>
                <w:rFonts w:eastAsia="Times New Roman"/>
                <w:b/>
                <w:bCs/>
                <w:sz w:val="20"/>
              </w:rPr>
              <w:t>b</w:t>
            </w:r>
          </w:p>
        </w:tc>
        <w:tc>
          <w:tcPr>
            <w:tcW w:w="260"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ind w:left="-90" w:right="-108"/>
              <w:jc w:val="center"/>
              <w:rPr>
                <w:rFonts w:eastAsia="Times New Roman"/>
                <w:b/>
                <w:bCs/>
                <w:sz w:val="20"/>
              </w:rPr>
            </w:pPr>
            <w:r w:rsidRPr="001B1167">
              <w:rPr>
                <w:rFonts w:eastAsia="Times New Roman"/>
                <w:b/>
                <w:bCs/>
                <w:sz w:val="20"/>
              </w:rPr>
              <w:t>d</w:t>
            </w:r>
          </w:p>
        </w:tc>
        <w:tc>
          <w:tcPr>
            <w:tcW w:w="245"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ind w:left="-90" w:right="-108"/>
              <w:jc w:val="center"/>
              <w:rPr>
                <w:rFonts w:eastAsia="Times New Roman"/>
                <w:b/>
                <w:bCs/>
                <w:sz w:val="20"/>
              </w:rPr>
            </w:pPr>
            <w:r w:rsidRPr="001B1167">
              <w:rPr>
                <w:rFonts w:eastAsia="Times New Roman"/>
                <w:b/>
                <w:bCs/>
                <w:sz w:val="20"/>
              </w:rPr>
              <w:t>m</w:t>
            </w:r>
          </w:p>
        </w:tc>
        <w:tc>
          <w:tcPr>
            <w:tcW w:w="321"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ind w:left="-90" w:right="-108"/>
              <w:jc w:val="center"/>
              <w:rPr>
                <w:rFonts w:eastAsia="Times New Roman"/>
                <w:b/>
                <w:bCs/>
                <w:sz w:val="20"/>
              </w:rPr>
            </w:pPr>
            <w:r w:rsidRPr="001B1167">
              <w:rPr>
                <w:rFonts w:eastAsia="Times New Roman"/>
                <w:b/>
                <w:bCs/>
                <w:sz w:val="20"/>
              </w:rPr>
              <w:t>A</w:t>
            </w:r>
          </w:p>
        </w:tc>
        <w:tc>
          <w:tcPr>
            <w:tcW w:w="321"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ind w:left="-90" w:right="-108"/>
              <w:jc w:val="center"/>
              <w:rPr>
                <w:rFonts w:eastAsia="Times New Roman"/>
                <w:b/>
                <w:bCs/>
                <w:sz w:val="20"/>
              </w:rPr>
            </w:pPr>
            <w:r w:rsidRPr="001B1167">
              <w:rPr>
                <w:rFonts w:eastAsia="Times New Roman"/>
                <w:b/>
                <w:bCs/>
                <w:sz w:val="20"/>
              </w:rPr>
              <w:t>P</w:t>
            </w:r>
          </w:p>
        </w:tc>
        <w:tc>
          <w:tcPr>
            <w:tcW w:w="607"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ind w:left="-90" w:right="-108"/>
              <w:jc w:val="center"/>
              <w:rPr>
                <w:rFonts w:eastAsia="Times New Roman"/>
                <w:b/>
                <w:bCs/>
                <w:sz w:val="20"/>
              </w:rPr>
            </w:pPr>
            <w:r w:rsidRPr="001B1167">
              <w:rPr>
                <w:rFonts w:eastAsia="Times New Roman"/>
                <w:b/>
                <w:bCs/>
                <w:sz w:val="20"/>
              </w:rPr>
              <w:t>R</w:t>
            </w:r>
          </w:p>
        </w:tc>
        <w:tc>
          <w:tcPr>
            <w:tcW w:w="409"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ind w:left="-90" w:right="-108"/>
              <w:jc w:val="center"/>
              <w:rPr>
                <w:rFonts w:eastAsia="Times New Roman"/>
                <w:b/>
                <w:bCs/>
                <w:sz w:val="20"/>
              </w:rPr>
            </w:pPr>
            <w:r w:rsidRPr="001B1167">
              <w:rPr>
                <w:rFonts w:eastAsia="Times New Roman"/>
                <w:b/>
                <w:bCs/>
                <w:sz w:val="20"/>
              </w:rPr>
              <w:t>S</w:t>
            </w:r>
          </w:p>
        </w:tc>
        <w:tc>
          <w:tcPr>
            <w:tcW w:w="306"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ind w:left="-90" w:right="-108"/>
              <w:jc w:val="center"/>
              <w:rPr>
                <w:rFonts w:eastAsia="Times New Roman"/>
                <w:b/>
                <w:bCs/>
                <w:sz w:val="20"/>
              </w:rPr>
            </w:pPr>
            <w:r w:rsidRPr="001B1167">
              <w:rPr>
                <w:rFonts w:eastAsia="Times New Roman"/>
                <w:b/>
                <w:bCs/>
                <w:sz w:val="20"/>
              </w:rPr>
              <w:t>V</w:t>
            </w:r>
          </w:p>
        </w:tc>
        <w:tc>
          <w:tcPr>
            <w:tcW w:w="1189"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402C4" w:rsidRPr="001B1167" w:rsidRDefault="002402C4" w:rsidP="00ED43FF">
            <w:pPr>
              <w:ind w:left="-90" w:right="-108"/>
              <w:jc w:val="center"/>
              <w:rPr>
                <w:rFonts w:eastAsia="Times New Roman"/>
                <w:b/>
                <w:bCs/>
                <w:sz w:val="20"/>
              </w:rPr>
            </w:pPr>
            <w:r w:rsidRPr="001B1167">
              <w:rPr>
                <w:rFonts w:eastAsia="Times New Roman"/>
                <w:b/>
                <w:bCs/>
                <w:sz w:val="20"/>
              </w:rPr>
              <w:t>Calculated Discharge, l/s</w:t>
            </w:r>
          </w:p>
        </w:tc>
      </w:tr>
      <w:tr w:rsidR="002402C4" w:rsidRPr="001B1167" w:rsidTr="00276547">
        <w:trPr>
          <w:trHeight w:val="255"/>
        </w:trPr>
        <w:tc>
          <w:tcPr>
            <w:tcW w:w="7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02C4" w:rsidRPr="001B1167" w:rsidRDefault="002402C4" w:rsidP="00ED43FF">
            <w:pPr>
              <w:ind w:left="-90" w:right="-108"/>
              <w:jc w:val="center"/>
              <w:rPr>
                <w:rFonts w:eastAsia="Times New Roman"/>
                <w:bCs/>
                <w:sz w:val="20"/>
              </w:rPr>
            </w:pPr>
            <w:r w:rsidRPr="001B1167">
              <w:rPr>
                <w:rFonts w:eastAsia="Times New Roman"/>
                <w:sz w:val="20"/>
              </w:rPr>
              <w:t>0.308</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rsidR="002402C4" w:rsidRPr="001B1167" w:rsidRDefault="002402C4" w:rsidP="00ED43FF">
            <w:pPr>
              <w:ind w:left="-90" w:right="-108"/>
              <w:jc w:val="center"/>
              <w:rPr>
                <w:rFonts w:eastAsia="Times New Roman"/>
                <w:bCs/>
                <w:sz w:val="20"/>
              </w:rPr>
            </w:pPr>
            <w:r w:rsidRPr="001B1167">
              <w:rPr>
                <w:rFonts w:eastAsia="Times New Roman"/>
                <w:sz w:val="20"/>
              </w:rPr>
              <w:t>0.018</w:t>
            </w:r>
          </w:p>
        </w:tc>
        <w:tc>
          <w:tcPr>
            <w:tcW w:w="260" w:type="pct"/>
            <w:tcBorders>
              <w:top w:val="single" w:sz="4" w:space="0" w:color="auto"/>
              <w:left w:val="nil"/>
              <w:bottom w:val="single" w:sz="4" w:space="0" w:color="auto"/>
              <w:right w:val="single" w:sz="4" w:space="0" w:color="auto"/>
            </w:tcBorders>
            <w:shd w:val="clear" w:color="auto" w:fill="auto"/>
            <w:noWrap/>
            <w:vAlign w:val="bottom"/>
            <w:hideMark/>
          </w:tcPr>
          <w:p w:rsidR="002402C4" w:rsidRPr="001B1167" w:rsidRDefault="002402C4" w:rsidP="00ED43FF">
            <w:pPr>
              <w:ind w:left="-90" w:right="-108"/>
              <w:jc w:val="center"/>
              <w:rPr>
                <w:sz w:val="20"/>
              </w:rPr>
            </w:pPr>
            <w:r w:rsidRPr="001B1167">
              <w:rPr>
                <w:sz w:val="20"/>
              </w:rPr>
              <w:t>0.6</w:t>
            </w:r>
          </w:p>
        </w:tc>
        <w:tc>
          <w:tcPr>
            <w:tcW w:w="260" w:type="pct"/>
            <w:tcBorders>
              <w:top w:val="single" w:sz="4" w:space="0" w:color="auto"/>
              <w:left w:val="nil"/>
              <w:bottom w:val="single" w:sz="4" w:space="0" w:color="auto"/>
              <w:right w:val="single" w:sz="4" w:space="0" w:color="auto"/>
            </w:tcBorders>
            <w:shd w:val="clear" w:color="auto" w:fill="auto"/>
            <w:noWrap/>
            <w:vAlign w:val="bottom"/>
            <w:hideMark/>
          </w:tcPr>
          <w:p w:rsidR="002402C4" w:rsidRPr="001B1167" w:rsidRDefault="002402C4" w:rsidP="00ED43FF">
            <w:pPr>
              <w:ind w:left="-90" w:right="-108"/>
              <w:jc w:val="center"/>
              <w:rPr>
                <w:sz w:val="20"/>
              </w:rPr>
            </w:pPr>
            <w:r w:rsidRPr="001B1167">
              <w:rPr>
                <w:sz w:val="20"/>
              </w:rPr>
              <w:t>0.8</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rsidR="002402C4" w:rsidRPr="001B1167" w:rsidRDefault="002402C4" w:rsidP="00ED43FF">
            <w:pPr>
              <w:ind w:left="-90" w:right="-108"/>
              <w:jc w:val="center"/>
              <w:rPr>
                <w:sz w:val="20"/>
              </w:rPr>
            </w:pPr>
            <w:r w:rsidRPr="001B1167">
              <w:rPr>
                <w:sz w:val="20"/>
              </w:rPr>
              <w:t>0</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2402C4" w:rsidRPr="001B1167" w:rsidRDefault="002402C4" w:rsidP="00ED43FF">
            <w:pPr>
              <w:ind w:left="-90" w:right="-108"/>
              <w:jc w:val="center"/>
              <w:rPr>
                <w:sz w:val="20"/>
              </w:rPr>
            </w:pPr>
            <w:r w:rsidRPr="001B1167">
              <w:rPr>
                <w:sz w:val="20"/>
              </w:rPr>
              <w:t>0.48</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2402C4" w:rsidRPr="001B1167" w:rsidRDefault="002402C4" w:rsidP="00ED43FF">
            <w:pPr>
              <w:ind w:left="-90" w:right="-108"/>
              <w:jc w:val="center"/>
              <w:rPr>
                <w:sz w:val="20"/>
              </w:rPr>
            </w:pPr>
            <w:r w:rsidRPr="001B1167">
              <w:rPr>
                <w:sz w:val="20"/>
              </w:rPr>
              <w:t>2.20</w:t>
            </w:r>
          </w:p>
        </w:tc>
        <w:tc>
          <w:tcPr>
            <w:tcW w:w="607" w:type="pct"/>
            <w:tcBorders>
              <w:top w:val="single" w:sz="4" w:space="0" w:color="auto"/>
              <w:left w:val="nil"/>
              <w:bottom w:val="single" w:sz="4" w:space="0" w:color="auto"/>
              <w:right w:val="single" w:sz="4" w:space="0" w:color="auto"/>
            </w:tcBorders>
            <w:shd w:val="clear" w:color="auto" w:fill="auto"/>
            <w:noWrap/>
            <w:vAlign w:val="bottom"/>
            <w:hideMark/>
          </w:tcPr>
          <w:p w:rsidR="002402C4" w:rsidRPr="001B1167" w:rsidRDefault="002402C4" w:rsidP="00ED43FF">
            <w:pPr>
              <w:ind w:left="-90" w:right="-108"/>
              <w:jc w:val="center"/>
              <w:rPr>
                <w:sz w:val="20"/>
              </w:rPr>
            </w:pPr>
            <w:r w:rsidRPr="001B1167">
              <w:rPr>
                <w:sz w:val="20"/>
              </w:rPr>
              <w:t>0.218182</w:t>
            </w:r>
          </w:p>
        </w:tc>
        <w:tc>
          <w:tcPr>
            <w:tcW w:w="409" w:type="pct"/>
            <w:tcBorders>
              <w:top w:val="single" w:sz="4" w:space="0" w:color="auto"/>
              <w:left w:val="nil"/>
              <w:bottom w:val="single" w:sz="4" w:space="0" w:color="auto"/>
              <w:right w:val="single" w:sz="4" w:space="0" w:color="auto"/>
            </w:tcBorders>
            <w:shd w:val="clear" w:color="auto" w:fill="auto"/>
            <w:noWrap/>
            <w:vAlign w:val="bottom"/>
            <w:hideMark/>
          </w:tcPr>
          <w:p w:rsidR="002402C4" w:rsidRPr="001B1167" w:rsidRDefault="002402C4" w:rsidP="00ED43FF">
            <w:pPr>
              <w:ind w:left="-90" w:right="-108"/>
              <w:jc w:val="center"/>
              <w:rPr>
                <w:rFonts w:eastAsia="Times New Roman"/>
                <w:bCs/>
                <w:sz w:val="20"/>
              </w:rPr>
            </w:pPr>
            <w:r w:rsidRPr="001B1167">
              <w:rPr>
                <w:rFonts w:eastAsia="Times New Roman"/>
                <w:sz w:val="20"/>
              </w:rPr>
              <w:t>1500</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2402C4" w:rsidRPr="001B1167" w:rsidRDefault="002402C4" w:rsidP="00ED43FF">
            <w:pPr>
              <w:ind w:left="-90" w:right="-108"/>
              <w:jc w:val="center"/>
              <w:rPr>
                <w:rFonts w:eastAsia="Times New Roman"/>
                <w:bCs/>
                <w:sz w:val="20"/>
              </w:rPr>
            </w:pPr>
            <w:r w:rsidRPr="001B1167">
              <w:rPr>
                <w:rFonts w:eastAsia="Times New Roman"/>
                <w:sz w:val="20"/>
              </w:rPr>
              <w:t>0.52</w:t>
            </w:r>
          </w:p>
        </w:tc>
        <w:tc>
          <w:tcPr>
            <w:tcW w:w="1189" w:type="pct"/>
            <w:tcBorders>
              <w:top w:val="single" w:sz="4" w:space="0" w:color="auto"/>
              <w:left w:val="nil"/>
              <w:bottom w:val="single" w:sz="4" w:space="0" w:color="auto"/>
              <w:right w:val="single" w:sz="4" w:space="0" w:color="auto"/>
            </w:tcBorders>
            <w:shd w:val="clear" w:color="auto" w:fill="auto"/>
            <w:noWrap/>
            <w:vAlign w:val="center"/>
            <w:hideMark/>
          </w:tcPr>
          <w:p w:rsidR="002402C4" w:rsidRPr="001B1167" w:rsidRDefault="002402C4" w:rsidP="00ED43FF">
            <w:pPr>
              <w:ind w:left="-90" w:right="-108"/>
              <w:jc w:val="center"/>
              <w:rPr>
                <w:rFonts w:eastAsia="Times New Roman"/>
                <w:sz w:val="20"/>
              </w:rPr>
            </w:pPr>
            <w:r w:rsidRPr="001B1167">
              <w:rPr>
                <w:rFonts w:eastAsia="Times New Roman"/>
                <w:sz w:val="20"/>
              </w:rPr>
              <w:t>0.250</w:t>
            </w:r>
          </w:p>
        </w:tc>
      </w:tr>
    </w:tbl>
    <w:p w:rsidR="002402C4" w:rsidRPr="008C7310" w:rsidRDefault="002402C4" w:rsidP="00705D8F">
      <w:pPr>
        <w:spacing w:line="240" w:lineRule="auto"/>
      </w:pPr>
    </w:p>
    <w:p w:rsidR="002402C4" w:rsidRDefault="002402C4" w:rsidP="002402C4">
      <w:r w:rsidRPr="008C7310">
        <w:t>The hydraulic deign check depicted that the design parameters presented in the design drawing meet the requirement of the specific project. Whereas, the descriptions in the priced bill of quantity doesn’t meet the requirement as the result of the calculated discharge is lower than the design discharge.</w:t>
      </w:r>
    </w:p>
    <w:p w:rsidR="002402C4" w:rsidRPr="008C7310" w:rsidRDefault="002402C4" w:rsidP="00705D8F">
      <w:pPr>
        <w:spacing w:line="240" w:lineRule="auto"/>
      </w:pPr>
    </w:p>
    <w:p w:rsidR="002402C4" w:rsidRDefault="002402C4" w:rsidP="00705D8F">
      <w:pPr>
        <w:spacing w:line="240" w:lineRule="auto"/>
      </w:pPr>
      <w:r w:rsidRPr="008C7310">
        <w:t xml:space="preserve">Step-3: Draw the determinant maters based interpretation priority of the agreement document </w:t>
      </w:r>
    </w:p>
    <w:p w:rsidR="002402C4" w:rsidRPr="008C7310" w:rsidRDefault="002402C4" w:rsidP="00705D8F">
      <w:pPr>
        <w:spacing w:line="240" w:lineRule="auto"/>
      </w:pPr>
    </w:p>
    <w:p w:rsidR="002402C4" w:rsidRDefault="002402C4" w:rsidP="002402C4">
      <w:r w:rsidRPr="008C7310">
        <w:t>Accordingly, the following documents that constitute the Contract Document should be checked and reviewed in the order of its priority.</w:t>
      </w:r>
    </w:p>
    <w:p w:rsidR="002402C4" w:rsidRPr="008C7310" w:rsidRDefault="002402C4" w:rsidP="00705D8F">
      <w:pPr>
        <w:spacing w:line="240" w:lineRule="auto"/>
      </w:pPr>
    </w:p>
    <w:p w:rsidR="002402C4" w:rsidRPr="008C7310" w:rsidRDefault="002402C4" w:rsidP="00463A37">
      <w:pPr>
        <w:pStyle w:val="ListParagraph"/>
        <w:numPr>
          <w:ilvl w:val="0"/>
          <w:numId w:val="20"/>
        </w:numPr>
        <w:spacing w:before="0" w:line="259" w:lineRule="auto"/>
      </w:pPr>
      <w:r w:rsidRPr="008C7310">
        <w:t>The Contract Agreement,</w:t>
      </w:r>
    </w:p>
    <w:p w:rsidR="002402C4" w:rsidRPr="008C7310" w:rsidRDefault="002402C4" w:rsidP="00463A37">
      <w:pPr>
        <w:pStyle w:val="ListParagraph"/>
        <w:numPr>
          <w:ilvl w:val="0"/>
          <w:numId w:val="20"/>
        </w:numPr>
        <w:spacing w:before="0" w:line="259" w:lineRule="auto"/>
      </w:pPr>
      <w:r w:rsidRPr="008C7310">
        <w:t xml:space="preserve">Letter of Acceptance </w:t>
      </w:r>
    </w:p>
    <w:p w:rsidR="002402C4" w:rsidRPr="008C7310" w:rsidRDefault="002402C4" w:rsidP="00463A37">
      <w:pPr>
        <w:pStyle w:val="ListParagraph"/>
        <w:numPr>
          <w:ilvl w:val="0"/>
          <w:numId w:val="20"/>
        </w:numPr>
        <w:spacing w:before="0" w:line="259" w:lineRule="auto"/>
      </w:pPr>
      <w:r w:rsidRPr="008C7310">
        <w:t>Tender, Appendix to Tender, and Addenda,</w:t>
      </w:r>
    </w:p>
    <w:p w:rsidR="002402C4" w:rsidRPr="008C7310" w:rsidRDefault="002402C4" w:rsidP="00463A37">
      <w:pPr>
        <w:pStyle w:val="ListParagraph"/>
        <w:numPr>
          <w:ilvl w:val="0"/>
          <w:numId w:val="20"/>
        </w:numPr>
        <w:spacing w:before="0" w:line="259" w:lineRule="auto"/>
      </w:pPr>
      <w:r w:rsidRPr="008C7310">
        <w:t>Conditions of Particular Application,</w:t>
      </w:r>
    </w:p>
    <w:p w:rsidR="002402C4" w:rsidRPr="008C7310" w:rsidRDefault="002402C4" w:rsidP="00463A37">
      <w:pPr>
        <w:pStyle w:val="ListParagraph"/>
        <w:numPr>
          <w:ilvl w:val="0"/>
          <w:numId w:val="20"/>
        </w:numPr>
        <w:spacing w:before="0" w:line="259" w:lineRule="auto"/>
      </w:pPr>
      <w:r w:rsidRPr="008C7310">
        <w:t>General Conditions of Contract,</w:t>
      </w:r>
    </w:p>
    <w:p w:rsidR="002402C4" w:rsidRPr="008C7310" w:rsidRDefault="002402C4" w:rsidP="00463A37">
      <w:pPr>
        <w:pStyle w:val="ListParagraph"/>
        <w:numPr>
          <w:ilvl w:val="0"/>
          <w:numId w:val="20"/>
        </w:numPr>
        <w:spacing w:before="0" w:line="259" w:lineRule="auto"/>
      </w:pPr>
      <w:r w:rsidRPr="008C7310">
        <w:t>Particular Specifications,</w:t>
      </w:r>
    </w:p>
    <w:p w:rsidR="002402C4" w:rsidRPr="008C7310" w:rsidRDefault="002402C4" w:rsidP="00463A37">
      <w:pPr>
        <w:pStyle w:val="ListParagraph"/>
        <w:numPr>
          <w:ilvl w:val="0"/>
          <w:numId w:val="20"/>
        </w:numPr>
        <w:spacing w:before="0" w:line="259" w:lineRule="auto"/>
      </w:pPr>
      <w:r w:rsidRPr="008C7310">
        <w:t>Standard Specification,</w:t>
      </w:r>
    </w:p>
    <w:p w:rsidR="002402C4" w:rsidRPr="008C7310" w:rsidRDefault="002402C4" w:rsidP="00463A37">
      <w:pPr>
        <w:pStyle w:val="ListParagraph"/>
        <w:numPr>
          <w:ilvl w:val="0"/>
          <w:numId w:val="20"/>
        </w:numPr>
        <w:spacing w:before="0" w:line="259" w:lineRule="auto"/>
      </w:pPr>
      <w:r w:rsidRPr="008C7310">
        <w:t>The Drawings,</w:t>
      </w:r>
    </w:p>
    <w:p w:rsidR="002402C4" w:rsidRPr="008C7310" w:rsidRDefault="002402C4" w:rsidP="00463A37">
      <w:pPr>
        <w:pStyle w:val="ListParagraph"/>
        <w:numPr>
          <w:ilvl w:val="0"/>
          <w:numId w:val="20"/>
        </w:numPr>
        <w:spacing w:before="0" w:line="259" w:lineRule="auto"/>
      </w:pPr>
      <w:r w:rsidRPr="008C7310">
        <w:t xml:space="preserve">Priced Bill of Quantities, and </w:t>
      </w:r>
    </w:p>
    <w:p w:rsidR="002402C4" w:rsidRPr="008C7310" w:rsidRDefault="002402C4" w:rsidP="00463A37">
      <w:pPr>
        <w:pStyle w:val="ListParagraph"/>
        <w:numPr>
          <w:ilvl w:val="0"/>
          <w:numId w:val="20"/>
        </w:numPr>
        <w:spacing w:before="0" w:line="259" w:lineRule="auto"/>
      </w:pPr>
      <w:r w:rsidRPr="008C7310">
        <w:t xml:space="preserve">Other Documents (Minutes of pre-contract award discussion, </w:t>
      </w:r>
      <w:proofErr w:type="spellStart"/>
      <w:r w:rsidRPr="008C7310">
        <w:t>etc</w:t>
      </w:r>
      <w:proofErr w:type="spellEnd"/>
      <w:r w:rsidRPr="008C7310">
        <w:t>)</w:t>
      </w:r>
    </w:p>
    <w:p w:rsidR="002402C4" w:rsidRDefault="002402C4" w:rsidP="002402C4">
      <w:r w:rsidRPr="008C7310">
        <w:t xml:space="preserve">Hence, based on the contract document priorities the determinant contractual matters are as tabulated here. </w:t>
      </w:r>
    </w:p>
    <w:tbl>
      <w:tblPr>
        <w:tblW w:w="6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3"/>
        <w:gridCol w:w="1712"/>
      </w:tblGrid>
      <w:tr w:rsidR="002402C4" w:rsidRPr="00D33042" w:rsidTr="00D33042">
        <w:trPr>
          <w:trHeight w:val="230"/>
          <w:jc w:val="center"/>
        </w:trPr>
        <w:tc>
          <w:tcPr>
            <w:tcW w:w="4893" w:type="dxa"/>
            <w:vMerge w:val="restart"/>
            <w:shd w:val="clear" w:color="auto" w:fill="B6DDE8" w:themeFill="accent5" w:themeFillTint="66"/>
            <w:vAlign w:val="center"/>
          </w:tcPr>
          <w:p w:rsidR="002402C4" w:rsidRPr="00D33042" w:rsidRDefault="002402C4" w:rsidP="00ED43FF">
            <w:pPr>
              <w:spacing w:line="240" w:lineRule="auto"/>
              <w:jc w:val="center"/>
              <w:rPr>
                <w:b/>
                <w:sz w:val="20"/>
              </w:rPr>
            </w:pPr>
            <w:r w:rsidRPr="00D33042">
              <w:rPr>
                <w:rFonts w:eastAsia="Calibri"/>
                <w:b/>
                <w:kern w:val="24"/>
                <w:sz w:val="20"/>
              </w:rPr>
              <w:lastRenderedPageBreak/>
              <w:t>Descriptions of main irrigation canal</w:t>
            </w:r>
          </w:p>
        </w:tc>
        <w:tc>
          <w:tcPr>
            <w:tcW w:w="1712" w:type="dxa"/>
            <w:vMerge w:val="restart"/>
            <w:shd w:val="clear" w:color="auto" w:fill="B6DDE8" w:themeFill="accent5" w:themeFillTint="66"/>
            <w:vAlign w:val="center"/>
          </w:tcPr>
          <w:p w:rsidR="002402C4" w:rsidRPr="00D33042" w:rsidRDefault="002402C4" w:rsidP="00ED43FF">
            <w:pPr>
              <w:spacing w:line="240" w:lineRule="auto"/>
              <w:jc w:val="center"/>
              <w:rPr>
                <w:b/>
                <w:sz w:val="20"/>
              </w:rPr>
            </w:pPr>
            <w:r w:rsidRPr="00D33042">
              <w:rPr>
                <w:rFonts w:eastAsia="Calibri"/>
                <w:b/>
                <w:kern w:val="24"/>
                <w:sz w:val="20"/>
              </w:rPr>
              <w:t>Priority</w:t>
            </w:r>
          </w:p>
        </w:tc>
      </w:tr>
      <w:tr w:rsidR="002402C4" w:rsidRPr="00D33042" w:rsidTr="00D33042">
        <w:trPr>
          <w:trHeight w:val="264"/>
          <w:jc w:val="center"/>
        </w:trPr>
        <w:tc>
          <w:tcPr>
            <w:tcW w:w="4893" w:type="dxa"/>
            <w:vMerge/>
            <w:shd w:val="clear" w:color="auto" w:fill="B6DDE8" w:themeFill="accent5" w:themeFillTint="66"/>
          </w:tcPr>
          <w:p w:rsidR="002402C4" w:rsidRPr="00D33042" w:rsidRDefault="002402C4" w:rsidP="00276547">
            <w:pPr>
              <w:rPr>
                <w:rFonts w:eastAsia="Calibri"/>
                <w:kern w:val="24"/>
                <w:sz w:val="20"/>
              </w:rPr>
            </w:pPr>
          </w:p>
        </w:tc>
        <w:tc>
          <w:tcPr>
            <w:tcW w:w="1712" w:type="dxa"/>
            <w:vMerge/>
            <w:shd w:val="clear" w:color="auto" w:fill="B6DDE8" w:themeFill="accent5" w:themeFillTint="66"/>
          </w:tcPr>
          <w:p w:rsidR="002402C4" w:rsidRPr="00D33042" w:rsidRDefault="002402C4" w:rsidP="00276547">
            <w:pPr>
              <w:rPr>
                <w:rFonts w:eastAsia="Calibri"/>
                <w:kern w:val="24"/>
                <w:sz w:val="20"/>
              </w:rPr>
            </w:pPr>
          </w:p>
        </w:tc>
      </w:tr>
      <w:tr w:rsidR="002402C4" w:rsidRPr="00D33042" w:rsidTr="00D33042">
        <w:trPr>
          <w:trHeight w:val="20"/>
          <w:jc w:val="center"/>
        </w:trPr>
        <w:tc>
          <w:tcPr>
            <w:tcW w:w="4893" w:type="dxa"/>
          </w:tcPr>
          <w:p w:rsidR="002402C4" w:rsidRPr="00D33042" w:rsidRDefault="002402C4" w:rsidP="00276547">
            <w:pPr>
              <w:rPr>
                <w:sz w:val="20"/>
              </w:rPr>
            </w:pPr>
            <w:r w:rsidRPr="00D33042">
              <w:rPr>
                <w:sz w:val="20"/>
              </w:rPr>
              <w:t>Design Discharge, Q</w:t>
            </w:r>
          </w:p>
        </w:tc>
        <w:tc>
          <w:tcPr>
            <w:tcW w:w="1712" w:type="dxa"/>
            <w:vAlign w:val="center"/>
          </w:tcPr>
          <w:p w:rsidR="002402C4" w:rsidRPr="00D33042" w:rsidRDefault="002402C4" w:rsidP="00276547">
            <w:pPr>
              <w:rPr>
                <w:sz w:val="20"/>
              </w:rPr>
            </w:pPr>
            <w:r w:rsidRPr="00D33042">
              <w:rPr>
                <w:sz w:val="20"/>
              </w:rPr>
              <w:t>308l/s</w:t>
            </w:r>
          </w:p>
        </w:tc>
      </w:tr>
      <w:tr w:rsidR="002402C4" w:rsidRPr="00D33042" w:rsidTr="00D33042">
        <w:trPr>
          <w:trHeight w:val="20"/>
          <w:jc w:val="center"/>
        </w:trPr>
        <w:tc>
          <w:tcPr>
            <w:tcW w:w="4893" w:type="dxa"/>
          </w:tcPr>
          <w:p w:rsidR="002402C4" w:rsidRPr="00D33042" w:rsidRDefault="002402C4" w:rsidP="00276547">
            <w:pPr>
              <w:rPr>
                <w:sz w:val="20"/>
              </w:rPr>
            </w:pPr>
            <w:r w:rsidRPr="00D33042">
              <w:rPr>
                <w:sz w:val="20"/>
              </w:rPr>
              <w:t>Longitudinal Slope, m/m</w:t>
            </w:r>
          </w:p>
        </w:tc>
        <w:tc>
          <w:tcPr>
            <w:tcW w:w="1712" w:type="dxa"/>
            <w:vAlign w:val="center"/>
          </w:tcPr>
          <w:p w:rsidR="002402C4" w:rsidRPr="00D33042" w:rsidRDefault="002402C4" w:rsidP="00276547">
            <w:pPr>
              <w:rPr>
                <w:sz w:val="20"/>
              </w:rPr>
            </w:pPr>
            <w:r w:rsidRPr="00D33042">
              <w:rPr>
                <w:sz w:val="20"/>
              </w:rPr>
              <w:t>1/1500</w:t>
            </w:r>
          </w:p>
        </w:tc>
      </w:tr>
      <w:tr w:rsidR="002402C4" w:rsidRPr="00D33042" w:rsidTr="00D33042">
        <w:trPr>
          <w:trHeight w:val="20"/>
          <w:jc w:val="center"/>
        </w:trPr>
        <w:tc>
          <w:tcPr>
            <w:tcW w:w="4893" w:type="dxa"/>
          </w:tcPr>
          <w:p w:rsidR="002402C4" w:rsidRPr="00D33042" w:rsidRDefault="002402C4" w:rsidP="00276547">
            <w:pPr>
              <w:rPr>
                <w:sz w:val="20"/>
              </w:rPr>
            </w:pPr>
            <w:r w:rsidRPr="00D33042">
              <w:rPr>
                <w:sz w:val="20"/>
              </w:rPr>
              <w:t>Shape</w:t>
            </w:r>
          </w:p>
        </w:tc>
        <w:tc>
          <w:tcPr>
            <w:tcW w:w="1712" w:type="dxa"/>
          </w:tcPr>
          <w:p w:rsidR="002402C4" w:rsidRPr="00D33042" w:rsidRDefault="002402C4" w:rsidP="00276547">
            <w:pPr>
              <w:rPr>
                <w:sz w:val="20"/>
              </w:rPr>
            </w:pPr>
            <w:r w:rsidRPr="00D33042">
              <w:rPr>
                <w:rFonts w:eastAsia="Calibri"/>
                <w:kern w:val="24"/>
                <w:sz w:val="20"/>
              </w:rPr>
              <w:t>trapezoidal</w:t>
            </w:r>
          </w:p>
        </w:tc>
      </w:tr>
      <w:tr w:rsidR="002402C4" w:rsidRPr="00D33042" w:rsidTr="00D33042">
        <w:trPr>
          <w:trHeight w:val="20"/>
          <w:jc w:val="center"/>
        </w:trPr>
        <w:tc>
          <w:tcPr>
            <w:tcW w:w="4893" w:type="dxa"/>
          </w:tcPr>
          <w:p w:rsidR="002402C4" w:rsidRPr="00D33042" w:rsidRDefault="002402C4" w:rsidP="00276547">
            <w:pPr>
              <w:rPr>
                <w:sz w:val="20"/>
              </w:rPr>
            </w:pPr>
            <w:r w:rsidRPr="00D33042">
              <w:rPr>
                <w:rFonts w:eastAsia="Calibri"/>
                <w:kern w:val="24"/>
                <w:sz w:val="20"/>
              </w:rPr>
              <w:t xml:space="preserve">Bottom width </w:t>
            </w:r>
          </w:p>
        </w:tc>
        <w:tc>
          <w:tcPr>
            <w:tcW w:w="1712" w:type="dxa"/>
          </w:tcPr>
          <w:p w:rsidR="002402C4" w:rsidRPr="00D33042" w:rsidRDefault="002402C4" w:rsidP="00276547">
            <w:pPr>
              <w:rPr>
                <w:sz w:val="20"/>
              </w:rPr>
            </w:pPr>
            <w:r w:rsidRPr="00D33042">
              <w:rPr>
                <w:rFonts w:eastAsia="Calibri"/>
                <w:kern w:val="24"/>
                <w:sz w:val="20"/>
              </w:rPr>
              <w:t>0.3m</w:t>
            </w:r>
          </w:p>
        </w:tc>
      </w:tr>
      <w:tr w:rsidR="002402C4" w:rsidRPr="00D33042" w:rsidTr="00D33042">
        <w:trPr>
          <w:trHeight w:val="20"/>
          <w:jc w:val="center"/>
        </w:trPr>
        <w:tc>
          <w:tcPr>
            <w:tcW w:w="4893" w:type="dxa"/>
          </w:tcPr>
          <w:p w:rsidR="002402C4" w:rsidRPr="00D33042" w:rsidRDefault="002402C4" w:rsidP="00276547">
            <w:pPr>
              <w:rPr>
                <w:sz w:val="20"/>
              </w:rPr>
            </w:pPr>
            <w:r w:rsidRPr="00D33042">
              <w:rPr>
                <w:rFonts w:eastAsia="Calibri"/>
                <w:kern w:val="24"/>
                <w:sz w:val="20"/>
              </w:rPr>
              <w:t xml:space="preserve">Height </w:t>
            </w:r>
          </w:p>
        </w:tc>
        <w:tc>
          <w:tcPr>
            <w:tcW w:w="1712" w:type="dxa"/>
          </w:tcPr>
          <w:p w:rsidR="002402C4" w:rsidRPr="00D33042" w:rsidRDefault="002402C4" w:rsidP="00276547">
            <w:pPr>
              <w:rPr>
                <w:sz w:val="20"/>
              </w:rPr>
            </w:pPr>
            <w:r w:rsidRPr="00D33042">
              <w:rPr>
                <w:rFonts w:eastAsia="Calibri"/>
                <w:kern w:val="24"/>
                <w:sz w:val="20"/>
              </w:rPr>
              <w:t>0.6m</w:t>
            </w:r>
          </w:p>
        </w:tc>
      </w:tr>
      <w:tr w:rsidR="002402C4" w:rsidRPr="00D33042" w:rsidTr="00D33042">
        <w:trPr>
          <w:trHeight w:val="20"/>
          <w:jc w:val="center"/>
        </w:trPr>
        <w:tc>
          <w:tcPr>
            <w:tcW w:w="4893" w:type="dxa"/>
          </w:tcPr>
          <w:p w:rsidR="002402C4" w:rsidRPr="00D33042" w:rsidRDefault="002402C4" w:rsidP="00276547">
            <w:pPr>
              <w:rPr>
                <w:rFonts w:eastAsia="Calibri"/>
                <w:kern w:val="24"/>
                <w:sz w:val="20"/>
              </w:rPr>
            </w:pPr>
            <w:r w:rsidRPr="00D33042">
              <w:rPr>
                <w:rFonts w:eastAsia="Calibri"/>
                <w:kern w:val="24"/>
                <w:sz w:val="20"/>
              </w:rPr>
              <w:t>Wall Thickness</w:t>
            </w:r>
          </w:p>
        </w:tc>
        <w:tc>
          <w:tcPr>
            <w:tcW w:w="1712" w:type="dxa"/>
          </w:tcPr>
          <w:p w:rsidR="002402C4" w:rsidRPr="00D33042" w:rsidRDefault="002402C4" w:rsidP="00276547">
            <w:pPr>
              <w:rPr>
                <w:rFonts w:eastAsia="Calibri"/>
                <w:kern w:val="24"/>
                <w:sz w:val="20"/>
              </w:rPr>
            </w:pPr>
            <w:r w:rsidRPr="00D33042">
              <w:rPr>
                <w:rFonts w:eastAsia="Calibri"/>
                <w:kern w:val="24"/>
                <w:sz w:val="20"/>
              </w:rPr>
              <w:t>0.3m</w:t>
            </w:r>
          </w:p>
        </w:tc>
      </w:tr>
      <w:tr w:rsidR="002402C4" w:rsidRPr="00D33042" w:rsidTr="00D33042">
        <w:trPr>
          <w:trHeight w:val="20"/>
          <w:jc w:val="center"/>
        </w:trPr>
        <w:tc>
          <w:tcPr>
            <w:tcW w:w="4893" w:type="dxa"/>
          </w:tcPr>
          <w:p w:rsidR="002402C4" w:rsidRPr="00D33042" w:rsidRDefault="002402C4" w:rsidP="00276547">
            <w:pPr>
              <w:rPr>
                <w:rFonts w:eastAsia="Calibri"/>
                <w:kern w:val="24"/>
                <w:sz w:val="20"/>
              </w:rPr>
            </w:pPr>
            <w:r w:rsidRPr="00D33042">
              <w:rPr>
                <w:rFonts w:eastAsia="Calibri"/>
                <w:kern w:val="24"/>
                <w:sz w:val="20"/>
              </w:rPr>
              <w:t>Material</w:t>
            </w:r>
          </w:p>
        </w:tc>
        <w:tc>
          <w:tcPr>
            <w:tcW w:w="1712" w:type="dxa"/>
          </w:tcPr>
          <w:p w:rsidR="002402C4" w:rsidRPr="00D33042" w:rsidRDefault="002402C4" w:rsidP="00276547">
            <w:pPr>
              <w:rPr>
                <w:sz w:val="20"/>
              </w:rPr>
            </w:pPr>
            <w:r w:rsidRPr="00D33042">
              <w:rPr>
                <w:rFonts w:eastAsia="Calibri"/>
                <w:kern w:val="24"/>
                <w:sz w:val="20"/>
              </w:rPr>
              <w:t>Masonry</w:t>
            </w:r>
          </w:p>
        </w:tc>
      </w:tr>
      <w:tr w:rsidR="002402C4" w:rsidRPr="00D33042" w:rsidTr="00D33042">
        <w:trPr>
          <w:trHeight w:val="20"/>
          <w:jc w:val="center"/>
        </w:trPr>
        <w:tc>
          <w:tcPr>
            <w:tcW w:w="4893" w:type="dxa"/>
          </w:tcPr>
          <w:p w:rsidR="002402C4" w:rsidRPr="00D33042" w:rsidRDefault="002402C4" w:rsidP="00276547">
            <w:pPr>
              <w:rPr>
                <w:rFonts w:eastAsia="Calibri"/>
                <w:kern w:val="24"/>
                <w:sz w:val="20"/>
              </w:rPr>
            </w:pPr>
            <w:r w:rsidRPr="00D33042">
              <w:rPr>
                <w:rFonts w:eastAsia="Calibri"/>
                <w:kern w:val="24"/>
                <w:sz w:val="20"/>
              </w:rPr>
              <w:t>Unit of measurement</w:t>
            </w:r>
          </w:p>
        </w:tc>
        <w:tc>
          <w:tcPr>
            <w:tcW w:w="1712" w:type="dxa"/>
          </w:tcPr>
          <w:p w:rsidR="002402C4" w:rsidRPr="00D33042" w:rsidRDefault="002402C4" w:rsidP="00276547">
            <w:pPr>
              <w:rPr>
                <w:sz w:val="20"/>
              </w:rPr>
            </w:pPr>
            <w:r w:rsidRPr="00D33042">
              <w:rPr>
                <w:rFonts w:eastAsia="Calibri"/>
                <w:kern w:val="24"/>
                <w:sz w:val="20"/>
              </w:rPr>
              <w:t>linear meter</w:t>
            </w:r>
          </w:p>
        </w:tc>
      </w:tr>
    </w:tbl>
    <w:p w:rsidR="002402C4" w:rsidRPr="008C7310" w:rsidRDefault="002402C4" w:rsidP="002402C4">
      <w:pPr>
        <w:rPr>
          <w:rFonts w:eastAsia="Calibri"/>
          <w:kern w:val="24"/>
        </w:rPr>
      </w:pPr>
    </w:p>
    <w:p w:rsidR="002402C4" w:rsidRDefault="002402C4" w:rsidP="002402C4">
      <w:pPr>
        <w:rPr>
          <w:rFonts w:eastAsia="Calibri"/>
          <w:kern w:val="24"/>
        </w:rPr>
      </w:pPr>
      <w:r w:rsidRPr="008C7310">
        <w:rPr>
          <w:rFonts w:eastAsia="Calibri"/>
          <w:kern w:val="24"/>
        </w:rPr>
        <w:t>Therefore, the following lesions can be draw from the above case: -</w:t>
      </w:r>
    </w:p>
    <w:p w:rsidR="00ED43FF" w:rsidRPr="008C7310" w:rsidRDefault="00ED43FF" w:rsidP="002402C4">
      <w:pPr>
        <w:rPr>
          <w:rFonts w:eastAsia="Calibri"/>
          <w:kern w:val="24"/>
        </w:rPr>
      </w:pPr>
    </w:p>
    <w:p w:rsidR="002402C4" w:rsidRPr="008C7310" w:rsidRDefault="002402C4" w:rsidP="00463A37">
      <w:pPr>
        <w:pStyle w:val="ListParagraph"/>
        <w:numPr>
          <w:ilvl w:val="0"/>
          <w:numId w:val="21"/>
        </w:numPr>
        <w:spacing w:before="0" w:after="0"/>
        <w:rPr>
          <w:rFonts w:eastAsia="Calibri"/>
          <w:kern w:val="24"/>
        </w:rPr>
      </w:pPr>
      <w:r w:rsidRPr="008C7310">
        <w:rPr>
          <w:rFonts w:eastAsia="Calibri"/>
          <w:kern w:val="24"/>
        </w:rPr>
        <w:t>Even though, the contractual issue may come as a big deal the main objective of the contract and the structure has to get priority. If you meet the contract to be smooth but failed to attain the objective of the project at last it is loss.</w:t>
      </w:r>
    </w:p>
    <w:p w:rsidR="002402C4" w:rsidRPr="002605F1" w:rsidRDefault="002402C4" w:rsidP="00463A37">
      <w:pPr>
        <w:pStyle w:val="ListParagraph"/>
        <w:numPr>
          <w:ilvl w:val="0"/>
          <w:numId w:val="21"/>
        </w:numPr>
        <w:spacing w:before="0" w:after="0"/>
        <w:rPr>
          <w:rFonts w:eastAsia="Calibri"/>
          <w:kern w:val="24"/>
        </w:rPr>
      </w:pPr>
      <w:r w:rsidRPr="002605F1">
        <w:rPr>
          <w:rFonts w:eastAsia="Calibri"/>
          <w:kern w:val="24"/>
        </w:rPr>
        <w:t>In the above case based on contract priority the specification and the drawing prevail the PBOQ, hence, the contractor is obligated to perform the main canal as per the above Table.</w:t>
      </w:r>
    </w:p>
    <w:p w:rsidR="002402C4" w:rsidRDefault="002402C4" w:rsidP="00463A37">
      <w:pPr>
        <w:pStyle w:val="ListParagraph"/>
        <w:numPr>
          <w:ilvl w:val="0"/>
          <w:numId w:val="21"/>
        </w:numPr>
        <w:spacing w:before="0" w:after="0"/>
        <w:rPr>
          <w:rFonts w:eastAsia="Calibri"/>
          <w:kern w:val="24"/>
        </w:rPr>
      </w:pPr>
      <w:r w:rsidRPr="00083C0E">
        <w:rPr>
          <w:rFonts w:eastAsia="Calibri"/>
          <w:kern w:val="24"/>
        </w:rPr>
        <w:t>Whenever contract document is prepared due diligence and attention should be given for more sensitive areas like specification, drawings, and description in the BOQ (Unit of dimension, coherence of description that fits the whole works)</w:t>
      </w:r>
      <w:r>
        <w:rPr>
          <w:rFonts w:eastAsia="Calibri"/>
          <w:kern w:val="24"/>
        </w:rPr>
        <w:t>.</w:t>
      </w:r>
    </w:p>
    <w:p w:rsidR="002402C4" w:rsidRDefault="002402C4" w:rsidP="002402C4"/>
    <w:p w:rsidR="002C402C" w:rsidRDefault="004F0AAC" w:rsidP="004F0AAC">
      <w:pPr>
        <w:spacing w:after="200"/>
        <w:jc w:val="left"/>
      </w:pPr>
      <w:r>
        <w:br w:type="page"/>
      </w:r>
    </w:p>
    <w:p w:rsidR="002C402C" w:rsidRDefault="002C402C">
      <w:pPr>
        <w:spacing w:after="200"/>
        <w:jc w:val="left"/>
      </w:pPr>
      <w:r>
        <w:lastRenderedPageBreak/>
        <w:br w:type="page"/>
      </w:r>
    </w:p>
    <w:p w:rsidR="001C3F8E" w:rsidRDefault="000350D5" w:rsidP="00D922B1">
      <w:pPr>
        <w:pStyle w:val="Heading1"/>
      </w:pPr>
      <w:bookmarkStart w:id="418" w:name="_Toc531653244"/>
      <w:r w:rsidRPr="00BA7072">
        <w:lastRenderedPageBreak/>
        <w:t>SUPPLY CONTRACT</w:t>
      </w:r>
      <w:r>
        <w:t xml:space="preserve"> ESTABLISHMENT</w:t>
      </w:r>
      <w:bookmarkEnd w:id="418"/>
    </w:p>
    <w:p w:rsidR="00171A47" w:rsidRDefault="00171A47" w:rsidP="007A066A">
      <w:r w:rsidRPr="00BA7072">
        <w:t xml:space="preserve">Per-contract activities at project construction phase comprise the pre-condition for establishment of supply </w:t>
      </w:r>
      <w:r w:rsidR="002F096E" w:rsidRPr="00BA7072">
        <w:t>contract. In</w:t>
      </w:r>
      <w:r w:rsidR="0054303D" w:rsidRPr="00BA7072">
        <w:t xml:space="preserve"> most case both civil works and supply contracts are established by the contract made between client and contractor.</w:t>
      </w:r>
    </w:p>
    <w:p w:rsidR="00171A47" w:rsidRDefault="00171A47" w:rsidP="007A066A"/>
    <w:p w:rsidR="007A066A" w:rsidRPr="00BA7072" w:rsidRDefault="007A066A" w:rsidP="007A066A">
      <w:r>
        <w:t xml:space="preserve">This part </w:t>
      </w:r>
      <w:r w:rsidR="000350D5">
        <w:t>discusses</w:t>
      </w:r>
      <w:r>
        <w:t xml:space="preserve"> the establishment of supply contract starting from collecting and organizing of tender document prepared for the intended purpose up to establishing of binding supply contract document. </w:t>
      </w:r>
    </w:p>
    <w:p w:rsidR="0095514A" w:rsidRPr="00BA7072" w:rsidRDefault="00696FD7" w:rsidP="00843188">
      <w:pPr>
        <w:pStyle w:val="Heading2"/>
        <w:numPr>
          <w:ilvl w:val="0"/>
          <w:numId w:val="0"/>
        </w:numPr>
        <w:ind w:left="360"/>
      </w:pPr>
      <w:bookmarkStart w:id="419" w:name="_Toc474492073"/>
      <w:bookmarkStart w:id="420" w:name="_Toc474492125"/>
      <w:bookmarkStart w:id="421" w:name="_Toc474492178"/>
      <w:bookmarkStart w:id="422" w:name="_Toc474495276"/>
      <w:bookmarkStart w:id="423" w:name="_Toc491001836"/>
      <w:bookmarkStart w:id="424" w:name="_Toc491001956"/>
      <w:bookmarkStart w:id="425" w:name="_Toc491002041"/>
      <w:bookmarkStart w:id="426" w:name="_Toc499633255"/>
      <w:bookmarkStart w:id="427" w:name="_Toc519084289"/>
      <w:bookmarkStart w:id="428" w:name="_Toc519084446"/>
      <w:bookmarkStart w:id="429" w:name="_Toc520540417"/>
      <w:bookmarkStart w:id="430" w:name="_Toc524967111"/>
      <w:bookmarkStart w:id="431" w:name="_Toc524978768"/>
      <w:bookmarkStart w:id="432" w:name="_Toc531609806"/>
      <w:bookmarkStart w:id="433" w:name="_Toc531610489"/>
      <w:bookmarkStart w:id="434" w:name="_Toc531862130"/>
      <w:bookmarkStart w:id="435" w:name="_Toc532557014"/>
      <w:bookmarkStart w:id="436" w:name="_Toc531653245"/>
      <w:r>
        <w:rPr>
          <w:noProof/>
          <w:lang w:val="en-GB"/>
        </w:rPr>
        <w:pict>
          <v:group id="_x0000_s3095" style="position:absolute;left:0;text-align:left;margin-left:45.75pt;margin-top:5.9pt;width:404.25pt;height:450.2pt;z-index:252488704" coordorigin="2355,2110" coordsize="8085,9004">
            <v:roundrect id="_x0000_s1547" style="position:absolute;left:5220;top:2110;width:2325;height:401" arcsize="10923f" fillcolor="white [3201]" strokecolor="#4f81bd [3204]" strokeweight="2.5pt">
              <v:shadow color="#868686"/>
              <v:textbox style="mso-next-textbox:#_x0000_s1547">
                <w:txbxContent>
                  <w:p w:rsidR="00DD39EB" w:rsidRPr="00F11020" w:rsidRDefault="00DD39EB" w:rsidP="0095514A">
                    <w:pPr>
                      <w:rPr>
                        <w:b/>
                        <w:sz w:val="20"/>
                        <w:szCs w:val="20"/>
                      </w:rPr>
                    </w:pPr>
                    <w:r w:rsidRPr="00F11020">
                      <w:rPr>
                        <w:b/>
                        <w:sz w:val="20"/>
                        <w:szCs w:val="20"/>
                      </w:rPr>
                      <w:t>1. Tender Document</w:t>
                    </w:r>
                  </w:p>
                </w:txbxContent>
              </v:textbox>
            </v:roundrect>
            <v:rect id="_x0000_s1548" style="position:absolute;left:4710;top:2755;width:3345;height:373" fillcolor="white [3201]" strokecolor="#4f81bd [3204]" strokeweight="2.5pt">
              <v:shadow color="#868686"/>
              <v:textbox style="mso-next-textbox:#_x0000_s1548">
                <w:txbxContent>
                  <w:p w:rsidR="00DD39EB" w:rsidRPr="00F11020" w:rsidRDefault="00DD39EB" w:rsidP="0095514A">
                    <w:pPr>
                      <w:rPr>
                        <w:b/>
                        <w:sz w:val="20"/>
                        <w:szCs w:val="20"/>
                      </w:rPr>
                    </w:pPr>
                    <w:r w:rsidRPr="00F11020">
                      <w:rPr>
                        <w:b/>
                        <w:sz w:val="20"/>
                        <w:szCs w:val="20"/>
                      </w:rPr>
                      <w:t>2. Review of Tender Document</w:t>
                    </w:r>
                  </w:p>
                </w:txbxContent>
              </v:textbox>
            </v:rect>
            <v:rect id="_x0000_s1549" style="position:absolute;left:4470;top:3429;width:3825;height:416" fillcolor="white [3201]" strokecolor="#4f81bd [3204]" strokeweight="2.5pt">
              <v:shadow color="#868686"/>
              <v:textbox style="mso-next-textbox:#_x0000_s1549">
                <w:txbxContent>
                  <w:p w:rsidR="00DD39EB" w:rsidRPr="00F11020" w:rsidRDefault="00DD39EB" w:rsidP="0095514A">
                    <w:pPr>
                      <w:rPr>
                        <w:b/>
                        <w:sz w:val="20"/>
                        <w:szCs w:val="20"/>
                      </w:rPr>
                    </w:pPr>
                    <w:r w:rsidRPr="00F11020">
                      <w:rPr>
                        <w:b/>
                        <w:sz w:val="20"/>
                        <w:szCs w:val="20"/>
                      </w:rPr>
                      <w:t>3. Pre-Qualification Criteria Setting</w:t>
                    </w:r>
                  </w:p>
                </w:txbxContent>
              </v:textbox>
            </v:rect>
            <v:rect id="_x0000_s1550" style="position:absolute;left:5625;top:4089;width:1530;height:458" fillcolor="white [3201]" strokecolor="#4f81bd [3204]" strokeweight="2.5pt">
              <v:shadow color="#868686"/>
              <v:textbox style="mso-next-textbox:#_x0000_s1550">
                <w:txbxContent>
                  <w:p w:rsidR="00DD39EB" w:rsidRPr="00F11020" w:rsidRDefault="00DD39EB" w:rsidP="0095514A">
                    <w:pPr>
                      <w:rPr>
                        <w:b/>
                        <w:sz w:val="20"/>
                        <w:szCs w:val="20"/>
                      </w:rPr>
                    </w:pPr>
                    <w:r w:rsidRPr="00F11020">
                      <w:rPr>
                        <w:b/>
                        <w:sz w:val="20"/>
                        <w:szCs w:val="20"/>
                      </w:rPr>
                      <w:t>4. Tendering</w:t>
                    </w:r>
                  </w:p>
                </w:txbxContent>
              </v:textbox>
            </v:rect>
            <v:rect id="_x0000_s1551" style="position:absolute;left:4230;top:4792;width:4305;height:372" fillcolor="white [3201]" strokecolor="#4f81bd [3204]" strokeweight="2.5pt">
              <v:shadow color="#868686"/>
              <v:textbox style="mso-next-textbox:#_x0000_s1551">
                <w:txbxContent>
                  <w:p w:rsidR="00DD39EB" w:rsidRPr="00F11020" w:rsidRDefault="00DD39EB" w:rsidP="0095514A">
                    <w:pPr>
                      <w:rPr>
                        <w:b/>
                        <w:sz w:val="20"/>
                        <w:szCs w:val="20"/>
                      </w:rPr>
                    </w:pPr>
                    <w:r w:rsidRPr="00F11020">
                      <w:rPr>
                        <w:b/>
                        <w:sz w:val="20"/>
                        <w:szCs w:val="20"/>
                      </w:rPr>
                      <w:t>5. Evaluation of Pre-qualified Tenderer’s</w:t>
                    </w:r>
                  </w:p>
                </w:txbxContent>
              </v:textbox>
            </v:rect>
            <v:rect id="_x0000_s1552" style="position:absolute;left:2355;top:5438;width:8085;height:457" fillcolor="white [3201]" strokecolor="#4f81bd [3204]" strokeweight="2.5pt">
              <v:shadow color="#868686"/>
              <v:textbox style="mso-next-textbox:#_x0000_s1552">
                <w:txbxContent>
                  <w:p w:rsidR="00DD39EB" w:rsidRPr="00F11020" w:rsidRDefault="00DD39EB" w:rsidP="0095514A">
                    <w:pPr>
                      <w:rPr>
                        <w:b/>
                        <w:sz w:val="20"/>
                        <w:szCs w:val="20"/>
                      </w:rPr>
                    </w:pPr>
                    <w:r w:rsidRPr="00F11020">
                      <w:rPr>
                        <w:b/>
                        <w:sz w:val="20"/>
                        <w:szCs w:val="20"/>
                      </w:rPr>
                      <w:t>6. Instruct the Selected Bidders to Present Their Technical and Financial Offers</w:t>
                    </w:r>
                  </w:p>
                </w:txbxContent>
              </v:textbox>
            </v:rect>
            <v:rect id="_x0000_s1553" style="position:absolute;left:3855;top:6185;width:5055;height:484" fillcolor="white [3201]" strokecolor="#4f81bd [3204]" strokeweight="2.5pt">
              <v:shadow color="#868686"/>
              <v:textbox style="mso-next-textbox:#_x0000_s1553">
                <w:txbxContent>
                  <w:p w:rsidR="00DD39EB" w:rsidRPr="00F11020" w:rsidRDefault="00DD39EB" w:rsidP="0095514A">
                    <w:pPr>
                      <w:rPr>
                        <w:b/>
                        <w:sz w:val="20"/>
                        <w:szCs w:val="20"/>
                      </w:rPr>
                    </w:pPr>
                    <w:r w:rsidRPr="00F11020">
                      <w:rPr>
                        <w:b/>
                        <w:sz w:val="20"/>
                        <w:szCs w:val="20"/>
                      </w:rPr>
                      <w:t>7. Check the Bid Document for Its Completeness</w:t>
                    </w:r>
                  </w:p>
                </w:txbxContent>
              </v:textbox>
            </v:rect>
            <v:rect id="_x0000_s1554" style="position:absolute;left:5010;top:7015;width:2745;height:430" fillcolor="white [3201]" strokecolor="#4f81bd [3204]" strokeweight="2.5pt">
              <v:shadow color="#868686"/>
              <v:textbox style="mso-next-textbox:#_x0000_s1554">
                <w:txbxContent>
                  <w:p w:rsidR="00DD39EB" w:rsidRPr="00F11020" w:rsidRDefault="00DD39EB" w:rsidP="0095514A">
                    <w:pPr>
                      <w:rPr>
                        <w:b/>
                        <w:sz w:val="20"/>
                        <w:szCs w:val="20"/>
                      </w:rPr>
                    </w:pPr>
                    <w:r w:rsidRPr="00F11020">
                      <w:rPr>
                        <w:b/>
                        <w:sz w:val="20"/>
                        <w:szCs w:val="20"/>
                      </w:rPr>
                      <w:t>8. Evaluation of the Bids</w:t>
                    </w:r>
                  </w:p>
                </w:txbxContent>
              </v:textbox>
            </v:rect>
            <v:rect id="_x0000_s1555" style="position:absolute;left:4352;top:7788;width:4050;height:430" fillcolor="white [3201]" strokecolor="#4f81bd [3204]" strokeweight="2.5pt">
              <v:shadow color="#868686"/>
              <v:textbox style="mso-next-textbox:#_x0000_s1555">
                <w:txbxContent>
                  <w:p w:rsidR="00DD39EB" w:rsidRPr="00F11020" w:rsidRDefault="00DD39EB" w:rsidP="0095514A">
                    <w:pPr>
                      <w:rPr>
                        <w:b/>
                        <w:sz w:val="20"/>
                        <w:szCs w:val="20"/>
                      </w:rPr>
                    </w:pPr>
                    <w:r>
                      <w:rPr>
                        <w:b/>
                        <w:sz w:val="20"/>
                        <w:szCs w:val="20"/>
                      </w:rPr>
                      <w:t xml:space="preserve">9. </w:t>
                    </w:r>
                    <w:r w:rsidRPr="00F11020">
                      <w:rPr>
                        <w:b/>
                        <w:sz w:val="20"/>
                        <w:szCs w:val="20"/>
                      </w:rPr>
                      <w:t>Award Letter for Successful Bidder</w:t>
                    </w:r>
                  </w:p>
                </w:txbxContent>
              </v:textbox>
            </v:rect>
            <v:rect id="_x0000_s1556" style="position:absolute;left:4583;top:8519;width:3572;height:387" fillcolor="white [3201]" strokecolor="#4f81bd [3204]" strokeweight="2.5pt">
              <v:shadow color="#868686"/>
              <v:textbox style="mso-next-textbox:#_x0000_s1556">
                <w:txbxContent>
                  <w:p w:rsidR="00DD39EB" w:rsidRPr="00F11020" w:rsidRDefault="00DD39EB" w:rsidP="0095514A">
                    <w:pPr>
                      <w:rPr>
                        <w:b/>
                        <w:sz w:val="20"/>
                        <w:szCs w:val="20"/>
                      </w:rPr>
                    </w:pPr>
                    <w:r>
                      <w:rPr>
                        <w:b/>
                        <w:sz w:val="20"/>
                        <w:szCs w:val="20"/>
                      </w:rPr>
                      <w:t xml:space="preserve">10. </w:t>
                    </w:r>
                    <w:r w:rsidRPr="00F11020">
                      <w:rPr>
                        <w:b/>
                        <w:sz w:val="20"/>
                        <w:szCs w:val="20"/>
                      </w:rPr>
                      <w:t>Negotiation on the Bid Offer</w:t>
                    </w:r>
                  </w:p>
                </w:txbxContent>
              </v:textbox>
            </v:rect>
            <v:rect id="_x0000_s1557" style="position:absolute;left:4415;top:9164;width:3930;height:445" fillcolor="white [3201]" strokecolor="#4f81bd [3204]" strokeweight="2.5pt">
              <v:shadow color="#868686"/>
              <v:textbox style="mso-next-textbox:#_x0000_s1557">
                <w:txbxContent>
                  <w:p w:rsidR="00DD39EB" w:rsidRPr="00F11020" w:rsidRDefault="00DD39EB" w:rsidP="0095514A">
                    <w:pPr>
                      <w:rPr>
                        <w:b/>
                        <w:sz w:val="20"/>
                        <w:szCs w:val="20"/>
                      </w:rPr>
                    </w:pPr>
                    <w:r>
                      <w:rPr>
                        <w:b/>
                        <w:sz w:val="20"/>
                        <w:szCs w:val="20"/>
                      </w:rPr>
                      <w:t xml:space="preserve">11. </w:t>
                    </w:r>
                    <w:r w:rsidRPr="00F11020">
                      <w:rPr>
                        <w:b/>
                        <w:sz w:val="20"/>
                        <w:szCs w:val="20"/>
                      </w:rPr>
                      <w:t>Contract Preparation and Signing</w:t>
                    </w:r>
                  </w:p>
                </w:txbxContent>
              </v:textbox>
            </v:rect>
            <v:rect id="_x0000_s1558" style="position:absolute;left:4775;top:9910;width:3190;height:458" fillcolor="white [3201]" strokecolor="#4f81bd [3204]" strokeweight="2.5pt">
              <v:shadow color="#868686"/>
              <v:textbox style="mso-next-textbox:#_x0000_s1558">
                <w:txbxContent>
                  <w:p w:rsidR="00DD39EB" w:rsidRPr="00F11020" w:rsidRDefault="00DD39EB" w:rsidP="0095514A">
                    <w:pPr>
                      <w:rPr>
                        <w:b/>
                        <w:sz w:val="20"/>
                        <w:szCs w:val="20"/>
                      </w:rPr>
                    </w:pPr>
                    <w:r>
                      <w:rPr>
                        <w:b/>
                        <w:sz w:val="20"/>
                        <w:szCs w:val="20"/>
                      </w:rPr>
                      <w:t xml:space="preserve">12. </w:t>
                    </w:r>
                    <w:r w:rsidRPr="00F11020">
                      <w:rPr>
                        <w:b/>
                        <w:sz w:val="20"/>
                        <w:szCs w:val="20"/>
                      </w:rPr>
                      <w:t>Award Letter for Contract</w:t>
                    </w:r>
                  </w:p>
                </w:txbxContent>
              </v:textbox>
            </v:rect>
            <v:roundrect id="_x0000_s1559" style="position:absolute;left:5180;top:10670;width:2385;height:444" arcsize="10923f" fillcolor="white [3201]" strokecolor="#4f81bd [3204]" strokeweight="2.5pt">
              <v:shadow color="#868686"/>
              <v:textbox style="mso-next-textbox:#_x0000_s1559">
                <w:txbxContent>
                  <w:p w:rsidR="00DD39EB" w:rsidRPr="00F11020" w:rsidRDefault="00DD39EB" w:rsidP="0095514A">
                    <w:pPr>
                      <w:rPr>
                        <w:b/>
                        <w:sz w:val="20"/>
                        <w:szCs w:val="20"/>
                      </w:rPr>
                    </w:pPr>
                    <w:r>
                      <w:rPr>
                        <w:b/>
                        <w:sz w:val="20"/>
                        <w:szCs w:val="20"/>
                      </w:rPr>
                      <w:t xml:space="preserve">13. </w:t>
                    </w:r>
                    <w:r w:rsidRPr="00F11020">
                      <w:rPr>
                        <w:b/>
                        <w:sz w:val="20"/>
                        <w:szCs w:val="20"/>
                      </w:rPr>
                      <w:t>Binding Contract</w:t>
                    </w:r>
                  </w:p>
                </w:txbxContent>
              </v:textbox>
            </v:roundrect>
            <v:shape id="_x0000_s1560" type="#_x0000_t32" style="position:absolute;left:6390;top:2511;width:0;height:244" o:connectortype="straight" strokecolor="#4f81bd [3204]" strokeweight="2.5pt">
              <v:stroke endarrow="block"/>
              <v:shadow color="#868686"/>
            </v:shape>
            <v:shape id="_x0000_s1561" type="#_x0000_t32" style="position:absolute;left:6390;top:3128;width:0;height:301" o:connectortype="straight" strokecolor="#4f81bd [3204]" strokeweight="2.5pt">
              <v:stroke endarrow="block"/>
              <v:shadow color="#868686"/>
            </v:shape>
            <v:shape id="_x0000_s1562" type="#_x0000_t32" style="position:absolute;left:6390;top:3845;width:0;height:244" o:connectortype="straight" strokecolor="#4f81bd [3204]" strokeweight="2.5pt">
              <v:stroke endarrow="block"/>
              <v:shadow color="#868686"/>
            </v:shape>
            <v:shape id="_x0000_s1563" type="#_x0000_t32" style="position:absolute;left:6390;top:4547;width:0;height:245" o:connectortype="straight" strokecolor="#4f81bd [3204]" strokeweight="2.5pt">
              <v:stroke endarrow="block"/>
              <v:shadow color="#868686"/>
            </v:shape>
            <v:shape id="_x0000_s1564" type="#_x0000_t32" style="position:absolute;left:6390;top:5164;width:0;height:274" o:connectortype="straight" strokecolor="#4f81bd [3204]" strokeweight="2.5pt">
              <v:stroke endarrow="block"/>
              <v:shadow color="#868686"/>
            </v:shape>
            <v:shape id="_x0000_s1565" type="#_x0000_t32" style="position:absolute;left:6390;top:6669;width:0;height:346" o:connectortype="straight" strokecolor="#4f81bd [3204]" strokeweight="2.5pt">
              <v:stroke endarrow="block"/>
              <v:shadow color="#868686"/>
            </v:shape>
            <v:shape id="_x0000_s1566" type="#_x0000_t32" style="position:absolute;left:6390;top:9609;width:0;height:301" o:connectortype="straight" strokecolor="#4f81bd [3204]" strokeweight="2.5pt">
              <v:stroke endarrow="block"/>
              <v:shadow color="#868686"/>
            </v:shape>
            <v:shape id="_x0000_s1567" type="#_x0000_t32" style="position:absolute;left:6390;top:10368;width:0;height:302" o:connectortype="straight" strokecolor="#4f81bd [3204]" strokeweight="2.5pt">
              <v:stroke endarrow="block"/>
              <v:shadow color="#868686"/>
            </v:shape>
            <v:shape id="_x0000_s1568" type="#_x0000_t32" style="position:absolute;left:6390;top:7445;width:0;height:343" o:connectortype="straight" strokecolor="#4f81bd [3204]" strokeweight="2.5pt">
              <v:stroke endarrow="block"/>
              <v:shadow color="#868686"/>
            </v:shape>
            <v:shape id="_x0000_s1569" type="#_x0000_t32" style="position:absolute;left:6390;top:8218;width:0;height:301" o:connectortype="straight" strokecolor="#4f81bd [3204]" strokeweight="2.5pt">
              <v:stroke endarrow="block"/>
              <v:shadow color="#868686"/>
            </v:shape>
            <v:shape id="_x0000_s1570" type="#_x0000_t32" style="position:absolute;left:6390;top:8906;width:0;height:258" o:connectortype="straight" strokecolor="#4f81bd [3204]" strokeweight="2.5pt">
              <v:stroke endarrow="block"/>
              <v:shadow color="#868686"/>
            </v:shape>
            <v:shape id="_x0000_s1571" type="#_x0000_t32" style="position:absolute;left:6390;top:5895;width:0;height:290" o:connectortype="straight" strokecolor="#4f81bd [3204]" strokeweight="2.5pt">
              <v:stroke endarrow="block"/>
              <v:shadow color="#868686"/>
            </v:shape>
          </v:group>
        </w:pic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rsidR="0095514A" w:rsidRPr="00BA7072" w:rsidRDefault="0095514A" w:rsidP="0095514A"/>
    <w:p w:rsidR="0095514A" w:rsidRPr="00BA7072" w:rsidRDefault="0095514A" w:rsidP="0095514A"/>
    <w:p w:rsidR="0095514A" w:rsidRPr="00BA7072" w:rsidRDefault="0095514A" w:rsidP="0095514A"/>
    <w:p w:rsidR="0095514A" w:rsidRPr="00BA7072" w:rsidRDefault="0095514A" w:rsidP="0095514A"/>
    <w:p w:rsidR="0095514A" w:rsidRPr="00BA7072" w:rsidRDefault="0095514A" w:rsidP="0095514A"/>
    <w:p w:rsidR="0095514A" w:rsidRPr="00BA7072" w:rsidRDefault="0095514A" w:rsidP="0095514A"/>
    <w:p w:rsidR="0095514A" w:rsidRPr="00BA7072" w:rsidRDefault="0095514A" w:rsidP="0095514A"/>
    <w:p w:rsidR="0095514A" w:rsidRPr="00BA7072" w:rsidRDefault="0095514A" w:rsidP="0095514A"/>
    <w:p w:rsidR="0095514A" w:rsidRPr="00BA7072" w:rsidRDefault="0095514A" w:rsidP="0095514A"/>
    <w:p w:rsidR="0095514A" w:rsidRPr="00BA7072" w:rsidRDefault="0095514A" w:rsidP="0095514A"/>
    <w:p w:rsidR="0095514A" w:rsidRPr="00BA7072" w:rsidRDefault="0095514A" w:rsidP="0095514A"/>
    <w:p w:rsidR="0095514A" w:rsidRPr="00BA7072" w:rsidRDefault="0095514A" w:rsidP="0095514A"/>
    <w:p w:rsidR="0095514A" w:rsidRPr="00BA7072" w:rsidRDefault="0095514A" w:rsidP="0095514A"/>
    <w:p w:rsidR="0095514A" w:rsidRPr="00BA7072" w:rsidRDefault="0095514A" w:rsidP="0095514A"/>
    <w:p w:rsidR="00F11020" w:rsidRDefault="00F11020" w:rsidP="0095514A">
      <w:pPr>
        <w:rPr>
          <w:sz w:val="24"/>
          <w:szCs w:val="24"/>
        </w:rPr>
      </w:pPr>
    </w:p>
    <w:p w:rsidR="00F11020" w:rsidRDefault="00F11020" w:rsidP="0095514A">
      <w:pPr>
        <w:rPr>
          <w:sz w:val="24"/>
          <w:szCs w:val="24"/>
        </w:rPr>
      </w:pPr>
    </w:p>
    <w:p w:rsidR="00F11020" w:rsidRDefault="00F11020" w:rsidP="0095514A">
      <w:pPr>
        <w:rPr>
          <w:sz w:val="24"/>
          <w:szCs w:val="24"/>
        </w:rPr>
      </w:pPr>
    </w:p>
    <w:p w:rsidR="00F11020" w:rsidRDefault="00F11020" w:rsidP="0095514A">
      <w:pPr>
        <w:rPr>
          <w:sz w:val="24"/>
          <w:szCs w:val="24"/>
        </w:rPr>
      </w:pPr>
    </w:p>
    <w:p w:rsidR="00F11020" w:rsidRDefault="00F11020" w:rsidP="0095514A">
      <w:pPr>
        <w:rPr>
          <w:sz w:val="24"/>
          <w:szCs w:val="24"/>
        </w:rPr>
      </w:pPr>
    </w:p>
    <w:p w:rsidR="00F11020" w:rsidRDefault="00F11020" w:rsidP="0095514A">
      <w:pPr>
        <w:rPr>
          <w:sz w:val="24"/>
          <w:szCs w:val="24"/>
        </w:rPr>
      </w:pPr>
    </w:p>
    <w:p w:rsidR="00F11020" w:rsidRDefault="00F11020" w:rsidP="0095514A">
      <w:pPr>
        <w:rPr>
          <w:sz w:val="24"/>
          <w:szCs w:val="24"/>
        </w:rPr>
      </w:pPr>
    </w:p>
    <w:p w:rsidR="00F11020" w:rsidRDefault="00F11020" w:rsidP="0095514A">
      <w:pPr>
        <w:rPr>
          <w:sz w:val="24"/>
          <w:szCs w:val="24"/>
        </w:rPr>
      </w:pPr>
    </w:p>
    <w:p w:rsidR="00F11020" w:rsidRDefault="00F11020" w:rsidP="0095514A">
      <w:pPr>
        <w:rPr>
          <w:sz w:val="24"/>
          <w:szCs w:val="24"/>
        </w:rPr>
      </w:pPr>
    </w:p>
    <w:p w:rsidR="00F11020" w:rsidRDefault="00F11020" w:rsidP="0095514A">
      <w:pPr>
        <w:rPr>
          <w:sz w:val="24"/>
          <w:szCs w:val="24"/>
        </w:rPr>
      </w:pPr>
    </w:p>
    <w:p w:rsidR="00F11020" w:rsidRDefault="00F11020" w:rsidP="0095514A">
      <w:pPr>
        <w:rPr>
          <w:sz w:val="24"/>
          <w:szCs w:val="24"/>
        </w:rPr>
      </w:pPr>
    </w:p>
    <w:p w:rsidR="00F11020" w:rsidRDefault="00F11020" w:rsidP="0095514A">
      <w:pPr>
        <w:rPr>
          <w:sz w:val="24"/>
          <w:szCs w:val="24"/>
        </w:rPr>
      </w:pPr>
    </w:p>
    <w:p w:rsidR="00F11020" w:rsidRDefault="00F11020" w:rsidP="0095514A">
      <w:pPr>
        <w:rPr>
          <w:sz w:val="24"/>
          <w:szCs w:val="24"/>
        </w:rPr>
      </w:pPr>
    </w:p>
    <w:p w:rsidR="00F11020" w:rsidRDefault="00F11020" w:rsidP="0095514A">
      <w:pPr>
        <w:rPr>
          <w:sz w:val="24"/>
          <w:szCs w:val="24"/>
        </w:rPr>
      </w:pPr>
    </w:p>
    <w:p w:rsidR="009E5672" w:rsidRDefault="009E5672" w:rsidP="006B4A54">
      <w:pPr>
        <w:pStyle w:val="Caption"/>
      </w:pPr>
    </w:p>
    <w:p w:rsidR="00116121" w:rsidRDefault="006B4A54" w:rsidP="00FB1D68">
      <w:pPr>
        <w:pStyle w:val="Caption"/>
        <w:jc w:val="center"/>
      </w:pPr>
      <w:bookmarkStart w:id="437" w:name="_Toc531653297"/>
      <w:r>
        <w:t xml:space="preserve">Figure </w:t>
      </w:r>
      <w:r w:rsidR="00696FD7">
        <w:fldChar w:fldCharType="begin"/>
      </w:r>
      <w:r w:rsidR="00696FD7">
        <w:instrText xml:space="preserve"> STYLEREF 1 \s </w:instrText>
      </w:r>
      <w:r w:rsidR="00696FD7">
        <w:fldChar w:fldCharType="separate"/>
      </w:r>
      <w:r w:rsidR="00DD39EB">
        <w:rPr>
          <w:noProof/>
        </w:rPr>
        <w:t>12</w:t>
      </w:r>
      <w:r w:rsidR="00696FD7">
        <w:rPr>
          <w:noProof/>
        </w:rPr>
        <w:fldChar w:fldCharType="end"/>
      </w:r>
      <w:r w:rsidR="00336FE6">
        <w:noBreakHyphen/>
      </w:r>
      <w:r w:rsidR="00696FD7">
        <w:fldChar w:fldCharType="begin"/>
      </w:r>
      <w:r w:rsidR="00696FD7">
        <w:instrText xml:space="preserve"> SEQ Figure \* ARABIC \s 1 </w:instrText>
      </w:r>
      <w:r w:rsidR="00696FD7">
        <w:fldChar w:fldCharType="separate"/>
      </w:r>
      <w:r w:rsidR="00DD39EB">
        <w:rPr>
          <w:noProof/>
        </w:rPr>
        <w:t>1</w:t>
      </w:r>
      <w:r w:rsidR="00696FD7">
        <w:rPr>
          <w:noProof/>
        </w:rPr>
        <w:fldChar w:fldCharType="end"/>
      </w:r>
      <w:r>
        <w:t xml:space="preserve">: </w:t>
      </w:r>
      <w:r w:rsidRPr="00503DC8">
        <w:t xml:space="preserve">Procedure for </w:t>
      </w:r>
      <w:r w:rsidR="00ED43FF" w:rsidRPr="00503DC8">
        <w:t>supply contract establishment</w:t>
      </w:r>
      <w:bookmarkEnd w:id="437"/>
    </w:p>
    <w:p w:rsidR="006B4A54" w:rsidRPr="006B4A54" w:rsidRDefault="006B4A54" w:rsidP="006B4A54"/>
    <w:p w:rsidR="008C4394" w:rsidRDefault="008C4394" w:rsidP="00F11020">
      <w:pPr>
        <w:rPr>
          <w:b/>
        </w:rPr>
      </w:pPr>
    </w:p>
    <w:p w:rsidR="00116121" w:rsidRDefault="00116121" w:rsidP="00116121">
      <w:pPr>
        <w:rPr>
          <w:b/>
          <w:sz w:val="24"/>
          <w:szCs w:val="24"/>
        </w:rPr>
      </w:pPr>
    </w:p>
    <w:p w:rsidR="008C4394" w:rsidRDefault="008C4394" w:rsidP="00116121">
      <w:pPr>
        <w:rPr>
          <w:b/>
          <w:sz w:val="24"/>
          <w:szCs w:val="24"/>
        </w:rPr>
      </w:pPr>
    </w:p>
    <w:p w:rsidR="008C4394" w:rsidRDefault="008C4394" w:rsidP="00116121">
      <w:pPr>
        <w:rPr>
          <w:b/>
          <w:sz w:val="24"/>
          <w:szCs w:val="24"/>
        </w:rPr>
      </w:pPr>
    </w:p>
    <w:p w:rsidR="008C4394" w:rsidRPr="00F11020" w:rsidRDefault="008C4394" w:rsidP="00ED43FF">
      <w:pPr>
        <w:spacing w:line="240" w:lineRule="auto"/>
        <w:rPr>
          <w:b/>
        </w:rPr>
      </w:pPr>
      <w:r w:rsidRPr="00F11020">
        <w:rPr>
          <w:b/>
        </w:rPr>
        <w:lastRenderedPageBreak/>
        <w:t>Description of Supply Contract Establishment Activities</w:t>
      </w:r>
    </w:p>
    <w:p w:rsidR="008C4394" w:rsidRPr="00BA7072" w:rsidRDefault="008C4394" w:rsidP="00ED43FF">
      <w:pPr>
        <w:spacing w:line="240" w:lineRule="auto"/>
        <w:rPr>
          <w:b/>
          <w:sz w:val="24"/>
          <w:szCs w:val="24"/>
        </w:rPr>
      </w:pPr>
    </w:p>
    <w:p w:rsidR="00116121" w:rsidRPr="00BA7072" w:rsidRDefault="00912890" w:rsidP="00F11020">
      <w:r w:rsidRPr="00BA7072">
        <w:t>1.</w:t>
      </w:r>
      <w:r w:rsidR="00116121" w:rsidRPr="00BA7072">
        <w:t xml:space="preserve"> Tender Document</w:t>
      </w:r>
    </w:p>
    <w:p w:rsidR="00116121" w:rsidRPr="00BA7072" w:rsidRDefault="00116121" w:rsidP="00ED43FF">
      <w:pPr>
        <w:spacing w:line="240" w:lineRule="auto"/>
        <w:rPr>
          <w:b/>
        </w:rPr>
      </w:pPr>
    </w:p>
    <w:p w:rsidR="00116121" w:rsidRPr="00BA7072" w:rsidRDefault="00116121" w:rsidP="00F11020">
      <w:r w:rsidRPr="00BA7072">
        <w:t xml:space="preserve">Tender Document for the procurement of </w:t>
      </w:r>
      <w:r w:rsidRPr="00BA7072">
        <w:rPr>
          <w:b/>
        </w:rPr>
        <w:t>Goods</w:t>
      </w:r>
      <w:r w:rsidRPr="00BA7072">
        <w:t xml:space="preserve"> comprises: -</w:t>
      </w:r>
      <w:r w:rsidRPr="00BA7072">
        <w:tab/>
      </w:r>
    </w:p>
    <w:p w:rsidR="00116121" w:rsidRPr="00BA7072" w:rsidRDefault="00116121" w:rsidP="00F11020">
      <w:r w:rsidRPr="00BA7072">
        <w:t>Part 1 - Bidding Procedures</w:t>
      </w:r>
    </w:p>
    <w:p w:rsidR="00116121" w:rsidRPr="00BA7072" w:rsidRDefault="00116121" w:rsidP="00F11020">
      <w:pPr>
        <w:ind w:left="720"/>
      </w:pPr>
      <w:r w:rsidRPr="00BA7072">
        <w:t>Section 1 – Instructions to Bidders</w:t>
      </w:r>
    </w:p>
    <w:p w:rsidR="00116121" w:rsidRPr="00BA7072" w:rsidRDefault="00116121" w:rsidP="00F11020">
      <w:pPr>
        <w:ind w:left="720"/>
      </w:pPr>
      <w:r w:rsidRPr="00BA7072">
        <w:t>Section 2 – Bid Data Sheet</w:t>
      </w:r>
    </w:p>
    <w:p w:rsidR="00116121" w:rsidRPr="00BA7072" w:rsidRDefault="00116121" w:rsidP="00F11020">
      <w:pPr>
        <w:ind w:left="720"/>
      </w:pPr>
      <w:r w:rsidRPr="00BA7072">
        <w:t>Section 3 – Evaluation and Qualification Criteria</w:t>
      </w:r>
    </w:p>
    <w:p w:rsidR="00116121" w:rsidRPr="00BA7072" w:rsidRDefault="00116121" w:rsidP="00F11020">
      <w:pPr>
        <w:ind w:left="720"/>
      </w:pPr>
      <w:r w:rsidRPr="00BA7072">
        <w:t>Section 4 – Bidding Forms</w:t>
      </w:r>
    </w:p>
    <w:p w:rsidR="00116121" w:rsidRPr="00BA7072" w:rsidRDefault="00116121" w:rsidP="00F11020">
      <w:pPr>
        <w:ind w:left="720"/>
      </w:pPr>
      <w:r w:rsidRPr="00BA7072">
        <w:t>Section 5 – Eligible Countries</w:t>
      </w:r>
    </w:p>
    <w:p w:rsidR="00116121" w:rsidRPr="00BA7072" w:rsidRDefault="00116121" w:rsidP="00ED43FF">
      <w:pPr>
        <w:spacing w:line="240" w:lineRule="auto"/>
      </w:pPr>
    </w:p>
    <w:p w:rsidR="00116121" w:rsidRPr="00BA7072" w:rsidRDefault="00116121" w:rsidP="00F11020">
      <w:r w:rsidRPr="00BA7072">
        <w:t>Part 2 - Statement of Requirement</w:t>
      </w:r>
    </w:p>
    <w:p w:rsidR="00116121" w:rsidRPr="00BA7072" w:rsidRDefault="00116121" w:rsidP="00F11020">
      <w:pPr>
        <w:ind w:firstLine="720"/>
      </w:pPr>
      <w:r w:rsidRPr="00BA7072">
        <w:t>Section 6 – Statement of Requirements</w:t>
      </w:r>
    </w:p>
    <w:p w:rsidR="00116121" w:rsidRPr="00BA7072" w:rsidRDefault="00116121" w:rsidP="00F11020"/>
    <w:p w:rsidR="00116121" w:rsidRPr="00BA7072" w:rsidRDefault="00116121" w:rsidP="00F11020">
      <w:r w:rsidRPr="00BA7072">
        <w:t>Part 3 - Contract</w:t>
      </w:r>
    </w:p>
    <w:p w:rsidR="00116121" w:rsidRPr="00BA7072" w:rsidRDefault="00116121" w:rsidP="00F11020">
      <w:pPr>
        <w:ind w:left="720"/>
      </w:pPr>
      <w:r w:rsidRPr="00BA7072">
        <w:t>Section 7 – General Conditions of Contract</w:t>
      </w:r>
    </w:p>
    <w:p w:rsidR="00116121" w:rsidRPr="00BA7072" w:rsidRDefault="00116121" w:rsidP="00F11020">
      <w:pPr>
        <w:ind w:left="720"/>
      </w:pPr>
      <w:r w:rsidRPr="00BA7072">
        <w:t xml:space="preserve">Section 8 – Special Conditions of Contract </w:t>
      </w:r>
    </w:p>
    <w:p w:rsidR="00116121" w:rsidRPr="00BA7072" w:rsidRDefault="00116121" w:rsidP="00F11020">
      <w:pPr>
        <w:ind w:left="720"/>
      </w:pPr>
      <w:r w:rsidRPr="00BA7072">
        <w:t>Section 9 – Contract Forms</w:t>
      </w:r>
    </w:p>
    <w:p w:rsidR="00116121" w:rsidRPr="00BA7072" w:rsidRDefault="00116121" w:rsidP="00ED43FF">
      <w:pPr>
        <w:spacing w:line="120" w:lineRule="auto"/>
        <w:rPr>
          <w:b/>
        </w:rPr>
      </w:pPr>
    </w:p>
    <w:p w:rsidR="00116121" w:rsidRDefault="00116121" w:rsidP="00ED43FF">
      <w:pPr>
        <w:pStyle w:val="ListParagraph"/>
        <w:numPr>
          <w:ilvl w:val="0"/>
          <w:numId w:val="1"/>
        </w:numPr>
      </w:pPr>
      <w:r w:rsidRPr="00BA7072">
        <w:t>Review of Tender Document</w:t>
      </w:r>
    </w:p>
    <w:p w:rsidR="00116121" w:rsidRDefault="00F7248A" w:rsidP="00F11020">
      <w:r w:rsidRPr="00BA7072">
        <w:t>The contract engineer should review the tender document for its completeness of each part and section contents, the detail of each sections and conformity to the procurement procedure and methods. Special attention shall be given while reviewing statement of requirements that needs to clearly describe technical specifications, drawings, and bills of quantity.</w:t>
      </w:r>
    </w:p>
    <w:p w:rsidR="00F11020" w:rsidRPr="00BA7072" w:rsidRDefault="00F11020" w:rsidP="00ED43FF">
      <w:pPr>
        <w:spacing w:line="240" w:lineRule="auto"/>
      </w:pPr>
    </w:p>
    <w:p w:rsidR="00116121" w:rsidRDefault="00116121" w:rsidP="00ED43FF">
      <w:pPr>
        <w:pStyle w:val="ListParagraph"/>
        <w:numPr>
          <w:ilvl w:val="0"/>
          <w:numId w:val="1"/>
        </w:numPr>
        <w:spacing w:before="0" w:after="0"/>
      </w:pPr>
      <w:r w:rsidRPr="00BA7072">
        <w:t>Pr</w:t>
      </w:r>
      <w:r w:rsidR="00ED43FF">
        <w:t>e-Qualification Criteria Setting</w:t>
      </w:r>
    </w:p>
    <w:p w:rsidR="00ED43FF" w:rsidRDefault="00ED43FF" w:rsidP="00F11020"/>
    <w:p w:rsidR="00116121" w:rsidRPr="00BA7072" w:rsidRDefault="00116121" w:rsidP="00F11020">
      <w:r w:rsidRPr="00BA7072">
        <w:t>Pre-qualification criteria for procurement of goods shall be the followings but not limited to:</w:t>
      </w:r>
    </w:p>
    <w:p w:rsidR="00116121" w:rsidRPr="00BA7072" w:rsidRDefault="00116121" w:rsidP="00A72D76">
      <w:pPr>
        <w:pStyle w:val="Buletted"/>
      </w:pPr>
      <w:r w:rsidRPr="00BA7072">
        <w:t>Annual turnover (Audited Financial Statement),</w:t>
      </w:r>
    </w:p>
    <w:p w:rsidR="00116121" w:rsidRPr="00BA7072" w:rsidRDefault="00116121" w:rsidP="00A72D76">
      <w:pPr>
        <w:pStyle w:val="Buletted"/>
      </w:pPr>
      <w:r w:rsidRPr="00BA7072">
        <w:t>Years in the business,</w:t>
      </w:r>
    </w:p>
    <w:p w:rsidR="00116121" w:rsidRPr="00BA7072" w:rsidRDefault="00116121" w:rsidP="00A72D76">
      <w:pPr>
        <w:pStyle w:val="Buletted"/>
      </w:pPr>
      <w:r w:rsidRPr="00BA7072">
        <w:t>Pervious status,</w:t>
      </w:r>
    </w:p>
    <w:p w:rsidR="00116121" w:rsidRPr="00BA7072" w:rsidRDefault="00116121" w:rsidP="00A72D76">
      <w:pPr>
        <w:pStyle w:val="Buletted"/>
      </w:pPr>
      <w:r w:rsidRPr="00BA7072">
        <w:t>Lend and litigation, and</w:t>
      </w:r>
    </w:p>
    <w:p w:rsidR="00116121" w:rsidRPr="00BA7072" w:rsidRDefault="00116121" w:rsidP="00A72D76">
      <w:pPr>
        <w:pStyle w:val="Buletted"/>
      </w:pPr>
      <w:r w:rsidRPr="00BA7072">
        <w:t>Debarring (Black listed).</w:t>
      </w:r>
    </w:p>
    <w:p w:rsidR="00116121" w:rsidRPr="00BA7072" w:rsidRDefault="00912890" w:rsidP="00ED43FF">
      <w:pPr>
        <w:spacing w:line="240" w:lineRule="auto"/>
      </w:pPr>
      <w:r w:rsidRPr="00BA7072">
        <w:t>4.</w:t>
      </w:r>
      <w:r w:rsidR="00116121" w:rsidRPr="00BA7072">
        <w:t xml:space="preserve"> Tendering</w:t>
      </w:r>
    </w:p>
    <w:p w:rsidR="00ED43FF" w:rsidRDefault="00ED43FF" w:rsidP="00ED43FF">
      <w:pPr>
        <w:spacing w:line="240" w:lineRule="auto"/>
      </w:pPr>
    </w:p>
    <w:p w:rsidR="00E85E1B" w:rsidRPr="00BA7072" w:rsidRDefault="00E85E1B" w:rsidP="00F11020">
      <w:r w:rsidRPr="00BA7072">
        <w:t>Tendering should be based on the latest version of either “The Ministry of Finance or Economic Development Procurement Directives” or “World Bank Directives” based on the fund of the project implementation.</w:t>
      </w:r>
    </w:p>
    <w:p w:rsidR="00E962FA" w:rsidRPr="00BA7072" w:rsidRDefault="00E962FA" w:rsidP="00F11020"/>
    <w:p w:rsidR="00116121" w:rsidRPr="00BA7072" w:rsidRDefault="00912890" w:rsidP="00ED43FF">
      <w:pPr>
        <w:spacing w:line="240" w:lineRule="auto"/>
      </w:pPr>
      <w:r w:rsidRPr="00BA7072">
        <w:t>5.</w:t>
      </w:r>
      <w:r w:rsidR="00116121" w:rsidRPr="00BA7072">
        <w:t xml:space="preserve"> Evaluation of Pre-</w:t>
      </w:r>
      <w:r w:rsidR="000350D5" w:rsidRPr="00BA7072">
        <w:t>Qualified</w:t>
      </w:r>
      <w:r w:rsidR="00116121" w:rsidRPr="00BA7072">
        <w:t xml:space="preserve"> </w:t>
      </w:r>
      <w:r w:rsidR="006F19C9">
        <w:t>Bidders</w:t>
      </w:r>
    </w:p>
    <w:p w:rsidR="00ED43FF" w:rsidRDefault="00ED43FF" w:rsidP="00ED43FF">
      <w:pPr>
        <w:spacing w:line="240" w:lineRule="auto"/>
      </w:pPr>
    </w:p>
    <w:p w:rsidR="00116121" w:rsidRPr="00BA7072" w:rsidRDefault="00116121" w:rsidP="00F11020">
      <w:r w:rsidRPr="00BA7072">
        <w:t>Evaluation of pre-qualified bidders for procurement of goods shall be done based on the followings company profile information but not limited to:</w:t>
      </w:r>
    </w:p>
    <w:p w:rsidR="00116121" w:rsidRPr="00BA7072" w:rsidRDefault="00116121" w:rsidP="00A72D76">
      <w:pPr>
        <w:pStyle w:val="Buletted"/>
      </w:pPr>
      <w:r w:rsidRPr="00BA7072">
        <w:t>Annual turnover (Audited Financial Statement),</w:t>
      </w:r>
    </w:p>
    <w:p w:rsidR="00116121" w:rsidRPr="00BA7072" w:rsidRDefault="00116121" w:rsidP="00A72D76">
      <w:pPr>
        <w:pStyle w:val="Buletted"/>
      </w:pPr>
      <w:r w:rsidRPr="00BA7072">
        <w:t>Years in the business,</w:t>
      </w:r>
    </w:p>
    <w:p w:rsidR="00116121" w:rsidRPr="00BA7072" w:rsidRDefault="00116121" w:rsidP="00A72D76">
      <w:pPr>
        <w:pStyle w:val="Buletted"/>
      </w:pPr>
      <w:r w:rsidRPr="00BA7072">
        <w:t>Pervious status,</w:t>
      </w:r>
    </w:p>
    <w:p w:rsidR="00116121" w:rsidRPr="00BA7072" w:rsidRDefault="00116121" w:rsidP="00A72D76">
      <w:pPr>
        <w:pStyle w:val="Buletted"/>
      </w:pPr>
      <w:r w:rsidRPr="00BA7072">
        <w:t>Lend and litigation, and</w:t>
      </w:r>
    </w:p>
    <w:p w:rsidR="00116121" w:rsidRPr="00BA7072" w:rsidRDefault="00116121" w:rsidP="00A72D76">
      <w:pPr>
        <w:pStyle w:val="Buletted"/>
      </w:pPr>
      <w:r w:rsidRPr="00BA7072">
        <w:t>Debarring (Black listed).</w:t>
      </w:r>
    </w:p>
    <w:p w:rsidR="00116121" w:rsidRPr="00BA7072" w:rsidRDefault="00912890" w:rsidP="00F11020">
      <w:r w:rsidRPr="00BA7072">
        <w:lastRenderedPageBreak/>
        <w:t>6.</w:t>
      </w:r>
      <w:r w:rsidR="00116121" w:rsidRPr="00BA7072">
        <w:t xml:space="preserve"> Instruct the Selected Bidders to Present Their Technical and Financial Offers</w:t>
      </w:r>
    </w:p>
    <w:p w:rsidR="00ED43FF" w:rsidRDefault="00ED43FF" w:rsidP="00F11020"/>
    <w:p w:rsidR="00713675" w:rsidRPr="00BA7072" w:rsidRDefault="00713675" w:rsidP="00F11020">
      <w:r w:rsidRPr="00BA7072">
        <w:t>After evaluating the pre-qualified tenders, the contract engineer shall give instruction to submit their technical and financial offers based on the term of reference.</w:t>
      </w:r>
    </w:p>
    <w:p w:rsidR="00F11020" w:rsidRDefault="00F11020" w:rsidP="00F11020"/>
    <w:p w:rsidR="00116121" w:rsidRPr="00BA7072" w:rsidRDefault="00912890" w:rsidP="006F19C9">
      <w:pPr>
        <w:spacing w:after="200"/>
        <w:jc w:val="left"/>
      </w:pPr>
      <w:r w:rsidRPr="00BA7072">
        <w:t>7.</w:t>
      </w:r>
      <w:r w:rsidR="00116121" w:rsidRPr="00BA7072">
        <w:t xml:space="preserve"> Check the Bid Document for Its Completeness</w:t>
      </w:r>
    </w:p>
    <w:p w:rsidR="00116121" w:rsidRDefault="00E70520" w:rsidP="00F11020">
      <w:r w:rsidRPr="00BA7072">
        <w:t>The contract engineer should check the completeness of the bid document submitted by the contractor/supplier.</w:t>
      </w:r>
    </w:p>
    <w:p w:rsidR="00F11020" w:rsidRPr="00BA7072" w:rsidRDefault="00F11020" w:rsidP="00F11020"/>
    <w:p w:rsidR="00116121" w:rsidRPr="00BA7072" w:rsidRDefault="00912890" w:rsidP="00F11020">
      <w:r w:rsidRPr="00BA7072">
        <w:t>8.</w:t>
      </w:r>
      <w:r w:rsidR="00116121" w:rsidRPr="00BA7072">
        <w:t xml:space="preserve"> Evaluation of the Bids</w:t>
      </w:r>
    </w:p>
    <w:p w:rsidR="00D33042" w:rsidRDefault="00D33042" w:rsidP="00D33042">
      <w:pPr>
        <w:spacing w:line="240" w:lineRule="auto"/>
      </w:pPr>
    </w:p>
    <w:p w:rsidR="00F11020" w:rsidRDefault="00D51354" w:rsidP="00F11020">
      <w:r w:rsidRPr="00BA7072">
        <w:t>The procurement committee and Ad-hoc Technical Evaluation Committee evaluate the bid offer based on evaluation criteria forming the bid document and finally prepare evaluation report. Decision should be made by the general manager of the procuring entity based on the evolution report whether bid process and the selected bid offer is accepted or rejected.</w:t>
      </w:r>
      <w:r w:rsidR="008B674E" w:rsidRPr="00BA7072">
        <w:t xml:space="preserve"> After delivery service, availability of deliverables and associated spare parts on stoke, and conformity with the technical specification should have to have relatively higher weight while setting evaluation criteria</w:t>
      </w:r>
      <w:r w:rsidR="001D6B79" w:rsidRPr="00BA7072">
        <w:t xml:space="preserve"> for the case of electro-mechanical </w:t>
      </w:r>
      <w:r w:rsidR="00A11F4A" w:rsidRPr="00BA7072">
        <w:t>equipment</w:t>
      </w:r>
      <w:r w:rsidR="001D6B79" w:rsidRPr="00BA7072">
        <w:t xml:space="preserve"> (Pumps and Generators)</w:t>
      </w:r>
      <w:r w:rsidR="008B674E" w:rsidRPr="00BA7072">
        <w:t>.</w:t>
      </w:r>
    </w:p>
    <w:p w:rsidR="00116121" w:rsidRDefault="00116121" w:rsidP="00F11020"/>
    <w:p w:rsidR="00116121" w:rsidRPr="00BA7072" w:rsidRDefault="00912890" w:rsidP="00F11020">
      <w:r w:rsidRPr="00BA7072">
        <w:t>9.</w:t>
      </w:r>
      <w:r w:rsidR="00116121" w:rsidRPr="00BA7072">
        <w:t xml:space="preserve"> Award Letter for Successful Bidder</w:t>
      </w:r>
    </w:p>
    <w:p w:rsidR="00ED43FF" w:rsidRDefault="00ED43FF" w:rsidP="00D33042">
      <w:pPr>
        <w:spacing w:line="240" w:lineRule="auto"/>
      </w:pPr>
    </w:p>
    <w:p w:rsidR="00116121" w:rsidRPr="00BA7072" w:rsidRDefault="00B6529E" w:rsidP="00F11020">
      <w:r w:rsidRPr="00BA7072">
        <w:t>The contract engineer shall prepare and issue award letter for successful bidder after it is approved by the general manager of the procuring entity.</w:t>
      </w:r>
    </w:p>
    <w:p w:rsidR="00F11020" w:rsidRDefault="00F11020" w:rsidP="00D33042">
      <w:pPr>
        <w:spacing w:line="240" w:lineRule="auto"/>
      </w:pPr>
    </w:p>
    <w:p w:rsidR="00116121" w:rsidRPr="00BA7072" w:rsidRDefault="00912890" w:rsidP="00F11020">
      <w:r w:rsidRPr="00BA7072">
        <w:t>10.</w:t>
      </w:r>
      <w:r w:rsidR="00116121" w:rsidRPr="00BA7072">
        <w:t xml:space="preserve"> Negotiation on the Bid Offer</w:t>
      </w:r>
    </w:p>
    <w:p w:rsidR="00ED43FF" w:rsidRDefault="00ED43FF" w:rsidP="00D33042">
      <w:pPr>
        <w:spacing w:line="240" w:lineRule="auto"/>
      </w:pPr>
    </w:p>
    <w:p w:rsidR="001844A6" w:rsidRPr="00BA7072" w:rsidRDefault="001844A6" w:rsidP="00F11020">
      <w:r w:rsidRPr="00BA7072">
        <w:t>The procuring entity shall negotiate on the bid offer with the selected bidder (if required) based on the rule and regulation of the procurement directives.</w:t>
      </w:r>
    </w:p>
    <w:p w:rsidR="00F11020" w:rsidRDefault="00F11020" w:rsidP="00F11020"/>
    <w:p w:rsidR="00116121" w:rsidRPr="00BA7072" w:rsidRDefault="00912890" w:rsidP="00F11020">
      <w:r w:rsidRPr="00BA7072">
        <w:t>11.</w:t>
      </w:r>
      <w:r w:rsidR="00116121" w:rsidRPr="00BA7072">
        <w:t xml:space="preserve"> Contract Preparation and Signing</w:t>
      </w:r>
    </w:p>
    <w:p w:rsidR="00ED43FF" w:rsidRDefault="00ED43FF" w:rsidP="00D33042">
      <w:pPr>
        <w:spacing w:line="240" w:lineRule="auto"/>
      </w:pPr>
    </w:p>
    <w:p w:rsidR="00116121" w:rsidRPr="00BA7072" w:rsidRDefault="00403A6E" w:rsidP="00F11020">
      <w:r w:rsidRPr="00BA7072">
        <w:t xml:space="preserve">The procuring entity shall prepare contract agreement document and both the client and supplier/contractor should sign by the respective official delegates and stamp by the respective archives. Witnesses from the client and supplier/contractor sides should sign accordingly. Both the client and supplier/contractor legal advisers shall endorse its compatibility with the set conditions of contract by signing on the contract document. Both client and supplier/contractor delegates shall put their initials on each contract document pages. </w:t>
      </w:r>
    </w:p>
    <w:p w:rsidR="00F11020" w:rsidRDefault="00F11020" w:rsidP="00F11020"/>
    <w:p w:rsidR="00116121" w:rsidRPr="00BA7072" w:rsidRDefault="00912890" w:rsidP="00F11020">
      <w:r w:rsidRPr="00BA7072">
        <w:t>12.</w:t>
      </w:r>
      <w:r w:rsidR="00116121" w:rsidRPr="00BA7072">
        <w:t xml:space="preserve"> Award Letter for Contract</w:t>
      </w:r>
    </w:p>
    <w:p w:rsidR="00ED43FF" w:rsidRDefault="00ED43FF" w:rsidP="00D33042">
      <w:pPr>
        <w:spacing w:line="240" w:lineRule="auto"/>
      </w:pPr>
    </w:p>
    <w:p w:rsidR="00026E7F" w:rsidRPr="00BA7072" w:rsidRDefault="00026E7F" w:rsidP="00F11020">
      <w:r w:rsidRPr="00BA7072">
        <w:t>The employer shall award the contract, within the period of the validity of bids, to the bidder who meets the appropriate standards of capability and resources and whose bid has been determined (i) to be substantially responsive to the bidding documents and (ii) to offer the lowest evaluated cost. A bidder shall not be required, as a condition of award, to undertake responsibilities for work not stipulated in the bidding documents or otherwise to modify the bid as originally submitted.</w:t>
      </w:r>
    </w:p>
    <w:p w:rsidR="00026E7F" w:rsidRPr="00BA7072" w:rsidRDefault="00026E7F" w:rsidP="00F11020"/>
    <w:p w:rsidR="00026E7F" w:rsidRPr="00BA7072" w:rsidRDefault="00026E7F" w:rsidP="00F11020">
      <w:r w:rsidRPr="00BA7072">
        <w:t xml:space="preserve">Client shall notify the results on notice board identifying the bid number and the following information: (a) name of each bidder who submitted a bid; (b) bid prices as read out at bid </w:t>
      </w:r>
      <w:r w:rsidRPr="00BA7072">
        <w:lastRenderedPageBreak/>
        <w:t>opening; (c) name and evaluated prices of each bid that was evaluated; (d) name of bidders whose bids were rejected and the reasons for their rejection; and (e) name of the winning bidder, and the price it offered, as well as the duration and summary scope of the contract awarded.</w:t>
      </w:r>
    </w:p>
    <w:p w:rsidR="00F11020" w:rsidRDefault="00F11020" w:rsidP="00F11020"/>
    <w:p w:rsidR="00116121" w:rsidRPr="00BA7072" w:rsidRDefault="00912890" w:rsidP="00F11020">
      <w:r w:rsidRPr="00BA7072">
        <w:t>13.</w:t>
      </w:r>
      <w:r w:rsidR="00116121" w:rsidRPr="00BA7072">
        <w:t xml:space="preserve"> Binding Contract</w:t>
      </w:r>
    </w:p>
    <w:p w:rsidR="00ED43FF" w:rsidRDefault="00ED43FF" w:rsidP="00F11020"/>
    <w:p w:rsidR="00E254A8" w:rsidRPr="00BA7072" w:rsidRDefault="00E254A8" w:rsidP="00F11020">
      <w:r w:rsidRPr="00BA7072">
        <w:t xml:space="preserve">The signed and distributed contract agreement document form binding contract between client and </w:t>
      </w:r>
      <w:r w:rsidR="000E5529" w:rsidRPr="00BA7072">
        <w:t>supplier/</w:t>
      </w:r>
      <w:r w:rsidRPr="00BA7072">
        <w:t>contractor. It should be referred throughout the project life so that the contract practiced accordingly.</w:t>
      </w:r>
    </w:p>
    <w:p w:rsidR="00E254A8" w:rsidRPr="00BA7072" w:rsidRDefault="00E254A8" w:rsidP="0095514A">
      <w:pPr>
        <w:rPr>
          <w:b/>
          <w:sz w:val="24"/>
          <w:szCs w:val="24"/>
        </w:rPr>
      </w:pPr>
    </w:p>
    <w:p w:rsidR="0095514A" w:rsidRDefault="00940C6E" w:rsidP="00F11020">
      <w:pPr>
        <w:rPr>
          <w:b/>
        </w:rPr>
      </w:pPr>
      <w:r w:rsidRPr="00A31B90">
        <w:rPr>
          <w:b/>
        </w:rPr>
        <w:t>Example of Supply Contract Establishment Procedure</w:t>
      </w:r>
    </w:p>
    <w:p w:rsidR="00E057AC" w:rsidRPr="00A31B90" w:rsidRDefault="00E057AC" w:rsidP="00F11020">
      <w:pPr>
        <w:rPr>
          <w:b/>
        </w:rPr>
      </w:pPr>
    </w:p>
    <w:p w:rsidR="00940C6E" w:rsidRPr="00BA7072" w:rsidRDefault="00940C6E" w:rsidP="00F11020">
      <w:r w:rsidRPr="00BA7072">
        <w:t>1. Bid document</w:t>
      </w:r>
    </w:p>
    <w:p w:rsidR="00940C6E" w:rsidRPr="00BA7072" w:rsidRDefault="00940C6E" w:rsidP="00F11020">
      <w:r w:rsidRPr="00BA7072">
        <w:t>2. Invitation for bid. It may be by News Paper, Radio, TV Media, and Website.</w:t>
      </w:r>
    </w:p>
    <w:p w:rsidR="00940C6E" w:rsidRPr="00BA7072" w:rsidRDefault="00940C6E" w:rsidP="00F11020">
      <w:r w:rsidRPr="00BA7072">
        <w:t xml:space="preserve">3. Selling of bid document. The following care should be taken while selling the bid document but not limited to: - </w:t>
      </w:r>
    </w:p>
    <w:p w:rsidR="00940C6E" w:rsidRPr="00BA7072" w:rsidRDefault="00940C6E" w:rsidP="00A72D76">
      <w:pPr>
        <w:pStyle w:val="Buletted"/>
      </w:pPr>
      <w:r w:rsidRPr="00BA7072">
        <w:t>Check trade/business license (photocopy),</w:t>
      </w:r>
    </w:p>
    <w:p w:rsidR="00940C6E" w:rsidRPr="00BA7072" w:rsidRDefault="00940C6E" w:rsidP="00A72D76">
      <w:pPr>
        <w:pStyle w:val="Buletted"/>
      </w:pPr>
      <w:r w:rsidRPr="00BA7072">
        <w:t>Register the bidder on the form, and</w:t>
      </w:r>
    </w:p>
    <w:p w:rsidR="00940C6E" w:rsidRPr="00BA7072" w:rsidRDefault="00940C6E" w:rsidP="00A72D76">
      <w:pPr>
        <w:pStyle w:val="Buletted"/>
      </w:pPr>
      <w:r w:rsidRPr="00BA7072">
        <w:t xml:space="preserve">Selling the bid document for the prequalified bidder by the price announced </w:t>
      </w:r>
    </w:p>
    <w:p w:rsidR="00940C6E" w:rsidRPr="00BA7072" w:rsidRDefault="00940C6E" w:rsidP="006016FA">
      <w:r w:rsidRPr="00BA7072">
        <w:t>4. Supplier submits their bid proposal of: -</w:t>
      </w:r>
    </w:p>
    <w:p w:rsidR="00940C6E" w:rsidRPr="00BA7072" w:rsidRDefault="000350D5" w:rsidP="00A72D76">
      <w:pPr>
        <w:pStyle w:val="Buletted"/>
      </w:pPr>
      <w:r>
        <w:t>Technical, Non-</w:t>
      </w:r>
      <w:r w:rsidRPr="00BA7072">
        <w:t>technical</w:t>
      </w:r>
      <w:r w:rsidR="00940C6E" w:rsidRPr="00BA7072">
        <w:t xml:space="preserve"> and legal documents (Trade License, VAT Certificate, TIN (Tax Identification Number) Certific</w:t>
      </w:r>
      <w:r>
        <w:t xml:space="preserve">ate, Tax Clearance from Inland </w:t>
      </w:r>
      <w:r w:rsidR="00940C6E" w:rsidRPr="00BA7072">
        <w:t xml:space="preserve">Revenue Authority, Financial Capability, Letter of Authorization from The Manufacturer, Warranty, Original Brochure, Price Validity Period, </w:t>
      </w:r>
      <w:r w:rsidR="00A11F4A" w:rsidRPr="00BA7072">
        <w:t>etc.</w:t>
      </w:r>
      <w:r w:rsidR="00940C6E" w:rsidRPr="00BA7072">
        <w:t>), and</w:t>
      </w:r>
    </w:p>
    <w:p w:rsidR="00940C6E" w:rsidRPr="00BA7072" w:rsidRDefault="00940C6E" w:rsidP="00A72D76">
      <w:pPr>
        <w:pStyle w:val="Buletted"/>
      </w:pPr>
      <w:r w:rsidRPr="00BA7072">
        <w:t>Financial Proposal.</w:t>
      </w:r>
    </w:p>
    <w:p w:rsidR="00940C6E" w:rsidRPr="00BA7072" w:rsidRDefault="00940C6E" w:rsidP="006016FA">
      <w:r w:rsidRPr="00BA7072">
        <w:t>5. Bid closing usually 4:00 o’clock at local time by executing the following activities but not limited to: -</w:t>
      </w:r>
    </w:p>
    <w:p w:rsidR="00940C6E" w:rsidRPr="00BA7072" w:rsidRDefault="00940C6E" w:rsidP="00A72D76">
      <w:pPr>
        <w:pStyle w:val="Buletted"/>
      </w:pPr>
      <w:r w:rsidRPr="00BA7072">
        <w:t>Register all suppliers submitted the bid proposal (on bid collection form), and</w:t>
      </w:r>
    </w:p>
    <w:p w:rsidR="00940C6E" w:rsidRPr="00BA7072" w:rsidRDefault="00940C6E" w:rsidP="00A72D76">
      <w:pPr>
        <w:pStyle w:val="Buletted"/>
      </w:pPr>
      <w:r w:rsidRPr="00BA7072">
        <w:t>Closing the bid box by procurement committee.</w:t>
      </w:r>
    </w:p>
    <w:p w:rsidR="00940C6E" w:rsidRPr="00BA7072" w:rsidRDefault="00940C6E" w:rsidP="006016FA">
      <w:r w:rsidRPr="00BA7072">
        <w:t>6. Bid opening usually 4:30 o’clock at local time by executing the following activities but not limited to: -</w:t>
      </w:r>
    </w:p>
    <w:p w:rsidR="00940C6E" w:rsidRPr="00BA7072" w:rsidRDefault="00940C6E" w:rsidP="00A72D76">
      <w:pPr>
        <w:pStyle w:val="Buletted"/>
      </w:pPr>
      <w:r w:rsidRPr="00BA7072">
        <w:t>Opening meeting by procurement committee. The following activities should be done during bid opening meeting but not limited to: -</w:t>
      </w:r>
    </w:p>
    <w:p w:rsidR="00940C6E" w:rsidRPr="00ED43FF" w:rsidRDefault="00940C6E" w:rsidP="00ED43FF">
      <w:pPr>
        <w:pStyle w:val="ListParagraph"/>
        <w:ind w:left="1440"/>
      </w:pPr>
      <w:r w:rsidRPr="00ED43FF">
        <w:t xml:space="preserve">Check the supplier submitted their proposal against their list bought, </w:t>
      </w:r>
    </w:p>
    <w:p w:rsidR="00940C6E" w:rsidRPr="00ED43FF" w:rsidRDefault="00940C6E" w:rsidP="00ED43FF">
      <w:pPr>
        <w:pStyle w:val="ListParagraph"/>
        <w:ind w:left="1440"/>
      </w:pPr>
      <w:r w:rsidRPr="00ED43FF">
        <w:t xml:space="preserve">Registration of </w:t>
      </w:r>
      <w:r w:rsidR="000350D5" w:rsidRPr="00ED43FF">
        <w:t>bidder’s</w:t>
      </w:r>
      <w:r w:rsidRPr="00ED43FF">
        <w:t xml:space="preserve"> representative on attendance sheet including signature,</w:t>
      </w:r>
    </w:p>
    <w:p w:rsidR="00940C6E" w:rsidRPr="00ED43FF" w:rsidRDefault="00940C6E" w:rsidP="00ED43FF">
      <w:pPr>
        <w:pStyle w:val="ListParagraph"/>
        <w:ind w:left="1440"/>
      </w:pPr>
      <w:r w:rsidRPr="00ED43FF">
        <w:t>Opening technical proposal,</w:t>
      </w:r>
    </w:p>
    <w:p w:rsidR="00940C6E" w:rsidRPr="00ED43FF" w:rsidRDefault="00940C6E" w:rsidP="00ED43FF">
      <w:pPr>
        <w:pStyle w:val="ListParagraph"/>
        <w:ind w:left="1440"/>
      </w:pPr>
      <w:r w:rsidRPr="00ED43FF">
        <w:t>Signing on each technical proposal documents page by page by procurement committee,</w:t>
      </w:r>
    </w:p>
    <w:p w:rsidR="00940C6E" w:rsidRPr="00ED43FF" w:rsidRDefault="00940C6E" w:rsidP="00ED43FF">
      <w:pPr>
        <w:pStyle w:val="ListParagraph"/>
        <w:ind w:left="1440"/>
      </w:pPr>
      <w:r w:rsidRPr="00ED43FF">
        <w:t>The procurement committee Check whether the technical proposal is according to ITB, and</w:t>
      </w:r>
    </w:p>
    <w:p w:rsidR="00940C6E" w:rsidRPr="00ED43FF" w:rsidRDefault="000350D5" w:rsidP="00ED43FF">
      <w:pPr>
        <w:pStyle w:val="ListParagraph"/>
        <w:ind w:left="1440"/>
      </w:pPr>
      <w:r w:rsidRPr="00ED43FF">
        <w:t>Finally,</w:t>
      </w:r>
      <w:r w:rsidR="00940C6E" w:rsidRPr="00ED43FF">
        <w:t xml:space="preserve"> minute of meeting should be prepared by procurement committee, and submitted to the general manager or his delegate for decision.</w:t>
      </w:r>
    </w:p>
    <w:p w:rsidR="00940C6E" w:rsidRPr="00BA7072" w:rsidRDefault="00940C6E" w:rsidP="00A72D76">
      <w:pPr>
        <w:pStyle w:val="Buletted"/>
      </w:pPr>
      <w:r w:rsidRPr="00BA7072">
        <w:t xml:space="preserve">Formation of Ad-hoc Technical Evaluation Committee by the general manager or his official delegate by official letter. </w:t>
      </w:r>
    </w:p>
    <w:p w:rsidR="00940C6E" w:rsidRPr="00BA7072" w:rsidRDefault="00940C6E" w:rsidP="00A72D76">
      <w:pPr>
        <w:pStyle w:val="Buletted"/>
      </w:pPr>
      <w:r w:rsidRPr="00BA7072">
        <w:t xml:space="preserve">Based on minute of bid opening meeting and decision of the general manager, procurement committee transfer only responsive technical proposals to technical evaluation committee by memo. The memo should be signed and recorded. </w:t>
      </w:r>
    </w:p>
    <w:p w:rsidR="00940C6E" w:rsidRPr="00BA7072" w:rsidRDefault="00940C6E" w:rsidP="00A72D76">
      <w:pPr>
        <w:pStyle w:val="Buletted"/>
      </w:pPr>
      <w:r w:rsidRPr="00BA7072">
        <w:lastRenderedPageBreak/>
        <w:t>Evaluation of responsive technical proposal by Ad-hoc technical evaluation committee based on the evaluation criteria set on the bid. The weight of technical proposal usually 80%.</w:t>
      </w:r>
    </w:p>
    <w:p w:rsidR="00940C6E" w:rsidRPr="00BA7072" w:rsidRDefault="00940C6E" w:rsidP="00A72D76">
      <w:pPr>
        <w:pStyle w:val="Buletted"/>
      </w:pPr>
      <w:r w:rsidRPr="00BA7072">
        <w:t>Technical evaluation committee prepares and submits evaluation results to procurement committee. Technical evaluation result report should be signed by each member and recorder accordingly.</w:t>
      </w:r>
    </w:p>
    <w:p w:rsidR="00940C6E" w:rsidRPr="00BA7072" w:rsidRDefault="00940C6E" w:rsidP="00A72D76">
      <w:pPr>
        <w:pStyle w:val="Buletted"/>
      </w:pPr>
      <w:r w:rsidRPr="00BA7072">
        <w:t xml:space="preserve">Procurement committee notify technical evolution results to the supplier (either on notice bored or via letter of notification) requesting to submit claim if any within five working days starting from the notification date. </w:t>
      </w:r>
    </w:p>
    <w:p w:rsidR="00940C6E" w:rsidRPr="00BA7072" w:rsidRDefault="00940C6E" w:rsidP="00A72D76">
      <w:pPr>
        <w:pStyle w:val="Buletted"/>
      </w:pPr>
      <w:r w:rsidRPr="00BA7072">
        <w:t>If the clam is acceptable evaluation of technical proposal will be done again by technical committee, otherwise, the pervious technical evaluation results intact.</w:t>
      </w:r>
    </w:p>
    <w:p w:rsidR="00940C6E" w:rsidRPr="00BA7072" w:rsidRDefault="00940C6E" w:rsidP="00A72D76">
      <w:pPr>
        <w:pStyle w:val="Buletted"/>
      </w:pPr>
      <w:r w:rsidRPr="00BA7072">
        <w:t>Procurement committee then calls technically fit suppliers to open financial proposals.</w:t>
      </w:r>
    </w:p>
    <w:p w:rsidR="00940C6E" w:rsidRPr="00BA7072" w:rsidRDefault="00940C6E" w:rsidP="00A72D76">
      <w:pPr>
        <w:pStyle w:val="Buletted"/>
      </w:pPr>
      <w:r w:rsidRPr="00BA7072">
        <w:t>Financial proposal opening meeting will be held by procurement committee. During this meeting the following activities should be done but not limited to: -</w:t>
      </w:r>
    </w:p>
    <w:p w:rsidR="00940C6E" w:rsidRPr="00ED43FF" w:rsidRDefault="00940C6E" w:rsidP="00ED43FF">
      <w:pPr>
        <w:pStyle w:val="ListParagraph"/>
        <w:ind w:left="1440"/>
      </w:pPr>
      <w:r w:rsidRPr="00ED43FF">
        <w:t>Undertake attendance sheet of the representatives and their signature,</w:t>
      </w:r>
    </w:p>
    <w:p w:rsidR="00940C6E" w:rsidRPr="00ED43FF" w:rsidRDefault="00940C6E" w:rsidP="00ED43FF">
      <w:pPr>
        <w:pStyle w:val="ListParagraph"/>
        <w:ind w:left="1440"/>
      </w:pPr>
      <w:r w:rsidRPr="00ED43FF">
        <w:t>Read out technical evaluation results to the bidder,</w:t>
      </w:r>
    </w:p>
    <w:p w:rsidR="00940C6E" w:rsidRPr="00ED43FF" w:rsidRDefault="00940C6E" w:rsidP="00ED43FF">
      <w:pPr>
        <w:pStyle w:val="ListParagraph"/>
        <w:ind w:left="1440"/>
      </w:pPr>
      <w:r w:rsidRPr="00ED43FF">
        <w:t>Opening financial proposal and read out the offered price,</w:t>
      </w:r>
    </w:p>
    <w:p w:rsidR="00940C6E" w:rsidRPr="00ED43FF" w:rsidRDefault="00940C6E" w:rsidP="00ED43FF">
      <w:pPr>
        <w:pStyle w:val="ListParagraph"/>
        <w:ind w:left="1440"/>
      </w:pPr>
      <w:r w:rsidRPr="00ED43FF">
        <w:t xml:space="preserve">Preparing minute of meeting and should be sign by all participants. </w:t>
      </w:r>
    </w:p>
    <w:p w:rsidR="00940C6E" w:rsidRPr="00BA7072" w:rsidRDefault="00940C6E" w:rsidP="006016FA">
      <w:proofErr w:type="gramStart"/>
      <w:r w:rsidRPr="00BA7072">
        <w:t>Evaluation of financial proposal by procurement committee.</w:t>
      </w:r>
      <w:proofErr w:type="gramEnd"/>
      <w:r w:rsidRPr="00BA7072">
        <w:t xml:space="preserve"> Here the following should be analyzed but not limited to: -</w:t>
      </w:r>
    </w:p>
    <w:p w:rsidR="00940C6E" w:rsidRPr="00BA7072" w:rsidRDefault="00940C6E" w:rsidP="00A72D76">
      <w:pPr>
        <w:pStyle w:val="Buletted"/>
      </w:pPr>
      <w:r w:rsidRPr="00BA7072">
        <w:t>Arithmetic check,</w:t>
      </w:r>
    </w:p>
    <w:p w:rsidR="00940C6E" w:rsidRPr="00BA7072" w:rsidRDefault="00940C6E" w:rsidP="00A72D76">
      <w:pPr>
        <w:pStyle w:val="Buletted"/>
      </w:pPr>
      <w:r w:rsidRPr="00BA7072">
        <w:t>Determination of evaluation point using the following formula</w:t>
      </w:r>
    </w:p>
    <w:p w:rsidR="00940C6E" w:rsidRPr="006016FA" w:rsidRDefault="00940C6E" w:rsidP="00940C6E">
      <w:pPr>
        <w:ind w:left="1440"/>
        <w:rPr>
          <w:szCs w:val="24"/>
        </w:rPr>
      </w:pPr>
      <w:r w:rsidRPr="006016FA">
        <w:rPr>
          <w:szCs w:val="24"/>
        </w:rPr>
        <w:t>Financial Evaluation Point = X/Y*Z</w:t>
      </w:r>
    </w:p>
    <w:p w:rsidR="00940C6E" w:rsidRPr="006016FA" w:rsidRDefault="00940C6E" w:rsidP="00940C6E">
      <w:pPr>
        <w:ind w:left="2160"/>
        <w:rPr>
          <w:szCs w:val="24"/>
        </w:rPr>
      </w:pPr>
      <w:r w:rsidRPr="006016FA">
        <w:rPr>
          <w:szCs w:val="24"/>
        </w:rPr>
        <w:t xml:space="preserve">Where, </w:t>
      </w:r>
    </w:p>
    <w:p w:rsidR="00940C6E" w:rsidRPr="006016FA" w:rsidRDefault="00940C6E" w:rsidP="00940C6E">
      <w:pPr>
        <w:ind w:left="2880"/>
        <w:rPr>
          <w:szCs w:val="24"/>
        </w:rPr>
      </w:pPr>
      <w:r w:rsidRPr="006016FA">
        <w:rPr>
          <w:szCs w:val="24"/>
        </w:rPr>
        <w:t>X = Least Price Offered</w:t>
      </w:r>
    </w:p>
    <w:p w:rsidR="00940C6E" w:rsidRPr="006016FA" w:rsidRDefault="00940C6E" w:rsidP="00940C6E">
      <w:pPr>
        <w:ind w:left="2880"/>
        <w:rPr>
          <w:szCs w:val="24"/>
        </w:rPr>
      </w:pPr>
      <w:r w:rsidRPr="006016FA">
        <w:rPr>
          <w:szCs w:val="24"/>
        </w:rPr>
        <w:t>Y = Price under Consideration = Price offered by the considered supplier</w:t>
      </w:r>
    </w:p>
    <w:p w:rsidR="00940C6E" w:rsidRPr="006016FA" w:rsidRDefault="00940C6E" w:rsidP="00940C6E">
      <w:pPr>
        <w:ind w:left="2880"/>
        <w:rPr>
          <w:szCs w:val="24"/>
        </w:rPr>
      </w:pPr>
      <w:r w:rsidRPr="006016FA">
        <w:rPr>
          <w:szCs w:val="24"/>
        </w:rPr>
        <w:t>Z = Financial Weight set in the bid criteria (usually 20%)</w:t>
      </w:r>
    </w:p>
    <w:p w:rsidR="00940C6E" w:rsidRPr="00BA7072" w:rsidRDefault="00940C6E" w:rsidP="00A72D76">
      <w:pPr>
        <w:pStyle w:val="Buletted"/>
      </w:pPr>
      <w:r w:rsidRPr="00BA7072">
        <w:t>Procurement committee prepares final evaluation consolidating the technical and financial proposals results and submits to the general manager for decision.</w:t>
      </w:r>
    </w:p>
    <w:p w:rsidR="00940C6E" w:rsidRPr="00BA7072" w:rsidRDefault="00940C6E" w:rsidP="00A72D76">
      <w:pPr>
        <w:pStyle w:val="Buletted"/>
      </w:pPr>
      <w:r w:rsidRPr="00BA7072">
        <w:t>Based on the decision of the general manager prepare awarded letter if it is acceptable</w:t>
      </w:r>
    </w:p>
    <w:p w:rsidR="00940C6E" w:rsidRPr="00BA7072" w:rsidRDefault="00940C6E" w:rsidP="00A72D76">
      <w:pPr>
        <w:pStyle w:val="Buletted"/>
      </w:pPr>
      <w:r w:rsidRPr="00BA7072">
        <w:t>If it is rejected by the general manager rebidding will be executed following the aforementioned procedures.</w:t>
      </w:r>
    </w:p>
    <w:p w:rsidR="00940C6E" w:rsidRPr="00BA7072" w:rsidRDefault="00940C6E" w:rsidP="006016FA">
      <w:r w:rsidRPr="00BA7072">
        <w:t>7. Preparation and signing of contract by the procuring entity.</w:t>
      </w:r>
    </w:p>
    <w:p w:rsidR="0095514A" w:rsidRPr="00BA7072" w:rsidRDefault="00940C6E" w:rsidP="00A72D76">
      <w:pPr>
        <w:pStyle w:val="Buletted"/>
      </w:pPr>
      <w:r w:rsidRPr="00BA7072">
        <w:t>Authorized persons from both client and supplier sides should sign in the presence of w</w:t>
      </w:r>
      <w:r w:rsidR="00512D45">
        <w:t>i</w:t>
      </w:r>
      <w:r w:rsidRPr="00BA7072">
        <w:t>tness. The signed and stamped contract agreements should be issued by the client.</w:t>
      </w:r>
    </w:p>
    <w:p w:rsidR="00FB1D68" w:rsidRDefault="00FB1D68">
      <w:pPr>
        <w:spacing w:after="200"/>
        <w:jc w:val="left"/>
      </w:pPr>
      <w:r>
        <w:br w:type="page"/>
      </w:r>
    </w:p>
    <w:p w:rsidR="0095514A" w:rsidRPr="00BA7072" w:rsidRDefault="00696FD7" w:rsidP="0095514A">
      <w:r>
        <w:rPr>
          <w:noProof/>
        </w:rPr>
        <w:lastRenderedPageBreak/>
        <w:pict>
          <v:rect id="_x0000_s3445" style="position:absolute;left:0;text-align:left;margin-left:-6pt;margin-top:7.85pt;width:469.5pt;height:231.2pt;z-index:252530688" fillcolor="#f2dbdb [661]">
            <v:textbox style="mso-next-textbox:#_x0000_s3445">
              <w:txbxContent>
                <w:p w:rsidR="00DD39EB" w:rsidRPr="00C0184D" w:rsidRDefault="00DD39EB" w:rsidP="00ED43FF">
                  <w:pPr>
                    <w:shd w:val="clear" w:color="auto" w:fill="F2DBDB" w:themeFill="accent2" w:themeFillTint="33"/>
                  </w:pPr>
                  <w:r>
                    <w:t>T</w:t>
                  </w:r>
                  <w:r w:rsidRPr="00C0184D">
                    <w:t xml:space="preserve">he following Types of Guarantee/Security shall be fulfilled before signing </w:t>
                  </w:r>
                  <w:r>
                    <w:t>Supply</w:t>
                  </w:r>
                  <w:r w:rsidRPr="00C0184D">
                    <w:t xml:space="preserve"> Contract. These are: -</w:t>
                  </w:r>
                </w:p>
                <w:p w:rsidR="00DD39EB" w:rsidRPr="00C0184D" w:rsidRDefault="00DD39EB" w:rsidP="00463A37">
                  <w:pPr>
                    <w:pStyle w:val="ListParagraph"/>
                    <w:numPr>
                      <w:ilvl w:val="0"/>
                      <w:numId w:val="76"/>
                    </w:numPr>
                    <w:shd w:val="clear" w:color="auto" w:fill="F2DBDB" w:themeFill="accent2" w:themeFillTint="33"/>
                    <w:spacing w:before="0" w:after="0"/>
                  </w:pPr>
                  <w:r w:rsidRPr="00C0184D">
                    <w:t>Bid Security CPO</w:t>
                  </w:r>
                </w:p>
                <w:p w:rsidR="00DD39EB" w:rsidRDefault="00DD39EB" w:rsidP="00463A37">
                  <w:pPr>
                    <w:pStyle w:val="ListParagraph"/>
                    <w:numPr>
                      <w:ilvl w:val="0"/>
                      <w:numId w:val="73"/>
                    </w:numPr>
                    <w:shd w:val="clear" w:color="auto" w:fill="F2DBDB" w:themeFill="accent2" w:themeFillTint="33"/>
                    <w:spacing w:before="0" w:after="0"/>
                    <w:ind w:left="1080"/>
                  </w:pPr>
                  <w:r>
                    <w:t>T</w:t>
                  </w:r>
                  <w:r w:rsidRPr="00CD2946">
                    <w:t>he bid security shall be a demand guarantee in any of the following forms at the Bidder’s option:</w:t>
                  </w:r>
                  <w:r>
                    <w:t xml:space="preserve"> -</w:t>
                  </w:r>
                </w:p>
                <w:p w:rsidR="00DD39EB" w:rsidRDefault="00DD39EB" w:rsidP="00463A37">
                  <w:pPr>
                    <w:pStyle w:val="ListParagraph"/>
                    <w:numPr>
                      <w:ilvl w:val="0"/>
                      <w:numId w:val="72"/>
                    </w:numPr>
                    <w:shd w:val="clear" w:color="auto" w:fill="F2DBDB" w:themeFill="accent2" w:themeFillTint="33"/>
                    <w:autoSpaceDE w:val="0"/>
                    <w:autoSpaceDN w:val="0"/>
                    <w:adjustRightInd w:val="0"/>
                    <w:spacing w:before="0" w:after="0"/>
                  </w:pPr>
                  <w:r>
                    <w:t>Fixed</w:t>
                  </w:r>
                </w:p>
                <w:p w:rsidR="00DD39EB" w:rsidRDefault="00DD39EB" w:rsidP="00463A37">
                  <w:pPr>
                    <w:pStyle w:val="ListParagraph"/>
                    <w:numPr>
                      <w:ilvl w:val="0"/>
                      <w:numId w:val="72"/>
                    </w:numPr>
                    <w:shd w:val="clear" w:color="auto" w:fill="F2DBDB" w:themeFill="accent2" w:themeFillTint="33"/>
                    <w:autoSpaceDE w:val="0"/>
                    <w:autoSpaceDN w:val="0"/>
                    <w:adjustRightInd w:val="0"/>
                    <w:spacing w:before="0" w:after="0"/>
                  </w:pPr>
                  <w:r>
                    <w:t>2%</w:t>
                  </w:r>
                </w:p>
                <w:p w:rsidR="00DD39EB" w:rsidRPr="00C0184D" w:rsidRDefault="00DD39EB" w:rsidP="00463A37">
                  <w:pPr>
                    <w:pStyle w:val="ListParagraph"/>
                    <w:numPr>
                      <w:ilvl w:val="0"/>
                      <w:numId w:val="72"/>
                    </w:numPr>
                    <w:shd w:val="clear" w:color="auto" w:fill="F2DBDB" w:themeFill="accent2" w:themeFillTint="33"/>
                    <w:autoSpaceDE w:val="0"/>
                    <w:autoSpaceDN w:val="0"/>
                    <w:adjustRightInd w:val="0"/>
                    <w:spacing w:before="0" w:after="0"/>
                  </w:pPr>
                  <w:r>
                    <w:t xml:space="preserve">Amount </w:t>
                  </w:r>
                  <w:r w:rsidRPr="00CD2946">
                    <w:t>specified in the BDS</w:t>
                  </w:r>
                  <w:r>
                    <w:t>.</w:t>
                  </w:r>
                </w:p>
                <w:p w:rsidR="00DD39EB" w:rsidRPr="00C0184D" w:rsidRDefault="00DD39EB" w:rsidP="00463A37">
                  <w:pPr>
                    <w:pStyle w:val="ListParagraph"/>
                    <w:numPr>
                      <w:ilvl w:val="0"/>
                      <w:numId w:val="76"/>
                    </w:numPr>
                    <w:shd w:val="clear" w:color="auto" w:fill="F2DBDB" w:themeFill="accent2" w:themeFillTint="33"/>
                    <w:spacing w:before="0" w:after="0"/>
                  </w:pPr>
                  <w:r w:rsidRPr="00C0184D">
                    <w:t>Performance Security</w:t>
                  </w:r>
                </w:p>
                <w:p w:rsidR="00DD39EB" w:rsidRPr="00C0184D" w:rsidRDefault="00DD39EB" w:rsidP="00463A37">
                  <w:pPr>
                    <w:pStyle w:val="ListParagraph"/>
                    <w:numPr>
                      <w:ilvl w:val="0"/>
                      <w:numId w:val="73"/>
                    </w:numPr>
                    <w:shd w:val="clear" w:color="auto" w:fill="F2DBDB" w:themeFill="accent2" w:themeFillTint="33"/>
                    <w:spacing w:before="0" w:after="0"/>
                    <w:ind w:left="1080"/>
                  </w:pPr>
                  <w:r w:rsidRPr="00BA7072">
                    <w:t>Usually performance bond 10% of the offer price used as guarantee</w:t>
                  </w:r>
                  <w:r>
                    <w:t>.</w:t>
                  </w:r>
                </w:p>
                <w:p w:rsidR="00DD39EB" w:rsidRPr="00C0184D" w:rsidRDefault="00DD39EB" w:rsidP="00463A37">
                  <w:pPr>
                    <w:pStyle w:val="ListParagraph"/>
                    <w:numPr>
                      <w:ilvl w:val="0"/>
                      <w:numId w:val="76"/>
                    </w:numPr>
                    <w:shd w:val="clear" w:color="auto" w:fill="F2DBDB" w:themeFill="accent2" w:themeFillTint="33"/>
                    <w:spacing w:before="0" w:after="0"/>
                  </w:pPr>
                  <w:r w:rsidRPr="00C0184D">
                    <w:t>Advance Payment Guarantee</w:t>
                  </w:r>
                </w:p>
                <w:p w:rsidR="00DD39EB" w:rsidRPr="00282881" w:rsidRDefault="00DD39EB" w:rsidP="00463A37">
                  <w:pPr>
                    <w:pStyle w:val="ListParagraph"/>
                    <w:numPr>
                      <w:ilvl w:val="0"/>
                      <w:numId w:val="74"/>
                    </w:numPr>
                    <w:shd w:val="clear" w:color="auto" w:fill="F2DBDB" w:themeFill="accent2" w:themeFillTint="33"/>
                    <w:spacing w:before="0" w:after="0"/>
                    <w:ind w:left="1080"/>
                  </w:pPr>
                  <w:r w:rsidRPr="00C0184D">
                    <w:t>Advance payment guarantee</w:t>
                  </w:r>
                  <w:r>
                    <w:t xml:space="preserve"> shall be a</w:t>
                  </w:r>
                  <w:r w:rsidRPr="00282881">
                    <w:t xml:space="preserve">cceptable types: </w:t>
                  </w:r>
                </w:p>
                <w:p w:rsidR="00DD39EB" w:rsidRPr="00732610" w:rsidRDefault="00DD39EB" w:rsidP="00463A37">
                  <w:pPr>
                    <w:pStyle w:val="ListParagraph"/>
                    <w:numPr>
                      <w:ilvl w:val="1"/>
                      <w:numId w:val="75"/>
                    </w:numPr>
                    <w:shd w:val="clear" w:color="auto" w:fill="F2DBDB" w:themeFill="accent2" w:themeFillTint="33"/>
                    <w:autoSpaceDE w:val="0"/>
                    <w:autoSpaceDN w:val="0"/>
                    <w:adjustRightInd w:val="0"/>
                    <w:spacing w:before="0" w:after="0"/>
                  </w:pPr>
                  <w:r w:rsidRPr="00732610">
                    <w:t>Unconditional bank guarantee</w:t>
                  </w:r>
                </w:p>
                <w:p w:rsidR="00DD39EB" w:rsidRPr="00732610" w:rsidRDefault="00DD39EB" w:rsidP="00463A37">
                  <w:pPr>
                    <w:pStyle w:val="ListParagraph"/>
                    <w:numPr>
                      <w:ilvl w:val="1"/>
                      <w:numId w:val="75"/>
                    </w:numPr>
                    <w:shd w:val="clear" w:color="auto" w:fill="F2DBDB" w:themeFill="accent2" w:themeFillTint="33"/>
                    <w:autoSpaceDE w:val="0"/>
                    <w:autoSpaceDN w:val="0"/>
                    <w:adjustRightInd w:val="0"/>
                    <w:spacing w:before="0" w:after="0"/>
                  </w:pPr>
                  <w:r w:rsidRPr="00732610">
                    <w:t xml:space="preserve">Certified check; </w:t>
                  </w:r>
                </w:p>
                <w:p w:rsidR="00DD39EB" w:rsidRPr="00732610" w:rsidRDefault="00DD39EB" w:rsidP="00463A37">
                  <w:pPr>
                    <w:pStyle w:val="ListParagraph"/>
                    <w:numPr>
                      <w:ilvl w:val="1"/>
                      <w:numId w:val="75"/>
                    </w:numPr>
                    <w:shd w:val="clear" w:color="auto" w:fill="F2DBDB" w:themeFill="accent2" w:themeFillTint="33"/>
                    <w:autoSpaceDE w:val="0"/>
                    <w:autoSpaceDN w:val="0"/>
                    <w:adjustRightInd w:val="0"/>
                    <w:spacing w:before="0" w:after="0"/>
                  </w:pPr>
                  <w:r w:rsidRPr="00732610">
                    <w:t>Unconditional insurance bond</w:t>
                  </w:r>
                </w:p>
                <w:p w:rsidR="00DD39EB" w:rsidRPr="00C0184D" w:rsidRDefault="00DD39EB" w:rsidP="00463A37">
                  <w:pPr>
                    <w:pStyle w:val="ListParagraph"/>
                    <w:numPr>
                      <w:ilvl w:val="0"/>
                      <w:numId w:val="76"/>
                    </w:numPr>
                    <w:shd w:val="clear" w:color="auto" w:fill="F2DBDB" w:themeFill="accent2" w:themeFillTint="33"/>
                    <w:spacing w:before="0" w:after="0"/>
                  </w:pPr>
                  <w:r w:rsidRPr="00C0184D">
                    <w:t>Provisional Indemnity</w:t>
                  </w:r>
                </w:p>
                <w:p w:rsidR="00DD39EB" w:rsidRPr="00C0184D" w:rsidRDefault="00DD39EB" w:rsidP="00463A37">
                  <w:pPr>
                    <w:pStyle w:val="ListParagraph"/>
                    <w:numPr>
                      <w:ilvl w:val="0"/>
                      <w:numId w:val="74"/>
                    </w:numPr>
                    <w:shd w:val="clear" w:color="auto" w:fill="F2DBDB" w:themeFill="accent2" w:themeFillTint="33"/>
                    <w:spacing w:before="0" w:after="0"/>
                    <w:ind w:left="1080"/>
                  </w:pPr>
                  <w:r w:rsidRPr="00660BDC">
                    <w:t>Unconditional insurance bond from certified financial institution.</w:t>
                  </w:r>
                </w:p>
              </w:txbxContent>
            </v:textbox>
          </v:rect>
        </w:pict>
      </w:r>
    </w:p>
    <w:p w:rsidR="0010694D" w:rsidRPr="00BA7072" w:rsidRDefault="0010694D" w:rsidP="0095514A"/>
    <w:p w:rsidR="0010694D" w:rsidRPr="00BA7072" w:rsidRDefault="0010694D" w:rsidP="0095514A"/>
    <w:p w:rsidR="00BF5676" w:rsidRDefault="00BF5676" w:rsidP="00843188">
      <w:pPr>
        <w:pStyle w:val="Heading2"/>
        <w:numPr>
          <w:ilvl w:val="0"/>
          <w:numId w:val="0"/>
        </w:numPr>
        <w:ind w:left="936"/>
      </w:pPr>
    </w:p>
    <w:p w:rsidR="00BF5676" w:rsidRDefault="00BF5676" w:rsidP="00843188">
      <w:pPr>
        <w:pStyle w:val="Heading2"/>
        <w:numPr>
          <w:ilvl w:val="0"/>
          <w:numId w:val="0"/>
        </w:numPr>
        <w:ind w:left="936"/>
      </w:pPr>
    </w:p>
    <w:p w:rsidR="00835EDE" w:rsidRDefault="00835EDE" w:rsidP="00843188">
      <w:pPr>
        <w:pStyle w:val="Heading2"/>
        <w:numPr>
          <w:ilvl w:val="0"/>
          <w:numId w:val="0"/>
        </w:numPr>
        <w:ind w:left="936"/>
      </w:pPr>
    </w:p>
    <w:p w:rsidR="00835EDE" w:rsidRDefault="00835EDE" w:rsidP="00843188">
      <w:pPr>
        <w:pStyle w:val="Heading2"/>
        <w:numPr>
          <w:ilvl w:val="0"/>
          <w:numId w:val="0"/>
        </w:numPr>
        <w:ind w:left="936"/>
      </w:pPr>
    </w:p>
    <w:p w:rsidR="00835EDE" w:rsidRDefault="00835EDE" w:rsidP="00843188">
      <w:pPr>
        <w:pStyle w:val="Heading2"/>
        <w:numPr>
          <w:ilvl w:val="0"/>
          <w:numId w:val="0"/>
        </w:numPr>
        <w:ind w:left="936"/>
      </w:pPr>
    </w:p>
    <w:p w:rsidR="00835EDE" w:rsidRDefault="00835EDE" w:rsidP="00843188">
      <w:pPr>
        <w:pStyle w:val="Heading2"/>
        <w:numPr>
          <w:ilvl w:val="0"/>
          <w:numId w:val="0"/>
        </w:numPr>
        <w:ind w:left="936"/>
      </w:pPr>
    </w:p>
    <w:p w:rsidR="00835EDE" w:rsidRDefault="00835EDE" w:rsidP="00843188">
      <w:pPr>
        <w:pStyle w:val="Heading2"/>
        <w:numPr>
          <w:ilvl w:val="0"/>
          <w:numId w:val="0"/>
        </w:numPr>
        <w:ind w:left="936"/>
      </w:pPr>
    </w:p>
    <w:p w:rsidR="00835EDE" w:rsidRDefault="00835EDE" w:rsidP="00843188">
      <w:pPr>
        <w:pStyle w:val="Heading2"/>
        <w:numPr>
          <w:ilvl w:val="0"/>
          <w:numId w:val="0"/>
        </w:numPr>
        <w:ind w:left="936"/>
      </w:pPr>
    </w:p>
    <w:p w:rsidR="00835EDE" w:rsidRDefault="00835EDE" w:rsidP="00843188">
      <w:pPr>
        <w:pStyle w:val="Heading2"/>
        <w:numPr>
          <w:ilvl w:val="0"/>
          <w:numId w:val="0"/>
        </w:numPr>
        <w:ind w:left="936"/>
      </w:pPr>
    </w:p>
    <w:p w:rsidR="00835EDE" w:rsidRDefault="00835EDE" w:rsidP="00843188">
      <w:pPr>
        <w:pStyle w:val="Heading2"/>
        <w:numPr>
          <w:ilvl w:val="0"/>
          <w:numId w:val="0"/>
        </w:numPr>
        <w:ind w:left="936"/>
      </w:pPr>
    </w:p>
    <w:p w:rsidR="00835EDE" w:rsidRDefault="00835EDE" w:rsidP="00843188">
      <w:pPr>
        <w:pStyle w:val="Heading2"/>
        <w:numPr>
          <w:ilvl w:val="0"/>
          <w:numId w:val="0"/>
        </w:numPr>
        <w:ind w:left="936"/>
      </w:pPr>
    </w:p>
    <w:p w:rsidR="00835EDE" w:rsidRDefault="00835EDE" w:rsidP="00843188">
      <w:pPr>
        <w:pStyle w:val="Heading2"/>
        <w:numPr>
          <w:ilvl w:val="0"/>
          <w:numId w:val="0"/>
        </w:numPr>
        <w:ind w:left="936"/>
      </w:pPr>
    </w:p>
    <w:p w:rsidR="00EC50CD" w:rsidRPr="00A966D2" w:rsidRDefault="00FE6749" w:rsidP="00D922B1">
      <w:pPr>
        <w:pStyle w:val="Heading1"/>
      </w:pPr>
      <w:bookmarkStart w:id="438" w:name="_Toc531653246"/>
      <w:r w:rsidRPr="00A966D2">
        <w:lastRenderedPageBreak/>
        <w:t>Supply Contract</w:t>
      </w:r>
      <w:r w:rsidR="00BB3FD5">
        <w:t xml:space="preserve"> implementation</w:t>
      </w:r>
      <w:bookmarkEnd w:id="438"/>
    </w:p>
    <w:p w:rsidR="00D63393" w:rsidRPr="00BA7072" w:rsidRDefault="00D63393" w:rsidP="00A966D2">
      <w:r w:rsidRPr="00BA7072">
        <w:t>Supply contract implemented in such a way that the goods shall be supplied in accordance to specification and the offer of the selected bidder. Technical Inspection Committee may be assigned by general manager during deliver period to control the conformity of supplied goods with the requirement in the bid.</w:t>
      </w:r>
    </w:p>
    <w:p w:rsidR="00D63393" w:rsidRPr="00BA7072" w:rsidRDefault="00D63393" w:rsidP="00A966D2"/>
    <w:p w:rsidR="00FE6749" w:rsidRPr="00BA7072" w:rsidRDefault="00D63393" w:rsidP="00A966D2">
      <w:r w:rsidRPr="00BA7072">
        <w:t xml:space="preserve">Finally, the contract shall be closeout after the good supplied in accordance to the requirement and offered specification, and the client provide performance certificate to the supplier and effect the final payment accordingly. The supplier is responsible within warranty period to rectify the defect or replace the good, otherwise, forfeit the </w:t>
      </w:r>
      <w:r w:rsidR="00AD61A1">
        <w:t>gu</w:t>
      </w:r>
      <w:r w:rsidR="00AD61A1" w:rsidRPr="00BA7072">
        <w:t>arantee</w:t>
      </w:r>
      <w:r w:rsidRPr="00BA7072">
        <w:t>. In doing so the contract is closeout.</w:t>
      </w:r>
    </w:p>
    <w:p w:rsidR="00FE6749" w:rsidRDefault="00FE6749" w:rsidP="00A966D2"/>
    <w:p w:rsidR="00C25AF7" w:rsidRDefault="00C25AF7" w:rsidP="00C25AF7">
      <w:r>
        <w:t xml:space="preserve">During implementation of </w:t>
      </w:r>
      <w:r w:rsidR="00174AC3">
        <w:t>supply</w:t>
      </w:r>
      <w:r>
        <w:t xml:space="preserve"> contract, the client/engineer should focus on mobilization of the contractor</w:t>
      </w:r>
      <w:r w:rsidR="00174AC3">
        <w:t>/supplier</w:t>
      </w:r>
      <w:r>
        <w:t xml:space="preserve"> team and logistics as per the contract entered in to.</w:t>
      </w:r>
    </w:p>
    <w:p w:rsidR="00C25AF7" w:rsidRPr="006016FA" w:rsidRDefault="00ED43FF" w:rsidP="00843188">
      <w:pPr>
        <w:pStyle w:val="Heading2"/>
      </w:pPr>
      <w:bookmarkStart w:id="439" w:name="_Toc531653247"/>
      <w:r w:rsidRPr="006016FA">
        <w:t xml:space="preserve">planning </w:t>
      </w:r>
      <w:r>
        <w:t>supply</w:t>
      </w:r>
      <w:r w:rsidRPr="006016FA">
        <w:t xml:space="preserve"> contract management</w:t>
      </w:r>
      <w:bookmarkEnd w:id="439"/>
    </w:p>
    <w:p w:rsidR="00C25AF7" w:rsidRDefault="00C25AF7" w:rsidP="00C25AF7">
      <w:r>
        <w:t>The general c</w:t>
      </w:r>
      <w:r w:rsidRPr="00BA7072">
        <w:t>ontract management planning</w:t>
      </w:r>
      <w:r>
        <w:t xml:space="preserve"> for small scale irrigation development preparation and implementation is discussed in detail under chapter </w:t>
      </w:r>
      <w:r w:rsidR="00646758">
        <w:t>5</w:t>
      </w:r>
      <w:r>
        <w:t xml:space="preserve"> above. Contract management planning particular </w:t>
      </w:r>
      <w:r w:rsidR="00405529">
        <w:t>to supply</w:t>
      </w:r>
      <w:r w:rsidRPr="00BA7072">
        <w:t xml:space="preserve"> contract</w:t>
      </w:r>
      <w:r>
        <w:t xml:space="preserve"> is discussed here.</w:t>
      </w:r>
    </w:p>
    <w:p w:rsidR="00C25AF7" w:rsidRPr="00AB3E04" w:rsidRDefault="00C25AF7" w:rsidP="00F867FA">
      <w:pPr>
        <w:pStyle w:val="Heading3"/>
      </w:pPr>
      <w:bookmarkStart w:id="440" w:name="_Toc531653248"/>
      <w:r w:rsidRPr="00AB3E04">
        <w:t xml:space="preserve">Review </w:t>
      </w:r>
      <w:r w:rsidR="00ED43FF" w:rsidRPr="00AB3E04">
        <w:t>supply contract establishment</w:t>
      </w:r>
      <w:bookmarkEnd w:id="440"/>
    </w:p>
    <w:p w:rsidR="00C25AF7" w:rsidRDefault="00C25AF7" w:rsidP="00C25AF7">
      <w:pPr>
        <w:rPr>
          <w:szCs w:val="24"/>
        </w:rPr>
      </w:pPr>
      <w:r>
        <w:rPr>
          <w:szCs w:val="24"/>
        </w:rPr>
        <w:t xml:space="preserve">The contract manager shall review </w:t>
      </w:r>
      <w:r w:rsidR="00715A29">
        <w:rPr>
          <w:szCs w:val="24"/>
        </w:rPr>
        <w:t>supply</w:t>
      </w:r>
      <w:r>
        <w:rPr>
          <w:szCs w:val="24"/>
        </w:rPr>
        <w:t xml:space="preserve"> contract prior to e</w:t>
      </w:r>
      <w:r w:rsidRPr="006016FA">
        <w:t>nactment</w:t>
      </w:r>
      <w:r>
        <w:t xml:space="preserve"> based on the following checklist but not limited to: -</w:t>
      </w:r>
      <w:r w:rsidRPr="00986697">
        <w:rPr>
          <w:szCs w:val="24"/>
        </w:rPr>
        <w:t>.</w:t>
      </w:r>
    </w:p>
    <w:p w:rsidR="00C25AF7" w:rsidRPr="00770AEA" w:rsidRDefault="00C25AF7" w:rsidP="00ED43FF">
      <w:pPr>
        <w:pStyle w:val="Buletted"/>
      </w:pPr>
      <w:r w:rsidRPr="00770AEA">
        <w:t xml:space="preserve">Understand the type of </w:t>
      </w:r>
      <w:r>
        <w:t>c</w:t>
      </w:r>
      <w:r w:rsidRPr="00770AEA">
        <w:t xml:space="preserve">ontract </w:t>
      </w:r>
    </w:p>
    <w:p w:rsidR="00C25AF7" w:rsidRPr="00770AEA" w:rsidRDefault="00C25AF7" w:rsidP="00ED43FF">
      <w:pPr>
        <w:pStyle w:val="Buletted"/>
      </w:pPr>
      <w:r w:rsidRPr="00770AEA">
        <w:t>Organize the contract document</w:t>
      </w:r>
    </w:p>
    <w:p w:rsidR="00C25AF7" w:rsidRPr="00770AEA" w:rsidRDefault="00C25AF7" w:rsidP="00ED43FF">
      <w:pPr>
        <w:pStyle w:val="ListParagraph"/>
        <w:ind w:left="1440"/>
      </w:pPr>
      <w:r w:rsidRPr="00770AEA">
        <w:t xml:space="preserve">Agreement, </w:t>
      </w:r>
    </w:p>
    <w:p w:rsidR="00C25AF7" w:rsidRPr="00770AEA" w:rsidRDefault="00C25AF7" w:rsidP="00ED43FF">
      <w:pPr>
        <w:pStyle w:val="ListParagraph"/>
        <w:ind w:left="1440"/>
      </w:pPr>
      <w:r w:rsidRPr="00770AEA">
        <w:t>Letter of Acceptance,</w:t>
      </w:r>
    </w:p>
    <w:p w:rsidR="00C25AF7" w:rsidRPr="00770AEA" w:rsidRDefault="00C25AF7" w:rsidP="00ED43FF">
      <w:pPr>
        <w:pStyle w:val="ListParagraph"/>
        <w:ind w:left="1440"/>
      </w:pPr>
      <w:r>
        <w:t>Contractor</w:t>
      </w:r>
      <w:r w:rsidRPr="00770AEA">
        <w:t>’s</w:t>
      </w:r>
      <w:r w:rsidR="008B30B2">
        <w:t>/Supplier’s</w:t>
      </w:r>
      <w:r w:rsidRPr="00770AEA">
        <w:t xml:space="preserve"> evaluated Bid,</w:t>
      </w:r>
    </w:p>
    <w:p w:rsidR="00C25AF7" w:rsidRPr="00770AEA" w:rsidRDefault="00C25AF7" w:rsidP="00ED43FF">
      <w:pPr>
        <w:pStyle w:val="ListParagraph"/>
        <w:ind w:left="1440"/>
      </w:pPr>
      <w:r w:rsidRPr="00770AEA">
        <w:t xml:space="preserve">Particular Conditions of Contract, </w:t>
      </w:r>
    </w:p>
    <w:p w:rsidR="00C25AF7" w:rsidRPr="00770AEA" w:rsidRDefault="00C25AF7" w:rsidP="00ED43FF">
      <w:pPr>
        <w:pStyle w:val="ListParagraph"/>
        <w:ind w:left="1440"/>
      </w:pPr>
      <w:r w:rsidRPr="00770AEA">
        <w:t xml:space="preserve">General Conditions of Contract, </w:t>
      </w:r>
    </w:p>
    <w:p w:rsidR="00C25AF7" w:rsidRDefault="00C25AF7" w:rsidP="00ED43FF">
      <w:pPr>
        <w:pStyle w:val="ListParagraph"/>
        <w:ind w:left="1440"/>
      </w:pPr>
      <w:r>
        <w:t>S</w:t>
      </w:r>
      <w:r w:rsidRPr="00ED2DFC">
        <w:t>pecifications</w:t>
      </w:r>
      <w:r w:rsidRPr="00770AEA">
        <w:t xml:space="preserve">, </w:t>
      </w:r>
    </w:p>
    <w:p w:rsidR="00C25AF7" w:rsidRPr="00DF0AE4" w:rsidRDefault="00C25AF7" w:rsidP="00ED43FF">
      <w:pPr>
        <w:pStyle w:val="ListParagraph"/>
        <w:ind w:left="1440"/>
      </w:pPr>
      <w:r w:rsidRPr="00ED2DFC">
        <w:t>drawings</w:t>
      </w:r>
      <w:r>
        <w:t>,</w:t>
      </w:r>
    </w:p>
    <w:p w:rsidR="00C25AF7" w:rsidRPr="00770AEA" w:rsidRDefault="00C25AF7" w:rsidP="00ED43FF">
      <w:pPr>
        <w:pStyle w:val="ListParagraph"/>
        <w:ind w:left="1440"/>
      </w:pPr>
      <w:r>
        <w:t>Priced Bill of Quantity,</w:t>
      </w:r>
      <w:r w:rsidRPr="00770AEA">
        <w:t xml:space="preserve"> and </w:t>
      </w:r>
    </w:p>
    <w:p w:rsidR="00C25AF7" w:rsidRPr="00770AEA" w:rsidRDefault="00C25AF7" w:rsidP="00ED43FF">
      <w:pPr>
        <w:pStyle w:val="ListParagraph"/>
        <w:ind w:left="1440"/>
      </w:pPr>
      <w:r w:rsidRPr="00770AEA">
        <w:t xml:space="preserve">Any other document listed in the PCC as forming part of the Contract. </w:t>
      </w:r>
    </w:p>
    <w:p w:rsidR="008B30B2" w:rsidRDefault="008B30B2" w:rsidP="00C25AF7">
      <w:pPr>
        <w:rPr>
          <w:szCs w:val="24"/>
        </w:rPr>
      </w:pPr>
    </w:p>
    <w:p w:rsidR="00C25AF7" w:rsidRDefault="00C25AF7" w:rsidP="00C25AF7">
      <w:r w:rsidRPr="00770AEA">
        <w:rPr>
          <w:szCs w:val="24"/>
        </w:rPr>
        <w:t xml:space="preserve">Collect revised &amp; approved </w:t>
      </w:r>
      <w:r w:rsidR="008B30B2">
        <w:rPr>
          <w:szCs w:val="24"/>
        </w:rPr>
        <w:t xml:space="preserve">delivery </w:t>
      </w:r>
      <w:r>
        <w:rPr>
          <w:szCs w:val="24"/>
        </w:rPr>
        <w:t>s</w:t>
      </w:r>
      <w:r w:rsidRPr="00770AEA">
        <w:rPr>
          <w:szCs w:val="24"/>
        </w:rPr>
        <w:t xml:space="preserve">chedule from the </w:t>
      </w:r>
      <w:r>
        <w:rPr>
          <w:szCs w:val="24"/>
        </w:rPr>
        <w:t>Contractor</w:t>
      </w:r>
      <w:r w:rsidR="008B30B2">
        <w:rPr>
          <w:szCs w:val="24"/>
        </w:rPr>
        <w:t>/Supplier.</w:t>
      </w:r>
    </w:p>
    <w:p w:rsidR="00C25AF7" w:rsidRPr="00AB3E04" w:rsidRDefault="00C25AF7" w:rsidP="00F867FA">
      <w:pPr>
        <w:pStyle w:val="Heading3"/>
      </w:pPr>
      <w:bookmarkStart w:id="441" w:name="_Toc531653249"/>
      <w:r w:rsidRPr="00AB3E04">
        <w:t xml:space="preserve">Designing </w:t>
      </w:r>
      <w:r w:rsidR="00ED43FF" w:rsidRPr="00AB3E04">
        <w:t>supply contract management strategy</w:t>
      </w:r>
      <w:bookmarkEnd w:id="441"/>
    </w:p>
    <w:p w:rsidR="00C25AF7" w:rsidRDefault="00C25AF7" w:rsidP="00C25AF7">
      <w:pPr>
        <w:rPr>
          <w:szCs w:val="24"/>
        </w:rPr>
      </w:pPr>
      <w:r w:rsidRPr="00FA35E2">
        <w:rPr>
          <w:szCs w:val="24"/>
        </w:rPr>
        <w:t xml:space="preserve">Understanding of the contract, the contract manager should design strategy how to manage the </w:t>
      </w:r>
      <w:r w:rsidR="00405529">
        <w:t>supply</w:t>
      </w:r>
      <w:r w:rsidR="00405529" w:rsidRPr="00FA35E2">
        <w:rPr>
          <w:szCs w:val="24"/>
        </w:rPr>
        <w:t xml:space="preserve"> contract</w:t>
      </w:r>
      <w:r w:rsidRPr="00FA35E2">
        <w:rPr>
          <w:szCs w:val="24"/>
        </w:rPr>
        <w:t xml:space="preserve"> according to the agreement entered in to. </w:t>
      </w:r>
    </w:p>
    <w:p w:rsidR="00C25AF7" w:rsidRDefault="00C25AF7" w:rsidP="00C25AF7">
      <w:pPr>
        <w:rPr>
          <w:szCs w:val="24"/>
        </w:rPr>
      </w:pPr>
    </w:p>
    <w:p w:rsidR="00C25AF7" w:rsidRDefault="00C25AF7" w:rsidP="00C25AF7">
      <w:pPr>
        <w:rPr>
          <w:szCs w:val="24"/>
        </w:rPr>
      </w:pPr>
      <w:r w:rsidRPr="00BA7072">
        <w:t xml:space="preserve">The </w:t>
      </w:r>
      <w:r w:rsidR="00405529">
        <w:t>supply</w:t>
      </w:r>
      <w:r w:rsidR="00405529" w:rsidRPr="00BA7072">
        <w:t xml:space="preserve"> contract</w:t>
      </w:r>
      <w:r w:rsidRPr="00BA7072">
        <w:t xml:space="preserve"> management approach or modality can by independent consultant, own force, freelancer individual or other based on the complexity, budget/cos</w:t>
      </w:r>
      <w:r>
        <w:t>t</w:t>
      </w:r>
      <w:r w:rsidRPr="00BA7072">
        <w:t xml:space="preserve">, scale of risk and other determining issues. Always it is advisable to decide critically on the modality. Especially for small scale irrigation, the </w:t>
      </w:r>
      <w:r w:rsidR="003A4085">
        <w:t>supply</w:t>
      </w:r>
      <w:r w:rsidR="003A4085" w:rsidRPr="00BA7072">
        <w:t xml:space="preserve"> contract</w:t>
      </w:r>
      <w:r w:rsidRPr="00BA7072">
        <w:t xml:space="preserve"> management is outsourced</w:t>
      </w:r>
      <w:r w:rsidR="008E3439">
        <w:t xml:space="preserve"> for the contractor together with the civil works or independent supplier</w:t>
      </w:r>
      <w:r w:rsidRPr="00BA7072">
        <w:t>.</w:t>
      </w:r>
    </w:p>
    <w:p w:rsidR="00C25AF7" w:rsidRDefault="00C25AF7" w:rsidP="00C25AF7">
      <w:pPr>
        <w:rPr>
          <w:szCs w:val="24"/>
        </w:rPr>
      </w:pPr>
    </w:p>
    <w:p w:rsidR="00C25AF7" w:rsidRPr="00AB3E04" w:rsidRDefault="001D2810" w:rsidP="00F867FA">
      <w:pPr>
        <w:pStyle w:val="Heading3"/>
      </w:pPr>
      <w:bookmarkStart w:id="442" w:name="_Toc531653250"/>
      <w:r>
        <w:lastRenderedPageBreak/>
        <w:t>Supply</w:t>
      </w:r>
      <w:r w:rsidR="00C25AF7" w:rsidRPr="00AB3E04">
        <w:t xml:space="preserve"> </w:t>
      </w:r>
      <w:r w:rsidR="00ED43FF" w:rsidRPr="00AB3E04">
        <w:t>contract management risk identification</w:t>
      </w:r>
      <w:bookmarkEnd w:id="442"/>
    </w:p>
    <w:p w:rsidR="00C25AF7" w:rsidRDefault="00C25AF7" w:rsidP="00C25AF7">
      <w:pPr>
        <w:rPr>
          <w:szCs w:val="24"/>
        </w:rPr>
      </w:pPr>
      <w:r w:rsidRPr="00FA35E2">
        <w:rPr>
          <w:szCs w:val="24"/>
        </w:rPr>
        <w:t xml:space="preserve">Identify potential risks of the contract (delay, </w:t>
      </w:r>
      <w:r w:rsidR="00CD7E77">
        <w:rPr>
          <w:szCs w:val="24"/>
        </w:rPr>
        <w:t>quality, compliance with specification,</w:t>
      </w:r>
      <w:r w:rsidRPr="00FA35E2">
        <w:rPr>
          <w:szCs w:val="24"/>
        </w:rPr>
        <w:t xml:space="preserve"> </w:t>
      </w:r>
      <w:proofErr w:type="spellStart"/>
      <w:r w:rsidRPr="00FA35E2">
        <w:rPr>
          <w:szCs w:val="24"/>
        </w:rPr>
        <w:t>etc</w:t>
      </w:r>
      <w:proofErr w:type="spellEnd"/>
      <w:r w:rsidRPr="00FA35E2">
        <w:rPr>
          <w:szCs w:val="24"/>
        </w:rPr>
        <w:t xml:space="preserve">) and arrange risk mitigation plan for identified contract risks before and in course of </w:t>
      </w:r>
      <w:r w:rsidR="00CD7E77">
        <w:rPr>
          <w:szCs w:val="24"/>
        </w:rPr>
        <w:t xml:space="preserve">supply </w:t>
      </w:r>
      <w:r w:rsidRPr="00FA35E2">
        <w:rPr>
          <w:szCs w:val="24"/>
        </w:rPr>
        <w:t>contract implementation.</w:t>
      </w:r>
    </w:p>
    <w:p w:rsidR="00C25AF7" w:rsidRPr="00AB3E04" w:rsidRDefault="00ED43FF" w:rsidP="00843188">
      <w:pPr>
        <w:pStyle w:val="Heading2"/>
      </w:pPr>
      <w:bookmarkStart w:id="443" w:name="_Toc531653251"/>
      <w:r w:rsidRPr="00AB3E04">
        <w:t>supply contract management enactment</w:t>
      </w:r>
      <w:bookmarkEnd w:id="443"/>
    </w:p>
    <w:p w:rsidR="00C25AF7" w:rsidRPr="00FF64B1" w:rsidRDefault="00AF2A20" w:rsidP="00C25AF7">
      <w:r>
        <w:t xml:space="preserve">In supply </w:t>
      </w:r>
      <w:r w:rsidR="00C25AF7" w:rsidRPr="00FF64B1">
        <w:t>contract, the main management implementation subjects or procedures mainly include the following:</w:t>
      </w:r>
    </w:p>
    <w:p w:rsidR="00C25AF7" w:rsidRPr="00FF64B1" w:rsidRDefault="00C25AF7" w:rsidP="00463A37">
      <w:pPr>
        <w:pStyle w:val="ListParagraph"/>
        <w:numPr>
          <w:ilvl w:val="0"/>
          <w:numId w:val="67"/>
        </w:numPr>
        <w:spacing w:after="160" w:line="259" w:lineRule="auto"/>
        <w:ind w:left="1170" w:hanging="270"/>
        <w:jc w:val="left"/>
        <w:rPr>
          <w:szCs w:val="24"/>
        </w:rPr>
      </w:pPr>
      <w:r w:rsidRPr="00FF64B1">
        <w:t>Managing</w:t>
      </w:r>
      <w:r w:rsidR="003A4085">
        <w:t xml:space="preserve"> </w:t>
      </w:r>
      <w:r w:rsidR="00AF2A20">
        <w:rPr>
          <w:szCs w:val="24"/>
        </w:rPr>
        <w:t>Supply</w:t>
      </w:r>
      <w:r w:rsidR="003A4085">
        <w:rPr>
          <w:szCs w:val="24"/>
        </w:rPr>
        <w:t xml:space="preserve"> </w:t>
      </w:r>
      <w:r w:rsidRPr="00FF64B1">
        <w:rPr>
          <w:szCs w:val="24"/>
        </w:rPr>
        <w:t>Contract Mobilization</w:t>
      </w:r>
      <w:r>
        <w:rPr>
          <w:szCs w:val="24"/>
        </w:rPr>
        <w:t>,</w:t>
      </w:r>
    </w:p>
    <w:p w:rsidR="00C25AF7" w:rsidRPr="00FF64B1" w:rsidRDefault="00C25AF7" w:rsidP="00463A37">
      <w:pPr>
        <w:pStyle w:val="ListParagraph"/>
        <w:numPr>
          <w:ilvl w:val="0"/>
          <w:numId w:val="67"/>
        </w:numPr>
        <w:spacing w:after="160" w:line="259" w:lineRule="auto"/>
        <w:ind w:left="1170" w:hanging="270"/>
        <w:jc w:val="left"/>
        <w:rPr>
          <w:szCs w:val="24"/>
        </w:rPr>
      </w:pPr>
      <w:r w:rsidRPr="00FF64B1">
        <w:t>Managing</w:t>
      </w:r>
      <w:r w:rsidR="003A4085">
        <w:t xml:space="preserve"> </w:t>
      </w:r>
      <w:r w:rsidR="00AF2A20">
        <w:rPr>
          <w:szCs w:val="24"/>
        </w:rPr>
        <w:t>Supply</w:t>
      </w:r>
      <w:r w:rsidRPr="00FF64B1">
        <w:rPr>
          <w:szCs w:val="24"/>
        </w:rPr>
        <w:t xml:space="preserve"> Contract Documentation and Record Keeping</w:t>
      </w:r>
      <w:r>
        <w:rPr>
          <w:szCs w:val="24"/>
        </w:rPr>
        <w:t>,</w:t>
      </w:r>
    </w:p>
    <w:p w:rsidR="00C25AF7" w:rsidRPr="00FF64B1" w:rsidRDefault="00C25AF7" w:rsidP="00463A37">
      <w:pPr>
        <w:pStyle w:val="ListParagraph"/>
        <w:numPr>
          <w:ilvl w:val="0"/>
          <w:numId w:val="67"/>
        </w:numPr>
        <w:spacing w:after="160" w:line="259" w:lineRule="auto"/>
        <w:ind w:left="1170" w:hanging="270"/>
        <w:jc w:val="left"/>
        <w:rPr>
          <w:szCs w:val="24"/>
        </w:rPr>
      </w:pPr>
      <w:r w:rsidRPr="00FF64B1">
        <w:t xml:space="preserve">Managing </w:t>
      </w:r>
      <w:r w:rsidR="00AF2A20">
        <w:rPr>
          <w:szCs w:val="24"/>
        </w:rPr>
        <w:t>Supply</w:t>
      </w:r>
      <w:r w:rsidRPr="00FF64B1">
        <w:t xml:space="preserve"> Conditions of Contract</w:t>
      </w:r>
      <w:r>
        <w:rPr>
          <w:szCs w:val="24"/>
        </w:rPr>
        <w:t>,</w:t>
      </w:r>
    </w:p>
    <w:p w:rsidR="00C25AF7" w:rsidRPr="00FF64B1" w:rsidRDefault="00C25AF7" w:rsidP="00463A37">
      <w:pPr>
        <w:pStyle w:val="ListParagraph"/>
        <w:numPr>
          <w:ilvl w:val="0"/>
          <w:numId w:val="67"/>
        </w:numPr>
        <w:spacing w:after="160" w:line="259" w:lineRule="auto"/>
        <w:ind w:left="1170" w:hanging="270"/>
        <w:jc w:val="left"/>
        <w:rPr>
          <w:szCs w:val="24"/>
        </w:rPr>
      </w:pPr>
      <w:r w:rsidRPr="00FF64B1">
        <w:rPr>
          <w:szCs w:val="24"/>
        </w:rPr>
        <w:t>Managing</w:t>
      </w:r>
      <w:r w:rsidRPr="00FF64B1">
        <w:t xml:space="preserve"> Roles and </w:t>
      </w:r>
      <w:r w:rsidR="003A4085" w:rsidRPr="00FF64B1">
        <w:t>Responsibilities</w:t>
      </w:r>
      <w:r w:rsidR="003A4085" w:rsidRPr="00FF64B1">
        <w:rPr>
          <w:szCs w:val="24"/>
        </w:rPr>
        <w:t xml:space="preserve"> in</w:t>
      </w:r>
      <w:r w:rsidR="00AF2A20" w:rsidRPr="00FF64B1">
        <w:rPr>
          <w:szCs w:val="24"/>
        </w:rPr>
        <w:t xml:space="preserve"> </w:t>
      </w:r>
      <w:r w:rsidR="003A4085">
        <w:rPr>
          <w:szCs w:val="24"/>
        </w:rPr>
        <w:t>Supply Contract</w:t>
      </w:r>
      <w:r>
        <w:t>,</w:t>
      </w:r>
    </w:p>
    <w:p w:rsidR="00C25AF7" w:rsidRPr="00FF64B1" w:rsidRDefault="00C25AF7" w:rsidP="00463A37">
      <w:pPr>
        <w:pStyle w:val="ListParagraph"/>
        <w:numPr>
          <w:ilvl w:val="0"/>
          <w:numId w:val="67"/>
        </w:numPr>
        <w:spacing w:after="160" w:line="259" w:lineRule="auto"/>
        <w:ind w:left="1170" w:hanging="270"/>
        <w:jc w:val="left"/>
        <w:rPr>
          <w:szCs w:val="24"/>
        </w:rPr>
      </w:pPr>
      <w:r w:rsidRPr="00FF64B1">
        <w:rPr>
          <w:szCs w:val="24"/>
        </w:rPr>
        <w:t xml:space="preserve">Managing Relationships and </w:t>
      </w:r>
      <w:r w:rsidR="003A4085" w:rsidRPr="00FF64B1">
        <w:rPr>
          <w:szCs w:val="24"/>
        </w:rPr>
        <w:t>Communication in</w:t>
      </w:r>
      <w:r w:rsidR="00AF2A20" w:rsidRPr="00FF64B1">
        <w:rPr>
          <w:szCs w:val="24"/>
        </w:rPr>
        <w:t xml:space="preserve"> </w:t>
      </w:r>
      <w:r w:rsidR="003A4085">
        <w:rPr>
          <w:szCs w:val="24"/>
        </w:rPr>
        <w:t>Supply Contract</w:t>
      </w:r>
      <w:r>
        <w:rPr>
          <w:szCs w:val="24"/>
        </w:rPr>
        <w:t>,</w:t>
      </w:r>
    </w:p>
    <w:p w:rsidR="00C25AF7" w:rsidRPr="00FF64B1" w:rsidRDefault="00C25AF7" w:rsidP="00463A37">
      <w:pPr>
        <w:pStyle w:val="ListParagraph"/>
        <w:numPr>
          <w:ilvl w:val="0"/>
          <w:numId w:val="67"/>
        </w:numPr>
        <w:spacing w:after="160" w:line="259" w:lineRule="auto"/>
        <w:ind w:left="1170" w:hanging="270"/>
        <w:jc w:val="left"/>
        <w:rPr>
          <w:szCs w:val="24"/>
        </w:rPr>
      </w:pPr>
      <w:r w:rsidRPr="00FF64B1">
        <w:t xml:space="preserve">Managing </w:t>
      </w:r>
      <w:r w:rsidR="003A4085" w:rsidRPr="00FF64B1">
        <w:t>Costs</w:t>
      </w:r>
      <w:r w:rsidR="003A4085" w:rsidRPr="00FF64B1">
        <w:rPr>
          <w:szCs w:val="24"/>
        </w:rPr>
        <w:t xml:space="preserve"> in</w:t>
      </w:r>
      <w:r w:rsidR="00AF2A20" w:rsidRPr="00FF64B1">
        <w:rPr>
          <w:szCs w:val="24"/>
        </w:rPr>
        <w:t xml:space="preserve"> </w:t>
      </w:r>
      <w:r w:rsidR="003A4085">
        <w:rPr>
          <w:szCs w:val="24"/>
        </w:rPr>
        <w:t>Supply Contract</w:t>
      </w:r>
      <w:r>
        <w:t>,</w:t>
      </w:r>
    </w:p>
    <w:p w:rsidR="00C25AF7" w:rsidRPr="00FF64B1" w:rsidRDefault="00C25AF7" w:rsidP="00463A37">
      <w:pPr>
        <w:pStyle w:val="ListParagraph"/>
        <w:numPr>
          <w:ilvl w:val="0"/>
          <w:numId w:val="67"/>
        </w:numPr>
        <w:spacing w:after="160" w:line="259" w:lineRule="auto"/>
        <w:ind w:left="1170" w:hanging="270"/>
        <w:jc w:val="left"/>
        <w:rPr>
          <w:szCs w:val="24"/>
        </w:rPr>
      </w:pPr>
      <w:r w:rsidRPr="00FF64B1">
        <w:rPr>
          <w:szCs w:val="24"/>
        </w:rPr>
        <w:t xml:space="preserve">Managing </w:t>
      </w:r>
      <w:r w:rsidR="00AF2A20">
        <w:rPr>
          <w:szCs w:val="24"/>
        </w:rPr>
        <w:t>Supply</w:t>
      </w:r>
      <w:r w:rsidRPr="00FF64B1">
        <w:rPr>
          <w:szCs w:val="24"/>
        </w:rPr>
        <w:t xml:space="preserve"> Contract Variations</w:t>
      </w:r>
      <w:r>
        <w:rPr>
          <w:szCs w:val="24"/>
        </w:rPr>
        <w:t>,</w:t>
      </w:r>
    </w:p>
    <w:p w:rsidR="00C25AF7" w:rsidRPr="00FF64B1" w:rsidRDefault="00C25AF7" w:rsidP="00463A37">
      <w:pPr>
        <w:pStyle w:val="ListParagraph"/>
        <w:numPr>
          <w:ilvl w:val="0"/>
          <w:numId w:val="67"/>
        </w:numPr>
        <w:spacing w:after="160" w:line="259" w:lineRule="auto"/>
        <w:ind w:left="1170" w:hanging="270"/>
        <w:jc w:val="left"/>
        <w:rPr>
          <w:szCs w:val="24"/>
        </w:rPr>
      </w:pPr>
      <w:r w:rsidRPr="00FF64B1">
        <w:rPr>
          <w:szCs w:val="24"/>
        </w:rPr>
        <w:t xml:space="preserve">Managing </w:t>
      </w:r>
      <w:r w:rsidR="00AF2A20">
        <w:rPr>
          <w:szCs w:val="24"/>
        </w:rPr>
        <w:t>Supply</w:t>
      </w:r>
      <w:r w:rsidRPr="00FF64B1">
        <w:rPr>
          <w:szCs w:val="24"/>
        </w:rPr>
        <w:t xml:space="preserve"> Contract Disputes</w:t>
      </w:r>
      <w:r>
        <w:rPr>
          <w:szCs w:val="24"/>
        </w:rPr>
        <w:t>,</w:t>
      </w:r>
    </w:p>
    <w:p w:rsidR="00C25AF7" w:rsidRPr="00FF64B1" w:rsidRDefault="00C25AF7" w:rsidP="00463A37">
      <w:pPr>
        <w:pStyle w:val="ListParagraph"/>
        <w:numPr>
          <w:ilvl w:val="0"/>
          <w:numId w:val="67"/>
        </w:numPr>
        <w:spacing w:after="160" w:line="259" w:lineRule="auto"/>
        <w:ind w:left="1170" w:hanging="270"/>
        <w:jc w:val="left"/>
        <w:rPr>
          <w:szCs w:val="24"/>
        </w:rPr>
      </w:pPr>
      <w:r w:rsidRPr="00FF64B1">
        <w:rPr>
          <w:szCs w:val="24"/>
        </w:rPr>
        <w:t xml:space="preserve">Managing </w:t>
      </w:r>
      <w:r w:rsidR="00AF2A20">
        <w:rPr>
          <w:szCs w:val="24"/>
        </w:rPr>
        <w:t>Supply</w:t>
      </w:r>
      <w:r w:rsidRPr="00FF64B1">
        <w:rPr>
          <w:szCs w:val="24"/>
        </w:rPr>
        <w:t xml:space="preserve"> Contract Performance</w:t>
      </w:r>
      <w:r>
        <w:rPr>
          <w:szCs w:val="24"/>
        </w:rPr>
        <w:t>,</w:t>
      </w:r>
    </w:p>
    <w:p w:rsidR="00C25AF7" w:rsidRPr="00FF64B1" w:rsidRDefault="00AF2A20" w:rsidP="00463A37">
      <w:pPr>
        <w:pStyle w:val="ListParagraph"/>
        <w:numPr>
          <w:ilvl w:val="0"/>
          <w:numId w:val="67"/>
        </w:numPr>
        <w:spacing w:after="160" w:line="259" w:lineRule="auto"/>
        <w:ind w:left="1170" w:hanging="270"/>
        <w:jc w:val="left"/>
        <w:rPr>
          <w:szCs w:val="24"/>
        </w:rPr>
      </w:pPr>
      <w:r>
        <w:rPr>
          <w:szCs w:val="24"/>
        </w:rPr>
        <w:t>Supply</w:t>
      </w:r>
      <w:r w:rsidR="00C25AF7" w:rsidRPr="00FF64B1">
        <w:rPr>
          <w:szCs w:val="24"/>
        </w:rPr>
        <w:t xml:space="preserve"> Contract Monitoring</w:t>
      </w:r>
      <w:r w:rsidR="00C25AF7">
        <w:rPr>
          <w:szCs w:val="24"/>
        </w:rPr>
        <w:t>,</w:t>
      </w:r>
    </w:p>
    <w:p w:rsidR="00C25AF7" w:rsidRPr="00FF64B1" w:rsidRDefault="00C25AF7" w:rsidP="00463A37">
      <w:pPr>
        <w:pStyle w:val="ListParagraph"/>
        <w:numPr>
          <w:ilvl w:val="0"/>
          <w:numId w:val="67"/>
        </w:numPr>
        <w:spacing w:after="160" w:line="259" w:lineRule="auto"/>
        <w:ind w:left="1170" w:hanging="270"/>
        <w:jc w:val="left"/>
        <w:rPr>
          <w:szCs w:val="24"/>
        </w:rPr>
      </w:pPr>
      <w:r w:rsidRPr="00FF64B1">
        <w:rPr>
          <w:szCs w:val="24"/>
        </w:rPr>
        <w:t xml:space="preserve">Managing Ethics in </w:t>
      </w:r>
      <w:r w:rsidR="003A4085">
        <w:rPr>
          <w:szCs w:val="24"/>
        </w:rPr>
        <w:t>Supply Contract</w:t>
      </w:r>
      <w:r>
        <w:rPr>
          <w:szCs w:val="24"/>
        </w:rPr>
        <w:t>, and</w:t>
      </w:r>
    </w:p>
    <w:p w:rsidR="00312870" w:rsidRPr="00C25AF7" w:rsidRDefault="003A4085" w:rsidP="00463A37">
      <w:pPr>
        <w:pStyle w:val="ListParagraph"/>
        <w:numPr>
          <w:ilvl w:val="0"/>
          <w:numId w:val="67"/>
        </w:numPr>
        <w:spacing w:after="160" w:line="259" w:lineRule="auto"/>
        <w:ind w:left="1170" w:hanging="270"/>
        <w:jc w:val="left"/>
        <w:rPr>
          <w:szCs w:val="24"/>
        </w:rPr>
      </w:pPr>
      <w:r w:rsidRPr="00FF64B1">
        <w:rPr>
          <w:szCs w:val="24"/>
        </w:rPr>
        <w:t>Managing</w:t>
      </w:r>
      <w:r>
        <w:rPr>
          <w:szCs w:val="24"/>
        </w:rPr>
        <w:t xml:space="preserve"> Supply</w:t>
      </w:r>
      <w:r w:rsidR="00C25AF7" w:rsidRPr="00C25AF7">
        <w:rPr>
          <w:szCs w:val="24"/>
        </w:rPr>
        <w:t xml:space="preserve"> Contract Completion.</w:t>
      </w:r>
    </w:p>
    <w:p w:rsidR="001620E8" w:rsidRPr="001620E8" w:rsidRDefault="001620E8" w:rsidP="00F867FA">
      <w:pPr>
        <w:pStyle w:val="Heading3"/>
      </w:pPr>
      <w:bookmarkStart w:id="444" w:name="_Toc531653252"/>
      <w:r w:rsidRPr="001620E8">
        <w:t xml:space="preserve">Managing </w:t>
      </w:r>
      <w:r w:rsidR="00ED43FF">
        <w:t>supply</w:t>
      </w:r>
      <w:r w:rsidR="00ED43FF" w:rsidRPr="001620E8">
        <w:t xml:space="preserve"> contract mobilization</w:t>
      </w:r>
      <w:bookmarkEnd w:id="444"/>
    </w:p>
    <w:p w:rsidR="001620E8" w:rsidRPr="00110F79" w:rsidRDefault="001620E8" w:rsidP="001620E8">
      <w:pPr>
        <w:pStyle w:val="Bodycopy"/>
        <w:rPr>
          <w:rFonts w:ascii="Arial" w:hAnsi="Arial" w:cs="Arial"/>
          <w:color w:val="auto"/>
          <w:sz w:val="22"/>
          <w:szCs w:val="22"/>
        </w:rPr>
      </w:pPr>
      <w:r w:rsidRPr="00110F79">
        <w:rPr>
          <w:rFonts w:ascii="Arial" w:hAnsi="Arial" w:cs="Arial"/>
          <w:color w:val="auto"/>
          <w:sz w:val="22"/>
          <w:szCs w:val="22"/>
        </w:rPr>
        <w:t xml:space="preserve">Contract mobilization is a move from the paper agreement stage to materializing or objectivising the agreement at ground level. Successful contract mobilisation can ensure that the ‘building blocks’ for a successful contract are created. While the written contract is a record of each party’s obligations and responsibilities, it is not designed as a day to day operational management document for the contract. </w:t>
      </w:r>
    </w:p>
    <w:p w:rsidR="00980F6E" w:rsidRPr="00D40BCB" w:rsidRDefault="001620E8" w:rsidP="00980F6E">
      <w:pPr>
        <w:pStyle w:val="Bodycopy"/>
        <w:rPr>
          <w:rFonts w:cs="Arial"/>
          <w:b/>
          <w:sz w:val="22"/>
          <w:szCs w:val="22"/>
        </w:rPr>
      </w:pPr>
      <w:r w:rsidRPr="00110F79">
        <w:rPr>
          <w:rFonts w:ascii="Arial" w:hAnsi="Arial" w:cs="Arial"/>
          <w:color w:val="auto"/>
          <w:sz w:val="22"/>
          <w:szCs w:val="22"/>
        </w:rPr>
        <w:t xml:space="preserve">The Contract manager/expert is demanded to prepare a day to day operational contract management document that can assist the project contract management to be easy and </w:t>
      </w:r>
      <w:r w:rsidR="000350D5" w:rsidRPr="00110F79">
        <w:rPr>
          <w:rFonts w:ascii="Arial" w:hAnsi="Arial" w:cs="Arial"/>
          <w:color w:val="auto"/>
          <w:sz w:val="22"/>
          <w:szCs w:val="22"/>
        </w:rPr>
        <w:t>piecemeal.</w:t>
      </w:r>
      <w:r w:rsidR="000350D5">
        <w:rPr>
          <w:rFonts w:ascii="Arial" w:hAnsi="Arial" w:cs="Arial"/>
          <w:color w:val="auto"/>
          <w:sz w:val="22"/>
          <w:szCs w:val="22"/>
        </w:rPr>
        <w:t xml:space="preserve"> Care</w:t>
      </w:r>
      <w:r w:rsidR="00980F6E">
        <w:rPr>
          <w:rFonts w:ascii="Arial" w:hAnsi="Arial" w:cs="Arial"/>
          <w:color w:val="auto"/>
          <w:sz w:val="22"/>
          <w:szCs w:val="22"/>
        </w:rPr>
        <w:t xml:space="preserve"> should be taken while communicating the sample (if any), warehouse location, </w:t>
      </w:r>
      <w:proofErr w:type="spellStart"/>
      <w:r w:rsidR="00980F6E">
        <w:rPr>
          <w:rFonts w:ascii="Arial" w:hAnsi="Arial" w:cs="Arial"/>
          <w:color w:val="auto"/>
          <w:sz w:val="22"/>
          <w:szCs w:val="22"/>
        </w:rPr>
        <w:t>etc</w:t>
      </w:r>
      <w:proofErr w:type="spellEnd"/>
      <w:r w:rsidR="00980F6E">
        <w:rPr>
          <w:rFonts w:ascii="Arial" w:hAnsi="Arial" w:cs="Arial"/>
          <w:color w:val="auto"/>
          <w:sz w:val="22"/>
          <w:szCs w:val="22"/>
        </w:rPr>
        <w:t xml:space="preserve"> while managing supply contract mobilization.</w:t>
      </w:r>
    </w:p>
    <w:p w:rsidR="001620E8" w:rsidRPr="001273D5" w:rsidRDefault="003A4085" w:rsidP="00F867FA">
      <w:pPr>
        <w:pStyle w:val="Heading3"/>
      </w:pPr>
      <w:bookmarkStart w:id="445" w:name="_Toc531653253"/>
      <w:r w:rsidRPr="00AB3E04">
        <w:t>Managing</w:t>
      </w:r>
      <w:r>
        <w:t xml:space="preserve"> </w:t>
      </w:r>
      <w:r w:rsidR="0089331B">
        <w:t>supply</w:t>
      </w:r>
      <w:r w:rsidR="0089331B" w:rsidRPr="00FF64B1">
        <w:t xml:space="preserve"> contract documentation and record keeping</w:t>
      </w:r>
      <w:bookmarkEnd w:id="445"/>
    </w:p>
    <w:p w:rsidR="001620E8" w:rsidRPr="00B70F96" w:rsidRDefault="00B70F96" w:rsidP="00B70F96">
      <w:pPr>
        <w:pStyle w:val="Bodycopy"/>
        <w:rPr>
          <w:rFonts w:ascii="Arial" w:hAnsi="Arial" w:cs="Arial"/>
          <w:color w:val="auto"/>
          <w:sz w:val="22"/>
          <w:szCs w:val="22"/>
        </w:rPr>
      </w:pPr>
      <w:r w:rsidRPr="00B70F96">
        <w:rPr>
          <w:rFonts w:ascii="Arial" w:hAnsi="Arial" w:cs="Arial"/>
          <w:color w:val="auto"/>
          <w:sz w:val="22"/>
          <w:szCs w:val="22"/>
        </w:rPr>
        <w:t xml:space="preserve">It is discussed above on section </w:t>
      </w:r>
      <w:r w:rsidR="00646758">
        <w:rPr>
          <w:rFonts w:ascii="Arial" w:hAnsi="Arial" w:cs="Arial"/>
          <w:color w:val="auto"/>
          <w:sz w:val="22"/>
          <w:szCs w:val="22"/>
        </w:rPr>
        <w:t>5</w:t>
      </w:r>
      <w:r w:rsidRPr="00B70F96">
        <w:rPr>
          <w:rFonts w:ascii="Arial" w:hAnsi="Arial" w:cs="Arial"/>
          <w:color w:val="auto"/>
          <w:sz w:val="22"/>
          <w:szCs w:val="22"/>
        </w:rPr>
        <w:t>.2.2.</w:t>
      </w:r>
    </w:p>
    <w:p w:rsidR="001620E8" w:rsidRPr="00AB3E04" w:rsidRDefault="001620E8" w:rsidP="00F867FA">
      <w:pPr>
        <w:pStyle w:val="Heading3"/>
      </w:pPr>
      <w:bookmarkStart w:id="446" w:name="_Toc531653254"/>
      <w:r w:rsidRPr="00AB3E04">
        <w:t xml:space="preserve">Managing </w:t>
      </w:r>
      <w:r w:rsidR="0089331B" w:rsidRPr="00AB3E04">
        <w:t>conditions of supply contract</w:t>
      </w:r>
      <w:bookmarkEnd w:id="446"/>
    </w:p>
    <w:p w:rsidR="001273D5" w:rsidRPr="00BA7072" w:rsidRDefault="001273D5" w:rsidP="001273D5">
      <w:r w:rsidRPr="00BA7072">
        <w:t>Currently Ethiopia uses Conditions of Contract of the following: -</w:t>
      </w:r>
    </w:p>
    <w:p w:rsidR="00213C73" w:rsidRPr="00213C73" w:rsidRDefault="00213C73" w:rsidP="00463A37">
      <w:pPr>
        <w:pStyle w:val="ListParagraph"/>
        <w:numPr>
          <w:ilvl w:val="0"/>
          <w:numId w:val="11"/>
        </w:numPr>
        <w:rPr>
          <w:szCs w:val="24"/>
        </w:rPr>
      </w:pPr>
      <w:r w:rsidRPr="00F56BE1">
        <w:rPr>
          <w:color w:val="000000"/>
        </w:rPr>
        <w:t xml:space="preserve">The Federal Democratic Republic </w:t>
      </w:r>
      <w:r w:rsidRPr="00F56BE1">
        <w:rPr>
          <w:color w:val="000000" w:themeColor="text1"/>
        </w:rPr>
        <w:t>o</w:t>
      </w:r>
      <w:r w:rsidRPr="00F56BE1">
        <w:rPr>
          <w:color w:val="000000"/>
        </w:rPr>
        <w:t>f Ethiopia</w:t>
      </w:r>
      <w:r w:rsidRPr="00F56BE1">
        <w:rPr>
          <w:color w:val="000000" w:themeColor="text1"/>
        </w:rPr>
        <w:t xml:space="preserve">. </w:t>
      </w:r>
      <w:r w:rsidRPr="00F56BE1">
        <w:rPr>
          <w:color w:val="000000"/>
        </w:rPr>
        <w:t>Standard Bidding Document (SBD</w:t>
      </w:r>
      <w:proofErr w:type="gramStart"/>
      <w:r w:rsidRPr="00F56BE1">
        <w:rPr>
          <w:color w:val="000000"/>
        </w:rPr>
        <w:t>)For</w:t>
      </w:r>
      <w:proofErr w:type="gramEnd"/>
      <w:r w:rsidRPr="00F56BE1">
        <w:rPr>
          <w:color w:val="000000"/>
        </w:rPr>
        <w:t xml:space="preserve"> Procurement </w:t>
      </w:r>
      <w:r w:rsidRPr="00F56BE1">
        <w:rPr>
          <w:color w:val="000000" w:themeColor="text1"/>
        </w:rPr>
        <w:t>of</w:t>
      </w:r>
      <w:r w:rsidRPr="00F56BE1">
        <w:rPr>
          <w:color w:val="000000"/>
        </w:rPr>
        <w:t xml:space="preserve"> Goods </w:t>
      </w:r>
      <w:r w:rsidRPr="00F56BE1">
        <w:rPr>
          <w:color w:val="000000" w:themeColor="text1"/>
        </w:rPr>
        <w:t>and</w:t>
      </w:r>
      <w:r w:rsidRPr="00F56BE1">
        <w:rPr>
          <w:color w:val="000000"/>
        </w:rPr>
        <w:t xml:space="preserve"> Related Services</w:t>
      </w:r>
      <w:r w:rsidRPr="00F56BE1">
        <w:rPr>
          <w:color w:val="000000" w:themeColor="text1"/>
        </w:rPr>
        <w:t xml:space="preserve">. </w:t>
      </w:r>
      <w:r w:rsidRPr="00F56BE1">
        <w:rPr>
          <w:color w:val="000000"/>
        </w:rPr>
        <w:t>Public Procurement Agency (PPA)</w:t>
      </w:r>
      <w:r w:rsidRPr="00F56BE1">
        <w:rPr>
          <w:color w:val="000000" w:themeColor="text1"/>
        </w:rPr>
        <w:t xml:space="preserve">. </w:t>
      </w:r>
      <w:r w:rsidRPr="00F56BE1">
        <w:rPr>
          <w:color w:val="000000"/>
        </w:rPr>
        <w:t>January 2006</w:t>
      </w:r>
      <w:r w:rsidRPr="00F56BE1">
        <w:rPr>
          <w:color w:val="000000" w:themeColor="text1"/>
        </w:rPr>
        <w:t xml:space="preserve">, </w:t>
      </w:r>
      <w:r w:rsidRPr="00F56BE1">
        <w:rPr>
          <w:color w:val="000000"/>
        </w:rPr>
        <w:t>Addis Ababa</w:t>
      </w:r>
      <w:r w:rsidRPr="00F56BE1">
        <w:rPr>
          <w:color w:val="000000" w:themeColor="text1"/>
        </w:rPr>
        <w:t>, Ethiopia.</w:t>
      </w:r>
    </w:p>
    <w:p w:rsidR="00213C73" w:rsidRPr="00213C73" w:rsidRDefault="00213C73" w:rsidP="00463A37">
      <w:pPr>
        <w:pStyle w:val="ListParagraph"/>
        <w:numPr>
          <w:ilvl w:val="0"/>
          <w:numId w:val="11"/>
        </w:numPr>
        <w:rPr>
          <w:szCs w:val="24"/>
        </w:rPr>
      </w:pPr>
      <w:r w:rsidRPr="00F56BE1">
        <w:rPr>
          <w:color w:val="000000" w:themeColor="text1"/>
        </w:rPr>
        <w:t>STANDARD BIDDING DOCUMENTS for Procurement of Goods. The World Bank. March 2013.</w:t>
      </w:r>
    </w:p>
    <w:p w:rsidR="00213C73" w:rsidRPr="00213C73" w:rsidRDefault="00213C73" w:rsidP="00213C73">
      <w:pPr>
        <w:rPr>
          <w:szCs w:val="24"/>
        </w:rPr>
      </w:pPr>
      <w:r>
        <w:rPr>
          <w:szCs w:val="24"/>
        </w:rPr>
        <w:t>The contract management team member shall have understanding of the general conditions of supply contract written on these standard bidding documents. Besides, s/he has to understand the specific condition on a particular supply contract agreement and act accordingly.</w:t>
      </w:r>
    </w:p>
    <w:p w:rsidR="001620E8" w:rsidRPr="00AB3E04" w:rsidRDefault="001620E8" w:rsidP="00F867FA">
      <w:pPr>
        <w:pStyle w:val="Heading3"/>
      </w:pPr>
      <w:bookmarkStart w:id="447" w:name="_Toc531653255"/>
      <w:r w:rsidRPr="00AB3E04">
        <w:lastRenderedPageBreak/>
        <w:t xml:space="preserve">Managing </w:t>
      </w:r>
      <w:r w:rsidR="0089331B" w:rsidRPr="00AB3E04">
        <w:t>roles and responsibilities of parties in</w:t>
      </w:r>
      <w:r w:rsidR="0089331B">
        <w:t xml:space="preserve"> supply</w:t>
      </w:r>
      <w:r w:rsidR="0089331B" w:rsidRPr="00FF64B1">
        <w:t xml:space="preserve"> contract</w:t>
      </w:r>
      <w:bookmarkEnd w:id="447"/>
    </w:p>
    <w:p w:rsidR="005015D1" w:rsidRPr="00D948EE" w:rsidRDefault="001620E8" w:rsidP="005015D1">
      <w:pPr>
        <w:pStyle w:val="Bodycopy"/>
        <w:rPr>
          <w:rFonts w:ascii="Arial" w:eastAsiaTheme="minorHAnsi" w:hAnsi="Arial" w:cs="Arial"/>
          <w:color w:val="auto"/>
          <w:sz w:val="22"/>
          <w:szCs w:val="22"/>
          <w:lang w:val="en-US"/>
        </w:rPr>
      </w:pPr>
      <w:r w:rsidRPr="00D948EE">
        <w:rPr>
          <w:rFonts w:ascii="Arial" w:eastAsiaTheme="minorHAnsi" w:hAnsi="Arial" w:cs="Arial"/>
          <w:color w:val="auto"/>
          <w:sz w:val="22"/>
          <w:szCs w:val="22"/>
          <w:lang w:val="en-US"/>
        </w:rPr>
        <w:t>I</w:t>
      </w:r>
      <w:r w:rsidR="005015D1">
        <w:rPr>
          <w:rFonts w:ascii="Arial" w:eastAsiaTheme="minorHAnsi" w:hAnsi="Arial" w:cs="Arial"/>
          <w:color w:val="auto"/>
          <w:sz w:val="22"/>
          <w:szCs w:val="22"/>
          <w:lang w:val="en-US"/>
        </w:rPr>
        <w:t xml:space="preserve">t is similar to section </w:t>
      </w:r>
      <w:r w:rsidR="00646758">
        <w:rPr>
          <w:rFonts w:ascii="Arial" w:eastAsiaTheme="minorHAnsi" w:hAnsi="Arial" w:cs="Arial"/>
          <w:color w:val="auto"/>
          <w:sz w:val="22"/>
          <w:szCs w:val="22"/>
          <w:lang w:val="en-US"/>
        </w:rPr>
        <w:t>5</w:t>
      </w:r>
      <w:r w:rsidR="005015D1">
        <w:rPr>
          <w:rFonts w:ascii="Arial" w:eastAsiaTheme="minorHAnsi" w:hAnsi="Arial" w:cs="Arial"/>
          <w:color w:val="auto"/>
          <w:sz w:val="22"/>
          <w:szCs w:val="22"/>
          <w:lang w:val="en-US"/>
        </w:rPr>
        <w:t>.2.4 and 1</w:t>
      </w:r>
      <w:r w:rsidR="000B3653">
        <w:rPr>
          <w:rFonts w:ascii="Arial" w:eastAsiaTheme="minorHAnsi" w:hAnsi="Arial" w:cs="Arial"/>
          <w:color w:val="auto"/>
          <w:sz w:val="22"/>
          <w:szCs w:val="22"/>
          <w:lang w:val="en-US"/>
        </w:rPr>
        <w:t>1</w:t>
      </w:r>
      <w:r w:rsidR="005015D1">
        <w:rPr>
          <w:rFonts w:ascii="Arial" w:eastAsiaTheme="minorHAnsi" w:hAnsi="Arial" w:cs="Arial"/>
          <w:color w:val="auto"/>
          <w:sz w:val="22"/>
          <w:szCs w:val="22"/>
          <w:lang w:val="en-US"/>
        </w:rPr>
        <w:t>.2.4 presented above in this guideline.</w:t>
      </w:r>
    </w:p>
    <w:p w:rsidR="001620E8" w:rsidRPr="00AB3E04" w:rsidRDefault="001273D5" w:rsidP="00F867FA">
      <w:pPr>
        <w:pStyle w:val="Heading3"/>
      </w:pPr>
      <w:bookmarkStart w:id="448" w:name="_Toc531653256"/>
      <w:r w:rsidRPr="00AB3E04">
        <w:t xml:space="preserve">Managing </w:t>
      </w:r>
      <w:r w:rsidR="0089331B" w:rsidRPr="00AB3E04">
        <w:t>relationships and communication in supply contract</w:t>
      </w:r>
      <w:bookmarkEnd w:id="448"/>
    </w:p>
    <w:p w:rsidR="001620E8" w:rsidRDefault="0001071C" w:rsidP="001620E8">
      <w:pPr>
        <w:pStyle w:val="Bodycopy"/>
        <w:rPr>
          <w:rFonts w:ascii="Arial" w:eastAsiaTheme="minorHAnsi" w:hAnsi="Arial" w:cs="Arial"/>
          <w:color w:val="auto"/>
          <w:sz w:val="22"/>
          <w:szCs w:val="22"/>
          <w:lang w:val="en-US"/>
        </w:rPr>
      </w:pPr>
      <w:r w:rsidRPr="00D948EE">
        <w:rPr>
          <w:rFonts w:ascii="Arial" w:eastAsiaTheme="minorHAnsi" w:hAnsi="Arial" w:cs="Arial"/>
          <w:color w:val="auto"/>
          <w:sz w:val="22"/>
          <w:szCs w:val="22"/>
          <w:lang w:val="en-US"/>
        </w:rPr>
        <w:t>I</w:t>
      </w:r>
      <w:r>
        <w:rPr>
          <w:rFonts w:ascii="Arial" w:eastAsiaTheme="minorHAnsi" w:hAnsi="Arial" w:cs="Arial"/>
          <w:color w:val="auto"/>
          <w:sz w:val="22"/>
          <w:szCs w:val="22"/>
          <w:lang w:val="en-US"/>
        </w:rPr>
        <w:t xml:space="preserve">t is similar to section </w:t>
      </w:r>
      <w:r w:rsidR="00646758">
        <w:rPr>
          <w:rFonts w:ascii="Arial" w:eastAsiaTheme="minorHAnsi" w:hAnsi="Arial" w:cs="Arial"/>
          <w:color w:val="auto"/>
          <w:sz w:val="22"/>
          <w:szCs w:val="22"/>
          <w:lang w:val="en-US"/>
        </w:rPr>
        <w:t>5</w:t>
      </w:r>
      <w:r>
        <w:rPr>
          <w:rFonts w:ascii="Arial" w:eastAsiaTheme="minorHAnsi" w:hAnsi="Arial" w:cs="Arial"/>
          <w:color w:val="auto"/>
          <w:sz w:val="22"/>
          <w:szCs w:val="22"/>
          <w:lang w:val="en-US"/>
        </w:rPr>
        <w:t>.2.5 and 1</w:t>
      </w:r>
      <w:r w:rsidR="000B3653">
        <w:rPr>
          <w:rFonts w:ascii="Arial" w:eastAsiaTheme="minorHAnsi" w:hAnsi="Arial" w:cs="Arial"/>
          <w:color w:val="auto"/>
          <w:sz w:val="22"/>
          <w:szCs w:val="22"/>
          <w:lang w:val="en-US"/>
        </w:rPr>
        <w:t>1</w:t>
      </w:r>
      <w:r>
        <w:rPr>
          <w:rFonts w:ascii="Arial" w:eastAsiaTheme="minorHAnsi" w:hAnsi="Arial" w:cs="Arial"/>
          <w:color w:val="auto"/>
          <w:sz w:val="22"/>
          <w:szCs w:val="22"/>
          <w:lang w:val="en-US"/>
        </w:rPr>
        <w:t>.2.5presented above in this guideline.</w:t>
      </w:r>
    </w:p>
    <w:p w:rsidR="001620E8" w:rsidRPr="00AB3E04" w:rsidRDefault="001620E8" w:rsidP="00F867FA">
      <w:pPr>
        <w:pStyle w:val="Heading3"/>
      </w:pPr>
      <w:bookmarkStart w:id="449" w:name="_Toc531653257"/>
      <w:r w:rsidRPr="00AB3E04">
        <w:t xml:space="preserve">Managing </w:t>
      </w:r>
      <w:r w:rsidR="0089331B" w:rsidRPr="00AB3E04">
        <w:t>costs in</w:t>
      </w:r>
      <w:r w:rsidR="0089331B">
        <w:t xml:space="preserve"> supply</w:t>
      </w:r>
      <w:r w:rsidR="0089331B" w:rsidRPr="00FF64B1">
        <w:t xml:space="preserve"> contract</w:t>
      </w:r>
      <w:bookmarkEnd w:id="449"/>
    </w:p>
    <w:p w:rsidR="001620E8" w:rsidRDefault="00966755" w:rsidP="001620E8">
      <w:pPr>
        <w:pStyle w:val="Bodycopy"/>
        <w:rPr>
          <w:rFonts w:ascii="Arial" w:eastAsiaTheme="minorHAnsi" w:hAnsi="Arial" w:cs="Arial"/>
          <w:color w:val="auto"/>
          <w:sz w:val="22"/>
          <w:szCs w:val="22"/>
          <w:lang w:val="en-US"/>
        </w:rPr>
      </w:pPr>
      <w:r>
        <w:rPr>
          <w:rFonts w:ascii="Arial" w:eastAsiaTheme="minorHAnsi" w:hAnsi="Arial" w:cs="Arial"/>
          <w:color w:val="auto"/>
          <w:sz w:val="22"/>
          <w:szCs w:val="22"/>
          <w:lang w:val="en-US"/>
        </w:rPr>
        <w:t xml:space="preserve">Management of supply contract cost shall be in accordance with the payment section of general condition of supply contract entered into. </w:t>
      </w:r>
    </w:p>
    <w:p w:rsidR="001620E8" w:rsidRPr="00AB3E04" w:rsidRDefault="001620E8" w:rsidP="00F867FA">
      <w:pPr>
        <w:pStyle w:val="Heading3"/>
      </w:pPr>
      <w:bookmarkStart w:id="450" w:name="_Toc531653258"/>
      <w:r w:rsidRPr="00AB3E04">
        <w:t xml:space="preserve">Managing </w:t>
      </w:r>
      <w:r w:rsidR="0089331B">
        <w:t>supply</w:t>
      </w:r>
      <w:r w:rsidR="0089331B" w:rsidRPr="00FF64B1">
        <w:t xml:space="preserve"> contract</w:t>
      </w:r>
      <w:r w:rsidR="0089331B" w:rsidRPr="00AB3E04">
        <w:t xml:space="preserve"> variations</w:t>
      </w:r>
      <w:bookmarkEnd w:id="450"/>
    </w:p>
    <w:p w:rsidR="003245BF" w:rsidRDefault="003245BF" w:rsidP="003245BF">
      <w:pPr>
        <w:pStyle w:val="Bodycopy"/>
        <w:rPr>
          <w:rFonts w:ascii="Arial" w:eastAsiaTheme="minorHAnsi" w:hAnsi="Arial" w:cs="Arial"/>
          <w:color w:val="auto"/>
          <w:sz w:val="22"/>
          <w:szCs w:val="22"/>
          <w:lang w:val="en-US"/>
        </w:rPr>
      </w:pPr>
      <w:r w:rsidRPr="00D948EE">
        <w:rPr>
          <w:rFonts w:ascii="Arial" w:eastAsiaTheme="minorHAnsi" w:hAnsi="Arial" w:cs="Arial"/>
          <w:color w:val="auto"/>
          <w:sz w:val="22"/>
          <w:szCs w:val="22"/>
          <w:lang w:val="en-US"/>
        </w:rPr>
        <w:t>I</w:t>
      </w:r>
      <w:r>
        <w:rPr>
          <w:rFonts w:ascii="Arial" w:eastAsiaTheme="minorHAnsi" w:hAnsi="Arial" w:cs="Arial"/>
          <w:color w:val="auto"/>
          <w:sz w:val="22"/>
          <w:szCs w:val="22"/>
          <w:lang w:val="en-US"/>
        </w:rPr>
        <w:t xml:space="preserve">t is similar to section </w:t>
      </w:r>
      <w:r w:rsidR="00646758">
        <w:rPr>
          <w:rFonts w:ascii="Arial" w:eastAsiaTheme="minorHAnsi" w:hAnsi="Arial" w:cs="Arial"/>
          <w:color w:val="auto"/>
          <w:sz w:val="22"/>
          <w:szCs w:val="22"/>
          <w:lang w:val="en-US"/>
        </w:rPr>
        <w:t>5</w:t>
      </w:r>
      <w:r>
        <w:rPr>
          <w:rFonts w:ascii="Arial" w:eastAsiaTheme="minorHAnsi" w:hAnsi="Arial" w:cs="Arial"/>
          <w:color w:val="auto"/>
          <w:sz w:val="22"/>
          <w:szCs w:val="22"/>
          <w:lang w:val="en-US"/>
        </w:rPr>
        <w:t>.2.7 and 1</w:t>
      </w:r>
      <w:r w:rsidR="000B3653">
        <w:rPr>
          <w:rFonts w:ascii="Arial" w:eastAsiaTheme="minorHAnsi" w:hAnsi="Arial" w:cs="Arial"/>
          <w:color w:val="auto"/>
          <w:sz w:val="22"/>
          <w:szCs w:val="22"/>
          <w:lang w:val="en-US"/>
        </w:rPr>
        <w:t>1</w:t>
      </w:r>
      <w:r>
        <w:rPr>
          <w:rFonts w:ascii="Arial" w:eastAsiaTheme="minorHAnsi" w:hAnsi="Arial" w:cs="Arial"/>
          <w:color w:val="auto"/>
          <w:sz w:val="22"/>
          <w:szCs w:val="22"/>
          <w:lang w:val="en-US"/>
        </w:rPr>
        <w:t>.2.7 presented above in this guideline.</w:t>
      </w:r>
    </w:p>
    <w:p w:rsidR="001620E8" w:rsidRPr="00AB3E04" w:rsidRDefault="001620E8" w:rsidP="00F867FA">
      <w:pPr>
        <w:pStyle w:val="Heading3"/>
      </w:pPr>
      <w:bookmarkStart w:id="451" w:name="_Toc531653259"/>
      <w:r w:rsidRPr="00AB3E04">
        <w:t xml:space="preserve">Managing </w:t>
      </w:r>
      <w:r w:rsidR="0089331B" w:rsidRPr="00AB3E04">
        <w:t>supply contract disputes</w:t>
      </w:r>
      <w:bookmarkEnd w:id="451"/>
    </w:p>
    <w:p w:rsidR="003D1410" w:rsidRDefault="003D1410" w:rsidP="001620E8">
      <w:pPr>
        <w:pStyle w:val="Bodycopy"/>
        <w:rPr>
          <w:rFonts w:ascii="Arial" w:eastAsiaTheme="minorHAnsi" w:hAnsi="Arial" w:cs="Arial"/>
          <w:color w:val="auto"/>
          <w:sz w:val="22"/>
          <w:szCs w:val="22"/>
          <w:lang w:val="en-US"/>
        </w:rPr>
      </w:pPr>
      <w:r w:rsidRPr="00D948EE">
        <w:rPr>
          <w:rFonts w:ascii="Arial" w:eastAsiaTheme="minorHAnsi" w:hAnsi="Arial" w:cs="Arial"/>
          <w:color w:val="auto"/>
          <w:sz w:val="22"/>
          <w:szCs w:val="22"/>
          <w:lang w:val="en-US"/>
        </w:rPr>
        <w:t>I</w:t>
      </w:r>
      <w:r>
        <w:rPr>
          <w:rFonts w:ascii="Arial" w:eastAsiaTheme="minorHAnsi" w:hAnsi="Arial" w:cs="Arial"/>
          <w:color w:val="auto"/>
          <w:sz w:val="22"/>
          <w:szCs w:val="22"/>
          <w:lang w:val="en-US"/>
        </w:rPr>
        <w:t xml:space="preserve">t is similar to section </w:t>
      </w:r>
      <w:r w:rsidR="00646758">
        <w:rPr>
          <w:rFonts w:ascii="Arial" w:eastAsiaTheme="minorHAnsi" w:hAnsi="Arial" w:cs="Arial"/>
          <w:color w:val="auto"/>
          <w:sz w:val="22"/>
          <w:szCs w:val="22"/>
          <w:lang w:val="en-US"/>
        </w:rPr>
        <w:t>5</w:t>
      </w:r>
      <w:r>
        <w:rPr>
          <w:rFonts w:ascii="Arial" w:eastAsiaTheme="minorHAnsi" w:hAnsi="Arial" w:cs="Arial"/>
          <w:color w:val="auto"/>
          <w:sz w:val="22"/>
          <w:szCs w:val="22"/>
          <w:lang w:val="en-US"/>
        </w:rPr>
        <w:t>.2.8 and 1</w:t>
      </w:r>
      <w:r w:rsidR="000B3653">
        <w:rPr>
          <w:rFonts w:ascii="Arial" w:eastAsiaTheme="minorHAnsi" w:hAnsi="Arial" w:cs="Arial"/>
          <w:color w:val="auto"/>
          <w:sz w:val="22"/>
          <w:szCs w:val="22"/>
          <w:lang w:val="en-US"/>
        </w:rPr>
        <w:t>1</w:t>
      </w:r>
      <w:r>
        <w:rPr>
          <w:rFonts w:ascii="Arial" w:eastAsiaTheme="minorHAnsi" w:hAnsi="Arial" w:cs="Arial"/>
          <w:color w:val="auto"/>
          <w:sz w:val="22"/>
          <w:szCs w:val="22"/>
          <w:lang w:val="en-US"/>
        </w:rPr>
        <w:t>.2.8 presented above in this guideline.</w:t>
      </w:r>
    </w:p>
    <w:p w:rsidR="001620E8" w:rsidRPr="00AB3E04" w:rsidRDefault="001620E8" w:rsidP="00F867FA">
      <w:pPr>
        <w:pStyle w:val="Heading3"/>
      </w:pPr>
      <w:bookmarkStart w:id="452" w:name="_Toc531653260"/>
      <w:r w:rsidRPr="00AB3E04">
        <w:t xml:space="preserve">Managing </w:t>
      </w:r>
      <w:r w:rsidR="0089331B" w:rsidRPr="00AB3E04">
        <w:t>supply contract performance</w:t>
      </w:r>
      <w:bookmarkEnd w:id="452"/>
    </w:p>
    <w:p w:rsidR="00E057AC" w:rsidRDefault="00B147F4" w:rsidP="001620E8">
      <w:r w:rsidRPr="00D948EE">
        <w:t>I</w:t>
      </w:r>
      <w:r>
        <w:t xml:space="preserve">t is similar to section </w:t>
      </w:r>
      <w:r w:rsidR="00646758">
        <w:t>5</w:t>
      </w:r>
      <w:r>
        <w:t>.2.9 and 1</w:t>
      </w:r>
      <w:r w:rsidR="000B3653">
        <w:t>1</w:t>
      </w:r>
      <w:r>
        <w:t xml:space="preserve">.2.9 presented above in this guideline. </w:t>
      </w:r>
      <w:r w:rsidR="00FF2011">
        <w:t>Some of p</w:t>
      </w:r>
      <w:r>
        <w:t>erformance indicators for supply contract are: -</w:t>
      </w:r>
    </w:p>
    <w:p w:rsidR="00B147F4" w:rsidRPr="005C1996" w:rsidRDefault="00B147F4" w:rsidP="0089331B">
      <w:pPr>
        <w:pStyle w:val="Buletted"/>
      </w:pPr>
      <w:r w:rsidRPr="005C1996">
        <w:t xml:space="preserve">The </w:t>
      </w:r>
      <w:r w:rsidRPr="005C1996">
        <w:rPr>
          <w:b/>
          <w:i/>
        </w:rPr>
        <w:t>timeliness</w:t>
      </w:r>
      <w:r w:rsidRPr="005C1996">
        <w:t xml:space="preserve"> of delivery</w:t>
      </w:r>
      <w:r w:rsidR="00FF2011">
        <w:t>,</w:t>
      </w:r>
    </w:p>
    <w:p w:rsidR="00B147F4" w:rsidRPr="005C1996" w:rsidRDefault="00B147F4" w:rsidP="0089331B">
      <w:pPr>
        <w:pStyle w:val="Buletted"/>
      </w:pPr>
      <w:r w:rsidRPr="00E84103">
        <w:rPr>
          <w:b/>
          <w:i/>
        </w:rPr>
        <w:t>Quantity</w:t>
      </w:r>
      <w:r w:rsidRPr="005C1996">
        <w:t xml:space="preserve"> delivered</w:t>
      </w:r>
      <w:r w:rsidR="00FF2011">
        <w:t>, and</w:t>
      </w:r>
    </w:p>
    <w:p w:rsidR="00B147F4" w:rsidRPr="00B147F4" w:rsidRDefault="00B147F4" w:rsidP="0089331B">
      <w:pPr>
        <w:pStyle w:val="Buletted"/>
        <w:rPr>
          <w:b/>
          <w:i/>
        </w:rPr>
      </w:pPr>
      <w:r w:rsidRPr="005C1996">
        <w:t xml:space="preserve">Compliance with </w:t>
      </w:r>
      <w:r w:rsidRPr="00B147F4">
        <w:rPr>
          <w:b/>
          <w:i/>
        </w:rPr>
        <w:t>specifications</w:t>
      </w:r>
      <w:r w:rsidR="00FF2011">
        <w:rPr>
          <w:b/>
          <w:i/>
        </w:rPr>
        <w:t>.</w:t>
      </w:r>
    </w:p>
    <w:p w:rsidR="001620E8" w:rsidRPr="00AB3E04" w:rsidRDefault="001273D5" w:rsidP="00F867FA">
      <w:pPr>
        <w:pStyle w:val="Heading3"/>
      </w:pPr>
      <w:bookmarkStart w:id="453" w:name="_Toc531653261"/>
      <w:r w:rsidRPr="00AB3E04">
        <w:t xml:space="preserve">Supply </w:t>
      </w:r>
      <w:r w:rsidR="0089331B" w:rsidRPr="00AB3E04">
        <w:t>contract monitoring</w:t>
      </w:r>
      <w:bookmarkEnd w:id="453"/>
    </w:p>
    <w:p w:rsidR="001620E8" w:rsidRPr="003D094B" w:rsidRDefault="003D094B" w:rsidP="003D094B">
      <w:pPr>
        <w:pStyle w:val="Bodycopy"/>
        <w:rPr>
          <w:rFonts w:ascii="Arial" w:hAnsi="Arial" w:cs="Arial"/>
          <w:color w:val="auto"/>
          <w:sz w:val="22"/>
          <w:szCs w:val="22"/>
        </w:rPr>
      </w:pPr>
      <w:r w:rsidRPr="003D094B">
        <w:rPr>
          <w:rFonts w:ascii="Arial" w:hAnsi="Arial" w:cs="Arial"/>
          <w:color w:val="auto"/>
          <w:sz w:val="22"/>
          <w:szCs w:val="22"/>
        </w:rPr>
        <w:t xml:space="preserve">It is similar to section </w:t>
      </w:r>
      <w:r w:rsidR="00646758">
        <w:rPr>
          <w:rFonts w:ascii="Arial" w:hAnsi="Arial" w:cs="Arial"/>
          <w:color w:val="auto"/>
          <w:sz w:val="22"/>
          <w:szCs w:val="22"/>
        </w:rPr>
        <w:t>5</w:t>
      </w:r>
      <w:r w:rsidRPr="003D094B">
        <w:rPr>
          <w:rFonts w:ascii="Arial" w:hAnsi="Arial" w:cs="Arial"/>
          <w:color w:val="auto"/>
          <w:sz w:val="22"/>
          <w:szCs w:val="22"/>
        </w:rPr>
        <w:t>.2.</w:t>
      </w:r>
      <w:r>
        <w:rPr>
          <w:rFonts w:ascii="Arial" w:hAnsi="Arial" w:cs="Arial"/>
          <w:color w:val="auto"/>
          <w:sz w:val="22"/>
          <w:szCs w:val="22"/>
        </w:rPr>
        <w:t>10</w:t>
      </w:r>
      <w:r w:rsidRPr="003D094B">
        <w:rPr>
          <w:rFonts w:ascii="Arial" w:hAnsi="Arial" w:cs="Arial"/>
          <w:color w:val="auto"/>
          <w:sz w:val="22"/>
          <w:szCs w:val="22"/>
        </w:rPr>
        <w:t xml:space="preserve"> and 1</w:t>
      </w:r>
      <w:r w:rsidR="000B3653">
        <w:rPr>
          <w:rFonts w:ascii="Arial" w:hAnsi="Arial" w:cs="Arial"/>
          <w:color w:val="auto"/>
          <w:sz w:val="22"/>
          <w:szCs w:val="22"/>
        </w:rPr>
        <w:t>1</w:t>
      </w:r>
      <w:r w:rsidRPr="003D094B">
        <w:rPr>
          <w:rFonts w:ascii="Arial" w:hAnsi="Arial" w:cs="Arial"/>
          <w:color w:val="auto"/>
          <w:sz w:val="22"/>
          <w:szCs w:val="22"/>
        </w:rPr>
        <w:t>.2.</w:t>
      </w:r>
      <w:r>
        <w:rPr>
          <w:rFonts w:ascii="Arial" w:hAnsi="Arial" w:cs="Arial"/>
          <w:color w:val="auto"/>
          <w:sz w:val="22"/>
          <w:szCs w:val="22"/>
        </w:rPr>
        <w:t>10</w:t>
      </w:r>
      <w:r w:rsidRPr="003D094B">
        <w:rPr>
          <w:rFonts w:ascii="Arial" w:hAnsi="Arial" w:cs="Arial"/>
          <w:color w:val="auto"/>
          <w:sz w:val="22"/>
          <w:szCs w:val="22"/>
        </w:rPr>
        <w:t xml:space="preserve"> presented above in this guideline.</w:t>
      </w:r>
    </w:p>
    <w:p w:rsidR="001620E8" w:rsidRPr="00AB3E04" w:rsidRDefault="001273D5" w:rsidP="00F867FA">
      <w:pPr>
        <w:pStyle w:val="Heading3"/>
      </w:pPr>
      <w:bookmarkStart w:id="454" w:name="_Toc531653262"/>
      <w:r w:rsidRPr="00FF64B1">
        <w:t xml:space="preserve">Managing </w:t>
      </w:r>
      <w:r w:rsidR="0089331B" w:rsidRPr="00FF64B1">
        <w:t xml:space="preserve">ethics in </w:t>
      </w:r>
      <w:r w:rsidR="0089331B">
        <w:t>supply contract</w:t>
      </w:r>
      <w:bookmarkEnd w:id="454"/>
    </w:p>
    <w:p w:rsidR="001620E8" w:rsidRDefault="00354309" w:rsidP="001620E8">
      <w:pPr>
        <w:pStyle w:val="Bodycopy"/>
        <w:rPr>
          <w:rFonts w:ascii="Arial" w:hAnsi="Arial" w:cs="Arial"/>
          <w:color w:val="auto"/>
          <w:sz w:val="22"/>
          <w:szCs w:val="22"/>
        </w:rPr>
      </w:pPr>
      <w:r w:rsidRPr="003D094B">
        <w:rPr>
          <w:rFonts w:ascii="Arial" w:hAnsi="Arial" w:cs="Arial"/>
          <w:color w:val="auto"/>
          <w:sz w:val="22"/>
          <w:szCs w:val="22"/>
        </w:rPr>
        <w:t xml:space="preserve">It is similar to section </w:t>
      </w:r>
      <w:r w:rsidR="00646758">
        <w:rPr>
          <w:rFonts w:ascii="Arial" w:hAnsi="Arial" w:cs="Arial"/>
          <w:color w:val="auto"/>
          <w:sz w:val="22"/>
          <w:szCs w:val="22"/>
        </w:rPr>
        <w:t>5</w:t>
      </w:r>
      <w:r w:rsidRPr="003D094B">
        <w:rPr>
          <w:rFonts w:ascii="Arial" w:hAnsi="Arial" w:cs="Arial"/>
          <w:color w:val="auto"/>
          <w:sz w:val="22"/>
          <w:szCs w:val="22"/>
        </w:rPr>
        <w:t>.2.</w:t>
      </w:r>
      <w:r>
        <w:rPr>
          <w:rFonts w:ascii="Arial" w:hAnsi="Arial" w:cs="Arial"/>
          <w:color w:val="auto"/>
          <w:sz w:val="22"/>
          <w:szCs w:val="22"/>
        </w:rPr>
        <w:t>11</w:t>
      </w:r>
      <w:r w:rsidRPr="003D094B">
        <w:rPr>
          <w:rFonts w:ascii="Arial" w:hAnsi="Arial" w:cs="Arial"/>
          <w:color w:val="auto"/>
          <w:sz w:val="22"/>
          <w:szCs w:val="22"/>
        </w:rPr>
        <w:t xml:space="preserve"> and 1</w:t>
      </w:r>
      <w:r w:rsidR="000B3653">
        <w:rPr>
          <w:rFonts w:ascii="Arial" w:hAnsi="Arial" w:cs="Arial"/>
          <w:color w:val="auto"/>
          <w:sz w:val="22"/>
          <w:szCs w:val="22"/>
        </w:rPr>
        <w:t>1</w:t>
      </w:r>
      <w:r w:rsidRPr="003D094B">
        <w:rPr>
          <w:rFonts w:ascii="Arial" w:hAnsi="Arial" w:cs="Arial"/>
          <w:color w:val="auto"/>
          <w:sz w:val="22"/>
          <w:szCs w:val="22"/>
        </w:rPr>
        <w:t>.2.</w:t>
      </w:r>
      <w:r>
        <w:rPr>
          <w:rFonts w:ascii="Arial" w:hAnsi="Arial" w:cs="Arial"/>
          <w:color w:val="auto"/>
          <w:sz w:val="22"/>
          <w:szCs w:val="22"/>
        </w:rPr>
        <w:t>1</w:t>
      </w:r>
      <w:r w:rsidR="00E968AA">
        <w:rPr>
          <w:rFonts w:ascii="Arial" w:hAnsi="Arial" w:cs="Arial"/>
          <w:color w:val="auto"/>
          <w:sz w:val="22"/>
          <w:szCs w:val="22"/>
        </w:rPr>
        <w:t>2</w:t>
      </w:r>
      <w:r w:rsidRPr="003D094B">
        <w:rPr>
          <w:rFonts w:ascii="Arial" w:hAnsi="Arial" w:cs="Arial"/>
          <w:color w:val="auto"/>
          <w:sz w:val="22"/>
          <w:szCs w:val="22"/>
        </w:rPr>
        <w:t xml:space="preserve"> presented above in this guideline.</w:t>
      </w:r>
    </w:p>
    <w:p w:rsidR="001620E8" w:rsidRPr="00AB3E04" w:rsidRDefault="001620E8" w:rsidP="00F867FA">
      <w:pPr>
        <w:pStyle w:val="Heading3"/>
      </w:pPr>
      <w:bookmarkStart w:id="455" w:name="_Toc531653263"/>
      <w:r w:rsidRPr="00AB3E04">
        <w:t xml:space="preserve">Managing </w:t>
      </w:r>
      <w:r w:rsidR="0089331B" w:rsidRPr="00AB3E04">
        <w:t>supply contract completion</w:t>
      </w:r>
      <w:bookmarkEnd w:id="455"/>
    </w:p>
    <w:p w:rsidR="005D637D" w:rsidRDefault="006F5AF9" w:rsidP="001620E8">
      <w:pPr>
        <w:pStyle w:val="Bodycopy"/>
        <w:rPr>
          <w:rFonts w:ascii="Arial" w:hAnsi="Arial" w:cs="Arial"/>
          <w:color w:val="auto"/>
          <w:sz w:val="22"/>
          <w:szCs w:val="22"/>
        </w:rPr>
      </w:pPr>
      <w:r w:rsidRPr="003D094B">
        <w:rPr>
          <w:rFonts w:ascii="Arial" w:hAnsi="Arial" w:cs="Arial"/>
          <w:color w:val="auto"/>
          <w:sz w:val="22"/>
          <w:szCs w:val="22"/>
        </w:rPr>
        <w:t xml:space="preserve">It is similar to section </w:t>
      </w:r>
      <w:r w:rsidR="00646758">
        <w:rPr>
          <w:rFonts w:ascii="Arial" w:hAnsi="Arial" w:cs="Arial"/>
          <w:color w:val="auto"/>
          <w:sz w:val="22"/>
          <w:szCs w:val="22"/>
        </w:rPr>
        <w:t>5</w:t>
      </w:r>
      <w:r w:rsidRPr="003D094B">
        <w:rPr>
          <w:rFonts w:ascii="Arial" w:hAnsi="Arial" w:cs="Arial"/>
          <w:color w:val="auto"/>
          <w:sz w:val="22"/>
          <w:szCs w:val="22"/>
        </w:rPr>
        <w:t>.2.</w:t>
      </w:r>
      <w:r>
        <w:rPr>
          <w:rFonts w:ascii="Arial" w:hAnsi="Arial" w:cs="Arial"/>
          <w:color w:val="auto"/>
          <w:sz w:val="22"/>
          <w:szCs w:val="22"/>
        </w:rPr>
        <w:t>12</w:t>
      </w:r>
      <w:r w:rsidRPr="003D094B">
        <w:rPr>
          <w:rFonts w:ascii="Arial" w:hAnsi="Arial" w:cs="Arial"/>
          <w:color w:val="auto"/>
          <w:sz w:val="22"/>
          <w:szCs w:val="22"/>
        </w:rPr>
        <w:t xml:space="preserve"> presented above in this guideline.</w:t>
      </w:r>
    </w:p>
    <w:p w:rsidR="005D637D" w:rsidRDefault="005D637D">
      <w:pPr>
        <w:spacing w:after="200"/>
        <w:jc w:val="left"/>
        <w:rPr>
          <w:rFonts w:eastAsiaTheme="minorEastAsia"/>
          <w:lang w:val="en-GB"/>
        </w:rPr>
      </w:pPr>
      <w:r>
        <w:br w:type="page"/>
      </w:r>
    </w:p>
    <w:p w:rsidR="001620E8" w:rsidRDefault="001620E8" w:rsidP="001620E8">
      <w:pPr>
        <w:pStyle w:val="Bodycopy"/>
        <w:rPr>
          <w:rFonts w:ascii="Arial" w:hAnsi="Arial" w:cs="Arial"/>
          <w:color w:val="auto"/>
          <w:sz w:val="22"/>
          <w:szCs w:val="22"/>
        </w:rPr>
      </w:pPr>
    </w:p>
    <w:p w:rsidR="001620E8" w:rsidRDefault="001620E8" w:rsidP="001620E8">
      <w:pPr>
        <w:pStyle w:val="Bodycopy"/>
        <w:rPr>
          <w:rFonts w:ascii="Arial" w:hAnsi="Arial" w:cs="Arial"/>
          <w:color w:val="auto"/>
          <w:sz w:val="22"/>
          <w:szCs w:val="22"/>
        </w:rPr>
      </w:pPr>
    </w:p>
    <w:p w:rsidR="007C29E4" w:rsidRPr="004F1DAE" w:rsidRDefault="007C29E4" w:rsidP="004F1DAE">
      <w:pPr>
        <w:ind w:firstLine="720"/>
      </w:pPr>
    </w:p>
    <w:p w:rsidR="00600230" w:rsidRPr="00A017EA" w:rsidRDefault="00600230" w:rsidP="00D922B1">
      <w:pPr>
        <w:pStyle w:val="Heading1"/>
      </w:pPr>
      <w:bookmarkStart w:id="456" w:name="_Toc531653264"/>
      <w:r w:rsidRPr="00A017EA">
        <w:lastRenderedPageBreak/>
        <w:t>EXTRACTING CONTROL RESPONSIBILITIES</w:t>
      </w:r>
      <w:bookmarkEnd w:id="456"/>
    </w:p>
    <w:p w:rsidR="00515B90" w:rsidRDefault="00155434" w:rsidP="00A017EA">
      <w:r w:rsidRPr="00BA7072">
        <w:t>The main function of the engineer in works contract is to increase the probability that the project is built by the contractor or contractors in compliance with the contract documents.</w:t>
      </w:r>
    </w:p>
    <w:p w:rsidR="00A017EA" w:rsidRPr="00BA7072" w:rsidRDefault="00A017EA" w:rsidP="00A017EA"/>
    <w:p w:rsidR="0033457D" w:rsidRPr="00BA7072" w:rsidRDefault="009A1EB1" w:rsidP="00A017EA">
      <w:r w:rsidRPr="00BA7072">
        <w:t>He has to control of quality, time and cost of the project equally depend on effective allocation of responsibilities among participants and their performance of their respective duties as clearly stated in the contract document.</w:t>
      </w:r>
      <w:r w:rsidR="00CE59A4" w:rsidRPr="00BA7072">
        <w:t xml:space="preserve"> To do so, the engineer required to identify and extract control responsibilities which either:</w:t>
      </w:r>
    </w:p>
    <w:p w:rsidR="00CE59A4" w:rsidRPr="00BA7072" w:rsidRDefault="00CE59A4" w:rsidP="00A72D76">
      <w:pPr>
        <w:pStyle w:val="Buletted"/>
      </w:pPr>
      <w:r w:rsidRPr="00BA7072">
        <w:t>Require action (i.e., require something to be done) by some participant,</w:t>
      </w:r>
    </w:p>
    <w:p w:rsidR="00CE59A4" w:rsidRPr="00BA7072" w:rsidRDefault="00CE59A4" w:rsidP="00A72D76">
      <w:pPr>
        <w:pStyle w:val="Buletted"/>
      </w:pPr>
      <w:r w:rsidRPr="00BA7072">
        <w:t>Require interaction by two or more participants, and</w:t>
      </w:r>
    </w:p>
    <w:p w:rsidR="00CE59A4" w:rsidRPr="00BA7072" w:rsidRDefault="00CE59A4" w:rsidP="00A72D76">
      <w:pPr>
        <w:pStyle w:val="Buletted"/>
      </w:pPr>
      <w:r w:rsidRPr="00BA7072">
        <w:t>Necessitate the keeping of records to properly record its discharge.</w:t>
      </w:r>
    </w:p>
    <w:p w:rsidR="00CE59A4" w:rsidRPr="00BA7072" w:rsidRDefault="00CE59A4" w:rsidP="008E357F">
      <w:pPr>
        <w:rPr>
          <w:sz w:val="24"/>
          <w:szCs w:val="24"/>
        </w:rPr>
      </w:pPr>
    </w:p>
    <w:p w:rsidR="00515B90" w:rsidRDefault="00515B90" w:rsidP="00A017EA">
      <w:r w:rsidRPr="00BA7072">
        <w:t xml:space="preserve">In other words, to evaluate realistically the proposed construction work </w:t>
      </w:r>
      <w:r w:rsidR="00331624" w:rsidRPr="00BA7072">
        <w:t>programmed</w:t>
      </w:r>
      <w:r w:rsidRPr="00BA7072">
        <w:t xml:space="preserve"> and the itemized bill of quantities including lump sum breakdown submitted by the contractor, the engineer should concentrate on breaking down the contract documents by</w:t>
      </w:r>
      <w:r w:rsidR="00424FA1" w:rsidRPr="00BA7072">
        <w:t xml:space="preserve"> a</w:t>
      </w:r>
      <w:r w:rsidRPr="00BA7072">
        <w:t xml:space="preserve">bstracting the contractual responsibilities of each participant and </w:t>
      </w:r>
      <w:r w:rsidR="00424FA1" w:rsidRPr="00BA7072">
        <w:t>d</w:t>
      </w:r>
      <w:r w:rsidRPr="00BA7072">
        <w:t>etermining the construction components of the project</w:t>
      </w:r>
      <w:r w:rsidR="00424FA1" w:rsidRPr="00BA7072">
        <w:t xml:space="preserve"> sequentially</w:t>
      </w:r>
      <w:r w:rsidRPr="00BA7072">
        <w:t>.</w:t>
      </w:r>
      <w:r w:rsidR="00424FA1" w:rsidRPr="00BA7072">
        <w:t xml:space="preserve"> In breaking down the contract documents, the resident engineer will gain a thorough knowledge and become familiar with the construction details of the project.</w:t>
      </w:r>
    </w:p>
    <w:p w:rsidR="00A017EA" w:rsidRPr="00BA7072" w:rsidRDefault="00A017EA" w:rsidP="00A017EA"/>
    <w:p w:rsidR="00A017EA" w:rsidRDefault="00081366" w:rsidP="00A017EA">
      <w:r w:rsidRPr="00BA7072">
        <w:t>Hence, the engineer has to be familiar with a simple, but effective, technique by which the responsibilities set out in the contract be understood, refined, and tabulated according to who is required to act to discharge those responsibilities.</w:t>
      </w:r>
    </w:p>
    <w:p w:rsidR="00BC291E" w:rsidRPr="00BA7072" w:rsidRDefault="00BC291E" w:rsidP="00A017EA"/>
    <w:p w:rsidR="001F3309" w:rsidRPr="00BA7072" w:rsidRDefault="00696FD7" w:rsidP="00155434">
      <w:pPr>
        <w:rPr>
          <w:sz w:val="24"/>
          <w:szCs w:val="24"/>
        </w:rPr>
      </w:pPr>
      <w:r>
        <w:rPr>
          <w:noProof/>
          <w:sz w:val="24"/>
          <w:szCs w:val="24"/>
        </w:rPr>
        <w:pict>
          <v:group id="_x0000_s1135" style="position:absolute;left:0;text-align:left;margin-left:27pt;margin-top:4.35pt;width:394.5pt;height:220.6pt;z-index:251766784" coordorigin="1980,6735" coordsize="8145,4980">
            <v:roundrect id="_x0000_s1055" style="position:absolute;left:4185;top:6735;width:3075;height:495" arcsize="10923f" fillcolor="white [3201]" strokecolor="#4f81bd [3204]" strokeweight="2.5pt">
              <v:shadow color="#868686"/>
              <v:textbox style="mso-next-textbox:#_x0000_s1055">
                <w:txbxContent>
                  <w:p w:rsidR="00DD39EB" w:rsidRPr="009E6F5F" w:rsidRDefault="00DD39EB" w:rsidP="00E94CBF">
                    <w:pPr>
                      <w:jc w:val="center"/>
                      <w:rPr>
                        <w:b/>
                        <w:sz w:val="20"/>
                        <w:szCs w:val="20"/>
                      </w:rPr>
                    </w:pPr>
                    <w:r w:rsidRPr="009E6F5F">
                      <w:rPr>
                        <w:b/>
                        <w:sz w:val="20"/>
                        <w:szCs w:val="20"/>
                      </w:rPr>
                      <w:t>1.  Collect Contract Document</w:t>
                    </w:r>
                  </w:p>
                </w:txbxContent>
              </v:textbox>
            </v:roundrect>
            <v:rect id="_x0000_s1056" style="position:absolute;left:3555;top:7815;width:4065;height:510" fillcolor="white [3201]" strokecolor="#4f81bd [3204]" strokeweight="2.5pt">
              <v:shadow color="#868686"/>
              <v:textbox style="mso-next-textbox:#_x0000_s1056">
                <w:txbxContent>
                  <w:p w:rsidR="00DD39EB" w:rsidRPr="009E6F5F" w:rsidRDefault="00DD39EB">
                    <w:pPr>
                      <w:rPr>
                        <w:b/>
                        <w:sz w:val="20"/>
                        <w:szCs w:val="20"/>
                      </w:rPr>
                    </w:pPr>
                    <w:r w:rsidRPr="009E6F5F">
                      <w:rPr>
                        <w:b/>
                        <w:sz w:val="20"/>
                        <w:szCs w:val="20"/>
                      </w:rPr>
                      <w:t>2. Study the Contract Systematically</w:t>
                    </w:r>
                  </w:p>
                </w:txbxContent>
              </v:textbox>
            </v:rect>
            <v:rect id="_x0000_s1057" style="position:absolute;left:3420;top:8850;width:5685;height:540" fillcolor="white [3201]" strokecolor="#4f81bd [3204]" strokeweight="2.5pt">
              <v:shadow color="#868686"/>
              <v:textbox style="mso-next-textbox:#_x0000_s1057">
                <w:txbxContent>
                  <w:p w:rsidR="00DD39EB" w:rsidRPr="009E6F5F" w:rsidRDefault="00DD39EB">
                    <w:pPr>
                      <w:rPr>
                        <w:b/>
                        <w:sz w:val="20"/>
                        <w:szCs w:val="20"/>
                      </w:rPr>
                    </w:pPr>
                    <w:r w:rsidRPr="009E6F5F">
                      <w:rPr>
                        <w:b/>
                        <w:sz w:val="20"/>
                        <w:szCs w:val="20"/>
                      </w:rPr>
                      <w:t>3. Extract Control Responsibilities from the Contract</w:t>
                    </w:r>
                  </w:p>
                </w:txbxContent>
              </v:textbox>
            </v:rect>
            <v:rect id="_x0000_s1058" style="position:absolute;left:1980;top:10020;width:8145;height:555" fillcolor="white [3201]" strokecolor="#4f81bd [3204]" strokeweight="2.5pt">
              <v:shadow color="#868686"/>
              <v:textbox style="mso-next-textbox:#_x0000_s1058">
                <w:txbxContent>
                  <w:p w:rsidR="00DD39EB" w:rsidRPr="009E6F5F" w:rsidRDefault="00DD39EB">
                    <w:pPr>
                      <w:rPr>
                        <w:b/>
                        <w:sz w:val="20"/>
                        <w:szCs w:val="20"/>
                      </w:rPr>
                    </w:pPr>
                    <w:r w:rsidRPr="009E6F5F">
                      <w:rPr>
                        <w:b/>
                        <w:sz w:val="20"/>
                        <w:szCs w:val="20"/>
                      </w:rPr>
                      <w:t>4. Consolidate Them in the Form of Control Responsibilities Summary Sheets</w:t>
                    </w:r>
                  </w:p>
                </w:txbxContent>
              </v:textbox>
            </v:rect>
            <v:roundrect id="_x0000_s1059" style="position:absolute;left:3690;top:11160;width:5790;height:555" arcsize="10923f" fillcolor="white [3201]" strokecolor="#4f81bd [3204]" strokeweight="2.5pt">
              <v:shadow color="#868686"/>
              <v:textbox style="mso-next-textbox:#_x0000_s1059">
                <w:txbxContent>
                  <w:p w:rsidR="00DD39EB" w:rsidRPr="009E6F5F" w:rsidRDefault="00DD39EB">
                    <w:pPr>
                      <w:rPr>
                        <w:b/>
                        <w:sz w:val="20"/>
                        <w:szCs w:val="20"/>
                      </w:rPr>
                    </w:pPr>
                    <w:r w:rsidRPr="009E6F5F">
                      <w:rPr>
                        <w:b/>
                        <w:sz w:val="20"/>
                        <w:szCs w:val="20"/>
                      </w:rPr>
                      <w:t>5. Record and Refer throughout the Project Life Time</w:t>
                    </w:r>
                  </w:p>
                </w:txbxContent>
              </v:textbox>
            </v:roundrect>
            <v:shape id="_x0000_s1061" type="#_x0000_t32" style="position:absolute;left:5595;top:8325;width:0;height:600" o:connectortype="straight" strokecolor="#4f81bd [3204]" strokeweight="2.5pt">
              <v:stroke endarrow="block"/>
              <v:shadow color="#868686"/>
            </v:shape>
            <v:shape id="_x0000_s1062" type="#_x0000_t32" style="position:absolute;left:5595;top:9390;width:0;height:630" o:connectortype="straight" strokecolor="#4f81bd [3204]" strokeweight="2.5pt">
              <v:stroke endarrow="block"/>
              <v:shadow color="#868686"/>
            </v:shape>
            <v:shape id="_x0000_s1065" type="#_x0000_t32" style="position:absolute;left:5595;top:7230;width:0;height:585" o:connectortype="straight" strokecolor="#4f81bd [3204]" strokeweight="2.5pt">
              <v:stroke endarrow="block"/>
              <v:shadow color="#868686"/>
            </v:shape>
            <v:shape id="_x0000_s1134" type="#_x0000_t32" style="position:absolute;left:5595;top:10575;width:0;height:585" o:connectortype="straight" strokecolor="#4f81bd [3204]" strokeweight="2.5pt">
              <v:stroke endarrow="block"/>
              <v:shadow color="#868686"/>
            </v:shape>
          </v:group>
        </w:pict>
      </w:r>
    </w:p>
    <w:p w:rsidR="001F3309" w:rsidRPr="00BA7072" w:rsidRDefault="001F3309" w:rsidP="00155434">
      <w:pPr>
        <w:rPr>
          <w:sz w:val="24"/>
          <w:szCs w:val="24"/>
        </w:rPr>
      </w:pPr>
    </w:p>
    <w:p w:rsidR="001F3309" w:rsidRPr="00BA7072" w:rsidRDefault="001F3309" w:rsidP="00155434">
      <w:pPr>
        <w:rPr>
          <w:sz w:val="24"/>
          <w:szCs w:val="24"/>
        </w:rPr>
      </w:pPr>
    </w:p>
    <w:p w:rsidR="001F3309" w:rsidRPr="00BA7072" w:rsidRDefault="001F3309" w:rsidP="00155434">
      <w:pPr>
        <w:rPr>
          <w:sz w:val="24"/>
          <w:szCs w:val="24"/>
        </w:rPr>
      </w:pPr>
    </w:p>
    <w:p w:rsidR="00BA70C8" w:rsidRPr="00BA7072" w:rsidRDefault="00BA70C8" w:rsidP="00155434">
      <w:pPr>
        <w:rPr>
          <w:sz w:val="24"/>
          <w:szCs w:val="24"/>
        </w:rPr>
      </w:pPr>
    </w:p>
    <w:p w:rsidR="00BA70C8" w:rsidRPr="00BA7072" w:rsidRDefault="00BA70C8" w:rsidP="00155434">
      <w:pPr>
        <w:rPr>
          <w:sz w:val="24"/>
          <w:szCs w:val="24"/>
        </w:rPr>
      </w:pPr>
    </w:p>
    <w:p w:rsidR="00BA70C8" w:rsidRPr="00BA7072" w:rsidRDefault="00BA70C8" w:rsidP="00155434">
      <w:pPr>
        <w:rPr>
          <w:sz w:val="24"/>
          <w:szCs w:val="24"/>
        </w:rPr>
      </w:pPr>
    </w:p>
    <w:p w:rsidR="009C45CE" w:rsidRPr="00BA7072" w:rsidRDefault="009C45CE" w:rsidP="00155434">
      <w:pPr>
        <w:rPr>
          <w:sz w:val="24"/>
          <w:szCs w:val="24"/>
        </w:rPr>
      </w:pPr>
    </w:p>
    <w:p w:rsidR="009C45CE" w:rsidRPr="00BA7072" w:rsidRDefault="009C45CE" w:rsidP="00155434">
      <w:pPr>
        <w:rPr>
          <w:sz w:val="24"/>
          <w:szCs w:val="24"/>
        </w:rPr>
      </w:pPr>
    </w:p>
    <w:p w:rsidR="009C45CE" w:rsidRPr="00BA7072" w:rsidRDefault="009C45CE" w:rsidP="00155434">
      <w:pPr>
        <w:rPr>
          <w:sz w:val="24"/>
          <w:szCs w:val="24"/>
        </w:rPr>
      </w:pPr>
    </w:p>
    <w:p w:rsidR="009E6F5F" w:rsidRDefault="009E6F5F" w:rsidP="00C35A02">
      <w:pPr>
        <w:ind w:firstLine="720"/>
        <w:rPr>
          <w:sz w:val="24"/>
          <w:szCs w:val="24"/>
        </w:rPr>
      </w:pPr>
    </w:p>
    <w:p w:rsidR="009E6F5F" w:rsidRDefault="009E6F5F" w:rsidP="00C35A02">
      <w:pPr>
        <w:ind w:firstLine="720"/>
        <w:rPr>
          <w:sz w:val="24"/>
          <w:szCs w:val="24"/>
        </w:rPr>
      </w:pPr>
    </w:p>
    <w:p w:rsidR="009E6F5F" w:rsidRDefault="009E6F5F" w:rsidP="00C35A02">
      <w:pPr>
        <w:ind w:firstLine="720"/>
        <w:rPr>
          <w:sz w:val="24"/>
          <w:szCs w:val="24"/>
        </w:rPr>
      </w:pPr>
    </w:p>
    <w:p w:rsidR="009E6F5F" w:rsidRDefault="009E6F5F" w:rsidP="00C35A02">
      <w:pPr>
        <w:ind w:firstLine="720"/>
        <w:rPr>
          <w:sz w:val="24"/>
          <w:szCs w:val="24"/>
        </w:rPr>
      </w:pPr>
    </w:p>
    <w:p w:rsidR="00BC291E" w:rsidRDefault="00BC291E" w:rsidP="007C280E">
      <w:pPr>
        <w:pStyle w:val="Caption"/>
      </w:pPr>
    </w:p>
    <w:p w:rsidR="009E6F5F" w:rsidRDefault="007C280E" w:rsidP="001B1167">
      <w:pPr>
        <w:pStyle w:val="Caption"/>
        <w:jc w:val="center"/>
      </w:pPr>
      <w:bookmarkStart w:id="457" w:name="_Toc531653298"/>
      <w:r>
        <w:t xml:space="preserve">Figure </w:t>
      </w:r>
      <w:r w:rsidR="00696FD7">
        <w:fldChar w:fldCharType="begin"/>
      </w:r>
      <w:r w:rsidR="00696FD7">
        <w:instrText xml:space="preserve"> STYLEREF 1 \s </w:instrText>
      </w:r>
      <w:r w:rsidR="00696FD7">
        <w:fldChar w:fldCharType="separate"/>
      </w:r>
      <w:r w:rsidR="00DD39EB">
        <w:rPr>
          <w:noProof/>
        </w:rPr>
        <w:t>14</w:t>
      </w:r>
      <w:r w:rsidR="00696FD7">
        <w:rPr>
          <w:noProof/>
        </w:rPr>
        <w:fldChar w:fldCharType="end"/>
      </w:r>
      <w:r w:rsidR="00336FE6">
        <w:noBreakHyphen/>
      </w:r>
      <w:r w:rsidR="00696FD7">
        <w:fldChar w:fldCharType="begin"/>
      </w:r>
      <w:r w:rsidR="00696FD7">
        <w:instrText xml:space="preserve"> SEQ Figure \* ARABIC \s 1 </w:instrText>
      </w:r>
      <w:r w:rsidR="00696FD7">
        <w:fldChar w:fldCharType="separate"/>
      </w:r>
      <w:r w:rsidR="00DD39EB">
        <w:rPr>
          <w:noProof/>
        </w:rPr>
        <w:t>1</w:t>
      </w:r>
      <w:r w:rsidR="00696FD7">
        <w:rPr>
          <w:noProof/>
        </w:rPr>
        <w:fldChar w:fldCharType="end"/>
      </w:r>
      <w:r w:rsidR="001B1167">
        <w:t>:</w:t>
      </w:r>
      <w:r w:rsidR="00C15693">
        <w:t xml:space="preserve"> </w:t>
      </w:r>
      <w:r w:rsidRPr="00665E37">
        <w:t xml:space="preserve">Flow </w:t>
      </w:r>
      <w:r w:rsidR="0089331B" w:rsidRPr="00665E37">
        <w:t>chart for procedure of extracting control responsibilities</w:t>
      </w:r>
      <w:bookmarkEnd w:id="457"/>
    </w:p>
    <w:p w:rsidR="007C280E" w:rsidRPr="007C280E" w:rsidRDefault="007C280E" w:rsidP="007C280E"/>
    <w:p w:rsidR="0089331B" w:rsidRDefault="0089331B">
      <w:pPr>
        <w:spacing w:after="200"/>
        <w:jc w:val="left"/>
        <w:rPr>
          <w:b/>
        </w:rPr>
      </w:pPr>
      <w:r>
        <w:rPr>
          <w:b/>
        </w:rPr>
        <w:br w:type="page"/>
      </w:r>
    </w:p>
    <w:p w:rsidR="001F3309" w:rsidRPr="00BA7072" w:rsidRDefault="00B05532" w:rsidP="00E270F6">
      <w:pPr>
        <w:rPr>
          <w:b/>
        </w:rPr>
      </w:pPr>
      <w:r w:rsidRPr="00BA7072">
        <w:rPr>
          <w:b/>
        </w:rPr>
        <w:lastRenderedPageBreak/>
        <w:t xml:space="preserve">Detail descriptions of Procedure of Extracting Control Responsibilities: </w:t>
      </w:r>
    </w:p>
    <w:p w:rsidR="00C15693" w:rsidRDefault="00C15693" w:rsidP="00E270F6"/>
    <w:p w:rsidR="00B05532" w:rsidRPr="00BA7072" w:rsidRDefault="00F5286B" w:rsidP="00E270F6">
      <w:r w:rsidRPr="00BA7072">
        <w:t>1. Collect Contract</w:t>
      </w:r>
    </w:p>
    <w:p w:rsidR="000565BD" w:rsidRPr="00BA7072" w:rsidRDefault="000565BD" w:rsidP="00E270F6">
      <w:r w:rsidRPr="00BA7072">
        <w:t>Engineer has to collect all contract documents.</w:t>
      </w:r>
    </w:p>
    <w:p w:rsidR="00C15693" w:rsidRDefault="00C15693" w:rsidP="00E270F6"/>
    <w:p w:rsidR="00F5286B" w:rsidRPr="00BA7072" w:rsidRDefault="00F5286B" w:rsidP="00E270F6">
      <w:r w:rsidRPr="00BA7072">
        <w:t xml:space="preserve">2. </w:t>
      </w:r>
      <w:r w:rsidR="00C338D0" w:rsidRPr="00BA7072">
        <w:t>S</w:t>
      </w:r>
      <w:r w:rsidRPr="00BA7072">
        <w:t>tudy the Contract Systematically</w:t>
      </w:r>
    </w:p>
    <w:p w:rsidR="00C338D0" w:rsidRDefault="00C338D0" w:rsidP="00E270F6">
      <w:r w:rsidRPr="00BA7072">
        <w:t>Read the conditions of the entire contract reputedly at least a minimum of two times for:</w:t>
      </w:r>
    </w:p>
    <w:p w:rsidR="00C338D0" w:rsidRPr="00BA7072" w:rsidRDefault="00C338D0" w:rsidP="00A72D76">
      <w:pPr>
        <w:pStyle w:val="Buletted"/>
      </w:pPr>
      <w:r w:rsidRPr="00BA7072">
        <w:t xml:space="preserve">Understanding how the parts of the contract </w:t>
      </w:r>
      <w:r w:rsidRPr="00BA7072">
        <w:rPr>
          <w:i/>
        </w:rPr>
        <w:t>documents</w:t>
      </w:r>
      <w:r w:rsidRPr="00BA7072">
        <w:t xml:space="preserve"> fit together, i.e., which parts supersede other parts in the event of inconsistencies, which parts deal with which subjects</w:t>
      </w:r>
      <w:r w:rsidR="00FA7A47" w:rsidRPr="00BA7072">
        <w:t>,</w:t>
      </w:r>
    </w:p>
    <w:p w:rsidR="00C338D0" w:rsidRPr="00BA7072" w:rsidRDefault="00C338D0" w:rsidP="00A72D76">
      <w:pPr>
        <w:pStyle w:val="Buletted"/>
      </w:pPr>
      <w:r w:rsidRPr="00BA7072">
        <w:t>Understanding the general role of each participant, i.e., how and where the responsibilities of the participants are set out and how the responsibilities of the employer and resident engineer - as set out in the contract - agree with their respective responsibilities as set out in the resident engineer’s agreement for services</w:t>
      </w:r>
    </w:p>
    <w:p w:rsidR="00C338D0" w:rsidRDefault="007512FB" w:rsidP="00A72D76">
      <w:pPr>
        <w:pStyle w:val="Buletted"/>
      </w:pPr>
      <w:r w:rsidRPr="00BA7072">
        <w:t>Understanding the documents and confirmation - that there is no glaring error in the contract which would impair the success of the Project</w:t>
      </w:r>
      <w:r w:rsidR="004228E1" w:rsidRPr="00BA7072">
        <w:t>.</w:t>
      </w:r>
    </w:p>
    <w:p w:rsidR="00D5259D" w:rsidRPr="00D5259D" w:rsidRDefault="00D5259D" w:rsidP="00D5259D">
      <w:pPr>
        <w:pStyle w:val="BalloonText"/>
      </w:pPr>
    </w:p>
    <w:p w:rsidR="009058F1" w:rsidRPr="0089331B" w:rsidRDefault="009058F1" w:rsidP="0089331B">
      <w:pPr>
        <w:pBdr>
          <w:top w:val="single" w:sz="4" w:space="1" w:color="auto"/>
          <w:left w:val="single" w:sz="4" w:space="4" w:color="auto"/>
          <w:bottom w:val="single" w:sz="4" w:space="6" w:color="auto"/>
          <w:right w:val="single" w:sz="4" w:space="4" w:color="auto"/>
        </w:pBdr>
        <w:shd w:val="clear" w:color="auto" w:fill="F2DBDB" w:themeFill="accent2" w:themeFillTint="33"/>
        <w:ind w:left="360"/>
        <w:rPr>
          <w:sz w:val="20"/>
          <w:szCs w:val="24"/>
        </w:rPr>
      </w:pPr>
      <w:r w:rsidRPr="0089331B">
        <w:rPr>
          <w:b/>
          <w:sz w:val="20"/>
          <w:szCs w:val="24"/>
        </w:rPr>
        <w:t>The urge to “quit reading and get on with the project” should be suppressed at all cost, for the engineer; this is the most important stage of the project.</w:t>
      </w:r>
    </w:p>
    <w:p w:rsidR="00F9237C" w:rsidRDefault="00F9237C" w:rsidP="00E270F6"/>
    <w:p w:rsidR="00171025" w:rsidRPr="00BA7072" w:rsidRDefault="00171025" w:rsidP="00E270F6">
      <w:r w:rsidRPr="00BA7072">
        <w:t>3. Extract Control Responsibilities from the Contract</w:t>
      </w:r>
    </w:p>
    <w:p w:rsidR="004228E1" w:rsidRPr="00BA7072" w:rsidRDefault="004228E1" w:rsidP="00A72D76">
      <w:pPr>
        <w:pStyle w:val="Buletted"/>
      </w:pPr>
      <w:r w:rsidRPr="00BA7072">
        <w:t>Read the contract a final time from cover to cover in order to identify certain key responsibilities, called “control responsibilities,</w:t>
      </w:r>
    </w:p>
    <w:p w:rsidR="004228E1" w:rsidRPr="00BA7072" w:rsidRDefault="00D66D3B" w:rsidP="00A72D76">
      <w:pPr>
        <w:pStyle w:val="Buletted"/>
      </w:pPr>
      <w:r w:rsidRPr="00BA7072">
        <w:t xml:space="preserve">Noting responsibilities allocated to each participant with high lighter markers in various </w:t>
      </w:r>
      <w:proofErr w:type="spellStart"/>
      <w:r w:rsidRPr="00BA7072">
        <w:t>colours</w:t>
      </w:r>
      <w:proofErr w:type="spellEnd"/>
      <w:r w:rsidRPr="00BA7072">
        <w:t xml:space="preserve"> in which </w:t>
      </w:r>
      <w:r w:rsidR="00C35BA9" w:rsidRPr="00BA7072">
        <w:t>one</w:t>
      </w:r>
      <w:r w:rsidRPr="00BA7072">
        <w:t xml:space="preserve"> </w:t>
      </w:r>
      <w:proofErr w:type="spellStart"/>
      <w:r w:rsidRPr="00BA7072">
        <w:t>colour</w:t>
      </w:r>
      <w:proofErr w:type="spellEnd"/>
      <w:r w:rsidRPr="00BA7072">
        <w:t xml:space="preserve"> of marker should be used to denote each responsibility of a given participant.</w:t>
      </w:r>
    </w:p>
    <w:p w:rsidR="00D66D3B" w:rsidRPr="00BA7072" w:rsidRDefault="00D66D3B" w:rsidP="00A72D76">
      <w:pPr>
        <w:pStyle w:val="Buletted"/>
      </w:pPr>
      <w:r w:rsidRPr="00BA7072">
        <w:t xml:space="preserve">If, for example, the only participants are the employer, the engineer, and the contractor, each should be assigned a marker </w:t>
      </w:r>
      <w:proofErr w:type="spellStart"/>
      <w:r w:rsidRPr="00BA7072">
        <w:t>colour</w:t>
      </w:r>
      <w:proofErr w:type="spellEnd"/>
      <w:r w:rsidRPr="00BA7072">
        <w:t xml:space="preserve">.  </w:t>
      </w:r>
    </w:p>
    <w:p w:rsidR="00D66D3B" w:rsidRPr="00BA7072" w:rsidRDefault="00D66D3B" w:rsidP="00A72D76">
      <w:pPr>
        <w:pStyle w:val="Buletted"/>
      </w:pPr>
      <w:r w:rsidRPr="00BA7072">
        <w:t xml:space="preserve">Next to a responsibility of the engineer, should be highlighted in the engineer’s </w:t>
      </w:r>
      <w:proofErr w:type="spellStart"/>
      <w:r w:rsidRPr="00BA7072">
        <w:t>colour</w:t>
      </w:r>
      <w:proofErr w:type="spellEnd"/>
      <w:r w:rsidRPr="00BA7072">
        <w:t>; the same procedure should be followed for the other participants.</w:t>
      </w:r>
    </w:p>
    <w:p w:rsidR="006B6C68" w:rsidRPr="00BA7072" w:rsidRDefault="00D40E98" w:rsidP="00A72D76">
      <w:pPr>
        <w:pStyle w:val="Buletted"/>
      </w:pPr>
      <w:r w:rsidRPr="00BA7072">
        <w:t>Having</w:t>
      </w:r>
      <w:r w:rsidR="006B6C68" w:rsidRPr="00BA7072">
        <w:t xml:space="preserve"> a scattered aggregate of key duties of project participants.</w:t>
      </w:r>
    </w:p>
    <w:p w:rsidR="00171025" w:rsidRPr="00BA7072" w:rsidRDefault="00171025" w:rsidP="00E270F6">
      <w:r w:rsidRPr="00BA7072">
        <w:t xml:space="preserve">4. Consolidate </w:t>
      </w:r>
      <w:r w:rsidR="007A75F0" w:rsidRPr="00BA7072">
        <w:t>t</w:t>
      </w:r>
      <w:r w:rsidRPr="00BA7072">
        <w:t>hem in the Form of Control Responsibilities Summary Sheets</w:t>
      </w:r>
    </w:p>
    <w:p w:rsidR="00BE045B" w:rsidRPr="00BA7072" w:rsidRDefault="00BE045B" w:rsidP="00A72D76">
      <w:pPr>
        <w:pStyle w:val="Buletted"/>
      </w:pPr>
      <w:r w:rsidRPr="00BA7072">
        <w:t>Prepare Control Responsibilities Summary Sheets</w:t>
      </w:r>
    </w:p>
    <w:p w:rsidR="00716188" w:rsidRDefault="00BE045B" w:rsidP="00E270F6">
      <w:r w:rsidRPr="00BA7072">
        <w:t>The Control Responsibility Summary Sheet should have seven columns whose headings should be (1) contract section, (2) description, (3) contractor responsibility (4) employer responsibility, (5) engineer responsibility, and (</w:t>
      </w:r>
      <w:r w:rsidR="0007024D">
        <w:t>6</w:t>
      </w:r>
      <w:r w:rsidRPr="00BA7072">
        <w:t>) interaction responsibility</w:t>
      </w:r>
      <w:r w:rsidR="00716188">
        <w:t>.</w:t>
      </w:r>
    </w:p>
    <w:p w:rsidR="003E65F8" w:rsidRDefault="003E65F8" w:rsidP="00E270F6"/>
    <w:p w:rsidR="0089331B" w:rsidRDefault="0089331B">
      <w:pPr>
        <w:spacing w:after="200"/>
        <w:jc w:val="left"/>
        <w:rPr>
          <w:b/>
          <w:bCs/>
          <w:sz w:val="20"/>
          <w:szCs w:val="20"/>
        </w:rPr>
      </w:pPr>
      <w:r>
        <w:br w:type="page"/>
      </w:r>
    </w:p>
    <w:p w:rsidR="003E65F8" w:rsidRDefault="001B1167" w:rsidP="001B1167">
      <w:pPr>
        <w:pStyle w:val="Caption"/>
      </w:pPr>
      <w:bookmarkStart w:id="458" w:name="_Toc524978608"/>
      <w:r>
        <w:lastRenderedPageBreak/>
        <w:t xml:space="preserve">Table </w:t>
      </w:r>
      <w:r w:rsidR="00696FD7">
        <w:fldChar w:fldCharType="begin"/>
      </w:r>
      <w:r w:rsidR="00696FD7">
        <w:instrText xml:space="preserve"> STYLEREF 1 \s </w:instrText>
      </w:r>
      <w:r w:rsidR="00696FD7">
        <w:fldChar w:fldCharType="separate"/>
      </w:r>
      <w:r w:rsidR="00DD39EB">
        <w:rPr>
          <w:noProof/>
        </w:rPr>
        <w:t>14</w:t>
      </w:r>
      <w:r w:rsidR="00696FD7">
        <w:rPr>
          <w:noProof/>
        </w:rPr>
        <w:fldChar w:fldCharType="end"/>
      </w:r>
      <w:r w:rsidR="00FB7F5C">
        <w:noBreakHyphen/>
      </w:r>
      <w:r w:rsidR="00696FD7">
        <w:fldChar w:fldCharType="begin"/>
      </w:r>
      <w:r w:rsidR="00696FD7">
        <w:instrText xml:space="preserve"> SEQ Table \* ARABIC \s 1 </w:instrText>
      </w:r>
      <w:r w:rsidR="00696FD7">
        <w:fldChar w:fldCharType="separate"/>
      </w:r>
      <w:r w:rsidR="00DD39EB">
        <w:rPr>
          <w:noProof/>
        </w:rPr>
        <w:t>1</w:t>
      </w:r>
      <w:r w:rsidR="00696FD7">
        <w:rPr>
          <w:noProof/>
        </w:rPr>
        <w:fldChar w:fldCharType="end"/>
      </w:r>
      <w:r>
        <w:t xml:space="preserve">: </w:t>
      </w:r>
      <w:r w:rsidRPr="00101DA7">
        <w:t xml:space="preserve">Illustrates a blank </w:t>
      </w:r>
      <w:r w:rsidR="0089331B" w:rsidRPr="00101DA7">
        <w:t>control responsibility summary sheet</w:t>
      </w:r>
      <w:bookmarkEnd w:id="458"/>
    </w:p>
    <w:tbl>
      <w:tblPr>
        <w:tblW w:w="4846" w:type="pct"/>
        <w:jc w:val="center"/>
        <w:shd w:val="clear" w:color="auto" w:fill="DAEEF3" w:themeFill="accent5" w:themeFillTint="33"/>
        <w:tblLayout w:type="fixed"/>
        <w:tblLook w:val="0000" w:firstRow="0" w:lastRow="0" w:firstColumn="0" w:lastColumn="0" w:noHBand="0" w:noVBand="0"/>
      </w:tblPr>
      <w:tblGrid>
        <w:gridCol w:w="1414"/>
        <w:gridCol w:w="1685"/>
        <w:gridCol w:w="1494"/>
        <w:gridCol w:w="1494"/>
        <w:gridCol w:w="1494"/>
        <w:gridCol w:w="1936"/>
      </w:tblGrid>
      <w:tr w:rsidR="003E65F8" w:rsidRPr="001B1167" w:rsidTr="005D637D">
        <w:trPr>
          <w:jc w:val="center"/>
        </w:trPr>
        <w:tc>
          <w:tcPr>
            <w:tcW w:w="5000" w:type="pct"/>
            <w:gridSpan w:val="6"/>
            <w:tcBorders>
              <w:top w:val="single" w:sz="6" w:space="0" w:color="auto"/>
              <w:left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p>
          <w:p w:rsidR="003E65F8" w:rsidRPr="001B1167" w:rsidRDefault="003E65F8" w:rsidP="002047F1">
            <w:pPr>
              <w:ind w:left="-52"/>
              <w:rPr>
                <w:sz w:val="20"/>
                <w:szCs w:val="20"/>
              </w:rPr>
            </w:pPr>
            <w:r w:rsidRPr="001B1167">
              <w:rPr>
                <w:sz w:val="20"/>
                <w:szCs w:val="20"/>
              </w:rPr>
              <w:t>CONTROL RESPONSIBILITY SUMMARY SHEET</w:t>
            </w:r>
          </w:p>
          <w:p w:rsidR="003E65F8" w:rsidRPr="001B1167" w:rsidRDefault="003E65F8" w:rsidP="002047F1">
            <w:pPr>
              <w:ind w:left="-52"/>
              <w:rPr>
                <w:sz w:val="20"/>
                <w:szCs w:val="20"/>
              </w:rPr>
            </w:pPr>
            <w:r w:rsidRPr="001B1167">
              <w:rPr>
                <w:sz w:val="20"/>
                <w:szCs w:val="20"/>
              </w:rPr>
              <w:t>PROJECT         ____________________________</w:t>
            </w:r>
          </w:p>
          <w:p w:rsidR="003E65F8" w:rsidRPr="001B1167" w:rsidRDefault="003E65F8" w:rsidP="002047F1">
            <w:pPr>
              <w:ind w:left="-52"/>
              <w:rPr>
                <w:sz w:val="20"/>
                <w:szCs w:val="20"/>
              </w:rPr>
            </w:pPr>
            <w:r w:rsidRPr="001B1167">
              <w:rPr>
                <w:sz w:val="20"/>
                <w:szCs w:val="20"/>
              </w:rPr>
              <w:t>CONTRACTOR __________________________</w:t>
            </w:r>
          </w:p>
          <w:p w:rsidR="003E65F8" w:rsidRPr="001B1167" w:rsidRDefault="003E65F8" w:rsidP="002047F1">
            <w:pPr>
              <w:ind w:left="-52"/>
              <w:rPr>
                <w:sz w:val="20"/>
                <w:szCs w:val="20"/>
              </w:rPr>
            </w:pPr>
            <w:r w:rsidRPr="001B1167">
              <w:rPr>
                <w:sz w:val="20"/>
                <w:szCs w:val="20"/>
              </w:rPr>
              <w:t>Employer          __________________________</w:t>
            </w:r>
          </w:p>
          <w:p w:rsidR="003E65F8" w:rsidRPr="001B1167" w:rsidRDefault="003E65F8" w:rsidP="002047F1">
            <w:pPr>
              <w:ind w:left="-52"/>
              <w:rPr>
                <w:sz w:val="20"/>
                <w:szCs w:val="20"/>
              </w:rPr>
            </w:pPr>
            <w:r w:rsidRPr="001B1167">
              <w:rPr>
                <w:sz w:val="20"/>
                <w:szCs w:val="20"/>
              </w:rPr>
              <w:t>ENGINEER       ________________________  _                                 SHEET ___  OF ____</w:t>
            </w:r>
          </w:p>
          <w:p w:rsidR="003E65F8" w:rsidRPr="001B1167" w:rsidRDefault="003E65F8" w:rsidP="002047F1">
            <w:pPr>
              <w:ind w:left="-52"/>
              <w:rPr>
                <w:sz w:val="20"/>
                <w:szCs w:val="20"/>
              </w:rPr>
            </w:pPr>
          </w:p>
        </w:tc>
      </w:tr>
      <w:tr w:rsidR="003E65F8" w:rsidRPr="001B1167" w:rsidTr="005D637D">
        <w:trPr>
          <w:jc w:val="center"/>
        </w:trPr>
        <w:tc>
          <w:tcPr>
            <w:tcW w:w="743" w:type="pct"/>
            <w:tcBorders>
              <w:top w:val="single" w:sz="6" w:space="0" w:color="auto"/>
              <w:left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r w:rsidRPr="001B1167">
              <w:rPr>
                <w:sz w:val="20"/>
                <w:szCs w:val="20"/>
              </w:rPr>
              <w:t>(1)</w:t>
            </w:r>
          </w:p>
        </w:tc>
        <w:tc>
          <w:tcPr>
            <w:tcW w:w="885" w:type="pct"/>
            <w:tcBorders>
              <w:top w:val="single" w:sz="6" w:space="0" w:color="auto"/>
              <w:left w:val="nil"/>
              <w:right w:val="single" w:sz="6" w:space="0" w:color="auto"/>
            </w:tcBorders>
            <w:shd w:val="clear" w:color="auto" w:fill="DAEEF3" w:themeFill="accent5" w:themeFillTint="33"/>
          </w:tcPr>
          <w:p w:rsidR="003E65F8" w:rsidRPr="001B1167" w:rsidRDefault="003E65F8" w:rsidP="002047F1">
            <w:pPr>
              <w:ind w:left="-52"/>
              <w:rPr>
                <w:sz w:val="20"/>
                <w:szCs w:val="20"/>
              </w:rPr>
            </w:pPr>
            <w:r w:rsidRPr="001B1167">
              <w:rPr>
                <w:sz w:val="20"/>
                <w:szCs w:val="20"/>
              </w:rPr>
              <w:t>(2)</w:t>
            </w:r>
          </w:p>
        </w:tc>
        <w:tc>
          <w:tcPr>
            <w:tcW w:w="785" w:type="pct"/>
            <w:tcBorders>
              <w:top w:val="single" w:sz="6" w:space="0" w:color="auto"/>
              <w:left w:val="nil"/>
              <w:bottom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r w:rsidRPr="001B1167">
              <w:rPr>
                <w:sz w:val="20"/>
                <w:szCs w:val="20"/>
              </w:rPr>
              <w:t>(3)</w:t>
            </w:r>
          </w:p>
        </w:tc>
        <w:tc>
          <w:tcPr>
            <w:tcW w:w="785" w:type="pct"/>
            <w:tcBorders>
              <w:top w:val="single" w:sz="6" w:space="0" w:color="auto"/>
              <w:left w:val="nil"/>
              <w:bottom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r w:rsidRPr="001B1167">
              <w:rPr>
                <w:sz w:val="20"/>
                <w:szCs w:val="20"/>
              </w:rPr>
              <w:t>(4)</w:t>
            </w:r>
          </w:p>
        </w:tc>
        <w:tc>
          <w:tcPr>
            <w:tcW w:w="785" w:type="pct"/>
            <w:tcBorders>
              <w:top w:val="single" w:sz="6" w:space="0" w:color="auto"/>
              <w:left w:val="nil"/>
            </w:tcBorders>
            <w:shd w:val="clear" w:color="auto" w:fill="DAEEF3" w:themeFill="accent5" w:themeFillTint="33"/>
          </w:tcPr>
          <w:p w:rsidR="003E65F8" w:rsidRPr="001B1167" w:rsidRDefault="003E65F8" w:rsidP="002047F1">
            <w:pPr>
              <w:ind w:left="-52"/>
              <w:rPr>
                <w:sz w:val="20"/>
                <w:szCs w:val="20"/>
              </w:rPr>
            </w:pPr>
            <w:r w:rsidRPr="001B1167">
              <w:rPr>
                <w:sz w:val="20"/>
                <w:szCs w:val="20"/>
              </w:rPr>
              <w:t>(5)</w:t>
            </w:r>
          </w:p>
        </w:tc>
        <w:tc>
          <w:tcPr>
            <w:tcW w:w="1016" w:type="pct"/>
            <w:tcBorders>
              <w:top w:val="single" w:sz="6" w:space="0" w:color="auto"/>
              <w:left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r w:rsidRPr="001B1167">
              <w:rPr>
                <w:sz w:val="20"/>
                <w:szCs w:val="20"/>
              </w:rPr>
              <w:t>(6)</w:t>
            </w:r>
          </w:p>
        </w:tc>
      </w:tr>
      <w:tr w:rsidR="003E65F8" w:rsidRPr="001B1167" w:rsidTr="005D637D">
        <w:trPr>
          <w:jc w:val="center"/>
        </w:trPr>
        <w:tc>
          <w:tcPr>
            <w:tcW w:w="743"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r w:rsidRPr="001B1167">
              <w:rPr>
                <w:sz w:val="20"/>
                <w:szCs w:val="20"/>
              </w:rPr>
              <w:t>Contract</w:t>
            </w:r>
          </w:p>
          <w:p w:rsidR="003E65F8" w:rsidRPr="001B1167" w:rsidRDefault="003E65F8" w:rsidP="002047F1">
            <w:pPr>
              <w:ind w:left="-52"/>
              <w:rPr>
                <w:sz w:val="20"/>
                <w:szCs w:val="20"/>
              </w:rPr>
            </w:pPr>
            <w:r w:rsidRPr="001B1167">
              <w:rPr>
                <w:sz w:val="20"/>
                <w:szCs w:val="20"/>
              </w:rPr>
              <w:t>Sub-Clause</w:t>
            </w:r>
          </w:p>
        </w:tc>
        <w:tc>
          <w:tcPr>
            <w:tcW w:w="885" w:type="pct"/>
            <w:tcBorders>
              <w:top w:val="single" w:sz="6" w:space="0" w:color="auto"/>
              <w:left w:val="nil"/>
              <w:bottom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r w:rsidRPr="001B1167">
              <w:rPr>
                <w:sz w:val="20"/>
                <w:szCs w:val="20"/>
              </w:rPr>
              <w:t>Description</w:t>
            </w:r>
          </w:p>
        </w:tc>
        <w:tc>
          <w:tcPr>
            <w:tcW w:w="785" w:type="pct"/>
            <w:tcBorders>
              <w:left w:val="nil"/>
              <w:bottom w:val="single" w:sz="6" w:space="0" w:color="auto"/>
            </w:tcBorders>
            <w:shd w:val="clear" w:color="auto" w:fill="DAEEF3" w:themeFill="accent5" w:themeFillTint="33"/>
          </w:tcPr>
          <w:p w:rsidR="003E65F8" w:rsidRPr="001B1167" w:rsidRDefault="003E65F8" w:rsidP="002047F1">
            <w:pPr>
              <w:ind w:left="-52"/>
              <w:rPr>
                <w:sz w:val="20"/>
                <w:szCs w:val="20"/>
              </w:rPr>
            </w:pPr>
            <w:r w:rsidRPr="001B1167">
              <w:rPr>
                <w:sz w:val="20"/>
                <w:szCs w:val="20"/>
              </w:rPr>
              <w:t>Contractor Responsibility</w:t>
            </w:r>
          </w:p>
        </w:tc>
        <w:tc>
          <w:tcPr>
            <w:tcW w:w="785" w:type="pct"/>
            <w:tcBorders>
              <w:left w:val="single" w:sz="6" w:space="0" w:color="auto"/>
              <w:bottom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r w:rsidRPr="001B1167">
              <w:rPr>
                <w:sz w:val="20"/>
                <w:szCs w:val="20"/>
              </w:rPr>
              <w:t>Employers Responsibility</w:t>
            </w:r>
          </w:p>
        </w:tc>
        <w:tc>
          <w:tcPr>
            <w:tcW w:w="785" w:type="pct"/>
            <w:tcBorders>
              <w:top w:val="single" w:sz="6" w:space="0" w:color="auto"/>
              <w:left w:val="nil"/>
              <w:bottom w:val="single" w:sz="6" w:space="0" w:color="auto"/>
            </w:tcBorders>
            <w:shd w:val="clear" w:color="auto" w:fill="DAEEF3" w:themeFill="accent5" w:themeFillTint="33"/>
          </w:tcPr>
          <w:p w:rsidR="003E65F8" w:rsidRPr="001B1167" w:rsidRDefault="003E65F8" w:rsidP="002047F1">
            <w:pPr>
              <w:ind w:left="-52"/>
              <w:rPr>
                <w:sz w:val="20"/>
                <w:szCs w:val="20"/>
              </w:rPr>
            </w:pPr>
            <w:r w:rsidRPr="001B1167">
              <w:rPr>
                <w:sz w:val="20"/>
                <w:szCs w:val="20"/>
              </w:rPr>
              <w:t>Engineer Responsibility</w:t>
            </w:r>
          </w:p>
        </w:tc>
        <w:tc>
          <w:tcPr>
            <w:tcW w:w="1016" w:type="pct"/>
            <w:tcBorders>
              <w:top w:val="single" w:sz="6" w:space="0" w:color="auto"/>
              <w:left w:val="single" w:sz="6" w:space="0" w:color="auto"/>
              <w:bottom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r w:rsidRPr="001B1167">
              <w:rPr>
                <w:sz w:val="20"/>
                <w:szCs w:val="20"/>
              </w:rPr>
              <w:t>Interaction Responsibility</w:t>
            </w:r>
          </w:p>
        </w:tc>
      </w:tr>
      <w:tr w:rsidR="003E65F8" w:rsidRPr="001B1167" w:rsidTr="005D637D">
        <w:trPr>
          <w:jc w:val="center"/>
        </w:trPr>
        <w:tc>
          <w:tcPr>
            <w:tcW w:w="743" w:type="pct"/>
            <w:tcBorders>
              <w:left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p>
        </w:tc>
        <w:tc>
          <w:tcPr>
            <w:tcW w:w="885" w:type="pct"/>
            <w:tcBorders>
              <w:left w:val="nil"/>
              <w:right w:val="single" w:sz="6" w:space="0" w:color="auto"/>
            </w:tcBorders>
            <w:shd w:val="clear" w:color="auto" w:fill="DAEEF3" w:themeFill="accent5" w:themeFillTint="33"/>
          </w:tcPr>
          <w:p w:rsidR="003E65F8" w:rsidRPr="001B1167" w:rsidRDefault="003E65F8" w:rsidP="002047F1">
            <w:pPr>
              <w:ind w:left="-52"/>
              <w:rPr>
                <w:sz w:val="20"/>
                <w:szCs w:val="20"/>
              </w:rPr>
            </w:pPr>
          </w:p>
        </w:tc>
        <w:tc>
          <w:tcPr>
            <w:tcW w:w="785" w:type="pct"/>
            <w:tcBorders>
              <w:left w:val="nil"/>
            </w:tcBorders>
            <w:shd w:val="clear" w:color="auto" w:fill="DAEEF3" w:themeFill="accent5" w:themeFillTint="33"/>
          </w:tcPr>
          <w:p w:rsidR="003E65F8" w:rsidRPr="001B1167" w:rsidRDefault="003E65F8" w:rsidP="002047F1">
            <w:pPr>
              <w:ind w:left="-52"/>
              <w:rPr>
                <w:sz w:val="20"/>
                <w:szCs w:val="20"/>
              </w:rPr>
            </w:pPr>
          </w:p>
        </w:tc>
        <w:tc>
          <w:tcPr>
            <w:tcW w:w="785" w:type="pct"/>
            <w:tcBorders>
              <w:left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p>
        </w:tc>
        <w:tc>
          <w:tcPr>
            <w:tcW w:w="785" w:type="pct"/>
            <w:tcBorders>
              <w:left w:val="nil"/>
            </w:tcBorders>
            <w:shd w:val="clear" w:color="auto" w:fill="DAEEF3" w:themeFill="accent5" w:themeFillTint="33"/>
          </w:tcPr>
          <w:p w:rsidR="003E65F8" w:rsidRPr="001B1167" w:rsidRDefault="003E65F8" w:rsidP="002047F1">
            <w:pPr>
              <w:ind w:left="-52"/>
              <w:rPr>
                <w:sz w:val="20"/>
                <w:szCs w:val="20"/>
              </w:rPr>
            </w:pPr>
          </w:p>
        </w:tc>
        <w:tc>
          <w:tcPr>
            <w:tcW w:w="1016" w:type="pct"/>
            <w:vMerge w:val="restart"/>
            <w:tcBorders>
              <w:left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p>
        </w:tc>
      </w:tr>
      <w:tr w:rsidR="003E65F8" w:rsidRPr="001B1167" w:rsidTr="005D637D">
        <w:trPr>
          <w:jc w:val="center"/>
        </w:trPr>
        <w:tc>
          <w:tcPr>
            <w:tcW w:w="743" w:type="pct"/>
            <w:tcBorders>
              <w:left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p>
        </w:tc>
        <w:tc>
          <w:tcPr>
            <w:tcW w:w="885" w:type="pct"/>
            <w:tcBorders>
              <w:left w:val="nil"/>
              <w:right w:val="single" w:sz="6" w:space="0" w:color="auto"/>
            </w:tcBorders>
            <w:shd w:val="clear" w:color="auto" w:fill="DAEEF3" w:themeFill="accent5" w:themeFillTint="33"/>
          </w:tcPr>
          <w:p w:rsidR="003E65F8" w:rsidRPr="001B1167" w:rsidRDefault="003E65F8" w:rsidP="002047F1">
            <w:pPr>
              <w:ind w:left="-52"/>
              <w:rPr>
                <w:sz w:val="20"/>
                <w:szCs w:val="20"/>
              </w:rPr>
            </w:pPr>
          </w:p>
        </w:tc>
        <w:tc>
          <w:tcPr>
            <w:tcW w:w="785" w:type="pct"/>
            <w:tcBorders>
              <w:left w:val="nil"/>
            </w:tcBorders>
            <w:shd w:val="clear" w:color="auto" w:fill="DAEEF3" w:themeFill="accent5" w:themeFillTint="33"/>
          </w:tcPr>
          <w:p w:rsidR="003E65F8" w:rsidRPr="001B1167" w:rsidRDefault="003E65F8" w:rsidP="002047F1">
            <w:pPr>
              <w:ind w:left="-52"/>
              <w:rPr>
                <w:sz w:val="20"/>
                <w:szCs w:val="20"/>
              </w:rPr>
            </w:pPr>
          </w:p>
        </w:tc>
        <w:tc>
          <w:tcPr>
            <w:tcW w:w="785" w:type="pct"/>
            <w:tcBorders>
              <w:left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p>
        </w:tc>
        <w:tc>
          <w:tcPr>
            <w:tcW w:w="785" w:type="pct"/>
            <w:tcBorders>
              <w:left w:val="nil"/>
            </w:tcBorders>
            <w:shd w:val="clear" w:color="auto" w:fill="DAEEF3" w:themeFill="accent5" w:themeFillTint="33"/>
          </w:tcPr>
          <w:p w:rsidR="003E65F8" w:rsidRPr="001B1167" w:rsidRDefault="003E65F8" w:rsidP="002047F1">
            <w:pPr>
              <w:ind w:left="-52"/>
              <w:rPr>
                <w:sz w:val="20"/>
                <w:szCs w:val="20"/>
              </w:rPr>
            </w:pPr>
          </w:p>
        </w:tc>
        <w:tc>
          <w:tcPr>
            <w:tcW w:w="1016" w:type="pct"/>
            <w:vMerge/>
            <w:tcBorders>
              <w:left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p>
        </w:tc>
      </w:tr>
      <w:tr w:rsidR="003E65F8" w:rsidRPr="001B1167" w:rsidTr="005D637D">
        <w:trPr>
          <w:jc w:val="center"/>
        </w:trPr>
        <w:tc>
          <w:tcPr>
            <w:tcW w:w="743" w:type="pct"/>
            <w:tcBorders>
              <w:left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p>
        </w:tc>
        <w:tc>
          <w:tcPr>
            <w:tcW w:w="885" w:type="pct"/>
            <w:tcBorders>
              <w:left w:val="nil"/>
              <w:right w:val="single" w:sz="6" w:space="0" w:color="auto"/>
            </w:tcBorders>
            <w:shd w:val="clear" w:color="auto" w:fill="DAEEF3" w:themeFill="accent5" w:themeFillTint="33"/>
          </w:tcPr>
          <w:p w:rsidR="003E65F8" w:rsidRPr="001B1167" w:rsidRDefault="003E65F8" w:rsidP="002047F1">
            <w:pPr>
              <w:ind w:left="-52"/>
              <w:rPr>
                <w:sz w:val="20"/>
                <w:szCs w:val="20"/>
              </w:rPr>
            </w:pPr>
          </w:p>
        </w:tc>
        <w:tc>
          <w:tcPr>
            <w:tcW w:w="785" w:type="pct"/>
            <w:tcBorders>
              <w:left w:val="nil"/>
            </w:tcBorders>
            <w:shd w:val="clear" w:color="auto" w:fill="DAEEF3" w:themeFill="accent5" w:themeFillTint="33"/>
          </w:tcPr>
          <w:p w:rsidR="003E65F8" w:rsidRPr="001B1167" w:rsidRDefault="003E65F8" w:rsidP="002047F1">
            <w:pPr>
              <w:ind w:left="-52"/>
              <w:rPr>
                <w:sz w:val="20"/>
                <w:szCs w:val="20"/>
              </w:rPr>
            </w:pPr>
          </w:p>
        </w:tc>
        <w:tc>
          <w:tcPr>
            <w:tcW w:w="785" w:type="pct"/>
            <w:tcBorders>
              <w:left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p>
        </w:tc>
        <w:tc>
          <w:tcPr>
            <w:tcW w:w="785" w:type="pct"/>
            <w:tcBorders>
              <w:left w:val="nil"/>
            </w:tcBorders>
            <w:shd w:val="clear" w:color="auto" w:fill="DAEEF3" w:themeFill="accent5" w:themeFillTint="33"/>
          </w:tcPr>
          <w:p w:rsidR="003E65F8" w:rsidRPr="001B1167" w:rsidRDefault="003E65F8" w:rsidP="002047F1">
            <w:pPr>
              <w:ind w:left="-52"/>
              <w:rPr>
                <w:sz w:val="20"/>
                <w:szCs w:val="20"/>
              </w:rPr>
            </w:pPr>
          </w:p>
        </w:tc>
        <w:tc>
          <w:tcPr>
            <w:tcW w:w="1016" w:type="pct"/>
            <w:vMerge/>
            <w:tcBorders>
              <w:left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p>
        </w:tc>
      </w:tr>
      <w:tr w:rsidR="003E65F8" w:rsidRPr="001B1167" w:rsidTr="005D637D">
        <w:trPr>
          <w:jc w:val="center"/>
        </w:trPr>
        <w:tc>
          <w:tcPr>
            <w:tcW w:w="743" w:type="pct"/>
            <w:tcBorders>
              <w:left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p>
        </w:tc>
        <w:tc>
          <w:tcPr>
            <w:tcW w:w="885" w:type="pct"/>
            <w:tcBorders>
              <w:left w:val="nil"/>
              <w:right w:val="single" w:sz="6" w:space="0" w:color="auto"/>
            </w:tcBorders>
            <w:shd w:val="clear" w:color="auto" w:fill="DAEEF3" w:themeFill="accent5" w:themeFillTint="33"/>
          </w:tcPr>
          <w:p w:rsidR="003E65F8" w:rsidRPr="001B1167" w:rsidRDefault="003E65F8" w:rsidP="002047F1">
            <w:pPr>
              <w:ind w:left="-52"/>
              <w:rPr>
                <w:sz w:val="20"/>
                <w:szCs w:val="20"/>
              </w:rPr>
            </w:pPr>
          </w:p>
        </w:tc>
        <w:tc>
          <w:tcPr>
            <w:tcW w:w="785" w:type="pct"/>
            <w:tcBorders>
              <w:left w:val="nil"/>
            </w:tcBorders>
            <w:shd w:val="clear" w:color="auto" w:fill="DAEEF3" w:themeFill="accent5" w:themeFillTint="33"/>
          </w:tcPr>
          <w:p w:rsidR="003E65F8" w:rsidRPr="001B1167" w:rsidRDefault="003E65F8" w:rsidP="002047F1">
            <w:pPr>
              <w:ind w:left="-52"/>
              <w:rPr>
                <w:sz w:val="20"/>
                <w:szCs w:val="20"/>
              </w:rPr>
            </w:pPr>
          </w:p>
        </w:tc>
        <w:tc>
          <w:tcPr>
            <w:tcW w:w="785" w:type="pct"/>
            <w:tcBorders>
              <w:left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p>
        </w:tc>
        <w:tc>
          <w:tcPr>
            <w:tcW w:w="785" w:type="pct"/>
            <w:tcBorders>
              <w:left w:val="nil"/>
            </w:tcBorders>
            <w:shd w:val="clear" w:color="auto" w:fill="DAEEF3" w:themeFill="accent5" w:themeFillTint="33"/>
          </w:tcPr>
          <w:p w:rsidR="003E65F8" w:rsidRPr="001B1167" w:rsidRDefault="003E65F8" w:rsidP="002047F1">
            <w:pPr>
              <w:ind w:left="-52"/>
              <w:rPr>
                <w:sz w:val="20"/>
                <w:szCs w:val="20"/>
              </w:rPr>
            </w:pPr>
          </w:p>
        </w:tc>
        <w:tc>
          <w:tcPr>
            <w:tcW w:w="1016" w:type="pct"/>
            <w:vMerge/>
            <w:tcBorders>
              <w:left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p>
        </w:tc>
      </w:tr>
      <w:tr w:rsidR="003E65F8" w:rsidRPr="001B1167" w:rsidTr="005D637D">
        <w:trPr>
          <w:trHeight w:val="80"/>
          <w:jc w:val="center"/>
        </w:trPr>
        <w:tc>
          <w:tcPr>
            <w:tcW w:w="743" w:type="pct"/>
            <w:tcBorders>
              <w:left w:val="single" w:sz="6" w:space="0" w:color="auto"/>
              <w:bottom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p>
        </w:tc>
        <w:tc>
          <w:tcPr>
            <w:tcW w:w="885" w:type="pct"/>
            <w:tcBorders>
              <w:left w:val="nil"/>
              <w:bottom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p>
        </w:tc>
        <w:tc>
          <w:tcPr>
            <w:tcW w:w="785" w:type="pct"/>
            <w:tcBorders>
              <w:left w:val="nil"/>
              <w:bottom w:val="single" w:sz="6" w:space="0" w:color="auto"/>
            </w:tcBorders>
            <w:shd w:val="clear" w:color="auto" w:fill="DAEEF3" w:themeFill="accent5" w:themeFillTint="33"/>
          </w:tcPr>
          <w:p w:rsidR="003E65F8" w:rsidRPr="001B1167" w:rsidRDefault="003E65F8" w:rsidP="002047F1">
            <w:pPr>
              <w:ind w:left="-52"/>
              <w:rPr>
                <w:sz w:val="20"/>
                <w:szCs w:val="20"/>
              </w:rPr>
            </w:pPr>
          </w:p>
        </w:tc>
        <w:tc>
          <w:tcPr>
            <w:tcW w:w="785" w:type="pct"/>
            <w:tcBorders>
              <w:left w:val="single" w:sz="6" w:space="0" w:color="auto"/>
              <w:bottom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p>
        </w:tc>
        <w:tc>
          <w:tcPr>
            <w:tcW w:w="785" w:type="pct"/>
            <w:tcBorders>
              <w:left w:val="nil"/>
              <w:bottom w:val="single" w:sz="6" w:space="0" w:color="auto"/>
            </w:tcBorders>
            <w:shd w:val="clear" w:color="auto" w:fill="DAEEF3" w:themeFill="accent5" w:themeFillTint="33"/>
          </w:tcPr>
          <w:p w:rsidR="003E65F8" w:rsidRPr="001B1167" w:rsidRDefault="003E65F8" w:rsidP="002047F1">
            <w:pPr>
              <w:ind w:left="-52"/>
              <w:rPr>
                <w:sz w:val="20"/>
                <w:szCs w:val="20"/>
              </w:rPr>
            </w:pPr>
          </w:p>
        </w:tc>
        <w:tc>
          <w:tcPr>
            <w:tcW w:w="1016" w:type="pct"/>
            <w:vMerge/>
            <w:tcBorders>
              <w:left w:val="single" w:sz="6" w:space="0" w:color="auto"/>
              <w:bottom w:val="single" w:sz="6" w:space="0" w:color="auto"/>
              <w:right w:val="single" w:sz="6" w:space="0" w:color="auto"/>
            </w:tcBorders>
            <w:shd w:val="clear" w:color="auto" w:fill="DAEEF3" w:themeFill="accent5" w:themeFillTint="33"/>
          </w:tcPr>
          <w:p w:rsidR="003E65F8" w:rsidRPr="001B1167" w:rsidRDefault="003E65F8" w:rsidP="002047F1">
            <w:pPr>
              <w:ind w:left="-52"/>
              <w:rPr>
                <w:sz w:val="20"/>
                <w:szCs w:val="20"/>
              </w:rPr>
            </w:pPr>
          </w:p>
        </w:tc>
      </w:tr>
    </w:tbl>
    <w:p w:rsidR="003E65F8" w:rsidRPr="00BA7072" w:rsidRDefault="003E65F8" w:rsidP="003E65F8">
      <w:r w:rsidRPr="00BA7072">
        <w:t>Note that: -</w:t>
      </w:r>
    </w:p>
    <w:p w:rsidR="003E65F8" w:rsidRPr="00BA7072" w:rsidRDefault="003E65F8" w:rsidP="00A72D76">
      <w:pPr>
        <w:pStyle w:val="Buletted"/>
      </w:pPr>
      <w:r w:rsidRPr="00BA7072">
        <w:t xml:space="preserve">The first column should note the section of the contract which defines the responsibility, </w:t>
      </w:r>
    </w:p>
    <w:p w:rsidR="003E65F8" w:rsidRPr="00BA7072" w:rsidRDefault="003E65F8" w:rsidP="00A72D76">
      <w:pPr>
        <w:pStyle w:val="Buletted"/>
      </w:pPr>
      <w:r w:rsidRPr="00BA7072">
        <w:t>the second column should describe the responsibility in detail sufficient so as not to require reference back to the contract to define it</w:t>
      </w:r>
      <w:r>
        <w:t>;</w:t>
      </w:r>
    </w:p>
    <w:p w:rsidR="003E65F8" w:rsidRPr="00BA7072" w:rsidRDefault="003E65F8" w:rsidP="00A72D76">
      <w:pPr>
        <w:pStyle w:val="Buletted"/>
      </w:pPr>
      <w:r w:rsidRPr="00BA7072">
        <w:t>Check-mark the third column if the responsibility is a single responsibility of the contractor;</w:t>
      </w:r>
    </w:p>
    <w:p w:rsidR="003E65F8" w:rsidRPr="00BA7072" w:rsidRDefault="003E65F8" w:rsidP="00A72D76">
      <w:pPr>
        <w:pStyle w:val="Buletted"/>
      </w:pPr>
      <w:r w:rsidRPr="00BA7072">
        <w:t>The fourth column, a single responsibility of the employer</w:t>
      </w:r>
      <w:r>
        <w:t>;</w:t>
      </w:r>
    </w:p>
    <w:p w:rsidR="003E65F8" w:rsidRPr="00BA7072" w:rsidRDefault="003E65F8" w:rsidP="00A72D76">
      <w:pPr>
        <w:pStyle w:val="Buletted"/>
      </w:pPr>
      <w:r w:rsidRPr="00BA7072">
        <w:t>The fifth column, a single responsibility of the engineer; and</w:t>
      </w:r>
    </w:p>
    <w:p w:rsidR="003E65F8" w:rsidRPr="00BA7072" w:rsidRDefault="00331624" w:rsidP="00A72D76">
      <w:pPr>
        <w:pStyle w:val="Buletted"/>
      </w:pPr>
      <w:r w:rsidRPr="00BA7072">
        <w:t xml:space="preserve">The </w:t>
      </w:r>
      <w:r>
        <w:t>si</w:t>
      </w:r>
      <w:r w:rsidRPr="00BA7072">
        <w:t>xth</w:t>
      </w:r>
      <w:r w:rsidR="003E65F8" w:rsidRPr="00BA7072">
        <w:t xml:space="preserve"> column, an interaction responsibility of two or more participants.</w:t>
      </w:r>
    </w:p>
    <w:p w:rsidR="003E65F8" w:rsidRPr="00BA7072" w:rsidRDefault="003E65F8" w:rsidP="003E65F8">
      <w:r w:rsidRPr="00BA7072">
        <w:t>Transfer all the extracted scattered aggregate of key duties (responsibilities) of project participants to the Control Responsibility Summary Sheet.</w:t>
      </w:r>
    </w:p>
    <w:p w:rsidR="003E65F8" w:rsidRDefault="003E65F8" w:rsidP="00E270F6"/>
    <w:p w:rsidR="00171025" w:rsidRPr="00BA7072" w:rsidRDefault="00171025" w:rsidP="00E270F6">
      <w:r w:rsidRPr="00BA7072">
        <w:t>5. Record and Refer throughout the Project Life Time</w:t>
      </w:r>
    </w:p>
    <w:p w:rsidR="00C97858" w:rsidRPr="00BA7072" w:rsidRDefault="00C97858" w:rsidP="00A72D76">
      <w:pPr>
        <w:pStyle w:val="Buletted"/>
      </w:pPr>
      <w:r w:rsidRPr="00BA7072">
        <w:t xml:space="preserve">The final </w:t>
      </w:r>
      <w:r w:rsidR="00154DC0" w:rsidRPr="00BA7072">
        <w:t>control responsibility summary sheet</w:t>
      </w:r>
      <w:r w:rsidRPr="00BA7072">
        <w:t xml:space="preserve"> that organized key duties (control responsibilities) should be recorded and referred to facilitate construction project administration.</w:t>
      </w:r>
    </w:p>
    <w:p w:rsidR="003E65F8" w:rsidRDefault="003E65F8" w:rsidP="00F9237C">
      <w:pPr>
        <w:pStyle w:val="Caption"/>
      </w:pPr>
    </w:p>
    <w:p w:rsidR="00DB3961" w:rsidRDefault="00F9237C" w:rsidP="00F9237C">
      <w:pPr>
        <w:pStyle w:val="Caption"/>
      </w:pPr>
      <w:bookmarkStart w:id="459" w:name="_Toc524978609"/>
      <w:r>
        <w:t xml:space="preserve">Table </w:t>
      </w:r>
      <w:r w:rsidR="00696FD7">
        <w:fldChar w:fldCharType="begin"/>
      </w:r>
      <w:r w:rsidR="00696FD7">
        <w:instrText xml:space="preserve"> STYLEREF 1 \s </w:instrText>
      </w:r>
      <w:r w:rsidR="00696FD7">
        <w:fldChar w:fldCharType="separate"/>
      </w:r>
      <w:r w:rsidR="00DD39EB">
        <w:rPr>
          <w:noProof/>
        </w:rPr>
        <w:t>14</w:t>
      </w:r>
      <w:r w:rsidR="00696FD7">
        <w:rPr>
          <w:noProof/>
        </w:rPr>
        <w:fldChar w:fldCharType="end"/>
      </w:r>
      <w:r w:rsidR="00FB7F5C">
        <w:noBreakHyphen/>
      </w:r>
      <w:r w:rsidR="00696FD7">
        <w:fldChar w:fldCharType="begin"/>
      </w:r>
      <w:r w:rsidR="00696FD7">
        <w:instrText xml:space="preserve"> SEQ Table \* ARABIC \s 1 </w:instrText>
      </w:r>
      <w:r w:rsidR="00696FD7">
        <w:fldChar w:fldCharType="separate"/>
      </w:r>
      <w:r w:rsidR="00DD39EB">
        <w:rPr>
          <w:noProof/>
        </w:rPr>
        <w:t>2</w:t>
      </w:r>
      <w:r w:rsidR="00696FD7">
        <w:rPr>
          <w:noProof/>
        </w:rPr>
        <w:fldChar w:fldCharType="end"/>
      </w:r>
      <w:r>
        <w:t xml:space="preserve">: </w:t>
      </w:r>
      <w:r w:rsidRPr="009752ED">
        <w:t xml:space="preserve">Some </w:t>
      </w:r>
      <w:r w:rsidR="0089331B" w:rsidRPr="009752ED">
        <w:t>responsibilities of parties in works contract</w:t>
      </w:r>
      <w:bookmarkEnd w:id="459"/>
    </w:p>
    <w:tbl>
      <w:tblPr>
        <w:tblStyle w:val="TableGrid"/>
        <w:tblW w:w="9706" w:type="dxa"/>
        <w:jc w:val="center"/>
        <w:tblLook w:val="04A0" w:firstRow="1" w:lastRow="0" w:firstColumn="1" w:lastColumn="0" w:noHBand="0" w:noVBand="1"/>
      </w:tblPr>
      <w:tblGrid>
        <w:gridCol w:w="1243"/>
        <w:gridCol w:w="2443"/>
        <w:gridCol w:w="1505"/>
        <w:gridCol w:w="1505"/>
        <w:gridCol w:w="1505"/>
        <w:gridCol w:w="1505"/>
      </w:tblGrid>
      <w:tr w:rsidR="00C329E3" w:rsidRPr="001B1167" w:rsidTr="001B1167">
        <w:trPr>
          <w:tblHeader/>
          <w:jc w:val="center"/>
        </w:trPr>
        <w:tc>
          <w:tcPr>
            <w:tcW w:w="1278" w:type="dxa"/>
            <w:shd w:val="clear" w:color="auto" w:fill="D6E3BC" w:themeFill="accent3" w:themeFillTint="66"/>
          </w:tcPr>
          <w:p w:rsidR="00C329E3" w:rsidRPr="001B1167" w:rsidRDefault="00C329E3" w:rsidP="001B1167">
            <w:pPr>
              <w:ind w:left="-38" w:right="-40"/>
              <w:rPr>
                <w:b/>
                <w:sz w:val="20"/>
                <w:szCs w:val="20"/>
              </w:rPr>
            </w:pPr>
            <w:r w:rsidRPr="001B1167">
              <w:rPr>
                <w:b/>
                <w:sz w:val="20"/>
                <w:szCs w:val="20"/>
              </w:rPr>
              <w:t>(1)</w:t>
            </w:r>
          </w:p>
        </w:tc>
        <w:tc>
          <w:tcPr>
            <w:tcW w:w="2576" w:type="dxa"/>
            <w:shd w:val="clear" w:color="auto" w:fill="D6E3BC" w:themeFill="accent3" w:themeFillTint="66"/>
          </w:tcPr>
          <w:p w:rsidR="00C329E3" w:rsidRPr="001B1167" w:rsidRDefault="00C329E3" w:rsidP="001B1167">
            <w:pPr>
              <w:ind w:left="-38" w:right="-40"/>
              <w:rPr>
                <w:b/>
                <w:sz w:val="20"/>
                <w:szCs w:val="20"/>
              </w:rPr>
            </w:pPr>
            <w:r w:rsidRPr="001B1167">
              <w:rPr>
                <w:b/>
                <w:sz w:val="20"/>
                <w:szCs w:val="20"/>
              </w:rPr>
              <w:t>(2)</w:t>
            </w:r>
          </w:p>
        </w:tc>
        <w:tc>
          <w:tcPr>
            <w:tcW w:w="1450" w:type="dxa"/>
            <w:shd w:val="clear" w:color="auto" w:fill="D6E3BC" w:themeFill="accent3" w:themeFillTint="66"/>
          </w:tcPr>
          <w:p w:rsidR="00C329E3" w:rsidRPr="001B1167" w:rsidRDefault="00C329E3" w:rsidP="001B1167">
            <w:pPr>
              <w:ind w:left="-38" w:right="-40"/>
              <w:rPr>
                <w:b/>
                <w:sz w:val="20"/>
                <w:szCs w:val="20"/>
              </w:rPr>
            </w:pPr>
            <w:r w:rsidRPr="001B1167">
              <w:rPr>
                <w:b/>
                <w:sz w:val="20"/>
                <w:szCs w:val="20"/>
              </w:rPr>
              <w:t>(3)</w:t>
            </w:r>
          </w:p>
        </w:tc>
        <w:tc>
          <w:tcPr>
            <w:tcW w:w="1502" w:type="dxa"/>
            <w:shd w:val="clear" w:color="auto" w:fill="D6E3BC" w:themeFill="accent3" w:themeFillTint="66"/>
          </w:tcPr>
          <w:p w:rsidR="00C329E3" w:rsidRPr="001B1167" w:rsidRDefault="00C329E3" w:rsidP="001B1167">
            <w:pPr>
              <w:ind w:left="-38" w:right="-40"/>
              <w:rPr>
                <w:b/>
                <w:sz w:val="20"/>
                <w:szCs w:val="20"/>
              </w:rPr>
            </w:pPr>
            <w:r w:rsidRPr="001B1167">
              <w:rPr>
                <w:b/>
                <w:sz w:val="20"/>
                <w:szCs w:val="20"/>
              </w:rPr>
              <w:t>(4)</w:t>
            </w:r>
          </w:p>
        </w:tc>
        <w:tc>
          <w:tcPr>
            <w:tcW w:w="1450" w:type="dxa"/>
            <w:shd w:val="clear" w:color="auto" w:fill="D6E3BC" w:themeFill="accent3" w:themeFillTint="66"/>
          </w:tcPr>
          <w:p w:rsidR="00C329E3" w:rsidRPr="001B1167" w:rsidRDefault="00C329E3" w:rsidP="001B1167">
            <w:pPr>
              <w:ind w:left="-38" w:right="-40"/>
              <w:rPr>
                <w:b/>
                <w:sz w:val="20"/>
                <w:szCs w:val="20"/>
              </w:rPr>
            </w:pPr>
            <w:r w:rsidRPr="001B1167">
              <w:rPr>
                <w:b/>
                <w:sz w:val="20"/>
                <w:szCs w:val="20"/>
              </w:rPr>
              <w:t>(5)</w:t>
            </w:r>
          </w:p>
        </w:tc>
        <w:tc>
          <w:tcPr>
            <w:tcW w:w="1450" w:type="dxa"/>
            <w:shd w:val="clear" w:color="auto" w:fill="D6E3BC" w:themeFill="accent3" w:themeFillTint="66"/>
          </w:tcPr>
          <w:p w:rsidR="00C329E3" w:rsidRPr="001B1167" w:rsidRDefault="00C329E3" w:rsidP="001B1167">
            <w:pPr>
              <w:ind w:left="-38" w:right="-40"/>
              <w:rPr>
                <w:b/>
                <w:sz w:val="20"/>
                <w:szCs w:val="20"/>
              </w:rPr>
            </w:pPr>
            <w:r w:rsidRPr="001B1167">
              <w:rPr>
                <w:b/>
                <w:sz w:val="20"/>
                <w:szCs w:val="20"/>
              </w:rPr>
              <w:t>(6)</w:t>
            </w:r>
          </w:p>
        </w:tc>
      </w:tr>
      <w:tr w:rsidR="00C329E3" w:rsidRPr="001B1167" w:rsidTr="001B1167">
        <w:trPr>
          <w:tblHeader/>
          <w:jc w:val="center"/>
        </w:trPr>
        <w:tc>
          <w:tcPr>
            <w:tcW w:w="1278" w:type="dxa"/>
            <w:shd w:val="clear" w:color="auto" w:fill="D6E3BC" w:themeFill="accent3" w:themeFillTint="66"/>
          </w:tcPr>
          <w:p w:rsidR="00C329E3" w:rsidRPr="001B1167" w:rsidRDefault="00C329E3" w:rsidP="001B1167">
            <w:pPr>
              <w:ind w:left="-38" w:right="-40"/>
              <w:rPr>
                <w:b/>
                <w:sz w:val="20"/>
                <w:szCs w:val="20"/>
              </w:rPr>
            </w:pPr>
            <w:r w:rsidRPr="001B1167">
              <w:rPr>
                <w:b/>
                <w:sz w:val="20"/>
                <w:szCs w:val="20"/>
              </w:rPr>
              <w:t>Contract</w:t>
            </w:r>
          </w:p>
          <w:p w:rsidR="00C329E3" w:rsidRPr="001B1167" w:rsidRDefault="00C329E3" w:rsidP="001B1167">
            <w:pPr>
              <w:ind w:left="-38" w:right="-40"/>
              <w:rPr>
                <w:b/>
                <w:sz w:val="20"/>
                <w:szCs w:val="20"/>
              </w:rPr>
            </w:pPr>
            <w:r w:rsidRPr="001B1167">
              <w:rPr>
                <w:b/>
                <w:sz w:val="20"/>
                <w:szCs w:val="20"/>
              </w:rPr>
              <w:t>Sub-Clause</w:t>
            </w:r>
          </w:p>
        </w:tc>
        <w:tc>
          <w:tcPr>
            <w:tcW w:w="2576" w:type="dxa"/>
            <w:shd w:val="clear" w:color="auto" w:fill="D6E3BC" w:themeFill="accent3" w:themeFillTint="66"/>
          </w:tcPr>
          <w:p w:rsidR="00C329E3" w:rsidRPr="001B1167" w:rsidRDefault="00C329E3" w:rsidP="001B1167">
            <w:pPr>
              <w:ind w:left="-38" w:right="-40"/>
              <w:rPr>
                <w:b/>
                <w:sz w:val="20"/>
                <w:szCs w:val="20"/>
              </w:rPr>
            </w:pPr>
            <w:r w:rsidRPr="001B1167">
              <w:rPr>
                <w:b/>
                <w:sz w:val="20"/>
                <w:szCs w:val="20"/>
              </w:rPr>
              <w:t>Description</w:t>
            </w:r>
          </w:p>
        </w:tc>
        <w:tc>
          <w:tcPr>
            <w:tcW w:w="1450" w:type="dxa"/>
            <w:shd w:val="clear" w:color="auto" w:fill="D6E3BC" w:themeFill="accent3" w:themeFillTint="66"/>
          </w:tcPr>
          <w:p w:rsidR="00C329E3" w:rsidRPr="001B1167" w:rsidRDefault="00C329E3" w:rsidP="001B1167">
            <w:pPr>
              <w:ind w:left="-38" w:right="-40"/>
              <w:rPr>
                <w:b/>
                <w:sz w:val="20"/>
                <w:szCs w:val="20"/>
              </w:rPr>
            </w:pPr>
            <w:r w:rsidRPr="001B1167">
              <w:rPr>
                <w:b/>
                <w:sz w:val="20"/>
                <w:szCs w:val="20"/>
              </w:rPr>
              <w:t>Contractor Responsibility</w:t>
            </w:r>
          </w:p>
        </w:tc>
        <w:tc>
          <w:tcPr>
            <w:tcW w:w="1502" w:type="dxa"/>
            <w:shd w:val="clear" w:color="auto" w:fill="D6E3BC" w:themeFill="accent3" w:themeFillTint="66"/>
          </w:tcPr>
          <w:p w:rsidR="00C329E3" w:rsidRPr="001B1167" w:rsidRDefault="00C329E3" w:rsidP="001B1167">
            <w:pPr>
              <w:ind w:left="-38" w:right="-40"/>
              <w:rPr>
                <w:b/>
                <w:sz w:val="20"/>
                <w:szCs w:val="20"/>
              </w:rPr>
            </w:pPr>
            <w:r w:rsidRPr="001B1167">
              <w:rPr>
                <w:b/>
                <w:sz w:val="20"/>
                <w:szCs w:val="20"/>
              </w:rPr>
              <w:t>Employers Responsibility</w:t>
            </w:r>
          </w:p>
        </w:tc>
        <w:tc>
          <w:tcPr>
            <w:tcW w:w="1450" w:type="dxa"/>
            <w:shd w:val="clear" w:color="auto" w:fill="D6E3BC" w:themeFill="accent3" w:themeFillTint="66"/>
          </w:tcPr>
          <w:p w:rsidR="00C329E3" w:rsidRPr="001B1167" w:rsidRDefault="00C329E3" w:rsidP="001B1167">
            <w:pPr>
              <w:ind w:left="-38" w:right="-40"/>
              <w:rPr>
                <w:b/>
                <w:sz w:val="20"/>
                <w:szCs w:val="20"/>
              </w:rPr>
            </w:pPr>
            <w:r w:rsidRPr="001B1167">
              <w:rPr>
                <w:b/>
                <w:sz w:val="20"/>
                <w:szCs w:val="20"/>
              </w:rPr>
              <w:t>Engineer Responsibility</w:t>
            </w:r>
          </w:p>
        </w:tc>
        <w:tc>
          <w:tcPr>
            <w:tcW w:w="1450" w:type="dxa"/>
            <w:shd w:val="clear" w:color="auto" w:fill="D6E3BC" w:themeFill="accent3" w:themeFillTint="66"/>
          </w:tcPr>
          <w:p w:rsidR="00C329E3" w:rsidRPr="001B1167" w:rsidRDefault="00C329E3" w:rsidP="001B1167">
            <w:pPr>
              <w:ind w:left="-38" w:right="-40"/>
              <w:rPr>
                <w:b/>
                <w:sz w:val="20"/>
                <w:szCs w:val="20"/>
              </w:rPr>
            </w:pPr>
            <w:r w:rsidRPr="001B1167">
              <w:rPr>
                <w:b/>
                <w:sz w:val="20"/>
                <w:szCs w:val="20"/>
              </w:rPr>
              <w:t>Interaction Responsibility</w:t>
            </w:r>
          </w:p>
        </w:tc>
      </w:tr>
      <w:tr w:rsidR="00C329E3" w:rsidTr="008E117E">
        <w:trPr>
          <w:jc w:val="center"/>
        </w:trPr>
        <w:tc>
          <w:tcPr>
            <w:tcW w:w="1278" w:type="dxa"/>
            <w:vAlign w:val="center"/>
          </w:tcPr>
          <w:p w:rsidR="00C329E3" w:rsidRPr="00BA7072" w:rsidRDefault="00C329E3" w:rsidP="001B1167">
            <w:pPr>
              <w:ind w:left="-38" w:right="-40"/>
              <w:jc w:val="center"/>
              <w:rPr>
                <w:sz w:val="20"/>
                <w:szCs w:val="20"/>
              </w:rPr>
            </w:pPr>
            <w:r w:rsidRPr="00BA7072">
              <w:rPr>
                <w:sz w:val="20"/>
                <w:szCs w:val="20"/>
              </w:rPr>
              <w:t>10.1</w:t>
            </w:r>
          </w:p>
        </w:tc>
        <w:tc>
          <w:tcPr>
            <w:tcW w:w="2576" w:type="dxa"/>
            <w:vAlign w:val="center"/>
          </w:tcPr>
          <w:p w:rsidR="00C329E3" w:rsidRPr="00BA7072" w:rsidRDefault="00C329E3" w:rsidP="001B1167">
            <w:pPr>
              <w:ind w:left="-38" w:right="-40"/>
              <w:jc w:val="left"/>
              <w:rPr>
                <w:sz w:val="20"/>
                <w:szCs w:val="20"/>
              </w:rPr>
            </w:pPr>
            <w:r w:rsidRPr="00BA7072">
              <w:rPr>
                <w:sz w:val="20"/>
                <w:szCs w:val="20"/>
              </w:rPr>
              <w:t>Security Bond</w:t>
            </w:r>
            <w:r>
              <w:rPr>
                <w:sz w:val="20"/>
                <w:szCs w:val="20"/>
              </w:rPr>
              <w:t>:</w:t>
            </w:r>
            <w:r w:rsidRPr="00BA7072">
              <w:rPr>
                <w:sz w:val="20"/>
                <w:szCs w:val="20"/>
              </w:rPr>
              <w:t xml:space="preserve"> - Contractor shall provide security bond within 28 days.</w:t>
            </w:r>
          </w:p>
        </w:tc>
        <w:tc>
          <w:tcPr>
            <w:tcW w:w="1450" w:type="dxa"/>
            <w:vAlign w:val="center"/>
          </w:tcPr>
          <w:p w:rsidR="00C329E3" w:rsidRPr="00BA7072" w:rsidRDefault="00C329E3" w:rsidP="001B1167">
            <w:pPr>
              <w:ind w:left="-38" w:right="-40"/>
              <w:jc w:val="center"/>
              <w:rPr>
                <w:sz w:val="20"/>
                <w:szCs w:val="20"/>
              </w:rPr>
            </w:pPr>
            <w:r w:rsidRPr="00BA7072">
              <w:rPr>
                <w:sz w:val="20"/>
                <w:szCs w:val="20"/>
              </w:rPr>
              <w:t>x</w:t>
            </w:r>
          </w:p>
        </w:tc>
        <w:tc>
          <w:tcPr>
            <w:tcW w:w="1502" w:type="dxa"/>
          </w:tcPr>
          <w:p w:rsidR="00C329E3" w:rsidRDefault="00C329E3" w:rsidP="001B1167">
            <w:pPr>
              <w:ind w:left="-38" w:right="-40"/>
            </w:pPr>
          </w:p>
        </w:tc>
        <w:tc>
          <w:tcPr>
            <w:tcW w:w="1450" w:type="dxa"/>
          </w:tcPr>
          <w:p w:rsidR="00C329E3" w:rsidRDefault="00C329E3" w:rsidP="001B1167">
            <w:pPr>
              <w:ind w:left="-38" w:right="-40"/>
            </w:pPr>
          </w:p>
        </w:tc>
        <w:tc>
          <w:tcPr>
            <w:tcW w:w="1450" w:type="dxa"/>
          </w:tcPr>
          <w:p w:rsidR="00C329E3" w:rsidRDefault="00C329E3" w:rsidP="001B1167">
            <w:pPr>
              <w:ind w:left="-38" w:right="-40"/>
            </w:pPr>
          </w:p>
        </w:tc>
      </w:tr>
      <w:tr w:rsidR="00C329E3" w:rsidTr="008E117E">
        <w:trPr>
          <w:jc w:val="center"/>
        </w:trPr>
        <w:tc>
          <w:tcPr>
            <w:tcW w:w="1278" w:type="dxa"/>
            <w:vAlign w:val="center"/>
          </w:tcPr>
          <w:p w:rsidR="00C329E3" w:rsidRPr="00BA7072" w:rsidRDefault="00C329E3" w:rsidP="001B1167">
            <w:pPr>
              <w:ind w:left="-38" w:right="-40"/>
              <w:jc w:val="center"/>
              <w:rPr>
                <w:sz w:val="20"/>
                <w:szCs w:val="20"/>
              </w:rPr>
            </w:pPr>
            <w:r w:rsidRPr="00BA7072">
              <w:rPr>
                <w:sz w:val="20"/>
                <w:szCs w:val="20"/>
              </w:rPr>
              <w:t>14.1</w:t>
            </w:r>
          </w:p>
        </w:tc>
        <w:tc>
          <w:tcPr>
            <w:tcW w:w="2576" w:type="dxa"/>
            <w:vAlign w:val="center"/>
          </w:tcPr>
          <w:p w:rsidR="00C329E3" w:rsidRPr="00BA7072" w:rsidRDefault="007A6DE7" w:rsidP="001B1167">
            <w:pPr>
              <w:ind w:left="-38" w:right="-40"/>
              <w:jc w:val="left"/>
              <w:rPr>
                <w:sz w:val="20"/>
                <w:szCs w:val="20"/>
              </w:rPr>
            </w:pPr>
            <w:r>
              <w:rPr>
                <w:sz w:val="20"/>
                <w:szCs w:val="20"/>
              </w:rPr>
              <w:t>Work Program</w:t>
            </w:r>
            <w:r w:rsidR="00C329E3">
              <w:rPr>
                <w:sz w:val="20"/>
                <w:szCs w:val="20"/>
              </w:rPr>
              <w:t>:</w:t>
            </w:r>
            <w:r w:rsidR="00C329E3" w:rsidRPr="00BA7072">
              <w:rPr>
                <w:sz w:val="20"/>
                <w:szCs w:val="20"/>
              </w:rPr>
              <w:t xml:space="preserve"> - The contractor shall sub</w:t>
            </w:r>
            <w:r>
              <w:rPr>
                <w:sz w:val="20"/>
                <w:szCs w:val="20"/>
              </w:rPr>
              <w:t xml:space="preserve">mit for approval work program </w:t>
            </w:r>
            <w:r w:rsidR="00C329E3" w:rsidRPr="00BA7072">
              <w:rPr>
                <w:sz w:val="20"/>
                <w:szCs w:val="20"/>
              </w:rPr>
              <w:t>within 28 days.</w:t>
            </w:r>
          </w:p>
        </w:tc>
        <w:tc>
          <w:tcPr>
            <w:tcW w:w="1450" w:type="dxa"/>
            <w:vAlign w:val="center"/>
          </w:tcPr>
          <w:p w:rsidR="00C329E3" w:rsidRPr="00BA7072" w:rsidRDefault="00C329E3" w:rsidP="001B1167">
            <w:pPr>
              <w:ind w:left="-38" w:right="-40"/>
              <w:jc w:val="center"/>
              <w:rPr>
                <w:sz w:val="20"/>
                <w:szCs w:val="20"/>
              </w:rPr>
            </w:pPr>
            <w:r w:rsidRPr="00BA7072">
              <w:rPr>
                <w:sz w:val="20"/>
                <w:szCs w:val="20"/>
              </w:rPr>
              <w:t>1</w:t>
            </w:r>
          </w:p>
        </w:tc>
        <w:tc>
          <w:tcPr>
            <w:tcW w:w="1502" w:type="dxa"/>
            <w:vAlign w:val="center"/>
          </w:tcPr>
          <w:p w:rsidR="00C329E3" w:rsidRPr="00BA7072" w:rsidRDefault="00C329E3" w:rsidP="001B1167">
            <w:pPr>
              <w:ind w:left="-38" w:right="-40"/>
              <w:jc w:val="center"/>
              <w:rPr>
                <w:sz w:val="20"/>
                <w:szCs w:val="20"/>
              </w:rPr>
            </w:pPr>
          </w:p>
        </w:tc>
        <w:tc>
          <w:tcPr>
            <w:tcW w:w="1450" w:type="dxa"/>
            <w:vAlign w:val="center"/>
          </w:tcPr>
          <w:p w:rsidR="00C329E3" w:rsidRPr="00BA7072" w:rsidRDefault="00C329E3" w:rsidP="001B1167">
            <w:pPr>
              <w:ind w:left="-38" w:right="-40"/>
              <w:jc w:val="center"/>
              <w:rPr>
                <w:sz w:val="20"/>
                <w:szCs w:val="20"/>
              </w:rPr>
            </w:pPr>
            <w:r>
              <w:rPr>
                <w:sz w:val="20"/>
                <w:szCs w:val="20"/>
              </w:rPr>
              <w:t>2</w:t>
            </w:r>
          </w:p>
        </w:tc>
        <w:tc>
          <w:tcPr>
            <w:tcW w:w="1450" w:type="dxa"/>
            <w:vAlign w:val="center"/>
          </w:tcPr>
          <w:p w:rsidR="00C329E3" w:rsidRPr="00BA7072" w:rsidRDefault="00C329E3" w:rsidP="001B1167">
            <w:pPr>
              <w:ind w:left="-38" w:right="-40"/>
              <w:jc w:val="center"/>
              <w:rPr>
                <w:sz w:val="20"/>
                <w:szCs w:val="20"/>
              </w:rPr>
            </w:pPr>
            <w:r>
              <w:rPr>
                <w:sz w:val="20"/>
                <w:szCs w:val="20"/>
              </w:rPr>
              <w:t>x</w:t>
            </w:r>
          </w:p>
        </w:tc>
      </w:tr>
      <w:tr w:rsidR="00715464" w:rsidTr="008E117E">
        <w:trPr>
          <w:jc w:val="center"/>
        </w:trPr>
        <w:tc>
          <w:tcPr>
            <w:tcW w:w="1278" w:type="dxa"/>
            <w:vAlign w:val="center"/>
          </w:tcPr>
          <w:p w:rsidR="00715464" w:rsidRPr="00BA7072" w:rsidRDefault="00715464" w:rsidP="001B1167">
            <w:pPr>
              <w:ind w:left="-38" w:right="-40"/>
              <w:jc w:val="center"/>
              <w:rPr>
                <w:sz w:val="20"/>
                <w:szCs w:val="20"/>
              </w:rPr>
            </w:pPr>
            <w:r w:rsidRPr="00BA7072">
              <w:rPr>
                <w:sz w:val="20"/>
                <w:szCs w:val="20"/>
              </w:rPr>
              <w:t>14.3</w:t>
            </w:r>
          </w:p>
        </w:tc>
        <w:tc>
          <w:tcPr>
            <w:tcW w:w="2576" w:type="dxa"/>
            <w:vAlign w:val="center"/>
          </w:tcPr>
          <w:p w:rsidR="00715464" w:rsidRPr="00BA7072" w:rsidRDefault="007A6DE7" w:rsidP="001B1167">
            <w:pPr>
              <w:ind w:left="-38" w:right="-40"/>
              <w:jc w:val="left"/>
              <w:rPr>
                <w:sz w:val="20"/>
                <w:szCs w:val="20"/>
              </w:rPr>
            </w:pPr>
            <w:r w:rsidRPr="00BA7072">
              <w:rPr>
                <w:sz w:val="20"/>
                <w:szCs w:val="20"/>
              </w:rPr>
              <w:t>Cash flow</w:t>
            </w:r>
            <w:r w:rsidR="00715464">
              <w:rPr>
                <w:sz w:val="20"/>
                <w:szCs w:val="20"/>
              </w:rPr>
              <w:t>:</w:t>
            </w:r>
            <w:r w:rsidR="00715464" w:rsidRPr="00BA7072">
              <w:rPr>
                <w:sz w:val="20"/>
                <w:szCs w:val="20"/>
              </w:rPr>
              <w:t xml:space="preserve"> - The contractor shall submit for approval </w:t>
            </w:r>
            <w:r w:rsidRPr="00BA7072">
              <w:rPr>
                <w:sz w:val="20"/>
                <w:szCs w:val="20"/>
              </w:rPr>
              <w:t>cash flow</w:t>
            </w:r>
            <w:r w:rsidR="00715464" w:rsidRPr="00BA7072">
              <w:rPr>
                <w:sz w:val="20"/>
                <w:szCs w:val="20"/>
              </w:rPr>
              <w:t xml:space="preserve"> within 28 days.</w:t>
            </w:r>
          </w:p>
        </w:tc>
        <w:tc>
          <w:tcPr>
            <w:tcW w:w="1450" w:type="dxa"/>
            <w:vAlign w:val="center"/>
          </w:tcPr>
          <w:p w:rsidR="00715464" w:rsidRPr="00BA7072" w:rsidRDefault="00715464" w:rsidP="001B1167">
            <w:pPr>
              <w:ind w:left="-38" w:right="-40"/>
              <w:jc w:val="center"/>
              <w:rPr>
                <w:sz w:val="20"/>
                <w:szCs w:val="20"/>
              </w:rPr>
            </w:pPr>
            <w:r w:rsidRPr="00BA7072">
              <w:rPr>
                <w:sz w:val="20"/>
                <w:szCs w:val="20"/>
              </w:rPr>
              <w:t>1</w:t>
            </w:r>
          </w:p>
        </w:tc>
        <w:tc>
          <w:tcPr>
            <w:tcW w:w="1502" w:type="dxa"/>
            <w:vAlign w:val="center"/>
          </w:tcPr>
          <w:p w:rsidR="00715464" w:rsidRPr="00BA7072" w:rsidRDefault="00715464" w:rsidP="001B1167">
            <w:pPr>
              <w:ind w:left="-38" w:right="-40"/>
              <w:jc w:val="center"/>
              <w:rPr>
                <w:sz w:val="20"/>
                <w:szCs w:val="20"/>
              </w:rPr>
            </w:pPr>
          </w:p>
        </w:tc>
        <w:tc>
          <w:tcPr>
            <w:tcW w:w="1450" w:type="dxa"/>
            <w:vAlign w:val="center"/>
          </w:tcPr>
          <w:p w:rsidR="00715464" w:rsidRPr="00BA7072" w:rsidRDefault="00715464" w:rsidP="001B1167">
            <w:pPr>
              <w:ind w:left="-38" w:right="-40"/>
              <w:jc w:val="center"/>
              <w:rPr>
                <w:sz w:val="20"/>
                <w:szCs w:val="20"/>
              </w:rPr>
            </w:pPr>
            <w:r>
              <w:rPr>
                <w:sz w:val="20"/>
                <w:szCs w:val="20"/>
              </w:rPr>
              <w:t>2</w:t>
            </w:r>
          </w:p>
        </w:tc>
        <w:tc>
          <w:tcPr>
            <w:tcW w:w="1450" w:type="dxa"/>
            <w:vAlign w:val="center"/>
          </w:tcPr>
          <w:p w:rsidR="00715464" w:rsidRPr="00BA7072" w:rsidRDefault="00715464" w:rsidP="001B1167">
            <w:pPr>
              <w:ind w:left="-38" w:right="-40"/>
              <w:jc w:val="center"/>
              <w:rPr>
                <w:sz w:val="20"/>
                <w:szCs w:val="20"/>
              </w:rPr>
            </w:pPr>
            <w:r>
              <w:rPr>
                <w:sz w:val="20"/>
                <w:szCs w:val="20"/>
              </w:rPr>
              <w:t>x</w:t>
            </w:r>
          </w:p>
        </w:tc>
      </w:tr>
      <w:tr w:rsidR="00715464" w:rsidTr="008E117E">
        <w:trPr>
          <w:jc w:val="center"/>
        </w:trPr>
        <w:tc>
          <w:tcPr>
            <w:tcW w:w="1278" w:type="dxa"/>
            <w:vAlign w:val="center"/>
          </w:tcPr>
          <w:p w:rsidR="00715464" w:rsidRPr="00BA7072" w:rsidRDefault="00715464" w:rsidP="001B1167">
            <w:pPr>
              <w:ind w:left="-38" w:right="-40"/>
              <w:jc w:val="center"/>
              <w:rPr>
                <w:sz w:val="20"/>
                <w:szCs w:val="20"/>
              </w:rPr>
            </w:pPr>
            <w:r w:rsidRPr="00BA7072">
              <w:rPr>
                <w:sz w:val="20"/>
                <w:szCs w:val="20"/>
              </w:rPr>
              <w:t>25.1</w:t>
            </w:r>
          </w:p>
        </w:tc>
        <w:tc>
          <w:tcPr>
            <w:tcW w:w="2576" w:type="dxa"/>
            <w:vAlign w:val="center"/>
          </w:tcPr>
          <w:p w:rsidR="00715464" w:rsidRPr="00BA7072" w:rsidRDefault="00715464" w:rsidP="001B1167">
            <w:pPr>
              <w:ind w:left="-38" w:right="-40"/>
              <w:jc w:val="left"/>
              <w:rPr>
                <w:sz w:val="20"/>
                <w:szCs w:val="20"/>
              </w:rPr>
            </w:pPr>
            <w:r w:rsidRPr="00BA7072">
              <w:rPr>
                <w:sz w:val="20"/>
                <w:szCs w:val="20"/>
              </w:rPr>
              <w:t>Insurance</w:t>
            </w:r>
            <w:r>
              <w:rPr>
                <w:sz w:val="20"/>
                <w:szCs w:val="20"/>
              </w:rPr>
              <w:t>:</w:t>
            </w:r>
            <w:r w:rsidRPr="00BA7072">
              <w:rPr>
                <w:sz w:val="20"/>
                <w:szCs w:val="20"/>
              </w:rPr>
              <w:t xml:space="preserve"> - Contractor shall provide evidence of insurance before start of work at site</w:t>
            </w:r>
          </w:p>
        </w:tc>
        <w:tc>
          <w:tcPr>
            <w:tcW w:w="1450" w:type="dxa"/>
            <w:vAlign w:val="center"/>
          </w:tcPr>
          <w:p w:rsidR="00715464" w:rsidRPr="00BA7072" w:rsidRDefault="00715464" w:rsidP="001B1167">
            <w:pPr>
              <w:ind w:left="-38" w:right="-40"/>
              <w:jc w:val="center"/>
              <w:rPr>
                <w:sz w:val="20"/>
                <w:szCs w:val="20"/>
              </w:rPr>
            </w:pPr>
            <w:r w:rsidRPr="00BA7072">
              <w:rPr>
                <w:sz w:val="20"/>
                <w:szCs w:val="20"/>
              </w:rPr>
              <w:t>1</w:t>
            </w:r>
          </w:p>
        </w:tc>
        <w:tc>
          <w:tcPr>
            <w:tcW w:w="1502" w:type="dxa"/>
            <w:vAlign w:val="center"/>
          </w:tcPr>
          <w:p w:rsidR="00715464" w:rsidRPr="00BA7072" w:rsidRDefault="00715464" w:rsidP="001B1167">
            <w:pPr>
              <w:ind w:left="-38" w:right="-40"/>
              <w:jc w:val="center"/>
              <w:rPr>
                <w:sz w:val="20"/>
                <w:szCs w:val="20"/>
              </w:rPr>
            </w:pPr>
            <w:r w:rsidRPr="00BA7072">
              <w:rPr>
                <w:sz w:val="20"/>
                <w:szCs w:val="20"/>
              </w:rPr>
              <w:t>2</w:t>
            </w:r>
          </w:p>
        </w:tc>
        <w:tc>
          <w:tcPr>
            <w:tcW w:w="1450" w:type="dxa"/>
            <w:vAlign w:val="center"/>
          </w:tcPr>
          <w:p w:rsidR="00715464" w:rsidRPr="00BA7072" w:rsidRDefault="00715464" w:rsidP="001B1167">
            <w:pPr>
              <w:ind w:left="-38" w:right="-40"/>
              <w:jc w:val="center"/>
              <w:rPr>
                <w:sz w:val="20"/>
                <w:szCs w:val="20"/>
              </w:rPr>
            </w:pPr>
            <w:r w:rsidRPr="00BA7072">
              <w:rPr>
                <w:sz w:val="20"/>
                <w:szCs w:val="20"/>
              </w:rPr>
              <w:t>3</w:t>
            </w:r>
          </w:p>
        </w:tc>
        <w:tc>
          <w:tcPr>
            <w:tcW w:w="1450" w:type="dxa"/>
            <w:vAlign w:val="center"/>
          </w:tcPr>
          <w:p w:rsidR="00715464" w:rsidRPr="00BA7072" w:rsidRDefault="00715464" w:rsidP="001B1167">
            <w:pPr>
              <w:ind w:left="-38" w:right="-40"/>
              <w:jc w:val="center"/>
              <w:rPr>
                <w:sz w:val="20"/>
                <w:szCs w:val="20"/>
              </w:rPr>
            </w:pPr>
            <w:r w:rsidRPr="00BA7072">
              <w:rPr>
                <w:sz w:val="20"/>
                <w:szCs w:val="20"/>
              </w:rPr>
              <w:t>x</w:t>
            </w:r>
          </w:p>
        </w:tc>
      </w:tr>
      <w:tr w:rsidR="00715464" w:rsidTr="008E117E">
        <w:trPr>
          <w:jc w:val="center"/>
        </w:trPr>
        <w:tc>
          <w:tcPr>
            <w:tcW w:w="1278" w:type="dxa"/>
            <w:vAlign w:val="center"/>
          </w:tcPr>
          <w:p w:rsidR="00715464" w:rsidRPr="00BA7072" w:rsidRDefault="00715464" w:rsidP="001B1167">
            <w:pPr>
              <w:ind w:left="-38" w:right="-40"/>
              <w:jc w:val="center"/>
              <w:rPr>
                <w:sz w:val="20"/>
                <w:szCs w:val="20"/>
              </w:rPr>
            </w:pPr>
            <w:r w:rsidRPr="00BA7072">
              <w:rPr>
                <w:sz w:val="20"/>
                <w:szCs w:val="20"/>
              </w:rPr>
              <w:lastRenderedPageBreak/>
              <w:t>41.1</w:t>
            </w:r>
          </w:p>
        </w:tc>
        <w:tc>
          <w:tcPr>
            <w:tcW w:w="2576" w:type="dxa"/>
            <w:vAlign w:val="center"/>
          </w:tcPr>
          <w:p w:rsidR="00715464" w:rsidRPr="00BA7072" w:rsidRDefault="00715464" w:rsidP="001B1167">
            <w:pPr>
              <w:ind w:left="-38" w:right="-40"/>
              <w:jc w:val="left"/>
              <w:rPr>
                <w:sz w:val="20"/>
                <w:szCs w:val="20"/>
              </w:rPr>
            </w:pPr>
            <w:r w:rsidRPr="00BA7072">
              <w:rPr>
                <w:sz w:val="20"/>
                <w:szCs w:val="20"/>
              </w:rPr>
              <w:t>Notice to commence</w:t>
            </w:r>
            <w:r>
              <w:rPr>
                <w:sz w:val="20"/>
                <w:szCs w:val="20"/>
              </w:rPr>
              <w:t>:</w:t>
            </w:r>
            <w:r w:rsidRPr="00BA7072">
              <w:rPr>
                <w:sz w:val="20"/>
                <w:szCs w:val="20"/>
              </w:rPr>
              <w:t xml:space="preserve"> - The Engineer shall issue notice to commence work.</w:t>
            </w:r>
          </w:p>
        </w:tc>
        <w:tc>
          <w:tcPr>
            <w:tcW w:w="1450" w:type="dxa"/>
            <w:vAlign w:val="center"/>
          </w:tcPr>
          <w:p w:rsidR="00715464" w:rsidRPr="00BA7072" w:rsidRDefault="00715464" w:rsidP="001B1167">
            <w:pPr>
              <w:ind w:left="-38" w:right="-40"/>
              <w:jc w:val="center"/>
              <w:rPr>
                <w:sz w:val="20"/>
                <w:szCs w:val="20"/>
              </w:rPr>
            </w:pPr>
          </w:p>
        </w:tc>
        <w:tc>
          <w:tcPr>
            <w:tcW w:w="1502" w:type="dxa"/>
            <w:vAlign w:val="center"/>
          </w:tcPr>
          <w:p w:rsidR="00715464" w:rsidRPr="00BA7072" w:rsidRDefault="00715464" w:rsidP="001B1167">
            <w:pPr>
              <w:ind w:left="-38" w:right="-40"/>
              <w:jc w:val="center"/>
              <w:rPr>
                <w:sz w:val="20"/>
                <w:szCs w:val="20"/>
              </w:rPr>
            </w:pPr>
          </w:p>
        </w:tc>
        <w:tc>
          <w:tcPr>
            <w:tcW w:w="1450" w:type="dxa"/>
            <w:vAlign w:val="center"/>
          </w:tcPr>
          <w:p w:rsidR="00715464" w:rsidRPr="00BA7072" w:rsidRDefault="00715464" w:rsidP="001B1167">
            <w:pPr>
              <w:ind w:left="-38" w:right="-40"/>
              <w:jc w:val="center"/>
              <w:rPr>
                <w:sz w:val="20"/>
                <w:szCs w:val="20"/>
              </w:rPr>
            </w:pPr>
            <w:r w:rsidRPr="00BA7072">
              <w:rPr>
                <w:sz w:val="20"/>
                <w:szCs w:val="20"/>
              </w:rPr>
              <w:t>x</w:t>
            </w:r>
          </w:p>
        </w:tc>
        <w:tc>
          <w:tcPr>
            <w:tcW w:w="1450" w:type="dxa"/>
          </w:tcPr>
          <w:p w:rsidR="00715464" w:rsidRDefault="00715464" w:rsidP="001B1167">
            <w:pPr>
              <w:ind w:left="-38" w:right="-40"/>
            </w:pPr>
          </w:p>
        </w:tc>
      </w:tr>
      <w:tr w:rsidR="00715464" w:rsidTr="008E117E">
        <w:trPr>
          <w:jc w:val="center"/>
        </w:trPr>
        <w:tc>
          <w:tcPr>
            <w:tcW w:w="1278" w:type="dxa"/>
            <w:vAlign w:val="center"/>
          </w:tcPr>
          <w:p w:rsidR="00715464" w:rsidRPr="00BA7072" w:rsidRDefault="00715464" w:rsidP="001B1167">
            <w:pPr>
              <w:ind w:left="-38" w:right="-40"/>
              <w:jc w:val="center"/>
              <w:rPr>
                <w:sz w:val="20"/>
                <w:szCs w:val="20"/>
              </w:rPr>
            </w:pPr>
            <w:r w:rsidRPr="00BA7072">
              <w:rPr>
                <w:sz w:val="20"/>
                <w:szCs w:val="20"/>
              </w:rPr>
              <w:t>42.1</w:t>
            </w:r>
          </w:p>
        </w:tc>
        <w:tc>
          <w:tcPr>
            <w:tcW w:w="2576" w:type="dxa"/>
            <w:vAlign w:val="center"/>
          </w:tcPr>
          <w:p w:rsidR="00715464" w:rsidRPr="00BA7072" w:rsidRDefault="00715464" w:rsidP="001B1167">
            <w:pPr>
              <w:ind w:left="-38" w:right="-40"/>
              <w:jc w:val="left"/>
              <w:rPr>
                <w:sz w:val="20"/>
                <w:szCs w:val="20"/>
              </w:rPr>
            </w:pPr>
            <w:r w:rsidRPr="00BA7072">
              <w:rPr>
                <w:sz w:val="20"/>
                <w:szCs w:val="20"/>
              </w:rPr>
              <w:t>Possession of site</w:t>
            </w:r>
            <w:r>
              <w:rPr>
                <w:sz w:val="20"/>
                <w:szCs w:val="20"/>
              </w:rPr>
              <w:t>:</w:t>
            </w:r>
            <w:r w:rsidRPr="00BA7072">
              <w:rPr>
                <w:sz w:val="20"/>
                <w:szCs w:val="20"/>
              </w:rPr>
              <w:t xml:space="preserve"> - The employer to provide possession of site</w:t>
            </w:r>
          </w:p>
        </w:tc>
        <w:tc>
          <w:tcPr>
            <w:tcW w:w="1450" w:type="dxa"/>
            <w:vAlign w:val="center"/>
          </w:tcPr>
          <w:p w:rsidR="00715464" w:rsidRPr="00BA7072" w:rsidRDefault="00715464" w:rsidP="001B1167">
            <w:pPr>
              <w:ind w:left="-38" w:right="-40"/>
              <w:jc w:val="center"/>
              <w:rPr>
                <w:sz w:val="20"/>
                <w:szCs w:val="20"/>
              </w:rPr>
            </w:pPr>
          </w:p>
        </w:tc>
        <w:tc>
          <w:tcPr>
            <w:tcW w:w="1502" w:type="dxa"/>
            <w:vAlign w:val="center"/>
          </w:tcPr>
          <w:p w:rsidR="00715464" w:rsidRPr="00BA7072" w:rsidRDefault="00715464" w:rsidP="001B1167">
            <w:pPr>
              <w:ind w:left="-38" w:right="-40"/>
              <w:jc w:val="center"/>
              <w:rPr>
                <w:sz w:val="20"/>
                <w:szCs w:val="20"/>
              </w:rPr>
            </w:pPr>
            <w:r w:rsidRPr="00BA7072">
              <w:rPr>
                <w:sz w:val="20"/>
                <w:szCs w:val="20"/>
              </w:rPr>
              <w:t>x</w:t>
            </w:r>
          </w:p>
        </w:tc>
        <w:tc>
          <w:tcPr>
            <w:tcW w:w="1450" w:type="dxa"/>
          </w:tcPr>
          <w:p w:rsidR="00715464" w:rsidRDefault="00715464" w:rsidP="001B1167">
            <w:pPr>
              <w:ind w:left="-38" w:right="-40"/>
            </w:pPr>
          </w:p>
        </w:tc>
        <w:tc>
          <w:tcPr>
            <w:tcW w:w="1450" w:type="dxa"/>
          </w:tcPr>
          <w:p w:rsidR="00715464" w:rsidRDefault="00715464" w:rsidP="001B1167">
            <w:pPr>
              <w:ind w:left="-38" w:right="-40"/>
            </w:pPr>
          </w:p>
        </w:tc>
      </w:tr>
      <w:tr w:rsidR="00715464" w:rsidTr="008E117E">
        <w:trPr>
          <w:jc w:val="center"/>
        </w:trPr>
        <w:tc>
          <w:tcPr>
            <w:tcW w:w="1278" w:type="dxa"/>
            <w:vAlign w:val="center"/>
          </w:tcPr>
          <w:p w:rsidR="00715464" w:rsidRPr="00BA7072" w:rsidRDefault="00715464" w:rsidP="001B1167">
            <w:pPr>
              <w:ind w:left="-38" w:right="-40"/>
              <w:jc w:val="center"/>
              <w:rPr>
                <w:sz w:val="20"/>
                <w:szCs w:val="20"/>
              </w:rPr>
            </w:pPr>
            <w:r w:rsidRPr="00BA7072">
              <w:rPr>
                <w:sz w:val="20"/>
                <w:szCs w:val="20"/>
              </w:rPr>
              <w:t>57.2</w:t>
            </w:r>
          </w:p>
        </w:tc>
        <w:tc>
          <w:tcPr>
            <w:tcW w:w="2576" w:type="dxa"/>
            <w:vAlign w:val="center"/>
          </w:tcPr>
          <w:p w:rsidR="00715464" w:rsidRPr="00BA7072" w:rsidRDefault="00715464" w:rsidP="001B1167">
            <w:pPr>
              <w:ind w:left="-38" w:right="-40"/>
              <w:jc w:val="left"/>
              <w:rPr>
                <w:sz w:val="20"/>
                <w:szCs w:val="20"/>
              </w:rPr>
            </w:pPr>
            <w:r w:rsidRPr="00BA7072">
              <w:rPr>
                <w:sz w:val="20"/>
                <w:szCs w:val="20"/>
              </w:rPr>
              <w:t>Lump sum breakdown - The contractor shall submit breakdown of lump sum items within 28 days.</w:t>
            </w:r>
          </w:p>
        </w:tc>
        <w:tc>
          <w:tcPr>
            <w:tcW w:w="1450" w:type="dxa"/>
            <w:vAlign w:val="center"/>
          </w:tcPr>
          <w:p w:rsidR="00715464" w:rsidRPr="00BA7072" w:rsidRDefault="00715464" w:rsidP="001B1167">
            <w:pPr>
              <w:ind w:left="-38" w:right="-40"/>
              <w:jc w:val="center"/>
              <w:rPr>
                <w:sz w:val="20"/>
                <w:szCs w:val="20"/>
              </w:rPr>
            </w:pPr>
            <w:r w:rsidRPr="00BA7072">
              <w:rPr>
                <w:sz w:val="20"/>
                <w:szCs w:val="20"/>
              </w:rPr>
              <w:t>1</w:t>
            </w:r>
          </w:p>
        </w:tc>
        <w:tc>
          <w:tcPr>
            <w:tcW w:w="1502" w:type="dxa"/>
            <w:vAlign w:val="center"/>
          </w:tcPr>
          <w:p w:rsidR="00715464" w:rsidRPr="00BA7072" w:rsidRDefault="00715464" w:rsidP="001B1167">
            <w:pPr>
              <w:ind w:left="-38" w:right="-40"/>
              <w:jc w:val="center"/>
              <w:rPr>
                <w:sz w:val="20"/>
                <w:szCs w:val="20"/>
              </w:rPr>
            </w:pPr>
          </w:p>
        </w:tc>
        <w:tc>
          <w:tcPr>
            <w:tcW w:w="1450" w:type="dxa"/>
            <w:vAlign w:val="center"/>
          </w:tcPr>
          <w:p w:rsidR="00715464" w:rsidRPr="00BA7072" w:rsidRDefault="00715464" w:rsidP="001B1167">
            <w:pPr>
              <w:ind w:left="-38" w:right="-40"/>
              <w:jc w:val="center"/>
              <w:rPr>
                <w:sz w:val="20"/>
                <w:szCs w:val="20"/>
              </w:rPr>
            </w:pPr>
            <w:r w:rsidRPr="00BA7072">
              <w:rPr>
                <w:sz w:val="20"/>
                <w:szCs w:val="20"/>
              </w:rPr>
              <w:t>2</w:t>
            </w:r>
          </w:p>
        </w:tc>
        <w:tc>
          <w:tcPr>
            <w:tcW w:w="1450" w:type="dxa"/>
            <w:vAlign w:val="center"/>
          </w:tcPr>
          <w:p w:rsidR="00715464" w:rsidRPr="00BA7072" w:rsidRDefault="00715464" w:rsidP="001B1167">
            <w:pPr>
              <w:ind w:left="-38" w:right="-40"/>
              <w:jc w:val="center"/>
              <w:rPr>
                <w:sz w:val="20"/>
                <w:szCs w:val="20"/>
              </w:rPr>
            </w:pPr>
            <w:r w:rsidRPr="00BA7072">
              <w:rPr>
                <w:sz w:val="20"/>
                <w:szCs w:val="20"/>
              </w:rPr>
              <w:t>x</w:t>
            </w:r>
          </w:p>
        </w:tc>
      </w:tr>
      <w:tr w:rsidR="00715464" w:rsidTr="008E117E">
        <w:trPr>
          <w:jc w:val="center"/>
        </w:trPr>
        <w:tc>
          <w:tcPr>
            <w:tcW w:w="1278" w:type="dxa"/>
            <w:vAlign w:val="center"/>
          </w:tcPr>
          <w:p w:rsidR="00715464" w:rsidRPr="00BA7072" w:rsidRDefault="00715464" w:rsidP="001B1167">
            <w:pPr>
              <w:ind w:left="-38" w:right="-40"/>
              <w:jc w:val="center"/>
              <w:rPr>
                <w:sz w:val="20"/>
                <w:szCs w:val="20"/>
              </w:rPr>
            </w:pPr>
            <w:r w:rsidRPr="00BA7072">
              <w:rPr>
                <w:sz w:val="20"/>
                <w:szCs w:val="20"/>
              </w:rPr>
              <w:t>53.1</w:t>
            </w:r>
          </w:p>
        </w:tc>
        <w:tc>
          <w:tcPr>
            <w:tcW w:w="2576" w:type="dxa"/>
            <w:vAlign w:val="center"/>
          </w:tcPr>
          <w:p w:rsidR="00715464" w:rsidRPr="00BA7072" w:rsidRDefault="00715464" w:rsidP="001B1167">
            <w:pPr>
              <w:ind w:left="-38" w:right="-40"/>
              <w:jc w:val="left"/>
              <w:rPr>
                <w:sz w:val="20"/>
                <w:szCs w:val="20"/>
              </w:rPr>
            </w:pPr>
            <w:r w:rsidRPr="00BA7072">
              <w:rPr>
                <w:sz w:val="20"/>
                <w:szCs w:val="20"/>
              </w:rPr>
              <w:t>Notices of claim</w:t>
            </w:r>
            <w:r>
              <w:rPr>
                <w:sz w:val="20"/>
                <w:szCs w:val="20"/>
              </w:rPr>
              <w:t>:</w:t>
            </w:r>
            <w:r w:rsidRPr="00BA7072">
              <w:rPr>
                <w:sz w:val="20"/>
                <w:szCs w:val="20"/>
              </w:rPr>
              <w:t xml:space="preserve"> - The contractor submits written notice of claim within 28 days.</w:t>
            </w:r>
          </w:p>
        </w:tc>
        <w:tc>
          <w:tcPr>
            <w:tcW w:w="1450" w:type="dxa"/>
            <w:vAlign w:val="center"/>
          </w:tcPr>
          <w:p w:rsidR="00715464" w:rsidRPr="00BA7072" w:rsidRDefault="00715464" w:rsidP="001B1167">
            <w:pPr>
              <w:ind w:left="-38" w:right="-40"/>
              <w:jc w:val="center"/>
              <w:rPr>
                <w:sz w:val="20"/>
                <w:szCs w:val="20"/>
              </w:rPr>
            </w:pPr>
            <w:r w:rsidRPr="00BA7072">
              <w:rPr>
                <w:sz w:val="20"/>
                <w:szCs w:val="20"/>
              </w:rPr>
              <w:t>1</w:t>
            </w:r>
          </w:p>
        </w:tc>
        <w:tc>
          <w:tcPr>
            <w:tcW w:w="1502" w:type="dxa"/>
            <w:vAlign w:val="center"/>
          </w:tcPr>
          <w:p w:rsidR="00715464" w:rsidRPr="00BA7072" w:rsidRDefault="00715464" w:rsidP="001B1167">
            <w:pPr>
              <w:ind w:left="-38" w:right="-40"/>
              <w:jc w:val="center"/>
              <w:rPr>
                <w:sz w:val="20"/>
                <w:szCs w:val="20"/>
              </w:rPr>
            </w:pPr>
          </w:p>
        </w:tc>
        <w:tc>
          <w:tcPr>
            <w:tcW w:w="1450" w:type="dxa"/>
            <w:vAlign w:val="center"/>
          </w:tcPr>
          <w:p w:rsidR="00715464" w:rsidRPr="00BA7072" w:rsidRDefault="00715464" w:rsidP="001B1167">
            <w:pPr>
              <w:ind w:left="-38" w:right="-40"/>
              <w:jc w:val="center"/>
              <w:rPr>
                <w:sz w:val="20"/>
                <w:szCs w:val="20"/>
              </w:rPr>
            </w:pPr>
            <w:r w:rsidRPr="00BA7072">
              <w:rPr>
                <w:sz w:val="20"/>
                <w:szCs w:val="20"/>
              </w:rPr>
              <w:t>2</w:t>
            </w:r>
          </w:p>
        </w:tc>
        <w:tc>
          <w:tcPr>
            <w:tcW w:w="1450" w:type="dxa"/>
            <w:vAlign w:val="center"/>
          </w:tcPr>
          <w:p w:rsidR="00715464" w:rsidRPr="00BA7072" w:rsidRDefault="00715464" w:rsidP="001B1167">
            <w:pPr>
              <w:ind w:left="-38" w:right="-40"/>
              <w:jc w:val="center"/>
              <w:rPr>
                <w:sz w:val="20"/>
                <w:szCs w:val="20"/>
              </w:rPr>
            </w:pPr>
            <w:r w:rsidRPr="00BA7072">
              <w:rPr>
                <w:sz w:val="20"/>
                <w:szCs w:val="20"/>
              </w:rPr>
              <w:t>x</w:t>
            </w:r>
          </w:p>
        </w:tc>
      </w:tr>
      <w:tr w:rsidR="00E6674B" w:rsidTr="008E117E">
        <w:trPr>
          <w:jc w:val="center"/>
        </w:trPr>
        <w:tc>
          <w:tcPr>
            <w:tcW w:w="1278" w:type="dxa"/>
            <w:vAlign w:val="center"/>
          </w:tcPr>
          <w:p w:rsidR="00E6674B" w:rsidRPr="00BA7072" w:rsidRDefault="00E6674B" w:rsidP="001B1167">
            <w:pPr>
              <w:ind w:left="-38" w:right="-40"/>
              <w:jc w:val="center"/>
              <w:rPr>
                <w:sz w:val="20"/>
                <w:szCs w:val="20"/>
              </w:rPr>
            </w:pPr>
            <w:r w:rsidRPr="00BA7072">
              <w:rPr>
                <w:sz w:val="20"/>
                <w:szCs w:val="20"/>
              </w:rPr>
              <w:t>53,3</w:t>
            </w:r>
          </w:p>
        </w:tc>
        <w:tc>
          <w:tcPr>
            <w:tcW w:w="2576" w:type="dxa"/>
            <w:vAlign w:val="center"/>
          </w:tcPr>
          <w:p w:rsidR="00E6674B" w:rsidRPr="00BA7072" w:rsidRDefault="00E6674B" w:rsidP="001B1167">
            <w:pPr>
              <w:ind w:left="-38" w:right="-40"/>
              <w:jc w:val="left"/>
              <w:rPr>
                <w:sz w:val="20"/>
                <w:szCs w:val="20"/>
              </w:rPr>
            </w:pPr>
            <w:r w:rsidRPr="00BA7072">
              <w:rPr>
                <w:sz w:val="20"/>
                <w:szCs w:val="20"/>
              </w:rPr>
              <w:t>Details of claim - The contractor shall submit detail account of claim within 28 days.</w:t>
            </w:r>
          </w:p>
        </w:tc>
        <w:tc>
          <w:tcPr>
            <w:tcW w:w="1450" w:type="dxa"/>
            <w:vAlign w:val="center"/>
          </w:tcPr>
          <w:p w:rsidR="00E6674B" w:rsidRPr="00BA7072" w:rsidRDefault="00E6674B" w:rsidP="001B1167">
            <w:pPr>
              <w:ind w:left="-38" w:right="-40"/>
              <w:jc w:val="center"/>
              <w:rPr>
                <w:sz w:val="20"/>
                <w:szCs w:val="20"/>
              </w:rPr>
            </w:pPr>
            <w:r w:rsidRPr="00BA7072">
              <w:rPr>
                <w:sz w:val="20"/>
                <w:szCs w:val="20"/>
              </w:rPr>
              <w:t>1</w:t>
            </w:r>
          </w:p>
        </w:tc>
        <w:tc>
          <w:tcPr>
            <w:tcW w:w="1502" w:type="dxa"/>
            <w:vAlign w:val="center"/>
          </w:tcPr>
          <w:p w:rsidR="00E6674B" w:rsidRPr="00BA7072" w:rsidRDefault="00E6674B" w:rsidP="001B1167">
            <w:pPr>
              <w:ind w:left="-38" w:right="-40"/>
              <w:jc w:val="center"/>
              <w:rPr>
                <w:sz w:val="20"/>
                <w:szCs w:val="20"/>
              </w:rPr>
            </w:pPr>
          </w:p>
        </w:tc>
        <w:tc>
          <w:tcPr>
            <w:tcW w:w="1450" w:type="dxa"/>
            <w:vAlign w:val="center"/>
          </w:tcPr>
          <w:p w:rsidR="00E6674B" w:rsidRPr="00BA7072" w:rsidRDefault="00E6674B" w:rsidP="001B1167">
            <w:pPr>
              <w:ind w:left="-38" w:right="-40"/>
              <w:jc w:val="center"/>
              <w:rPr>
                <w:sz w:val="20"/>
                <w:szCs w:val="20"/>
              </w:rPr>
            </w:pPr>
            <w:r w:rsidRPr="00BA7072">
              <w:rPr>
                <w:sz w:val="20"/>
                <w:szCs w:val="20"/>
              </w:rPr>
              <w:t>2</w:t>
            </w:r>
          </w:p>
        </w:tc>
        <w:tc>
          <w:tcPr>
            <w:tcW w:w="1450" w:type="dxa"/>
            <w:vAlign w:val="center"/>
          </w:tcPr>
          <w:p w:rsidR="00E6674B" w:rsidRPr="00BA7072" w:rsidRDefault="00E6674B" w:rsidP="001B1167">
            <w:pPr>
              <w:ind w:left="-38" w:right="-40"/>
              <w:jc w:val="center"/>
              <w:rPr>
                <w:sz w:val="20"/>
                <w:szCs w:val="20"/>
              </w:rPr>
            </w:pPr>
            <w:r w:rsidRPr="00BA7072">
              <w:rPr>
                <w:sz w:val="20"/>
                <w:szCs w:val="20"/>
              </w:rPr>
              <w:t>x</w:t>
            </w:r>
          </w:p>
        </w:tc>
      </w:tr>
      <w:tr w:rsidR="00E6674B" w:rsidTr="008E117E">
        <w:trPr>
          <w:jc w:val="center"/>
        </w:trPr>
        <w:tc>
          <w:tcPr>
            <w:tcW w:w="1278" w:type="dxa"/>
            <w:vAlign w:val="center"/>
          </w:tcPr>
          <w:p w:rsidR="00E6674B" w:rsidRPr="00BA7072" w:rsidRDefault="00E6674B" w:rsidP="001B1167">
            <w:pPr>
              <w:ind w:left="-38" w:right="-40"/>
              <w:jc w:val="center"/>
              <w:rPr>
                <w:sz w:val="20"/>
                <w:szCs w:val="20"/>
              </w:rPr>
            </w:pPr>
            <w:r w:rsidRPr="00BA7072">
              <w:rPr>
                <w:sz w:val="20"/>
                <w:szCs w:val="20"/>
              </w:rPr>
              <w:t>56.1</w:t>
            </w:r>
          </w:p>
        </w:tc>
        <w:tc>
          <w:tcPr>
            <w:tcW w:w="2576" w:type="dxa"/>
            <w:vAlign w:val="center"/>
          </w:tcPr>
          <w:p w:rsidR="00E6674B" w:rsidRPr="00BA7072" w:rsidRDefault="00E6674B" w:rsidP="001B1167">
            <w:pPr>
              <w:ind w:left="-38" w:right="-40"/>
              <w:jc w:val="left"/>
              <w:rPr>
                <w:sz w:val="20"/>
                <w:szCs w:val="20"/>
              </w:rPr>
            </w:pPr>
            <w:r w:rsidRPr="00BA7072">
              <w:rPr>
                <w:sz w:val="20"/>
                <w:szCs w:val="20"/>
              </w:rPr>
              <w:t>Measurement of work</w:t>
            </w:r>
          </w:p>
        </w:tc>
        <w:tc>
          <w:tcPr>
            <w:tcW w:w="1450" w:type="dxa"/>
            <w:vAlign w:val="center"/>
          </w:tcPr>
          <w:p w:rsidR="00E6674B" w:rsidRPr="00BA7072" w:rsidRDefault="00E6674B" w:rsidP="001B1167">
            <w:pPr>
              <w:ind w:left="-38" w:right="-40"/>
              <w:jc w:val="center"/>
              <w:rPr>
                <w:sz w:val="20"/>
                <w:szCs w:val="20"/>
              </w:rPr>
            </w:pPr>
            <w:r w:rsidRPr="00BA7072">
              <w:rPr>
                <w:sz w:val="20"/>
                <w:szCs w:val="20"/>
              </w:rPr>
              <w:t>2</w:t>
            </w:r>
          </w:p>
        </w:tc>
        <w:tc>
          <w:tcPr>
            <w:tcW w:w="1502" w:type="dxa"/>
            <w:vAlign w:val="center"/>
          </w:tcPr>
          <w:p w:rsidR="00E6674B" w:rsidRPr="00BA7072" w:rsidRDefault="00E6674B" w:rsidP="001B1167">
            <w:pPr>
              <w:ind w:left="-38" w:right="-40"/>
              <w:jc w:val="center"/>
              <w:rPr>
                <w:sz w:val="20"/>
                <w:szCs w:val="20"/>
              </w:rPr>
            </w:pPr>
          </w:p>
        </w:tc>
        <w:tc>
          <w:tcPr>
            <w:tcW w:w="1450" w:type="dxa"/>
            <w:vAlign w:val="center"/>
          </w:tcPr>
          <w:p w:rsidR="00E6674B" w:rsidRPr="00BA7072" w:rsidRDefault="00E6674B" w:rsidP="001B1167">
            <w:pPr>
              <w:ind w:left="-38" w:right="-40"/>
              <w:jc w:val="center"/>
              <w:rPr>
                <w:sz w:val="20"/>
                <w:szCs w:val="20"/>
              </w:rPr>
            </w:pPr>
            <w:r w:rsidRPr="00BA7072">
              <w:rPr>
                <w:sz w:val="20"/>
                <w:szCs w:val="20"/>
              </w:rPr>
              <w:t>1</w:t>
            </w:r>
          </w:p>
        </w:tc>
        <w:tc>
          <w:tcPr>
            <w:tcW w:w="1450" w:type="dxa"/>
            <w:vAlign w:val="center"/>
          </w:tcPr>
          <w:p w:rsidR="00E6674B" w:rsidRPr="00BA7072" w:rsidRDefault="00E6674B" w:rsidP="001B1167">
            <w:pPr>
              <w:ind w:left="-38" w:right="-40"/>
              <w:jc w:val="center"/>
              <w:rPr>
                <w:sz w:val="20"/>
                <w:szCs w:val="20"/>
              </w:rPr>
            </w:pPr>
            <w:r w:rsidRPr="00BA7072">
              <w:rPr>
                <w:sz w:val="20"/>
                <w:szCs w:val="20"/>
              </w:rPr>
              <w:t>x</w:t>
            </w:r>
          </w:p>
        </w:tc>
      </w:tr>
      <w:tr w:rsidR="00E6674B" w:rsidTr="008E117E">
        <w:trPr>
          <w:jc w:val="center"/>
        </w:trPr>
        <w:tc>
          <w:tcPr>
            <w:tcW w:w="1278" w:type="dxa"/>
            <w:vAlign w:val="center"/>
          </w:tcPr>
          <w:p w:rsidR="00E6674B" w:rsidRPr="00BA7072" w:rsidRDefault="00E6674B" w:rsidP="001B1167">
            <w:pPr>
              <w:ind w:left="-38" w:right="-40"/>
              <w:jc w:val="center"/>
              <w:rPr>
                <w:sz w:val="20"/>
                <w:szCs w:val="20"/>
              </w:rPr>
            </w:pPr>
            <w:r w:rsidRPr="00BA7072">
              <w:rPr>
                <w:sz w:val="20"/>
                <w:szCs w:val="20"/>
              </w:rPr>
              <w:t>60.1</w:t>
            </w:r>
          </w:p>
        </w:tc>
        <w:tc>
          <w:tcPr>
            <w:tcW w:w="2576" w:type="dxa"/>
            <w:vAlign w:val="center"/>
          </w:tcPr>
          <w:p w:rsidR="00E6674B" w:rsidRPr="00BA7072" w:rsidRDefault="00E6674B" w:rsidP="001B1167">
            <w:pPr>
              <w:ind w:left="-38" w:right="-40"/>
              <w:jc w:val="left"/>
              <w:rPr>
                <w:sz w:val="20"/>
                <w:szCs w:val="20"/>
              </w:rPr>
            </w:pPr>
            <w:r w:rsidRPr="00BA7072">
              <w:rPr>
                <w:sz w:val="20"/>
                <w:szCs w:val="20"/>
              </w:rPr>
              <w:t>Contractor’s submission of Monthly Interim payment</w:t>
            </w:r>
            <w:r>
              <w:rPr>
                <w:sz w:val="20"/>
                <w:szCs w:val="20"/>
              </w:rPr>
              <w:t>:</w:t>
            </w:r>
            <w:r w:rsidRPr="00BA7072">
              <w:rPr>
                <w:sz w:val="20"/>
                <w:szCs w:val="20"/>
              </w:rPr>
              <w:t xml:space="preserve"> - The contractor shall submit monthly statements.</w:t>
            </w:r>
          </w:p>
        </w:tc>
        <w:tc>
          <w:tcPr>
            <w:tcW w:w="1450" w:type="dxa"/>
            <w:vAlign w:val="center"/>
          </w:tcPr>
          <w:p w:rsidR="00E6674B" w:rsidRPr="00BA7072" w:rsidRDefault="00E6674B" w:rsidP="001B1167">
            <w:pPr>
              <w:ind w:left="-38" w:right="-40"/>
              <w:jc w:val="center"/>
              <w:rPr>
                <w:sz w:val="20"/>
                <w:szCs w:val="20"/>
              </w:rPr>
            </w:pPr>
            <w:r w:rsidRPr="00BA7072">
              <w:rPr>
                <w:sz w:val="20"/>
                <w:szCs w:val="20"/>
              </w:rPr>
              <w:t>1</w:t>
            </w:r>
          </w:p>
        </w:tc>
        <w:tc>
          <w:tcPr>
            <w:tcW w:w="1502" w:type="dxa"/>
            <w:vAlign w:val="center"/>
          </w:tcPr>
          <w:p w:rsidR="00E6674B" w:rsidRPr="00BA7072" w:rsidRDefault="00E6674B" w:rsidP="001B1167">
            <w:pPr>
              <w:ind w:left="-38" w:right="-40"/>
              <w:jc w:val="center"/>
              <w:rPr>
                <w:sz w:val="20"/>
                <w:szCs w:val="20"/>
              </w:rPr>
            </w:pPr>
          </w:p>
        </w:tc>
        <w:tc>
          <w:tcPr>
            <w:tcW w:w="1450" w:type="dxa"/>
            <w:vAlign w:val="center"/>
          </w:tcPr>
          <w:p w:rsidR="00E6674B" w:rsidRPr="00BA7072" w:rsidRDefault="00E6674B" w:rsidP="001B1167">
            <w:pPr>
              <w:ind w:left="-38" w:right="-40"/>
              <w:jc w:val="center"/>
              <w:rPr>
                <w:sz w:val="20"/>
                <w:szCs w:val="20"/>
              </w:rPr>
            </w:pPr>
            <w:r w:rsidRPr="00BA7072">
              <w:rPr>
                <w:sz w:val="20"/>
                <w:szCs w:val="20"/>
              </w:rPr>
              <w:t>2</w:t>
            </w:r>
          </w:p>
        </w:tc>
        <w:tc>
          <w:tcPr>
            <w:tcW w:w="1450" w:type="dxa"/>
            <w:vAlign w:val="center"/>
          </w:tcPr>
          <w:p w:rsidR="00E6674B" w:rsidRPr="00BA7072" w:rsidRDefault="00E6674B" w:rsidP="001B1167">
            <w:pPr>
              <w:ind w:left="-38" w:right="-40"/>
              <w:jc w:val="center"/>
              <w:rPr>
                <w:sz w:val="20"/>
                <w:szCs w:val="20"/>
              </w:rPr>
            </w:pPr>
            <w:r w:rsidRPr="00BA7072">
              <w:rPr>
                <w:sz w:val="20"/>
                <w:szCs w:val="20"/>
              </w:rPr>
              <w:t>x</w:t>
            </w:r>
          </w:p>
        </w:tc>
      </w:tr>
      <w:tr w:rsidR="008E117E" w:rsidTr="008E117E">
        <w:trPr>
          <w:jc w:val="center"/>
        </w:trPr>
        <w:tc>
          <w:tcPr>
            <w:tcW w:w="1278" w:type="dxa"/>
            <w:vAlign w:val="center"/>
          </w:tcPr>
          <w:p w:rsidR="008E117E" w:rsidRPr="00BA7072" w:rsidRDefault="008E117E" w:rsidP="001B1167">
            <w:pPr>
              <w:ind w:left="-38" w:right="-40"/>
              <w:jc w:val="center"/>
              <w:rPr>
                <w:sz w:val="20"/>
                <w:szCs w:val="20"/>
              </w:rPr>
            </w:pPr>
            <w:r w:rsidRPr="00BA7072">
              <w:rPr>
                <w:sz w:val="20"/>
                <w:szCs w:val="20"/>
              </w:rPr>
              <w:t>60.2</w:t>
            </w:r>
          </w:p>
        </w:tc>
        <w:tc>
          <w:tcPr>
            <w:tcW w:w="2576" w:type="dxa"/>
            <w:vAlign w:val="center"/>
          </w:tcPr>
          <w:p w:rsidR="008E117E" w:rsidRPr="00BA7072" w:rsidRDefault="008E117E" w:rsidP="001B1167">
            <w:pPr>
              <w:ind w:left="-38" w:right="-40"/>
              <w:jc w:val="left"/>
              <w:rPr>
                <w:sz w:val="20"/>
                <w:szCs w:val="20"/>
              </w:rPr>
            </w:pPr>
            <w:r w:rsidRPr="00BA7072">
              <w:rPr>
                <w:sz w:val="20"/>
                <w:szCs w:val="20"/>
              </w:rPr>
              <w:t xml:space="preserve">Engineer’s submission of The engineer shall submit </w:t>
            </w:r>
            <w:r w:rsidR="000350D5" w:rsidRPr="00BA7072">
              <w:rPr>
                <w:sz w:val="20"/>
                <w:szCs w:val="20"/>
              </w:rPr>
              <w:t>contractor’s</w:t>
            </w:r>
            <w:r w:rsidRPr="00BA7072">
              <w:rPr>
                <w:sz w:val="20"/>
                <w:szCs w:val="20"/>
              </w:rPr>
              <w:t xml:space="preserve"> monthly statements to the employer within 28 days </w:t>
            </w:r>
          </w:p>
        </w:tc>
        <w:tc>
          <w:tcPr>
            <w:tcW w:w="1450" w:type="dxa"/>
            <w:vAlign w:val="center"/>
          </w:tcPr>
          <w:p w:rsidR="008E117E" w:rsidRPr="00BA7072" w:rsidRDefault="008E117E" w:rsidP="001B1167">
            <w:pPr>
              <w:ind w:left="-38" w:right="-40"/>
              <w:jc w:val="center"/>
              <w:rPr>
                <w:sz w:val="20"/>
                <w:szCs w:val="20"/>
              </w:rPr>
            </w:pPr>
          </w:p>
        </w:tc>
        <w:tc>
          <w:tcPr>
            <w:tcW w:w="1502" w:type="dxa"/>
            <w:vAlign w:val="center"/>
          </w:tcPr>
          <w:p w:rsidR="008E117E" w:rsidRPr="00BA7072" w:rsidRDefault="008E117E" w:rsidP="001B1167">
            <w:pPr>
              <w:ind w:left="-38" w:right="-40"/>
              <w:jc w:val="center"/>
              <w:rPr>
                <w:sz w:val="20"/>
                <w:szCs w:val="20"/>
              </w:rPr>
            </w:pPr>
          </w:p>
        </w:tc>
        <w:tc>
          <w:tcPr>
            <w:tcW w:w="1450" w:type="dxa"/>
            <w:vAlign w:val="center"/>
          </w:tcPr>
          <w:p w:rsidR="008E117E" w:rsidRPr="00BA7072" w:rsidRDefault="008E117E" w:rsidP="001B1167">
            <w:pPr>
              <w:ind w:left="-38" w:right="-40"/>
              <w:jc w:val="center"/>
              <w:rPr>
                <w:sz w:val="20"/>
                <w:szCs w:val="20"/>
              </w:rPr>
            </w:pPr>
            <w:r w:rsidRPr="00BA7072">
              <w:rPr>
                <w:sz w:val="20"/>
                <w:szCs w:val="20"/>
              </w:rPr>
              <w:t>1</w:t>
            </w:r>
          </w:p>
        </w:tc>
        <w:tc>
          <w:tcPr>
            <w:tcW w:w="1450" w:type="dxa"/>
          </w:tcPr>
          <w:p w:rsidR="008E117E" w:rsidRDefault="008E117E" w:rsidP="001B1167">
            <w:pPr>
              <w:ind w:left="-38" w:right="-40"/>
            </w:pPr>
          </w:p>
        </w:tc>
      </w:tr>
      <w:tr w:rsidR="008E117E" w:rsidTr="008E117E">
        <w:trPr>
          <w:jc w:val="center"/>
        </w:trPr>
        <w:tc>
          <w:tcPr>
            <w:tcW w:w="1278" w:type="dxa"/>
            <w:vAlign w:val="center"/>
          </w:tcPr>
          <w:p w:rsidR="008E117E" w:rsidRPr="00BA7072" w:rsidRDefault="008E117E" w:rsidP="001B1167">
            <w:pPr>
              <w:ind w:left="-38" w:right="-40"/>
              <w:jc w:val="center"/>
              <w:rPr>
                <w:sz w:val="20"/>
                <w:szCs w:val="20"/>
              </w:rPr>
            </w:pPr>
            <w:r w:rsidRPr="00BA7072">
              <w:rPr>
                <w:sz w:val="20"/>
                <w:szCs w:val="20"/>
              </w:rPr>
              <w:t>60.10</w:t>
            </w:r>
          </w:p>
        </w:tc>
        <w:tc>
          <w:tcPr>
            <w:tcW w:w="2576" w:type="dxa"/>
            <w:vAlign w:val="center"/>
          </w:tcPr>
          <w:p w:rsidR="008E117E" w:rsidRPr="00BA7072" w:rsidRDefault="008E117E" w:rsidP="001B1167">
            <w:pPr>
              <w:ind w:left="-38" w:right="-40"/>
              <w:jc w:val="left"/>
              <w:rPr>
                <w:sz w:val="20"/>
                <w:szCs w:val="20"/>
              </w:rPr>
            </w:pPr>
            <w:r w:rsidRPr="00BA7072">
              <w:rPr>
                <w:sz w:val="20"/>
                <w:szCs w:val="20"/>
              </w:rPr>
              <w:t>The employer shall pay the contractor within 28 days</w:t>
            </w:r>
          </w:p>
        </w:tc>
        <w:tc>
          <w:tcPr>
            <w:tcW w:w="1450" w:type="dxa"/>
            <w:vAlign w:val="center"/>
          </w:tcPr>
          <w:p w:rsidR="008E117E" w:rsidRPr="00BA7072" w:rsidRDefault="008E117E" w:rsidP="001B1167">
            <w:pPr>
              <w:ind w:left="-38" w:right="-40"/>
              <w:jc w:val="center"/>
              <w:rPr>
                <w:sz w:val="20"/>
                <w:szCs w:val="20"/>
              </w:rPr>
            </w:pPr>
          </w:p>
        </w:tc>
        <w:tc>
          <w:tcPr>
            <w:tcW w:w="1502" w:type="dxa"/>
            <w:vAlign w:val="center"/>
          </w:tcPr>
          <w:p w:rsidR="008E117E" w:rsidRPr="00BA7072" w:rsidRDefault="008E117E" w:rsidP="001B1167">
            <w:pPr>
              <w:ind w:left="-38" w:right="-40"/>
              <w:jc w:val="center"/>
              <w:rPr>
                <w:sz w:val="20"/>
                <w:szCs w:val="20"/>
              </w:rPr>
            </w:pPr>
            <w:r w:rsidRPr="00BA7072">
              <w:rPr>
                <w:sz w:val="20"/>
                <w:szCs w:val="20"/>
              </w:rPr>
              <w:t>x</w:t>
            </w:r>
          </w:p>
        </w:tc>
        <w:tc>
          <w:tcPr>
            <w:tcW w:w="1450" w:type="dxa"/>
          </w:tcPr>
          <w:p w:rsidR="008E117E" w:rsidRDefault="008E117E" w:rsidP="001B1167">
            <w:pPr>
              <w:ind w:left="-38" w:right="-40"/>
            </w:pPr>
          </w:p>
        </w:tc>
        <w:tc>
          <w:tcPr>
            <w:tcW w:w="1450" w:type="dxa"/>
          </w:tcPr>
          <w:p w:rsidR="008E117E" w:rsidRDefault="008E117E" w:rsidP="001B1167">
            <w:pPr>
              <w:ind w:left="-38" w:right="-40"/>
            </w:pPr>
          </w:p>
        </w:tc>
      </w:tr>
      <w:tr w:rsidR="008E117E" w:rsidTr="008E117E">
        <w:trPr>
          <w:jc w:val="center"/>
        </w:trPr>
        <w:tc>
          <w:tcPr>
            <w:tcW w:w="1278" w:type="dxa"/>
            <w:vAlign w:val="center"/>
          </w:tcPr>
          <w:p w:rsidR="008E117E" w:rsidRPr="00BA7072" w:rsidRDefault="008E117E" w:rsidP="001B1167">
            <w:pPr>
              <w:ind w:left="-38" w:right="-40"/>
              <w:jc w:val="center"/>
              <w:rPr>
                <w:sz w:val="20"/>
                <w:szCs w:val="20"/>
              </w:rPr>
            </w:pPr>
            <w:r w:rsidRPr="00BA7072">
              <w:rPr>
                <w:sz w:val="20"/>
                <w:szCs w:val="20"/>
              </w:rPr>
              <w:t>51.1</w:t>
            </w:r>
          </w:p>
        </w:tc>
        <w:tc>
          <w:tcPr>
            <w:tcW w:w="2576" w:type="dxa"/>
            <w:vAlign w:val="center"/>
          </w:tcPr>
          <w:p w:rsidR="008E117E" w:rsidRPr="00BA7072" w:rsidRDefault="008E117E" w:rsidP="001B1167">
            <w:pPr>
              <w:ind w:left="-38" w:right="-40"/>
              <w:jc w:val="left"/>
              <w:rPr>
                <w:sz w:val="20"/>
                <w:szCs w:val="20"/>
              </w:rPr>
            </w:pPr>
            <w:r w:rsidRPr="00BA7072">
              <w:rPr>
                <w:sz w:val="20"/>
                <w:szCs w:val="20"/>
              </w:rPr>
              <w:t>Variations</w:t>
            </w:r>
            <w:r>
              <w:rPr>
                <w:sz w:val="20"/>
                <w:szCs w:val="20"/>
              </w:rPr>
              <w:t>:</w:t>
            </w:r>
            <w:r w:rsidRPr="00BA7072">
              <w:rPr>
                <w:sz w:val="20"/>
                <w:szCs w:val="20"/>
              </w:rPr>
              <w:t xml:space="preserve"> - The Engineer shall make </w:t>
            </w:r>
          </w:p>
        </w:tc>
        <w:tc>
          <w:tcPr>
            <w:tcW w:w="1450" w:type="dxa"/>
            <w:vAlign w:val="center"/>
          </w:tcPr>
          <w:p w:rsidR="008E117E" w:rsidRPr="00BA7072" w:rsidRDefault="008E117E" w:rsidP="001B1167">
            <w:pPr>
              <w:ind w:left="-38" w:right="-40"/>
              <w:jc w:val="center"/>
              <w:rPr>
                <w:sz w:val="20"/>
                <w:szCs w:val="20"/>
              </w:rPr>
            </w:pPr>
          </w:p>
        </w:tc>
        <w:tc>
          <w:tcPr>
            <w:tcW w:w="1502" w:type="dxa"/>
            <w:vAlign w:val="center"/>
          </w:tcPr>
          <w:p w:rsidR="008E117E" w:rsidRPr="00BA7072" w:rsidRDefault="008E117E" w:rsidP="001B1167">
            <w:pPr>
              <w:ind w:left="-38" w:right="-40"/>
              <w:jc w:val="center"/>
              <w:rPr>
                <w:sz w:val="20"/>
                <w:szCs w:val="20"/>
              </w:rPr>
            </w:pPr>
            <w:r w:rsidRPr="00BA7072">
              <w:rPr>
                <w:sz w:val="20"/>
                <w:szCs w:val="20"/>
              </w:rPr>
              <w:t>2</w:t>
            </w:r>
          </w:p>
        </w:tc>
        <w:tc>
          <w:tcPr>
            <w:tcW w:w="1450" w:type="dxa"/>
            <w:vAlign w:val="center"/>
          </w:tcPr>
          <w:p w:rsidR="008E117E" w:rsidRPr="00BA7072" w:rsidRDefault="008E117E" w:rsidP="001B1167">
            <w:pPr>
              <w:ind w:left="-38" w:right="-40"/>
              <w:jc w:val="center"/>
              <w:rPr>
                <w:sz w:val="20"/>
                <w:szCs w:val="20"/>
              </w:rPr>
            </w:pPr>
            <w:r w:rsidRPr="00BA7072">
              <w:rPr>
                <w:sz w:val="20"/>
                <w:szCs w:val="20"/>
              </w:rPr>
              <w:t>1</w:t>
            </w:r>
          </w:p>
        </w:tc>
        <w:tc>
          <w:tcPr>
            <w:tcW w:w="1450" w:type="dxa"/>
            <w:vAlign w:val="center"/>
          </w:tcPr>
          <w:p w:rsidR="008E117E" w:rsidRPr="00BA7072" w:rsidRDefault="008E117E" w:rsidP="001B1167">
            <w:pPr>
              <w:ind w:left="-38" w:right="-40"/>
              <w:jc w:val="center"/>
              <w:rPr>
                <w:sz w:val="20"/>
                <w:szCs w:val="20"/>
              </w:rPr>
            </w:pPr>
            <w:r w:rsidRPr="00BA7072">
              <w:rPr>
                <w:sz w:val="20"/>
                <w:szCs w:val="20"/>
              </w:rPr>
              <w:t xml:space="preserve">x </w:t>
            </w:r>
          </w:p>
        </w:tc>
      </w:tr>
      <w:tr w:rsidR="008E117E" w:rsidTr="008E117E">
        <w:trPr>
          <w:jc w:val="center"/>
        </w:trPr>
        <w:tc>
          <w:tcPr>
            <w:tcW w:w="1278" w:type="dxa"/>
            <w:vAlign w:val="center"/>
          </w:tcPr>
          <w:p w:rsidR="008E117E" w:rsidRPr="00BA7072" w:rsidRDefault="008E117E" w:rsidP="001B1167">
            <w:pPr>
              <w:ind w:left="-38" w:right="-40"/>
              <w:jc w:val="center"/>
              <w:rPr>
                <w:sz w:val="20"/>
                <w:szCs w:val="20"/>
              </w:rPr>
            </w:pPr>
            <w:r w:rsidRPr="00BA7072">
              <w:rPr>
                <w:sz w:val="20"/>
                <w:szCs w:val="20"/>
              </w:rPr>
              <w:t>51.2</w:t>
            </w:r>
          </w:p>
        </w:tc>
        <w:tc>
          <w:tcPr>
            <w:tcW w:w="2576" w:type="dxa"/>
            <w:vAlign w:val="center"/>
          </w:tcPr>
          <w:p w:rsidR="008E117E" w:rsidRPr="00BA7072" w:rsidRDefault="008E117E" w:rsidP="001B1167">
            <w:pPr>
              <w:ind w:left="-38" w:right="-40"/>
              <w:jc w:val="left"/>
              <w:rPr>
                <w:sz w:val="20"/>
                <w:szCs w:val="20"/>
              </w:rPr>
            </w:pPr>
            <w:r w:rsidRPr="00BA7072">
              <w:rPr>
                <w:sz w:val="20"/>
                <w:szCs w:val="20"/>
              </w:rPr>
              <w:t>Instructions for variations</w:t>
            </w:r>
          </w:p>
        </w:tc>
        <w:tc>
          <w:tcPr>
            <w:tcW w:w="1450" w:type="dxa"/>
            <w:vAlign w:val="center"/>
          </w:tcPr>
          <w:p w:rsidR="008E117E" w:rsidRPr="00BA7072" w:rsidRDefault="008E117E" w:rsidP="001B1167">
            <w:pPr>
              <w:ind w:left="-38" w:right="-40"/>
              <w:jc w:val="center"/>
              <w:rPr>
                <w:sz w:val="20"/>
                <w:szCs w:val="20"/>
              </w:rPr>
            </w:pPr>
            <w:r w:rsidRPr="00BA7072">
              <w:rPr>
                <w:sz w:val="20"/>
                <w:szCs w:val="20"/>
              </w:rPr>
              <w:t>2</w:t>
            </w:r>
          </w:p>
        </w:tc>
        <w:tc>
          <w:tcPr>
            <w:tcW w:w="1502" w:type="dxa"/>
            <w:vAlign w:val="center"/>
          </w:tcPr>
          <w:p w:rsidR="008E117E" w:rsidRPr="00BA7072" w:rsidRDefault="008E117E" w:rsidP="001B1167">
            <w:pPr>
              <w:ind w:left="-38" w:right="-40"/>
              <w:jc w:val="center"/>
              <w:rPr>
                <w:sz w:val="20"/>
                <w:szCs w:val="20"/>
              </w:rPr>
            </w:pPr>
          </w:p>
        </w:tc>
        <w:tc>
          <w:tcPr>
            <w:tcW w:w="1450" w:type="dxa"/>
            <w:vAlign w:val="center"/>
          </w:tcPr>
          <w:p w:rsidR="008E117E" w:rsidRPr="00BA7072" w:rsidRDefault="008E117E" w:rsidP="001B1167">
            <w:pPr>
              <w:ind w:left="-38" w:right="-40"/>
              <w:jc w:val="center"/>
              <w:rPr>
                <w:sz w:val="20"/>
                <w:szCs w:val="20"/>
              </w:rPr>
            </w:pPr>
            <w:r w:rsidRPr="00BA7072">
              <w:rPr>
                <w:sz w:val="20"/>
                <w:szCs w:val="20"/>
              </w:rPr>
              <w:t>1</w:t>
            </w:r>
          </w:p>
        </w:tc>
        <w:tc>
          <w:tcPr>
            <w:tcW w:w="1450" w:type="dxa"/>
            <w:vAlign w:val="center"/>
          </w:tcPr>
          <w:p w:rsidR="008E117E" w:rsidRPr="00BA7072" w:rsidRDefault="008E117E" w:rsidP="001B1167">
            <w:pPr>
              <w:ind w:left="-38" w:right="-40"/>
              <w:jc w:val="center"/>
              <w:rPr>
                <w:sz w:val="20"/>
                <w:szCs w:val="20"/>
              </w:rPr>
            </w:pPr>
            <w:r w:rsidRPr="00BA7072">
              <w:rPr>
                <w:sz w:val="20"/>
                <w:szCs w:val="20"/>
              </w:rPr>
              <w:t>x</w:t>
            </w:r>
          </w:p>
        </w:tc>
      </w:tr>
      <w:tr w:rsidR="008E117E" w:rsidTr="008E117E">
        <w:trPr>
          <w:jc w:val="center"/>
        </w:trPr>
        <w:tc>
          <w:tcPr>
            <w:tcW w:w="1278" w:type="dxa"/>
            <w:vAlign w:val="center"/>
          </w:tcPr>
          <w:p w:rsidR="008E117E" w:rsidRPr="00BA7072" w:rsidRDefault="008E117E" w:rsidP="001B1167">
            <w:pPr>
              <w:ind w:left="-38" w:right="-40"/>
              <w:jc w:val="center"/>
              <w:rPr>
                <w:sz w:val="20"/>
                <w:szCs w:val="20"/>
              </w:rPr>
            </w:pPr>
            <w:r w:rsidRPr="00BA7072">
              <w:rPr>
                <w:sz w:val="20"/>
                <w:szCs w:val="20"/>
              </w:rPr>
              <w:t>2.5</w:t>
            </w:r>
          </w:p>
        </w:tc>
        <w:tc>
          <w:tcPr>
            <w:tcW w:w="2576" w:type="dxa"/>
            <w:vAlign w:val="center"/>
          </w:tcPr>
          <w:p w:rsidR="008E117E" w:rsidRPr="00BA7072" w:rsidRDefault="008E117E" w:rsidP="001B1167">
            <w:pPr>
              <w:ind w:left="-38" w:right="-40"/>
              <w:jc w:val="left"/>
              <w:rPr>
                <w:sz w:val="20"/>
                <w:szCs w:val="20"/>
              </w:rPr>
            </w:pPr>
            <w:r w:rsidRPr="00BA7072">
              <w:rPr>
                <w:sz w:val="20"/>
                <w:szCs w:val="20"/>
              </w:rPr>
              <w:t>Field instructions</w:t>
            </w:r>
          </w:p>
        </w:tc>
        <w:tc>
          <w:tcPr>
            <w:tcW w:w="1450" w:type="dxa"/>
            <w:vAlign w:val="center"/>
          </w:tcPr>
          <w:p w:rsidR="008E117E" w:rsidRPr="00BA7072" w:rsidRDefault="008E117E" w:rsidP="001B1167">
            <w:pPr>
              <w:ind w:left="-38" w:right="-40"/>
              <w:jc w:val="center"/>
              <w:rPr>
                <w:sz w:val="20"/>
                <w:szCs w:val="20"/>
              </w:rPr>
            </w:pPr>
            <w:r w:rsidRPr="00BA7072">
              <w:rPr>
                <w:sz w:val="20"/>
                <w:szCs w:val="20"/>
              </w:rPr>
              <w:t>2</w:t>
            </w:r>
          </w:p>
        </w:tc>
        <w:tc>
          <w:tcPr>
            <w:tcW w:w="1502" w:type="dxa"/>
            <w:vAlign w:val="center"/>
          </w:tcPr>
          <w:p w:rsidR="008E117E" w:rsidRPr="00BA7072" w:rsidRDefault="008E117E" w:rsidP="001B1167">
            <w:pPr>
              <w:ind w:left="-38" w:right="-40"/>
              <w:jc w:val="center"/>
              <w:rPr>
                <w:sz w:val="20"/>
                <w:szCs w:val="20"/>
              </w:rPr>
            </w:pPr>
          </w:p>
        </w:tc>
        <w:tc>
          <w:tcPr>
            <w:tcW w:w="1450" w:type="dxa"/>
            <w:vAlign w:val="center"/>
          </w:tcPr>
          <w:p w:rsidR="008E117E" w:rsidRPr="00BA7072" w:rsidRDefault="008E117E" w:rsidP="001B1167">
            <w:pPr>
              <w:ind w:left="-38" w:right="-40"/>
              <w:jc w:val="center"/>
              <w:rPr>
                <w:sz w:val="20"/>
                <w:szCs w:val="20"/>
              </w:rPr>
            </w:pPr>
            <w:r w:rsidRPr="00BA7072">
              <w:rPr>
                <w:sz w:val="20"/>
                <w:szCs w:val="20"/>
              </w:rPr>
              <w:t>1</w:t>
            </w:r>
          </w:p>
        </w:tc>
        <w:tc>
          <w:tcPr>
            <w:tcW w:w="1450" w:type="dxa"/>
            <w:vAlign w:val="center"/>
          </w:tcPr>
          <w:p w:rsidR="008E117E" w:rsidRPr="00BA7072" w:rsidRDefault="008E117E" w:rsidP="001B1167">
            <w:pPr>
              <w:ind w:left="-38" w:right="-40"/>
              <w:jc w:val="center"/>
              <w:rPr>
                <w:sz w:val="20"/>
                <w:szCs w:val="20"/>
              </w:rPr>
            </w:pPr>
            <w:r w:rsidRPr="00BA7072">
              <w:rPr>
                <w:sz w:val="20"/>
                <w:szCs w:val="20"/>
              </w:rPr>
              <w:t>x</w:t>
            </w:r>
          </w:p>
        </w:tc>
      </w:tr>
    </w:tbl>
    <w:p w:rsidR="00C329E3" w:rsidRDefault="00C329E3" w:rsidP="00C329E3"/>
    <w:p w:rsidR="00B73C82" w:rsidRDefault="00B73C82" w:rsidP="007F306F">
      <w:pPr>
        <w:tabs>
          <w:tab w:val="left" w:pos="1567"/>
        </w:tabs>
        <w:rPr>
          <w:sz w:val="16"/>
          <w:szCs w:val="16"/>
        </w:rPr>
      </w:pPr>
    </w:p>
    <w:p w:rsidR="00B73C82" w:rsidRDefault="00B73C82" w:rsidP="007F306F">
      <w:pPr>
        <w:tabs>
          <w:tab w:val="left" w:pos="1567"/>
        </w:tabs>
        <w:rPr>
          <w:sz w:val="16"/>
          <w:szCs w:val="16"/>
        </w:rPr>
      </w:pPr>
    </w:p>
    <w:p w:rsidR="00302CA2" w:rsidRDefault="00302CA2" w:rsidP="00586174">
      <w:pPr>
        <w:autoSpaceDE w:val="0"/>
        <w:autoSpaceDN w:val="0"/>
        <w:adjustRightInd w:val="0"/>
        <w:rPr>
          <w:szCs w:val="24"/>
        </w:rPr>
      </w:pPr>
    </w:p>
    <w:p w:rsidR="00302CA2" w:rsidRDefault="00302CA2" w:rsidP="00586174">
      <w:pPr>
        <w:autoSpaceDE w:val="0"/>
        <w:autoSpaceDN w:val="0"/>
        <w:adjustRightInd w:val="0"/>
        <w:rPr>
          <w:szCs w:val="24"/>
        </w:rPr>
      </w:pPr>
    </w:p>
    <w:p w:rsidR="00547C03" w:rsidRPr="00BA7072" w:rsidRDefault="00547C03" w:rsidP="007731B5"/>
    <w:p w:rsidR="009761DD" w:rsidRPr="00BA7072" w:rsidRDefault="009761DD" w:rsidP="00B33692"/>
    <w:p w:rsidR="009761DD" w:rsidRPr="00BA7072" w:rsidRDefault="009761DD" w:rsidP="00B33692"/>
    <w:p w:rsidR="009761DD" w:rsidRPr="00BA7072" w:rsidRDefault="009761DD" w:rsidP="00B33692"/>
    <w:p w:rsidR="009761DD" w:rsidRPr="00BA7072" w:rsidRDefault="009761DD" w:rsidP="00B33692"/>
    <w:p w:rsidR="000270EA" w:rsidRPr="004F56AE" w:rsidRDefault="000270EA" w:rsidP="00D922B1">
      <w:pPr>
        <w:pStyle w:val="Heading1"/>
      </w:pPr>
      <w:bookmarkStart w:id="460" w:name="_Toc466295978"/>
      <w:bookmarkStart w:id="461" w:name="_Toc531653265"/>
      <w:r w:rsidRPr="004F56AE">
        <w:lastRenderedPageBreak/>
        <w:t>CONTRACT ADMINISTRATION SOFTWARE’S</w:t>
      </w:r>
      <w:bookmarkEnd w:id="460"/>
      <w:bookmarkEnd w:id="461"/>
    </w:p>
    <w:p w:rsidR="00F56BE1" w:rsidRPr="00F56BE1" w:rsidRDefault="00F56BE1" w:rsidP="00F56BE1">
      <w:r w:rsidRPr="00F56BE1">
        <w:t xml:space="preserve">AutoCAD, MS-Project, Primavera Project Planner, and </w:t>
      </w:r>
      <w:proofErr w:type="spellStart"/>
      <w:r w:rsidRPr="00F56BE1">
        <w:t>ConMIS</w:t>
      </w:r>
      <w:proofErr w:type="spellEnd"/>
      <w:r w:rsidRPr="00F56BE1">
        <w:t xml:space="preserve"> Software are construction management software’s that currently applied by the engineers assigned in construction </w:t>
      </w:r>
      <w:r w:rsidR="007A6DE7" w:rsidRPr="00F56BE1">
        <w:t>industry.</w:t>
      </w:r>
      <w:r w:rsidR="007A6DE7">
        <w:t xml:space="preserve"> The</w:t>
      </w:r>
      <w:r w:rsidR="00C54139">
        <w:t xml:space="preserve"> reader should refer </w:t>
      </w:r>
      <w:r w:rsidR="000943A6" w:rsidRPr="000943A6">
        <w:rPr>
          <w:i/>
        </w:rPr>
        <w:t>GL 21:  Major Application Software’s</w:t>
      </w:r>
      <w:r w:rsidR="000943A6">
        <w:rPr>
          <w:i/>
        </w:rPr>
        <w:t xml:space="preserve"> </w:t>
      </w:r>
      <w:r w:rsidR="000943A6" w:rsidRPr="000943A6">
        <w:rPr>
          <w:i/>
        </w:rPr>
        <w:t>Guideline for SSID</w:t>
      </w:r>
      <w:r w:rsidR="000943A6" w:rsidRPr="004F3B38">
        <w:rPr>
          <w:i/>
        </w:rPr>
        <w:t xml:space="preserve"> </w:t>
      </w:r>
      <w:r w:rsidR="00C54139" w:rsidRPr="004F3B38">
        <w:t xml:space="preserve">for </w:t>
      </w:r>
      <w:r w:rsidR="00C54139" w:rsidRPr="00A40FD5">
        <w:t xml:space="preserve">its </w:t>
      </w:r>
      <w:r w:rsidR="00C54139">
        <w:t>detailed presentation and application guidance.</w:t>
      </w:r>
    </w:p>
    <w:p w:rsidR="00F56BE1" w:rsidRPr="00542E44" w:rsidRDefault="00F56BE1" w:rsidP="00843188">
      <w:pPr>
        <w:pStyle w:val="Heading2"/>
      </w:pPr>
      <w:bookmarkStart w:id="462" w:name="_Toc480800007"/>
      <w:bookmarkStart w:id="463" w:name="_Toc531653266"/>
      <w:r w:rsidRPr="00542E44">
        <w:t>AutoCAD</w:t>
      </w:r>
      <w:bookmarkEnd w:id="462"/>
      <w:bookmarkEnd w:id="463"/>
    </w:p>
    <w:p w:rsidR="00F56BE1" w:rsidRPr="00F56BE1" w:rsidRDefault="00F56BE1" w:rsidP="00F56BE1">
      <w:r w:rsidRPr="00F56BE1">
        <w:t xml:space="preserve">AutoCAD is software program used to made computer-aided design. </w:t>
      </w:r>
    </w:p>
    <w:p w:rsidR="00F56BE1" w:rsidRPr="00F56BE1" w:rsidRDefault="00F56BE1" w:rsidP="00843188">
      <w:pPr>
        <w:pStyle w:val="Heading2"/>
      </w:pPr>
      <w:bookmarkStart w:id="464" w:name="_Toc480800008"/>
      <w:bookmarkStart w:id="465" w:name="_Toc531653267"/>
      <w:r w:rsidRPr="00F56BE1">
        <w:t>MS-Project</w:t>
      </w:r>
      <w:bookmarkEnd w:id="464"/>
      <w:bookmarkEnd w:id="465"/>
    </w:p>
    <w:p w:rsidR="00F56BE1" w:rsidRPr="00F56BE1" w:rsidRDefault="00F56BE1" w:rsidP="00F56BE1">
      <w:r w:rsidRPr="00F56BE1">
        <w:t>Microsoft Project, the project management software program by Microsoft, is a very handy tool for project managers that help them develop a schedule, assign resources to tasks, track the progress, manage the budget, and analyze workloads for an ongoing project.</w:t>
      </w:r>
    </w:p>
    <w:p w:rsidR="00F56BE1" w:rsidRPr="00F56BE1" w:rsidRDefault="0089331B" w:rsidP="00843188">
      <w:pPr>
        <w:pStyle w:val="Heading2"/>
      </w:pPr>
      <w:bookmarkStart w:id="466" w:name="_Toc480800009"/>
      <w:bookmarkStart w:id="467" w:name="_Toc531653268"/>
      <w:r w:rsidRPr="00F56BE1">
        <w:t>primavera project planner</w:t>
      </w:r>
      <w:bookmarkEnd w:id="466"/>
      <w:bookmarkEnd w:id="467"/>
    </w:p>
    <w:p w:rsidR="00F56BE1" w:rsidRPr="00F56BE1" w:rsidRDefault="00F56BE1" w:rsidP="00F56BE1">
      <w:r w:rsidRPr="00F56BE1">
        <w:t>Primavera Project Planner is used for construction planning &amp; scheduling.</w:t>
      </w:r>
    </w:p>
    <w:p w:rsidR="00F56BE1" w:rsidRPr="00F56BE1" w:rsidRDefault="005D637D" w:rsidP="00843188">
      <w:pPr>
        <w:pStyle w:val="Heading2"/>
      </w:pPr>
      <w:bookmarkStart w:id="468" w:name="_Toc480800010"/>
      <w:bookmarkStart w:id="469" w:name="_Toc531653269"/>
      <w:r w:rsidRPr="00F56BE1">
        <w:t xml:space="preserve">CONMIS </w:t>
      </w:r>
      <w:r w:rsidR="0089331B" w:rsidRPr="00F56BE1">
        <w:t>software</w:t>
      </w:r>
      <w:bookmarkEnd w:id="468"/>
      <w:bookmarkEnd w:id="469"/>
    </w:p>
    <w:p w:rsidR="005D637D" w:rsidRDefault="00F56BE1" w:rsidP="00F56BE1">
      <w:proofErr w:type="spellStart"/>
      <w:r w:rsidRPr="00F56BE1">
        <w:t>ConMIS</w:t>
      </w:r>
      <w:proofErr w:type="spellEnd"/>
      <w:r w:rsidRPr="00F56BE1">
        <w:t xml:space="preserve"> Software used for bill of quantity calculation, take-off sheet analysis, payment certification and report preparation. </w:t>
      </w:r>
    </w:p>
    <w:p w:rsidR="005D637D" w:rsidRDefault="005D637D">
      <w:pPr>
        <w:spacing w:after="200"/>
        <w:jc w:val="left"/>
      </w:pPr>
      <w:r>
        <w:br w:type="page"/>
      </w:r>
    </w:p>
    <w:p w:rsidR="00F56BE1" w:rsidRPr="00F56BE1" w:rsidRDefault="00F56BE1" w:rsidP="00F56BE1"/>
    <w:p w:rsidR="003E705D" w:rsidRPr="00BA7072" w:rsidRDefault="003E705D" w:rsidP="00547EB0">
      <w:pPr>
        <w:rPr>
          <w:sz w:val="24"/>
          <w:szCs w:val="24"/>
        </w:rPr>
      </w:pPr>
    </w:p>
    <w:p w:rsidR="003E705D" w:rsidRPr="00BA7072" w:rsidRDefault="003E705D" w:rsidP="003E705D"/>
    <w:p w:rsidR="00EC0044" w:rsidRPr="00BA7072" w:rsidRDefault="00EC0044" w:rsidP="003E705D"/>
    <w:p w:rsidR="00EC0044" w:rsidRPr="00BA7072" w:rsidRDefault="00EC0044" w:rsidP="003E705D"/>
    <w:p w:rsidR="00EC0044" w:rsidRPr="00BA7072" w:rsidRDefault="00EC0044" w:rsidP="003E705D"/>
    <w:p w:rsidR="00833893" w:rsidRPr="004F56AE" w:rsidRDefault="000270EA" w:rsidP="00D922B1">
      <w:pPr>
        <w:pStyle w:val="Heading1"/>
        <w:numPr>
          <w:ilvl w:val="0"/>
          <w:numId w:val="0"/>
        </w:numPr>
      </w:pPr>
      <w:bookmarkStart w:id="470" w:name="_Toc466295979"/>
      <w:bookmarkStart w:id="471" w:name="_Toc531653270"/>
      <w:r w:rsidRPr="004F56AE">
        <w:lastRenderedPageBreak/>
        <w:t>REFERENCE MATERIALS</w:t>
      </w:r>
      <w:bookmarkEnd w:id="470"/>
      <w:bookmarkEnd w:id="471"/>
    </w:p>
    <w:p w:rsidR="001664A6" w:rsidRPr="00F56BE1" w:rsidRDefault="001664A6" w:rsidP="0089331B">
      <w:pPr>
        <w:pStyle w:val="Buletted"/>
      </w:pPr>
      <w:r w:rsidRPr="00F56BE1">
        <w:t>Consultant Construction Administration Manual. Arizona Department of Transportation. Intermodal Transportation Division Construction Group. February 2011.</w:t>
      </w:r>
    </w:p>
    <w:p w:rsidR="00F56BE1" w:rsidRPr="00F56BE1" w:rsidRDefault="00F56BE1" w:rsidP="0089331B">
      <w:pPr>
        <w:pStyle w:val="Buletted"/>
      </w:pPr>
      <w:r w:rsidRPr="00F56BE1">
        <w:t>Contract Administration Manual. Government of Papua New Guinea, August 200.</w:t>
      </w:r>
    </w:p>
    <w:p w:rsidR="001664A6" w:rsidRDefault="00F56BE1" w:rsidP="0089331B">
      <w:pPr>
        <w:pStyle w:val="Buletted"/>
      </w:pPr>
      <w:r w:rsidRPr="00F56BE1">
        <w:t>DID Manual: Volume 10-Contract Administration. Government of Malaysia Department of Irrigation and Drainage, March 2009.</w:t>
      </w:r>
    </w:p>
    <w:p w:rsidR="00F56BE1" w:rsidRDefault="001664A6" w:rsidP="0089331B">
      <w:pPr>
        <w:pStyle w:val="Buletted"/>
      </w:pPr>
      <w:r w:rsidRPr="001664A6">
        <w:rPr>
          <w:color w:val="000000"/>
        </w:rPr>
        <w:t>FEDERAL PUBLIC PROCUREMENT DIRECTIVE. MINISTRY OF FINANCE &amp; ECONOMIC DEVELOPMENT. JUNE 2010, Addis Ababa</w:t>
      </w:r>
      <w:r w:rsidRPr="001664A6">
        <w:t>, Ethiopia.</w:t>
      </w:r>
    </w:p>
    <w:p w:rsidR="001664A6" w:rsidRPr="001664A6" w:rsidRDefault="001664A6" w:rsidP="0089331B">
      <w:pPr>
        <w:pStyle w:val="Buletted"/>
      </w:pPr>
      <w:r w:rsidRPr="001664A6">
        <w:t>FIDIC (1992). Amicable Settlement of Construction Disputes: A Report of FIDIC’s Alternative Dispute Resolution Task Committee.</w:t>
      </w:r>
    </w:p>
    <w:p w:rsidR="00F56BE1" w:rsidRDefault="00F56BE1" w:rsidP="0089331B">
      <w:pPr>
        <w:pStyle w:val="Buletted"/>
      </w:pPr>
      <w:r w:rsidRPr="00F56BE1">
        <w:t>Fisk, Edward R. (2000). Construction Project Administration. Ohio, USA.</w:t>
      </w:r>
    </w:p>
    <w:p w:rsidR="001664A6" w:rsidRPr="0093268E" w:rsidRDefault="001664A6" w:rsidP="0089331B">
      <w:pPr>
        <w:pStyle w:val="Buletted"/>
        <w:rPr>
          <w:sz w:val="20"/>
          <w:szCs w:val="20"/>
        </w:rPr>
      </w:pPr>
      <w:r w:rsidRPr="0093268E">
        <w:t>GUIDELINES PROCUREMENT UNDER IBRD LOANS AND IDA CREDITS. May 2004. Washington D.C. 20433, U.S.A.</w:t>
      </w:r>
    </w:p>
    <w:p w:rsidR="001664A6" w:rsidRPr="00F56BE1" w:rsidRDefault="001664A6" w:rsidP="0089331B">
      <w:pPr>
        <w:pStyle w:val="Buletted"/>
      </w:pPr>
      <w:r w:rsidRPr="00F56BE1">
        <w:t>GUIDELINES SELECTION AND EMPLOYMENT OF CONSULTANTS UNDER IBRD LOANS AND IDA CREDITS &amp; GRANTS BY WORLD BANK BORROWERS, January 2011. Washington, D.C. 20433, U.S.A.</w:t>
      </w:r>
    </w:p>
    <w:p w:rsidR="00F56BE1" w:rsidRDefault="00F56BE1" w:rsidP="0089331B">
      <w:pPr>
        <w:pStyle w:val="Buletted"/>
      </w:pPr>
      <w:r w:rsidRPr="00F56BE1">
        <w:t xml:space="preserve">HYDRAULIC DESIGN MANUAL: GUIDELINE FOR ZONE AND WOREDA IADP EXPERTS. Module 6-Construction Management. SUSTAINABLE WATER HARVESTING AND INSTITUTIONAL STRENGTHENING IN AMHARA (SWHISA). CIDA Project No.: A-030451. 2010 </w:t>
      </w:r>
      <w:proofErr w:type="spellStart"/>
      <w:r w:rsidRPr="00F56BE1">
        <w:t>Bahir</w:t>
      </w:r>
      <w:proofErr w:type="spellEnd"/>
      <w:r w:rsidRPr="00F56BE1">
        <w:t xml:space="preserve"> Dar, Ethiopia.</w:t>
      </w:r>
    </w:p>
    <w:p w:rsidR="001664A6" w:rsidRDefault="001664A6" w:rsidP="0089331B">
      <w:pPr>
        <w:pStyle w:val="Buletted"/>
        <w:rPr>
          <w:color w:val="000000"/>
        </w:rPr>
      </w:pPr>
      <w:r w:rsidRPr="00F56BE1">
        <w:rPr>
          <w:color w:val="000000"/>
        </w:rPr>
        <w:t>Jeremy Glover (2006). UNDERSTANDING THE NEW FIDIC RED BOOK. A Clause-By-Clause Commentary.</w:t>
      </w:r>
    </w:p>
    <w:p w:rsidR="00F56BE1" w:rsidRPr="00F56BE1" w:rsidRDefault="00F56BE1" w:rsidP="0089331B">
      <w:pPr>
        <w:pStyle w:val="Buletted"/>
      </w:pPr>
      <w:r w:rsidRPr="00F56BE1">
        <w:t>Roger Knowles (2000). One Hundred Contractual Problems and Their Solutions. London.</w:t>
      </w:r>
    </w:p>
    <w:p w:rsidR="00F56BE1" w:rsidRPr="00F56BE1" w:rsidRDefault="00F56BE1" w:rsidP="0089331B">
      <w:pPr>
        <w:pStyle w:val="Buletted"/>
      </w:pPr>
      <w:r w:rsidRPr="00F56BE1">
        <w:t>STANDARD BIDDING DOCUMENTS for Procurement of Goods. The World Bank. March 2013.</w:t>
      </w:r>
    </w:p>
    <w:p w:rsidR="00F56BE1" w:rsidRPr="00F56BE1" w:rsidRDefault="00F56BE1" w:rsidP="0089331B">
      <w:pPr>
        <w:pStyle w:val="Buletted"/>
      </w:pPr>
      <w:r w:rsidRPr="00F56BE1">
        <w:t>STANDARD BIDDING DOCUMENTS for Procurement of Works and User’s Guide. The World Bank. April 2015.</w:t>
      </w:r>
    </w:p>
    <w:p w:rsidR="00F56BE1" w:rsidRDefault="00F56BE1" w:rsidP="0089331B">
      <w:pPr>
        <w:pStyle w:val="Buletted"/>
      </w:pPr>
      <w:r w:rsidRPr="00F56BE1">
        <w:t>STANDARD BIDDING DOCUMENTS for Standard Request for Proposals: Selection of Consultants. The World Bank. October 2011.</w:t>
      </w:r>
    </w:p>
    <w:p w:rsidR="001664A6" w:rsidRPr="00F56BE1" w:rsidRDefault="001664A6" w:rsidP="0089331B">
      <w:pPr>
        <w:pStyle w:val="Buletted"/>
        <w:rPr>
          <w:color w:val="000000"/>
        </w:rPr>
      </w:pPr>
      <w:r w:rsidRPr="00F56BE1">
        <w:rPr>
          <w:color w:val="000000"/>
        </w:rPr>
        <w:t>The Ethiopian Federal Government Procurement and Property Administration Proclamation. Proclamation No.649/2009. Addis Ababa</w:t>
      </w:r>
      <w:r w:rsidRPr="00F56BE1">
        <w:t>, Ethiopia.</w:t>
      </w:r>
    </w:p>
    <w:p w:rsidR="001664A6" w:rsidRPr="00F56BE1" w:rsidRDefault="001664A6" w:rsidP="0089331B">
      <w:pPr>
        <w:pStyle w:val="Buletted"/>
      </w:pPr>
      <w:r w:rsidRPr="00F56BE1">
        <w:rPr>
          <w:color w:val="000000"/>
        </w:rPr>
        <w:t xml:space="preserve">The Federal Democratic Republic </w:t>
      </w:r>
      <w:r w:rsidRPr="00F56BE1">
        <w:t>o</w:t>
      </w:r>
      <w:r w:rsidRPr="00F56BE1">
        <w:rPr>
          <w:color w:val="000000"/>
        </w:rPr>
        <w:t>f Ethiopia</w:t>
      </w:r>
      <w:r w:rsidRPr="00F56BE1">
        <w:t xml:space="preserve">. </w:t>
      </w:r>
      <w:r w:rsidRPr="00F56BE1">
        <w:rPr>
          <w:color w:val="000000"/>
        </w:rPr>
        <w:t>Standard Bidding Document (SBD</w:t>
      </w:r>
      <w:proofErr w:type="gramStart"/>
      <w:r w:rsidRPr="00F56BE1">
        <w:rPr>
          <w:color w:val="000000"/>
        </w:rPr>
        <w:t>)For</w:t>
      </w:r>
      <w:proofErr w:type="gramEnd"/>
      <w:r w:rsidRPr="00F56BE1">
        <w:rPr>
          <w:color w:val="000000"/>
        </w:rPr>
        <w:t xml:space="preserve"> Procurement of Consultancy Service</w:t>
      </w:r>
      <w:r w:rsidRPr="00F56BE1">
        <w:t xml:space="preserve">. </w:t>
      </w:r>
      <w:r w:rsidRPr="00F56BE1">
        <w:rPr>
          <w:color w:val="000000"/>
        </w:rPr>
        <w:t>Public Procurement Agency (PPA)</w:t>
      </w:r>
      <w:r w:rsidRPr="00F56BE1">
        <w:t xml:space="preserve">. </w:t>
      </w:r>
      <w:r w:rsidRPr="00F56BE1">
        <w:rPr>
          <w:color w:val="000000"/>
        </w:rPr>
        <w:t>January 2006</w:t>
      </w:r>
      <w:r w:rsidRPr="00F56BE1">
        <w:t xml:space="preserve">, </w:t>
      </w:r>
      <w:r w:rsidRPr="00F56BE1">
        <w:rPr>
          <w:color w:val="000000"/>
        </w:rPr>
        <w:t>Addis Ababa</w:t>
      </w:r>
      <w:r w:rsidRPr="00F56BE1">
        <w:t>, Ethiopia.</w:t>
      </w:r>
    </w:p>
    <w:p w:rsidR="00F56BE1" w:rsidRPr="00F56BE1" w:rsidRDefault="00F56BE1" w:rsidP="0089331B">
      <w:pPr>
        <w:pStyle w:val="Buletted"/>
      </w:pPr>
      <w:r w:rsidRPr="00F56BE1">
        <w:rPr>
          <w:color w:val="000000"/>
        </w:rPr>
        <w:t xml:space="preserve">The Federal Democratic Republic </w:t>
      </w:r>
      <w:r w:rsidRPr="00F56BE1">
        <w:t>o</w:t>
      </w:r>
      <w:r w:rsidRPr="00F56BE1">
        <w:rPr>
          <w:color w:val="000000"/>
        </w:rPr>
        <w:t>f Ethiopia</w:t>
      </w:r>
      <w:r w:rsidRPr="00F56BE1">
        <w:t xml:space="preserve">. </w:t>
      </w:r>
      <w:r w:rsidRPr="00F56BE1">
        <w:rPr>
          <w:color w:val="000000"/>
        </w:rPr>
        <w:t>Standard Bidding Document (SBD</w:t>
      </w:r>
      <w:proofErr w:type="gramStart"/>
      <w:r w:rsidRPr="00F56BE1">
        <w:rPr>
          <w:color w:val="000000"/>
        </w:rPr>
        <w:t>)For</w:t>
      </w:r>
      <w:proofErr w:type="gramEnd"/>
      <w:r w:rsidRPr="00F56BE1">
        <w:rPr>
          <w:color w:val="000000"/>
        </w:rPr>
        <w:t xml:space="preserve"> Procurement </w:t>
      </w:r>
      <w:r w:rsidRPr="00F56BE1">
        <w:t>of</w:t>
      </w:r>
      <w:r w:rsidRPr="00F56BE1">
        <w:rPr>
          <w:color w:val="000000"/>
        </w:rPr>
        <w:t xml:space="preserve"> Goods </w:t>
      </w:r>
      <w:r w:rsidRPr="00F56BE1">
        <w:t>and</w:t>
      </w:r>
      <w:r w:rsidRPr="00F56BE1">
        <w:rPr>
          <w:color w:val="000000"/>
        </w:rPr>
        <w:t xml:space="preserve"> Related Services</w:t>
      </w:r>
      <w:r w:rsidRPr="00F56BE1">
        <w:t xml:space="preserve">. </w:t>
      </w:r>
      <w:r w:rsidRPr="00F56BE1">
        <w:rPr>
          <w:color w:val="000000"/>
        </w:rPr>
        <w:t>Public Procurement Agency (PPA)</w:t>
      </w:r>
      <w:r w:rsidRPr="00F56BE1">
        <w:t xml:space="preserve">. </w:t>
      </w:r>
      <w:r w:rsidRPr="00F56BE1">
        <w:rPr>
          <w:color w:val="000000"/>
        </w:rPr>
        <w:t>January 2006</w:t>
      </w:r>
      <w:r w:rsidRPr="00F56BE1">
        <w:t xml:space="preserve">, </w:t>
      </w:r>
      <w:r w:rsidRPr="00F56BE1">
        <w:rPr>
          <w:color w:val="000000"/>
        </w:rPr>
        <w:t>Addis Ababa</w:t>
      </w:r>
      <w:r w:rsidRPr="00F56BE1">
        <w:t>, Ethiopia.</w:t>
      </w:r>
    </w:p>
    <w:p w:rsidR="00F56BE1" w:rsidRPr="00F56BE1" w:rsidRDefault="00F56BE1" w:rsidP="0089331B">
      <w:pPr>
        <w:pStyle w:val="Buletted"/>
      </w:pPr>
      <w:r w:rsidRPr="00F56BE1">
        <w:rPr>
          <w:color w:val="000000"/>
        </w:rPr>
        <w:t xml:space="preserve">The Federal Democratic Republic </w:t>
      </w:r>
      <w:r w:rsidRPr="00F56BE1">
        <w:t>o</w:t>
      </w:r>
      <w:r w:rsidRPr="00F56BE1">
        <w:rPr>
          <w:color w:val="000000"/>
        </w:rPr>
        <w:t>f Ethiopia</w:t>
      </w:r>
      <w:r w:rsidRPr="00F56BE1">
        <w:t xml:space="preserve">. </w:t>
      </w:r>
      <w:r w:rsidRPr="00F56BE1">
        <w:rPr>
          <w:color w:val="000000"/>
        </w:rPr>
        <w:t>Standard Bidding Document (SBD</w:t>
      </w:r>
      <w:proofErr w:type="gramStart"/>
      <w:r w:rsidRPr="00F56BE1">
        <w:rPr>
          <w:color w:val="000000"/>
        </w:rPr>
        <w:t>)For</w:t>
      </w:r>
      <w:proofErr w:type="gramEnd"/>
      <w:r w:rsidRPr="00F56BE1">
        <w:rPr>
          <w:color w:val="000000"/>
        </w:rPr>
        <w:t xml:space="preserve"> Procurement of Works</w:t>
      </w:r>
      <w:r w:rsidRPr="00F56BE1">
        <w:t xml:space="preserve">. </w:t>
      </w:r>
      <w:r w:rsidRPr="00F56BE1">
        <w:rPr>
          <w:color w:val="000000"/>
        </w:rPr>
        <w:t>Public Procurement Agency (PPA)</w:t>
      </w:r>
      <w:r w:rsidRPr="00F56BE1">
        <w:t xml:space="preserve">. </w:t>
      </w:r>
      <w:r w:rsidRPr="00F56BE1">
        <w:rPr>
          <w:color w:val="000000"/>
        </w:rPr>
        <w:t>January 2006</w:t>
      </w:r>
      <w:r w:rsidRPr="00F56BE1">
        <w:t xml:space="preserve">, </w:t>
      </w:r>
      <w:r w:rsidRPr="00F56BE1">
        <w:rPr>
          <w:color w:val="000000"/>
        </w:rPr>
        <w:t>Addis Ababa</w:t>
      </w:r>
      <w:r w:rsidRPr="00F56BE1">
        <w:t>, Ethiopia.</w:t>
      </w:r>
    </w:p>
    <w:p w:rsidR="005D637D" w:rsidRDefault="005D637D" w:rsidP="0089331B">
      <w:pPr>
        <w:pStyle w:val="Heading1"/>
        <w:numPr>
          <w:ilvl w:val="0"/>
          <w:numId w:val="0"/>
        </w:numPr>
        <w:jc w:val="center"/>
      </w:pPr>
    </w:p>
    <w:p w:rsidR="005D637D" w:rsidRDefault="005D637D">
      <w:pPr>
        <w:spacing w:after="200"/>
        <w:jc w:val="left"/>
        <w:rPr>
          <w:rFonts w:eastAsiaTheme="majorEastAsia"/>
          <w:b/>
          <w:bCs/>
          <w:caps/>
          <w:color w:val="1111FF"/>
          <w:sz w:val="28"/>
          <w:szCs w:val="28"/>
        </w:rPr>
      </w:pPr>
      <w:r>
        <w:br w:type="page"/>
      </w:r>
    </w:p>
    <w:p w:rsidR="005D637D" w:rsidRDefault="00C177EB" w:rsidP="0089331B">
      <w:pPr>
        <w:pStyle w:val="Heading1"/>
        <w:numPr>
          <w:ilvl w:val="0"/>
          <w:numId w:val="0"/>
        </w:numPr>
        <w:jc w:val="center"/>
      </w:pPr>
      <w:bookmarkStart w:id="472" w:name="_Toc531653271"/>
      <w:r>
        <w:lastRenderedPageBreak/>
        <w:t>Appendices</w:t>
      </w:r>
      <w:bookmarkEnd w:id="472"/>
    </w:p>
    <w:p w:rsidR="005D637D" w:rsidRDefault="005D637D">
      <w:pPr>
        <w:spacing w:after="200"/>
        <w:jc w:val="left"/>
        <w:rPr>
          <w:rFonts w:eastAsiaTheme="majorEastAsia"/>
          <w:b/>
          <w:bCs/>
          <w:caps/>
          <w:color w:val="1111FF"/>
          <w:sz w:val="28"/>
          <w:szCs w:val="28"/>
        </w:rPr>
      </w:pPr>
      <w:r>
        <w:br w:type="page"/>
      </w:r>
    </w:p>
    <w:p w:rsidR="007B1A7D" w:rsidRDefault="007B1A7D" w:rsidP="0089331B">
      <w:pPr>
        <w:pStyle w:val="Heading1"/>
        <w:numPr>
          <w:ilvl w:val="0"/>
          <w:numId w:val="0"/>
        </w:numPr>
        <w:jc w:val="center"/>
      </w:pPr>
    </w:p>
    <w:p w:rsidR="00E96CEA" w:rsidRDefault="001B1167" w:rsidP="00E96CEA">
      <w:pPr>
        <w:spacing w:after="200"/>
        <w:jc w:val="center"/>
        <w:rPr>
          <w:b/>
        </w:rPr>
      </w:pPr>
      <w:r>
        <w:rPr>
          <w:b/>
        </w:rPr>
        <w:br w:type="page"/>
      </w:r>
    </w:p>
    <w:p w:rsidR="00C53D50" w:rsidRPr="00AE54F3" w:rsidRDefault="00AE54F3" w:rsidP="00AE54F3">
      <w:pPr>
        <w:pStyle w:val="Caption"/>
        <w:rPr>
          <w:sz w:val="22"/>
        </w:rPr>
      </w:pPr>
      <w:bookmarkStart w:id="473" w:name="_Toc531653272"/>
      <w:r w:rsidRPr="00AE54F3">
        <w:rPr>
          <w:sz w:val="22"/>
        </w:rPr>
        <w:lastRenderedPageBreak/>
        <w:t xml:space="preserve">APPENDIX </w:t>
      </w:r>
      <w:r w:rsidR="002F3CBD" w:rsidRPr="00AE54F3">
        <w:rPr>
          <w:sz w:val="22"/>
        </w:rPr>
        <w:fldChar w:fldCharType="begin"/>
      </w:r>
      <w:r w:rsidRPr="00AE54F3">
        <w:rPr>
          <w:sz w:val="22"/>
        </w:rPr>
        <w:instrText xml:space="preserve"> SEQ APPENDIX \* ROMAN </w:instrText>
      </w:r>
      <w:r w:rsidR="002F3CBD" w:rsidRPr="00AE54F3">
        <w:rPr>
          <w:sz w:val="22"/>
        </w:rPr>
        <w:fldChar w:fldCharType="separate"/>
      </w:r>
      <w:r w:rsidR="00DD39EB">
        <w:rPr>
          <w:noProof/>
          <w:sz w:val="22"/>
        </w:rPr>
        <w:t>I</w:t>
      </w:r>
      <w:r w:rsidR="002F3CBD" w:rsidRPr="00AE54F3">
        <w:rPr>
          <w:sz w:val="22"/>
        </w:rPr>
        <w:fldChar w:fldCharType="end"/>
      </w:r>
      <w:r w:rsidRPr="00AE54F3">
        <w:rPr>
          <w:sz w:val="22"/>
        </w:rPr>
        <w:t>: PART IV/GL 27/A CONTRACT MANAGEMENT FORMATS</w:t>
      </w:r>
      <w:bookmarkEnd w:id="473"/>
    </w:p>
    <w:p w:rsidR="00C53D50" w:rsidRPr="00C53D50" w:rsidRDefault="00C53D50" w:rsidP="00C53D50"/>
    <w:p w:rsidR="0093268E" w:rsidRPr="00311F5F" w:rsidRDefault="0093268E" w:rsidP="00031E8A">
      <w:pPr>
        <w:spacing w:line="360" w:lineRule="auto"/>
      </w:pPr>
      <w:r w:rsidRPr="00311F5F">
        <w:t>Appendix Part IV/GL</w:t>
      </w:r>
      <w:r w:rsidR="0016654E">
        <w:t>2</w:t>
      </w:r>
      <w:r w:rsidR="00C82ACF">
        <w:t>7</w:t>
      </w:r>
      <w:r w:rsidRPr="00311F5F">
        <w:t>/A</w:t>
      </w:r>
      <w:r>
        <w:t>-1:</w:t>
      </w:r>
      <w:r w:rsidRPr="00311F5F">
        <w:t xml:space="preserve"> Procurement Outcome Review Format</w:t>
      </w:r>
    </w:p>
    <w:p w:rsidR="0093268E" w:rsidRDefault="0093268E" w:rsidP="0093268E">
      <w:r w:rsidRPr="00910101">
        <w:t>Name of the Project: _______________________________</w:t>
      </w:r>
    </w:p>
    <w:p w:rsidR="00397077" w:rsidRPr="00910101" w:rsidRDefault="00397077" w:rsidP="0093268E">
      <w:pPr>
        <w:rPr>
          <w:u w:val="single"/>
        </w:rPr>
      </w:pPr>
    </w:p>
    <w:tbl>
      <w:tblPr>
        <w:tblStyle w:val="TableGrid"/>
        <w:tblW w:w="0" w:type="auto"/>
        <w:tblLook w:val="04A0" w:firstRow="1" w:lastRow="0" w:firstColumn="1" w:lastColumn="0" w:noHBand="0" w:noVBand="1"/>
      </w:tblPr>
      <w:tblGrid>
        <w:gridCol w:w="715"/>
        <w:gridCol w:w="3959"/>
        <w:gridCol w:w="1081"/>
        <w:gridCol w:w="3595"/>
      </w:tblGrid>
      <w:tr w:rsidR="0093268E" w:rsidRPr="0089331B" w:rsidTr="00FB4138">
        <w:tc>
          <w:tcPr>
            <w:tcW w:w="715" w:type="dxa"/>
            <w:shd w:val="clear" w:color="auto" w:fill="F2F2F2" w:themeFill="background1" w:themeFillShade="F2"/>
          </w:tcPr>
          <w:p w:rsidR="0093268E" w:rsidRPr="0089331B" w:rsidRDefault="0093268E" w:rsidP="00FB4138">
            <w:pPr>
              <w:jc w:val="center"/>
              <w:rPr>
                <w:sz w:val="20"/>
                <w:szCs w:val="20"/>
              </w:rPr>
            </w:pPr>
            <w:r w:rsidRPr="0089331B">
              <w:rPr>
                <w:sz w:val="20"/>
                <w:szCs w:val="20"/>
              </w:rPr>
              <w:t>No</w:t>
            </w:r>
          </w:p>
        </w:tc>
        <w:tc>
          <w:tcPr>
            <w:tcW w:w="3959" w:type="dxa"/>
            <w:shd w:val="clear" w:color="auto" w:fill="F2F2F2" w:themeFill="background1" w:themeFillShade="F2"/>
          </w:tcPr>
          <w:p w:rsidR="0093268E" w:rsidRPr="0089331B" w:rsidRDefault="0093268E" w:rsidP="00FB4138">
            <w:pPr>
              <w:jc w:val="center"/>
              <w:rPr>
                <w:sz w:val="20"/>
                <w:szCs w:val="20"/>
              </w:rPr>
            </w:pPr>
            <w:r w:rsidRPr="0089331B">
              <w:rPr>
                <w:sz w:val="20"/>
                <w:szCs w:val="20"/>
              </w:rPr>
              <w:t>Reviewed items</w:t>
            </w:r>
          </w:p>
        </w:tc>
        <w:tc>
          <w:tcPr>
            <w:tcW w:w="1081" w:type="dxa"/>
            <w:shd w:val="clear" w:color="auto" w:fill="F2F2F2" w:themeFill="background1" w:themeFillShade="F2"/>
          </w:tcPr>
          <w:p w:rsidR="0093268E" w:rsidRPr="0089331B" w:rsidRDefault="0093268E" w:rsidP="00FB4138">
            <w:pPr>
              <w:jc w:val="center"/>
              <w:rPr>
                <w:sz w:val="20"/>
                <w:szCs w:val="20"/>
              </w:rPr>
            </w:pPr>
            <w:r w:rsidRPr="0089331B">
              <w:rPr>
                <w:sz w:val="20"/>
                <w:szCs w:val="20"/>
              </w:rPr>
              <w:t>Yes/ No</w:t>
            </w:r>
          </w:p>
        </w:tc>
        <w:tc>
          <w:tcPr>
            <w:tcW w:w="3595" w:type="dxa"/>
            <w:shd w:val="clear" w:color="auto" w:fill="F2F2F2" w:themeFill="background1" w:themeFillShade="F2"/>
          </w:tcPr>
          <w:p w:rsidR="0093268E" w:rsidRPr="0089331B" w:rsidRDefault="0093268E" w:rsidP="00FB4138">
            <w:pPr>
              <w:jc w:val="center"/>
              <w:rPr>
                <w:sz w:val="20"/>
                <w:szCs w:val="20"/>
              </w:rPr>
            </w:pPr>
            <w:r w:rsidRPr="0089331B">
              <w:rPr>
                <w:sz w:val="20"/>
                <w:szCs w:val="20"/>
              </w:rPr>
              <w:t>Remark</w:t>
            </w:r>
          </w:p>
        </w:tc>
      </w:tr>
      <w:tr w:rsidR="0093268E" w:rsidRPr="0089331B" w:rsidTr="00FB4138">
        <w:tc>
          <w:tcPr>
            <w:tcW w:w="715" w:type="dxa"/>
          </w:tcPr>
          <w:p w:rsidR="0093268E" w:rsidRPr="0089331B" w:rsidRDefault="0093268E" w:rsidP="00FB4138">
            <w:pPr>
              <w:rPr>
                <w:sz w:val="20"/>
                <w:szCs w:val="20"/>
              </w:rPr>
            </w:pPr>
            <w:r w:rsidRPr="0089331B">
              <w:rPr>
                <w:sz w:val="20"/>
                <w:szCs w:val="20"/>
              </w:rPr>
              <w:t>1</w:t>
            </w:r>
          </w:p>
        </w:tc>
        <w:tc>
          <w:tcPr>
            <w:tcW w:w="3959" w:type="dxa"/>
          </w:tcPr>
          <w:p w:rsidR="0093268E" w:rsidRPr="0089331B" w:rsidRDefault="0093268E" w:rsidP="00FB4138">
            <w:pPr>
              <w:rPr>
                <w:sz w:val="20"/>
                <w:szCs w:val="20"/>
              </w:rPr>
            </w:pPr>
            <w:r w:rsidRPr="0089331B">
              <w:rPr>
                <w:sz w:val="20"/>
                <w:szCs w:val="20"/>
              </w:rPr>
              <w:t xml:space="preserve">If missed items exist </w:t>
            </w:r>
          </w:p>
        </w:tc>
        <w:tc>
          <w:tcPr>
            <w:tcW w:w="1081" w:type="dxa"/>
          </w:tcPr>
          <w:p w:rsidR="0093268E" w:rsidRPr="0089331B" w:rsidRDefault="0093268E" w:rsidP="00FB4138">
            <w:pPr>
              <w:rPr>
                <w:sz w:val="20"/>
                <w:szCs w:val="20"/>
              </w:rPr>
            </w:pPr>
          </w:p>
        </w:tc>
        <w:tc>
          <w:tcPr>
            <w:tcW w:w="3595" w:type="dxa"/>
          </w:tcPr>
          <w:p w:rsidR="0093268E" w:rsidRPr="0089331B" w:rsidRDefault="0093268E" w:rsidP="00FB4138">
            <w:pPr>
              <w:rPr>
                <w:sz w:val="20"/>
                <w:szCs w:val="20"/>
              </w:rPr>
            </w:pPr>
          </w:p>
        </w:tc>
      </w:tr>
      <w:tr w:rsidR="0093268E" w:rsidRPr="0089331B" w:rsidTr="00FB4138">
        <w:tc>
          <w:tcPr>
            <w:tcW w:w="715" w:type="dxa"/>
          </w:tcPr>
          <w:p w:rsidR="0093268E" w:rsidRPr="0089331B" w:rsidRDefault="0093268E" w:rsidP="00FB4138">
            <w:pPr>
              <w:rPr>
                <w:sz w:val="20"/>
                <w:szCs w:val="20"/>
              </w:rPr>
            </w:pPr>
            <w:r w:rsidRPr="0089331B">
              <w:rPr>
                <w:sz w:val="20"/>
                <w:szCs w:val="20"/>
              </w:rPr>
              <w:t>2</w:t>
            </w:r>
          </w:p>
        </w:tc>
        <w:tc>
          <w:tcPr>
            <w:tcW w:w="3959" w:type="dxa"/>
          </w:tcPr>
          <w:p w:rsidR="0093268E" w:rsidRPr="0089331B" w:rsidRDefault="0093268E" w:rsidP="00FB4138">
            <w:pPr>
              <w:rPr>
                <w:sz w:val="20"/>
                <w:szCs w:val="20"/>
              </w:rPr>
            </w:pPr>
            <w:r w:rsidRPr="0089331B">
              <w:rPr>
                <w:sz w:val="20"/>
                <w:szCs w:val="20"/>
              </w:rPr>
              <w:t>Unsound unit cost/rate</w:t>
            </w:r>
          </w:p>
        </w:tc>
        <w:tc>
          <w:tcPr>
            <w:tcW w:w="1081" w:type="dxa"/>
          </w:tcPr>
          <w:p w:rsidR="0093268E" w:rsidRPr="0089331B" w:rsidRDefault="0093268E" w:rsidP="00FB4138">
            <w:pPr>
              <w:rPr>
                <w:sz w:val="20"/>
                <w:szCs w:val="20"/>
              </w:rPr>
            </w:pPr>
          </w:p>
        </w:tc>
        <w:tc>
          <w:tcPr>
            <w:tcW w:w="3595" w:type="dxa"/>
          </w:tcPr>
          <w:p w:rsidR="0093268E" w:rsidRPr="0089331B" w:rsidRDefault="0093268E" w:rsidP="00FB4138">
            <w:pPr>
              <w:rPr>
                <w:sz w:val="20"/>
                <w:szCs w:val="20"/>
              </w:rPr>
            </w:pPr>
          </w:p>
        </w:tc>
      </w:tr>
      <w:tr w:rsidR="0093268E" w:rsidRPr="0089331B" w:rsidTr="00FB4138">
        <w:tc>
          <w:tcPr>
            <w:tcW w:w="715" w:type="dxa"/>
          </w:tcPr>
          <w:p w:rsidR="0093268E" w:rsidRPr="0089331B" w:rsidRDefault="0093268E" w:rsidP="00FB4138">
            <w:pPr>
              <w:rPr>
                <w:sz w:val="20"/>
                <w:szCs w:val="20"/>
              </w:rPr>
            </w:pPr>
            <w:r w:rsidRPr="0089331B">
              <w:rPr>
                <w:sz w:val="20"/>
                <w:szCs w:val="20"/>
              </w:rPr>
              <w:t>3</w:t>
            </w:r>
          </w:p>
        </w:tc>
        <w:tc>
          <w:tcPr>
            <w:tcW w:w="3959" w:type="dxa"/>
          </w:tcPr>
          <w:p w:rsidR="0093268E" w:rsidRPr="0089331B" w:rsidRDefault="0093268E" w:rsidP="00FB4138">
            <w:pPr>
              <w:rPr>
                <w:sz w:val="20"/>
                <w:szCs w:val="20"/>
              </w:rPr>
            </w:pPr>
            <w:r w:rsidRPr="0089331B">
              <w:rPr>
                <w:sz w:val="20"/>
                <w:szCs w:val="20"/>
              </w:rPr>
              <w:t>Undermined or exaggerated quantity</w:t>
            </w:r>
          </w:p>
        </w:tc>
        <w:tc>
          <w:tcPr>
            <w:tcW w:w="1081" w:type="dxa"/>
          </w:tcPr>
          <w:p w:rsidR="0093268E" w:rsidRPr="0089331B" w:rsidRDefault="0093268E" w:rsidP="00FB4138">
            <w:pPr>
              <w:rPr>
                <w:sz w:val="20"/>
                <w:szCs w:val="20"/>
              </w:rPr>
            </w:pPr>
          </w:p>
        </w:tc>
        <w:tc>
          <w:tcPr>
            <w:tcW w:w="3595" w:type="dxa"/>
          </w:tcPr>
          <w:p w:rsidR="0093268E" w:rsidRPr="0089331B" w:rsidRDefault="0093268E" w:rsidP="00FB4138">
            <w:pPr>
              <w:rPr>
                <w:sz w:val="20"/>
                <w:szCs w:val="20"/>
              </w:rPr>
            </w:pPr>
          </w:p>
        </w:tc>
      </w:tr>
      <w:tr w:rsidR="0093268E" w:rsidRPr="0089331B" w:rsidTr="00FB4138">
        <w:tc>
          <w:tcPr>
            <w:tcW w:w="715" w:type="dxa"/>
          </w:tcPr>
          <w:p w:rsidR="0093268E" w:rsidRPr="0089331B" w:rsidRDefault="0093268E" w:rsidP="00FB4138">
            <w:pPr>
              <w:rPr>
                <w:sz w:val="20"/>
                <w:szCs w:val="20"/>
              </w:rPr>
            </w:pPr>
            <w:r w:rsidRPr="0089331B">
              <w:rPr>
                <w:sz w:val="20"/>
                <w:szCs w:val="20"/>
              </w:rPr>
              <w:t>4</w:t>
            </w:r>
          </w:p>
        </w:tc>
        <w:tc>
          <w:tcPr>
            <w:tcW w:w="3959" w:type="dxa"/>
          </w:tcPr>
          <w:p w:rsidR="0093268E" w:rsidRPr="0089331B" w:rsidRDefault="0093268E" w:rsidP="00FB4138">
            <w:pPr>
              <w:rPr>
                <w:sz w:val="20"/>
                <w:szCs w:val="20"/>
              </w:rPr>
            </w:pPr>
            <w:r w:rsidRPr="0089331B">
              <w:rPr>
                <w:sz w:val="20"/>
                <w:szCs w:val="20"/>
              </w:rPr>
              <w:t>Undefined specifications</w:t>
            </w:r>
          </w:p>
        </w:tc>
        <w:tc>
          <w:tcPr>
            <w:tcW w:w="1081" w:type="dxa"/>
          </w:tcPr>
          <w:p w:rsidR="0093268E" w:rsidRPr="0089331B" w:rsidRDefault="0093268E" w:rsidP="00FB4138">
            <w:pPr>
              <w:rPr>
                <w:sz w:val="20"/>
                <w:szCs w:val="20"/>
              </w:rPr>
            </w:pPr>
          </w:p>
        </w:tc>
        <w:tc>
          <w:tcPr>
            <w:tcW w:w="3595" w:type="dxa"/>
          </w:tcPr>
          <w:p w:rsidR="0093268E" w:rsidRPr="0089331B" w:rsidRDefault="0093268E" w:rsidP="00FB4138">
            <w:pPr>
              <w:rPr>
                <w:sz w:val="20"/>
                <w:szCs w:val="20"/>
              </w:rPr>
            </w:pPr>
          </w:p>
        </w:tc>
      </w:tr>
      <w:tr w:rsidR="0093268E" w:rsidRPr="0089331B" w:rsidTr="00FB4138">
        <w:tc>
          <w:tcPr>
            <w:tcW w:w="715" w:type="dxa"/>
          </w:tcPr>
          <w:p w:rsidR="0093268E" w:rsidRPr="0089331B" w:rsidRDefault="0093268E" w:rsidP="00FB4138">
            <w:pPr>
              <w:rPr>
                <w:sz w:val="20"/>
                <w:szCs w:val="20"/>
              </w:rPr>
            </w:pPr>
            <w:r w:rsidRPr="0089331B">
              <w:rPr>
                <w:sz w:val="20"/>
                <w:szCs w:val="20"/>
              </w:rPr>
              <w:t>5</w:t>
            </w:r>
          </w:p>
        </w:tc>
        <w:tc>
          <w:tcPr>
            <w:tcW w:w="3959" w:type="dxa"/>
          </w:tcPr>
          <w:p w:rsidR="0093268E" w:rsidRPr="0089331B" w:rsidRDefault="0093268E" w:rsidP="00FB4138">
            <w:pPr>
              <w:rPr>
                <w:sz w:val="20"/>
                <w:szCs w:val="20"/>
              </w:rPr>
            </w:pPr>
          </w:p>
        </w:tc>
        <w:tc>
          <w:tcPr>
            <w:tcW w:w="1081" w:type="dxa"/>
          </w:tcPr>
          <w:p w:rsidR="0093268E" w:rsidRPr="0089331B" w:rsidRDefault="0093268E" w:rsidP="00FB4138">
            <w:pPr>
              <w:rPr>
                <w:sz w:val="20"/>
                <w:szCs w:val="20"/>
              </w:rPr>
            </w:pPr>
          </w:p>
        </w:tc>
        <w:tc>
          <w:tcPr>
            <w:tcW w:w="3595" w:type="dxa"/>
          </w:tcPr>
          <w:p w:rsidR="0093268E" w:rsidRPr="0089331B" w:rsidRDefault="0093268E" w:rsidP="00FB4138">
            <w:pPr>
              <w:rPr>
                <w:sz w:val="20"/>
                <w:szCs w:val="20"/>
              </w:rPr>
            </w:pPr>
          </w:p>
        </w:tc>
      </w:tr>
      <w:tr w:rsidR="0093268E" w:rsidRPr="0089331B" w:rsidTr="00FB4138">
        <w:tc>
          <w:tcPr>
            <w:tcW w:w="715" w:type="dxa"/>
          </w:tcPr>
          <w:p w:rsidR="0093268E" w:rsidRPr="0089331B" w:rsidRDefault="0093268E" w:rsidP="00FB4138">
            <w:pPr>
              <w:rPr>
                <w:sz w:val="20"/>
                <w:szCs w:val="20"/>
              </w:rPr>
            </w:pPr>
            <w:r w:rsidRPr="0089331B">
              <w:rPr>
                <w:sz w:val="20"/>
                <w:szCs w:val="20"/>
              </w:rPr>
              <w:t>6</w:t>
            </w:r>
          </w:p>
        </w:tc>
        <w:tc>
          <w:tcPr>
            <w:tcW w:w="3959" w:type="dxa"/>
          </w:tcPr>
          <w:p w:rsidR="0093268E" w:rsidRPr="0089331B" w:rsidRDefault="0093268E" w:rsidP="00FB4138">
            <w:pPr>
              <w:rPr>
                <w:sz w:val="20"/>
                <w:szCs w:val="20"/>
              </w:rPr>
            </w:pPr>
          </w:p>
        </w:tc>
        <w:tc>
          <w:tcPr>
            <w:tcW w:w="1081" w:type="dxa"/>
          </w:tcPr>
          <w:p w:rsidR="0093268E" w:rsidRPr="0089331B" w:rsidRDefault="0093268E" w:rsidP="00FB4138">
            <w:pPr>
              <w:rPr>
                <w:sz w:val="20"/>
                <w:szCs w:val="20"/>
              </w:rPr>
            </w:pPr>
          </w:p>
        </w:tc>
        <w:tc>
          <w:tcPr>
            <w:tcW w:w="3595" w:type="dxa"/>
          </w:tcPr>
          <w:p w:rsidR="0093268E" w:rsidRPr="0089331B" w:rsidRDefault="0093268E" w:rsidP="00FB4138">
            <w:pPr>
              <w:rPr>
                <w:sz w:val="20"/>
                <w:szCs w:val="20"/>
              </w:rPr>
            </w:pPr>
          </w:p>
        </w:tc>
      </w:tr>
      <w:tr w:rsidR="0093268E" w:rsidRPr="0089331B" w:rsidTr="00FB4138">
        <w:tc>
          <w:tcPr>
            <w:tcW w:w="715" w:type="dxa"/>
          </w:tcPr>
          <w:p w:rsidR="0093268E" w:rsidRPr="0089331B" w:rsidRDefault="0093268E" w:rsidP="00FB4138">
            <w:pPr>
              <w:rPr>
                <w:sz w:val="20"/>
                <w:szCs w:val="20"/>
              </w:rPr>
            </w:pPr>
            <w:r w:rsidRPr="0089331B">
              <w:rPr>
                <w:sz w:val="20"/>
                <w:szCs w:val="20"/>
              </w:rPr>
              <w:t>7</w:t>
            </w:r>
          </w:p>
        </w:tc>
        <w:tc>
          <w:tcPr>
            <w:tcW w:w="3959" w:type="dxa"/>
          </w:tcPr>
          <w:p w:rsidR="0093268E" w:rsidRPr="0089331B" w:rsidRDefault="0093268E" w:rsidP="00FB4138">
            <w:pPr>
              <w:rPr>
                <w:sz w:val="20"/>
                <w:szCs w:val="20"/>
              </w:rPr>
            </w:pPr>
          </w:p>
        </w:tc>
        <w:tc>
          <w:tcPr>
            <w:tcW w:w="1081" w:type="dxa"/>
          </w:tcPr>
          <w:p w:rsidR="0093268E" w:rsidRPr="0089331B" w:rsidRDefault="0093268E" w:rsidP="00FB4138">
            <w:pPr>
              <w:rPr>
                <w:sz w:val="20"/>
                <w:szCs w:val="20"/>
              </w:rPr>
            </w:pPr>
          </w:p>
        </w:tc>
        <w:tc>
          <w:tcPr>
            <w:tcW w:w="3595" w:type="dxa"/>
          </w:tcPr>
          <w:p w:rsidR="0093268E" w:rsidRPr="0089331B" w:rsidRDefault="0093268E" w:rsidP="00FB4138">
            <w:pPr>
              <w:rPr>
                <w:sz w:val="20"/>
                <w:szCs w:val="20"/>
              </w:rPr>
            </w:pPr>
          </w:p>
        </w:tc>
      </w:tr>
      <w:tr w:rsidR="0093268E" w:rsidRPr="0089331B" w:rsidTr="00FB4138">
        <w:tc>
          <w:tcPr>
            <w:tcW w:w="715" w:type="dxa"/>
          </w:tcPr>
          <w:p w:rsidR="0093268E" w:rsidRPr="0089331B" w:rsidRDefault="0093268E" w:rsidP="00FB4138">
            <w:pPr>
              <w:rPr>
                <w:sz w:val="20"/>
                <w:szCs w:val="20"/>
              </w:rPr>
            </w:pPr>
            <w:r w:rsidRPr="0089331B">
              <w:rPr>
                <w:sz w:val="20"/>
                <w:szCs w:val="20"/>
              </w:rPr>
              <w:t>8</w:t>
            </w:r>
          </w:p>
        </w:tc>
        <w:tc>
          <w:tcPr>
            <w:tcW w:w="3959" w:type="dxa"/>
          </w:tcPr>
          <w:p w:rsidR="0093268E" w:rsidRPr="0089331B" w:rsidRDefault="0093268E" w:rsidP="00FB4138">
            <w:pPr>
              <w:rPr>
                <w:sz w:val="20"/>
                <w:szCs w:val="20"/>
              </w:rPr>
            </w:pPr>
          </w:p>
        </w:tc>
        <w:tc>
          <w:tcPr>
            <w:tcW w:w="1081" w:type="dxa"/>
          </w:tcPr>
          <w:p w:rsidR="0093268E" w:rsidRPr="0089331B" w:rsidRDefault="0093268E" w:rsidP="00FB4138">
            <w:pPr>
              <w:rPr>
                <w:sz w:val="20"/>
                <w:szCs w:val="20"/>
              </w:rPr>
            </w:pPr>
          </w:p>
        </w:tc>
        <w:tc>
          <w:tcPr>
            <w:tcW w:w="3595" w:type="dxa"/>
          </w:tcPr>
          <w:p w:rsidR="0093268E" w:rsidRPr="0089331B" w:rsidRDefault="0093268E" w:rsidP="00FB4138">
            <w:pPr>
              <w:rPr>
                <w:sz w:val="20"/>
                <w:szCs w:val="20"/>
              </w:rPr>
            </w:pPr>
          </w:p>
        </w:tc>
      </w:tr>
      <w:tr w:rsidR="0093268E" w:rsidRPr="0089331B" w:rsidTr="00FB4138">
        <w:tc>
          <w:tcPr>
            <w:tcW w:w="715" w:type="dxa"/>
          </w:tcPr>
          <w:p w:rsidR="0093268E" w:rsidRPr="0089331B" w:rsidRDefault="0093268E" w:rsidP="00FB4138">
            <w:pPr>
              <w:rPr>
                <w:sz w:val="20"/>
                <w:szCs w:val="20"/>
              </w:rPr>
            </w:pPr>
            <w:r w:rsidRPr="0089331B">
              <w:rPr>
                <w:sz w:val="20"/>
                <w:szCs w:val="20"/>
              </w:rPr>
              <w:t>9</w:t>
            </w:r>
          </w:p>
        </w:tc>
        <w:tc>
          <w:tcPr>
            <w:tcW w:w="3959" w:type="dxa"/>
          </w:tcPr>
          <w:p w:rsidR="0093268E" w:rsidRPr="0089331B" w:rsidRDefault="0093268E" w:rsidP="00FB4138">
            <w:pPr>
              <w:rPr>
                <w:sz w:val="20"/>
                <w:szCs w:val="20"/>
              </w:rPr>
            </w:pPr>
          </w:p>
        </w:tc>
        <w:tc>
          <w:tcPr>
            <w:tcW w:w="1081" w:type="dxa"/>
          </w:tcPr>
          <w:p w:rsidR="0093268E" w:rsidRPr="0089331B" w:rsidRDefault="0093268E" w:rsidP="00FB4138">
            <w:pPr>
              <w:rPr>
                <w:sz w:val="20"/>
                <w:szCs w:val="20"/>
              </w:rPr>
            </w:pPr>
          </w:p>
        </w:tc>
        <w:tc>
          <w:tcPr>
            <w:tcW w:w="3595" w:type="dxa"/>
          </w:tcPr>
          <w:p w:rsidR="0093268E" w:rsidRPr="0089331B" w:rsidRDefault="0093268E" w:rsidP="00FB4138">
            <w:pPr>
              <w:rPr>
                <w:sz w:val="20"/>
                <w:szCs w:val="20"/>
              </w:rPr>
            </w:pPr>
          </w:p>
        </w:tc>
      </w:tr>
      <w:tr w:rsidR="0093268E" w:rsidRPr="0089331B" w:rsidTr="00FB4138">
        <w:tc>
          <w:tcPr>
            <w:tcW w:w="715" w:type="dxa"/>
          </w:tcPr>
          <w:p w:rsidR="0093268E" w:rsidRPr="0089331B" w:rsidRDefault="0093268E" w:rsidP="00FB4138">
            <w:pPr>
              <w:rPr>
                <w:sz w:val="20"/>
                <w:szCs w:val="20"/>
              </w:rPr>
            </w:pPr>
            <w:r w:rsidRPr="0089331B">
              <w:rPr>
                <w:sz w:val="20"/>
                <w:szCs w:val="20"/>
              </w:rPr>
              <w:t>10</w:t>
            </w:r>
          </w:p>
        </w:tc>
        <w:tc>
          <w:tcPr>
            <w:tcW w:w="3959" w:type="dxa"/>
          </w:tcPr>
          <w:p w:rsidR="0093268E" w:rsidRPr="0089331B" w:rsidRDefault="0093268E" w:rsidP="00FB4138">
            <w:pPr>
              <w:rPr>
                <w:sz w:val="20"/>
                <w:szCs w:val="20"/>
              </w:rPr>
            </w:pPr>
          </w:p>
        </w:tc>
        <w:tc>
          <w:tcPr>
            <w:tcW w:w="1081" w:type="dxa"/>
          </w:tcPr>
          <w:p w:rsidR="0093268E" w:rsidRPr="0089331B" w:rsidRDefault="0093268E" w:rsidP="00FB4138">
            <w:pPr>
              <w:rPr>
                <w:sz w:val="20"/>
                <w:szCs w:val="20"/>
              </w:rPr>
            </w:pPr>
          </w:p>
        </w:tc>
        <w:tc>
          <w:tcPr>
            <w:tcW w:w="3595" w:type="dxa"/>
          </w:tcPr>
          <w:p w:rsidR="0093268E" w:rsidRPr="0089331B" w:rsidRDefault="0093268E" w:rsidP="00FB4138">
            <w:pPr>
              <w:rPr>
                <w:sz w:val="20"/>
                <w:szCs w:val="20"/>
              </w:rPr>
            </w:pPr>
          </w:p>
        </w:tc>
      </w:tr>
    </w:tbl>
    <w:p w:rsidR="00145B03" w:rsidRDefault="0093268E" w:rsidP="0093268E">
      <w:r w:rsidRPr="00910101">
        <w:rPr>
          <w:i/>
        </w:rPr>
        <w:t>(Use this place to summarize the findings and discuss with the responsible persons on the review</w:t>
      </w:r>
      <w:r w:rsidR="00145B03">
        <w:rPr>
          <w:i/>
        </w:rPr>
        <w:t xml:space="preserve"> result)</w:t>
      </w:r>
    </w:p>
    <w:p w:rsidR="0093268E" w:rsidRPr="00910101" w:rsidRDefault="0093268E" w:rsidP="0093268E">
      <w:r w:rsidRPr="00910101">
        <w:t>_______________________________________________________________________________________________________________________________________________________________________________________________________________________________________________________________</w:t>
      </w:r>
    </w:p>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C53D50" w:rsidRDefault="00C53D50">
      <w:pPr>
        <w:spacing w:after="200"/>
        <w:jc w:val="left"/>
      </w:pPr>
      <w:r>
        <w:br w:type="page"/>
      </w:r>
    </w:p>
    <w:p w:rsidR="0093268E" w:rsidRDefault="0093268E" w:rsidP="0093268E">
      <w:r w:rsidRPr="00630DFC">
        <w:lastRenderedPageBreak/>
        <w:t>Appendix Part IV/GL</w:t>
      </w:r>
      <w:r w:rsidR="00C82ACF">
        <w:t>27</w:t>
      </w:r>
      <w:r w:rsidRPr="00630DFC">
        <w:t>/A-2</w:t>
      </w:r>
      <w:r>
        <w:t>:</w:t>
      </w:r>
      <w:r w:rsidRPr="00630DFC">
        <w:t xml:space="preserve"> Contract Mobilization Check</w:t>
      </w:r>
      <w:r>
        <w:t>ing Format</w:t>
      </w:r>
    </w:p>
    <w:p w:rsidR="00031E8A" w:rsidRPr="00630DFC" w:rsidRDefault="00031E8A" w:rsidP="0093268E"/>
    <w:tbl>
      <w:tblPr>
        <w:tblW w:w="9500" w:type="dxa"/>
        <w:tblInd w:w="113" w:type="dxa"/>
        <w:tblLayout w:type="fixed"/>
        <w:tblCellMar>
          <w:left w:w="0" w:type="dxa"/>
          <w:right w:w="0" w:type="dxa"/>
        </w:tblCellMar>
        <w:tblLook w:val="0000" w:firstRow="0" w:lastRow="0" w:firstColumn="0" w:lastColumn="0" w:noHBand="0" w:noVBand="0"/>
      </w:tblPr>
      <w:tblGrid>
        <w:gridCol w:w="1822"/>
        <w:gridCol w:w="4928"/>
        <w:gridCol w:w="1710"/>
        <w:gridCol w:w="1040"/>
      </w:tblGrid>
      <w:tr w:rsidR="0093268E" w:rsidRPr="00C53D50" w:rsidTr="00C53D50">
        <w:trPr>
          <w:trHeight w:val="20"/>
        </w:trPr>
        <w:tc>
          <w:tcPr>
            <w:tcW w:w="18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113" w:type="dxa"/>
              <w:bottom w:w="80" w:type="dxa"/>
              <w:right w:w="113" w:type="dxa"/>
            </w:tcMar>
            <w:vAlign w:val="center"/>
          </w:tcPr>
          <w:p w:rsidR="0093268E" w:rsidRPr="00C53D50" w:rsidRDefault="0093268E" w:rsidP="0089331B">
            <w:pPr>
              <w:pStyle w:val="Chart-Heading"/>
              <w:spacing w:before="0" w:line="240" w:lineRule="auto"/>
              <w:rPr>
                <w:rFonts w:ascii="Arial" w:hAnsi="Arial" w:cs="Arial"/>
                <w:sz w:val="20"/>
                <w:szCs w:val="22"/>
              </w:rPr>
            </w:pPr>
            <w:r w:rsidRPr="00C53D50">
              <w:rPr>
                <w:rFonts w:ascii="Arial" w:hAnsi="Arial" w:cs="Arial"/>
                <w:sz w:val="20"/>
                <w:szCs w:val="22"/>
              </w:rPr>
              <w:t>Mobilisation</w:t>
            </w:r>
          </w:p>
        </w:tc>
        <w:tc>
          <w:tcPr>
            <w:tcW w:w="49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0" w:type="dxa"/>
              <w:bottom w:w="80" w:type="dxa"/>
              <w:right w:w="0" w:type="dxa"/>
            </w:tcMar>
            <w:vAlign w:val="center"/>
          </w:tcPr>
          <w:p w:rsidR="0093268E" w:rsidRPr="00C53D50" w:rsidRDefault="0093268E" w:rsidP="0089331B">
            <w:pPr>
              <w:pStyle w:val="Chart-Heading"/>
              <w:spacing w:before="0" w:line="240" w:lineRule="auto"/>
              <w:jc w:val="center"/>
              <w:rPr>
                <w:rFonts w:ascii="Arial" w:hAnsi="Arial" w:cs="Arial"/>
                <w:sz w:val="20"/>
                <w:szCs w:val="22"/>
              </w:rPr>
            </w:pPr>
            <w:r w:rsidRPr="00C53D50">
              <w:rPr>
                <w:rFonts w:ascii="Arial" w:hAnsi="Arial" w:cs="Arial"/>
                <w:sz w:val="20"/>
                <w:szCs w:val="22"/>
              </w:rPr>
              <w:t>Action</w:t>
            </w:r>
          </w:p>
        </w:tc>
        <w:tc>
          <w:tcPr>
            <w:tcW w:w="17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113" w:type="dxa"/>
              <w:bottom w:w="80" w:type="dxa"/>
              <w:right w:w="113" w:type="dxa"/>
            </w:tcMar>
            <w:vAlign w:val="center"/>
          </w:tcPr>
          <w:p w:rsidR="0093268E" w:rsidRPr="00C53D50" w:rsidRDefault="0093268E" w:rsidP="0089331B">
            <w:pPr>
              <w:pStyle w:val="Chart-Heading"/>
              <w:spacing w:before="0" w:line="240" w:lineRule="auto"/>
              <w:jc w:val="center"/>
              <w:rPr>
                <w:rFonts w:ascii="Arial" w:hAnsi="Arial" w:cs="Arial"/>
                <w:sz w:val="20"/>
                <w:szCs w:val="22"/>
              </w:rPr>
            </w:pPr>
            <w:r w:rsidRPr="00C53D50">
              <w:rPr>
                <w:rFonts w:ascii="Arial" w:hAnsi="Arial" w:cs="Arial"/>
                <w:sz w:val="20"/>
                <w:szCs w:val="22"/>
              </w:rPr>
              <w:t>When done make a mark (X)</w:t>
            </w:r>
          </w:p>
        </w:tc>
        <w:tc>
          <w:tcPr>
            <w:tcW w:w="10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3268E" w:rsidRPr="00C53D50" w:rsidRDefault="0093268E" w:rsidP="0089331B">
            <w:pPr>
              <w:pStyle w:val="Chart-Heading"/>
              <w:spacing w:before="0" w:line="240" w:lineRule="auto"/>
              <w:jc w:val="center"/>
              <w:rPr>
                <w:rFonts w:ascii="Arial" w:hAnsi="Arial" w:cs="Arial"/>
                <w:sz w:val="20"/>
                <w:szCs w:val="22"/>
              </w:rPr>
            </w:pPr>
            <w:r w:rsidRPr="00C53D50">
              <w:rPr>
                <w:rFonts w:ascii="Arial" w:hAnsi="Arial" w:cs="Arial"/>
                <w:sz w:val="20"/>
                <w:szCs w:val="22"/>
              </w:rPr>
              <w:t>Remark</w:t>
            </w:r>
          </w:p>
        </w:tc>
      </w:tr>
      <w:tr w:rsidR="0093268E" w:rsidRPr="00C53D50" w:rsidTr="00C53D50">
        <w:trPr>
          <w:trHeight w:val="20"/>
        </w:trPr>
        <w:tc>
          <w:tcPr>
            <w:tcW w:w="1822" w:type="dxa"/>
            <w:vMerge w:val="restart"/>
            <w:tcBorders>
              <w:top w:val="single" w:sz="4" w:space="0" w:color="000000"/>
              <w:left w:val="single" w:sz="4" w:space="0" w:color="000000"/>
              <w:bottom w:val="single" w:sz="4" w:space="0" w:color="000000"/>
              <w:right w:val="single" w:sz="4" w:space="0" w:color="000000"/>
            </w:tcBorders>
            <w:tcMar>
              <w:top w:w="80" w:type="dxa"/>
              <w:left w:w="113" w:type="dxa"/>
              <w:bottom w:w="80" w:type="dxa"/>
              <w:right w:w="113" w:type="dxa"/>
            </w:tcMar>
          </w:tcPr>
          <w:p w:rsidR="0093268E" w:rsidRPr="00C53D50" w:rsidRDefault="0093268E" w:rsidP="0089331B">
            <w:pPr>
              <w:pStyle w:val="Chart-BodyCopy"/>
              <w:spacing w:before="0" w:line="240" w:lineRule="auto"/>
              <w:rPr>
                <w:rFonts w:ascii="Arial" w:hAnsi="Arial" w:cs="Arial"/>
                <w:sz w:val="20"/>
                <w:szCs w:val="22"/>
              </w:rPr>
            </w:pPr>
            <w:r w:rsidRPr="00C53D50">
              <w:rPr>
                <w:rFonts w:ascii="Arial" w:hAnsi="Arial" w:cs="Arial"/>
                <w:sz w:val="20"/>
                <w:szCs w:val="22"/>
              </w:rPr>
              <w:t>Document</w:t>
            </w:r>
          </w:p>
        </w:tc>
        <w:tc>
          <w:tcPr>
            <w:tcW w:w="49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Chart-BodyCopy"/>
              <w:spacing w:before="0" w:line="240" w:lineRule="auto"/>
              <w:ind w:left="0" w:firstLine="0"/>
              <w:rPr>
                <w:rFonts w:ascii="Arial" w:hAnsi="Arial" w:cs="Arial"/>
                <w:sz w:val="20"/>
                <w:szCs w:val="22"/>
              </w:rPr>
            </w:pPr>
            <w:r w:rsidRPr="00C53D50">
              <w:rPr>
                <w:rFonts w:ascii="Arial" w:hAnsi="Arial" w:cs="Arial"/>
                <w:sz w:val="20"/>
                <w:szCs w:val="22"/>
              </w:rPr>
              <w:t>Distribute Contract documents to Contractor/Client (Region. Zone, District - Legal section, Relevant departments)</w:t>
            </w:r>
          </w:p>
        </w:tc>
        <w:tc>
          <w:tcPr>
            <w:tcW w:w="1710"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1040"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r>
      <w:tr w:rsidR="0093268E" w:rsidRPr="00C53D50" w:rsidTr="00C53D50">
        <w:trPr>
          <w:trHeight w:val="20"/>
        </w:trPr>
        <w:tc>
          <w:tcPr>
            <w:tcW w:w="1822" w:type="dxa"/>
            <w:vMerge/>
            <w:tcBorders>
              <w:top w:val="single" w:sz="4" w:space="0" w:color="000000"/>
              <w:left w:val="single" w:sz="4" w:space="0" w:color="000000"/>
              <w:bottom w:val="single" w:sz="4" w:space="0" w:color="000000"/>
              <w:right w:val="single" w:sz="4" w:space="0" w:color="000000"/>
            </w:tcBorders>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49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Chart-BodyCopy"/>
              <w:spacing w:before="0" w:line="240" w:lineRule="auto"/>
              <w:rPr>
                <w:rFonts w:ascii="Arial" w:hAnsi="Arial" w:cs="Arial"/>
                <w:sz w:val="20"/>
                <w:szCs w:val="22"/>
              </w:rPr>
            </w:pPr>
            <w:r w:rsidRPr="00C53D50">
              <w:rPr>
                <w:rFonts w:ascii="Arial" w:hAnsi="Arial" w:cs="Arial"/>
                <w:sz w:val="20"/>
                <w:szCs w:val="22"/>
              </w:rPr>
              <w:t xml:space="preserve">Establish Contract file in the name of the project </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10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r>
      <w:tr w:rsidR="0093268E" w:rsidRPr="00C53D50" w:rsidTr="00C53D50">
        <w:trPr>
          <w:trHeight w:val="20"/>
        </w:trPr>
        <w:tc>
          <w:tcPr>
            <w:tcW w:w="1822" w:type="dxa"/>
            <w:vMerge/>
            <w:tcBorders>
              <w:top w:val="single" w:sz="4" w:space="0" w:color="000000"/>
              <w:left w:val="single" w:sz="4" w:space="0" w:color="000000"/>
              <w:bottom w:val="single" w:sz="4" w:space="0" w:color="000000"/>
              <w:right w:val="single" w:sz="4" w:space="0" w:color="000000"/>
            </w:tcBorders>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49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Chart-BodyCopy"/>
              <w:spacing w:before="0" w:line="240" w:lineRule="auto"/>
              <w:ind w:left="0" w:firstLine="0"/>
              <w:rPr>
                <w:rFonts w:ascii="Arial" w:hAnsi="Arial" w:cs="Arial"/>
                <w:sz w:val="20"/>
                <w:szCs w:val="22"/>
              </w:rPr>
            </w:pPr>
            <w:r w:rsidRPr="00C53D50">
              <w:rPr>
                <w:rFonts w:ascii="Arial" w:hAnsi="Arial" w:cs="Arial"/>
                <w:sz w:val="20"/>
                <w:szCs w:val="22"/>
              </w:rPr>
              <w:t>Organize the Contract file - Collate received Securities (Performance, Advance and others documents</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10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r>
      <w:tr w:rsidR="0093268E" w:rsidRPr="00C53D50" w:rsidTr="00C53D50">
        <w:trPr>
          <w:trHeight w:val="20"/>
        </w:trPr>
        <w:tc>
          <w:tcPr>
            <w:tcW w:w="1822" w:type="dxa"/>
            <w:vMerge w:val="restart"/>
            <w:tcBorders>
              <w:top w:val="single" w:sz="4" w:space="0" w:color="000000"/>
              <w:left w:val="single" w:sz="4" w:space="0" w:color="000000"/>
              <w:bottom w:val="single" w:sz="4" w:space="0" w:color="000000"/>
              <w:right w:val="single" w:sz="4" w:space="0" w:color="000000"/>
            </w:tcBorders>
            <w:tcMar>
              <w:top w:w="80" w:type="dxa"/>
              <w:left w:w="113" w:type="dxa"/>
              <w:bottom w:w="80" w:type="dxa"/>
              <w:right w:w="113" w:type="dxa"/>
            </w:tcMar>
          </w:tcPr>
          <w:p w:rsidR="0093268E" w:rsidRPr="00C53D50" w:rsidRDefault="0093268E" w:rsidP="0089331B">
            <w:pPr>
              <w:pStyle w:val="Chart-BodyCopy"/>
              <w:spacing w:before="0" w:line="240" w:lineRule="auto"/>
              <w:rPr>
                <w:rFonts w:ascii="Arial" w:hAnsi="Arial" w:cs="Arial"/>
                <w:sz w:val="20"/>
                <w:szCs w:val="22"/>
              </w:rPr>
            </w:pPr>
            <w:r w:rsidRPr="00C53D50">
              <w:rPr>
                <w:rFonts w:ascii="Arial" w:hAnsi="Arial" w:cs="Arial"/>
                <w:sz w:val="20"/>
                <w:szCs w:val="22"/>
              </w:rPr>
              <w:t>Site Handover</w:t>
            </w:r>
          </w:p>
        </w:tc>
        <w:tc>
          <w:tcPr>
            <w:tcW w:w="49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Chart-BodyCopy"/>
              <w:spacing w:before="0" w:line="240" w:lineRule="auto"/>
              <w:rPr>
                <w:rFonts w:ascii="Arial" w:hAnsi="Arial" w:cs="Arial"/>
                <w:sz w:val="20"/>
                <w:szCs w:val="22"/>
              </w:rPr>
            </w:pPr>
            <w:r w:rsidRPr="00C53D50">
              <w:rPr>
                <w:rFonts w:ascii="Arial" w:hAnsi="Arial" w:cs="Arial"/>
                <w:sz w:val="20"/>
                <w:szCs w:val="22"/>
              </w:rPr>
              <w:t xml:space="preserve">Site handover format preparation </w:t>
            </w:r>
          </w:p>
        </w:tc>
        <w:tc>
          <w:tcPr>
            <w:tcW w:w="1710"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1040"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r>
      <w:tr w:rsidR="0093268E" w:rsidRPr="00C53D50" w:rsidTr="00C53D50">
        <w:trPr>
          <w:trHeight w:val="20"/>
        </w:trPr>
        <w:tc>
          <w:tcPr>
            <w:tcW w:w="1822" w:type="dxa"/>
            <w:vMerge/>
            <w:tcBorders>
              <w:top w:val="single" w:sz="4" w:space="0" w:color="000000"/>
              <w:left w:val="single" w:sz="4" w:space="0" w:color="000000"/>
              <w:bottom w:val="single" w:sz="4" w:space="0" w:color="000000"/>
              <w:right w:val="single" w:sz="4" w:space="0" w:color="000000"/>
            </w:tcBorders>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49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Chart-BodyCopy"/>
              <w:spacing w:before="0" w:line="240" w:lineRule="auto"/>
              <w:rPr>
                <w:rFonts w:ascii="Arial" w:hAnsi="Arial" w:cs="Arial"/>
                <w:sz w:val="20"/>
                <w:szCs w:val="22"/>
              </w:rPr>
            </w:pPr>
            <w:r w:rsidRPr="00C53D50">
              <w:rPr>
                <w:rFonts w:ascii="Arial" w:hAnsi="Arial" w:cs="Arial"/>
                <w:sz w:val="20"/>
                <w:szCs w:val="22"/>
              </w:rPr>
              <w:t>•</w:t>
            </w:r>
            <w:r w:rsidRPr="00C53D50">
              <w:rPr>
                <w:rFonts w:ascii="Arial" w:hAnsi="Arial" w:cs="Arial"/>
                <w:sz w:val="20"/>
                <w:szCs w:val="22"/>
              </w:rPr>
              <w:tab/>
              <w:t xml:space="preserve">Beneficiary and locally area administrative &amp; line office courtesy call </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10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r>
      <w:tr w:rsidR="0093268E" w:rsidRPr="00C53D50" w:rsidTr="00C53D50">
        <w:trPr>
          <w:trHeight w:val="20"/>
        </w:trPr>
        <w:tc>
          <w:tcPr>
            <w:tcW w:w="1822" w:type="dxa"/>
            <w:vMerge/>
            <w:tcBorders>
              <w:top w:val="single" w:sz="4" w:space="0" w:color="000000"/>
              <w:left w:val="single" w:sz="4" w:space="0" w:color="000000"/>
              <w:bottom w:val="single" w:sz="4" w:space="0" w:color="000000"/>
              <w:right w:val="single" w:sz="4" w:space="0" w:color="000000"/>
            </w:tcBorders>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49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Chart-BodyCopy"/>
              <w:spacing w:before="0" w:line="240" w:lineRule="auto"/>
              <w:rPr>
                <w:rFonts w:ascii="Arial" w:hAnsi="Arial" w:cs="Arial"/>
                <w:sz w:val="20"/>
                <w:szCs w:val="22"/>
              </w:rPr>
            </w:pPr>
            <w:r w:rsidRPr="00C53D50">
              <w:rPr>
                <w:rFonts w:ascii="Arial" w:hAnsi="Arial" w:cs="Arial"/>
                <w:sz w:val="20"/>
                <w:szCs w:val="22"/>
              </w:rPr>
              <w:t>•</w:t>
            </w:r>
            <w:r w:rsidRPr="00C53D50">
              <w:rPr>
                <w:rFonts w:ascii="Arial" w:hAnsi="Arial" w:cs="Arial"/>
                <w:sz w:val="20"/>
                <w:szCs w:val="22"/>
              </w:rPr>
              <w:tab/>
              <w:t>Camp site handover</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10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r>
      <w:tr w:rsidR="0093268E" w:rsidRPr="00C53D50" w:rsidTr="00C53D50">
        <w:trPr>
          <w:trHeight w:val="20"/>
        </w:trPr>
        <w:tc>
          <w:tcPr>
            <w:tcW w:w="1822" w:type="dxa"/>
            <w:vMerge/>
            <w:tcBorders>
              <w:top w:val="single" w:sz="4" w:space="0" w:color="000000"/>
              <w:left w:val="single" w:sz="4" w:space="0" w:color="000000"/>
              <w:bottom w:val="single" w:sz="4" w:space="0" w:color="000000"/>
              <w:right w:val="single" w:sz="4" w:space="0" w:color="000000"/>
            </w:tcBorders>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49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Chart-BodyCopy"/>
              <w:spacing w:before="0" w:line="240" w:lineRule="auto"/>
              <w:rPr>
                <w:rFonts w:ascii="Arial" w:hAnsi="Arial" w:cs="Arial"/>
                <w:sz w:val="20"/>
                <w:szCs w:val="22"/>
              </w:rPr>
            </w:pPr>
            <w:r w:rsidRPr="00C53D50">
              <w:rPr>
                <w:rFonts w:ascii="Arial" w:hAnsi="Arial" w:cs="Arial"/>
                <w:sz w:val="20"/>
                <w:szCs w:val="22"/>
              </w:rPr>
              <w:t>•</w:t>
            </w:r>
            <w:r w:rsidRPr="00C53D50">
              <w:rPr>
                <w:rFonts w:ascii="Arial" w:hAnsi="Arial" w:cs="Arial"/>
                <w:sz w:val="20"/>
                <w:szCs w:val="22"/>
              </w:rPr>
              <w:tab/>
              <w:t xml:space="preserve">Headwork and Main structure </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10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r>
      <w:tr w:rsidR="0093268E" w:rsidRPr="00C53D50" w:rsidTr="00C53D50">
        <w:trPr>
          <w:trHeight w:val="20"/>
        </w:trPr>
        <w:tc>
          <w:tcPr>
            <w:tcW w:w="1822" w:type="dxa"/>
            <w:vMerge/>
            <w:tcBorders>
              <w:top w:val="single" w:sz="4" w:space="0" w:color="000000"/>
              <w:left w:val="single" w:sz="4" w:space="0" w:color="000000"/>
              <w:bottom w:val="single" w:sz="4" w:space="0" w:color="000000"/>
              <w:right w:val="single" w:sz="4" w:space="0" w:color="000000"/>
            </w:tcBorders>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49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Chart-BodyCopy"/>
              <w:spacing w:before="0" w:line="240" w:lineRule="auto"/>
              <w:rPr>
                <w:rFonts w:ascii="Arial" w:hAnsi="Arial" w:cs="Arial"/>
                <w:sz w:val="20"/>
                <w:szCs w:val="22"/>
              </w:rPr>
            </w:pPr>
            <w:r w:rsidRPr="00C53D50">
              <w:rPr>
                <w:rFonts w:ascii="Arial" w:hAnsi="Arial" w:cs="Arial"/>
                <w:sz w:val="20"/>
                <w:szCs w:val="22"/>
              </w:rPr>
              <w:t>•</w:t>
            </w:r>
            <w:r w:rsidRPr="00C53D50">
              <w:rPr>
                <w:rFonts w:ascii="Arial" w:hAnsi="Arial" w:cs="Arial"/>
                <w:sz w:val="20"/>
                <w:szCs w:val="22"/>
              </w:rPr>
              <w:tab/>
              <w:t>Bench Marks</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10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r>
      <w:tr w:rsidR="0093268E" w:rsidRPr="00C53D50" w:rsidTr="00C53D50">
        <w:trPr>
          <w:trHeight w:val="20"/>
        </w:trPr>
        <w:tc>
          <w:tcPr>
            <w:tcW w:w="1822" w:type="dxa"/>
            <w:vMerge/>
            <w:tcBorders>
              <w:top w:val="single" w:sz="4" w:space="0" w:color="000000"/>
              <w:left w:val="single" w:sz="4" w:space="0" w:color="000000"/>
              <w:bottom w:val="single" w:sz="4" w:space="0" w:color="000000"/>
              <w:right w:val="single" w:sz="4" w:space="0" w:color="000000"/>
            </w:tcBorders>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49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Chart-BodyCopy"/>
              <w:spacing w:before="0" w:line="240" w:lineRule="auto"/>
              <w:rPr>
                <w:rFonts w:ascii="Arial" w:hAnsi="Arial" w:cs="Arial"/>
                <w:sz w:val="20"/>
                <w:szCs w:val="22"/>
              </w:rPr>
            </w:pPr>
            <w:r w:rsidRPr="00C53D50">
              <w:rPr>
                <w:rFonts w:ascii="Arial" w:hAnsi="Arial" w:cs="Arial"/>
                <w:sz w:val="20"/>
                <w:szCs w:val="22"/>
              </w:rPr>
              <w:t>•</w:t>
            </w:r>
            <w:r w:rsidRPr="00C53D50">
              <w:rPr>
                <w:rFonts w:ascii="Arial" w:hAnsi="Arial" w:cs="Arial"/>
                <w:sz w:val="20"/>
                <w:szCs w:val="22"/>
              </w:rPr>
              <w:tab/>
              <w:t>Access road if applicable</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10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r>
      <w:tr w:rsidR="0093268E" w:rsidRPr="00C53D50" w:rsidTr="00C53D50">
        <w:trPr>
          <w:trHeight w:val="20"/>
        </w:trPr>
        <w:tc>
          <w:tcPr>
            <w:tcW w:w="1822" w:type="dxa"/>
            <w:vMerge w:val="restart"/>
            <w:tcBorders>
              <w:top w:val="single" w:sz="4" w:space="0" w:color="000000"/>
              <w:left w:val="single" w:sz="4" w:space="0" w:color="000000"/>
              <w:bottom w:val="single" w:sz="4" w:space="0" w:color="000000"/>
              <w:right w:val="single" w:sz="4" w:space="0" w:color="000000"/>
            </w:tcBorders>
            <w:tcMar>
              <w:top w:w="80" w:type="dxa"/>
              <w:left w:w="113" w:type="dxa"/>
              <w:bottom w:w="80" w:type="dxa"/>
              <w:right w:w="113" w:type="dxa"/>
            </w:tcMar>
          </w:tcPr>
          <w:p w:rsidR="0093268E" w:rsidRPr="00C53D50" w:rsidRDefault="0093268E" w:rsidP="0089331B">
            <w:pPr>
              <w:pStyle w:val="Chart-BodyCopy"/>
              <w:spacing w:before="0" w:line="240" w:lineRule="auto"/>
              <w:jc w:val="center"/>
              <w:rPr>
                <w:rFonts w:ascii="Arial" w:hAnsi="Arial" w:cs="Arial"/>
                <w:sz w:val="20"/>
                <w:szCs w:val="22"/>
              </w:rPr>
            </w:pPr>
            <w:r w:rsidRPr="00C53D50">
              <w:rPr>
                <w:rFonts w:ascii="Arial" w:hAnsi="Arial" w:cs="Arial"/>
                <w:sz w:val="20"/>
                <w:szCs w:val="22"/>
              </w:rPr>
              <w:t>Communication &amp; Relationship</w:t>
            </w:r>
          </w:p>
        </w:tc>
        <w:tc>
          <w:tcPr>
            <w:tcW w:w="49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Chart-BodyCopy"/>
              <w:spacing w:before="0" w:line="240" w:lineRule="auto"/>
              <w:rPr>
                <w:rFonts w:ascii="Arial" w:hAnsi="Arial" w:cs="Arial"/>
                <w:sz w:val="20"/>
                <w:szCs w:val="22"/>
              </w:rPr>
            </w:pPr>
            <w:r w:rsidRPr="00C53D50">
              <w:rPr>
                <w:rFonts w:ascii="Arial" w:hAnsi="Arial" w:cs="Arial"/>
                <w:sz w:val="20"/>
                <w:szCs w:val="22"/>
              </w:rPr>
              <w:t>•</w:t>
            </w:r>
            <w:r w:rsidRPr="00C53D50">
              <w:rPr>
                <w:rFonts w:ascii="Arial" w:hAnsi="Arial" w:cs="Arial"/>
                <w:sz w:val="20"/>
                <w:szCs w:val="22"/>
              </w:rPr>
              <w:tab/>
              <w:t>Establish reporting structure and formats</w:t>
            </w:r>
          </w:p>
        </w:tc>
        <w:tc>
          <w:tcPr>
            <w:tcW w:w="1710"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1040"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r>
      <w:tr w:rsidR="0093268E" w:rsidRPr="00C53D50" w:rsidTr="00C53D50">
        <w:trPr>
          <w:trHeight w:val="20"/>
        </w:trPr>
        <w:tc>
          <w:tcPr>
            <w:tcW w:w="1822" w:type="dxa"/>
            <w:vMerge/>
            <w:tcBorders>
              <w:top w:val="single" w:sz="4" w:space="0" w:color="000000"/>
              <w:left w:val="single" w:sz="4" w:space="0" w:color="000000"/>
              <w:bottom w:val="single" w:sz="4" w:space="0" w:color="000000"/>
              <w:right w:val="single" w:sz="4" w:space="0" w:color="000000"/>
            </w:tcBorders>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49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Chart-BodyCopy"/>
              <w:spacing w:before="0" w:line="240" w:lineRule="auto"/>
              <w:rPr>
                <w:rFonts w:ascii="Arial" w:hAnsi="Arial" w:cs="Arial"/>
                <w:sz w:val="20"/>
                <w:szCs w:val="22"/>
              </w:rPr>
            </w:pPr>
            <w:r w:rsidRPr="00C53D50">
              <w:rPr>
                <w:rFonts w:ascii="Arial" w:hAnsi="Arial" w:cs="Arial"/>
                <w:sz w:val="20"/>
                <w:szCs w:val="22"/>
              </w:rPr>
              <w:t>•</w:t>
            </w:r>
            <w:r w:rsidRPr="00C53D50">
              <w:rPr>
                <w:rFonts w:ascii="Arial" w:hAnsi="Arial" w:cs="Arial"/>
                <w:sz w:val="20"/>
                <w:szCs w:val="22"/>
              </w:rPr>
              <w:tab/>
            </w:r>
            <w:r w:rsidRPr="00C53D50">
              <w:rPr>
                <w:rFonts w:ascii="Arial" w:hAnsi="Arial" w:cs="Arial"/>
                <w:w w:val="90"/>
                <w:sz w:val="20"/>
                <w:szCs w:val="22"/>
              </w:rPr>
              <w:t>Contractor contract management personnel acceptance</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10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r>
      <w:tr w:rsidR="0093268E" w:rsidRPr="00C53D50" w:rsidTr="00C53D50">
        <w:trPr>
          <w:trHeight w:val="20"/>
        </w:trPr>
        <w:tc>
          <w:tcPr>
            <w:tcW w:w="1822" w:type="dxa"/>
            <w:vMerge/>
            <w:tcBorders>
              <w:top w:val="single" w:sz="4" w:space="0" w:color="000000"/>
              <w:left w:val="single" w:sz="4" w:space="0" w:color="000000"/>
              <w:bottom w:val="single" w:sz="4" w:space="0" w:color="000000"/>
              <w:right w:val="single" w:sz="4" w:space="0" w:color="000000"/>
            </w:tcBorders>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49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Chart-BodyCopy"/>
              <w:spacing w:before="0" w:line="240" w:lineRule="auto"/>
              <w:rPr>
                <w:rFonts w:ascii="Arial" w:hAnsi="Arial" w:cs="Arial"/>
                <w:sz w:val="20"/>
                <w:szCs w:val="22"/>
              </w:rPr>
            </w:pPr>
            <w:r w:rsidRPr="00C53D50">
              <w:rPr>
                <w:rFonts w:ascii="Arial" w:hAnsi="Arial" w:cs="Arial"/>
                <w:sz w:val="20"/>
                <w:szCs w:val="22"/>
              </w:rPr>
              <w:t>•</w:t>
            </w:r>
            <w:r w:rsidRPr="00C53D50">
              <w:rPr>
                <w:rFonts w:ascii="Arial" w:hAnsi="Arial" w:cs="Arial"/>
                <w:sz w:val="20"/>
                <w:szCs w:val="22"/>
              </w:rPr>
              <w:tab/>
              <w:t>Establish meeting schedules</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10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r>
      <w:tr w:rsidR="0093268E" w:rsidRPr="00C53D50" w:rsidTr="00C53D50">
        <w:trPr>
          <w:trHeight w:val="20"/>
        </w:trPr>
        <w:tc>
          <w:tcPr>
            <w:tcW w:w="1822" w:type="dxa"/>
            <w:vMerge/>
            <w:tcBorders>
              <w:top w:val="single" w:sz="4" w:space="0" w:color="000000"/>
              <w:left w:val="single" w:sz="4" w:space="0" w:color="000000"/>
              <w:bottom w:val="single" w:sz="4" w:space="0" w:color="000000"/>
              <w:right w:val="single" w:sz="4" w:space="0" w:color="000000"/>
            </w:tcBorders>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49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Chart-BodyCopy"/>
              <w:spacing w:before="0" w:line="240" w:lineRule="auto"/>
              <w:rPr>
                <w:rFonts w:ascii="Arial" w:hAnsi="Arial" w:cs="Arial"/>
                <w:sz w:val="20"/>
                <w:szCs w:val="22"/>
              </w:rPr>
            </w:pPr>
            <w:r w:rsidRPr="00C53D50">
              <w:rPr>
                <w:rFonts w:ascii="Arial" w:hAnsi="Arial" w:cs="Arial"/>
                <w:sz w:val="20"/>
                <w:szCs w:val="22"/>
              </w:rPr>
              <w:t>•</w:t>
            </w:r>
            <w:r w:rsidRPr="00C53D50">
              <w:rPr>
                <w:rFonts w:ascii="Arial" w:hAnsi="Arial" w:cs="Arial"/>
                <w:sz w:val="20"/>
                <w:szCs w:val="22"/>
              </w:rPr>
              <w:tab/>
              <w:t xml:space="preserve">Establish communication protocols (diary, memos, letters, </w:t>
            </w:r>
            <w:proofErr w:type="gramStart"/>
            <w:r w:rsidRPr="00C53D50">
              <w:rPr>
                <w:rFonts w:ascii="Arial" w:hAnsi="Arial" w:cs="Arial"/>
                <w:sz w:val="20"/>
                <w:szCs w:val="22"/>
              </w:rPr>
              <w:t>email</w:t>
            </w:r>
            <w:proofErr w:type="gramEnd"/>
            <w:r w:rsidRPr="00C53D50">
              <w:rPr>
                <w:rFonts w:ascii="Arial" w:hAnsi="Arial" w:cs="Arial"/>
                <w:sz w:val="20"/>
                <w:szCs w:val="22"/>
              </w:rPr>
              <w:t>. FAX, telephone calls etc.)</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c>
          <w:tcPr>
            <w:tcW w:w="10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3268E" w:rsidRPr="00C53D50" w:rsidRDefault="0093268E" w:rsidP="0089331B">
            <w:pPr>
              <w:pStyle w:val="NoParagraphStyle"/>
              <w:spacing w:line="240" w:lineRule="auto"/>
              <w:textAlignment w:val="auto"/>
              <w:rPr>
                <w:rFonts w:ascii="Arial" w:hAnsi="Arial" w:cs="Arial"/>
                <w:color w:val="auto"/>
                <w:sz w:val="20"/>
                <w:szCs w:val="22"/>
                <w:lang w:val="en-US"/>
              </w:rPr>
            </w:pPr>
          </w:p>
        </w:tc>
      </w:tr>
    </w:tbl>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2549A3" w:rsidRDefault="002549A3" w:rsidP="0093268E"/>
    <w:p w:rsidR="00C53D50" w:rsidRDefault="00C53D50">
      <w:pPr>
        <w:spacing w:after="200"/>
        <w:jc w:val="left"/>
      </w:pPr>
      <w:r>
        <w:br w:type="page"/>
      </w:r>
    </w:p>
    <w:p w:rsidR="0093268E" w:rsidRDefault="0093268E" w:rsidP="0093268E">
      <w:r w:rsidRPr="00630DFC">
        <w:lastRenderedPageBreak/>
        <w:t>Appendix Part IV/GL</w:t>
      </w:r>
      <w:r w:rsidR="00C82ACF">
        <w:t>27</w:t>
      </w:r>
      <w:r w:rsidRPr="00630DFC">
        <w:t>/A-</w:t>
      </w:r>
      <w:r>
        <w:t xml:space="preserve">3: </w:t>
      </w:r>
      <w:r w:rsidRPr="005A7217">
        <w:t xml:space="preserve">Risk Analysis </w:t>
      </w:r>
      <w:r>
        <w:t>Format</w:t>
      </w:r>
    </w:p>
    <w:p w:rsidR="00031E8A" w:rsidRPr="005A7217" w:rsidRDefault="00031E8A" w:rsidP="0093268E"/>
    <w:tbl>
      <w:tblPr>
        <w:tblStyle w:val="TableGrid"/>
        <w:tblW w:w="0" w:type="auto"/>
        <w:tblLook w:val="04A0" w:firstRow="1" w:lastRow="0" w:firstColumn="1" w:lastColumn="0" w:noHBand="0" w:noVBand="1"/>
      </w:tblPr>
      <w:tblGrid>
        <w:gridCol w:w="659"/>
        <w:gridCol w:w="2748"/>
        <w:gridCol w:w="2845"/>
        <w:gridCol w:w="1675"/>
        <w:gridCol w:w="1215"/>
      </w:tblGrid>
      <w:tr w:rsidR="0093268E" w:rsidRPr="0089331B" w:rsidTr="00FB4138">
        <w:tc>
          <w:tcPr>
            <w:tcW w:w="659" w:type="dxa"/>
            <w:vAlign w:val="center"/>
          </w:tcPr>
          <w:p w:rsidR="0093268E" w:rsidRPr="0089331B" w:rsidRDefault="0093268E" w:rsidP="00FB4138">
            <w:pPr>
              <w:jc w:val="center"/>
              <w:rPr>
                <w:sz w:val="20"/>
                <w:szCs w:val="20"/>
              </w:rPr>
            </w:pPr>
            <w:r w:rsidRPr="0089331B">
              <w:rPr>
                <w:sz w:val="20"/>
                <w:szCs w:val="20"/>
              </w:rPr>
              <w:t>No</w:t>
            </w:r>
          </w:p>
        </w:tc>
        <w:tc>
          <w:tcPr>
            <w:tcW w:w="2748" w:type="dxa"/>
            <w:vAlign w:val="center"/>
          </w:tcPr>
          <w:p w:rsidR="0093268E" w:rsidRPr="0089331B" w:rsidRDefault="0093268E" w:rsidP="00FB4138">
            <w:pPr>
              <w:jc w:val="center"/>
              <w:rPr>
                <w:sz w:val="20"/>
                <w:szCs w:val="20"/>
              </w:rPr>
            </w:pPr>
            <w:r w:rsidRPr="0089331B">
              <w:rPr>
                <w:sz w:val="20"/>
                <w:szCs w:val="20"/>
              </w:rPr>
              <w:t>Risk</w:t>
            </w:r>
          </w:p>
        </w:tc>
        <w:tc>
          <w:tcPr>
            <w:tcW w:w="2845" w:type="dxa"/>
            <w:vAlign w:val="center"/>
          </w:tcPr>
          <w:p w:rsidR="0093268E" w:rsidRPr="0089331B" w:rsidRDefault="0093268E" w:rsidP="00FB4138">
            <w:pPr>
              <w:jc w:val="center"/>
              <w:rPr>
                <w:sz w:val="20"/>
                <w:szCs w:val="20"/>
              </w:rPr>
            </w:pPr>
            <w:r w:rsidRPr="0089331B">
              <w:rPr>
                <w:sz w:val="20"/>
                <w:szCs w:val="20"/>
              </w:rPr>
              <w:t>Category (technical/cost/managerial)</w:t>
            </w:r>
          </w:p>
        </w:tc>
        <w:tc>
          <w:tcPr>
            <w:tcW w:w="1675" w:type="dxa"/>
            <w:vAlign w:val="center"/>
          </w:tcPr>
          <w:p w:rsidR="0093268E" w:rsidRPr="0089331B" w:rsidRDefault="0093268E" w:rsidP="00FB4138">
            <w:pPr>
              <w:jc w:val="center"/>
              <w:rPr>
                <w:sz w:val="20"/>
                <w:szCs w:val="20"/>
              </w:rPr>
            </w:pPr>
            <w:r w:rsidRPr="0089331B">
              <w:rPr>
                <w:sz w:val="20"/>
                <w:szCs w:val="20"/>
              </w:rPr>
              <w:t>Degree</w:t>
            </w:r>
          </w:p>
          <w:p w:rsidR="0093268E" w:rsidRPr="0089331B" w:rsidRDefault="0093268E" w:rsidP="00FB4138">
            <w:pPr>
              <w:jc w:val="center"/>
              <w:rPr>
                <w:sz w:val="20"/>
                <w:szCs w:val="20"/>
              </w:rPr>
            </w:pPr>
            <w:r w:rsidRPr="0089331B">
              <w:rPr>
                <w:sz w:val="20"/>
                <w:szCs w:val="20"/>
              </w:rPr>
              <w:t>(High/Medium /Low)</w:t>
            </w:r>
          </w:p>
        </w:tc>
        <w:tc>
          <w:tcPr>
            <w:tcW w:w="1215" w:type="dxa"/>
            <w:vAlign w:val="center"/>
          </w:tcPr>
          <w:p w:rsidR="0093268E" w:rsidRPr="0089331B" w:rsidRDefault="0093268E" w:rsidP="00FB4138">
            <w:pPr>
              <w:jc w:val="center"/>
              <w:rPr>
                <w:sz w:val="20"/>
                <w:szCs w:val="20"/>
              </w:rPr>
            </w:pPr>
            <w:r w:rsidRPr="0089331B">
              <w:rPr>
                <w:sz w:val="20"/>
                <w:szCs w:val="20"/>
              </w:rPr>
              <w:t>Mitigation Measures</w:t>
            </w:r>
          </w:p>
        </w:tc>
      </w:tr>
      <w:tr w:rsidR="0093268E" w:rsidRPr="0089331B" w:rsidTr="00FB4138">
        <w:tc>
          <w:tcPr>
            <w:tcW w:w="659" w:type="dxa"/>
          </w:tcPr>
          <w:p w:rsidR="0093268E" w:rsidRPr="0089331B" w:rsidRDefault="0093268E" w:rsidP="00FB4138">
            <w:pPr>
              <w:rPr>
                <w:sz w:val="20"/>
                <w:szCs w:val="20"/>
              </w:rPr>
            </w:pPr>
            <w:r w:rsidRPr="0089331B">
              <w:rPr>
                <w:sz w:val="20"/>
                <w:szCs w:val="20"/>
              </w:rPr>
              <w:t>1</w:t>
            </w:r>
          </w:p>
        </w:tc>
        <w:tc>
          <w:tcPr>
            <w:tcW w:w="2748" w:type="dxa"/>
            <w:vAlign w:val="center"/>
          </w:tcPr>
          <w:p w:rsidR="0093268E" w:rsidRPr="0089331B" w:rsidRDefault="0093268E" w:rsidP="00FB4138">
            <w:pPr>
              <w:rPr>
                <w:sz w:val="20"/>
                <w:szCs w:val="20"/>
              </w:rPr>
            </w:pPr>
            <w:r w:rsidRPr="0089331B">
              <w:rPr>
                <w:sz w:val="20"/>
                <w:szCs w:val="20"/>
              </w:rPr>
              <w:t xml:space="preserve">Front loaded </w:t>
            </w:r>
          </w:p>
        </w:tc>
        <w:tc>
          <w:tcPr>
            <w:tcW w:w="2845" w:type="dxa"/>
          </w:tcPr>
          <w:p w:rsidR="0093268E" w:rsidRPr="0089331B" w:rsidRDefault="0093268E" w:rsidP="00FB4138">
            <w:pPr>
              <w:rPr>
                <w:sz w:val="20"/>
                <w:szCs w:val="20"/>
              </w:rPr>
            </w:pPr>
          </w:p>
        </w:tc>
        <w:tc>
          <w:tcPr>
            <w:tcW w:w="1675" w:type="dxa"/>
          </w:tcPr>
          <w:p w:rsidR="0093268E" w:rsidRPr="0089331B" w:rsidRDefault="0093268E" w:rsidP="00FB4138">
            <w:pPr>
              <w:rPr>
                <w:sz w:val="20"/>
                <w:szCs w:val="20"/>
              </w:rPr>
            </w:pPr>
          </w:p>
        </w:tc>
        <w:tc>
          <w:tcPr>
            <w:tcW w:w="1215" w:type="dxa"/>
          </w:tcPr>
          <w:p w:rsidR="0093268E" w:rsidRPr="0089331B" w:rsidRDefault="0093268E" w:rsidP="00FB4138">
            <w:pPr>
              <w:rPr>
                <w:sz w:val="20"/>
                <w:szCs w:val="20"/>
              </w:rPr>
            </w:pPr>
          </w:p>
        </w:tc>
      </w:tr>
      <w:tr w:rsidR="0093268E" w:rsidRPr="0089331B" w:rsidTr="00FB4138">
        <w:tc>
          <w:tcPr>
            <w:tcW w:w="659" w:type="dxa"/>
          </w:tcPr>
          <w:p w:rsidR="0093268E" w:rsidRPr="0089331B" w:rsidRDefault="0093268E" w:rsidP="00FB4138">
            <w:pPr>
              <w:rPr>
                <w:sz w:val="20"/>
                <w:szCs w:val="20"/>
              </w:rPr>
            </w:pPr>
            <w:r w:rsidRPr="0089331B">
              <w:rPr>
                <w:sz w:val="20"/>
                <w:szCs w:val="20"/>
              </w:rPr>
              <w:t>2</w:t>
            </w:r>
          </w:p>
        </w:tc>
        <w:tc>
          <w:tcPr>
            <w:tcW w:w="2748" w:type="dxa"/>
            <w:vAlign w:val="center"/>
          </w:tcPr>
          <w:p w:rsidR="0093268E" w:rsidRPr="0089331B" w:rsidRDefault="0093268E" w:rsidP="00FB4138">
            <w:pPr>
              <w:rPr>
                <w:sz w:val="20"/>
                <w:szCs w:val="20"/>
              </w:rPr>
            </w:pPr>
            <w:r w:rsidRPr="0089331B">
              <w:rPr>
                <w:sz w:val="20"/>
                <w:szCs w:val="20"/>
              </w:rPr>
              <w:t xml:space="preserve">Significantly low cost for </w:t>
            </w:r>
          </w:p>
        </w:tc>
        <w:tc>
          <w:tcPr>
            <w:tcW w:w="2845" w:type="dxa"/>
          </w:tcPr>
          <w:p w:rsidR="0093268E" w:rsidRPr="0089331B" w:rsidRDefault="0093268E" w:rsidP="00FB4138">
            <w:pPr>
              <w:rPr>
                <w:sz w:val="20"/>
                <w:szCs w:val="20"/>
              </w:rPr>
            </w:pPr>
          </w:p>
        </w:tc>
        <w:tc>
          <w:tcPr>
            <w:tcW w:w="1675" w:type="dxa"/>
          </w:tcPr>
          <w:p w:rsidR="0093268E" w:rsidRPr="0089331B" w:rsidRDefault="0093268E" w:rsidP="00FB4138">
            <w:pPr>
              <w:rPr>
                <w:sz w:val="20"/>
                <w:szCs w:val="20"/>
              </w:rPr>
            </w:pPr>
          </w:p>
        </w:tc>
        <w:tc>
          <w:tcPr>
            <w:tcW w:w="1215" w:type="dxa"/>
          </w:tcPr>
          <w:p w:rsidR="0093268E" w:rsidRPr="0089331B" w:rsidRDefault="0093268E" w:rsidP="00FB4138">
            <w:pPr>
              <w:rPr>
                <w:sz w:val="20"/>
                <w:szCs w:val="20"/>
              </w:rPr>
            </w:pPr>
          </w:p>
        </w:tc>
      </w:tr>
      <w:tr w:rsidR="0093268E" w:rsidRPr="0089331B" w:rsidTr="00FB4138">
        <w:tc>
          <w:tcPr>
            <w:tcW w:w="659" w:type="dxa"/>
          </w:tcPr>
          <w:p w:rsidR="0093268E" w:rsidRPr="0089331B" w:rsidRDefault="0093268E" w:rsidP="00FB4138">
            <w:pPr>
              <w:rPr>
                <w:sz w:val="20"/>
                <w:szCs w:val="20"/>
              </w:rPr>
            </w:pPr>
            <w:r w:rsidRPr="0089331B">
              <w:rPr>
                <w:sz w:val="20"/>
                <w:szCs w:val="20"/>
              </w:rPr>
              <w:t>3</w:t>
            </w:r>
          </w:p>
        </w:tc>
        <w:tc>
          <w:tcPr>
            <w:tcW w:w="2748" w:type="dxa"/>
          </w:tcPr>
          <w:p w:rsidR="0093268E" w:rsidRPr="0089331B" w:rsidRDefault="0093268E" w:rsidP="00FB4138">
            <w:pPr>
              <w:rPr>
                <w:sz w:val="20"/>
                <w:szCs w:val="20"/>
              </w:rPr>
            </w:pPr>
          </w:p>
        </w:tc>
        <w:tc>
          <w:tcPr>
            <w:tcW w:w="2845" w:type="dxa"/>
          </w:tcPr>
          <w:p w:rsidR="0093268E" w:rsidRPr="0089331B" w:rsidRDefault="0093268E" w:rsidP="00FB4138">
            <w:pPr>
              <w:rPr>
                <w:sz w:val="20"/>
                <w:szCs w:val="20"/>
              </w:rPr>
            </w:pPr>
          </w:p>
        </w:tc>
        <w:tc>
          <w:tcPr>
            <w:tcW w:w="1675" w:type="dxa"/>
          </w:tcPr>
          <w:p w:rsidR="0093268E" w:rsidRPr="0089331B" w:rsidRDefault="0093268E" w:rsidP="00FB4138">
            <w:pPr>
              <w:rPr>
                <w:sz w:val="20"/>
                <w:szCs w:val="20"/>
              </w:rPr>
            </w:pPr>
          </w:p>
        </w:tc>
        <w:tc>
          <w:tcPr>
            <w:tcW w:w="1215" w:type="dxa"/>
          </w:tcPr>
          <w:p w:rsidR="0093268E" w:rsidRPr="0089331B" w:rsidRDefault="0093268E" w:rsidP="00FB4138">
            <w:pPr>
              <w:rPr>
                <w:sz w:val="20"/>
                <w:szCs w:val="20"/>
              </w:rPr>
            </w:pPr>
          </w:p>
        </w:tc>
      </w:tr>
      <w:tr w:rsidR="0093268E" w:rsidRPr="0089331B" w:rsidTr="00FB4138">
        <w:tc>
          <w:tcPr>
            <w:tcW w:w="659" w:type="dxa"/>
          </w:tcPr>
          <w:p w:rsidR="0093268E" w:rsidRPr="0089331B" w:rsidRDefault="0093268E" w:rsidP="00FB4138">
            <w:pPr>
              <w:rPr>
                <w:sz w:val="20"/>
                <w:szCs w:val="20"/>
              </w:rPr>
            </w:pPr>
            <w:r w:rsidRPr="0089331B">
              <w:rPr>
                <w:sz w:val="20"/>
                <w:szCs w:val="20"/>
              </w:rPr>
              <w:t>4</w:t>
            </w:r>
          </w:p>
        </w:tc>
        <w:tc>
          <w:tcPr>
            <w:tcW w:w="2748" w:type="dxa"/>
          </w:tcPr>
          <w:p w:rsidR="0093268E" w:rsidRPr="0089331B" w:rsidRDefault="0093268E" w:rsidP="00FB4138">
            <w:pPr>
              <w:rPr>
                <w:sz w:val="20"/>
                <w:szCs w:val="20"/>
              </w:rPr>
            </w:pPr>
          </w:p>
        </w:tc>
        <w:tc>
          <w:tcPr>
            <w:tcW w:w="2845" w:type="dxa"/>
          </w:tcPr>
          <w:p w:rsidR="0093268E" w:rsidRPr="0089331B" w:rsidRDefault="0093268E" w:rsidP="00FB4138">
            <w:pPr>
              <w:rPr>
                <w:sz w:val="20"/>
                <w:szCs w:val="20"/>
              </w:rPr>
            </w:pPr>
          </w:p>
        </w:tc>
        <w:tc>
          <w:tcPr>
            <w:tcW w:w="1675" w:type="dxa"/>
          </w:tcPr>
          <w:p w:rsidR="0093268E" w:rsidRPr="0089331B" w:rsidRDefault="0093268E" w:rsidP="00FB4138">
            <w:pPr>
              <w:rPr>
                <w:sz w:val="20"/>
                <w:szCs w:val="20"/>
              </w:rPr>
            </w:pPr>
          </w:p>
        </w:tc>
        <w:tc>
          <w:tcPr>
            <w:tcW w:w="1215" w:type="dxa"/>
          </w:tcPr>
          <w:p w:rsidR="0093268E" w:rsidRPr="0089331B" w:rsidRDefault="0093268E" w:rsidP="00FB4138">
            <w:pPr>
              <w:rPr>
                <w:sz w:val="20"/>
                <w:szCs w:val="20"/>
              </w:rPr>
            </w:pPr>
          </w:p>
        </w:tc>
      </w:tr>
      <w:tr w:rsidR="0093268E" w:rsidRPr="0089331B" w:rsidTr="00FB4138">
        <w:tc>
          <w:tcPr>
            <w:tcW w:w="659" w:type="dxa"/>
          </w:tcPr>
          <w:p w:rsidR="0093268E" w:rsidRPr="0089331B" w:rsidRDefault="0093268E" w:rsidP="00FB4138">
            <w:pPr>
              <w:rPr>
                <w:sz w:val="20"/>
                <w:szCs w:val="20"/>
              </w:rPr>
            </w:pPr>
            <w:r w:rsidRPr="0089331B">
              <w:rPr>
                <w:sz w:val="20"/>
                <w:szCs w:val="20"/>
              </w:rPr>
              <w:t>5</w:t>
            </w:r>
          </w:p>
        </w:tc>
        <w:tc>
          <w:tcPr>
            <w:tcW w:w="2748" w:type="dxa"/>
          </w:tcPr>
          <w:p w:rsidR="0093268E" w:rsidRPr="0089331B" w:rsidRDefault="0093268E" w:rsidP="00FB4138">
            <w:pPr>
              <w:rPr>
                <w:sz w:val="20"/>
                <w:szCs w:val="20"/>
              </w:rPr>
            </w:pPr>
          </w:p>
        </w:tc>
        <w:tc>
          <w:tcPr>
            <w:tcW w:w="2845" w:type="dxa"/>
          </w:tcPr>
          <w:p w:rsidR="0093268E" w:rsidRPr="0089331B" w:rsidRDefault="0093268E" w:rsidP="00FB4138">
            <w:pPr>
              <w:rPr>
                <w:sz w:val="20"/>
                <w:szCs w:val="20"/>
              </w:rPr>
            </w:pPr>
          </w:p>
        </w:tc>
        <w:tc>
          <w:tcPr>
            <w:tcW w:w="1675" w:type="dxa"/>
          </w:tcPr>
          <w:p w:rsidR="0093268E" w:rsidRPr="0089331B" w:rsidRDefault="0093268E" w:rsidP="00FB4138">
            <w:pPr>
              <w:rPr>
                <w:sz w:val="20"/>
                <w:szCs w:val="20"/>
              </w:rPr>
            </w:pPr>
          </w:p>
        </w:tc>
        <w:tc>
          <w:tcPr>
            <w:tcW w:w="1215" w:type="dxa"/>
          </w:tcPr>
          <w:p w:rsidR="0093268E" w:rsidRPr="0089331B" w:rsidRDefault="0093268E" w:rsidP="00FB4138">
            <w:pPr>
              <w:rPr>
                <w:sz w:val="20"/>
                <w:szCs w:val="20"/>
              </w:rPr>
            </w:pPr>
          </w:p>
        </w:tc>
      </w:tr>
      <w:tr w:rsidR="0093268E" w:rsidRPr="0089331B" w:rsidTr="00FB4138">
        <w:tc>
          <w:tcPr>
            <w:tcW w:w="659" w:type="dxa"/>
          </w:tcPr>
          <w:p w:rsidR="0093268E" w:rsidRPr="0089331B" w:rsidRDefault="0093268E" w:rsidP="00FB4138">
            <w:pPr>
              <w:rPr>
                <w:sz w:val="20"/>
                <w:szCs w:val="20"/>
              </w:rPr>
            </w:pPr>
            <w:r w:rsidRPr="0089331B">
              <w:rPr>
                <w:sz w:val="20"/>
                <w:szCs w:val="20"/>
              </w:rPr>
              <w:t>6</w:t>
            </w:r>
          </w:p>
        </w:tc>
        <w:tc>
          <w:tcPr>
            <w:tcW w:w="2748" w:type="dxa"/>
          </w:tcPr>
          <w:p w:rsidR="0093268E" w:rsidRPr="0089331B" w:rsidRDefault="0093268E" w:rsidP="00FB4138">
            <w:pPr>
              <w:rPr>
                <w:sz w:val="20"/>
                <w:szCs w:val="20"/>
              </w:rPr>
            </w:pPr>
          </w:p>
        </w:tc>
        <w:tc>
          <w:tcPr>
            <w:tcW w:w="2845" w:type="dxa"/>
          </w:tcPr>
          <w:p w:rsidR="0093268E" w:rsidRPr="0089331B" w:rsidRDefault="0093268E" w:rsidP="00FB4138">
            <w:pPr>
              <w:rPr>
                <w:sz w:val="20"/>
                <w:szCs w:val="20"/>
              </w:rPr>
            </w:pPr>
          </w:p>
        </w:tc>
        <w:tc>
          <w:tcPr>
            <w:tcW w:w="1675" w:type="dxa"/>
          </w:tcPr>
          <w:p w:rsidR="0093268E" w:rsidRPr="0089331B" w:rsidRDefault="0093268E" w:rsidP="00FB4138">
            <w:pPr>
              <w:rPr>
                <w:sz w:val="20"/>
                <w:szCs w:val="20"/>
              </w:rPr>
            </w:pPr>
          </w:p>
        </w:tc>
        <w:tc>
          <w:tcPr>
            <w:tcW w:w="1215" w:type="dxa"/>
          </w:tcPr>
          <w:p w:rsidR="0093268E" w:rsidRPr="0089331B" w:rsidRDefault="0093268E" w:rsidP="00FB4138">
            <w:pPr>
              <w:rPr>
                <w:sz w:val="20"/>
                <w:szCs w:val="20"/>
              </w:rPr>
            </w:pPr>
          </w:p>
        </w:tc>
      </w:tr>
      <w:tr w:rsidR="0093268E" w:rsidRPr="0089331B" w:rsidTr="00FB4138">
        <w:tc>
          <w:tcPr>
            <w:tcW w:w="659" w:type="dxa"/>
          </w:tcPr>
          <w:p w:rsidR="0093268E" w:rsidRPr="0089331B" w:rsidRDefault="0093268E" w:rsidP="00FB4138">
            <w:pPr>
              <w:rPr>
                <w:sz w:val="20"/>
                <w:szCs w:val="20"/>
              </w:rPr>
            </w:pPr>
            <w:r w:rsidRPr="0089331B">
              <w:rPr>
                <w:sz w:val="20"/>
                <w:szCs w:val="20"/>
              </w:rPr>
              <w:t>7</w:t>
            </w:r>
          </w:p>
        </w:tc>
        <w:tc>
          <w:tcPr>
            <w:tcW w:w="2748" w:type="dxa"/>
          </w:tcPr>
          <w:p w:rsidR="0093268E" w:rsidRPr="0089331B" w:rsidRDefault="0093268E" w:rsidP="00FB4138">
            <w:pPr>
              <w:rPr>
                <w:sz w:val="20"/>
                <w:szCs w:val="20"/>
              </w:rPr>
            </w:pPr>
          </w:p>
        </w:tc>
        <w:tc>
          <w:tcPr>
            <w:tcW w:w="2845" w:type="dxa"/>
          </w:tcPr>
          <w:p w:rsidR="0093268E" w:rsidRPr="0089331B" w:rsidRDefault="0093268E" w:rsidP="00FB4138">
            <w:pPr>
              <w:rPr>
                <w:sz w:val="20"/>
                <w:szCs w:val="20"/>
              </w:rPr>
            </w:pPr>
          </w:p>
        </w:tc>
        <w:tc>
          <w:tcPr>
            <w:tcW w:w="1675" w:type="dxa"/>
          </w:tcPr>
          <w:p w:rsidR="0093268E" w:rsidRPr="0089331B" w:rsidRDefault="0093268E" w:rsidP="00FB4138">
            <w:pPr>
              <w:rPr>
                <w:sz w:val="20"/>
                <w:szCs w:val="20"/>
              </w:rPr>
            </w:pPr>
          </w:p>
        </w:tc>
        <w:tc>
          <w:tcPr>
            <w:tcW w:w="1215" w:type="dxa"/>
          </w:tcPr>
          <w:p w:rsidR="0093268E" w:rsidRPr="0089331B" w:rsidRDefault="0093268E" w:rsidP="00FB4138">
            <w:pPr>
              <w:rPr>
                <w:sz w:val="20"/>
                <w:szCs w:val="20"/>
              </w:rPr>
            </w:pPr>
          </w:p>
        </w:tc>
      </w:tr>
      <w:tr w:rsidR="0093268E" w:rsidRPr="0089331B" w:rsidTr="00FB4138">
        <w:tc>
          <w:tcPr>
            <w:tcW w:w="659" w:type="dxa"/>
          </w:tcPr>
          <w:p w:rsidR="0093268E" w:rsidRPr="0089331B" w:rsidRDefault="0093268E" w:rsidP="00FB4138">
            <w:pPr>
              <w:rPr>
                <w:sz w:val="20"/>
                <w:szCs w:val="20"/>
              </w:rPr>
            </w:pPr>
            <w:r w:rsidRPr="0089331B">
              <w:rPr>
                <w:sz w:val="20"/>
                <w:szCs w:val="20"/>
              </w:rPr>
              <w:t>8</w:t>
            </w:r>
          </w:p>
        </w:tc>
        <w:tc>
          <w:tcPr>
            <w:tcW w:w="2748" w:type="dxa"/>
          </w:tcPr>
          <w:p w:rsidR="0093268E" w:rsidRPr="0089331B" w:rsidRDefault="0093268E" w:rsidP="00FB4138">
            <w:pPr>
              <w:rPr>
                <w:sz w:val="20"/>
                <w:szCs w:val="20"/>
              </w:rPr>
            </w:pPr>
          </w:p>
        </w:tc>
        <w:tc>
          <w:tcPr>
            <w:tcW w:w="2845" w:type="dxa"/>
          </w:tcPr>
          <w:p w:rsidR="0093268E" w:rsidRPr="0089331B" w:rsidRDefault="0093268E" w:rsidP="00FB4138">
            <w:pPr>
              <w:rPr>
                <w:sz w:val="20"/>
                <w:szCs w:val="20"/>
              </w:rPr>
            </w:pPr>
          </w:p>
        </w:tc>
        <w:tc>
          <w:tcPr>
            <w:tcW w:w="1675" w:type="dxa"/>
          </w:tcPr>
          <w:p w:rsidR="0093268E" w:rsidRPr="0089331B" w:rsidRDefault="0093268E" w:rsidP="00FB4138">
            <w:pPr>
              <w:rPr>
                <w:sz w:val="20"/>
                <w:szCs w:val="20"/>
              </w:rPr>
            </w:pPr>
          </w:p>
        </w:tc>
        <w:tc>
          <w:tcPr>
            <w:tcW w:w="1215" w:type="dxa"/>
          </w:tcPr>
          <w:p w:rsidR="0093268E" w:rsidRPr="0089331B" w:rsidRDefault="0093268E" w:rsidP="00FB4138">
            <w:pPr>
              <w:rPr>
                <w:sz w:val="20"/>
                <w:szCs w:val="20"/>
              </w:rPr>
            </w:pPr>
          </w:p>
        </w:tc>
      </w:tr>
      <w:tr w:rsidR="0093268E" w:rsidRPr="0089331B" w:rsidTr="00FB4138">
        <w:tc>
          <w:tcPr>
            <w:tcW w:w="659" w:type="dxa"/>
          </w:tcPr>
          <w:p w:rsidR="0093268E" w:rsidRPr="0089331B" w:rsidRDefault="0093268E" w:rsidP="00FB4138">
            <w:pPr>
              <w:rPr>
                <w:sz w:val="20"/>
                <w:szCs w:val="20"/>
              </w:rPr>
            </w:pPr>
            <w:r w:rsidRPr="0089331B">
              <w:rPr>
                <w:sz w:val="20"/>
                <w:szCs w:val="20"/>
              </w:rPr>
              <w:t>9</w:t>
            </w:r>
          </w:p>
        </w:tc>
        <w:tc>
          <w:tcPr>
            <w:tcW w:w="2748" w:type="dxa"/>
          </w:tcPr>
          <w:p w:rsidR="0093268E" w:rsidRPr="0089331B" w:rsidRDefault="0093268E" w:rsidP="00FB4138">
            <w:pPr>
              <w:rPr>
                <w:sz w:val="20"/>
                <w:szCs w:val="20"/>
              </w:rPr>
            </w:pPr>
          </w:p>
        </w:tc>
        <w:tc>
          <w:tcPr>
            <w:tcW w:w="2845" w:type="dxa"/>
          </w:tcPr>
          <w:p w:rsidR="0093268E" w:rsidRPr="0089331B" w:rsidRDefault="0093268E" w:rsidP="00FB4138">
            <w:pPr>
              <w:rPr>
                <w:sz w:val="20"/>
                <w:szCs w:val="20"/>
              </w:rPr>
            </w:pPr>
          </w:p>
        </w:tc>
        <w:tc>
          <w:tcPr>
            <w:tcW w:w="1675" w:type="dxa"/>
          </w:tcPr>
          <w:p w:rsidR="0093268E" w:rsidRPr="0089331B" w:rsidRDefault="0093268E" w:rsidP="00FB4138">
            <w:pPr>
              <w:rPr>
                <w:sz w:val="20"/>
                <w:szCs w:val="20"/>
              </w:rPr>
            </w:pPr>
          </w:p>
        </w:tc>
        <w:tc>
          <w:tcPr>
            <w:tcW w:w="1215" w:type="dxa"/>
          </w:tcPr>
          <w:p w:rsidR="0093268E" w:rsidRPr="0089331B" w:rsidRDefault="0093268E" w:rsidP="00FB4138">
            <w:pPr>
              <w:rPr>
                <w:sz w:val="20"/>
                <w:szCs w:val="20"/>
              </w:rPr>
            </w:pPr>
          </w:p>
        </w:tc>
      </w:tr>
      <w:tr w:rsidR="0093268E" w:rsidRPr="0089331B" w:rsidTr="00FB4138">
        <w:tc>
          <w:tcPr>
            <w:tcW w:w="659" w:type="dxa"/>
          </w:tcPr>
          <w:p w:rsidR="0093268E" w:rsidRPr="0089331B" w:rsidRDefault="0093268E" w:rsidP="00FB4138">
            <w:pPr>
              <w:rPr>
                <w:sz w:val="20"/>
                <w:szCs w:val="20"/>
              </w:rPr>
            </w:pPr>
            <w:r w:rsidRPr="0089331B">
              <w:rPr>
                <w:sz w:val="20"/>
                <w:szCs w:val="20"/>
              </w:rPr>
              <w:t>10</w:t>
            </w:r>
          </w:p>
        </w:tc>
        <w:tc>
          <w:tcPr>
            <w:tcW w:w="2748" w:type="dxa"/>
          </w:tcPr>
          <w:p w:rsidR="0093268E" w:rsidRPr="0089331B" w:rsidRDefault="0093268E" w:rsidP="00FB4138">
            <w:pPr>
              <w:rPr>
                <w:sz w:val="20"/>
                <w:szCs w:val="20"/>
              </w:rPr>
            </w:pPr>
          </w:p>
        </w:tc>
        <w:tc>
          <w:tcPr>
            <w:tcW w:w="2845" w:type="dxa"/>
          </w:tcPr>
          <w:p w:rsidR="0093268E" w:rsidRPr="0089331B" w:rsidRDefault="0093268E" w:rsidP="00FB4138">
            <w:pPr>
              <w:rPr>
                <w:sz w:val="20"/>
                <w:szCs w:val="20"/>
              </w:rPr>
            </w:pPr>
          </w:p>
        </w:tc>
        <w:tc>
          <w:tcPr>
            <w:tcW w:w="1675" w:type="dxa"/>
          </w:tcPr>
          <w:p w:rsidR="0093268E" w:rsidRPr="0089331B" w:rsidRDefault="0093268E" w:rsidP="00FB4138">
            <w:pPr>
              <w:rPr>
                <w:sz w:val="20"/>
                <w:szCs w:val="20"/>
              </w:rPr>
            </w:pPr>
          </w:p>
        </w:tc>
        <w:tc>
          <w:tcPr>
            <w:tcW w:w="1215" w:type="dxa"/>
          </w:tcPr>
          <w:p w:rsidR="0093268E" w:rsidRPr="0089331B" w:rsidRDefault="0093268E" w:rsidP="00FB4138">
            <w:pPr>
              <w:rPr>
                <w:sz w:val="20"/>
                <w:szCs w:val="20"/>
              </w:rPr>
            </w:pPr>
          </w:p>
        </w:tc>
      </w:tr>
    </w:tbl>
    <w:p w:rsidR="0093268E" w:rsidRPr="0089331B" w:rsidRDefault="0093268E" w:rsidP="0093268E">
      <w:pPr>
        <w:rPr>
          <w:i/>
          <w:sz w:val="20"/>
        </w:rPr>
      </w:pPr>
      <w:r w:rsidRPr="0089331B">
        <w:rPr>
          <w:i/>
          <w:sz w:val="20"/>
        </w:rPr>
        <w:t xml:space="preserve">(Use this place to summarize the risk analysis and mitigation measures after discussing with the responsible persons on the review result) </w:t>
      </w:r>
    </w:p>
    <w:p w:rsidR="0093268E" w:rsidRDefault="0093268E" w:rsidP="0093268E">
      <w:pPr>
        <w:rPr>
          <w:rFonts w:ascii="Bell MT" w:hAnsi="Bell MT"/>
          <w:sz w:val="24"/>
          <w:szCs w:val="24"/>
        </w:rPr>
      </w:pPr>
      <w:r w:rsidRPr="005A7217">
        <w:t>_____________________________________________________________________________________________________________________________________________________________________________________________________________</w:t>
      </w:r>
      <w:r w:rsidR="0089331B">
        <w:t>____________________________</w:t>
      </w: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93268E" w:rsidRDefault="0093268E" w:rsidP="0093268E">
      <w:pPr>
        <w:rPr>
          <w:rFonts w:ascii="Bell MT" w:hAnsi="Bell MT"/>
          <w:sz w:val="24"/>
          <w:szCs w:val="24"/>
        </w:rPr>
      </w:pPr>
    </w:p>
    <w:p w:rsidR="00C53D50" w:rsidRDefault="00C53D50">
      <w:pPr>
        <w:spacing w:after="200"/>
        <w:jc w:val="left"/>
      </w:pPr>
      <w:r>
        <w:br w:type="page"/>
      </w:r>
    </w:p>
    <w:p w:rsidR="0093268E" w:rsidRDefault="0093268E" w:rsidP="0093268E">
      <w:r w:rsidRPr="00630DFC">
        <w:lastRenderedPageBreak/>
        <w:t>Appendix Part IV/GL</w:t>
      </w:r>
      <w:r w:rsidR="00C82ACF">
        <w:t>27</w:t>
      </w:r>
      <w:r w:rsidRPr="00630DFC">
        <w:t>/A-</w:t>
      </w:r>
      <w:r>
        <w:t>4:</w:t>
      </w:r>
      <w:r w:rsidRPr="0058380D">
        <w:t xml:space="preserve"> Communication Ledger &amp; Follow-Up Format</w:t>
      </w:r>
    </w:p>
    <w:p w:rsidR="00031E8A" w:rsidRPr="0058380D" w:rsidRDefault="00031E8A" w:rsidP="0093268E"/>
    <w:tbl>
      <w:tblPr>
        <w:tblStyle w:val="TableGrid"/>
        <w:tblW w:w="9780" w:type="dxa"/>
        <w:tblLook w:val="04A0" w:firstRow="1" w:lastRow="0" w:firstColumn="1" w:lastColumn="0" w:noHBand="0" w:noVBand="1"/>
      </w:tblPr>
      <w:tblGrid>
        <w:gridCol w:w="737"/>
        <w:gridCol w:w="1441"/>
        <w:gridCol w:w="1152"/>
        <w:gridCol w:w="1950"/>
        <w:gridCol w:w="4500"/>
      </w:tblGrid>
      <w:tr w:rsidR="0093268E" w:rsidRPr="00D33042" w:rsidTr="00D933E3">
        <w:trPr>
          <w:trHeight w:val="674"/>
        </w:trPr>
        <w:tc>
          <w:tcPr>
            <w:tcW w:w="737" w:type="dxa"/>
            <w:shd w:val="clear" w:color="auto" w:fill="DDD9C3" w:themeFill="background2" w:themeFillShade="E6"/>
            <w:vAlign w:val="center"/>
          </w:tcPr>
          <w:p w:rsidR="0093268E" w:rsidRPr="00D33042" w:rsidRDefault="0093268E" w:rsidP="00D933E3">
            <w:pPr>
              <w:jc w:val="center"/>
              <w:rPr>
                <w:b/>
                <w:sz w:val="20"/>
              </w:rPr>
            </w:pPr>
            <w:r w:rsidRPr="00D33042">
              <w:rPr>
                <w:b/>
                <w:sz w:val="20"/>
              </w:rPr>
              <w:t>Date</w:t>
            </w:r>
          </w:p>
        </w:tc>
        <w:tc>
          <w:tcPr>
            <w:tcW w:w="1441" w:type="dxa"/>
            <w:shd w:val="clear" w:color="auto" w:fill="DDD9C3" w:themeFill="background2" w:themeFillShade="E6"/>
            <w:vAlign w:val="center"/>
          </w:tcPr>
          <w:p w:rsidR="0093268E" w:rsidRPr="00D33042" w:rsidRDefault="0093268E" w:rsidP="00D933E3">
            <w:pPr>
              <w:jc w:val="center"/>
              <w:rPr>
                <w:b/>
                <w:sz w:val="20"/>
              </w:rPr>
            </w:pPr>
            <w:r w:rsidRPr="00D33042">
              <w:rPr>
                <w:b/>
                <w:sz w:val="20"/>
              </w:rPr>
              <w:t>Ref Number of Letter</w:t>
            </w:r>
          </w:p>
        </w:tc>
        <w:tc>
          <w:tcPr>
            <w:tcW w:w="1152" w:type="dxa"/>
            <w:shd w:val="clear" w:color="auto" w:fill="DDD9C3" w:themeFill="background2" w:themeFillShade="E6"/>
            <w:vAlign w:val="center"/>
          </w:tcPr>
          <w:p w:rsidR="0093268E" w:rsidRPr="00D33042" w:rsidRDefault="0093268E" w:rsidP="00D933E3">
            <w:pPr>
              <w:jc w:val="center"/>
              <w:rPr>
                <w:b/>
                <w:sz w:val="20"/>
              </w:rPr>
            </w:pPr>
            <w:r w:rsidRPr="00D33042">
              <w:rPr>
                <w:b/>
                <w:sz w:val="20"/>
              </w:rPr>
              <w:t>Letter issued by</w:t>
            </w:r>
          </w:p>
        </w:tc>
        <w:tc>
          <w:tcPr>
            <w:tcW w:w="1950" w:type="dxa"/>
            <w:shd w:val="clear" w:color="auto" w:fill="DDD9C3" w:themeFill="background2" w:themeFillShade="E6"/>
            <w:vAlign w:val="center"/>
          </w:tcPr>
          <w:p w:rsidR="0093268E" w:rsidRPr="00D33042" w:rsidRDefault="0093268E" w:rsidP="00D933E3">
            <w:pPr>
              <w:jc w:val="center"/>
              <w:rPr>
                <w:b/>
                <w:sz w:val="20"/>
              </w:rPr>
            </w:pPr>
            <w:r w:rsidRPr="00D33042">
              <w:rPr>
                <w:b/>
                <w:sz w:val="20"/>
              </w:rPr>
              <w:t>Main Message/Subject</w:t>
            </w:r>
          </w:p>
        </w:tc>
        <w:tc>
          <w:tcPr>
            <w:tcW w:w="4500" w:type="dxa"/>
            <w:shd w:val="clear" w:color="auto" w:fill="DDD9C3" w:themeFill="background2" w:themeFillShade="E6"/>
            <w:vAlign w:val="center"/>
          </w:tcPr>
          <w:p w:rsidR="0093268E" w:rsidRPr="00D33042" w:rsidRDefault="0093268E" w:rsidP="00D933E3">
            <w:pPr>
              <w:jc w:val="center"/>
              <w:rPr>
                <w:b/>
                <w:sz w:val="20"/>
              </w:rPr>
            </w:pPr>
            <w:r w:rsidRPr="00D33042">
              <w:rPr>
                <w:b/>
                <w:sz w:val="20"/>
              </w:rPr>
              <w:t>Response from Client/ Contractor/Consultant/Contract Manager</w:t>
            </w: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r w:rsidR="0093268E" w:rsidRPr="0089331B" w:rsidTr="00FB4138">
        <w:tc>
          <w:tcPr>
            <w:tcW w:w="737" w:type="dxa"/>
          </w:tcPr>
          <w:p w:rsidR="0093268E" w:rsidRPr="0089331B" w:rsidRDefault="0093268E" w:rsidP="00FB4138">
            <w:pPr>
              <w:rPr>
                <w:sz w:val="20"/>
              </w:rPr>
            </w:pPr>
          </w:p>
        </w:tc>
        <w:tc>
          <w:tcPr>
            <w:tcW w:w="1441" w:type="dxa"/>
          </w:tcPr>
          <w:p w:rsidR="0093268E" w:rsidRPr="0089331B" w:rsidRDefault="0093268E" w:rsidP="00FB4138">
            <w:pPr>
              <w:rPr>
                <w:sz w:val="20"/>
              </w:rPr>
            </w:pPr>
          </w:p>
        </w:tc>
        <w:tc>
          <w:tcPr>
            <w:tcW w:w="1152" w:type="dxa"/>
          </w:tcPr>
          <w:p w:rsidR="0093268E" w:rsidRPr="0089331B" w:rsidRDefault="0093268E" w:rsidP="00FB4138">
            <w:pPr>
              <w:rPr>
                <w:sz w:val="20"/>
              </w:rPr>
            </w:pPr>
          </w:p>
        </w:tc>
        <w:tc>
          <w:tcPr>
            <w:tcW w:w="1950" w:type="dxa"/>
          </w:tcPr>
          <w:p w:rsidR="0093268E" w:rsidRPr="0089331B" w:rsidRDefault="0093268E" w:rsidP="00FB4138">
            <w:pPr>
              <w:rPr>
                <w:sz w:val="20"/>
              </w:rPr>
            </w:pPr>
          </w:p>
        </w:tc>
        <w:tc>
          <w:tcPr>
            <w:tcW w:w="4500" w:type="dxa"/>
          </w:tcPr>
          <w:p w:rsidR="0093268E" w:rsidRPr="0089331B" w:rsidRDefault="0093268E" w:rsidP="00FB4138">
            <w:pPr>
              <w:rPr>
                <w:sz w:val="20"/>
              </w:rPr>
            </w:pPr>
          </w:p>
        </w:tc>
      </w:tr>
    </w:tbl>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C53D50" w:rsidRDefault="00C53D50">
      <w:pPr>
        <w:spacing w:after="200"/>
        <w:jc w:val="left"/>
      </w:pPr>
      <w:r>
        <w:br w:type="page"/>
      </w:r>
    </w:p>
    <w:p w:rsidR="0093268E" w:rsidRDefault="0093268E" w:rsidP="0093268E">
      <w:r w:rsidRPr="00630DFC">
        <w:lastRenderedPageBreak/>
        <w:t>Appendix Part IV/GL</w:t>
      </w:r>
      <w:r w:rsidR="00C82ACF">
        <w:t>27</w:t>
      </w:r>
      <w:r w:rsidRPr="00630DFC">
        <w:t>/A-</w:t>
      </w:r>
      <w:r>
        <w:t xml:space="preserve">5: </w:t>
      </w:r>
      <w:r w:rsidRPr="002405E0">
        <w:t>Documentation and Record Summary Keeping Format</w:t>
      </w:r>
    </w:p>
    <w:p w:rsidR="00031E8A" w:rsidRDefault="00031E8A" w:rsidP="0093268E"/>
    <w:tbl>
      <w:tblPr>
        <w:tblW w:w="10006" w:type="dxa"/>
        <w:tblInd w:w="-10" w:type="dxa"/>
        <w:tblLayout w:type="fixed"/>
        <w:tblLook w:val="04A0" w:firstRow="1" w:lastRow="0" w:firstColumn="1" w:lastColumn="0" w:noHBand="0" w:noVBand="1"/>
      </w:tblPr>
      <w:tblGrid>
        <w:gridCol w:w="9"/>
        <w:gridCol w:w="252"/>
        <w:gridCol w:w="10"/>
        <w:gridCol w:w="998"/>
        <w:gridCol w:w="80"/>
        <w:gridCol w:w="1359"/>
        <w:gridCol w:w="80"/>
        <w:gridCol w:w="1539"/>
        <w:gridCol w:w="260"/>
        <w:gridCol w:w="460"/>
        <w:gridCol w:w="260"/>
        <w:gridCol w:w="1169"/>
        <w:gridCol w:w="10"/>
        <w:gridCol w:w="90"/>
        <w:gridCol w:w="236"/>
        <w:gridCol w:w="744"/>
        <w:gridCol w:w="370"/>
        <w:gridCol w:w="980"/>
        <w:gridCol w:w="540"/>
        <w:gridCol w:w="10"/>
        <w:gridCol w:w="530"/>
        <w:gridCol w:w="10"/>
        <w:gridCol w:w="10"/>
      </w:tblGrid>
      <w:tr w:rsidR="0093268E" w:rsidRPr="00D933E3" w:rsidTr="00FB4138">
        <w:trPr>
          <w:gridBefore w:val="1"/>
          <w:wBefore w:w="9" w:type="dxa"/>
          <w:trHeight w:val="295"/>
        </w:trPr>
        <w:tc>
          <w:tcPr>
            <w:tcW w:w="262" w:type="dxa"/>
            <w:gridSpan w:val="2"/>
            <w:tcBorders>
              <w:top w:val="single" w:sz="8" w:space="0" w:color="auto"/>
              <w:left w:val="single" w:sz="8" w:space="0" w:color="auto"/>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9735" w:type="dxa"/>
            <w:gridSpan w:val="20"/>
            <w:tcBorders>
              <w:top w:val="single" w:sz="8" w:space="0" w:color="auto"/>
              <w:left w:val="nil"/>
              <w:bottom w:val="nil"/>
              <w:right w:val="single" w:sz="8" w:space="0" w:color="auto"/>
            </w:tcBorders>
            <w:shd w:val="clear" w:color="auto" w:fill="auto"/>
            <w:noWrap/>
            <w:vAlign w:val="bottom"/>
            <w:hideMark/>
          </w:tcPr>
          <w:p w:rsidR="0093268E" w:rsidRPr="00D933E3" w:rsidRDefault="0093268E" w:rsidP="00FB4138">
            <w:pPr>
              <w:jc w:val="center"/>
              <w:rPr>
                <w:rFonts w:eastAsia="Times New Roman"/>
                <w:b/>
                <w:color w:val="000000"/>
                <w:sz w:val="20"/>
                <w:szCs w:val="20"/>
              </w:rPr>
            </w:pPr>
          </w:p>
        </w:tc>
      </w:tr>
      <w:tr w:rsidR="0093268E" w:rsidRPr="00D933E3" w:rsidTr="00FB4138">
        <w:trPr>
          <w:gridBefore w:val="1"/>
          <w:wBefore w:w="9" w:type="dxa"/>
          <w:trHeight w:val="87"/>
        </w:trPr>
        <w:tc>
          <w:tcPr>
            <w:tcW w:w="262" w:type="dxa"/>
            <w:gridSpan w:val="2"/>
            <w:tcBorders>
              <w:top w:val="nil"/>
              <w:left w:val="single" w:sz="8" w:space="0" w:color="auto"/>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2437" w:type="dxa"/>
            <w:gridSpan w:val="3"/>
            <w:tcBorders>
              <w:top w:val="nil"/>
              <w:left w:val="nil"/>
              <w:bottom w:val="nil"/>
              <w:right w:val="nil"/>
            </w:tcBorders>
            <w:shd w:val="clear" w:color="auto" w:fill="auto"/>
            <w:noWrap/>
            <w:vAlign w:val="bottom"/>
            <w:hideMark/>
          </w:tcPr>
          <w:p w:rsidR="0093268E" w:rsidRPr="00D933E3" w:rsidRDefault="0093268E" w:rsidP="00FB4138">
            <w:pPr>
              <w:jc w:val="center"/>
              <w:rPr>
                <w:rFonts w:eastAsia="Times New Roman"/>
                <w:b/>
                <w:bCs/>
                <w:color w:val="000000"/>
                <w:sz w:val="20"/>
                <w:szCs w:val="20"/>
              </w:rPr>
            </w:pPr>
            <w:r w:rsidRPr="00D933E3">
              <w:rPr>
                <w:rFonts w:eastAsia="Times New Roman"/>
                <w:b/>
                <w:bCs/>
                <w:color w:val="000000"/>
                <w:sz w:val="20"/>
                <w:szCs w:val="20"/>
              </w:rPr>
              <w:t xml:space="preserve">Name of the Project </w:t>
            </w:r>
          </w:p>
        </w:tc>
        <w:tc>
          <w:tcPr>
            <w:tcW w:w="2339" w:type="dxa"/>
            <w:gridSpan w:val="4"/>
            <w:tcBorders>
              <w:top w:val="nil"/>
              <w:left w:val="nil"/>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___________________</w:t>
            </w:r>
          </w:p>
        </w:tc>
        <w:tc>
          <w:tcPr>
            <w:tcW w:w="1529" w:type="dxa"/>
            <w:gridSpan w:val="4"/>
            <w:tcBorders>
              <w:top w:val="nil"/>
              <w:left w:val="nil"/>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p>
        </w:tc>
        <w:tc>
          <w:tcPr>
            <w:tcW w:w="236" w:type="dxa"/>
            <w:tcBorders>
              <w:top w:val="nil"/>
              <w:left w:val="nil"/>
              <w:bottom w:val="nil"/>
              <w:right w:val="nil"/>
            </w:tcBorders>
            <w:shd w:val="clear" w:color="auto" w:fill="auto"/>
            <w:noWrap/>
            <w:vAlign w:val="bottom"/>
            <w:hideMark/>
          </w:tcPr>
          <w:p w:rsidR="0093268E" w:rsidRPr="00D933E3" w:rsidRDefault="0093268E" w:rsidP="00FB4138">
            <w:pPr>
              <w:rPr>
                <w:rFonts w:eastAsia="Times New Roman"/>
                <w:sz w:val="20"/>
                <w:szCs w:val="20"/>
              </w:rPr>
            </w:pPr>
          </w:p>
        </w:tc>
        <w:tc>
          <w:tcPr>
            <w:tcW w:w="1114" w:type="dxa"/>
            <w:gridSpan w:val="2"/>
            <w:tcBorders>
              <w:top w:val="nil"/>
              <w:left w:val="nil"/>
              <w:bottom w:val="nil"/>
              <w:right w:val="nil"/>
            </w:tcBorders>
            <w:shd w:val="clear" w:color="auto" w:fill="auto"/>
            <w:noWrap/>
            <w:vAlign w:val="bottom"/>
            <w:hideMark/>
          </w:tcPr>
          <w:p w:rsidR="0093268E" w:rsidRPr="00D933E3" w:rsidRDefault="0093268E" w:rsidP="00FB4138">
            <w:pPr>
              <w:rPr>
                <w:rFonts w:eastAsia="Times New Roman"/>
                <w:sz w:val="20"/>
                <w:szCs w:val="20"/>
              </w:rPr>
            </w:pPr>
          </w:p>
        </w:tc>
        <w:tc>
          <w:tcPr>
            <w:tcW w:w="1530" w:type="dxa"/>
            <w:gridSpan w:val="3"/>
            <w:tcBorders>
              <w:top w:val="nil"/>
              <w:left w:val="nil"/>
              <w:bottom w:val="nil"/>
              <w:right w:val="nil"/>
            </w:tcBorders>
            <w:shd w:val="clear" w:color="auto" w:fill="auto"/>
            <w:noWrap/>
            <w:vAlign w:val="bottom"/>
            <w:hideMark/>
          </w:tcPr>
          <w:p w:rsidR="0093268E" w:rsidRPr="00D933E3" w:rsidRDefault="0093268E" w:rsidP="00FB4138">
            <w:pPr>
              <w:rPr>
                <w:rFonts w:eastAsia="Times New Roman"/>
                <w:sz w:val="20"/>
                <w:szCs w:val="20"/>
              </w:rPr>
            </w:pPr>
          </w:p>
        </w:tc>
        <w:tc>
          <w:tcPr>
            <w:tcW w:w="550" w:type="dxa"/>
            <w:gridSpan w:val="3"/>
            <w:tcBorders>
              <w:top w:val="nil"/>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Before w:val="1"/>
          <w:wBefore w:w="9" w:type="dxa"/>
          <w:trHeight w:val="358"/>
        </w:trPr>
        <w:tc>
          <w:tcPr>
            <w:tcW w:w="262" w:type="dxa"/>
            <w:gridSpan w:val="2"/>
            <w:tcBorders>
              <w:top w:val="nil"/>
              <w:left w:val="single" w:sz="8" w:space="0" w:color="auto"/>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p>
        </w:tc>
        <w:tc>
          <w:tcPr>
            <w:tcW w:w="2437"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3268E" w:rsidRPr="00D933E3" w:rsidRDefault="0093268E" w:rsidP="00463A37">
            <w:pPr>
              <w:pStyle w:val="ListParagraph"/>
              <w:numPr>
                <w:ilvl w:val="0"/>
                <w:numId w:val="25"/>
              </w:numPr>
              <w:spacing w:before="0" w:after="0"/>
              <w:jc w:val="left"/>
              <w:rPr>
                <w:color w:val="000000"/>
                <w:sz w:val="20"/>
                <w:szCs w:val="20"/>
              </w:rPr>
            </w:pPr>
            <w:r w:rsidRPr="00D933E3">
              <w:rPr>
                <w:b/>
                <w:color w:val="000000"/>
                <w:sz w:val="20"/>
                <w:szCs w:val="20"/>
              </w:rPr>
              <w:t>Cost</w:t>
            </w:r>
          </w:p>
        </w:tc>
        <w:tc>
          <w:tcPr>
            <w:tcW w:w="1619" w:type="dxa"/>
            <w:gridSpan w:val="2"/>
            <w:tcBorders>
              <w:top w:val="single" w:sz="8" w:space="0" w:color="auto"/>
              <w:left w:val="nil"/>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720" w:type="dxa"/>
            <w:gridSpan w:val="2"/>
            <w:tcBorders>
              <w:top w:val="single" w:sz="8" w:space="0" w:color="auto"/>
              <w:left w:val="nil"/>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529" w:type="dxa"/>
            <w:gridSpan w:val="4"/>
            <w:tcBorders>
              <w:top w:val="single" w:sz="8" w:space="0" w:color="auto"/>
              <w:left w:val="nil"/>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236" w:type="dxa"/>
            <w:tcBorders>
              <w:top w:val="single" w:sz="8" w:space="0" w:color="auto"/>
              <w:left w:val="nil"/>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114" w:type="dxa"/>
            <w:gridSpan w:val="2"/>
            <w:tcBorders>
              <w:top w:val="single" w:sz="8" w:space="0" w:color="auto"/>
              <w:left w:val="nil"/>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530" w:type="dxa"/>
            <w:gridSpan w:val="3"/>
            <w:tcBorders>
              <w:top w:val="single" w:sz="8" w:space="0" w:color="auto"/>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550" w:type="dxa"/>
            <w:gridSpan w:val="3"/>
            <w:tcBorders>
              <w:top w:val="nil"/>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Before w:val="1"/>
          <w:gridAfter w:val="1"/>
          <w:wBefore w:w="9" w:type="dxa"/>
          <w:wAfter w:w="10" w:type="dxa"/>
          <w:trHeight w:val="205"/>
        </w:trPr>
        <w:tc>
          <w:tcPr>
            <w:tcW w:w="262" w:type="dxa"/>
            <w:gridSpan w:val="2"/>
            <w:tcBorders>
              <w:top w:val="nil"/>
              <w:left w:val="single" w:sz="8" w:space="0" w:color="auto"/>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2437" w:type="dxa"/>
            <w:gridSpan w:val="3"/>
            <w:tcBorders>
              <w:top w:val="nil"/>
              <w:left w:val="single" w:sz="8" w:space="0" w:color="auto"/>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xml:space="preserve">Initial Contract Price </w:t>
            </w:r>
          </w:p>
        </w:tc>
        <w:tc>
          <w:tcPr>
            <w:tcW w:w="2339" w:type="dxa"/>
            <w:gridSpan w:val="4"/>
            <w:tcBorders>
              <w:top w:val="nil"/>
              <w:left w:val="nil"/>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__________________</w:t>
            </w:r>
          </w:p>
        </w:tc>
        <w:tc>
          <w:tcPr>
            <w:tcW w:w="1439" w:type="dxa"/>
            <w:gridSpan w:val="3"/>
            <w:tcBorders>
              <w:top w:val="nil"/>
              <w:left w:val="nil"/>
              <w:bottom w:val="nil"/>
              <w:right w:val="nil"/>
            </w:tcBorders>
            <w:shd w:val="clear" w:color="auto" w:fill="auto"/>
            <w:noWrap/>
            <w:vAlign w:val="bottom"/>
            <w:hideMark/>
          </w:tcPr>
          <w:p w:rsidR="0093268E" w:rsidRPr="00D933E3" w:rsidRDefault="0093268E" w:rsidP="00FB4138">
            <w:pPr>
              <w:jc w:val="center"/>
              <w:rPr>
                <w:rFonts w:eastAsia="Times New Roman"/>
                <w:color w:val="000000"/>
                <w:sz w:val="20"/>
                <w:szCs w:val="20"/>
              </w:rPr>
            </w:pPr>
            <w:r w:rsidRPr="00D933E3">
              <w:rPr>
                <w:rFonts w:eastAsia="Times New Roman"/>
                <w:color w:val="000000"/>
                <w:sz w:val="20"/>
                <w:szCs w:val="20"/>
              </w:rPr>
              <w:t>Advance Paid</w:t>
            </w:r>
          </w:p>
        </w:tc>
        <w:tc>
          <w:tcPr>
            <w:tcW w:w="2970" w:type="dxa"/>
            <w:gridSpan w:val="7"/>
            <w:tcBorders>
              <w:top w:val="nil"/>
              <w:left w:val="nil"/>
              <w:bottom w:val="nil"/>
              <w:right w:val="single" w:sz="8" w:space="0" w:color="000000"/>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_________________</w:t>
            </w:r>
          </w:p>
        </w:tc>
        <w:tc>
          <w:tcPr>
            <w:tcW w:w="540" w:type="dxa"/>
            <w:gridSpan w:val="2"/>
            <w:tcBorders>
              <w:top w:val="nil"/>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Before w:val="1"/>
          <w:gridAfter w:val="1"/>
          <w:wBefore w:w="9" w:type="dxa"/>
          <w:wAfter w:w="10" w:type="dxa"/>
          <w:trHeight w:val="495"/>
        </w:trPr>
        <w:tc>
          <w:tcPr>
            <w:tcW w:w="262" w:type="dxa"/>
            <w:gridSpan w:val="2"/>
            <w:tcBorders>
              <w:top w:val="nil"/>
              <w:left w:val="single" w:sz="8" w:space="0" w:color="auto"/>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4056" w:type="dxa"/>
            <w:gridSpan w:val="5"/>
            <w:tcBorders>
              <w:top w:val="nil"/>
              <w:left w:val="single" w:sz="8" w:space="0" w:color="auto"/>
              <w:bottom w:val="nil"/>
              <w:right w:val="nil"/>
            </w:tcBorders>
            <w:shd w:val="clear" w:color="auto" w:fill="auto"/>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First Amended Contract Price</w:t>
            </w:r>
          </w:p>
          <w:p w:rsidR="0093268E" w:rsidRPr="00D933E3" w:rsidRDefault="0093268E" w:rsidP="00FB4138">
            <w:pPr>
              <w:rPr>
                <w:rFonts w:eastAsia="Times New Roman"/>
                <w:color w:val="000000"/>
                <w:sz w:val="20"/>
                <w:szCs w:val="20"/>
              </w:rPr>
            </w:pPr>
            <w:r w:rsidRPr="00D933E3">
              <w:rPr>
                <w:rFonts w:eastAsia="Times New Roman"/>
                <w:color w:val="000000"/>
                <w:sz w:val="20"/>
                <w:szCs w:val="20"/>
              </w:rPr>
              <w:t>_________________</w:t>
            </w:r>
          </w:p>
        </w:tc>
        <w:tc>
          <w:tcPr>
            <w:tcW w:w="5129" w:type="dxa"/>
            <w:gridSpan w:val="12"/>
            <w:tcBorders>
              <w:top w:val="nil"/>
              <w:left w:val="nil"/>
              <w:bottom w:val="nil"/>
              <w:right w:val="single" w:sz="8" w:space="0" w:color="000000"/>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Second Amended Contract Price</w:t>
            </w:r>
          </w:p>
          <w:p w:rsidR="0093268E" w:rsidRPr="00D933E3" w:rsidRDefault="0093268E" w:rsidP="00FB4138">
            <w:pPr>
              <w:rPr>
                <w:rFonts w:eastAsia="Times New Roman"/>
                <w:color w:val="000000"/>
                <w:sz w:val="20"/>
                <w:szCs w:val="20"/>
              </w:rPr>
            </w:pPr>
            <w:r w:rsidRPr="00D933E3">
              <w:rPr>
                <w:rFonts w:eastAsia="Times New Roman"/>
                <w:color w:val="000000"/>
                <w:sz w:val="20"/>
                <w:szCs w:val="20"/>
              </w:rPr>
              <w:t>__________________</w:t>
            </w:r>
          </w:p>
        </w:tc>
        <w:tc>
          <w:tcPr>
            <w:tcW w:w="540" w:type="dxa"/>
            <w:gridSpan w:val="2"/>
            <w:tcBorders>
              <w:top w:val="nil"/>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Before w:val="1"/>
          <w:wBefore w:w="9" w:type="dxa"/>
          <w:trHeight w:val="615"/>
        </w:trPr>
        <w:tc>
          <w:tcPr>
            <w:tcW w:w="262" w:type="dxa"/>
            <w:gridSpan w:val="2"/>
            <w:tcBorders>
              <w:top w:val="nil"/>
              <w:left w:val="single" w:sz="8" w:space="0" w:color="auto"/>
              <w:bottom w:val="nil"/>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998" w:type="dxa"/>
            <w:vMerge w:val="restart"/>
            <w:tcBorders>
              <w:top w:val="single" w:sz="4" w:space="0" w:color="auto"/>
              <w:left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xml:space="preserve"> Interim </w:t>
            </w:r>
          </w:p>
        </w:tc>
        <w:tc>
          <w:tcPr>
            <w:tcW w:w="1439" w:type="dxa"/>
            <w:gridSpan w:val="2"/>
            <w:vMerge w:val="restart"/>
            <w:tcBorders>
              <w:top w:val="single" w:sz="4" w:space="0" w:color="auto"/>
              <w:left w:val="single" w:sz="4" w:space="0" w:color="auto"/>
              <w:right w:val="single" w:sz="4" w:space="0" w:color="auto"/>
            </w:tcBorders>
            <w:shd w:val="clear" w:color="auto" w:fill="auto"/>
            <w:noWrap/>
            <w:vAlign w:val="bottom"/>
            <w:hideMark/>
          </w:tcPr>
          <w:p w:rsidR="0093268E" w:rsidRPr="00D933E3" w:rsidRDefault="0093268E" w:rsidP="00FB4138">
            <w:pPr>
              <w:jc w:val="center"/>
              <w:rPr>
                <w:rFonts w:eastAsia="Times New Roman"/>
                <w:color w:val="000000"/>
                <w:sz w:val="20"/>
                <w:szCs w:val="20"/>
              </w:rPr>
            </w:pPr>
            <w:r w:rsidRPr="00D933E3">
              <w:rPr>
                <w:rFonts w:eastAsia="Times New Roman"/>
                <w:color w:val="000000"/>
                <w:sz w:val="20"/>
                <w:szCs w:val="20"/>
              </w:rPr>
              <w:t>Payments (ETB)</w:t>
            </w:r>
          </w:p>
        </w:tc>
        <w:tc>
          <w:tcPr>
            <w:tcW w:w="233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268E" w:rsidRPr="00D933E3" w:rsidRDefault="0093268E" w:rsidP="00FB4138">
            <w:pPr>
              <w:jc w:val="center"/>
              <w:rPr>
                <w:rFonts w:eastAsia="Times New Roman"/>
                <w:color w:val="000000"/>
                <w:sz w:val="20"/>
                <w:szCs w:val="20"/>
              </w:rPr>
            </w:pPr>
            <w:r w:rsidRPr="00D933E3">
              <w:rPr>
                <w:rFonts w:eastAsia="Times New Roman"/>
                <w:color w:val="000000"/>
                <w:sz w:val="20"/>
                <w:szCs w:val="20"/>
              </w:rPr>
              <w:t xml:space="preserve">Variations On </w:t>
            </w:r>
          </w:p>
          <w:p w:rsidR="0093268E" w:rsidRPr="00D933E3" w:rsidRDefault="0093268E" w:rsidP="00FB4138">
            <w:pPr>
              <w:jc w:val="center"/>
              <w:rPr>
                <w:rFonts w:eastAsia="Times New Roman"/>
                <w:color w:val="000000"/>
                <w:sz w:val="20"/>
                <w:szCs w:val="20"/>
              </w:rPr>
            </w:pPr>
            <w:r w:rsidRPr="00D933E3">
              <w:rPr>
                <w:rFonts w:eastAsia="Times New Roman"/>
                <w:color w:val="000000"/>
                <w:sz w:val="20"/>
                <w:szCs w:val="20"/>
              </w:rPr>
              <w:t xml:space="preserve">Each payment </w:t>
            </w:r>
          </w:p>
        </w:tc>
        <w:tc>
          <w:tcPr>
            <w:tcW w:w="1439" w:type="dxa"/>
            <w:gridSpan w:val="3"/>
            <w:vMerge w:val="restart"/>
            <w:tcBorders>
              <w:top w:val="single" w:sz="4" w:space="0" w:color="auto"/>
              <w:left w:val="single" w:sz="4" w:space="0" w:color="auto"/>
              <w:right w:val="single" w:sz="4" w:space="0" w:color="auto"/>
            </w:tcBorders>
            <w:shd w:val="clear" w:color="auto" w:fill="auto"/>
            <w:vAlign w:val="bottom"/>
            <w:hideMark/>
          </w:tcPr>
          <w:p w:rsidR="0093268E" w:rsidRPr="00D933E3" w:rsidRDefault="0093268E" w:rsidP="00FB4138">
            <w:pPr>
              <w:jc w:val="center"/>
              <w:rPr>
                <w:rFonts w:eastAsia="Times New Roman"/>
                <w:color w:val="000000"/>
                <w:sz w:val="20"/>
                <w:szCs w:val="20"/>
              </w:rPr>
            </w:pPr>
            <w:r w:rsidRPr="00D933E3">
              <w:rPr>
                <w:rFonts w:eastAsia="Times New Roman"/>
                <w:color w:val="000000"/>
                <w:sz w:val="20"/>
                <w:szCs w:val="20"/>
              </w:rPr>
              <w:t>Retention       (__ %)</w:t>
            </w:r>
          </w:p>
        </w:tc>
        <w:tc>
          <w:tcPr>
            <w:tcW w:w="1440" w:type="dxa"/>
            <w:gridSpan w:val="4"/>
            <w:vMerge w:val="restart"/>
            <w:tcBorders>
              <w:top w:val="single" w:sz="4" w:space="0" w:color="auto"/>
              <w:left w:val="single" w:sz="4" w:space="0" w:color="auto"/>
              <w:right w:val="single" w:sz="4" w:space="0" w:color="auto"/>
            </w:tcBorders>
            <w:shd w:val="clear" w:color="auto" w:fill="auto"/>
            <w:vAlign w:val="bottom"/>
            <w:hideMark/>
          </w:tcPr>
          <w:p w:rsidR="0093268E" w:rsidRPr="00D933E3" w:rsidRDefault="0093268E" w:rsidP="00FB4138">
            <w:pPr>
              <w:jc w:val="center"/>
              <w:rPr>
                <w:rFonts w:eastAsia="Times New Roman"/>
                <w:color w:val="000000"/>
                <w:sz w:val="20"/>
                <w:szCs w:val="20"/>
              </w:rPr>
            </w:pPr>
            <w:r w:rsidRPr="00D933E3">
              <w:rPr>
                <w:rFonts w:eastAsia="Times New Roman"/>
                <w:color w:val="000000"/>
                <w:sz w:val="20"/>
                <w:szCs w:val="20"/>
              </w:rPr>
              <w:t>Liquidated damages</w:t>
            </w:r>
          </w:p>
        </w:tc>
        <w:tc>
          <w:tcPr>
            <w:tcW w:w="1530" w:type="dxa"/>
            <w:gridSpan w:val="3"/>
            <w:vMerge w:val="restart"/>
            <w:tcBorders>
              <w:top w:val="single" w:sz="4" w:space="0" w:color="auto"/>
              <w:left w:val="single" w:sz="4" w:space="0" w:color="auto"/>
              <w:right w:val="single" w:sz="4" w:space="0" w:color="auto"/>
            </w:tcBorders>
            <w:shd w:val="clear" w:color="auto" w:fill="auto"/>
            <w:vAlign w:val="bottom"/>
            <w:hideMark/>
          </w:tcPr>
          <w:p w:rsidR="0093268E" w:rsidRPr="00D933E3" w:rsidRDefault="0093268E" w:rsidP="00FB4138">
            <w:pPr>
              <w:jc w:val="center"/>
              <w:rPr>
                <w:rFonts w:eastAsia="Times New Roman"/>
                <w:color w:val="000000"/>
                <w:sz w:val="20"/>
                <w:szCs w:val="20"/>
              </w:rPr>
            </w:pPr>
            <w:r w:rsidRPr="00D933E3">
              <w:rPr>
                <w:rFonts w:eastAsia="Times New Roman"/>
                <w:color w:val="000000"/>
                <w:sz w:val="20"/>
                <w:szCs w:val="20"/>
              </w:rPr>
              <w:t>Compensation effect</w:t>
            </w:r>
          </w:p>
        </w:tc>
        <w:tc>
          <w:tcPr>
            <w:tcW w:w="550" w:type="dxa"/>
            <w:gridSpan w:val="3"/>
            <w:tcBorders>
              <w:top w:val="nil"/>
              <w:left w:val="single" w:sz="4" w:space="0" w:color="auto"/>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Before w:val="1"/>
          <w:wBefore w:w="9" w:type="dxa"/>
          <w:trHeight w:hRule="exact" w:val="370"/>
        </w:trPr>
        <w:tc>
          <w:tcPr>
            <w:tcW w:w="262" w:type="dxa"/>
            <w:gridSpan w:val="2"/>
            <w:tcBorders>
              <w:top w:val="nil"/>
              <w:left w:val="single" w:sz="8" w:space="0" w:color="auto"/>
              <w:bottom w:val="nil"/>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998" w:type="dxa"/>
            <w:vMerge/>
            <w:tcBorders>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1439" w:type="dxa"/>
            <w:gridSpan w:val="2"/>
            <w:vMerge/>
            <w:tcBorders>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1619" w:type="dxa"/>
            <w:gridSpan w:val="2"/>
            <w:tcBorders>
              <w:top w:val="single" w:sz="4" w:space="0" w:color="auto"/>
              <w:left w:val="single" w:sz="4" w:space="0" w:color="auto"/>
              <w:bottom w:val="single" w:sz="4" w:space="0" w:color="auto"/>
              <w:right w:val="single" w:sz="4" w:space="0" w:color="auto"/>
            </w:tcBorders>
            <w:shd w:val="clear" w:color="auto" w:fill="auto"/>
            <w:noWrap/>
          </w:tcPr>
          <w:p w:rsidR="0093268E" w:rsidRPr="00D933E3" w:rsidRDefault="0093268E" w:rsidP="00FB4138">
            <w:pPr>
              <w:jc w:val="center"/>
              <w:rPr>
                <w:sz w:val="20"/>
                <w:szCs w:val="20"/>
              </w:rPr>
            </w:pPr>
            <w:r w:rsidRPr="00D933E3">
              <w:rPr>
                <w:rFonts w:eastAsia="Times New Roman"/>
                <w:color w:val="000000"/>
                <w:sz w:val="20"/>
                <w:szCs w:val="20"/>
              </w:rPr>
              <w:t>Amount (ETB)</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jc w:val="center"/>
              <w:rPr>
                <w:rFonts w:eastAsia="Times New Roman"/>
                <w:color w:val="000000"/>
                <w:sz w:val="20"/>
                <w:szCs w:val="20"/>
              </w:rPr>
            </w:pPr>
            <w:r w:rsidRPr="00D933E3">
              <w:rPr>
                <w:rFonts w:eastAsia="Times New Roman"/>
                <w:color w:val="000000"/>
                <w:sz w:val="20"/>
                <w:szCs w:val="20"/>
              </w:rPr>
              <w:t>%</w:t>
            </w:r>
          </w:p>
        </w:tc>
        <w:tc>
          <w:tcPr>
            <w:tcW w:w="1439" w:type="dxa"/>
            <w:gridSpan w:val="3"/>
            <w:vMerge/>
            <w:tcBorders>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1440" w:type="dxa"/>
            <w:gridSpan w:val="4"/>
            <w:vMerge/>
            <w:tcBorders>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1530" w:type="dxa"/>
            <w:gridSpan w:val="3"/>
            <w:vMerge/>
            <w:tcBorders>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550" w:type="dxa"/>
            <w:gridSpan w:val="3"/>
            <w:tcBorders>
              <w:top w:val="nil"/>
              <w:left w:val="single" w:sz="4" w:space="0" w:color="auto"/>
              <w:bottom w:val="nil"/>
              <w:right w:val="single" w:sz="8" w:space="0" w:color="auto"/>
            </w:tcBorders>
            <w:shd w:val="clear" w:color="auto" w:fill="auto"/>
            <w:noWrap/>
            <w:vAlign w:val="bottom"/>
          </w:tcPr>
          <w:p w:rsidR="0093268E" w:rsidRPr="00D933E3" w:rsidRDefault="0093268E" w:rsidP="00FB4138">
            <w:pPr>
              <w:rPr>
                <w:rFonts w:eastAsia="Times New Roman"/>
                <w:color w:val="000000"/>
                <w:sz w:val="20"/>
                <w:szCs w:val="20"/>
              </w:rPr>
            </w:pPr>
          </w:p>
        </w:tc>
      </w:tr>
      <w:tr w:rsidR="0093268E" w:rsidRPr="00D933E3" w:rsidTr="00FB4138">
        <w:trPr>
          <w:gridBefore w:val="1"/>
          <w:wBefore w:w="9" w:type="dxa"/>
          <w:trHeight w:hRule="exact" w:val="288"/>
        </w:trPr>
        <w:tc>
          <w:tcPr>
            <w:tcW w:w="262" w:type="dxa"/>
            <w:gridSpan w:val="2"/>
            <w:tcBorders>
              <w:top w:val="nil"/>
              <w:left w:val="single" w:sz="8" w:space="0" w:color="auto"/>
              <w:bottom w:val="nil"/>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1</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1619" w:type="dxa"/>
            <w:gridSpan w:val="2"/>
            <w:tcBorders>
              <w:top w:val="single" w:sz="4" w:space="0" w:color="auto"/>
              <w:left w:val="single" w:sz="4" w:space="0" w:color="auto"/>
              <w:bottom w:val="single" w:sz="4" w:space="0" w:color="auto"/>
              <w:right w:val="single" w:sz="4" w:space="0" w:color="auto"/>
            </w:tcBorders>
            <w:shd w:val="clear" w:color="auto" w:fill="auto"/>
            <w:noWrap/>
          </w:tcPr>
          <w:p w:rsidR="0093268E" w:rsidRPr="00D933E3" w:rsidRDefault="0093268E" w:rsidP="00FB4138">
            <w:pPr>
              <w:rPr>
                <w:rFonts w:eastAsia="Times New Roman"/>
                <w:color w:val="000000"/>
                <w:sz w:val="20"/>
                <w:szCs w:val="20"/>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tcPr>
          <w:p w:rsidR="0093268E" w:rsidRPr="00D933E3" w:rsidRDefault="0093268E" w:rsidP="00FB4138">
            <w:pPr>
              <w:rPr>
                <w:rFonts w:eastAsia="Times New Roman"/>
                <w:color w:val="000000"/>
                <w:sz w:val="20"/>
                <w:szCs w:val="20"/>
              </w:rPr>
            </w:pPr>
          </w:p>
        </w:tc>
        <w:tc>
          <w:tcPr>
            <w:tcW w:w="14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1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550" w:type="dxa"/>
            <w:gridSpan w:val="3"/>
            <w:tcBorders>
              <w:top w:val="nil"/>
              <w:left w:val="single" w:sz="4" w:space="0" w:color="auto"/>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Before w:val="1"/>
          <w:wBefore w:w="9" w:type="dxa"/>
          <w:trHeight w:hRule="exact" w:val="288"/>
        </w:trPr>
        <w:tc>
          <w:tcPr>
            <w:tcW w:w="262" w:type="dxa"/>
            <w:gridSpan w:val="2"/>
            <w:tcBorders>
              <w:top w:val="nil"/>
              <w:left w:val="single" w:sz="8" w:space="0" w:color="auto"/>
              <w:bottom w:val="nil"/>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2</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1619" w:type="dxa"/>
            <w:gridSpan w:val="2"/>
            <w:tcBorders>
              <w:top w:val="single" w:sz="4" w:space="0" w:color="auto"/>
              <w:left w:val="single" w:sz="4" w:space="0" w:color="auto"/>
              <w:bottom w:val="single" w:sz="4" w:space="0" w:color="auto"/>
              <w:right w:val="single" w:sz="4" w:space="0" w:color="auto"/>
            </w:tcBorders>
            <w:shd w:val="clear" w:color="auto" w:fill="auto"/>
            <w:noWrap/>
          </w:tcPr>
          <w:p w:rsidR="0093268E" w:rsidRPr="00D933E3" w:rsidRDefault="0093268E" w:rsidP="00FB4138">
            <w:pPr>
              <w:rPr>
                <w:rFonts w:eastAsia="Times New Roman"/>
                <w:color w:val="000000"/>
                <w:sz w:val="20"/>
                <w:szCs w:val="20"/>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tcPr>
          <w:p w:rsidR="0093268E" w:rsidRPr="00D933E3" w:rsidRDefault="0093268E" w:rsidP="00FB4138">
            <w:pPr>
              <w:rPr>
                <w:rFonts w:eastAsia="Times New Roman"/>
                <w:color w:val="000000"/>
                <w:sz w:val="20"/>
                <w:szCs w:val="20"/>
              </w:rPr>
            </w:pPr>
          </w:p>
        </w:tc>
        <w:tc>
          <w:tcPr>
            <w:tcW w:w="14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1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550" w:type="dxa"/>
            <w:gridSpan w:val="3"/>
            <w:tcBorders>
              <w:top w:val="nil"/>
              <w:left w:val="single" w:sz="4" w:space="0" w:color="auto"/>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Before w:val="1"/>
          <w:wBefore w:w="9" w:type="dxa"/>
          <w:trHeight w:hRule="exact" w:val="288"/>
        </w:trPr>
        <w:tc>
          <w:tcPr>
            <w:tcW w:w="262" w:type="dxa"/>
            <w:gridSpan w:val="2"/>
            <w:tcBorders>
              <w:top w:val="nil"/>
              <w:left w:val="single" w:sz="8" w:space="0" w:color="auto"/>
              <w:bottom w:val="nil"/>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3</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1619" w:type="dxa"/>
            <w:gridSpan w:val="2"/>
            <w:tcBorders>
              <w:top w:val="single" w:sz="4" w:space="0" w:color="auto"/>
              <w:left w:val="single" w:sz="4" w:space="0" w:color="auto"/>
              <w:bottom w:val="single" w:sz="4" w:space="0" w:color="auto"/>
              <w:right w:val="single" w:sz="4" w:space="0" w:color="auto"/>
            </w:tcBorders>
            <w:shd w:val="clear" w:color="auto" w:fill="auto"/>
            <w:noWrap/>
          </w:tcPr>
          <w:p w:rsidR="0093268E" w:rsidRPr="00D933E3" w:rsidRDefault="0093268E" w:rsidP="00FB4138">
            <w:pPr>
              <w:rPr>
                <w:rFonts w:eastAsia="Times New Roman"/>
                <w:color w:val="000000"/>
                <w:sz w:val="20"/>
                <w:szCs w:val="20"/>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tcPr>
          <w:p w:rsidR="0093268E" w:rsidRPr="00D933E3" w:rsidRDefault="0093268E" w:rsidP="00FB4138">
            <w:pPr>
              <w:rPr>
                <w:rFonts w:eastAsia="Times New Roman"/>
                <w:color w:val="000000"/>
                <w:sz w:val="20"/>
                <w:szCs w:val="20"/>
              </w:rPr>
            </w:pPr>
          </w:p>
        </w:tc>
        <w:tc>
          <w:tcPr>
            <w:tcW w:w="14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1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550" w:type="dxa"/>
            <w:gridSpan w:val="3"/>
            <w:tcBorders>
              <w:top w:val="nil"/>
              <w:left w:val="single" w:sz="4" w:space="0" w:color="auto"/>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Before w:val="1"/>
          <w:wBefore w:w="9" w:type="dxa"/>
          <w:trHeight w:hRule="exact" w:val="288"/>
        </w:trPr>
        <w:tc>
          <w:tcPr>
            <w:tcW w:w="262" w:type="dxa"/>
            <w:gridSpan w:val="2"/>
            <w:tcBorders>
              <w:top w:val="nil"/>
              <w:left w:val="single" w:sz="8" w:space="0" w:color="auto"/>
              <w:bottom w:val="nil"/>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1619" w:type="dxa"/>
            <w:gridSpan w:val="2"/>
            <w:tcBorders>
              <w:top w:val="single" w:sz="4" w:space="0" w:color="auto"/>
              <w:left w:val="single" w:sz="4" w:space="0" w:color="auto"/>
              <w:bottom w:val="single" w:sz="4" w:space="0" w:color="auto"/>
              <w:right w:val="single" w:sz="4" w:space="0" w:color="auto"/>
            </w:tcBorders>
            <w:shd w:val="clear" w:color="auto" w:fill="auto"/>
            <w:noWrap/>
          </w:tcPr>
          <w:p w:rsidR="0093268E" w:rsidRPr="00D933E3" w:rsidRDefault="0093268E" w:rsidP="00FB4138">
            <w:pPr>
              <w:rPr>
                <w:rFonts w:eastAsia="Times New Roman"/>
                <w:color w:val="000000"/>
                <w:sz w:val="20"/>
                <w:szCs w:val="20"/>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tcPr>
          <w:p w:rsidR="0093268E" w:rsidRPr="00D933E3" w:rsidRDefault="0093268E" w:rsidP="00FB4138">
            <w:pPr>
              <w:rPr>
                <w:rFonts w:eastAsia="Times New Roman"/>
                <w:color w:val="000000"/>
                <w:sz w:val="20"/>
                <w:szCs w:val="20"/>
              </w:rPr>
            </w:pPr>
          </w:p>
        </w:tc>
        <w:tc>
          <w:tcPr>
            <w:tcW w:w="14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1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550" w:type="dxa"/>
            <w:gridSpan w:val="3"/>
            <w:tcBorders>
              <w:top w:val="nil"/>
              <w:left w:val="single" w:sz="4" w:space="0" w:color="auto"/>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Before w:val="1"/>
          <w:wBefore w:w="9" w:type="dxa"/>
          <w:trHeight w:hRule="exact" w:val="288"/>
        </w:trPr>
        <w:tc>
          <w:tcPr>
            <w:tcW w:w="262" w:type="dxa"/>
            <w:gridSpan w:val="2"/>
            <w:tcBorders>
              <w:top w:val="nil"/>
              <w:left w:val="single" w:sz="8" w:space="0" w:color="auto"/>
              <w:bottom w:val="nil"/>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Final</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1619" w:type="dxa"/>
            <w:gridSpan w:val="2"/>
            <w:tcBorders>
              <w:top w:val="single" w:sz="4" w:space="0" w:color="auto"/>
              <w:left w:val="single" w:sz="4" w:space="0" w:color="auto"/>
              <w:bottom w:val="single" w:sz="4" w:space="0" w:color="auto"/>
              <w:right w:val="single" w:sz="4" w:space="0" w:color="auto"/>
            </w:tcBorders>
            <w:shd w:val="clear" w:color="auto" w:fill="auto"/>
            <w:noWrap/>
          </w:tcPr>
          <w:p w:rsidR="0093268E" w:rsidRPr="00D933E3" w:rsidRDefault="0093268E" w:rsidP="00FB4138">
            <w:pPr>
              <w:rPr>
                <w:rFonts w:eastAsia="Times New Roman"/>
                <w:color w:val="000000"/>
                <w:sz w:val="20"/>
                <w:szCs w:val="20"/>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tcPr>
          <w:p w:rsidR="0093268E" w:rsidRPr="00D933E3" w:rsidRDefault="0093268E" w:rsidP="00FB4138">
            <w:pPr>
              <w:rPr>
                <w:rFonts w:eastAsia="Times New Roman"/>
                <w:color w:val="000000"/>
                <w:sz w:val="20"/>
                <w:szCs w:val="20"/>
              </w:rPr>
            </w:pPr>
          </w:p>
        </w:tc>
        <w:tc>
          <w:tcPr>
            <w:tcW w:w="14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1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550" w:type="dxa"/>
            <w:gridSpan w:val="3"/>
            <w:tcBorders>
              <w:top w:val="nil"/>
              <w:left w:val="single" w:sz="4" w:space="0" w:color="auto"/>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After w:val="1"/>
          <w:wAfter w:w="10" w:type="dxa"/>
          <w:trHeight w:val="70"/>
        </w:trPr>
        <w:tc>
          <w:tcPr>
            <w:tcW w:w="261" w:type="dxa"/>
            <w:gridSpan w:val="2"/>
            <w:tcBorders>
              <w:top w:val="nil"/>
              <w:left w:val="single" w:sz="8" w:space="0" w:color="auto"/>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088" w:type="dxa"/>
            <w:gridSpan w:val="3"/>
            <w:tcBorders>
              <w:top w:val="single" w:sz="4" w:space="0" w:color="auto"/>
              <w:left w:val="nil"/>
              <w:bottom w:val="single" w:sz="4" w:space="0" w:color="auto"/>
              <w:right w:val="nil"/>
            </w:tcBorders>
            <w:shd w:val="clear" w:color="auto" w:fill="auto"/>
            <w:noWrap/>
            <w:vAlign w:val="bottom"/>
            <w:hideMark/>
          </w:tcPr>
          <w:p w:rsidR="0093268E" w:rsidRPr="00D933E3" w:rsidRDefault="0093268E" w:rsidP="00FB4138">
            <w:pPr>
              <w:rPr>
                <w:rFonts w:eastAsia="Times New Roman"/>
                <w:color w:val="000000"/>
                <w:sz w:val="20"/>
                <w:szCs w:val="20"/>
              </w:rPr>
            </w:pPr>
          </w:p>
        </w:tc>
        <w:tc>
          <w:tcPr>
            <w:tcW w:w="1439" w:type="dxa"/>
            <w:gridSpan w:val="2"/>
            <w:tcBorders>
              <w:top w:val="single" w:sz="4" w:space="0" w:color="auto"/>
              <w:left w:val="nil"/>
              <w:bottom w:val="single" w:sz="4" w:space="0" w:color="auto"/>
              <w:right w:val="nil"/>
            </w:tcBorders>
            <w:shd w:val="clear" w:color="auto" w:fill="auto"/>
            <w:noWrap/>
            <w:vAlign w:val="bottom"/>
            <w:hideMark/>
          </w:tcPr>
          <w:p w:rsidR="0093268E" w:rsidRPr="00D933E3" w:rsidRDefault="0093268E" w:rsidP="00FB4138">
            <w:pPr>
              <w:rPr>
                <w:rFonts w:eastAsia="Times New Roman"/>
                <w:sz w:val="20"/>
                <w:szCs w:val="20"/>
              </w:rPr>
            </w:pPr>
          </w:p>
        </w:tc>
        <w:tc>
          <w:tcPr>
            <w:tcW w:w="1799" w:type="dxa"/>
            <w:gridSpan w:val="2"/>
            <w:tcBorders>
              <w:top w:val="single" w:sz="4" w:space="0" w:color="auto"/>
              <w:left w:val="nil"/>
              <w:bottom w:val="single" w:sz="4" w:space="0" w:color="auto"/>
              <w:right w:val="nil"/>
            </w:tcBorders>
            <w:shd w:val="clear" w:color="auto" w:fill="auto"/>
            <w:noWrap/>
            <w:vAlign w:val="bottom"/>
            <w:hideMark/>
          </w:tcPr>
          <w:p w:rsidR="0093268E" w:rsidRPr="00D933E3" w:rsidRDefault="0093268E" w:rsidP="00FB4138">
            <w:pPr>
              <w:rPr>
                <w:rFonts w:eastAsia="Times New Roman"/>
                <w:sz w:val="20"/>
                <w:szCs w:val="20"/>
              </w:rPr>
            </w:pPr>
          </w:p>
        </w:tc>
        <w:tc>
          <w:tcPr>
            <w:tcW w:w="720" w:type="dxa"/>
            <w:gridSpan w:val="2"/>
            <w:tcBorders>
              <w:top w:val="single" w:sz="4" w:space="0" w:color="auto"/>
              <w:left w:val="nil"/>
              <w:bottom w:val="single" w:sz="4" w:space="0" w:color="auto"/>
              <w:right w:val="nil"/>
            </w:tcBorders>
            <w:shd w:val="clear" w:color="auto" w:fill="auto"/>
            <w:noWrap/>
            <w:vAlign w:val="bottom"/>
            <w:hideMark/>
          </w:tcPr>
          <w:p w:rsidR="0093268E" w:rsidRPr="00D933E3" w:rsidRDefault="0093268E" w:rsidP="00FB4138">
            <w:pPr>
              <w:rPr>
                <w:rFonts w:eastAsia="Times New Roman"/>
                <w:sz w:val="20"/>
                <w:szCs w:val="20"/>
              </w:rPr>
            </w:pPr>
          </w:p>
        </w:tc>
        <w:tc>
          <w:tcPr>
            <w:tcW w:w="1169" w:type="dxa"/>
            <w:tcBorders>
              <w:top w:val="single" w:sz="4" w:space="0" w:color="auto"/>
              <w:left w:val="nil"/>
              <w:bottom w:val="single" w:sz="4" w:space="0" w:color="auto"/>
              <w:right w:val="nil"/>
            </w:tcBorders>
            <w:shd w:val="clear" w:color="auto" w:fill="auto"/>
            <w:noWrap/>
            <w:vAlign w:val="bottom"/>
            <w:hideMark/>
          </w:tcPr>
          <w:p w:rsidR="0093268E" w:rsidRPr="00D933E3" w:rsidRDefault="0093268E" w:rsidP="00FB4138">
            <w:pPr>
              <w:rPr>
                <w:rFonts w:eastAsia="Times New Roman"/>
                <w:sz w:val="20"/>
                <w:szCs w:val="20"/>
              </w:rPr>
            </w:pPr>
          </w:p>
        </w:tc>
        <w:tc>
          <w:tcPr>
            <w:tcW w:w="1080" w:type="dxa"/>
            <w:gridSpan w:val="4"/>
            <w:tcBorders>
              <w:top w:val="single" w:sz="4" w:space="0" w:color="auto"/>
              <w:left w:val="nil"/>
              <w:bottom w:val="single" w:sz="4" w:space="0" w:color="auto"/>
              <w:right w:val="nil"/>
            </w:tcBorders>
            <w:shd w:val="clear" w:color="auto" w:fill="auto"/>
            <w:noWrap/>
            <w:vAlign w:val="bottom"/>
            <w:hideMark/>
          </w:tcPr>
          <w:p w:rsidR="0093268E" w:rsidRPr="00D933E3" w:rsidRDefault="0093268E" w:rsidP="00FB4138">
            <w:pPr>
              <w:rPr>
                <w:rFonts w:eastAsia="Times New Roman"/>
                <w:sz w:val="20"/>
                <w:szCs w:val="20"/>
              </w:rPr>
            </w:pPr>
          </w:p>
        </w:tc>
        <w:tc>
          <w:tcPr>
            <w:tcW w:w="1350" w:type="dxa"/>
            <w:gridSpan w:val="2"/>
            <w:tcBorders>
              <w:top w:val="single" w:sz="4" w:space="0" w:color="auto"/>
              <w:left w:val="nil"/>
              <w:bottom w:val="single" w:sz="4" w:space="0" w:color="auto"/>
              <w:right w:val="nil"/>
            </w:tcBorders>
            <w:shd w:val="clear" w:color="auto" w:fill="auto"/>
            <w:noWrap/>
            <w:vAlign w:val="bottom"/>
            <w:hideMark/>
          </w:tcPr>
          <w:p w:rsidR="0093268E" w:rsidRPr="00D933E3" w:rsidRDefault="0093268E" w:rsidP="00FB4138">
            <w:pPr>
              <w:rPr>
                <w:rFonts w:eastAsia="Times New Roman"/>
                <w:sz w:val="20"/>
                <w:szCs w:val="20"/>
              </w:rPr>
            </w:pPr>
          </w:p>
        </w:tc>
        <w:tc>
          <w:tcPr>
            <w:tcW w:w="540" w:type="dxa"/>
            <w:tcBorders>
              <w:top w:val="single" w:sz="4" w:space="0" w:color="auto"/>
              <w:left w:val="nil"/>
              <w:bottom w:val="single" w:sz="4" w:space="0" w:color="auto"/>
              <w:right w:val="nil"/>
            </w:tcBorders>
            <w:shd w:val="clear" w:color="auto" w:fill="auto"/>
            <w:noWrap/>
            <w:vAlign w:val="bottom"/>
            <w:hideMark/>
          </w:tcPr>
          <w:p w:rsidR="0093268E" w:rsidRPr="00D933E3" w:rsidRDefault="0093268E" w:rsidP="00FB4138">
            <w:pPr>
              <w:rPr>
                <w:rFonts w:eastAsia="Times New Roman"/>
                <w:sz w:val="20"/>
                <w:szCs w:val="20"/>
              </w:rPr>
            </w:pPr>
          </w:p>
        </w:tc>
        <w:tc>
          <w:tcPr>
            <w:tcW w:w="550" w:type="dxa"/>
            <w:gridSpan w:val="3"/>
            <w:tcBorders>
              <w:top w:val="nil"/>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After w:val="1"/>
          <w:wAfter w:w="10" w:type="dxa"/>
          <w:trHeight w:val="405"/>
        </w:trPr>
        <w:tc>
          <w:tcPr>
            <w:tcW w:w="261" w:type="dxa"/>
            <w:gridSpan w:val="2"/>
            <w:tcBorders>
              <w:top w:val="nil"/>
              <w:left w:val="single" w:sz="8" w:space="0" w:color="auto"/>
              <w:bottom w:val="nil"/>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0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b/>
                <w:bCs/>
                <w:color w:val="000000"/>
                <w:sz w:val="20"/>
                <w:szCs w:val="20"/>
              </w:rPr>
            </w:pPr>
            <w:r w:rsidRPr="00D933E3">
              <w:rPr>
                <w:rFonts w:eastAsia="Times New Roman"/>
                <w:b/>
                <w:bCs/>
                <w:color w:val="000000"/>
                <w:sz w:val="20"/>
                <w:szCs w:val="20"/>
              </w:rPr>
              <w:t>Dispute</w:t>
            </w:r>
          </w:p>
        </w:tc>
        <w:tc>
          <w:tcPr>
            <w:tcW w:w="8097"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268E" w:rsidRPr="00D933E3" w:rsidRDefault="0093268E" w:rsidP="00FB4138">
            <w:pPr>
              <w:jc w:val="center"/>
              <w:rPr>
                <w:rFonts w:eastAsia="Times New Roman"/>
                <w:color w:val="000000"/>
                <w:sz w:val="20"/>
                <w:szCs w:val="20"/>
              </w:rPr>
            </w:pPr>
            <w:r w:rsidRPr="00D933E3">
              <w:rPr>
                <w:rFonts w:eastAsia="Times New Roman"/>
                <w:color w:val="000000"/>
                <w:sz w:val="20"/>
                <w:szCs w:val="20"/>
              </w:rPr>
              <w:t>(Please write a narrative in the following space when a dispute occurs and how it is resolved – dispute dates / resolved dates and specific issues are important)</w:t>
            </w:r>
          </w:p>
        </w:tc>
        <w:tc>
          <w:tcPr>
            <w:tcW w:w="550" w:type="dxa"/>
            <w:gridSpan w:val="3"/>
            <w:tcBorders>
              <w:top w:val="nil"/>
              <w:left w:val="single" w:sz="4" w:space="0" w:color="auto"/>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After w:val="2"/>
          <w:wAfter w:w="20" w:type="dxa"/>
          <w:trHeight w:val="277"/>
        </w:trPr>
        <w:tc>
          <w:tcPr>
            <w:tcW w:w="261" w:type="dxa"/>
            <w:gridSpan w:val="2"/>
            <w:tcBorders>
              <w:top w:val="nil"/>
              <w:left w:val="single" w:sz="8" w:space="0" w:color="auto"/>
              <w:bottom w:val="nil"/>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9185"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540" w:type="dxa"/>
            <w:gridSpan w:val="2"/>
            <w:tcBorders>
              <w:top w:val="nil"/>
              <w:left w:val="single" w:sz="4" w:space="0" w:color="auto"/>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After w:val="2"/>
          <w:wAfter w:w="20" w:type="dxa"/>
          <w:trHeight w:val="360"/>
        </w:trPr>
        <w:tc>
          <w:tcPr>
            <w:tcW w:w="261" w:type="dxa"/>
            <w:gridSpan w:val="2"/>
            <w:tcBorders>
              <w:top w:val="nil"/>
              <w:left w:val="single" w:sz="8" w:space="0" w:color="auto"/>
              <w:bottom w:val="nil"/>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9185"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rsidR="0093268E" w:rsidRPr="00D933E3" w:rsidRDefault="0093268E" w:rsidP="00FB4138">
            <w:pPr>
              <w:rPr>
                <w:rFonts w:eastAsia="Times New Roman"/>
                <w:color w:val="000000"/>
                <w:sz w:val="20"/>
                <w:szCs w:val="20"/>
              </w:rPr>
            </w:pPr>
          </w:p>
        </w:tc>
        <w:tc>
          <w:tcPr>
            <w:tcW w:w="540" w:type="dxa"/>
            <w:gridSpan w:val="2"/>
            <w:tcBorders>
              <w:top w:val="nil"/>
              <w:left w:val="single" w:sz="4" w:space="0" w:color="auto"/>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After w:val="1"/>
          <w:wAfter w:w="10" w:type="dxa"/>
          <w:trHeight w:val="133"/>
        </w:trPr>
        <w:tc>
          <w:tcPr>
            <w:tcW w:w="261" w:type="dxa"/>
            <w:gridSpan w:val="2"/>
            <w:tcBorders>
              <w:top w:val="nil"/>
              <w:left w:val="single" w:sz="8" w:space="0" w:color="auto"/>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088" w:type="dxa"/>
            <w:gridSpan w:val="3"/>
            <w:tcBorders>
              <w:top w:val="single" w:sz="4" w:space="0" w:color="auto"/>
              <w:left w:val="nil"/>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p>
        </w:tc>
        <w:tc>
          <w:tcPr>
            <w:tcW w:w="1439" w:type="dxa"/>
            <w:gridSpan w:val="2"/>
            <w:tcBorders>
              <w:top w:val="single" w:sz="4" w:space="0" w:color="auto"/>
              <w:left w:val="nil"/>
              <w:bottom w:val="nil"/>
              <w:right w:val="nil"/>
            </w:tcBorders>
            <w:shd w:val="clear" w:color="auto" w:fill="auto"/>
            <w:noWrap/>
            <w:vAlign w:val="bottom"/>
            <w:hideMark/>
          </w:tcPr>
          <w:p w:rsidR="0093268E" w:rsidRPr="00D933E3" w:rsidRDefault="0093268E" w:rsidP="00FB4138">
            <w:pPr>
              <w:rPr>
                <w:rFonts w:eastAsia="Times New Roman"/>
                <w:sz w:val="20"/>
                <w:szCs w:val="20"/>
              </w:rPr>
            </w:pPr>
          </w:p>
        </w:tc>
        <w:tc>
          <w:tcPr>
            <w:tcW w:w="1799" w:type="dxa"/>
            <w:gridSpan w:val="2"/>
            <w:tcBorders>
              <w:top w:val="single" w:sz="4" w:space="0" w:color="auto"/>
              <w:left w:val="nil"/>
              <w:bottom w:val="nil"/>
              <w:right w:val="nil"/>
            </w:tcBorders>
            <w:shd w:val="clear" w:color="auto" w:fill="auto"/>
            <w:noWrap/>
            <w:vAlign w:val="bottom"/>
            <w:hideMark/>
          </w:tcPr>
          <w:p w:rsidR="0093268E" w:rsidRPr="00D933E3" w:rsidRDefault="0093268E" w:rsidP="00FB4138">
            <w:pPr>
              <w:rPr>
                <w:rFonts w:eastAsia="Times New Roman"/>
                <w:sz w:val="20"/>
                <w:szCs w:val="20"/>
              </w:rPr>
            </w:pPr>
          </w:p>
        </w:tc>
        <w:tc>
          <w:tcPr>
            <w:tcW w:w="720" w:type="dxa"/>
            <w:gridSpan w:val="2"/>
            <w:tcBorders>
              <w:top w:val="single" w:sz="4" w:space="0" w:color="auto"/>
              <w:left w:val="nil"/>
              <w:bottom w:val="nil"/>
              <w:right w:val="nil"/>
            </w:tcBorders>
            <w:shd w:val="clear" w:color="auto" w:fill="auto"/>
            <w:noWrap/>
            <w:vAlign w:val="bottom"/>
            <w:hideMark/>
          </w:tcPr>
          <w:p w:rsidR="0093268E" w:rsidRPr="00D933E3" w:rsidRDefault="0093268E" w:rsidP="00FB4138">
            <w:pPr>
              <w:rPr>
                <w:rFonts w:eastAsia="Times New Roman"/>
                <w:sz w:val="20"/>
                <w:szCs w:val="20"/>
              </w:rPr>
            </w:pPr>
          </w:p>
        </w:tc>
        <w:tc>
          <w:tcPr>
            <w:tcW w:w="1169" w:type="dxa"/>
            <w:tcBorders>
              <w:top w:val="single" w:sz="4" w:space="0" w:color="auto"/>
              <w:left w:val="nil"/>
              <w:bottom w:val="nil"/>
              <w:right w:val="nil"/>
            </w:tcBorders>
            <w:shd w:val="clear" w:color="auto" w:fill="auto"/>
            <w:noWrap/>
            <w:vAlign w:val="bottom"/>
            <w:hideMark/>
          </w:tcPr>
          <w:p w:rsidR="0093268E" w:rsidRPr="00D933E3" w:rsidRDefault="0093268E" w:rsidP="00FB4138">
            <w:pPr>
              <w:rPr>
                <w:rFonts w:eastAsia="Times New Roman"/>
                <w:sz w:val="20"/>
                <w:szCs w:val="20"/>
              </w:rPr>
            </w:pPr>
          </w:p>
        </w:tc>
        <w:tc>
          <w:tcPr>
            <w:tcW w:w="1080" w:type="dxa"/>
            <w:gridSpan w:val="4"/>
            <w:tcBorders>
              <w:top w:val="single" w:sz="4" w:space="0" w:color="auto"/>
              <w:left w:val="nil"/>
              <w:bottom w:val="nil"/>
              <w:right w:val="nil"/>
            </w:tcBorders>
            <w:shd w:val="clear" w:color="auto" w:fill="auto"/>
            <w:noWrap/>
            <w:vAlign w:val="bottom"/>
            <w:hideMark/>
          </w:tcPr>
          <w:p w:rsidR="0093268E" w:rsidRPr="00D933E3" w:rsidRDefault="0093268E" w:rsidP="00FB4138">
            <w:pPr>
              <w:rPr>
                <w:rFonts w:eastAsia="Times New Roman"/>
                <w:sz w:val="20"/>
                <w:szCs w:val="20"/>
              </w:rPr>
            </w:pPr>
          </w:p>
        </w:tc>
        <w:tc>
          <w:tcPr>
            <w:tcW w:w="1350" w:type="dxa"/>
            <w:gridSpan w:val="2"/>
            <w:tcBorders>
              <w:top w:val="single" w:sz="4" w:space="0" w:color="auto"/>
              <w:left w:val="nil"/>
              <w:bottom w:val="nil"/>
              <w:right w:val="nil"/>
            </w:tcBorders>
            <w:shd w:val="clear" w:color="auto" w:fill="auto"/>
            <w:noWrap/>
            <w:vAlign w:val="bottom"/>
            <w:hideMark/>
          </w:tcPr>
          <w:p w:rsidR="0093268E" w:rsidRPr="00D933E3" w:rsidRDefault="0093268E" w:rsidP="00FB4138">
            <w:pPr>
              <w:rPr>
                <w:rFonts w:eastAsia="Times New Roman"/>
                <w:sz w:val="20"/>
                <w:szCs w:val="20"/>
              </w:rPr>
            </w:pPr>
          </w:p>
        </w:tc>
        <w:tc>
          <w:tcPr>
            <w:tcW w:w="540" w:type="dxa"/>
            <w:tcBorders>
              <w:top w:val="single" w:sz="4" w:space="0" w:color="auto"/>
              <w:left w:val="nil"/>
              <w:bottom w:val="nil"/>
              <w:right w:val="nil"/>
            </w:tcBorders>
            <w:shd w:val="clear" w:color="auto" w:fill="auto"/>
            <w:noWrap/>
            <w:vAlign w:val="bottom"/>
            <w:hideMark/>
          </w:tcPr>
          <w:p w:rsidR="0093268E" w:rsidRPr="00D933E3" w:rsidRDefault="0093268E" w:rsidP="00FB4138">
            <w:pPr>
              <w:rPr>
                <w:rFonts w:eastAsia="Times New Roman"/>
                <w:sz w:val="20"/>
                <w:szCs w:val="20"/>
              </w:rPr>
            </w:pPr>
          </w:p>
        </w:tc>
        <w:tc>
          <w:tcPr>
            <w:tcW w:w="550" w:type="dxa"/>
            <w:gridSpan w:val="3"/>
            <w:tcBorders>
              <w:top w:val="nil"/>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After w:val="1"/>
          <w:wAfter w:w="10" w:type="dxa"/>
          <w:trHeight w:val="330"/>
        </w:trPr>
        <w:tc>
          <w:tcPr>
            <w:tcW w:w="261" w:type="dxa"/>
            <w:gridSpan w:val="2"/>
            <w:tcBorders>
              <w:top w:val="nil"/>
              <w:left w:val="single" w:sz="8" w:space="0" w:color="auto"/>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088"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3268E" w:rsidRPr="00D933E3" w:rsidRDefault="0093268E" w:rsidP="00FB4138">
            <w:pPr>
              <w:rPr>
                <w:rFonts w:eastAsia="Times New Roman"/>
                <w:b/>
                <w:bCs/>
                <w:color w:val="000000"/>
                <w:sz w:val="20"/>
                <w:szCs w:val="20"/>
              </w:rPr>
            </w:pPr>
            <w:r w:rsidRPr="00D933E3">
              <w:rPr>
                <w:rFonts w:eastAsia="Times New Roman"/>
                <w:b/>
                <w:bCs/>
                <w:color w:val="000000"/>
                <w:sz w:val="20"/>
                <w:szCs w:val="20"/>
              </w:rPr>
              <w:t>Time</w:t>
            </w:r>
          </w:p>
        </w:tc>
        <w:tc>
          <w:tcPr>
            <w:tcW w:w="1439" w:type="dxa"/>
            <w:gridSpan w:val="2"/>
            <w:tcBorders>
              <w:top w:val="single" w:sz="8" w:space="0" w:color="auto"/>
              <w:left w:val="nil"/>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799" w:type="dxa"/>
            <w:gridSpan w:val="2"/>
            <w:tcBorders>
              <w:top w:val="single" w:sz="8" w:space="0" w:color="auto"/>
              <w:left w:val="nil"/>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720" w:type="dxa"/>
            <w:gridSpan w:val="2"/>
            <w:tcBorders>
              <w:top w:val="single" w:sz="8" w:space="0" w:color="auto"/>
              <w:left w:val="nil"/>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169" w:type="dxa"/>
            <w:tcBorders>
              <w:top w:val="single" w:sz="8" w:space="0" w:color="auto"/>
              <w:left w:val="nil"/>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080" w:type="dxa"/>
            <w:gridSpan w:val="4"/>
            <w:tcBorders>
              <w:top w:val="single" w:sz="8" w:space="0" w:color="auto"/>
              <w:left w:val="nil"/>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350" w:type="dxa"/>
            <w:gridSpan w:val="2"/>
            <w:tcBorders>
              <w:top w:val="single" w:sz="8" w:space="0" w:color="auto"/>
              <w:left w:val="nil"/>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540" w:type="dxa"/>
            <w:tcBorders>
              <w:top w:val="single" w:sz="8" w:space="0" w:color="auto"/>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550" w:type="dxa"/>
            <w:gridSpan w:val="3"/>
            <w:tcBorders>
              <w:top w:val="nil"/>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After w:val="1"/>
          <w:wAfter w:w="10" w:type="dxa"/>
          <w:trHeight w:val="322"/>
        </w:trPr>
        <w:tc>
          <w:tcPr>
            <w:tcW w:w="261" w:type="dxa"/>
            <w:gridSpan w:val="2"/>
            <w:tcBorders>
              <w:top w:val="nil"/>
              <w:left w:val="single" w:sz="8" w:space="0" w:color="auto"/>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2527" w:type="dxa"/>
            <w:gridSpan w:val="5"/>
            <w:tcBorders>
              <w:top w:val="nil"/>
              <w:left w:val="single" w:sz="8" w:space="0" w:color="auto"/>
              <w:bottom w:val="single" w:sz="4" w:space="0" w:color="auto"/>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Contract Completion time</w:t>
            </w:r>
          </w:p>
        </w:tc>
        <w:tc>
          <w:tcPr>
            <w:tcW w:w="1799" w:type="dxa"/>
            <w:gridSpan w:val="2"/>
            <w:tcBorders>
              <w:top w:val="nil"/>
              <w:left w:val="nil"/>
              <w:bottom w:val="single" w:sz="4" w:space="0" w:color="auto"/>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____________</w:t>
            </w:r>
          </w:p>
        </w:tc>
        <w:tc>
          <w:tcPr>
            <w:tcW w:w="4319" w:type="dxa"/>
            <w:gridSpan w:val="9"/>
            <w:tcBorders>
              <w:top w:val="nil"/>
              <w:left w:val="nil"/>
              <w:bottom w:val="single" w:sz="4" w:space="0" w:color="auto"/>
              <w:right w:val="nil"/>
            </w:tcBorders>
            <w:shd w:val="clear" w:color="auto" w:fill="auto"/>
            <w:noWrap/>
            <w:vAlign w:val="bottom"/>
            <w:hideMark/>
          </w:tcPr>
          <w:p w:rsidR="0093268E" w:rsidRPr="00D933E3" w:rsidRDefault="0093268E" w:rsidP="00FB4138">
            <w:pPr>
              <w:jc w:val="right"/>
              <w:rPr>
                <w:rFonts w:eastAsia="Times New Roman"/>
                <w:color w:val="000000"/>
                <w:sz w:val="20"/>
                <w:szCs w:val="20"/>
              </w:rPr>
            </w:pPr>
            <w:r w:rsidRPr="00D933E3">
              <w:rPr>
                <w:rFonts w:eastAsia="Times New Roman"/>
                <w:color w:val="000000"/>
                <w:sz w:val="20"/>
                <w:szCs w:val="20"/>
              </w:rPr>
              <w:t xml:space="preserve">First </w:t>
            </w:r>
            <w:r w:rsidR="000350D5" w:rsidRPr="00D933E3">
              <w:rPr>
                <w:rFonts w:eastAsia="Times New Roman"/>
                <w:color w:val="000000"/>
                <w:sz w:val="20"/>
                <w:szCs w:val="20"/>
              </w:rPr>
              <w:t>Extended Completion</w:t>
            </w:r>
            <w:r w:rsidRPr="00D933E3">
              <w:rPr>
                <w:rFonts w:eastAsia="Times New Roman"/>
                <w:color w:val="000000"/>
                <w:sz w:val="20"/>
                <w:szCs w:val="20"/>
              </w:rPr>
              <w:t xml:space="preserve"> Time ____________________</w:t>
            </w:r>
          </w:p>
        </w:tc>
        <w:tc>
          <w:tcPr>
            <w:tcW w:w="540" w:type="dxa"/>
            <w:tcBorders>
              <w:top w:val="nil"/>
              <w:left w:val="nil"/>
              <w:bottom w:val="single" w:sz="4" w:space="0" w:color="auto"/>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550" w:type="dxa"/>
            <w:gridSpan w:val="3"/>
            <w:tcBorders>
              <w:top w:val="nil"/>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After w:val="2"/>
          <w:wAfter w:w="20" w:type="dxa"/>
          <w:trHeight w:val="638"/>
        </w:trPr>
        <w:tc>
          <w:tcPr>
            <w:tcW w:w="261" w:type="dxa"/>
            <w:gridSpan w:val="2"/>
            <w:tcBorders>
              <w:top w:val="nil"/>
              <w:left w:val="single" w:sz="8" w:space="0" w:color="auto"/>
              <w:bottom w:val="nil"/>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2527" w:type="dxa"/>
            <w:gridSpan w:val="5"/>
            <w:tcBorders>
              <w:top w:val="single" w:sz="4" w:space="0" w:color="auto"/>
              <w:left w:val="single" w:sz="4" w:space="0" w:color="auto"/>
              <w:bottom w:val="single" w:sz="4" w:space="0" w:color="auto"/>
              <w:right w:val="single" w:sz="4" w:space="0" w:color="auto"/>
            </w:tcBorders>
            <w:shd w:val="clear" w:color="auto" w:fill="auto"/>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Second extended Completion time</w:t>
            </w:r>
          </w:p>
          <w:p w:rsidR="0093268E" w:rsidRPr="00D933E3" w:rsidRDefault="0093268E" w:rsidP="00FB4138">
            <w:pPr>
              <w:rPr>
                <w:rFonts w:eastAsia="Times New Roman"/>
                <w:color w:val="000000"/>
                <w:sz w:val="20"/>
                <w:szCs w:val="20"/>
              </w:rPr>
            </w:pPr>
            <w:r w:rsidRPr="00D933E3">
              <w:rPr>
                <w:rFonts w:eastAsia="Times New Roman"/>
                <w:color w:val="000000"/>
                <w:sz w:val="20"/>
                <w:szCs w:val="20"/>
              </w:rPr>
              <w:t>_____________________</w:t>
            </w:r>
          </w:p>
        </w:tc>
        <w:tc>
          <w:tcPr>
            <w:tcW w:w="2519" w:type="dxa"/>
            <w:gridSpan w:val="4"/>
            <w:tcBorders>
              <w:top w:val="single" w:sz="4" w:space="0" w:color="auto"/>
              <w:left w:val="single" w:sz="4" w:space="0" w:color="auto"/>
              <w:bottom w:val="single" w:sz="4" w:space="0" w:color="auto"/>
              <w:right w:val="single" w:sz="4" w:space="0" w:color="auto"/>
            </w:tcBorders>
            <w:shd w:val="clear" w:color="auto" w:fill="auto"/>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Third extended Completion time</w:t>
            </w:r>
          </w:p>
          <w:p w:rsidR="0093268E" w:rsidRPr="00D933E3" w:rsidRDefault="0093268E" w:rsidP="00FB4138">
            <w:pPr>
              <w:rPr>
                <w:rFonts w:eastAsia="Times New Roman"/>
                <w:color w:val="000000"/>
                <w:sz w:val="20"/>
                <w:szCs w:val="20"/>
              </w:rPr>
            </w:pPr>
            <w:r w:rsidRPr="00D933E3">
              <w:rPr>
                <w:rFonts w:eastAsia="Times New Roman"/>
                <w:color w:val="000000"/>
                <w:sz w:val="20"/>
                <w:szCs w:val="20"/>
              </w:rPr>
              <w:t>___________________</w:t>
            </w:r>
          </w:p>
        </w:tc>
        <w:tc>
          <w:tcPr>
            <w:tcW w:w="4139"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Actual Completion</w:t>
            </w:r>
          </w:p>
          <w:p w:rsidR="0093268E" w:rsidRPr="00D933E3" w:rsidRDefault="0093268E" w:rsidP="00FB4138">
            <w:pPr>
              <w:rPr>
                <w:rFonts w:eastAsia="Times New Roman"/>
                <w:color w:val="000000"/>
                <w:sz w:val="20"/>
                <w:szCs w:val="20"/>
              </w:rPr>
            </w:pPr>
            <w:r w:rsidRPr="00D933E3">
              <w:rPr>
                <w:rFonts w:eastAsia="Times New Roman"/>
                <w:color w:val="000000"/>
                <w:sz w:val="20"/>
                <w:szCs w:val="20"/>
              </w:rPr>
              <w:t xml:space="preserve"> time _____________</w:t>
            </w:r>
          </w:p>
        </w:tc>
        <w:tc>
          <w:tcPr>
            <w:tcW w:w="540" w:type="dxa"/>
            <w:gridSpan w:val="2"/>
            <w:tcBorders>
              <w:top w:val="nil"/>
              <w:left w:val="single" w:sz="4" w:space="0" w:color="auto"/>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After w:val="1"/>
          <w:wAfter w:w="10" w:type="dxa"/>
          <w:trHeight w:val="377"/>
        </w:trPr>
        <w:tc>
          <w:tcPr>
            <w:tcW w:w="261" w:type="dxa"/>
            <w:gridSpan w:val="2"/>
            <w:tcBorders>
              <w:top w:val="nil"/>
              <w:left w:val="single" w:sz="8" w:space="0" w:color="auto"/>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4326" w:type="dxa"/>
            <w:gridSpan w:val="7"/>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3268E" w:rsidRPr="00D933E3" w:rsidRDefault="0093268E" w:rsidP="00FB4138">
            <w:pPr>
              <w:jc w:val="center"/>
              <w:rPr>
                <w:rFonts w:eastAsia="Times New Roman"/>
                <w:color w:val="000000"/>
                <w:sz w:val="20"/>
                <w:szCs w:val="20"/>
              </w:rPr>
            </w:pPr>
            <w:r w:rsidRPr="00D933E3">
              <w:rPr>
                <w:rFonts w:eastAsia="Times New Roman"/>
                <w:color w:val="000000"/>
                <w:sz w:val="20"/>
                <w:szCs w:val="20"/>
              </w:rPr>
              <w:t xml:space="preserve">Warnings letter Ref </w:t>
            </w:r>
          </w:p>
        </w:tc>
        <w:tc>
          <w:tcPr>
            <w:tcW w:w="720" w:type="dxa"/>
            <w:gridSpan w:val="2"/>
            <w:tcBorders>
              <w:top w:val="single" w:sz="4" w:space="0" w:color="auto"/>
              <w:left w:val="nil"/>
              <w:bottom w:val="nil"/>
              <w:right w:val="nil"/>
            </w:tcBorders>
            <w:shd w:val="clear" w:color="auto" w:fill="auto"/>
            <w:noWrap/>
            <w:vAlign w:val="bottom"/>
            <w:hideMark/>
          </w:tcPr>
          <w:p w:rsidR="0093268E" w:rsidRPr="00D933E3" w:rsidRDefault="0093268E" w:rsidP="00FB4138">
            <w:pPr>
              <w:jc w:val="center"/>
              <w:rPr>
                <w:rFonts w:eastAsia="Times New Roman"/>
                <w:color w:val="000000"/>
                <w:sz w:val="20"/>
                <w:szCs w:val="20"/>
              </w:rPr>
            </w:pPr>
          </w:p>
        </w:tc>
        <w:tc>
          <w:tcPr>
            <w:tcW w:w="359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268E" w:rsidRPr="00D933E3" w:rsidRDefault="0093268E" w:rsidP="00FB4138">
            <w:pPr>
              <w:jc w:val="center"/>
              <w:rPr>
                <w:rFonts w:eastAsia="Times New Roman"/>
                <w:color w:val="000000"/>
                <w:sz w:val="20"/>
                <w:szCs w:val="20"/>
              </w:rPr>
            </w:pPr>
            <w:r w:rsidRPr="00D933E3">
              <w:rPr>
                <w:rFonts w:eastAsia="Times New Roman"/>
                <w:color w:val="000000"/>
                <w:sz w:val="20"/>
                <w:szCs w:val="20"/>
              </w:rPr>
              <w:t>Conducted meetings with Contractor</w:t>
            </w:r>
          </w:p>
        </w:tc>
        <w:tc>
          <w:tcPr>
            <w:tcW w:w="540" w:type="dxa"/>
            <w:tcBorders>
              <w:top w:val="single" w:sz="4" w:space="0" w:color="auto"/>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550" w:type="dxa"/>
            <w:gridSpan w:val="3"/>
            <w:tcBorders>
              <w:top w:val="nil"/>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After w:val="1"/>
          <w:wAfter w:w="10" w:type="dxa"/>
          <w:trHeight w:val="315"/>
        </w:trPr>
        <w:tc>
          <w:tcPr>
            <w:tcW w:w="261" w:type="dxa"/>
            <w:gridSpan w:val="2"/>
            <w:tcBorders>
              <w:top w:val="nil"/>
              <w:left w:val="single" w:sz="8" w:space="0" w:color="auto"/>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088" w:type="dxa"/>
            <w:gridSpan w:val="3"/>
            <w:tcBorders>
              <w:top w:val="nil"/>
              <w:left w:val="single" w:sz="8" w:space="0" w:color="auto"/>
              <w:bottom w:val="single" w:sz="4" w:space="0" w:color="auto"/>
              <w:right w:val="single" w:sz="4" w:space="0" w:color="auto"/>
            </w:tcBorders>
            <w:shd w:val="clear" w:color="auto" w:fill="auto"/>
            <w:noWrap/>
            <w:vAlign w:val="bottom"/>
            <w:hideMark/>
          </w:tcPr>
          <w:p w:rsidR="0093268E" w:rsidRPr="00D933E3" w:rsidRDefault="0093268E" w:rsidP="00FB4138">
            <w:pPr>
              <w:jc w:val="center"/>
              <w:rPr>
                <w:rFonts w:eastAsia="Times New Roman"/>
                <w:color w:val="000000"/>
                <w:sz w:val="20"/>
                <w:szCs w:val="20"/>
              </w:rPr>
            </w:pPr>
            <w:r w:rsidRPr="00D933E3">
              <w:rPr>
                <w:rFonts w:eastAsia="Times New Roman"/>
                <w:color w:val="000000"/>
                <w:sz w:val="20"/>
                <w:szCs w:val="20"/>
              </w:rPr>
              <w:t>Letter RF</w:t>
            </w:r>
          </w:p>
        </w:tc>
        <w:tc>
          <w:tcPr>
            <w:tcW w:w="1439" w:type="dxa"/>
            <w:gridSpan w:val="2"/>
            <w:tcBorders>
              <w:top w:val="nil"/>
              <w:left w:val="nil"/>
              <w:bottom w:val="single" w:sz="4" w:space="0" w:color="auto"/>
              <w:right w:val="single" w:sz="4" w:space="0" w:color="auto"/>
            </w:tcBorders>
            <w:shd w:val="clear" w:color="auto" w:fill="auto"/>
            <w:noWrap/>
            <w:vAlign w:val="bottom"/>
            <w:hideMark/>
          </w:tcPr>
          <w:p w:rsidR="0093268E" w:rsidRPr="00D933E3" w:rsidRDefault="0093268E" w:rsidP="00FB4138">
            <w:pPr>
              <w:jc w:val="center"/>
              <w:rPr>
                <w:rFonts w:eastAsia="Times New Roman"/>
                <w:color w:val="000000"/>
                <w:sz w:val="20"/>
                <w:szCs w:val="20"/>
              </w:rPr>
            </w:pPr>
            <w:r w:rsidRPr="00D933E3">
              <w:rPr>
                <w:rFonts w:eastAsia="Times New Roman"/>
                <w:color w:val="000000"/>
                <w:sz w:val="20"/>
                <w:szCs w:val="20"/>
              </w:rPr>
              <w:t>date</w:t>
            </w:r>
          </w:p>
        </w:tc>
        <w:tc>
          <w:tcPr>
            <w:tcW w:w="1799" w:type="dxa"/>
            <w:gridSpan w:val="2"/>
            <w:tcBorders>
              <w:top w:val="nil"/>
              <w:left w:val="nil"/>
              <w:bottom w:val="single" w:sz="4" w:space="0" w:color="auto"/>
              <w:right w:val="single" w:sz="4" w:space="0" w:color="auto"/>
            </w:tcBorders>
            <w:shd w:val="clear" w:color="auto" w:fill="auto"/>
            <w:noWrap/>
            <w:vAlign w:val="bottom"/>
            <w:hideMark/>
          </w:tcPr>
          <w:p w:rsidR="0093268E" w:rsidRPr="00D933E3" w:rsidRDefault="0093268E" w:rsidP="00FB4138">
            <w:pPr>
              <w:jc w:val="center"/>
              <w:rPr>
                <w:rFonts w:eastAsia="Times New Roman"/>
                <w:color w:val="000000"/>
                <w:sz w:val="20"/>
                <w:szCs w:val="20"/>
              </w:rPr>
            </w:pPr>
            <w:r w:rsidRPr="00D933E3">
              <w:rPr>
                <w:rFonts w:eastAsia="Times New Roman"/>
                <w:color w:val="000000"/>
                <w:sz w:val="20"/>
                <w:szCs w:val="20"/>
              </w:rPr>
              <w:t>Subject</w:t>
            </w:r>
          </w:p>
        </w:tc>
        <w:tc>
          <w:tcPr>
            <w:tcW w:w="720" w:type="dxa"/>
            <w:gridSpan w:val="2"/>
            <w:tcBorders>
              <w:top w:val="nil"/>
              <w:left w:val="nil"/>
              <w:bottom w:val="nil"/>
              <w:right w:val="nil"/>
            </w:tcBorders>
            <w:shd w:val="clear" w:color="auto" w:fill="auto"/>
            <w:noWrap/>
            <w:vAlign w:val="bottom"/>
            <w:hideMark/>
          </w:tcPr>
          <w:p w:rsidR="0093268E" w:rsidRPr="00D933E3" w:rsidRDefault="0093268E" w:rsidP="00FB4138">
            <w:pPr>
              <w:jc w:val="center"/>
              <w:rPr>
                <w:rFonts w:eastAsia="Times New Roman"/>
                <w:color w:val="000000"/>
                <w:sz w:val="20"/>
                <w:szCs w:val="20"/>
              </w:rPr>
            </w:pPr>
          </w:p>
        </w:tc>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93268E" w:rsidRPr="00D933E3" w:rsidRDefault="0093268E" w:rsidP="00FB4138">
            <w:pPr>
              <w:jc w:val="center"/>
              <w:rPr>
                <w:rFonts w:eastAsia="Times New Roman"/>
                <w:color w:val="000000"/>
                <w:sz w:val="20"/>
                <w:szCs w:val="20"/>
              </w:rPr>
            </w:pPr>
            <w:r w:rsidRPr="00D933E3">
              <w:rPr>
                <w:rFonts w:eastAsia="Times New Roman"/>
                <w:color w:val="000000"/>
                <w:sz w:val="20"/>
                <w:szCs w:val="20"/>
              </w:rPr>
              <w:t>Venue</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93268E" w:rsidRPr="00D933E3" w:rsidRDefault="0093268E" w:rsidP="00FB4138">
            <w:pPr>
              <w:jc w:val="center"/>
              <w:rPr>
                <w:rFonts w:eastAsia="Times New Roman"/>
                <w:color w:val="000000"/>
                <w:sz w:val="20"/>
                <w:szCs w:val="20"/>
              </w:rPr>
            </w:pPr>
            <w:r w:rsidRPr="00D933E3">
              <w:rPr>
                <w:rFonts w:eastAsia="Times New Roman"/>
                <w:color w:val="000000"/>
                <w:sz w:val="20"/>
                <w:szCs w:val="20"/>
              </w:rPr>
              <w:t>date</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93268E" w:rsidRPr="00D933E3" w:rsidRDefault="0093268E" w:rsidP="00FB4138">
            <w:pPr>
              <w:jc w:val="center"/>
              <w:rPr>
                <w:rFonts w:eastAsia="Times New Roman"/>
                <w:color w:val="000000"/>
                <w:sz w:val="20"/>
                <w:szCs w:val="20"/>
              </w:rPr>
            </w:pPr>
            <w:r w:rsidRPr="00D933E3">
              <w:rPr>
                <w:rFonts w:eastAsia="Times New Roman"/>
                <w:color w:val="000000"/>
                <w:sz w:val="20"/>
                <w:szCs w:val="20"/>
              </w:rPr>
              <w:t>Subject &amp; minutes</w:t>
            </w:r>
          </w:p>
        </w:tc>
        <w:tc>
          <w:tcPr>
            <w:tcW w:w="540" w:type="dxa"/>
            <w:tcBorders>
              <w:top w:val="nil"/>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550" w:type="dxa"/>
            <w:gridSpan w:val="3"/>
            <w:tcBorders>
              <w:top w:val="nil"/>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After w:val="1"/>
          <w:wAfter w:w="10" w:type="dxa"/>
          <w:trHeight w:val="315"/>
        </w:trPr>
        <w:tc>
          <w:tcPr>
            <w:tcW w:w="261" w:type="dxa"/>
            <w:gridSpan w:val="2"/>
            <w:tcBorders>
              <w:top w:val="nil"/>
              <w:left w:val="single" w:sz="8" w:space="0" w:color="auto"/>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088" w:type="dxa"/>
            <w:gridSpan w:val="3"/>
            <w:tcBorders>
              <w:top w:val="nil"/>
              <w:left w:val="single" w:sz="8" w:space="0" w:color="auto"/>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439" w:type="dxa"/>
            <w:gridSpan w:val="2"/>
            <w:tcBorders>
              <w:top w:val="nil"/>
              <w:left w:val="nil"/>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799" w:type="dxa"/>
            <w:gridSpan w:val="2"/>
            <w:tcBorders>
              <w:top w:val="nil"/>
              <w:left w:val="nil"/>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720" w:type="dxa"/>
            <w:gridSpan w:val="2"/>
            <w:tcBorders>
              <w:top w:val="nil"/>
              <w:left w:val="nil"/>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p>
        </w:tc>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540" w:type="dxa"/>
            <w:tcBorders>
              <w:top w:val="nil"/>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550" w:type="dxa"/>
            <w:gridSpan w:val="3"/>
            <w:tcBorders>
              <w:top w:val="nil"/>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After w:val="1"/>
          <w:wAfter w:w="10" w:type="dxa"/>
          <w:trHeight w:val="315"/>
        </w:trPr>
        <w:tc>
          <w:tcPr>
            <w:tcW w:w="261" w:type="dxa"/>
            <w:gridSpan w:val="2"/>
            <w:tcBorders>
              <w:top w:val="nil"/>
              <w:left w:val="single" w:sz="8" w:space="0" w:color="auto"/>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088" w:type="dxa"/>
            <w:gridSpan w:val="3"/>
            <w:tcBorders>
              <w:top w:val="nil"/>
              <w:left w:val="single" w:sz="8" w:space="0" w:color="auto"/>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439" w:type="dxa"/>
            <w:gridSpan w:val="2"/>
            <w:tcBorders>
              <w:top w:val="nil"/>
              <w:left w:val="nil"/>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799" w:type="dxa"/>
            <w:gridSpan w:val="2"/>
            <w:tcBorders>
              <w:top w:val="nil"/>
              <w:left w:val="nil"/>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720" w:type="dxa"/>
            <w:gridSpan w:val="2"/>
            <w:tcBorders>
              <w:top w:val="nil"/>
              <w:left w:val="nil"/>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p>
        </w:tc>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540" w:type="dxa"/>
            <w:tcBorders>
              <w:top w:val="nil"/>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550" w:type="dxa"/>
            <w:gridSpan w:val="3"/>
            <w:tcBorders>
              <w:top w:val="nil"/>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After w:val="1"/>
          <w:wAfter w:w="10" w:type="dxa"/>
          <w:trHeight w:val="315"/>
        </w:trPr>
        <w:tc>
          <w:tcPr>
            <w:tcW w:w="261" w:type="dxa"/>
            <w:gridSpan w:val="2"/>
            <w:tcBorders>
              <w:top w:val="nil"/>
              <w:left w:val="single" w:sz="8" w:space="0" w:color="auto"/>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088" w:type="dxa"/>
            <w:gridSpan w:val="3"/>
            <w:tcBorders>
              <w:top w:val="nil"/>
              <w:left w:val="single" w:sz="8" w:space="0" w:color="auto"/>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439" w:type="dxa"/>
            <w:gridSpan w:val="2"/>
            <w:tcBorders>
              <w:top w:val="nil"/>
              <w:left w:val="nil"/>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799" w:type="dxa"/>
            <w:gridSpan w:val="2"/>
            <w:tcBorders>
              <w:top w:val="nil"/>
              <w:left w:val="nil"/>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720" w:type="dxa"/>
            <w:gridSpan w:val="2"/>
            <w:tcBorders>
              <w:top w:val="nil"/>
              <w:left w:val="nil"/>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p>
        </w:tc>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540" w:type="dxa"/>
            <w:tcBorders>
              <w:top w:val="nil"/>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550" w:type="dxa"/>
            <w:gridSpan w:val="3"/>
            <w:tcBorders>
              <w:top w:val="nil"/>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After w:val="1"/>
          <w:wAfter w:w="10" w:type="dxa"/>
          <w:trHeight w:val="330"/>
        </w:trPr>
        <w:tc>
          <w:tcPr>
            <w:tcW w:w="261" w:type="dxa"/>
            <w:gridSpan w:val="2"/>
            <w:tcBorders>
              <w:top w:val="nil"/>
              <w:left w:val="single" w:sz="8" w:space="0" w:color="auto"/>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088" w:type="dxa"/>
            <w:gridSpan w:val="3"/>
            <w:tcBorders>
              <w:top w:val="nil"/>
              <w:left w:val="single" w:sz="8" w:space="0" w:color="auto"/>
              <w:bottom w:val="single" w:sz="8" w:space="0" w:color="auto"/>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439" w:type="dxa"/>
            <w:gridSpan w:val="2"/>
            <w:tcBorders>
              <w:top w:val="nil"/>
              <w:left w:val="nil"/>
              <w:bottom w:val="single" w:sz="8" w:space="0" w:color="auto"/>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799" w:type="dxa"/>
            <w:gridSpan w:val="2"/>
            <w:tcBorders>
              <w:top w:val="nil"/>
              <w:left w:val="nil"/>
              <w:bottom w:val="single" w:sz="8" w:space="0" w:color="auto"/>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720" w:type="dxa"/>
            <w:gridSpan w:val="2"/>
            <w:tcBorders>
              <w:top w:val="nil"/>
              <w:left w:val="nil"/>
              <w:bottom w:val="single" w:sz="8" w:space="0" w:color="auto"/>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169" w:type="dxa"/>
            <w:tcBorders>
              <w:top w:val="nil"/>
              <w:left w:val="nil"/>
              <w:bottom w:val="single" w:sz="8" w:space="0" w:color="auto"/>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080" w:type="dxa"/>
            <w:gridSpan w:val="4"/>
            <w:tcBorders>
              <w:top w:val="nil"/>
              <w:left w:val="nil"/>
              <w:bottom w:val="single" w:sz="8" w:space="0" w:color="auto"/>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350" w:type="dxa"/>
            <w:gridSpan w:val="2"/>
            <w:tcBorders>
              <w:top w:val="nil"/>
              <w:left w:val="nil"/>
              <w:bottom w:val="single" w:sz="8" w:space="0" w:color="auto"/>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540" w:type="dxa"/>
            <w:tcBorders>
              <w:top w:val="nil"/>
              <w:left w:val="nil"/>
              <w:bottom w:val="single" w:sz="8" w:space="0" w:color="auto"/>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550" w:type="dxa"/>
            <w:gridSpan w:val="3"/>
            <w:tcBorders>
              <w:top w:val="nil"/>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After w:val="1"/>
          <w:wAfter w:w="10" w:type="dxa"/>
          <w:trHeight w:val="223"/>
        </w:trPr>
        <w:tc>
          <w:tcPr>
            <w:tcW w:w="261" w:type="dxa"/>
            <w:gridSpan w:val="2"/>
            <w:tcBorders>
              <w:top w:val="nil"/>
              <w:left w:val="single" w:sz="8" w:space="0" w:color="auto"/>
              <w:bottom w:val="nil"/>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088" w:type="dxa"/>
            <w:gridSpan w:val="3"/>
            <w:tcBorders>
              <w:top w:val="nil"/>
              <w:left w:val="nil"/>
              <w:bottom w:val="single" w:sz="4" w:space="0" w:color="auto"/>
              <w:right w:val="nil"/>
            </w:tcBorders>
            <w:shd w:val="clear" w:color="auto" w:fill="auto"/>
            <w:noWrap/>
            <w:vAlign w:val="bottom"/>
            <w:hideMark/>
          </w:tcPr>
          <w:p w:rsidR="0093268E" w:rsidRPr="00D933E3" w:rsidRDefault="0093268E" w:rsidP="00FB4138">
            <w:pPr>
              <w:rPr>
                <w:rFonts w:eastAsia="Times New Roman"/>
                <w:color w:val="000000"/>
                <w:sz w:val="20"/>
                <w:szCs w:val="20"/>
              </w:rPr>
            </w:pPr>
          </w:p>
        </w:tc>
        <w:tc>
          <w:tcPr>
            <w:tcW w:w="1439" w:type="dxa"/>
            <w:gridSpan w:val="2"/>
            <w:tcBorders>
              <w:top w:val="nil"/>
              <w:left w:val="nil"/>
              <w:bottom w:val="single" w:sz="4" w:space="0" w:color="auto"/>
              <w:right w:val="nil"/>
            </w:tcBorders>
            <w:shd w:val="clear" w:color="auto" w:fill="auto"/>
            <w:noWrap/>
            <w:vAlign w:val="bottom"/>
            <w:hideMark/>
          </w:tcPr>
          <w:p w:rsidR="0093268E" w:rsidRPr="00D933E3" w:rsidRDefault="0093268E" w:rsidP="00FB4138">
            <w:pPr>
              <w:rPr>
                <w:rFonts w:eastAsia="Times New Roman"/>
                <w:sz w:val="20"/>
                <w:szCs w:val="20"/>
              </w:rPr>
            </w:pPr>
          </w:p>
        </w:tc>
        <w:tc>
          <w:tcPr>
            <w:tcW w:w="1799" w:type="dxa"/>
            <w:gridSpan w:val="2"/>
            <w:tcBorders>
              <w:top w:val="nil"/>
              <w:left w:val="nil"/>
              <w:bottom w:val="single" w:sz="4" w:space="0" w:color="auto"/>
              <w:right w:val="nil"/>
            </w:tcBorders>
            <w:shd w:val="clear" w:color="auto" w:fill="auto"/>
            <w:noWrap/>
            <w:vAlign w:val="bottom"/>
            <w:hideMark/>
          </w:tcPr>
          <w:p w:rsidR="0093268E" w:rsidRPr="00D933E3" w:rsidRDefault="0093268E" w:rsidP="00FB4138">
            <w:pPr>
              <w:rPr>
                <w:rFonts w:eastAsia="Times New Roman"/>
                <w:sz w:val="20"/>
                <w:szCs w:val="20"/>
              </w:rPr>
            </w:pPr>
          </w:p>
        </w:tc>
        <w:tc>
          <w:tcPr>
            <w:tcW w:w="720" w:type="dxa"/>
            <w:gridSpan w:val="2"/>
            <w:tcBorders>
              <w:top w:val="nil"/>
              <w:left w:val="nil"/>
              <w:bottom w:val="single" w:sz="4" w:space="0" w:color="auto"/>
              <w:right w:val="nil"/>
            </w:tcBorders>
            <w:shd w:val="clear" w:color="auto" w:fill="auto"/>
            <w:noWrap/>
            <w:vAlign w:val="bottom"/>
            <w:hideMark/>
          </w:tcPr>
          <w:p w:rsidR="0093268E" w:rsidRPr="00D933E3" w:rsidRDefault="0093268E" w:rsidP="00FB4138">
            <w:pPr>
              <w:rPr>
                <w:rFonts w:eastAsia="Times New Roman"/>
                <w:sz w:val="20"/>
                <w:szCs w:val="20"/>
              </w:rPr>
            </w:pPr>
          </w:p>
        </w:tc>
        <w:tc>
          <w:tcPr>
            <w:tcW w:w="1169" w:type="dxa"/>
            <w:tcBorders>
              <w:top w:val="nil"/>
              <w:left w:val="nil"/>
              <w:bottom w:val="single" w:sz="4" w:space="0" w:color="auto"/>
              <w:right w:val="nil"/>
            </w:tcBorders>
            <w:shd w:val="clear" w:color="auto" w:fill="auto"/>
            <w:noWrap/>
            <w:vAlign w:val="bottom"/>
            <w:hideMark/>
          </w:tcPr>
          <w:p w:rsidR="0093268E" w:rsidRPr="00D933E3" w:rsidRDefault="0093268E" w:rsidP="00FB4138">
            <w:pPr>
              <w:rPr>
                <w:rFonts w:eastAsia="Times New Roman"/>
                <w:sz w:val="20"/>
                <w:szCs w:val="20"/>
              </w:rPr>
            </w:pPr>
          </w:p>
        </w:tc>
        <w:tc>
          <w:tcPr>
            <w:tcW w:w="1080" w:type="dxa"/>
            <w:gridSpan w:val="4"/>
            <w:tcBorders>
              <w:top w:val="nil"/>
              <w:left w:val="nil"/>
              <w:bottom w:val="single" w:sz="4" w:space="0" w:color="auto"/>
              <w:right w:val="nil"/>
            </w:tcBorders>
            <w:shd w:val="clear" w:color="auto" w:fill="auto"/>
            <w:noWrap/>
            <w:vAlign w:val="bottom"/>
            <w:hideMark/>
          </w:tcPr>
          <w:p w:rsidR="0093268E" w:rsidRPr="00D933E3" w:rsidRDefault="0093268E" w:rsidP="00FB4138">
            <w:pPr>
              <w:rPr>
                <w:rFonts w:eastAsia="Times New Roman"/>
                <w:sz w:val="20"/>
                <w:szCs w:val="20"/>
              </w:rPr>
            </w:pPr>
          </w:p>
        </w:tc>
        <w:tc>
          <w:tcPr>
            <w:tcW w:w="1350" w:type="dxa"/>
            <w:gridSpan w:val="2"/>
            <w:tcBorders>
              <w:top w:val="nil"/>
              <w:left w:val="nil"/>
              <w:bottom w:val="single" w:sz="4" w:space="0" w:color="auto"/>
              <w:right w:val="nil"/>
            </w:tcBorders>
            <w:shd w:val="clear" w:color="auto" w:fill="auto"/>
            <w:noWrap/>
            <w:vAlign w:val="bottom"/>
            <w:hideMark/>
          </w:tcPr>
          <w:p w:rsidR="0093268E" w:rsidRPr="00D933E3" w:rsidRDefault="0093268E" w:rsidP="00FB4138">
            <w:pPr>
              <w:rPr>
                <w:rFonts w:eastAsia="Times New Roman"/>
                <w:sz w:val="20"/>
                <w:szCs w:val="20"/>
              </w:rPr>
            </w:pPr>
          </w:p>
        </w:tc>
        <w:tc>
          <w:tcPr>
            <w:tcW w:w="540" w:type="dxa"/>
            <w:tcBorders>
              <w:top w:val="nil"/>
              <w:left w:val="nil"/>
              <w:bottom w:val="single" w:sz="4" w:space="0" w:color="auto"/>
              <w:right w:val="nil"/>
            </w:tcBorders>
            <w:shd w:val="clear" w:color="auto" w:fill="auto"/>
            <w:noWrap/>
            <w:vAlign w:val="bottom"/>
            <w:hideMark/>
          </w:tcPr>
          <w:p w:rsidR="0093268E" w:rsidRPr="00D933E3" w:rsidRDefault="0093268E" w:rsidP="00FB4138">
            <w:pPr>
              <w:rPr>
                <w:rFonts w:eastAsia="Times New Roman"/>
                <w:sz w:val="20"/>
                <w:szCs w:val="20"/>
              </w:rPr>
            </w:pPr>
          </w:p>
        </w:tc>
        <w:tc>
          <w:tcPr>
            <w:tcW w:w="550" w:type="dxa"/>
            <w:gridSpan w:val="3"/>
            <w:tcBorders>
              <w:top w:val="nil"/>
              <w:left w:val="nil"/>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After w:val="1"/>
          <w:wAfter w:w="10" w:type="dxa"/>
          <w:trHeight w:val="330"/>
        </w:trPr>
        <w:tc>
          <w:tcPr>
            <w:tcW w:w="261" w:type="dxa"/>
            <w:gridSpan w:val="2"/>
            <w:tcBorders>
              <w:top w:val="nil"/>
              <w:left w:val="single" w:sz="8" w:space="0" w:color="auto"/>
              <w:bottom w:val="nil"/>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9185"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268E" w:rsidRPr="00D933E3" w:rsidRDefault="0093268E" w:rsidP="00FB4138">
            <w:pPr>
              <w:jc w:val="center"/>
              <w:rPr>
                <w:rFonts w:eastAsia="Times New Roman"/>
                <w:color w:val="000000"/>
                <w:sz w:val="20"/>
                <w:szCs w:val="20"/>
              </w:rPr>
            </w:pPr>
            <w:r w:rsidRPr="00D933E3">
              <w:rPr>
                <w:rFonts w:eastAsia="Times New Roman"/>
                <w:b/>
                <w:bCs/>
                <w:color w:val="000000"/>
                <w:sz w:val="20"/>
                <w:szCs w:val="20"/>
              </w:rPr>
              <w:t>Quality</w:t>
            </w:r>
          </w:p>
        </w:tc>
        <w:tc>
          <w:tcPr>
            <w:tcW w:w="550" w:type="dxa"/>
            <w:gridSpan w:val="3"/>
            <w:tcBorders>
              <w:top w:val="nil"/>
              <w:left w:val="single" w:sz="4" w:space="0" w:color="auto"/>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After w:val="2"/>
          <w:wAfter w:w="20" w:type="dxa"/>
          <w:trHeight w:val="315"/>
        </w:trPr>
        <w:tc>
          <w:tcPr>
            <w:tcW w:w="261" w:type="dxa"/>
            <w:gridSpan w:val="2"/>
            <w:tcBorders>
              <w:top w:val="nil"/>
              <w:left w:val="single" w:sz="8" w:space="0" w:color="auto"/>
              <w:bottom w:val="nil"/>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9185" w:type="dxa"/>
            <w:gridSpan w:val="17"/>
            <w:vMerge w:val="restart"/>
            <w:tcBorders>
              <w:top w:val="nil"/>
              <w:left w:val="single" w:sz="4" w:space="0" w:color="auto"/>
              <w:bottom w:val="single" w:sz="4" w:space="0" w:color="auto"/>
              <w:right w:val="single" w:sz="4" w:space="0" w:color="auto"/>
            </w:tcBorders>
            <w:shd w:val="clear" w:color="auto" w:fill="auto"/>
            <w:noWrap/>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Use this space if there is quality complain at each interim payment level &amp; where necessary</w:t>
            </w:r>
          </w:p>
        </w:tc>
        <w:tc>
          <w:tcPr>
            <w:tcW w:w="540" w:type="dxa"/>
            <w:gridSpan w:val="2"/>
            <w:tcBorders>
              <w:top w:val="nil"/>
              <w:left w:val="single" w:sz="4" w:space="0" w:color="auto"/>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After w:val="2"/>
          <w:wAfter w:w="20" w:type="dxa"/>
          <w:trHeight w:val="315"/>
        </w:trPr>
        <w:tc>
          <w:tcPr>
            <w:tcW w:w="261" w:type="dxa"/>
            <w:gridSpan w:val="2"/>
            <w:tcBorders>
              <w:top w:val="nil"/>
              <w:left w:val="single" w:sz="8" w:space="0" w:color="auto"/>
              <w:bottom w:val="nil"/>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9185" w:type="dxa"/>
            <w:gridSpan w:val="17"/>
            <w:vMerge/>
            <w:tcBorders>
              <w:top w:val="nil"/>
              <w:left w:val="single" w:sz="4" w:space="0" w:color="auto"/>
              <w:bottom w:val="single" w:sz="4" w:space="0" w:color="auto"/>
              <w:right w:val="single" w:sz="4" w:space="0" w:color="auto"/>
            </w:tcBorders>
            <w:vAlign w:val="center"/>
            <w:hideMark/>
          </w:tcPr>
          <w:p w:rsidR="0093268E" w:rsidRPr="00D933E3" w:rsidRDefault="0093268E" w:rsidP="00FB4138">
            <w:pPr>
              <w:rPr>
                <w:rFonts w:eastAsia="Times New Roman"/>
                <w:color w:val="000000"/>
                <w:sz w:val="20"/>
                <w:szCs w:val="20"/>
              </w:rPr>
            </w:pPr>
          </w:p>
        </w:tc>
        <w:tc>
          <w:tcPr>
            <w:tcW w:w="540" w:type="dxa"/>
            <w:gridSpan w:val="2"/>
            <w:tcBorders>
              <w:top w:val="nil"/>
              <w:left w:val="single" w:sz="4" w:space="0" w:color="auto"/>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After w:val="2"/>
          <w:wAfter w:w="20" w:type="dxa"/>
          <w:trHeight w:val="315"/>
        </w:trPr>
        <w:tc>
          <w:tcPr>
            <w:tcW w:w="261" w:type="dxa"/>
            <w:gridSpan w:val="2"/>
            <w:tcBorders>
              <w:top w:val="nil"/>
              <w:left w:val="single" w:sz="8" w:space="0" w:color="auto"/>
              <w:bottom w:val="nil"/>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9185" w:type="dxa"/>
            <w:gridSpan w:val="17"/>
            <w:vMerge/>
            <w:tcBorders>
              <w:top w:val="nil"/>
              <w:left w:val="single" w:sz="4" w:space="0" w:color="auto"/>
              <w:bottom w:val="single" w:sz="4" w:space="0" w:color="auto"/>
              <w:right w:val="single" w:sz="4" w:space="0" w:color="auto"/>
            </w:tcBorders>
            <w:vAlign w:val="center"/>
            <w:hideMark/>
          </w:tcPr>
          <w:p w:rsidR="0093268E" w:rsidRPr="00D933E3" w:rsidRDefault="0093268E" w:rsidP="00FB4138">
            <w:pPr>
              <w:rPr>
                <w:rFonts w:eastAsia="Times New Roman"/>
                <w:color w:val="000000"/>
                <w:sz w:val="20"/>
                <w:szCs w:val="20"/>
              </w:rPr>
            </w:pPr>
          </w:p>
        </w:tc>
        <w:tc>
          <w:tcPr>
            <w:tcW w:w="540" w:type="dxa"/>
            <w:gridSpan w:val="2"/>
            <w:tcBorders>
              <w:top w:val="nil"/>
              <w:left w:val="single" w:sz="4" w:space="0" w:color="auto"/>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After w:val="2"/>
          <w:wAfter w:w="20" w:type="dxa"/>
          <w:trHeight w:val="315"/>
        </w:trPr>
        <w:tc>
          <w:tcPr>
            <w:tcW w:w="261" w:type="dxa"/>
            <w:gridSpan w:val="2"/>
            <w:tcBorders>
              <w:top w:val="nil"/>
              <w:left w:val="single" w:sz="8" w:space="0" w:color="auto"/>
              <w:bottom w:val="nil"/>
              <w:right w:val="single" w:sz="4"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9185" w:type="dxa"/>
            <w:gridSpan w:val="17"/>
            <w:vMerge/>
            <w:tcBorders>
              <w:top w:val="nil"/>
              <w:left w:val="single" w:sz="4" w:space="0" w:color="auto"/>
              <w:bottom w:val="single" w:sz="4" w:space="0" w:color="auto"/>
              <w:right w:val="single" w:sz="4" w:space="0" w:color="auto"/>
            </w:tcBorders>
            <w:vAlign w:val="center"/>
            <w:hideMark/>
          </w:tcPr>
          <w:p w:rsidR="0093268E" w:rsidRPr="00D933E3" w:rsidRDefault="0093268E" w:rsidP="00FB4138">
            <w:pPr>
              <w:rPr>
                <w:rFonts w:eastAsia="Times New Roman"/>
                <w:color w:val="000000"/>
                <w:sz w:val="20"/>
                <w:szCs w:val="20"/>
              </w:rPr>
            </w:pPr>
          </w:p>
        </w:tc>
        <w:tc>
          <w:tcPr>
            <w:tcW w:w="540" w:type="dxa"/>
            <w:gridSpan w:val="2"/>
            <w:tcBorders>
              <w:top w:val="nil"/>
              <w:left w:val="single" w:sz="4" w:space="0" w:color="auto"/>
              <w:bottom w:val="nil"/>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r w:rsidR="0093268E" w:rsidRPr="00D933E3" w:rsidTr="00FB4138">
        <w:trPr>
          <w:gridAfter w:val="1"/>
          <w:wAfter w:w="10" w:type="dxa"/>
          <w:trHeight w:val="330"/>
        </w:trPr>
        <w:tc>
          <w:tcPr>
            <w:tcW w:w="261" w:type="dxa"/>
            <w:gridSpan w:val="2"/>
            <w:tcBorders>
              <w:top w:val="nil"/>
              <w:left w:val="single" w:sz="8" w:space="0" w:color="auto"/>
              <w:bottom w:val="single" w:sz="8" w:space="0" w:color="auto"/>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088" w:type="dxa"/>
            <w:gridSpan w:val="3"/>
            <w:tcBorders>
              <w:top w:val="single" w:sz="4" w:space="0" w:color="auto"/>
              <w:left w:val="nil"/>
              <w:bottom w:val="single" w:sz="8" w:space="0" w:color="auto"/>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439" w:type="dxa"/>
            <w:gridSpan w:val="2"/>
            <w:tcBorders>
              <w:top w:val="single" w:sz="4" w:space="0" w:color="auto"/>
              <w:left w:val="nil"/>
              <w:bottom w:val="single" w:sz="8" w:space="0" w:color="auto"/>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799" w:type="dxa"/>
            <w:gridSpan w:val="2"/>
            <w:tcBorders>
              <w:top w:val="single" w:sz="4" w:space="0" w:color="auto"/>
              <w:left w:val="nil"/>
              <w:bottom w:val="single" w:sz="8" w:space="0" w:color="auto"/>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720" w:type="dxa"/>
            <w:gridSpan w:val="2"/>
            <w:tcBorders>
              <w:top w:val="single" w:sz="4" w:space="0" w:color="auto"/>
              <w:left w:val="nil"/>
              <w:bottom w:val="single" w:sz="8" w:space="0" w:color="auto"/>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169" w:type="dxa"/>
            <w:tcBorders>
              <w:top w:val="single" w:sz="4" w:space="0" w:color="auto"/>
              <w:left w:val="nil"/>
              <w:bottom w:val="single" w:sz="8" w:space="0" w:color="auto"/>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080" w:type="dxa"/>
            <w:gridSpan w:val="4"/>
            <w:tcBorders>
              <w:top w:val="single" w:sz="4" w:space="0" w:color="auto"/>
              <w:left w:val="nil"/>
              <w:bottom w:val="single" w:sz="8" w:space="0" w:color="auto"/>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1350" w:type="dxa"/>
            <w:gridSpan w:val="2"/>
            <w:tcBorders>
              <w:top w:val="single" w:sz="4" w:space="0" w:color="auto"/>
              <w:left w:val="nil"/>
              <w:bottom w:val="single" w:sz="8" w:space="0" w:color="auto"/>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540" w:type="dxa"/>
            <w:tcBorders>
              <w:top w:val="single" w:sz="4" w:space="0" w:color="auto"/>
              <w:left w:val="nil"/>
              <w:bottom w:val="single" w:sz="8" w:space="0" w:color="auto"/>
              <w:right w:val="nil"/>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c>
          <w:tcPr>
            <w:tcW w:w="550" w:type="dxa"/>
            <w:gridSpan w:val="3"/>
            <w:tcBorders>
              <w:top w:val="nil"/>
              <w:left w:val="nil"/>
              <w:bottom w:val="single" w:sz="8" w:space="0" w:color="auto"/>
              <w:right w:val="single" w:sz="8" w:space="0" w:color="auto"/>
            </w:tcBorders>
            <w:shd w:val="clear" w:color="auto" w:fill="auto"/>
            <w:noWrap/>
            <w:vAlign w:val="bottom"/>
            <w:hideMark/>
          </w:tcPr>
          <w:p w:rsidR="0093268E" w:rsidRPr="00D933E3" w:rsidRDefault="0093268E" w:rsidP="00FB4138">
            <w:pPr>
              <w:rPr>
                <w:rFonts w:eastAsia="Times New Roman"/>
                <w:color w:val="000000"/>
                <w:sz w:val="20"/>
                <w:szCs w:val="20"/>
              </w:rPr>
            </w:pPr>
            <w:r w:rsidRPr="00D933E3">
              <w:rPr>
                <w:rFonts w:eastAsia="Times New Roman"/>
                <w:color w:val="000000"/>
                <w:sz w:val="20"/>
                <w:szCs w:val="20"/>
              </w:rPr>
              <w:t> </w:t>
            </w:r>
          </w:p>
        </w:tc>
      </w:tr>
    </w:tbl>
    <w:p w:rsidR="00C53D50" w:rsidRDefault="00C53D50" w:rsidP="0093268E"/>
    <w:p w:rsidR="00C53D50" w:rsidRDefault="00C53D50" w:rsidP="00C53D50">
      <w:r>
        <w:br w:type="page"/>
      </w:r>
    </w:p>
    <w:p w:rsidR="00031E8A" w:rsidRDefault="0093268E" w:rsidP="0093268E">
      <w:r w:rsidRPr="00630DFC">
        <w:lastRenderedPageBreak/>
        <w:t>Appendix Part IV/GL</w:t>
      </w:r>
      <w:r w:rsidR="00C82ACF">
        <w:t>27</w:t>
      </w:r>
      <w:r w:rsidRPr="00630DFC">
        <w:t>/A-</w:t>
      </w:r>
      <w:r>
        <w:t xml:space="preserve">6: </w:t>
      </w:r>
      <w:r w:rsidRPr="007C2CC2">
        <w:t>Minutes of Meeting Format</w:t>
      </w:r>
      <w:r w:rsidR="00A9395B">
        <w:t xml:space="preserve"> (Site/Office)</w:t>
      </w:r>
    </w:p>
    <w:p w:rsidR="0093268E" w:rsidRPr="007C2CC2" w:rsidRDefault="0093268E" w:rsidP="0093268E"/>
    <w:p w:rsidR="0093268E" w:rsidRPr="0089331B" w:rsidRDefault="0093268E" w:rsidP="0093268E">
      <w:pPr>
        <w:rPr>
          <w:sz w:val="20"/>
        </w:rPr>
      </w:pPr>
      <w:r w:rsidRPr="0089331B">
        <w:rPr>
          <w:sz w:val="20"/>
        </w:rPr>
        <w:t>Venue: ____________________</w:t>
      </w:r>
    </w:p>
    <w:p w:rsidR="0093268E" w:rsidRPr="0089331B" w:rsidRDefault="0093268E" w:rsidP="0093268E">
      <w:pPr>
        <w:rPr>
          <w:sz w:val="20"/>
        </w:rPr>
      </w:pPr>
      <w:r w:rsidRPr="0089331B">
        <w:rPr>
          <w:sz w:val="20"/>
        </w:rPr>
        <w:t>Date: _____________________</w:t>
      </w:r>
    </w:p>
    <w:p w:rsidR="0093268E" w:rsidRPr="0089331B" w:rsidRDefault="0093268E" w:rsidP="0093268E">
      <w:pPr>
        <w:rPr>
          <w:sz w:val="20"/>
        </w:rPr>
      </w:pPr>
      <w:r w:rsidRPr="0089331B">
        <w:rPr>
          <w:sz w:val="20"/>
        </w:rPr>
        <w:t>Time: _____________________</w:t>
      </w:r>
    </w:p>
    <w:p w:rsidR="0093268E" w:rsidRPr="007C2CC2" w:rsidRDefault="0093268E" w:rsidP="0093268E">
      <w:pPr>
        <w:jc w:val="center"/>
        <w:rPr>
          <w:b/>
        </w:rPr>
      </w:pPr>
    </w:p>
    <w:tbl>
      <w:tblPr>
        <w:tblStyle w:val="TableGrid"/>
        <w:tblW w:w="0" w:type="auto"/>
        <w:tblLook w:val="04A0" w:firstRow="1" w:lastRow="0" w:firstColumn="1" w:lastColumn="0" w:noHBand="0" w:noVBand="1"/>
      </w:tblPr>
      <w:tblGrid>
        <w:gridCol w:w="985"/>
        <w:gridCol w:w="3689"/>
        <w:gridCol w:w="2338"/>
        <w:gridCol w:w="2338"/>
      </w:tblGrid>
      <w:tr w:rsidR="0093268E" w:rsidRPr="0089331B" w:rsidTr="00FB4138">
        <w:tc>
          <w:tcPr>
            <w:tcW w:w="985" w:type="dxa"/>
          </w:tcPr>
          <w:p w:rsidR="0093268E" w:rsidRPr="0089331B" w:rsidRDefault="0093268E" w:rsidP="00FB4138">
            <w:pPr>
              <w:rPr>
                <w:sz w:val="20"/>
              </w:rPr>
            </w:pPr>
            <w:r w:rsidRPr="0089331B">
              <w:rPr>
                <w:sz w:val="20"/>
              </w:rPr>
              <w:t>No</w:t>
            </w:r>
          </w:p>
        </w:tc>
        <w:tc>
          <w:tcPr>
            <w:tcW w:w="3689" w:type="dxa"/>
          </w:tcPr>
          <w:p w:rsidR="0093268E" w:rsidRPr="0089331B" w:rsidRDefault="0093268E" w:rsidP="00FB4138">
            <w:pPr>
              <w:rPr>
                <w:sz w:val="20"/>
              </w:rPr>
            </w:pPr>
            <w:r w:rsidRPr="0089331B">
              <w:rPr>
                <w:sz w:val="20"/>
              </w:rPr>
              <w:t>Participants Full Name</w:t>
            </w:r>
          </w:p>
        </w:tc>
        <w:tc>
          <w:tcPr>
            <w:tcW w:w="2338" w:type="dxa"/>
          </w:tcPr>
          <w:p w:rsidR="0093268E" w:rsidRPr="0089331B" w:rsidRDefault="0093268E" w:rsidP="00FB4138">
            <w:pPr>
              <w:rPr>
                <w:sz w:val="20"/>
              </w:rPr>
            </w:pPr>
            <w:r w:rsidRPr="0089331B">
              <w:rPr>
                <w:sz w:val="20"/>
              </w:rPr>
              <w:t>Organization</w:t>
            </w:r>
          </w:p>
        </w:tc>
        <w:tc>
          <w:tcPr>
            <w:tcW w:w="2338" w:type="dxa"/>
          </w:tcPr>
          <w:p w:rsidR="0093268E" w:rsidRPr="0089331B" w:rsidRDefault="0093268E" w:rsidP="00FB4138">
            <w:pPr>
              <w:rPr>
                <w:sz w:val="20"/>
              </w:rPr>
            </w:pPr>
            <w:r w:rsidRPr="0089331B">
              <w:rPr>
                <w:sz w:val="20"/>
              </w:rPr>
              <w:t>Position</w:t>
            </w:r>
          </w:p>
        </w:tc>
      </w:tr>
      <w:tr w:rsidR="0093268E" w:rsidRPr="0089331B" w:rsidTr="00FB4138">
        <w:tc>
          <w:tcPr>
            <w:tcW w:w="985" w:type="dxa"/>
          </w:tcPr>
          <w:p w:rsidR="0093268E" w:rsidRPr="0089331B" w:rsidRDefault="0093268E" w:rsidP="00FB4138">
            <w:pPr>
              <w:rPr>
                <w:sz w:val="20"/>
              </w:rPr>
            </w:pPr>
            <w:r w:rsidRPr="0089331B">
              <w:rPr>
                <w:sz w:val="20"/>
              </w:rPr>
              <w:t>1</w:t>
            </w:r>
          </w:p>
        </w:tc>
        <w:tc>
          <w:tcPr>
            <w:tcW w:w="3689" w:type="dxa"/>
          </w:tcPr>
          <w:p w:rsidR="0093268E" w:rsidRPr="0089331B" w:rsidRDefault="0093268E" w:rsidP="00FB4138">
            <w:pPr>
              <w:rPr>
                <w:sz w:val="20"/>
              </w:rPr>
            </w:pPr>
          </w:p>
        </w:tc>
        <w:tc>
          <w:tcPr>
            <w:tcW w:w="2338" w:type="dxa"/>
          </w:tcPr>
          <w:p w:rsidR="0093268E" w:rsidRPr="0089331B" w:rsidRDefault="0093268E" w:rsidP="00FB4138">
            <w:pPr>
              <w:rPr>
                <w:sz w:val="20"/>
              </w:rPr>
            </w:pPr>
          </w:p>
        </w:tc>
        <w:tc>
          <w:tcPr>
            <w:tcW w:w="2338" w:type="dxa"/>
          </w:tcPr>
          <w:p w:rsidR="0093268E" w:rsidRPr="0089331B" w:rsidRDefault="0093268E" w:rsidP="00FB4138">
            <w:pPr>
              <w:rPr>
                <w:sz w:val="20"/>
              </w:rPr>
            </w:pPr>
          </w:p>
        </w:tc>
      </w:tr>
      <w:tr w:rsidR="0093268E" w:rsidRPr="0089331B" w:rsidTr="00FB4138">
        <w:tc>
          <w:tcPr>
            <w:tcW w:w="985" w:type="dxa"/>
          </w:tcPr>
          <w:p w:rsidR="0093268E" w:rsidRPr="0089331B" w:rsidRDefault="0093268E" w:rsidP="00FB4138">
            <w:pPr>
              <w:rPr>
                <w:sz w:val="20"/>
              </w:rPr>
            </w:pPr>
            <w:r w:rsidRPr="0089331B">
              <w:rPr>
                <w:sz w:val="20"/>
              </w:rPr>
              <w:t>2</w:t>
            </w:r>
          </w:p>
        </w:tc>
        <w:tc>
          <w:tcPr>
            <w:tcW w:w="3689" w:type="dxa"/>
          </w:tcPr>
          <w:p w:rsidR="0093268E" w:rsidRPr="0089331B" w:rsidRDefault="0093268E" w:rsidP="00FB4138">
            <w:pPr>
              <w:rPr>
                <w:sz w:val="20"/>
              </w:rPr>
            </w:pPr>
          </w:p>
        </w:tc>
        <w:tc>
          <w:tcPr>
            <w:tcW w:w="2338" w:type="dxa"/>
          </w:tcPr>
          <w:p w:rsidR="0093268E" w:rsidRPr="0089331B" w:rsidRDefault="0093268E" w:rsidP="00FB4138">
            <w:pPr>
              <w:rPr>
                <w:sz w:val="20"/>
              </w:rPr>
            </w:pPr>
          </w:p>
        </w:tc>
        <w:tc>
          <w:tcPr>
            <w:tcW w:w="2338" w:type="dxa"/>
          </w:tcPr>
          <w:p w:rsidR="0093268E" w:rsidRPr="0089331B" w:rsidRDefault="0093268E" w:rsidP="00FB4138">
            <w:pPr>
              <w:rPr>
                <w:sz w:val="20"/>
              </w:rPr>
            </w:pPr>
          </w:p>
        </w:tc>
      </w:tr>
      <w:tr w:rsidR="0093268E" w:rsidRPr="0089331B" w:rsidTr="00FB4138">
        <w:tc>
          <w:tcPr>
            <w:tcW w:w="985" w:type="dxa"/>
          </w:tcPr>
          <w:p w:rsidR="0093268E" w:rsidRPr="0089331B" w:rsidRDefault="0093268E" w:rsidP="00FB4138">
            <w:pPr>
              <w:rPr>
                <w:sz w:val="20"/>
              </w:rPr>
            </w:pPr>
            <w:r w:rsidRPr="0089331B">
              <w:rPr>
                <w:sz w:val="20"/>
              </w:rPr>
              <w:t>3</w:t>
            </w:r>
          </w:p>
        </w:tc>
        <w:tc>
          <w:tcPr>
            <w:tcW w:w="3689" w:type="dxa"/>
          </w:tcPr>
          <w:p w:rsidR="0093268E" w:rsidRPr="0089331B" w:rsidRDefault="0093268E" w:rsidP="00FB4138">
            <w:pPr>
              <w:rPr>
                <w:sz w:val="20"/>
              </w:rPr>
            </w:pPr>
          </w:p>
        </w:tc>
        <w:tc>
          <w:tcPr>
            <w:tcW w:w="2338" w:type="dxa"/>
          </w:tcPr>
          <w:p w:rsidR="0093268E" w:rsidRPr="0089331B" w:rsidRDefault="0093268E" w:rsidP="00FB4138">
            <w:pPr>
              <w:rPr>
                <w:sz w:val="20"/>
              </w:rPr>
            </w:pPr>
          </w:p>
        </w:tc>
        <w:tc>
          <w:tcPr>
            <w:tcW w:w="2338" w:type="dxa"/>
          </w:tcPr>
          <w:p w:rsidR="0093268E" w:rsidRPr="0089331B" w:rsidRDefault="0093268E" w:rsidP="00FB4138">
            <w:pPr>
              <w:rPr>
                <w:sz w:val="20"/>
              </w:rPr>
            </w:pPr>
          </w:p>
        </w:tc>
      </w:tr>
      <w:tr w:rsidR="0093268E" w:rsidRPr="0089331B" w:rsidTr="00FB4138">
        <w:tc>
          <w:tcPr>
            <w:tcW w:w="985" w:type="dxa"/>
          </w:tcPr>
          <w:p w:rsidR="0093268E" w:rsidRPr="0089331B" w:rsidRDefault="0093268E" w:rsidP="00FB4138">
            <w:pPr>
              <w:rPr>
                <w:sz w:val="20"/>
              </w:rPr>
            </w:pPr>
            <w:r w:rsidRPr="0089331B">
              <w:rPr>
                <w:sz w:val="20"/>
              </w:rPr>
              <w:t>4</w:t>
            </w:r>
          </w:p>
        </w:tc>
        <w:tc>
          <w:tcPr>
            <w:tcW w:w="3689" w:type="dxa"/>
          </w:tcPr>
          <w:p w:rsidR="0093268E" w:rsidRPr="0089331B" w:rsidRDefault="0093268E" w:rsidP="00FB4138">
            <w:pPr>
              <w:rPr>
                <w:sz w:val="20"/>
              </w:rPr>
            </w:pPr>
          </w:p>
        </w:tc>
        <w:tc>
          <w:tcPr>
            <w:tcW w:w="2338" w:type="dxa"/>
          </w:tcPr>
          <w:p w:rsidR="0093268E" w:rsidRPr="0089331B" w:rsidRDefault="0093268E" w:rsidP="00FB4138">
            <w:pPr>
              <w:rPr>
                <w:sz w:val="20"/>
              </w:rPr>
            </w:pPr>
          </w:p>
        </w:tc>
        <w:tc>
          <w:tcPr>
            <w:tcW w:w="2338" w:type="dxa"/>
          </w:tcPr>
          <w:p w:rsidR="0093268E" w:rsidRPr="0089331B" w:rsidRDefault="0093268E" w:rsidP="00FB4138">
            <w:pPr>
              <w:rPr>
                <w:sz w:val="20"/>
              </w:rPr>
            </w:pPr>
          </w:p>
        </w:tc>
      </w:tr>
      <w:tr w:rsidR="0093268E" w:rsidRPr="0089331B" w:rsidTr="00FB4138">
        <w:tc>
          <w:tcPr>
            <w:tcW w:w="985" w:type="dxa"/>
          </w:tcPr>
          <w:p w:rsidR="0093268E" w:rsidRPr="0089331B" w:rsidRDefault="0093268E" w:rsidP="00FB4138">
            <w:pPr>
              <w:rPr>
                <w:sz w:val="20"/>
              </w:rPr>
            </w:pPr>
            <w:r w:rsidRPr="0089331B">
              <w:rPr>
                <w:sz w:val="20"/>
              </w:rPr>
              <w:t>5</w:t>
            </w:r>
          </w:p>
        </w:tc>
        <w:tc>
          <w:tcPr>
            <w:tcW w:w="3689" w:type="dxa"/>
          </w:tcPr>
          <w:p w:rsidR="0093268E" w:rsidRPr="0089331B" w:rsidRDefault="0093268E" w:rsidP="00FB4138">
            <w:pPr>
              <w:rPr>
                <w:sz w:val="20"/>
              </w:rPr>
            </w:pPr>
          </w:p>
        </w:tc>
        <w:tc>
          <w:tcPr>
            <w:tcW w:w="2338" w:type="dxa"/>
          </w:tcPr>
          <w:p w:rsidR="0093268E" w:rsidRPr="0089331B" w:rsidRDefault="0093268E" w:rsidP="00FB4138">
            <w:pPr>
              <w:rPr>
                <w:sz w:val="20"/>
              </w:rPr>
            </w:pPr>
          </w:p>
        </w:tc>
        <w:tc>
          <w:tcPr>
            <w:tcW w:w="2338" w:type="dxa"/>
          </w:tcPr>
          <w:p w:rsidR="0093268E" w:rsidRPr="0089331B" w:rsidRDefault="0093268E" w:rsidP="00FB4138">
            <w:pPr>
              <w:rPr>
                <w:sz w:val="20"/>
              </w:rPr>
            </w:pPr>
          </w:p>
        </w:tc>
      </w:tr>
      <w:tr w:rsidR="0093268E" w:rsidRPr="0089331B" w:rsidTr="00FB4138">
        <w:tc>
          <w:tcPr>
            <w:tcW w:w="985" w:type="dxa"/>
          </w:tcPr>
          <w:p w:rsidR="0093268E" w:rsidRPr="0089331B" w:rsidRDefault="0093268E" w:rsidP="00FB4138">
            <w:pPr>
              <w:rPr>
                <w:sz w:val="20"/>
              </w:rPr>
            </w:pPr>
            <w:r w:rsidRPr="0089331B">
              <w:rPr>
                <w:sz w:val="20"/>
              </w:rPr>
              <w:t>6</w:t>
            </w:r>
          </w:p>
        </w:tc>
        <w:tc>
          <w:tcPr>
            <w:tcW w:w="3689" w:type="dxa"/>
          </w:tcPr>
          <w:p w:rsidR="0093268E" w:rsidRPr="0089331B" w:rsidRDefault="0093268E" w:rsidP="00FB4138">
            <w:pPr>
              <w:rPr>
                <w:sz w:val="20"/>
              </w:rPr>
            </w:pPr>
          </w:p>
        </w:tc>
        <w:tc>
          <w:tcPr>
            <w:tcW w:w="2338" w:type="dxa"/>
          </w:tcPr>
          <w:p w:rsidR="0093268E" w:rsidRPr="0089331B" w:rsidRDefault="0093268E" w:rsidP="00FB4138">
            <w:pPr>
              <w:rPr>
                <w:sz w:val="20"/>
              </w:rPr>
            </w:pPr>
          </w:p>
        </w:tc>
        <w:tc>
          <w:tcPr>
            <w:tcW w:w="2338" w:type="dxa"/>
          </w:tcPr>
          <w:p w:rsidR="0093268E" w:rsidRPr="0089331B" w:rsidRDefault="0093268E" w:rsidP="00FB4138">
            <w:pPr>
              <w:rPr>
                <w:sz w:val="20"/>
              </w:rPr>
            </w:pPr>
          </w:p>
        </w:tc>
      </w:tr>
    </w:tbl>
    <w:p w:rsidR="0093268E" w:rsidRPr="0089331B" w:rsidRDefault="0093268E" w:rsidP="0093268E">
      <w:pPr>
        <w:rPr>
          <w:sz w:val="20"/>
        </w:rPr>
      </w:pPr>
      <w:r w:rsidRPr="0089331B">
        <w:rPr>
          <w:sz w:val="20"/>
        </w:rPr>
        <w:t>Meeting Agenda:</w:t>
      </w:r>
    </w:p>
    <w:p w:rsidR="0093268E" w:rsidRPr="0089331B" w:rsidRDefault="0093268E" w:rsidP="00463A37">
      <w:pPr>
        <w:pStyle w:val="ListParagraph"/>
        <w:numPr>
          <w:ilvl w:val="0"/>
          <w:numId w:val="26"/>
        </w:numPr>
        <w:spacing w:before="0" w:after="160" w:line="259" w:lineRule="auto"/>
        <w:rPr>
          <w:sz w:val="20"/>
        </w:rPr>
      </w:pPr>
      <w:r w:rsidRPr="0089331B">
        <w:rPr>
          <w:sz w:val="20"/>
        </w:rPr>
        <w:t>___________________________</w:t>
      </w:r>
    </w:p>
    <w:p w:rsidR="0093268E" w:rsidRPr="0089331B" w:rsidRDefault="0093268E" w:rsidP="00463A37">
      <w:pPr>
        <w:pStyle w:val="ListParagraph"/>
        <w:numPr>
          <w:ilvl w:val="0"/>
          <w:numId w:val="26"/>
        </w:numPr>
        <w:spacing w:before="0" w:after="160" w:line="259" w:lineRule="auto"/>
        <w:rPr>
          <w:sz w:val="20"/>
        </w:rPr>
      </w:pPr>
      <w:r w:rsidRPr="0089331B">
        <w:rPr>
          <w:sz w:val="20"/>
        </w:rPr>
        <w:t>___________________________</w:t>
      </w:r>
    </w:p>
    <w:p w:rsidR="0093268E" w:rsidRPr="0089331B" w:rsidRDefault="0093268E" w:rsidP="00463A37">
      <w:pPr>
        <w:pStyle w:val="ListParagraph"/>
        <w:numPr>
          <w:ilvl w:val="0"/>
          <w:numId w:val="26"/>
        </w:numPr>
        <w:spacing w:before="0" w:after="160" w:line="259" w:lineRule="auto"/>
        <w:rPr>
          <w:sz w:val="20"/>
        </w:rPr>
      </w:pPr>
      <w:r w:rsidRPr="0089331B">
        <w:rPr>
          <w:sz w:val="20"/>
        </w:rPr>
        <w:t>___________________________</w:t>
      </w:r>
    </w:p>
    <w:p w:rsidR="0093268E" w:rsidRPr="0089331B" w:rsidRDefault="0093268E" w:rsidP="00463A37">
      <w:pPr>
        <w:pStyle w:val="ListParagraph"/>
        <w:numPr>
          <w:ilvl w:val="0"/>
          <w:numId w:val="26"/>
        </w:numPr>
        <w:spacing w:before="0" w:after="160" w:line="259" w:lineRule="auto"/>
        <w:rPr>
          <w:sz w:val="20"/>
        </w:rPr>
      </w:pPr>
      <w:r w:rsidRPr="0089331B">
        <w:rPr>
          <w:sz w:val="20"/>
        </w:rPr>
        <w:t>___________________________</w:t>
      </w:r>
    </w:p>
    <w:p w:rsidR="0093268E" w:rsidRPr="0089331B" w:rsidRDefault="0093268E" w:rsidP="0093268E">
      <w:pPr>
        <w:rPr>
          <w:sz w:val="20"/>
        </w:rPr>
      </w:pPr>
      <w:r w:rsidRPr="0089331B">
        <w:rPr>
          <w:sz w:val="20"/>
        </w:rPr>
        <w:t>Result of discussion:</w:t>
      </w:r>
    </w:p>
    <w:p w:rsidR="0093268E" w:rsidRPr="0089331B" w:rsidRDefault="0093268E" w:rsidP="00463A37">
      <w:pPr>
        <w:pStyle w:val="ListParagraph"/>
        <w:numPr>
          <w:ilvl w:val="0"/>
          <w:numId w:val="27"/>
        </w:numPr>
        <w:spacing w:before="0" w:after="160" w:line="259" w:lineRule="auto"/>
        <w:rPr>
          <w:sz w:val="20"/>
        </w:rPr>
      </w:pPr>
      <w:r w:rsidRPr="0089331B">
        <w:rPr>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3268E" w:rsidRPr="0089331B" w:rsidRDefault="0093268E" w:rsidP="00463A37">
      <w:pPr>
        <w:pStyle w:val="ListParagraph"/>
        <w:numPr>
          <w:ilvl w:val="0"/>
          <w:numId w:val="27"/>
        </w:numPr>
        <w:spacing w:before="0" w:after="160" w:line="259" w:lineRule="auto"/>
        <w:rPr>
          <w:sz w:val="20"/>
        </w:rPr>
      </w:pPr>
      <w:r w:rsidRPr="0089331B">
        <w:rPr>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3268E" w:rsidRPr="0089331B" w:rsidRDefault="0093268E" w:rsidP="00463A37">
      <w:pPr>
        <w:pStyle w:val="ListParagraph"/>
        <w:numPr>
          <w:ilvl w:val="0"/>
          <w:numId w:val="27"/>
        </w:numPr>
        <w:spacing w:before="0" w:after="160" w:line="259" w:lineRule="auto"/>
        <w:rPr>
          <w:sz w:val="20"/>
        </w:rPr>
      </w:pPr>
      <w:r w:rsidRPr="0089331B">
        <w:rPr>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3268E" w:rsidRPr="0089331B" w:rsidRDefault="0093268E" w:rsidP="00463A37">
      <w:pPr>
        <w:pStyle w:val="ListParagraph"/>
        <w:numPr>
          <w:ilvl w:val="0"/>
          <w:numId w:val="27"/>
        </w:numPr>
        <w:spacing w:before="0" w:after="160" w:line="259" w:lineRule="auto"/>
        <w:rPr>
          <w:sz w:val="20"/>
        </w:rPr>
      </w:pPr>
      <w:r w:rsidRPr="0089331B">
        <w:rPr>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3268E" w:rsidRPr="0089331B" w:rsidRDefault="0093268E" w:rsidP="0093268E">
      <w:pPr>
        <w:ind w:left="360"/>
        <w:rPr>
          <w:sz w:val="20"/>
        </w:rPr>
      </w:pPr>
      <w:r w:rsidRPr="0089331B">
        <w:rPr>
          <w:sz w:val="20"/>
        </w:rPr>
        <w:t xml:space="preserve">Signature of Participants at the end of the meeting: </w:t>
      </w:r>
    </w:p>
    <w:p w:rsidR="0093268E" w:rsidRPr="0089331B" w:rsidRDefault="0093268E" w:rsidP="0093268E">
      <w:pPr>
        <w:rPr>
          <w:sz w:val="20"/>
        </w:rPr>
      </w:pPr>
    </w:p>
    <w:p w:rsidR="0093268E" w:rsidRPr="007C2CC2" w:rsidRDefault="0093268E" w:rsidP="0093268E"/>
    <w:p w:rsidR="0093268E" w:rsidRDefault="0093268E" w:rsidP="0093268E"/>
    <w:p w:rsidR="0093268E" w:rsidRDefault="0093268E" w:rsidP="0093268E">
      <w:pPr>
        <w:ind w:left="360"/>
        <w:sectPr w:rsidR="0093268E" w:rsidSect="008B342A">
          <w:footerReference w:type="even" r:id="rId39"/>
          <w:footerReference w:type="default" r:id="rId40"/>
          <w:pgSz w:w="11907" w:h="16839" w:code="9"/>
          <w:pgMar w:top="1152" w:right="1152" w:bottom="1152" w:left="1152" w:header="720" w:footer="720" w:gutter="0"/>
          <w:pgNumType w:start="1"/>
          <w:cols w:space="720"/>
          <w:docGrid w:linePitch="360"/>
        </w:sectPr>
      </w:pPr>
    </w:p>
    <w:p w:rsidR="0093268E" w:rsidRDefault="0093268E" w:rsidP="0093268E">
      <w:pPr>
        <w:ind w:left="360"/>
      </w:pPr>
      <w:r>
        <w:lastRenderedPageBreak/>
        <w:t>A</w:t>
      </w:r>
      <w:r w:rsidRPr="00630DFC">
        <w:t>ppendix Part IV/GL</w:t>
      </w:r>
      <w:r w:rsidR="00C82ACF">
        <w:t>27</w:t>
      </w:r>
      <w:r w:rsidRPr="00630DFC">
        <w:t>/A-</w:t>
      </w:r>
      <w:r>
        <w:t xml:space="preserve">7: </w:t>
      </w:r>
      <w:r w:rsidRPr="00AD0754">
        <w:t>Contract Monitoring Format</w:t>
      </w:r>
    </w:p>
    <w:p w:rsidR="0093268E" w:rsidRPr="00AD0754" w:rsidRDefault="0093268E" w:rsidP="0093268E">
      <w:pPr>
        <w:ind w:left="360"/>
      </w:pPr>
    </w:p>
    <w:p w:rsidR="0093268E" w:rsidRPr="00C70BAD" w:rsidRDefault="0093268E" w:rsidP="0093268E">
      <w:pPr>
        <w:ind w:left="360"/>
      </w:pPr>
      <w:r w:rsidRPr="00C70BAD">
        <w:t xml:space="preserve">Please use this form for Contract monitoring; </w:t>
      </w:r>
      <w:r w:rsidRPr="00C70BAD">
        <w:rPr>
          <w:i/>
        </w:rPr>
        <w:t>(items can be increased or decreased based on the specific project. Monitoring indicator also can be modified)</w:t>
      </w:r>
    </w:p>
    <w:tbl>
      <w:tblPr>
        <w:tblStyle w:val="TableGrid"/>
        <w:tblW w:w="12104" w:type="dxa"/>
        <w:jc w:val="center"/>
        <w:tblLayout w:type="fixed"/>
        <w:tblLook w:val="04A0" w:firstRow="1" w:lastRow="0" w:firstColumn="1" w:lastColumn="0" w:noHBand="0" w:noVBand="1"/>
      </w:tblPr>
      <w:tblGrid>
        <w:gridCol w:w="805"/>
        <w:gridCol w:w="2393"/>
        <w:gridCol w:w="1867"/>
        <w:gridCol w:w="1586"/>
        <w:gridCol w:w="720"/>
        <w:gridCol w:w="791"/>
        <w:gridCol w:w="1024"/>
        <w:gridCol w:w="938"/>
        <w:gridCol w:w="720"/>
        <w:gridCol w:w="1260"/>
      </w:tblGrid>
      <w:tr w:rsidR="0093268E" w:rsidRPr="0093268E" w:rsidTr="00087AFE">
        <w:trPr>
          <w:trHeight w:val="20"/>
          <w:jc w:val="center"/>
        </w:trPr>
        <w:tc>
          <w:tcPr>
            <w:tcW w:w="805" w:type="dxa"/>
            <w:vMerge w:val="restart"/>
          </w:tcPr>
          <w:p w:rsidR="0093268E" w:rsidRPr="0093268E" w:rsidRDefault="0093268E" w:rsidP="00FB4138">
            <w:pPr>
              <w:rPr>
                <w:sz w:val="20"/>
                <w:szCs w:val="20"/>
              </w:rPr>
            </w:pPr>
            <w:r w:rsidRPr="0093268E">
              <w:rPr>
                <w:sz w:val="20"/>
                <w:szCs w:val="20"/>
              </w:rPr>
              <w:t>No</w:t>
            </w:r>
          </w:p>
        </w:tc>
        <w:tc>
          <w:tcPr>
            <w:tcW w:w="2393" w:type="dxa"/>
            <w:vMerge w:val="restart"/>
          </w:tcPr>
          <w:p w:rsidR="0093268E" w:rsidRPr="0093268E" w:rsidRDefault="0093268E" w:rsidP="00FB4138">
            <w:pPr>
              <w:rPr>
                <w:sz w:val="20"/>
                <w:szCs w:val="20"/>
              </w:rPr>
            </w:pPr>
            <w:r w:rsidRPr="0093268E">
              <w:rPr>
                <w:sz w:val="20"/>
                <w:szCs w:val="20"/>
              </w:rPr>
              <w:t>Item to be Monitored</w:t>
            </w:r>
          </w:p>
        </w:tc>
        <w:tc>
          <w:tcPr>
            <w:tcW w:w="7646" w:type="dxa"/>
            <w:gridSpan w:val="7"/>
          </w:tcPr>
          <w:p w:rsidR="0093268E" w:rsidRPr="0093268E" w:rsidRDefault="0093268E" w:rsidP="00FB4138">
            <w:pPr>
              <w:jc w:val="center"/>
              <w:rPr>
                <w:sz w:val="20"/>
                <w:szCs w:val="20"/>
              </w:rPr>
            </w:pPr>
            <w:r w:rsidRPr="0093268E">
              <w:rPr>
                <w:sz w:val="20"/>
                <w:szCs w:val="20"/>
              </w:rPr>
              <w:t>Compliance to (Yes/No)</w:t>
            </w:r>
          </w:p>
        </w:tc>
        <w:tc>
          <w:tcPr>
            <w:tcW w:w="1260" w:type="dxa"/>
            <w:vMerge w:val="restart"/>
          </w:tcPr>
          <w:p w:rsidR="0093268E" w:rsidRPr="0093268E" w:rsidRDefault="0093268E" w:rsidP="00FB4138">
            <w:pPr>
              <w:rPr>
                <w:sz w:val="20"/>
                <w:szCs w:val="20"/>
              </w:rPr>
            </w:pPr>
            <w:r w:rsidRPr="0093268E">
              <w:rPr>
                <w:sz w:val="20"/>
                <w:szCs w:val="20"/>
              </w:rPr>
              <w:t>Remark</w:t>
            </w:r>
          </w:p>
        </w:tc>
      </w:tr>
      <w:tr w:rsidR="0093268E" w:rsidRPr="0093268E" w:rsidTr="00087AFE">
        <w:trPr>
          <w:trHeight w:val="20"/>
          <w:jc w:val="center"/>
        </w:trPr>
        <w:tc>
          <w:tcPr>
            <w:tcW w:w="805" w:type="dxa"/>
            <w:vMerge/>
          </w:tcPr>
          <w:p w:rsidR="0093268E" w:rsidRPr="0093268E" w:rsidRDefault="0093268E" w:rsidP="00FB4138">
            <w:pPr>
              <w:rPr>
                <w:sz w:val="20"/>
                <w:szCs w:val="20"/>
              </w:rPr>
            </w:pPr>
          </w:p>
        </w:tc>
        <w:tc>
          <w:tcPr>
            <w:tcW w:w="2393" w:type="dxa"/>
            <w:vMerge/>
          </w:tcPr>
          <w:p w:rsidR="0093268E" w:rsidRPr="0093268E" w:rsidRDefault="0093268E" w:rsidP="00FB4138">
            <w:pPr>
              <w:rPr>
                <w:sz w:val="20"/>
                <w:szCs w:val="20"/>
              </w:rPr>
            </w:pPr>
          </w:p>
        </w:tc>
        <w:tc>
          <w:tcPr>
            <w:tcW w:w="1867" w:type="dxa"/>
          </w:tcPr>
          <w:p w:rsidR="0093268E" w:rsidRPr="0093268E" w:rsidRDefault="0093268E" w:rsidP="00FB4138">
            <w:pPr>
              <w:rPr>
                <w:sz w:val="20"/>
                <w:szCs w:val="20"/>
              </w:rPr>
            </w:pPr>
            <w:r w:rsidRPr="0093268E">
              <w:rPr>
                <w:sz w:val="20"/>
                <w:szCs w:val="20"/>
              </w:rPr>
              <w:t>Size/Dimension</w:t>
            </w:r>
          </w:p>
        </w:tc>
        <w:tc>
          <w:tcPr>
            <w:tcW w:w="1586" w:type="dxa"/>
          </w:tcPr>
          <w:p w:rsidR="0093268E" w:rsidRPr="0093268E" w:rsidRDefault="0093268E" w:rsidP="00FB4138">
            <w:pPr>
              <w:rPr>
                <w:sz w:val="20"/>
                <w:szCs w:val="20"/>
              </w:rPr>
            </w:pPr>
            <w:r w:rsidRPr="0093268E">
              <w:rPr>
                <w:sz w:val="20"/>
                <w:szCs w:val="20"/>
              </w:rPr>
              <w:t>Specification</w:t>
            </w:r>
          </w:p>
        </w:tc>
        <w:tc>
          <w:tcPr>
            <w:tcW w:w="720" w:type="dxa"/>
          </w:tcPr>
          <w:p w:rsidR="0093268E" w:rsidRPr="0093268E" w:rsidRDefault="0093268E" w:rsidP="00FB4138">
            <w:pPr>
              <w:rPr>
                <w:sz w:val="20"/>
                <w:szCs w:val="20"/>
              </w:rPr>
            </w:pPr>
            <w:r w:rsidRPr="0093268E">
              <w:rPr>
                <w:sz w:val="20"/>
                <w:szCs w:val="20"/>
              </w:rPr>
              <w:t>Time</w:t>
            </w:r>
          </w:p>
        </w:tc>
        <w:tc>
          <w:tcPr>
            <w:tcW w:w="791" w:type="dxa"/>
          </w:tcPr>
          <w:p w:rsidR="0093268E" w:rsidRPr="0093268E" w:rsidRDefault="0093268E" w:rsidP="00FB4138">
            <w:pPr>
              <w:rPr>
                <w:sz w:val="20"/>
                <w:szCs w:val="20"/>
              </w:rPr>
            </w:pPr>
            <w:r w:rsidRPr="0093268E">
              <w:rPr>
                <w:sz w:val="20"/>
                <w:szCs w:val="20"/>
              </w:rPr>
              <w:t>Cost</w:t>
            </w:r>
          </w:p>
        </w:tc>
        <w:tc>
          <w:tcPr>
            <w:tcW w:w="1024" w:type="dxa"/>
          </w:tcPr>
          <w:p w:rsidR="0093268E" w:rsidRPr="0093268E" w:rsidRDefault="0093268E" w:rsidP="00FB4138">
            <w:pPr>
              <w:rPr>
                <w:sz w:val="20"/>
                <w:szCs w:val="20"/>
              </w:rPr>
            </w:pPr>
            <w:r w:rsidRPr="0093268E">
              <w:rPr>
                <w:sz w:val="20"/>
                <w:szCs w:val="20"/>
              </w:rPr>
              <w:t>Quality</w:t>
            </w:r>
          </w:p>
        </w:tc>
        <w:tc>
          <w:tcPr>
            <w:tcW w:w="938" w:type="dxa"/>
          </w:tcPr>
          <w:p w:rsidR="0093268E" w:rsidRPr="0093268E" w:rsidRDefault="0093268E" w:rsidP="00FB4138">
            <w:pPr>
              <w:rPr>
                <w:sz w:val="20"/>
                <w:szCs w:val="20"/>
              </w:rPr>
            </w:pPr>
            <w:r w:rsidRPr="0093268E">
              <w:rPr>
                <w:sz w:val="20"/>
                <w:szCs w:val="20"/>
              </w:rPr>
              <w:t>Shape</w:t>
            </w:r>
          </w:p>
        </w:tc>
        <w:tc>
          <w:tcPr>
            <w:tcW w:w="720" w:type="dxa"/>
          </w:tcPr>
          <w:p w:rsidR="0093268E" w:rsidRPr="0093268E" w:rsidRDefault="0093268E" w:rsidP="00FB4138">
            <w:pPr>
              <w:rPr>
                <w:sz w:val="20"/>
                <w:szCs w:val="20"/>
              </w:rPr>
            </w:pPr>
            <w:r w:rsidRPr="0093268E">
              <w:rPr>
                <w:sz w:val="20"/>
                <w:szCs w:val="20"/>
              </w:rPr>
              <w:t>Type</w:t>
            </w:r>
          </w:p>
        </w:tc>
        <w:tc>
          <w:tcPr>
            <w:tcW w:w="1260" w:type="dxa"/>
            <w:vMerge/>
          </w:tcPr>
          <w:p w:rsidR="0093268E" w:rsidRPr="0093268E" w:rsidRDefault="0093268E" w:rsidP="00FB4138">
            <w:pPr>
              <w:rPr>
                <w:sz w:val="20"/>
                <w:szCs w:val="20"/>
              </w:rPr>
            </w:pPr>
          </w:p>
        </w:tc>
      </w:tr>
      <w:tr w:rsidR="0093268E" w:rsidRPr="0093268E" w:rsidTr="00087AFE">
        <w:trPr>
          <w:trHeight w:val="20"/>
          <w:jc w:val="center"/>
        </w:trPr>
        <w:tc>
          <w:tcPr>
            <w:tcW w:w="805" w:type="dxa"/>
          </w:tcPr>
          <w:p w:rsidR="0093268E" w:rsidRPr="0093268E" w:rsidRDefault="0093268E" w:rsidP="00FB4138">
            <w:pPr>
              <w:jc w:val="right"/>
              <w:rPr>
                <w:sz w:val="20"/>
                <w:szCs w:val="20"/>
              </w:rPr>
            </w:pPr>
            <w:r w:rsidRPr="0093268E">
              <w:rPr>
                <w:sz w:val="20"/>
                <w:szCs w:val="20"/>
              </w:rPr>
              <w:t>1</w:t>
            </w:r>
          </w:p>
        </w:tc>
        <w:tc>
          <w:tcPr>
            <w:tcW w:w="2393" w:type="dxa"/>
          </w:tcPr>
          <w:p w:rsidR="0093268E" w:rsidRPr="0093268E" w:rsidRDefault="0093268E" w:rsidP="00FB4138">
            <w:pPr>
              <w:rPr>
                <w:sz w:val="20"/>
                <w:szCs w:val="20"/>
              </w:rPr>
            </w:pPr>
            <w:r w:rsidRPr="0093268E">
              <w:rPr>
                <w:sz w:val="20"/>
                <w:szCs w:val="20"/>
              </w:rPr>
              <w:t>Head Work</w:t>
            </w:r>
          </w:p>
        </w:tc>
        <w:tc>
          <w:tcPr>
            <w:tcW w:w="1867" w:type="dxa"/>
          </w:tcPr>
          <w:p w:rsidR="0093268E" w:rsidRPr="0093268E" w:rsidRDefault="0093268E" w:rsidP="00FB4138">
            <w:pPr>
              <w:rPr>
                <w:b/>
                <w:sz w:val="20"/>
                <w:szCs w:val="20"/>
              </w:rPr>
            </w:pPr>
          </w:p>
        </w:tc>
        <w:tc>
          <w:tcPr>
            <w:tcW w:w="1586" w:type="dxa"/>
          </w:tcPr>
          <w:p w:rsidR="0093268E" w:rsidRPr="0093268E" w:rsidRDefault="0093268E" w:rsidP="00FB4138">
            <w:pPr>
              <w:rPr>
                <w:b/>
                <w:sz w:val="20"/>
                <w:szCs w:val="20"/>
              </w:rPr>
            </w:pPr>
          </w:p>
        </w:tc>
        <w:tc>
          <w:tcPr>
            <w:tcW w:w="720" w:type="dxa"/>
          </w:tcPr>
          <w:p w:rsidR="0093268E" w:rsidRPr="0093268E" w:rsidRDefault="0093268E" w:rsidP="00FB4138">
            <w:pPr>
              <w:rPr>
                <w:b/>
                <w:sz w:val="20"/>
                <w:szCs w:val="20"/>
              </w:rPr>
            </w:pPr>
          </w:p>
        </w:tc>
        <w:tc>
          <w:tcPr>
            <w:tcW w:w="791" w:type="dxa"/>
          </w:tcPr>
          <w:p w:rsidR="0093268E" w:rsidRPr="0093268E" w:rsidRDefault="0093268E" w:rsidP="00FB4138">
            <w:pPr>
              <w:rPr>
                <w:b/>
                <w:sz w:val="20"/>
                <w:szCs w:val="20"/>
              </w:rPr>
            </w:pPr>
          </w:p>
        </w:tc>
        <w:tc>
          <w:tcPr>
            <w:tcW w:w="1024" w:type="dxa"/>
          </w:tcPr>
          <w:p w:rsidR="0093268E" w:rsidRPr="0093268E" w:rsidRDefault="0093268E" w:rsidP="00FB4138">
            <w:pPr>
              <w:rPr>
                <w:b/>
                <w:sz w:val="20"/>
                <w:szCs w:val="20"/>
              </w:rPr>
            </w:pPr>
          </w:p>
        </w:tc>
        <w:tc>
          <w:tcPr>
            <w:tcW w:w="938" w:type="dxa"/>
          </w:tcPr>
          <w:p w:rsidR="0093268E" w:rsidRPr="0093268E" w:rsidRDefault="0093268E" w:rsidP="00FB4138">
            <w:pPr>
              <w:rPr>
                <w:b/>
                <w:sz w:val="20"/>
                <w:szCs w:val="20"/>
              </w:rPr>
            </w:pPr>
          </w:p>
        </w:tc>
        <w:tc>
          <w:tcPr>
            <w:tcW w:w="720" w:type="dxa"/>
          </w:tcPr>
          <w:p w:rsidR="0093268E" w:rsidRPr="0093268E" w:rsidRDefault="0093268E" w:rsidP="00FB4138">
            <w:pPr>
              <w:rPr>
                <w:b/>
                <w:sz w:val="20"/>
                <w:szCs w:val="20"/>
              </w:rPr>
            </w:pPr>
          </w:p>
        </w:tc>
        <w:tc>
          <w:tcPr>
            <w:tcW w:w="1260" w:type="dxa"/>
          </w:tcPr>
          <w:p w:rsidR="0093268E" w:rsidRPr="0093268E" w:rsidRDefault="0093268E" w:rsidP="00FB4138">
            <w:pPr>
              <w:rPr>
                <w:b/>
                <w:sz w:val="20"/>
                <w:szCs w:val="20"/>
              </w:rPr>
            </w:pPr>
          </w:p>
        </w:tc>
      </w:tr>
      <w:tr w:rsidR="0093268E" w:rsidRPr="0093268E" w:rsidTr="00087AFE">
        <w:trPr>
          <w:trHeight w:val="20"/>
          <w:jc w:val="center"/>
        </w:trPr>
        <w:tc>
          <w:tcPr>
            <w:tcW w:w="805" w:type="dxa"/>
          </w:tcPr>
          <w:p w:rsidR="0093268E" w:rsidRPr="0093268E" w:rsidRDefault="0093268E" w:rsidP="00FB4138">
            <w:pPr>
              <w:jc w:val="right"/>
              <w:rPr>
                <w:sz w:val="20"/>
                <w:szCs w:val="20"/>
              </w:rPr>
            </w:pPr>
            <w:r w:rsidRPr="0093268E">
              <w:rPr>
                <w:sz w:val="20"/>
                <w:szCs w:val="20"/>
              </w:rPr>
              <w:t>1.1</w:t>
            </w:r>
          </w:p>
        </w:tc>
        <w:tc>
          <w:tcPr>
            <w:tcW w:w="2393" w:type="dxa"/>
          </w:tcPr>
          <w:p w:rsidR="0093268E" w:rsidRPr="0093268E" w:rsidRDefault="0093268E" w:rsidP="00FB4138">
            <w:pPr>
              <w:rPr>
                <w:sz w:val="20"/>
                <w:szCs w:val="20"/>
              </w:rPr>
            </w:pPr>
            <w:r w:rsidRPr="0093268E">
              <w:rPr>
                <w:sz w:val="20"/>
                <w:szCs w:val="20"/>
              </w:rPr>
              <w:t>Weir body</w:t>
            </w:r>
          </w:p>
        </w:tc>
        <w:tc>
          <w:tcPr>
            <w:tcW w:w="1867" w:type="dxa"/>
          </w:tcPr>
          <w:p w:rsidR="0093268E" w:rsidRPr="0093268E" w:rsidRDefault="0093268E" w:rsidP="00FB4138">
            <w:pPr>
              <w:rPr>
                <w:sz w:val="20"/>
                <w:szCs w:val="20"/>
              </w:rPr>
            </w:pPr>
          </w:p>
        </w:tc>
        <w:tc>
          <w:tcPr>
            <w:tcW w:w="1586"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791" w:type="dxa"/>
          </w:tcPr>
          <w:p w:rsidR="0093268E" w:rsidRPr="0093268E" w:rsidRDefault="0093268E" w:rsidP="00FB4138">
            <w:pPr>
              <w:rPr>
                <w:sz w:val="20"/>
                <w:szCs w:val="20"/>
              </w:rPr>
            </w:pPr>
          </w:p>
        </w:tc>
        <w:tc>
          <w:tcPr>
            <w:tcW w:w="1024" w:type="dxa"/>
          </w:tcPr>
          <w:p w:rsidR="0093268E" w:rsidRPr="0093268E" w:rsidRDefault="0093268E" w:rsidP="00FB4138">
            <w:pPr>
              <w:rPr>
                <w:sz w:val="20"/>
                <w:szCs w:val="20"/>
              </w:rPr>
            </w:pPr>
          </w:p>
        </w:tc>
        <w:tc>
          <w:tcPr>
            <w:tcW w:w="938"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1260" w:type="dxa"/>
          </w:tcPr>
          <w:p w:rsidR="0093268E" w:rsidRPr="0093268E" w:rsidRDefault="0093268E" w:rsidP="00FB4138">
            <w:pPr>
              <w:rPr>
                <w:sz w:val="20"/>
                <w:szCs w:val="20"/>
              </w:rPr>
            </w:pPr>
          </w:p>
        </w:tc>
      </w:tr>
      <w:tr w:rsidR="0093268E" w:rsidRPr="0093268E" w:rsidTr="00087AFE">
        <w:trPr>
          <w:trHeight w:val="20"/>
          <w:jc w:val="center"/>
        </w:trPr>
        <w:tc>
          <w:tcPr>
            <w:tcW w:w="805" w:type="dxa"/>
          </w:tcPr>
          <w:p w:rsidR="0093268E" w:rsidRPr="0093268E" w:rsidRDefault="0093268E" w:rsidP="00FB4138">
            <w:pPr>
              <w:jc w:val="right"/>
              <w:rPr>
                <w:sz w:val="20"/>
                <w:szCs w:val="20"/>
              </w:rPr>
            </w:pPr>
            <w:r w:rsidRPr="0093268E">
              <w:rPr>
                <w:sz w:val="20"/>
                <w:szCs w:val="20"/>
              </w:rPr>
              <w:t>1.2</w:t>
            </w:r>
          </w:p>
        </w:tc>
        <w:tc>
          <w:tcPr>
            <w:tcW w:w="2393" w:type="dxa"/>
          </w:tcPr>
          <w:p w:rsidR="0093268E" w:rsidRPr="0093268E" w:rsidRDefault="0093268E" w:rsidP="00FB4138">
            <w:pPr>
              <w:rPr>
                <w:sz w:val="20"/>
                <w:szCs w:val="20"/>
              </w:rPr>
            </w:pPr>
            <w:r w:rsidRPr="0093268E">
              <w:rPr>
                <w:sz w:val="20"/>
                <w:szCs w:val="20"/>
              </w:rPr>
              <w:t>U/S apron</w:t>
            </w:r>
          </w:p>
        </w:tc>
        <w:tc>
          <w:tcPr>
            <w:tcW w:w="1867" w:type="dxa"/>
          </w:tcPr>
          <w:p w:rsidR="0093268E" w:rsidRPr="0093268E" w:rsidRDefault="0093268E" w:rsidP="00FB4138">
            <w:pPr>
              <w:rPr>
                <w:sz w:val="20"/>
                <w:szCs w:val="20"/>
              </w:rPr>
            </w:pPr>
          </w:p>
        </w:tc>
        <w:tc>
          <w:tcPr>
            <w:tcW w:w="1586"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791" w:type="dxa"/>
          </w:tcPr>
          <w:p w:rsidR="0093268E" w:rsidRPr="0093268E" w:rsidRDefault="0093268E" w:rsidP="00FB4138">
            <w:pPr>
              <w:rPr>
                <w:sz w:val="20"/>
                <w:szCs w:val="20"/>
              </w:rPr>
            </w:pPr>
          </w:p>
        </w:tc>
        <w:tc>
          <w:tcPr>
            <w:tcW w:w="1024" w:type="dxa"/>
          </w:tcPr>
          <w:p w:rsidR="0093268E" w:rsidRPr="0093268E" w:rsidRDefault="0093268E" w:rsidP="00FB4138">
            <w:pPr>
              <w:rPr>
                <w:sz w:val="20"/>
                <w:szCs w:val="20"/>
              </w:rPr>
            </w:pPr>
          </w:p>
        </w:tc>
        <w:tc>
          <w:tcPr>
            <w:tcW w:w="938"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1260" w:type="dxa"/>
          </w:tcPr>
          <w:p w:rsidR="0093268E" w:rsidRPr="0093268E" w:rsidRDefault="0093268E" w:rsidP="00FB4138">
            <w:pPr>
              <w:rPr>
                <w:sz w:val="20"/>
                <w:szCs w:val="20"/>
              </w:rPr>
            </w:pPr>
          </w:p>
        </w:tc>
      </w:tr>
      <w:tr w:rsidR="0093268E" w:rsidRPr="0093268E" w:rsidTr="00087AFE">
        <w:trPr>
          <w:trHeight w:val="20"/>
          <w:jc w:val="center"/>
        </w:trPr>
        <w:tc>
          <w:tcPr>
            <w:tcW w:w="805" w:type="dxa"/>
          </w:tcPr>
          <w:p w:rsidR="0093268E" w:rsidRPr="0093268E" w:rsidRDefault="0093268E" w:rsidP="00FB4138">
            <w:pPr>
              <w:jc w:val="right"/>
              <w:rPr>
                <w:sz w:val="20"/>
                <w:szCs w:val="20"/>
              </w:rPr>
            </w:pPr>
            <w:r w:rsidRPr="0093268E">
              <w:rPr>
                <w:sz w:val="20"/>
                <w:szCs w:val="20"/>
              </w:rPr>
              <w:t>1.3</w:t>
            </w:r>
          </w:p>
        </w:tc>
        <w:tc>
          <w:tcPr>
            <w:tcW w:w="2393" w:type="dxa"/>
          </w:tcPr>
          <w:p w:rsidR="0093268E" w:rsidRPr="0093268E" w:rsidRDefault="0093268E" w:rsidP="00FB4138">
            <w:pPr>
              <w:rPr>
                <w:sz w:val="20"/>
                <w:szCs w:val="20"/>
              </w:rPr>
            </w:pPr>
            <w:r w:rsidRPr="0093268E">
              <w:rPr>
                <w:sz w:val="20"/>
                <w:szCs w:val="20"/>
              </w:rPr>
              <w:t>D/S apron</w:t>
            </w:r>
          </w:p>
        </w:tc>
        <w:tc>
          <w:tcPr>
            <w:tcW w:w="1867" w:type="dxa"/>
          </w:tcPr>
          <w:p w:rsidR="0093268E" w:rsidRPr="0093268E" w:rsidRDefault="0093268E" w:rsidP="00FB4138">
            <w:pPr>
              <w:rPr>
                <w:sz w:val="20"/>
                <w:szCs w:val="20"/>
              </w:rPr>
            </w:pPr>
          </w:p>
        </w:tc>
        <w:tc>
          <w:tcPr>
            <w:tcW w:w="1586"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791" w:type="dxa"/>
          </w:tcPr>
          <w:p w:rsidR="0093268E" w:rsidRPr="0093268E" w:rsidRDefault="0093268E" w:rsidP="00FB4138">
            <w:pPr>
              <w:rPr>
                <w:sz w:val="20"/>
                <w:szCs w:val="20"/>
              </w:rPr>
            </w:pPr>
          </w:p>
        </w:tc>
        <w:tc>
          <w:tcPr>
            <w:tcW w:w="1024" w:type="dxa"/>
          </w:tcPr>
          <w:p w:rsidR="0093268E" w:rsidRPr="0093268E" w:rsidRDefault="0093268E" w:rsidP="00FB4138">
            <w:pPr>
              <w:rPr>
                <w:sz w:val="20"/>
                <w:szCs w:val="20"/>
              </w:rPr>
            </w:pPr>
          </w:p>
        </w:tc>
        <w:tc>
          <w:tcPr>
            <w:tcW w:w="938"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1260" w:type="dxa"/>
          </w:tcPr>
          <w:p w:rsidR="0093268E" w:rsidRPr="0093268E" w:rsidRDefault="0093268E" w:rsidP="00FB4138">
            <w:pPr>
              <w:rPr>
                <w:sz w:val="20"/>
                <w:szCs w:val="20"/>
              </w:rPr>
            </w:pPr>
          </w:p>
        </w:tc>
      </w:tr>
      <w:tr w:rsidR="0093268E" w:rsidRPr="0093268E" w:rsidTr="00087AFE">
        <w:trPr>
          <w:trHeight w:val="20"/>
          <w:jc w:val="center"/>
        </w:trPr>
        <w:tc>
          <w:tcPr>
            <w:tcW w:w="805" w:type="dxa"/>
          </w:tcPr>
          <w:p w:rsidR="0093268E" w:rsidRPr="0093268E" w:rsidRDefault="0093268E" w:rsidP="00FB4138">
            <w:pPr>
              <w:jc w:val="right"/>
              <w:rPr>
                <w:sz w:val="20"/>
                <w:szCs w:val="20"/>
              </w:rPr>
            </w:pPr>
            <w:r w:rsidRPr="0093268E">
              <w:rPr>
                <w:sz w:val="20"/>
                <w:szCs w:val="20"/>
              </w:rPr>
              <w:t>1.4</w:t>
            </w:r>
          </w:p>
        </w:tc>
        <w:tc>
          <w:tcPr>
            <w:tcW w:w="2393" w:type="dxa"/>
          </w:tcPr>
          <w:p w:rsidR="0093268E" w:rsidRPr="0093268E" w:rsidRDefault="0093268E" w:rsidP="00FB4138">
            <w:pPr>
              <w:rPr>
                <w:sz w:val="20"/>
                <w:szCs w:val="20"/>
              </w:rPr>
            </w:pPr>
            <w:r w:rsidRPr="0093268E">
              <w:rPr>
                <w:sz w:val="20"/>
                <w:szCs w:val="20"/>
              </w:rPr>
              <w:t>Wing walls</w:t>
            </w:r>
          </w:p>
        </w:tc>
        <w:tc>
          <w:tcPr>
            <w:tcW w:w="1867" w:type="dxa"/>
          </w:tcPr>
          <w:p w:rsidR="0093268E" w:rsidRPr="0093268E" w:rsidRDefault="0093268E" w:rsidP="00FB4138">
            <w:pPr>
              <w:rPr>
                <w:sz w:val="20"/>
                <w:szCs w:val="20"/>
              </w:rPr>
            </w:pPr>
          </w:p>
        </w:tc>
        <w:tc>
          <w:tcPr>
            <w:tcW w:w="1586"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791" w:type="dxa"/>
          </w:tcPr>
          <w:p w:rsidR="0093268E" w:rsidRPr="0093268E" w:rsidRDefault="0093268E" w:rsidP="00FB4138">
            <w:pPr>
              <w:rPr>
                <w:sz w:val="20"/>
                <w:szCs w:val="20"/>
              </w:rPr>
            </w:pPr>
          </w:p>
        </w:tc>
        <w:tc>
          <w:tcPr>
            <w:tcW w:w="1024" w:type="dxa"/>
          </w:tcPr>
          <w:p w:rsidR="0093268E" w:rsidRPr="0093268E" w:rsidRDefault="0093268E" w:rsidP="00FB4138">
            <w:pPr>
              <w:rPr>
                <w:sz w:val="20"/>
                <w:szCs w:val="20"/>
              </w:rPr>
            </w:pPr>
          </w:p>
        </w:tc>
        <w:tc>
          <w:tcPr>
            <w:tcW w:w="938"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1260" w:type="dxa"/>
          </w:tcPr>
          <w:p w:rsidR="0093268E" w:rsidRPr="0093268E" w:rsidRDefault="0093268E" w:rsidP="00FB4138">
            <w:pPr>
              <w:rPr>
                <w:sz w:val="20"/>
                <w:szCs w:val="20"/>
              </w:rPr>
            </w:pPr>
          </w:p>
        </w:tc>
      </w:tr>
      <w:tr w:rsidR="0093268E" w:rsidRPr="0093268E" w:rsidTr="00087AFE">
        <w:trPr>
          <w:trHeight w:val="20"/>
          <w:jc w:val="center"/>
        </w:trPr>
        <w:tc>
          <w:tcPr>
            <w:tcW w:w="805" w:type="dxa"/>
          </w:tcPr>
          <w:p w:rsidR="0093268E" w:rsidRPr="0093268E" w:rsidRDefault="0093268E" w:rsidP="00FB4138">
            <w:pPr>
              <w:jc w:val="right"/>
              <w:rPr>
                <w:sz w:val="20"/>
                <w:szCs w:val="20"/>
              </w:rPr>
            </w:pPr>
            <w:r w:rsidRPr="0093268E">
              <w:rPr>
                <w:sz w:val="20"/>
                <w:szCs w:val="20"/>
              </w:rPr>
              <w:t>1.5</w:t>
            </w:r>
          </w:p>
        </w:tc>
        <w:tc>
          <w:tcPr>
            <w:tcW w:w="2393" w:type="dxa"/>
          </w:tcPr>
          <w:p w:rsidR="0093268E" w:rsidRPr="0093268E" w:rsidRDefault="0093268E" w:rsidP="00FB4138">
            <w:pPr>
              <w:rPr>
                <w:sz w:val="20"/>
                <w:szCs w:val="20"/>
              </w:rPr>
            </w:pPr>
            <w:r w:rsidRPr="0093268E">
              <w:rPr>
                <w:sz w:val="20"/>
                <w:szCs w:val="20"/>
              </w:rPr>
              <w:t>Gates</w:t>
            </w:r>
          </w:p>
        </w:tc>
        <w:tc>
          <w:tcPr>
            <w:tcW w:w="1867" w:type="dxa"/>
          </w:tcPr>
          <w:p w:rsidR="0093268E" w:rsidRPr="0093268E" w:rsidRDefault="0093268E" w:rsidP="00FB4138">
            <w:pPr>
              <w:rPr>
                <w:sz w:val="20"/>
                <w:szCs w:val="20"/>
              </w:rPr>
            </w:pPr>
          </w:p>
        </w:tc>
        <w:tc>
          <w:tcPr>
            <w:tcW w:w="1586"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791" w:type="dxa"/>
          </w:tcPr>
          <w:p w:rsidR="0093268E" w:rsidRPr="0093268E" w:rsidRDefault="0093268E" w:rsidP="00FB4138">
            <w:pPr>
              <w:rPr>
                <w:sz w:val="20"/>
                <w:szCs w:val="20"/>
              </w:rPr>
            </w:pPr>
          </w:p>
        </w:tc>
        <w:tc>
          <w:tcPr>
            <w:tcW w:w="1024" w:type="dxa"/>
          </w:tcPr>
          <w:p w:rsidR="0093268E" w:rsidRPr="0093268E" w:rsidRDefault="0093268E" w:rsidP="00FB4138">
            <w:pPr>
              <w:rPr>
                <w:sz w:val="20"/>
                <w:szCs w:val="20"/>
              </w:rPr>
            </w:pPr>
          </w:p>
        </w:tc>
        <w:tc>
          <w:tcPr>
            <w:tcW w:w="938"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1260" w:type="dxa"/>
          </w:tcPr>
          <w:p w:rsidR="0093268E" w:rsidRPr="0093268E" w:rsidRDefault="0093268E" w:rsidP="00FB4138">
            <w:pPr>
              <w:rPr>
                <w:sz w:val="20"/>
                <w:szCs w:val="20"/>
              </w:rPr>
            </w:pPr>
          </w:p>
        </w:tc>
      </w:tr>
      <w:tr w:rsidR="0093268E" w:rsidRPr="0093268E" w:rsidTr="00087AFE">
        <w:trPr>
          <w:trHeight w:val="20"/>
          <w:jc w:val="center"/>
        </w:trPr>
        <w:tc>
          <w:tcPr>
            <w:tcW w:w="805" w:type="dxa"/>
          </w:tcPr>
          <w:p w:rsidR="0093268E" w:rsidRPr="0093268E" w:rsidRDefault="0093268E" w:rsidP="00FB4138">
            <w:pPr>
              <w:jc w:val="right"/>
              <w:rPr>
                <w:sz w:val="20"/>
                <w:szCs w:val="20"/>
              </w:rPr>
            </w:pPr>
            <w:r w:rsidRPr="0093268E">
              <w:rPr>
                <w:sz w:val="20"/>
                <w:szCs w:val="20"/>
              </w:rPr>
              <w:t>2</w:t>
            </w:r>
          </w:p>
        </w:tc>
        <w:tc>
          <w:tcPr>
            <w:tcW w:w="2393" w:type="dxa"/>
          </w:tcPr>
          <w:p w:rsidR="0093268E" w:rsidRPr="0093268E" w:rsidRDefault="0093268E" w:rsidP="00FB4138">
            <w:pPr>
              <w:rPr>
                <w:sz w:val="20"/>
                <w:szCs w:val="20"/>
              </w:rPr>
            </w:pPr>
            <w:r w:rsidRPr="0093268E">
              <w:rPr>
                <w:sz w:val="20"/>
                <w:szCs w:val="20"/>
              </w:rPr>
              <w:t>Conveyance canal</w:t>
            </w:r>
          </w:p>
        </w:tc>
        <w:tc>
          <w:tcPr>
            <w:tcW w:w="1867" w:type="dxa"/>
          </w:tcPr>
          <w:p w:rsidR="0093268E" w:rsidRPr="0093268E" w:rsidRDefault="0093268E" w:rsidP="00FB4138">
            <w:pPr>
              <w:rPr>
                <w:b/>
                <w:sz w:val="20"/>
                <w:szCs w:val="20"/>
              </w:rPr>
            </w:pPr>
          </w:p>
        </w:tc>
        <w:tc>
          <w:tcPr>
            <w:tcW w:w="1586" w:type="dxa"/>
          </w:tcPr>
          <w:p w:rsidR="0093268E" w:rsidRPr="0093268E" w:rsidRDefault="0093268E" w:rsidP="00FB4138">
            <w:pPr>
              <w:rPr>
                <w:b/>
                <w:sz w:val="20"/>
                <w:szCs w:val="20"/>
              </w:rPr>
            </w:pPr>
          </w:p>
        </w:tc>
        <w:tc>
          <w:tcPr>
            <w:tcW w:w="720" w:type="dxa"/>
          </w:tcPr>
          <w:p w:rsidR="0093268E" w:rsidRPr="0093268E" w:rsidRDefault="0093268E" w:rsidP="00FB4138">
            <w:pPr>
              <w:rPr>
                <w:b/>
                <w:sz w:val="20"/>
                <w:szCs w:val="20"/>
              </w:rPr>
            </w:pPr>
          </w:p>
        </w:tc>
        <w:tc>
          <w:tcPr>
            <w:tcW w:w="791" w:type="dxa"/>
          </w:tcPr>
          <w:p w:rsidR="0093268E" w:rsidRPr="0093268E" w:rsidRDefault="0093268E" w:rsidP="00FB4138">
            <w:pPr>
              <w:rPr>
                <w:b/>
                <w:sz w:val="20"/>
                <w:szCs w:val="20"/>
              </w:rPr>
            </w:pPr>
          </w:p>
        </w:tc>
        <w:tc>
          <w:tcPr>
            <w:tcW w:w="1024" w:type="dxa"/>
          </w:tcPr>
          <w:p w:rsidR="0093268E" w:rsidRPr="0093268E" w:rsidRDefault="0093268E" w:rsidP="00FB4138">
            <w:pPr>
              <w:rPr>
                <w:b/>
                <w:sz w:val="20"/>
                <w:szCs w:val="20"/>
              </w:rPr>
            </w:pPr>
          </w:p>
        </w:tc>
        <w:tc>
          <w:tcPr>
            <w:tcW w:w="938" w:type="dxa"/>
          </w:tcPr>
          <w:p w:rsidR="0093268E" w:rsidRPr="0093268E" w:rsidRDefault="0093268E" w:rsidP="00FB4138">
            <w:pPr>
              <w:rPr>
                <w:b/>
                <w:sz w:val="20"/>
                <w:szCs w:val="20"/>
              </w:rPr>
            </w:pPr>
          </w:p>
        </w:tc>
        <w:tc>
          <w:tcPr>
            <w:tcW w:w="720" w:type="dxa"/>
          </w:tcPr>
          <w:p w:rsidR="0093268E" w:rsidRPr="0093268E" w:rsidRDefault="0093268E" w:rsidP="00FB4138">
            <w:pPr>
              <w:rPr>
                <w:b/>
                <w:sz w:val="20"/>
                <w:szCs w:val="20"/>
              </w:rPr>
            </w:pPr>
          </w:p>
        </w:tc>
        <w:tc>
          <w:tcPr>
            <w:tcW w:w="1260" w:type="dxa"/>
          </w:tcPr>
          <w:p w:rsidR="0093268E" w:rsidRPr="0093268E" w:rsidRDefault="0093268E" w:rsidP="00FB4138">
            <w:pPr>
              <w:rPr>
                <w:b/>
                <w:sz w:val="20"/>
                <w:szCs w:val="20"/>
              </w:rPr>
            </w:pPr>
          </w:p>
        </w:tc>
      </w:tr>
      <w:tr w:rsidR="0093268E" w:rsidRPr="0093268E" w:rsidTr="00087AFE">
        <w:trPr>
          <w:trHeight w:val="20"/>
          <w:jc w:val="center"/>
        </w:trPr>
        <w:tc>
          <w:tcPr>
            <w:tcW w:w="805" w:type="dxa"/>
          </w:tcPr>
          <w:p w:rsidR="0093268E" w:rsidRPr="0093268E" w:rsidRDefault="0093268E" w:rsidP="00FB4138">
            <w:pPr>
              <w:jc w:val="right"/>
              <w:rPr>
                <w:sz w:val="20"/>
                <w:szCs w:val="20"/>
              </w:rPr>
            </w:pPr>
            <w:r w:rsidRPr="0093268E">
              <w:rPr>
                <w:sz w:val="20"/>
                <w:szCs w:val="20"/>
              </w:rPr>
              <w:t>3</w:t>
            </w:r>
          </w:p>
        </w:tc>
        <w:tc>
          <w:tcPr>
            <w:tcW w:w="2393" w:type="dxa"/>
          </w:tcPr>
          <w:p w:rsidR="0093268E" w:rsidRPr="0093268E" w:rsidRDefault="0093268E" w:rsidP="00FB4138">
            <w:pPr>
              <w:rPr>
                <w:sz w:val="20"/>
                <w:szCs w:val="20"/>
              </w:rPr>
            </w:pPr>
            <w:r w:rsidRPr="0093268E">
              <w:rPr>
                <w:sz w:val="20"/>
                <w:szCs w:val="20"/>
              </w:rPr>
              <w:t>Main Canal</w:t>
            </w:r>
          </w:p>
        </w:tc>
        <w:tc>
          <w:tcPr>
            <w:tcW w:w="1867" w:type="dxa"/>
          </w:tcPr>
          <w:p w:rsidR="0093268E" w:rsidRPr="0093268E" w:rsidRDefault="0093268E" w:rsidP="00FB4138">
            <w:pPr>
              <w:rPr>
                <w:b/>
                <w:sz w:val="20"/>
                <w:szCs w:val="20"/>
              </w:rPr>
            </w:pPr>
          </w:p>
        </w:tc>
        <w:tc>
          <w:tcPr>
            <w:tcW w:w="1586" w:type="dxa"/>
          </w:tcPr>
          <w:p w:rsidR="0093268E" w:rsidRPr="0093268E" w:rsidRDefault="0093268E" w:rsidP="00FB4138">
            <w:pPr>
              <w:rPr>
                <w:b/>
                <w:sz w:val="20"/>
                <w:szCs w:val="20"/>
              </w:rPr>
            </w:pPr>
          </w:p>
        </w:tc>
        <w:tc>
          <w:tcPr>
            <w:tcW w:w="720" w:type="dxa"/>
          </w:tcPr>
          <w:p w:rsidR="0093268E" w:rsidRPr="0093268E" w:rsidRDefault="0093268E" w:rsidP="00FB4138">
            <w:pPr>
              <w:rPr>
                <w:b/>
                <w:sz w:val="20"/>
                <w:szCs w:val="20"/>
              </w:rPr>
            </w:pPr>
          </w:p>
        </w:tc>
        <w:tc>
          <w:tcPr>
            <w:tcW w:w="791" w:type="dxa"/>
          </w:tcPr>
          <w:p w:rsidR="0093268E" w:rsidRPr="0093268E" w:rsidRDefault="0093268E" w:rsidP="00FB4138">
            <w:pPr>
              <w:rPr>
                <w:b/>
                <w:sz w:val="20"/>
                <w:szCs w:val="20"/>
              </w:rPr>
            </w:pPr>
          </w:p>
        </w:tc>
        <w:tc>
          <w:tcPr>
            <w:tcW w:w="1024" w:type="dxa"/>
          </w:tcPr>
          <w:p w:rsidR="0093268E" w:rsidRPr="0093268E" w:rsidRDefault="0093268E" w:rsidP="00FB4138">
            <w:pPr>
              <w:rPr>
                <w:b/>
                <w:sz w:val="20"/>
                <w:szCs w:val="20"/>
              </w:rPr>
            </w:pPr>
          </w:p>
        </w:tc>
        <w:tc>
          <w:tcPr>
            <w:tcW w:w="938" w:type="dxa"/>
          </w:tcPr>
          <w:p w:rsidR="0093268E" w:rsidRPr="0093268E" w:rsidRDefault="0093268E" w:rsidP="00FB4138">
            <w:pPr>
              <w:rPr>
                <w:b/>
                <w:sz w:val="20"/>
                <w:szCs w:val="20"/>
              </w:rPr>
            </w:pPr>
          </w:p>
        </w:tc>
        <w:tc>
          <w:tcPr>
            <w:tcW w:w="720" w:type="dxa"/>
          </w:tcPr>
          <w:p w:rsidR="0093268E" w:rsidRPr="0093268E" w:rsidRDefault="0093268E" w:rsidP="00FB4138">
            <w:pPr>
              <w:rPr>
                <w:b/>
                <w:sz w:val="20"/>
                <w:szCs w:val="20"/>
              </w:rPr>
            </w:pPr>
          </w:p>
        </w:tc>
        <w:tc>
          <w:tcPr>
            <w:tcW w:w="1260" w:type="dxa"/>
          </w:tcPr>
          <w:p w:rsidR="0093268E" w:rsidRPr="0093268E" w:rsidRDefault="0093268E" w:rsidP="00FB4138">
            <w:pPr>
              <w:rPr>
                <w:b/>
                <w:sz w:val="20"/>
                <w:szCs w:val="20"/>
              </w:rPr>
            </w:pPr>
          </w:p>
        </w:tc>
      </w:tr>
      <w:tr w:rsidR="0093268E" w:rsidRPr="0093268E" w:rsidTr="00087AFE">
        <w:trPr>
          <w:trHeight w:val="20"/>
          <w:jc w:val="center"/>
        </w:trPr>
        <w:tc>
          <w:tcPr>
            <w:tcW w:w="805" w:type="dxa"/>
          </w:tcPr>
          <w:p w:rsidR="0093268E" w:rsidRPr="0093268E" w:rsidRDefault="0093268E" w:rsidP="00FB4138">
            <w:pPr>
              <w:jc w:val="right"/>
              <w:rPr>
                <w:sz w:val="20"/>
                <w:szCs w:val="20"/>
              </w:rPr>
            </w:pPr>
            <w:r w:rsidRPr="0093268E">
              <w:rPr>
                <w:sz w:val="20"/>
                <w:szCs w:val="20"/>
              </w:rPr>
              <w:t>4</w:t>
            </w:r>
          </w:p>
        </w:tc>
        <w:tc>
          <w:tcPr>
            <w:tcW w:w="2393" w:type="dxa"/>
          </w:tcPr>
          <w:p w:rsidR="0093268E" w:rsidRPr="0093268E" w:rsidRDefault="0093268E" w:rsidP="00FB4138">
            <w:pPr>
              <w:rPr>
                <w:sz w:val="20"/>
                <w:szCs w:val="20"/>
              </w:rPr>
            </w:pPr>
            <w:r w:rsidRPr="0093268E">
              <w:rPr>
                <w:sz w:val="20"/>
                <w:szCs w:val="20"/>
              </w:rPr>
              <w:t>Secondary Canal</w:t>
            </w:r>
          </w:p>
        </w:tc>
        <w:tc>
          <w:tcPr>
            <w:tcW w:w="1867" w:type="dxa"/>
          </w:tcPr>
          <w:p w:rsidR="0093268E" w:rsidRPr="0093268E" w:rsidRDefault="0093268E" w:rsidP="00FB4138">
            <w:pPr>
              <w:rPr>
                <w:b/>
                <w:sz w:val="20"/>
                <w:szCs w:val="20"/>
              </w:rPr>
            </w:pPr>
          </w:p>
        </w:tc>
        <w:tc>
          <w:tcPr>
            <w:tcW w:w="1586" w:type="dxa"/>
          </w:tcPr>
          <w:p w:rsidR="0093268E" w:rsidRPr="0093268E" w:rsidRDefault="0093268E" w:rsidP="00FB4138">
            <w:pPr>
              <w:rPr>
                <w:b/>
                <w:sz w:val="20"/>
                <w:szCs w:val="20"/>
              </w:rPr>
            </w:pPr>
          </w:p>
        </w:tc>
        <w:tc>
          <w:tcPr>
            <w:tcW w:w="720" w:type="dxa"/>
          </w:tcPr>
          <w:p w:rsidR="0093268E" w:rsidRPr="0093268E" w:rsidRDefault="0093268E" w:rsidP="00FB4138">
            <w:pPr>
              <w:rPr>
                <w:b/>
                <w:sz w:val="20"/>
                <w:szCs w:val="20"/>
              </w:rPr>
            </w:pPr>
          </w:p>
        </w:tc>
        <w:tc>
          <w:tcPr>
            <w:tcW w:w="791" w:type="dxa"/>
          </w:tcPr>
          <w:p w:rsidR="0093268E" w:rsidRPr="0093268E" w:rsidRDefault="0093268E" w:rsidP="00FB4138">
            <w:pPr>
              <w:rPr>
                <w:b/>
                <w:sz w:val="20"/>
                <w:szCs w:val="20"/>
              </w:rPr>
            </w:pPr>
          </w:p>
        </w:tc>
        <w:tc>
          <w:tcPr>
            <w:tcW w:w="1024" w:type="dxa"/>
          </w:tcPr>
          <w:p w:rsidR="0093268E" w:rsidRPr="0093268E" w:rsidRDefault="0093268E" w:rsidP="00FB4138">
            <w:pPr>
              <w:rPr>
                <w:b/>
                <w:sz w:val="20"/>
                <w:szCs w:val="20"/>
              </w:rPr>
            </w:pPr>
          </w:p>
        </w:tc>
        <w:tc>
          <w:tcPr>
            <w:tcW w:w="938" w:type="dxa"/>
          </w:tcPr>
          <w:p w:rsidR="0093268E" w:rsidRPr="0093268E" w:rsidRDefault="0093268E" w:rsidP="00FB4138">
            <w:pPr>
              <w:rPr>
                <w:b/>
                <w:sz w:val="20"/>
                <w:szCs w:val="20"/>
              </w:rPr>
            </w:pPr>
          </w:p>
        </w:tc>
        <w:tc>
          <w:tcPr>
            <w:tcW w:w="720" w:type="dxa"/>
          </w:tcPr>
          <w:p w:rsidR="0093268E" w:rsidRPr="0093268E" w:rsidRDefault="0093268E" w:rsidP="00FB4138">
            <w:pPr>
              <w:rPr>
                <w:b/>
                <w:sz w:val="20"/>
                <w:szCs w:val="20"/>
              </w:rPr>
            </w:pPr>
          </w:p>
        </w:tc>
        <w:tc>
          <w:tcPr>
            <w:tcW w:w="1260" w:type="dxa"/>
          </w:tcPr>
          <w:p w:rsidR="0093268E" w:rsidRPr="0093268E" w:rsidRDefault="0093268E" w:rsidP="00FB4138">
            <w:pPr>
              <w:rPr>
                <w:b/>
                <w:sz w:val="20"/>
                <w:szCs w:val="20"/>
              </w:rPr>
            </w:pPr>
          </w:p>
        </w:tc>
      </w:tr>
      <w:tr w:rsidR="0093268E" w:rsidRPr="0093268E" w:rsidTr="00087AFE">
        <w:trPr>
          <w:trHeight w:val="20"/>
          <w:jc w:val="center"/>
        </w:trPr>
        <w:tc>
          <w:tcPr>
            <w:tcW w:w="805" w:type="dxa"/>
          </w:tcPr>
          <w:p w:rsidR="0093268E" w:rsidRPr="0093268E" w:rsidRDefault="0093268E" w:rsidP="00FB4138">
            <w:pPr>
              <w:jc w:val="right"/>
              <w:rPr>
                <w:sz w:val="20"/>
                <w:szCs w:val="20"/>
              </w:rPr>
            </w:pPr>
            <w:r w:rsidRPr="0093268E">
              <w:rPr>
                <w:sz w:val="20"/>
                <w:szCs w:val="20"/>
              </w:rPr>
              <w:t>5</w:t>
            </w:r>
          </w:p>
        </w:tc>
        <w:tc>
          <w:tcPr>
            <w:tcW w:w="2393" w:type="dxa"/>
          </w:tcPr>
          <w:p w:rsidR="0093268E" w:rsidRPr="0093268E" w:rsidRDefault="0093268E" w:rsidP="00FB4138">
            <w:pPr>
              <w:rPr>
                <w:sz w:val="20"/>
                <w:szCs w:val="20"/>
              </w:rPr>
            </w:pPr>
            <w:r w:rsidRPr="0093268E">
              <w:rPr>
                <w:sz w:val="20"/>
                <w:szCs w:val="20"/>
              </w:rPr>
              <w:t>Tertiary Canal</w:t>
            </w:r>
          </w:p>
        </w:tc>
        <w:tc>
          <w:tcPr>
            <w:tcW w:w="1867" w:type="dxa"/>
          </w:tcPr>
          <w:p w:rsidR="0093268E" w:rsidRPr="0093268E" w:rsidRDefault="0093268E" w:rsidP="00FB4138">
            <w:pPr>
              <w:rPr>
                <w:b/>
                <w:sz w:val="20"/>
                <w:szCs w:val="20"/>
              </w:rPr>
            </w:pPr>
          </w:p>
        </w:tc>
        <w:tc>
          <w:tcPr>
            <w:tcW w:w="1586" w:type="dxa"/>
          </w:tcPr>
          <w:p w:rsidR="0093268E" w:rsidRPr="0093268E" w:rsidRDefault="0093268E" w:rsidP="00FB4138">
            <w:pPr>
              <w:rPr>
                <w:b/>
                <w:sz w:val="20"/>
                <w:szCs w:val="20"/>
              </w:rPr>
            </w:pPr>
          </w:p>
        </w:tc>
        <w:tc>
          <w:tcPr>
            <w:tcW w:w="720" w:type="dxa"/>
          </w:tcPr>
          <w:p w:rsidR="0093268E" w:rsidRPr="0093268E" w:rsidRDefault="0093268E" w:rsidP="00FB4138">
            <w:pPr>
              <w:rPr>
                <w:b/>
                <w:sz w:val="20"/>
                <w:szCs w:val="20"/>
              </w:rPr>
            </w:pPr>
          </w:p>
        </w:tc>
        <w:tc>
          <w:tcPr>
            <w:tcW w:w="791" w:type="dxa"/>
          </w:tcPr>
          <w:p w:rsidR="0093268E" w:rsidRPr="0093268E" w:rsidRDefault="0093268E" w:rsidP="00FB4138">
            <w:pPr>
              <w:rPr>
                <w:b/>
                <w:sz w:val="20"/>
                <w:szCs w:val="20"/>
              </w:rPr>
            </w:pPr>
          </w:p>
        </w:tc>
        <w:tc>
          <w:tcPr>
            <w:tcW w:w="1024" w:type="dxa"/>
          </w:tcPr>
          <w:p w:rsidR="0093268E" w:rsidRPr="0093268E" w:rsidRDefault="0093268E" w:rsidP="00FB4138">
            <w:pPr>
              <w:rPr>
                <w:b/>
                <w:sz w:val="20"/>
                <w:szCs w:val="20"/>
              </w:rPr>
            </w:pPr>
          </w:p>
        </w:tc>
        <w:tc>
          <w:tcPr>
            <w:tcW w:w="938" w:type="dxa"/>
          </w:tcPr>
          <w:p w:rsidR="0093268E" w:rsidRPr="0093268E" w:rsidRDefault="0093268E" w:rsidP="00FB4138">
            <w:pPr>
              <w:rPr>
                <w:b/>
                <w:sz w:val="20"/>
                <w:szCs w:val="20"/>
              </w:rPr>
            </w:pPr>
          </w:p>
        </w:tc>
        <w:tc>
          <w:tcPr>
            <w:tcW w:w="720" w:type="dxa"/>
          </w:tcPr>
          <w:p w:rsidR="0093268E" w:rsidRPr="0093268E" w:rsidRDefault="0093268E" w:rsidP="00FB4138">
            <w:pPr>
              <w:rPr>
                <w:b/>
                <w:sz w:val="20"/>
                <w:szCs w:val="20"/>
              </w:rPr>
            </w:pPr>
          </w:p>
        </w:tc>
        <w:tc>
          <w:tcPr>
            <w:tcW w:w="1260" w:type="dxa"/>
          </w:tcPr>
          <w:p w:rsidR="0093268E" w:rsidRPr="0093268E" w:rsidRDefault="0093268E" w:rsidP="00FB4138">
            <w:pPr>
              <w:rPr>
                <w:b/>
                <w:sz w:val="20"/>
                <w:szCs w:val="20"/>
              </w:rPr>
            </w:pPr>
          </w:p>
        </w:tc>
      </w:tr>
      <w:tr w:rsidR="0093268E" w:rsidRPr="0093268E" w:rsidTr="00087AFE">
        <w:trPr>
          <w:trHeight w:val="20"/>
          <w:jc w:val="center"/>
        </w:trPr>
        <w:tc>
          <w:tcPr>
            <w:tcW w:w="805" w:type="dxa"/>
          </w:tcPr>
          <w:p w:rsidR="0093268E" w:rsidRPr="0093268E" w:rsidRDefault="0093268E" w:rsidP="00FB4138">
            <w:pPr>
              <w:jc w:val="right"/>
              <w:rPr>
                <w:sz w:val="20"/>
                <w:szCs w:val="20"/>
              </w:rPr>
            </w:pPr>
            <w:r w:rsidRPr="0093268E">
              <w:rPr>
                <w:sz w:val="20"/>
                <w:szCs w:val="20"/>
              </w:rPr>
              <w:t>6</w:t>
            </w:r>
          </w:p>
        </w:tc>
        <w:tc>
          <w:tcPr>
            <w:tcW w:w="2393" w:type="dxa"/>
          </w:tcPr>
          <w:p w:rsidR="0093268E" w:rsidRPr="0093268E" w:rsidRDefault="0093268E" w:rsidP="00FB4138">
            <w:pPr>
              <w:rPr>
                <w:sz w:val="20"/>
                <w:szCs w:val="20"/>
              </w:rPr>
            </w:pPr>
            <w:r w:rsidRPr="0093268E">
              <w:rPr>
                <w:sz w:val="20"/>
                <w:szCs w:val="20"/>
              </w:rPr>
              <w:t>Other canals</w:t>
            </w:r>
          </w:p>
        </w:tc>
        <w:tc>
          <w:tcPr>
            <w:tcW w:w="1867" w:type="dxa"/>
          </w:tcPr>
          <w:p w:rsidR="0093268E" w:rsidRPr="0093268E" w:rsidRDefault="0093268E" w:rsidP="00FB4138">
            <w:pPr>
              <w:rPr>
                <w:b/>
                <w:sz w:val="20"/>
                <w:szCs w:val="20"/>
              </w:rPr>
            </w:pPr>
          </w:p>
        </w:tc>
        <w:tc>
          <w:tcPr>
            <w:tcW w:w="1586" w:type="dxa"/>
          </w:tcPr>
          <w:p w:rsidR="0093268E" w:rsidRPr="0093268E" w:rsidRDefault="0093268E" w:rsidP="00FB4138">
            <w:pPr>
              <w:rPr>
                <w:b/>
                <w:sz w:val="20"/>
                <w:szCs w:val="20"/>
              </w:rPr>
            </w:pPr>
          </w:p>
        </w:tc>
        <w:tc>
          <w:tcPr>
            <w:tcW w:w="720" w:type="dxa"/>
          </w:tcPr>
          <w:p w:rsidR="0093268E" w:rsidRPr="0093268E" w:rsidRDefault="0093268E" w:rsidP="00FB4138">
            <w:pPr>
              <w:rPr>
                <w:b/>
                <w:sz w:val="20"/>
                <w:szCs w:val="20"/>
              </w:rPr>
            </w:pPr>
          </w:p>
        </w:tc>
        <w:tc>
          <w:tcPr>
            <w:tcW w:w="791" w:type="dxa"/>
          </w:tcPr>
          <w:p w:rsidR="0093268E" w:rsidRPr="0093268E" w:rsidRDefault="0093268E" w:rsidP="00FB4138">
            <w:pPr>
              <w:rPr>
                <w:b/>
                <w:sz w:val="20"/>
                <w:szCs w:val="20"/>
              </w:rPr>
            </w:pPr>
          </w:p>
        </w:tc>
        <w:tc>
          <w:tcPr>
            <w:tcW w:w="1024" w:type="dxa"/>
          </w:tcPr>
          <w:p w:rsidR="0093268E" w:rsidRPr="0093268E" w:rsidRDefault="0093268E" w:rsidP="00FB4138">
            <w:pPr>
              <w:rPr>
                <w:b/>
                <w:sz w:val="20"/>
                <w:szCs w:val="20"/>
              </w:rPr>
            </w:pPr>
          </w:p>
        </w:tc>
        <w:tc>
          <w:tcPr>
            <w:tcW w:w="938" w:type="dxa"/>
          </w:tcPr>
          <w:p w:rsidR="0093268E" w:rsidRPr="0093268E" w:rsidRDefault="0093268E" w:rsidP="00FB4138">
            <w:pPr>
              <w:rPr>
                <w:b/>
                <w:sz w:val="20"/>
                <w:szCs w:val="20"/>
              </w:rPr>
            </w:pPr>
          </w:p>
        </w:tc>
        <w:tc>
          <w:tcPr>
            <w:tcW w:w="720" w:type="dxa"/>
          </w:tcPr>
          <w:p w:rsidR="0093268E" w:rsidRPr="0093268E" w:rsidRDefault="0093268E" w:rsidP="00FB4138">
            <w:pPr>
              <w:rPr>
                <w:b/>
                <w:sz w:val="20"/>
                <w:szCs w:val="20"/>
              </w:rPr>
            </w:pPr>
          </w:p>
        </w:tc>
        <w:tc>
          <w:tcPr>
            <w:tcW w:w="1260" w:type="dxa"/>
          </w:tcPr>
          <w:p w:rsidR="0093268E" w:rsidRPr="0093268E" w:rsidRDefault="0093268E" w:rsidP="00FB4138">
            <w:pPr>
              <w:rPr>
                <w:b/>
                <w:sz w:val="20"/>
                <w:szCs w:val="20"/>
              </w:rPr>
            </w:pPr>
          </w:p>
        </w:tc>
      </w:tr>
      <w:tr w:rsidR="0093268E" w:rsidRPr="0093268E" w:rsidTr="00087AFE">
        <w:trPr>
          <w:trHeight w:val="20"/>
          <w:jc w:val="center"/>
        </w:trPr>
        <w:tc>
          <w:tcPr>
            <w:tcW w:w="805" w:type="dxa"/>
          </w:tcPr>
          <w:p w:rsidR="0093268E" w:rsidRPr="0093268E" w:rsidRDefault="0093268E" w:rsidP="00FB4138">
            <w:pPr>
              <w:jc w:val="right"/>
              <w:rPr>
                <w:sz w:val="20"/>
                <w:szCs w:val="20"/>
              </w:rPr>
            </w:pPr>
            <w:r w:rsidRPr="0093268E">
              <w:rPr>
                <w:sz w:val="20"/>
                <w:szCs w:val="20"/>
              </w:rPr>
              <w:t>7</w:t>
            </w:r>
          </w:p>
        </w:tc>
        <w:tc>
          <w:tcPr>
            <w:tcW w:w="2393" w:type="dxa"/>
          </w:tcPr>
          <w:p w:rsidR="0093268E" w:rsidRPr="0093268E" w:rsidRDefault="0093268E" w:rsidP="00FB4138">
            <w:pPr>
              <w:rPr>
                <w:sz w:val="20"/>
                <w:szCs w:val="20"/>
              </w:rPr>
            </w:pPr>
            <w:r w:rsidRPr="0093268E">
              <w:rPr>
                <w:sz w:val="20"/>
                <w:szCs w:val="20"/>
              </w:rPr>
              <w:t>Structures</w:t>
            </w:r>
          </w:p>
        </w:tc>
        <w:tc>
          <w:tcPr>
            <w:tcW w:w="1867" w:type="dxa"/>
          </w:tcPr>
          <w:p w:rsidR="0093268E" w:rsidRPr="0093268E" w:rsidRDefault="0093268E" w:rsidP="00FB4138">
            <w:pPr>
              <w:rPr>
                <w:b/>
                <w:sz w:val="20"/>
                <w:szCs w:val="20"/>
              </w:rPr>
            </w:pPr>
          </w:p>
        </w:tc>
        <w:tc>
          <w:tcPr>
            <w:tcW w:w="1586" w:type="dxa"/>
          </w:tcPr>
          <w:p w:rsidR="0093268E" w:rsidRPr="0093268E" w:rsidRDefault="0093268E" w:rsidP="00FB4138">
            <w:pPr>
              <w:rPr>
                <w:b/>
                <w:sz w:val="20"/>
                <w:szCs w:val="20"/>
              </w:rPr>
            </w:pPr>
          </w:p>
        </w:tc>
        <w:tc>
          <w:tcPr>
            <w:tcW w:w="720" w:type="dxa"/>
          </w:tcPr>
          <w:p w:rsidR="0093268E" w:rsidRPr="0093268E" w:rsidRDefault="0093268E" w:rsidP="00FB4138">
            <w:pPr>
              <w:rPr>
                <w:b/>
                <w:sz w:val="20"/>
                <w:szCs w:val="20"/>
              </w:rPr>
            </w:pPr>
          </w:p>
        </w:tc>
        <w:tc>
          <w:tcPr>
            <w:tcW w:w="791" w:type="dxa"/>
          </w:tcPr>
          <w:p w:rsidR="0093268E" w:rsidRPr="0093268E" w:rsidRDefault="0093268E" w:rsidP="00FB4138">
            <w:pPr>
              <w:rPr>
                <w:b/>
                <w:sz w:val="20"/>
                <w:szCs w:val="20"/>
              </w:rPr>
            </w:pPr>
          </w:p>
        </w:tc>
        <w:tc>
          <w:tcPr>
            <w:tcW w:w="1024" w:type="dxa"/>
          </w:tcPr>
          <w:p w:rsidR="0093268E" w:rsidRPr="0093268E" w:rsidRDefault="0093268E" w:rsidP="00FB4138">
            <w:pPr>
              <w:rPr>
                <w:b/>
                <w:sz w:val="20"/>
                <w:szCs w:val="20"/>
              </w:rPr>
            </w:pPr>
          </w:p>
        </w:tc>
        <w:tc>
          <w:tcPr>
            <w:tcW w:w="938" w:type="dxa"/>
          </w:tcPr>
          <w:p w:rsidR="0093268E" w:rsidRPr="0093268E" w:rsidRDefault="0093268E" w:rsidP="00FB4138">
            <w:pPr>
              <w:rPr>
                <w:b/>
                <w:sz w:val="20"/>
                <w:szCs w:val="20"/>
              </w:rPr>
            </w:pPr>
          </w:p>
        </w:tc>
        <w:tc>
          <w:tcPr>
            <w:tcW w:w="720" w:type="dxa"/>
          </w:tcPr>
          <w:p w:rsidR="0093268E" w:rsidRPr="0093268E" w:rsidRDefault="0093268E" w:rsidP="00FB4138">
            <w:pPr>
              <w:rPr>
                <w:b/>
                <w:sz w:val="20"/>
                <w:szCs w:val="20"/>
              </w:rPr>
            </w:pPr>
          </w:p>
        </w:tc>
        <w:tc>
          <w:tcPr>
            <w:tcW w:w="1260" w:type="dxa"/>
          </w:tcPr>
          <w:p w:rsidR="0093268E" w:rsidRPr="0093268E" w:rsidRDefault="0093268E" w:rsidP="00FB4138">
            <w:pPr>
              <w:rPr>
                <w:b/>
                <w:sz w:val="20"/>
                <w:szCs w:val="20"/>
              </w:rPr>
            </w:pPr>
          </w:p>
        </w:tc>
      </w:tr>
      <w:tr w:rsidR="0093268E" w:rsidRPr="0093268E" w:rsidTr="00087AFE">
        <w:trPr>
          <w:trHeight w:val="20"/>
          <w:jc w:val="center"/>
        </w:trPr>
        <w:tc>
          <w:tcPr>
            <w:tcW w:w="805" w:type="dxa"/>
          </w:tcPr>
          <w:p w:rsidR="0093268E" w:rsidRPr="0093268E" w:rsidRDefault="0093268E" w:rsidP="00FB4138">
            <w:pPr>
              <w:jc w:val="right"/>
              <w:rPr>
                <w:sz w:val="20"/>
                <w:szCs w:val="20"/>
              </w:rPr>
            </w:pPr>
            <w:r w:rsidRPr="0093268E">
              <w:rPr>
                <w:sz w:val="20"/>
                <w:szCs w:val="20"/>
              </w:rPr>
              <w:t>7.1</w:t>
            </w:r>
          </w:p>
        </w:tc>
        <w:tc>
          <w:tcPr>
            <w:tcW w:w="2393" w:type="dxa"/>
          </w:tcPr>
          <w:p w:rsidR="0093268E" w:rsidRPr="0093268E" w:rsidRDefault="0093268E" w:rsidP="00FB4138">
            <w:pPr>
              <w:rPr>
                <w:sz w:val="20"/>
                <w:szCs w:val="20"/>
              </w:rPr>
            </w:pPr>
            <w:r w:rsidRPr="0093268E">
              <w:rPr>
                <w:sz w:val="20"/>
                <w:szCs w:val="20"/>
              </w:rPr>
              <w:t>Drops</w:t>
            </w:r>
          </w:p>
        </w:tc>
        <w:tc>
          <w:tcPr>
            <w:tcW w:w="1867" w:type="dxa"/>
          </w:tcPr>
          <w:p w:rsidR="0093268E" w:rsidRPr="0093268E" w:rsidRDefault="0093268E" w:rsidP="00FB4138">
            <w:pPr>
              <w:rPr>
                <w:sz w:val="20"/>
                <w:szCs w:val="20"/>
              </w:rPr>
            </w:pPr>
          </w:p>
        </w:tc>
        <w:tc>
          <w:tcPr>
            <w:tcW w:w="1586"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791" w:type="dxa"/>
          </w:tcPr>
          <w:p w:rsidR="0093268E" w:rsidRPr="0093268E" w:rsidRDefault="0093268E" w:rsidP="00FB4138">
            <w:pPr>
              <w:rPr>
                <w:sz w:val="20"/>
                <w:szCs w:val="20"/>
              </w:rPr>
            </w:pPr>
          </w:p>
        </w:tc>
        <w:tc>
          <w:tcPr>
            <w:tcW w:w="1024" w:type="dxa"/>
          </w:tcPr>
          <w:p w:rsidR="0093268E" w:rsidRPr="0093268E" w:rsidRDefault="0093268E" w:rsidP="00FB4138">
            <w:pPr>
              <w:rPr>
                <w:sz w:val="20"/>
                <w:szCs w:val="20"/>
              </w:rPr>
            </w:pPr>
          </w:p>
        </w:tc>
        <w:tc>
          <w:tcPr>
            <w:tcW w:w="938"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1260" w:type="dxa"/>
          </w:tcPr>
          <w:p w:rsidR="0093268E" w:rsidRPr="0093268E" w:rsidRDefault="0093268E" w:rsidP="00FB4138">
            <w:pPr>
              <w:rPr>
                <w:sz w:val="20"/>
                <w:szCs w:val="20"/>
              </w:rPr>
            </w:pPr>
          </w:p>
        </w:tc>
      </w:tr>
      <w:tr w:rsidR="0093268E" w:rsidRPr="0093268E" w:rsidTr="00087AFE">
        <w:trPr>
          <w:trHeight w:val="20"/>
          <w:jc w:val="center"/>
        </w:trPr>
        <w:tc>
          <w:tcPr>
            <w:tcW w:w="805" w:type="dxa"/>
          </w:tcPr>
          <w:p w:rsidR="0093268E" w:rsidRPr="0093268E" w:rsidRDefault="0093268E" w:rsidP="00FB4138">
            <w:pPr>
              <w:jc w:val="right"/>
              <w:rPr>
                <w:sz w:val="20"/>
                <w:szCs w:val="20"/>
              </w:rPr>
            </w:pPr>
            <w:r w:rsidRPr="0093268E">
              <w:rPr>
                <w:sz w:val="20"/>
                <w:szCs w:val="20"/>
              </w:rPr>
              <w:t>7.2</w:t>
            </w:r>
          </w:p>
        </w:tc>
        <w:tc>
          <w:tcPr>
            <w:tcW w:w="2393" w:type="dxa"/>
          </w:tcPr>
          <w:p w:rsidR="0093268E" w:rsidRPr="0093268E" w:rsidRDefault="0093268E" w:rsidP="00FB4138">
            <w:pPr>
              <w:rPr>
                <w:sz w:val="20"/>
                <w:szCs w:val="20"/>
              </w:rPr>
            </w:pPr>
            <w:r w:rsidRPr="0093268E">
              <w:rPr>
                <w:sz w:val="20"/>
                <w:szCs w:val="20"/>
              </w:rPr>
              <w:t>Division boxes</w:t>
            </w:r>
          </w:p>
        </w:tc>
        <w:tc>
          <w:tcPr>
            <w:tcW w:w="1867" w:type="dxa"/>
          </w:tcPr>
          <w:p w:rsidR="0093268E" w:rsidRPr="0093268E" w:rsidRDefault="0093268E" w:rsidP="00FB4138">
            <w:pPr>
              <w:rPr>
                <w:sz w:val="20"/>
                <w:szCs w:val="20"/>
              </w:rPr>
            </w:pPr>
          </w:p>
        </w:tc>
        <w:tc>
          <w:tcPr>
            <w:tcW w:w="1586"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791" w:type="dxa"/>
          </w:tcPr>
          <w:p w:rsidR="0093268E" w:rsidRPr="0093268E" w:rsidRDefault="0093268E" w:rsidP="00FB4138">
            <w:pPr>
              <w:rPr>
                <w:sz w:val="20"/>
                <w:szCs w:val="20"/>
              </w:rPr>
            </w:pPr>
          </w:p>
        </w:tc>
        <w:tc>
          <w:tcPr>
            <w:tcW w:w="1024" w:type="dxa"/>
          </w:tcPr>
          <w:p w:rsidR="0093268E" w:rsidRPr="0093268E" w:rsidRDefault="0093268E" w:rsidP="00FB4138">
            <w:pPr>
              <w:rPr>
                <w:sz w:val="20"/>
                <w:szCs w:val="20"/>
              </w:rPr>
            </w:pPr>
          </w:p>
        </w:tc>
        <w:tc>
          <w:tcPr>
            <w:tcW w:w="938"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1260" w:type="dxa"/>
          </w:tcPr>
          <w:p w:rsidR="0093268E" w:rsidRPr="0093268E" w:rsidRDefault="0093268E" w:rsidP="00FB4138">
            <w:pPr>
              <w:rPr>
                <w:sz w:val="20"/>
                <w:szCs w:val="20"/>
              </w:rPr>
            </w:pPr>
          </w:p>
        </w:tc>
      </w:tr>
      <w:tr w:rsidR="0093268E" w:rsidRPr="0093268E" w:rsidTr="00087AFE">
        <w:trPr>
          <w:trHeight w:val="20"/>
          <w:jc w:val="center"/>
        </w:trPr>
        <w:tc>
          <w:tcPr>
            <w:tcW w:w="805" w:type="dxa"/>
          </w:tcPr>
          <w:p w:rsidR="0093268E" w:rsidRPr="0093268E" w:rsidRDefault="0093268E" w:rsidP="00FB4138">
            <w:pPr>
              <w:jc w:val="right"/>
              <w:rPr>
                <w:sz w:val="20"/>
                <w:szCs w:val="20"/>
              </w:rPr>
            </w:pPr>
            <w:r w:rsidRPr="0093268E">
              <w:rPr>
                <w:sz w:val="20"/>
                <w:szCs w:val="20"/>
              </w:rPr>
              <w:t>7.3</w:t>
            </w:r>
          </w:p>
        </w:tc>
        <w:tc>
          <w:tcPr>
            <w:tcW w:w="2393" w:type="dxa"/>
          </w:tcPr>
          <w:p w:rsidR="0093268E" w:rsidRPr="0093268E" w:rsidRDefault="0093268E" w:rsidP="00FB4138">
            <w:pPr>
              <w:rPr>
                <w:sz w:val="20"/>
                <w:szCs w:val="20"/>
              </w:rPr>
            </w:pPr>
            <w:r w:rsidRPr="0093268E">
              <w:rPr>
                <w:sz w:val="20"/>
                <w:szCs w:val="20"/>
              </w:rPr>
              <w:t>Turnouts</w:t>
            </w:r>
          </w:p>
        </w:tc>
        <w:tc>
          <w:tcPr>
            <w:tcW w:w="1867" w:type="dxa"/>
          </w:tcPr>
          <w:p w:rsidR="0093268E" w:rsidRPr="0093268E" w:rsidRDefault="0093268E" w:rsidP="00FB4138">
            <w:pPr>
              <w:rPr>
                <w:sz w:val="20"/>
                <w:szCs w:val="20"/>
              </w:rPr>
            </w:pPr>
          </w:p>
        </w:tc>
        <w:tc>
          <w:tcPr>
            <w:tcW w:w="1586"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791" w:type="dxa"/>
          </w:tcPr>
          <w:p w:rsidR="0093268E" w:rsidRPr="0093268E" w:rsidRDefault="0093268E" w:rsidP="00FB4138">
            <w:pPr>
              <w:rPr>
                <w:sz w:val="20"/>
                <w:szCs w:val="20"/>
              </w:rPr>
            </w:pPr>
          </w:p>
        </w:tc>
        <w:tc>
          <w:tcPr>
            <w:tcW w:w="1024" w:type="dxa"/>
          </w:tcPr>
          <w:p w:rsidR="0093268E" w:rsidRPr="0093268E" w:rsidRDefault="0093268E" w:rsidP="00FB4138">
            <w:pPr>
              <w:rPr>
                <w:sz w:val="20"/>
                <w:szCs w:val="20"/>
              </w:rPr>
            </w:pPr>
          </w:p>
        </w:tc>
        <w:tc>
          <w:tcPr>
            <w:tcW w:w="938"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1260" w:type="dxa"/>
          </w:tcPr>
          <w:p w:rsidR="0093268E" w:rsidRPr="0093268E" w:rsidRDefault="0093268E" w:rsidP="00FB4138">
            <w:pPr>
              <w:rPr>
                <w:sz w:val="20"/>
                <w:szCs w:val="20"/>
              </w:rPr>
            </w:pPr>
          </w:p>
        </w:tc>
      </w:tr>
      <w:tr w:rsidR="0093268E" w:rsidRPr="0093268E" w:rsidTr="00087AFE">
        <w:trPr>
          <w:trHeight w:val="20"/>
          <w:jc w:val="center"/>
        </w:trPr>
        <w:tc>
          <w:tcPr>
            <w:tcW w:w="805" w:type="dxa"/>
          </w:tcPr>
          <w:p w:rsidR="0093268E" w:rsidRPr="0093268E" w:rsidRDefault="0093268E" w:rsidP="00FB4138">
            <w:pPr>
              <w:jc w:val="right"/>
              <w:rPr>
                <w:sz w:val="20"/>
                <w:szCs w:val="20"/>
              </w:rPr>
            </w:pPr>
            <w:r w:rsidRPr="0093268E">
              <w:rPr>
                <w:sz w:val="20"/>
                <w:szCs w:val="20"/>
              </w:rPr>
              <w:t>7.4</w:t>
            </w:r>
          </w:p>
        </w:tc>
        <w:tc>
          <w:tcPr>
            <w:tcW w:w="2393" w:type="dxa"/>
          </w:tcPr>
          <w:p w:rsidR="0093268E" w:rsidRPr="0093268E" w:rsidRDefault="0093268E" w:rsidP="00FB4138">
            <w:pPr>
              <w:rPr>
                <w:sz w:val="20"/>
                <w:szCs w:val="20"/>
              </w:rPr>
            </w:pPr>
            <w:r w:rsidRPr="0093268E">
              <w:rPr>
                <w:sz w:val="20"/>
                <w:szCs w:val="20"/>
              </w:rPr>
              <w:t>Off takes</w:t>
            </w:r>
          </w:p>
        </w:tc>
        <w:tc>
          <w:tcPr>
            <w:tcW w:w="1867" w:type="dxa"/>
          </w:tcPr>
          <w:p w:rsidR="0093268E" w:rsidRPr="0093268E" w:rsidRDefault="0093268E" w:rsidP="00FB4138">
            <w:pPr>
              <w:rPr>
                <w:sz w:val="20"/>
                <w:szCs w:val="20"/>
              </w:rPr>
            </w:pPr>
          </w:p>
        </w:tc>
        <w:tc>
          <w:tcPr>
            <w:tcW w:w="1586"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791" w:type="dxa"/>
          </w:tcPr>
          <w:p w:rsidR="0093268E" w:rsidRPr="0093268E" w:rsidRDefault="0093268E" w:rsidP="00FB4138">
            <w:pPr>
              <w:rPr>
                <w:sz w:val="20"/>
                <w:szCs w:val="20"/>
              </w:rPr>
            </w:pPr>
          </w:p>
        </w:tc>
        <w:tc>
          <w:tcPr>
            <w:tcW w:w="1024" w:type="dxa"/>
          </w:tcPr>
          <w:p w:rsidR="0093268E" w:rsidRPr="0093268E" w:rsidRDefault="0093268E" w:rsidP="00FB4138">
            <w:pPr>
              <w:rPr>
                <w:sz w:val="20"/>
                <w:szCs w:val="20"/>
              </w:rPr>
            </w:pPr>
          </w:p>
        </w:tc>
        <w:tc>
          <w:tcPr>
            <w:tcW w:w="938"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1260" w:type="dxa"/>
          </w:tcPr>
          <w:p w:rsidR="0093268E" w:rsidRPr="0093268E" w:rsidRDefault="0093268E" w:rsidP="00FB4138">
            <w:pPr>
              <w:rPr>
                <w:sz w:val="20"/>
                <w:szCs w:val="20"/>
              </w:rPr>
            </w:pPr>
          </w:p>
        </w:tc>
      </w:tr>
      <w:tr w:rsidR="0093268E" w:rsidRPr="0093268E" w:rsidTr="00087AFE">
        <w:trPr>
          <w:trHeight w:val="20"/>
          <w:jc w:val="center"/>
        </w:trPr>
        <w:tc>
          <w:tcPr>
            <w:tcW w:w="805" w:type="dxa"/>
          </w:tcPr>
          <w:p w:rsidR="0093268E" w:rsidRPr="0093268E" w:rsidRDefault="0093268E" w:rsidP="00FB4138">
            <w:pPr>
              <w:jc w:val="right"/>
              <w:rPr>
                <w:sz w:val="20"/>
                <w:szCs w:val="20"/>
              </w:rPr>
            </w:pPr>
            <w:r w:rsidRPr="0093268E">
              <w:rPr>
                <w:sz w:val="20"/>
                <w:szCs w:val="20"/>
              </w:rPr>
              <w:t>7.5</w:t>
            </w:r>
          </w:p>
        </w:tc>
        <w:tc>
          <w:tcPr>
            <w:tcW w:w="2393" w:type="dxa"/>
          </w:tcPr>
          <w:p w:rsidR="0093268E" w:rsidRPr="0093268E" w:rsidRDefault="0093268E" w:rsidP="00FB4138">
            <w:pPr>
              <w:rPr>
                <w:sz w:val="20"/>
                <w:szCs w:val="20"/>
              </w:rPr>
            </w:pPr>
            <w:r w:rsidRPr="0093268E">
              <w:rPr>
                <w:sz w:val="20"/>
                <w:szCs w:val="20"/>
              </w:rPr>
              <w:t>Cross drainages</w:t>
            </w:r>
          </w:p>
        </w:tc>
        <w:tc>
          <w:tcPr>
            <w:tcW w:w="1867" w:type="dxa"/>
          </w:tcPr>
          <w:p w:rsidR="0093268E" w:rsidRPr="0093268E" w:rsidRDefault="0093268E" w:rsidP="00FB4138">
            <w:pPr>
              <w:rPr>
                <w:sz w:val="20"/>
                <w:szCs w:val="20"/>
              </w:rPr>
            </w:pPr>
          </w:p>
        </w:tc>
        <w:tc>
          <w:tcPr>
            <w:tcW w:w="1586"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791" w:type="dxa"/>
          </w:tcPr>
          <w:p w:rsidR="0093268E" w:rsidRPr="0093268E" w:rsidRDefault="0093268E" w:rsidP="00FB4138">
            <w:pPr>
              <w:rPr>
                <w:sz w:val="20"/>
                <w:szCs w:val="20"/>
              </w:rPr>
            </w:pPr>
          </w:p>
        </w:tc>
        <w:tc>
          <w:tcPr>
            <w:tcW w:w="1024" w:type="dxa"/>
          </w:tcPr>
          <w:p w:rsidR="0093268E" w:rsidRPr="0093268E" w:rsidRDefault="0093268E" w:rsidP="00FB4138">
            <w:pPr>
              <w:rPr>
                <w:sz w:val="20"/>
                <w:szCs w:val="20"/>
              </w:rPr>
            </w:pPr>
          </w:p>
        </w:tc>
        <w:tc>
          <w:tcPr>
            <w:tcW w:w="938"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1260" w:type="dxa"/>
          </w:tcPr>
          <w:p w:rsidR="0093268E" w:rsidRPr="0093268E" w:rsidRDefault="0093268E" w:rsidP="00FB4138">
            <w:pPr>
              <w:rPr>
                <w:sz w:val="20"/>
                <w:szCs w:val="20"/>
              </w:rPr>
            </w:pPr>
          </w:p>
        </w:tc>
      </w:tr>
      <w:tr w:rsidR="0093268E" w:rsidRPr="0093268E" w:rsidTr="00087AFE">
        <w:trPr>
          <w:trHeight w:val="20"/>
          <w:jc w:val="center"/>
        </w:trPr>
        <w:tc>
          <w:tcPr>
            <w:tcW w:w="805" w:type="dxa"/>
          </w:tcPr>
          <w:p w:rsidR="0093268E" w:rsidRPr="0093268E" w:rsidRDefault="0093268E" w:rsidP="00FB4138">
            <w:pPr>
              <w:jc w:val="right"/>
              <w:rPr>
                <w:sz w:val="20"/>
                <w:szCs w:val="20"/>
              </w:rPr>
            </w:pPr>
            <w:r w:rsidRPr="0093268E">
              <w:rPr>
                <w:sz w:val="20"/>
                <w:szCs w:val="20"/>
              </w:rPr>
              <w:t>7.6</w:t>
            </w:r>
          </w:p>
        </w:tc>
        <w:tc>
          <w:tcPr>
            <w:tcW w:w="2393" w:type="dxa"/>
          </w:tcPr>
          <w:p w:rsidR="0093268E" w:rsidRPr="0093268E" w:rsidRDefault="0093268E" w:rsidP="00FB4138">
            <w:pPr>
              <w:rPr>
                <w:sz w:val="20"/>
                <w:szCs w:val="20"/>
              </w:rPr>
            </w:pPr>
            <w:r w:rsidRPr="0093268E">
              <w:rPr>
                <w:sz w:val="20"/>
                <w:szCs w:val="20"/>
              </w:rPr>
              <w:t>Culverts</w:t>
            </w:r>
          </w:p>
        </w:tc>
        <w:tc>
          <w:tcPr>
            <w:tcW w:w="1867" w:type="dxa"/>
          </w:tcPr>
          <w:p w:rsidR="0093268E" w:rsidRPr="0093268E" w:rsidRDefault="0093268E" w:rsidP="00FB4138">
            <w:pPr>
              <w:rPr>
                <w:sz w:val="20"/>
                <w:szCs w:val="20"/>
              </w:rPr>
            </w:pPr>
          </w:p>
        </w:tc>
        <w:tc>
          <w:tcPr>
            <w:tcW w:w="1586"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791" w:type="dxa"/>
          </w:tcPr>
          <w:p w:rsidR="0093268E" w:rsidRPr="0093268E" w:rsidRDefault="0093268E" w:rsidP="00FB4138">
            <w:pPr>
              <w:rPr>
                <w:sz w:val="20"/>
                <w:szCs w:val="20"/>
              </w:rPr>
            </w:pPr>
          </w:p>
        </w:tc>
        <w:tc>
          <w:tcPr>
            <w:tcW w:w="1024" w:type="dxa"/>
          </w:tcPr>
          <w:p w:rsidR="0093268E" w:rsidRPr="0093268E" w:rsidRDefault="0093268E" w:rsidP="00FB4138">
            <w:pPr>
              <w:rPr>
                <w:sz w:val="20"/>
                <w:szCs w:val="20"/>
              </w:rPr>
            </w:pPr>
          </w:p>
        </w:tc>
        <w:tc>
          <w:tcPr>
            <w:tcW w:w="938"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1260" w:type="dxa"/>
          </w:tcPr>
          <w:p w:rsidR="0093268E" w:rsidRPr="0093268E" w:rsidRDefault="0093268E" w:rsidP="00FB4138">
            <w:pPr>
              <w:rPr>
                <w:sz w:val="20"/>
                <w:szCs w:val="20"/>
              </w:rPr>
            </w:pPr>
          </w:p>
        </w:tc>
      </w:tr>
      <w:tr w:rsidR="0093268E" w:rsidRPr="0093268E" w:rsidTr="00087AFE">
        <w:trPr>
          <w:trHeight w:val="20"/>
          <w:jc w:val="center"/>
        </w:trPr>
        <w:tc>
          <w:tcPr>
            <w:tcW w:w="805" w:type="dxa"/>
          </w:tcPr>
          <w:p w:rsidR="0093268E" w:rsidRPr="0093268E" w:rsidRDefault="0093268E" w:rsidP="00FB4138">
            <w:pPr>
              <w:jc w:val="right"/>
              <w:rPr>
                <w:sz w:val="20"/>
                <w:szCs w:val="20"/>
              </w:rPr>
            </w:pPr>
            <w:r w:rsidRPr="0093268E">
              <w:rPr>
                <w:sz w:val="20"/>
                <w:szCs w:val="20"/>
              </w:rPr>
              <w:t>7.7</w:t>
            </w:r>
          </w:p>
        </w:tc>
        <w:tc>
          <w:tcPr>
            <w:tcW w:w="2393" w:type="dxa"/>
          </w:tcPr>
          <w:p w:rsidR="0093268E" w:rsidRPr="0093268E" w:rsidRDefault="0093268E" w:rsidP="00FB4138">
            <w:pPr>
              <w:rPr>
                <w:sz w:val="20"/>
                <w:szCs w:val="20"/>
              </w:rPr>
            </w:pPr>
            <w:r w:rsidRPr="0093268E">
              <w:rPr>
                <w:sz w:val="20"/>
                <w:szCs w:val="20"/>
              </w:rPr>
              <w:t>Level crossing</w:t>
            </w:r>
          </w:p>
        </w:tc>
        <w:tc>
          <w:tcPr>
            <w:tcW w:w="1867" w:type="dxa"/>
          </w:tcPr>
          <w:p w:rsidR="0093268E" w:rsidRPr="0093268E" w:rsidRDefault="0093268E" w:rsidP="00FB4138">
            <w:pPr>
              <w:rPr>
                <w:sz w:val="20"/>
                <w:szCs w:val="20"/>
              </w:rPr>
            </w:pPr>
          </w:p>
        </w:tc>
        <w:tc>
          <w:tcPr>
            <w:tcW w:w="1586"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791" w:type="dxa"/>
          </w:tcPr>
          <w:p w:rsidR="0093268E" w:rsidRPr="0093268E" w:rsidRDefault="0093268E" w:rsidP="00FB4138">
            <w:pPr>
              <w:rPr>
                <w:sz w:val="20"/>
                <w:szCs w:val="20"/>
              </w:rPr>
            </w:pPr>
          </w:p>
        </w:tc>
        <w:tc>
          <w:tcPr>
            <w:tcW w:w="1024" w:type="dxa"/>
          </w:tcPr>
          <w:p w:rsidR="0093268E" w:rsidRPr="0093268E" w:rsidRDefault="0093268E" w:rsidP="00FB4138">
            <w:pPr>
              <w:rPr>
                <w:sz w:val="20"/>
                <w:szCs w:val="20"/>
              </w:rPr>
            </w:pPr>
          </w:p>
        </w:tc>
        <w:tc>
          <w:tcPr>
            <w:tcW w:w="938"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1260" w:type="dxa"/>
          </w:tcPr>
          <w:p w:rsidR="0093268E" w:rsidRPr="0093268E" w:rsidRDefault="0093268E" w:rsidP="00FB4138">
            <w:pPr>
              <w:rPr>
                <w:sz w:val="20"/>
                <w:szCs w:val="20"/>
              </w:rPr>
            </w:pPr>
          </w:p>
        </w:tc>
      </w:tr>
      <w:tr w:rsidR="0093268E" w:rsidRPr="0093268E" w:rsidTr="00087AFE">
        <w:trPr>
          <w:trHeight w:val="20"/>
          <w:jc w:val="center"/>
        </w:trPr>
        <w:tc>
          <w:tcPr>
            <w:tcW w:w="805" w:type="dxa"/>
          </w:tcPr>
          <w:p w:rsidR="0093268E" w:rsidRPr="0093268E" w:rsidRDefault="0093268E" w:rsidP="00FB4138">
            <w:pPr>
              <w:jc w:val="right"/>
              <w:rPr>
                <w:sz w:val="20"/>
                <w:szCs w:val="20"/>
              </w:rPr>
            </w:pPr>
            <w:r w:rsidRPr="0093268E">
              <w:rPr>
                <w:sz w:val="20"/>
                <w:szCs w:val="20"/>
              </w:rPr>
              <w:t>7.8</w:t>
            </w:r>
          </w:p>
        </w:tc>
        <w:tc>
          <w:tcPr>
            <w:tcW w:w="2393" w:type="dxa"/>
          </w:tcPr>
          <w:p w:rsidR="0093268E" w:rsidRPr="0093268E" w:rsidRDefault="0093268E" w:rsidP="00FB4138">
            <w:pPr>
              <w:rPr>
                <w:sz w:val="20"/>
                <w:szCs w:val="20"/>
              </w:rPr>
            </w:pPr>
            <w:r w:rsidRPr="0093268E">
              <w:rPr>
                <w:sz w:val="20"/>
                <w:szCs w:val="20"/>
              </w:rPr>
              <w:t>Others</w:t>
            </w:r>
          </w:p>
        </w:tc>
        <w:tc>
          <w:tcPr>
            <w:tcW w:w="1867" w:type="dxa"/>
          </w:tcPr>
          <w:p w:rsidR="0093268E" w:rsidRPr="0093268E" w:rsidRDefault="0093268E" w:rsidP="00FB4138">
            <w:pPr>
              <w:rPr>
                <w:sz w:val="20"/>
                <w:szCs w:val="20"/>
              </w:rPr>
            </w:pPr>
          </w:p>
        </w:tc>
        <w:tc>
          <w:tcPr>
            <w:tcW w:w="1586"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791" w:type="dxa"/>
          </w:tcPr>
          <w:p w:rsidR="0093268E" w:rsidRPr="0093268E" w:rsidRDefault="0093268E" w:rsidP="00FB4138">
            <w:pPr>
              <w:rPr>
                <w:sz w:val="20"/>
                <w:szCs w:val="20"/>
              </w:rPr>
            </w:pPr>
          </w:p>
        </w:tc>
        <w:tc>
          <w:tcPr>
            <w:tcW w:w="1024" w:type="dxa"/>
          </w:tcPr>
          <w:p w:rsidR="0093268E" w:rsidRPr="0093268E" w:rsidRDefault="0093268E" w:rsidP="00FB4138">
            <w:pPr>
              <w:rPr>
                <w:sz w:val="20"/>
                <w:szCs w:val="20"/>
              </w:rPr>
            </w:pPr>
          </w:p>
        </w:tc>
        <w:tc>
          <w:tcPr>
            <w:tcW w:w="938" w:type="dxa"/>
          </w:tcPr>
          <w:p w:rsidR="0093268E" w:rsidRPr="0093268E" w:rsidRDefault="0093268E" w:rsidP="00FB4138">
            <w:pPr>
              <w:rPr>
                <w:sz w:val="20"/>
                <w:szCs w:val="20"/>
              </w:rPr>
            </w:pPr>
          </w:p>
        </w:tc>
        <w:tc>
          <w:tcPr>
            <w:tcW w:w="720" w:type="dxa"/>
          </w:tcPr>
          <w:p w:rsidR="0093268E" w:rsidRPr="0093268E" w:rsidRDefault="0093268E" w:rsidP="00FB4138">
            <w:pPr>
              <w:rPr>
                <w:sz w:val="20"/>
                <w:szCs w:val="20"/>
              </w:rPr>
            </w:pPr>
          </w:p>
        </w:tc>
        <w:tc>
          <w:tcPr>
            <w:tcW w:w="1260" w:type="dxa"/>
          </w:tcPr>
          <w:p w:rsidR="0093268E" w:rsidRPr="0093268E" w:rsidRDefault="0093268E" w:rsidP="00FB4138">
            <w:pPr>
              <w:rPr>
                <w:sz w:val="20"/>
                <w:szCs w:val="20"/>
              </w:rPr>
            </w:pPr>
          </w:p>
        </w:tc>
      </w:tr>
    </w:tbl>
    <w:p w:rsidR="00D933E3" w:rsidRDefault="00D933E3" w:rsidP="0093268E">
      <w:pPr>
        <w:ind w:left="360"/>
        <w:jc w:val="left"/>
        <w:rPr>
          <w:sz w:val="20"/>
        </w:rPr>
      </w:pPr>
    </w:p>
    <w:p w:rsidR="0093268E" w:rsidRPr="00AA6908" w:rsidRDefault="0093268E" w:rsidP="0093268E">
      <w:pPr>
        <w:ind w:left="360"/>
        <w:jc w:val="left"/>
        <w:rPr>
          <w:sz w:val="20"/>
        </w:rPr>
      </w:pPr>
      <w:r w:rsidRPr="00AA6908">
        <w:rPr>
          <w:sz w:val="20"/>
        </w:rPr>
        <w:t>General Comment: (use this space for detail comments of the monitoring result): _________________________________________________________________________________________</w:t>
      </w:r>
    </w:p>
    <w:p w:rsidR="0093268E" w:rsidRPr="00AA6908" w:rsidRDefault="0093268E" w:rsidP="0093268E">
      <w:pPr>
        <w:ind w:left="360"/>
        <w:rPr>
          <w:sz w:val="20"/>
        </w:rPr>
      </w:pPr>
    </w:p>
    <w:p w:rsidR="0093268E" w:rsidRPr="00AA6908" w:rsidRDefault="0093268E" w:rsidP="0093268E">
      <w:pPr>
        <w:ind w:left="360"/>
        <w:rPr>
          <w:sz w:val="20"/>
        </w:rPr>
      </w:pPr>
      <w:r w:rsidRPr="00AA6908">
        <w:rPr>
          <w:sz w:val="20"/>
        </w:rPr>
        <w:t>Signature of the monitoring team members /individual:</w:t>
      </w:r>
    </w:p>
    <w:p w:rsidR="0093268E" w:rsidRPr="0093268E" w:rsidRDefault="0093268E" w:rsidP="0093268E">
      <w:pPr>
        <w:ind w:left="360"/>
      </w:pPr>
      <w:r w:rsidRPr="0093268E">
        <w:t>_________________________________________________________________________________</w:t>
      </w:r>
      <w:r w:rsidRPr="0093268E">
        <w:tab/>
      </w:r>
    </w:p>
    <w:p w:rsidR="001B1167" w:rsidRDefault="001B1167">
      <w:pPr>
        <w:spacing w:after="200"/>
        <w:jc w:val="left"/>
      </w:pPr>
      <w:r>
        <w:br w:type="page"/>
      </w:r>
    </w:p>
    <w:p w:rsidR="00087AFE" w:rsidRDefault="00087AFE" w:rsidP="00087AFE">
      <w:pPr>
        <w:pStyle w:val="Caption"/>
      </w:pPr>
      <w:bookmarkStart w:id="474" w:name="_Toc531653273"/>
      <w:r>
        <w:lastRenderedPageBreak/>
        <w:t xml:space="preserve">APPENDIX </w:t>
      </w:r>
      <w:r w:rsidR="00696FD7">
        <w:fldChar w:fldCharType="begin"/>
      </w:r>
      <w:r w:rsidR="00696FD7">
        <w:instrText xml:space="preserve"> SEQ APPENDIX \* ROMAN </w:instrText>
      </w:r>
      <w:r w:rsidR="00696FD7">
        <w:fldChar w:fldCharType="separate"/>
      </w:r>
      <w:r w:rsidR="00DD39EB">
        <w:rPr>
          <w:noProof/>
        </w:rPr>
        <w:t>II</w:t>
      </w:r>
      <w:r w:rsidR="00696FD7">
        <w:rPr>
          <w:noProof/>
        </w:rPr>
        <w:fldChar w:fldCharType="end"/>
      </w:r>
      <w:r>
        <w:t xml:space="preserve">: </w:t>
      </w:r>
      <w:r w:rsidRPr="00ED6AFB">
        <w:t>Part IV/GL 27/B Planning and Scheduling Format</w:t>
      </w:r>
      <w:bookmarkEnd w:id="474"/>
    </w:p>
    <w:p w:rsidR="00087AFE" w:rsidRPr="00087AFE" w:rsidRDefault="00087AFE" w:rsidP="00087AFE"/>
    <w:p w:rsidR="0093268E" w:rsidRPr="00AA6908" w:rsidRDefault="0093268E" w:rsidP="00031E8A">
      <w:pPr>
        <w:spacing w:line="360" w:lineRule="auto"/>
        <w:rPr>
          <w:sz w:val="20"/>
        </w:rPr>
      </w:pPr>
      <w:r w:rsidRPr="00AA6908">
        <w:rPr>
          <w:sz w:val="20"/>
        </w:rPr>
        <w:t>Appendix Part IV/GL</w:t>
      </w:r>
      <w:r w:rsidR="00C82ACF" w:rsidRPr="00AA6908">
        <w:rPr>
          <w:sz w:val="20"/>
        </w:rPr>
        <w:t>27</w:t>
      </w:r>
      <w:r w:rsidRPr="00AA6908">
        <w:rPr>
          <w:sz w:val="20"/>
        </w:rPr>
        <w:t>/B-1</w:t>
      </w:r>
      <w:r w:rsidRPr="00AA6908">
        <w:rPr>
          <w:rFonts w:eastAsia="Times New Roman"/>
          <w:sz w:val="20"/>
        </w:rPr>
        <w:t>: Physical Work Schedule Format</w:t>
      </w:r>
    </w:p>
    <w:tbl>
      <w:tblPr>
        <w:tblW w:w="14564" w:type="dxa"/>
        <w:jc w:val="center"/>
        <w:tblLayout w:type="fixed"/>
        <w:tblLook w:val="04A0" w:firstRow="1" w:lastRow="0" w:firstColumn="1" w:lastColumn="0" w:noHBand="0" w:noVBand="1"/>
      </w:tblPr>
      <w:tblGrid>
        <w:gridCol w:w="557"/>
        <w:gridCol w:w="1080"/>
        <w:gridCol w:w="540"/>
        <w:gridCol w:w="821"/>
        <w:gridCol w:w="1044"/>
        <w:gridCol w:w="435"/>
        <w:gridCol w:w="446"/>
        <w:gridCol w:w="519"/>
        <w:gridCol w:w="394"/>
        <w:gridCol w:w="430"/>
        <w:gridCol w:w="444"/>
        <w:gridCol w:w="519"/>
        <w:gridCol w:w="506"/>
        <w:gridCol w:w="430"/>
        <w:gridCol w:w="162"/>
        <w:gridCol w:w="232"/>
        <w:gridCol w:w="123"/>
        <w:gridCol w:w="315"/>
        <w:gridCol w:w="394"/>
        <w:gridCol w:w="430"/>
        <w:gridCol w:w="436"/>
        <w:gridCol w:w="450"/>
        <w:gridCol w:w="394"/>
        <w:gridCol w:w="430"/>
        <w:gridCol w:w="394"/>
        <w:gridCol w:w="430"/>
        <w:gridCol w:w="422"/>
        <w:gridCol w:w="450"/>
        <w:gridCol w:w="450"/>
        <w:gridCol w:w="450"/>
        <w:gridCol w:w="437"/>
      </w:tblGrid>
      <w:tr w:rsidR="0093268E" w:rsidRPr="00B4179D" w:rsidTr="00922EB6">
        <w:trPr>
          <w:trHeight w:val="144"/>
          <w:jc w:val="center"/>
        </w:trPr>
        <w:tc>
          <w:tcPr>
            <w:tcW w:w="4042" w:type="dxa"/>
            <w:gridSpan w:val="5"/>
            <w:tcBorders>
              <w:top w:val="nil"/>
              <w:left w:val="nil"/>
              <w:bottom w:val="nil"/>
              <w:right w:val="nil"/>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Project Name:_______________________</w:t>
            </w:r>
          </w:p>
        </w:tc>
        <w:tc>
          <w:tcPr>
            <w:tcW w:w="435"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color w:val="000000"/>
                <w:sz w:val="16"/>
                <w:szCs w:val="16"/>
              </w:rPr>
            </w:pPr>
          </w:p>
        </w:tc>
        <w:tc>
          <w:tcPr>
            <w:tcW w:w="446"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519"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9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4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519"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506"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592" w:type="dxa"/>
            <w:gridSpan w:val="2"/>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55" w:type="dxa"/>
            <w:gridSpan w:val="2"/>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15"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9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6"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5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9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9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22"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5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5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5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7"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r>
      <w:tr w:rsidR="0093268E" w:rsidRPr="00B4179D" w:rsidTr="00922EB6">
        <w:trPr>
          <w:trHeight w:val="144"/>
          <w:jc w:val="center"/>
        </w:trPr>
        <w:tc>
          <w:tcPr>
            <w:tcW w:w="4042" w:type="dxa"/>
            <w:gridSpan w:val="5"/>
            <w:tcBorders>
              <w:top w:val="nil"/>
              <w:left w:val="nil"/>
              <w:bottom w:val="nil"/>
              <w:right w:val="nil"/>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Client:__________________________________</w:t>
            </w:r>
          </w:p>
        </w:tc>
        <w:tc>
          <w:tcPr>
            <w:tcW w:w="435"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color w:val="000000"/>
                <w:sz w:val="16"/>
                <w:szCs w:val="16"/>
              </w:rPr>
            </w:pPr>
          </w:p>
        </w:tc>
        <w:tc>
          <w:tcPr>
            <w:tcW w:w="446"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519"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9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4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519"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506"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592" w:type="dxa"/>
            <w:gridSpan w:val="2"/>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55" w:type="dxa"/>
            <w:gridSpan w:val="2"/>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15"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9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6"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5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9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9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22"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5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5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5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7"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r>
      <w:tr w:rsidR="0093268E" w:rsidRPr="00B4179D" w:rsidTr="00922EB6">
        <w:trPr>
          <w:trHeight w:val="144"/>
          <w:jc w:val="center"/>
        </w:trPr>
        <w:tc>
          <w:tcPr>
            <w:tcW w:w="4042" w:type="dxa"/>
            <w:gridSpan w:val="5"/>
            <w:tcBorders>
              <w:top w:val="nil"/>
              <w:left w:val="nil"/>
              <w:bottom w:val="nil"/>
              <w:right w:val="nil"/>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Consultant:____________________________</w:t>
            </w:r>
          </w:p>
        </w:tc>
        <w:tc>
          <w:tcPr>
            <w:tcW w:w="435"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color w:val="000000"/>
                <w:sz w:val="16"/>
                <w:szCs w:val="16"/>
              </w:rPr>
            </w:pPr>
          </w:p>
        </w:tc>
        <w:tc>
          <w:tcPr>
            <w:tcW w:w="446"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519"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9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4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519"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506"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592" w:type="dxa"/>
            <w:gridSpan w:val="2"/>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55" w:type="dxa"/>
            <w:gridSpan w:val="2"/>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15"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9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6"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5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9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9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22"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5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5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5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7"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r>
      <w:tr w:rsidR="0093268E" w:rsidRPr="00B4179D" w:rsidTr="00871ED4">
        <w:trPr>
          <w:trHeight w:val="144"/>
          <w:jc w:val="center"/>
        </w:trPr>
        <w:tc>
          <w:tcPr>
            <w:tcW w:w="4923" w:type="dxa"/>
            <w:gridSpan w:val="7"/>
            <w:tcBorders>
              <w:top w:val="nil"/>
              <w:left w:val="nil"/>
              <w:bottom w:val="nil"/>
              <w:right w:val="nil"/>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Contractor:________________________________</w:t>
            </w:r>
          </w:p>
        </w:tc>
        <w:tc>
          <w:tcPr>
            <w:tcW w:w="519"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color w:val="000000"/>
                <w:sz w:val="16"/>
                <w:szCs w:val="16"/>
              </w:rPr>
            </w:pPr>
          </w:p>
        </w:tc>
        <w:tc>
          <w:tcPr>
            <w:tcW w:w="39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4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519"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506"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592" w:type="dxa"/>
            <w:gridSpan w:val="2"/>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55" w:type="dxa"/>
            <w:gridSpan w:val="2"/>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15"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9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6"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5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9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9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22"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5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5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5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7"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r>
      <w:tr w:rsidR="0093268E" w:rsidRPr="00B4179D" w:rsidTr="00871ED4">
        <w:trPr>
          <w:trHeight w:val="144"/>
          <w:jc w:val="center"/>
        </w:trPr>
        <w:tc>
          <w:tcPr>
            <w:tcW w:w="5836" w:type="dxa"/>
            <w:gridSpan w:val="9"/>
            <w:tcBorders>
              <w:top w:val="nil"/>
              <w:left w:val="nil"/>
              <w:bottom w:val="nil"/>
              <w:right w:val="nil"/>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xml:space="preserve">Physical Work Schedule in Quantity for the year _____ EFY </w:t>
            </w:r>
          </w:p>
        </w:tc>
        <w:tc>
          <w:tcPr>
            <w:tcW w:w="43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color w:val="000000"/>
                <w:sz w:val="16"/>
                <w:szCs w:val="16"/>
              </w:rPr>
            </w:pPr>
          </w:p>
        </w:tc>
        <w:tc>
          <w:tcPr>
            <w:tcW w:w="44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519"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506"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592" w:type="dxa"/>
            <w:gridSpan w:val="2"/>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55" w:type="dxa"/>
            <w:gridSpan w:val="2"/>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15"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9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6"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5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9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394"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22"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5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5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50"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c>
          <w:tcPr>
            <w:tcW w:w="437" w:type="dxa"/>
            <w:tcBorders>
              <w:top w:val="nil"/>
              <w:left w:val="nil"/>
              <w:bottom w:val="nil"/>
              <w:right w:val="nil"/>
            </w:tcBorders>
            <w:shd w:val="clear" w:color="auto" w:fill="auto"/>
            <w:noWrap/>
            <w:vAlign w:val="bottom"/>
            <w:hideMark/>
          </w:tcPr>
          <w:p w:rsidR="0093268E" w:rsidRPr="00B4179D" w:rsidRDefault="0093268E" w:rsidP="00FB4138">
            <w:pPr>
              <w:rPr>
                <w:rFonts w:eastAsia="Times New Roman"/>
                <w:sz w:val="16"/>
                <w:szCs w:val="16"/>
              </w:rPr>
            </w:pPr>
          </w:p>
        </w:tc>
      </w:tr>
      <w:tr w:rsidR="0093268E" w:rsidRPr="00B4179D" w:rsidTr="00922EB6">
        <w:trPr>
          <w:trHeight w:val="144"/>
          <w:jc w:val="center"/>
        </w:trPr>
        <w:tc>
          <w:tcPr>
            <w:tcW w:w="5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Item No.</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Description</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Unit</w:t>
            </w:r>
          </w:p>
        </w:tc>
        <w:tc>
          <w:tcPr>
            <w:tcW w:w="8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Contract  quantity</w:t>
            </w:r>
          </w:p>
        </w:tc>
        <w:tc>
          <w:tcPr>
            <w:tcW w:w="10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Physical Work Plan in Quantity for the year _____ EFY</w:t>
            </w:r>
          </w:p>
        </w:tc>
        <w:tc>
          <w:tcPr>
            <w:tcW w:w="10522" w:type="dxa"/>
            <w:gridSpan w:val="26"/>
            <w:tcBorders>
              <w:top w:val="single" w:sz="4" w:space="0" w:color="auto"/>
              <w:left w:val="nil"/>
              <w:bottom w:val="single" w:sz="4" w:space="0" w:color="auto"/>
              <w:right w:val="single" w:sz="4" w:space="0" w:color="000000"/>
            </w:tcBorders>
            <w:shd w:val="clear" w:color="auto" w:fill="auto"/>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Physical Work Schedule for the year ______ EFY Monthly Distribution</w:t>
            </w:r>
          </w:p>
        </w:tc>
      </w:tr>
      <w:tr w:rsidR="0093268E" w:rsidRPr="00B4179D" w:rsidTr="00922EB6">
        <w:trPr>
          <w:trHeight w:val="144"/>
          <w:jc w:val="center"/>
        </w:trPr>
        <w:tc>
          <w:tcPr>
            <w:tcW w:w="557" w:type="dxa"/>
            <w:vMerge/>
            <w:tcBorders>
              <w:top w:val="single" w:sz="4" w:space="0" w:color="auto"/>
              <w:left w:val="single" w:sz="4" w:space="0" w:color="auto"/>
              <w:bottom w:val="single" w:sz="4" w:space="0" w:color="000000"/>
              <w:right w:val="single" w:sz="4" w:space="0" w:color="auto"/>
            </w:tcBorders>
            <w:vAlign w:val="center"/>
            <w:hideMark/>
          </w:tcPr>
          <w:p w:rsidR="0093268E" w:rsidRPr="00B4179D" w:rsidRDefault="0093268E" w:rsidP="00922EB6">
            <w:pPr>
              <w:jc w:val="center"/>
              <w:rPr>
                <w:rFonts w:eastAsia="Times New Roman"/>
                <w:color w:val="000000"/>
                <w:sz w:val="16"/>
                <w:szCs w:val="16"/>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93268E" w:rsidRPr="00B4179D" w:rsidRDefault="0093268E" w:rsidP="00922EB6">
            <w:pPr>
              <w:jc w:val="center"/>
              <w:rPr>
                <w:rFonts w:eastAsia="Times New Roman"/>
                <w:color w:val="000000"/>
                <w:sz w:val="16"/>
                <w:szCs w:val="16"/>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93268E" w:rsidRPr="00B4179D" w:rsidRDefault="0093268E" w:rsidP="00922EB6">
            <w:pPr>
              <w:jc w:val="center"/>
              <w:rPr>
                <w:rFonts w:eastAsia="Times New Roman"/>
                <w:color w:val="000000"/>
                <w:sz w:val="16"/>
                <w:szCs w:val="16"/>
              </w:rPr>
            </w:pPr>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93268E" w:rsidRPr="00B4179D" w:rsidRDefault="0093268E" w:rsidP="00922EB6">
            <w:pPr>
              <w:jc w:val="center"/>
              <w:rPr>
                <w:rFonts w:eastAsia="Times New Roman"/>
                <w:color w:val="000000"/>
                <w:sz w:val="16"/>
                <w:szCs w:val="16"/>
              </w:rPr>
            </w:pPr>
          </w:p>
        </w:tc>
        <w:tc>
          <w:tcPr>
            <w:tcW w:w="1044" w:type="dxa"/>
            <w:vMerge/>
            <w:tcBorders>
              <w:top w:val="single" w:sz="4" w:space="0" w:color="auto"/>
              <w:left w:val="single" w:sz="4" w:space="0" w:color="auto"/>
              <w:bottom w:val="single" w:sz="4" w:space="0" w:color="000000"/>
              <w:right w:val="single" w:sz="4" w:space="0" w:color="auto"/>
            </w:tcBorders>
            <w:vAlign w:val="center"/>
            <w:hideMark/>
          </w:tcPr>
          <w:p w:rsidR="0093268E" w:rsidRPr="00B4179D" w:rsidRDefault="0093268E" w:rsidP="00922EB6">
            <w:pPr>
              <w:jc w:val="center"/>
              <w:rPr>
                <w:rFonts w:eastAsia="Times New Roman"/>
                <w:color w:val="000000"/>
                <w:sz w:val="16"/>
                <w:szCs w:val="16"/>
              </w:rPr>
            </w:pPr>
          </w:p>
        </w:tc>
        <w:tc>
          <w:tcPr>
            <w:tcW w:w="8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July</w:t>
            </w:r>
          </w:p>
        </w:tc>
        <w:tc>
          <w:tcPr>
            <w:tcW w:w="913" w:type="dxa"/>
            <w:gridSpan w:val="2"/>
            <w:tcBorders>
              <w:top w:val="single" w:sz="4" w:space="0" w:color="auto"/>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Aug</w:t>
            </w:r>
          </w:p>
        </w:tc>
        <w:tc>
          <w:tcPr>
            <w:tcW w:w="87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Sep</w:t>
            </w:r>
          </w:p>
        </w:tc>
        <w:tc>
          <w:tcPr>
            <w:tcW w:w="102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Oct</w:t>
            </w:r>
          </w:p>
        </w:tc>
        <w:tc>
          <w:tcPr>
            <w:tcW w:w="8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Nov</w:t>
            </w:r>
          </w:p>
        </w:tc>
        <w:tc>
          <w:tcPr>
            <w:tcW w:w="83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Dec</w:t>
            </w:r>
          </w:p>
        </w:tc>
        <w:tc>
          <w:tcPr>
            <w:tcW w:w="86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Jan</w:t>
            </w:r>
          </w:p>
        </w:tc>
        <w:tc>
          <w:tcPr>
            <w:tcW w:w="8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Feb</w:t>
            </w:r>
          </w:p>
        </w:tc>
        <w:tc>
          <w:tcPr>
            <w:tcW w:w="82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Mar</w:t>
            </w:r>
          </w:p>
        </w:tc>
        <w:tc>
          <w:tcPr>
            <w:tcW w:w="8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Apr</w:t>
            </w:r>
          </w:p>
        </w:tc>
        <w:tc>
          <w:tcPr>
            <w:tcW w:w="9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May</w:t>
            </w:r>
          </w:p>
        </w:tc>
        <w:tc>
          <w:tcPr>
            <w:tcW w:w="88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June</w:t>
            </w:r>
          </w:p>
        </w:tc>
      </w:tr>
      <w:tr w:rsidR="0093268E" w:rsidRPr="00B4179D" w:rsidTr="00922EB6">
        <w:trPr>
          <w:trHeight w:val="144"/>
          <w:jc w:val="center"/>
        </w:trPr>
        <w:tc>
          <w:tcPr>
            <w:tcW w:w="557" w:type="dxa"/>
            <w:vMerge/>
            <w:tcBorders>
              <w:top w:val="single" w:sz="4" w:space="0" w:color="auto"/>
              <w:left w:val="single" w:sz="4" w:space="0" w:color="auto"/>
              <w:bottom w:val="single" w:sz="4" w:space="0" w:color="000000"/>
              <w:right w:val="single" w:sz="4" w:space="0" w:color="auto"/>
            </w:tcBorders>
            <w:vAlign w:val="center"/>
            <w:hideMark/>
          </w:tcPr>
          <w:p w:rsidR="0093268E" w:rsidRPr="00B4179D" w:rsidRDefault="0093268E" w:rsidP="00922EB6">
            <w:pPr>
              <w:jc w:val="center"/>
              <w:rPr>
                <w:rFonts w:eastAsia="Times New Roman"/>
                <w:color w:val="000000"/>
                <w:sz w:val="16"/>
                <w:szCs w:val="16"/>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93268E" w:rsidRPr="00B4179D" w:rsidRDefault="0093268E" w:rsidP="00922EB6">
            <w:pPr>
              <w:jc w:val="center"/>
              <w:rPr>
                <w:rFonts w:eastAsia="Times New Roman"/>
                <w:color w:val="000000"/>
                <w:sz w:val="16"/>
                <w:szCs w:val="16"/>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93268E" w:rsidRPr="00B4179D" w:rsidRDefault="0093268E" w:rsidP="00922EB6">
            <w:pPr>
              <w:jc w:val="center"/>
              <w:rPr>
                <w:rFonts w:eastAsia="Times New Roman"/>
                <w:color w:val="000000"/>
                <w:sz w:val="16"/>
                <w:szCs w:val="16"/>
              </w:rPr>
            </w:pPr>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93268E" w:rsidRPr="00B4179D" w:rsidRDefault="0093268E" w:rsidP="00922EB6">
            <w:pPr>
              <w:jc w:val="center"/>
              <w:rPr>
                <w:rFonts w:eastAsia="Times New Roman"/>
                <w:color w:val="000000"/>
                <w:sz w:val="16"/>
                <w:szCs w:val="16"/>
              </w:rPr>
            </w:pPr>
          </w:p>
        </w:tc>
        <w:tc>
          <w:tcPr>
            <w:tcW w:w="1044" w:type="dxa"/>
            <w:vMerge/>
            <w:tcBorders>
              <w:top w:val="single" w:sz="4" w:space="0" w:color="auto"/>
              <w:left w:val="single" w:sz="4" w:space="0" w:color="auto"/>
              <w:bottom w:val="single" w:sz="4" w:space="0" w:color="000000"/>
              <w:right w:val="single" w:sz="4" w:space="0" w:color="auto"/>
            </w:tcBorders>
            <w:vAlign w:val="center"/>
            <w:hideMark/>
          </w:tcPr>
          <w:p w:rsidR="0093268E" w:rsidRPr="00B4179D" w:rsidRDefault="0093268E" w:rsidP="00922EB6">
            <w:pPr>
              <w:jc w:val="center"/>
              <w:rPr>
                <w:rFonts w:eastAsia="Times New Roman"/>
                <w:color w:val="000000"/>
                <w:sz w:val="16"/>
                <w:szCs w:val="16"/>
              </w:rPr>
            </w:pPr>
          </w:p>
        </w:tc>
        <w:tc>
          <w:tcPr>
            <w:tcW w:w="435"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Qt.</w:t>
            </w:r>
          </w:p>
        </w:tc>
        <w:tc>
          <w:tcPr>
            <w:tcW w:w="446"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sz w:val="16"/>
                <w:szCs w:val="16"/>
              </w:rPr>
            </w:pPr>
            <w:r w:rsidRPr="00B4179D">
              <w:rPr>
                <w:rFonts w:eastAsia="Times New Roman"/>
                <w:sz w:val="16"/>
                <w:szCs w:val="16"/>
              </w:rPr>
              <w:t>%</w:t>
            </w:r>
          </w:p>
        </w:tc>
        <w:tc>
          <w:tcPr>
            <w:tcW w:w="519"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Qt.</w:t>
            </w:r>
          </w:p>
        </w:tc>
        <w:tc>
          <w:tcPr>
            <w:tcW w:w="394"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sz w:val="16"/>
                <w:szCs w:val="16"/>
              </w:rPr>
            </w:pPr>
            <w:r w:rsidRPr="00B4179D">
              <w:rPr>
                <w:rFonts w:eastAsia="Times New Roman"/>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Qt.</w:t>
            </w:r>
          </w:p>
        </w:tc>
        <w:tc>
          <w:tcPr>
            <w:tcW w:w="444"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sz w:val="16"/>
                <w:szCs w:val="16"/>
              </w:rPr>
            </w:pPr>
            <w:r w:rsidRPr="00B4179D">
              <w:rPr>
                <w:rFonts w:eastAsia="Times New Roman"/>
                <w:sz w:val="16"/>
                <w:szCs w:val="16"/>
              </w:rPr>
              <w:t>%</w:t>
            </w:r>
          </w:p>
        </w:tc>
        <w:tc>
          <w:tcPr>
            <w:tcW w:w="519"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Qt.</w:t>
            </w:r>
          </w:p>
        </w:tc>
        <w:tc>
          <w:tcPr>
            <w:tcW w:w="506"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sz w:val="16"/>
                <w:szCs w:val="16"/>
              </w:rPr>
            </w:pPr>
            <w:r w:rsidRPr="00B4179D">
              <w:rPr>
                <w:rFonts w:eastAsia="Times New Roman"/>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Qt.</w:t>
            </w:r>
          </w:p>
        </w:tc>
        <w:tc>
          <w:tcPr>
            <w:tcW w:w="394" w:type="dxa"/>
            <w:gridSpan w:val="2"/>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sz w:val="16"/>
                <w:szCs w:val="16"/>
              </w:rPr>
            </w:pPr>
            <w:r w:rsidRPr="00B4179D">
              <w:rPr>
                <w:rFonts w:eastAsia="Times New Roman"/>
                <w:sz w:val="16"/>
                <w:szCs w:val="16"/>
              </w:rPr>
              <w:t>%</w:t>
            </w:r>
          </w:p>
        </w:tc>
        <w:tc>
          <w:tcPr>
            <w:tcW w:w="438" w:type="dxa"/>
            <w:gridSpan w:val="2"/>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Qt.</w:t>
            </w:r>
          </w:p>
        </w:tc>
        <w:tc>
          <w:tcPr>
            <w:tcW w:w="394"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sz w:val="16"/>
                <w:szCs w:val="16"/>
              </w:rPr>
            </w:pPr>
            <w:r w:rsidRPr="00B4179D">
              <w:rPr>
                <w:rFonts w:eastAsia="Times New Roman"/>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Qt.</w:t>
            </w:r>
          </w:p>
        </w:tc>
        <w:tc>
          <w:tcPr>
            <w:tcW w:w="436"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sz w:val="16"/>
                <w:szCs w:val="16"/>
              </w:rPr>
            </w:pPr>
            <w:r w:rsidRPr="00B4179D">
              <w:rPr>
                <w:rFonts w:eastAsia="Times New Roman"/>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Qt.</w:t>
            </w:r>
          </w:p>
        </w:tc>
        <w:tc>
          <w:tcPr>
            <w:tcW w:w="394"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sz w:val="16"/>
                <w:szCs w:val="16"/>
              </w:rPr>
            </w:pPr>
            <w:r w:rsidRPr="00B4179D">
              <w:rPr>
                <w:rFonts w:eastAsia="Times New Roman"/>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Qt.</w:t>
            </w:r>
          </w:p>
        </w:tc>
        <w:tc>
          <w:tcPr>
            <w:tcW w:w="394"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sz w:val="16"/>
                <w:szCs w:val="16"/>
              </w:rPr>
            </w:pPr>
            <w:r w:rsidRPr="00B4179D">
              <w:rPr>
                <w:rFonts w:eastAsia="Times New Roman"/>
                <w:sz w:val="16"/>
                <w:szCs w:val="16"/>
              </w:rPr>
              <w:t>%</w:t>
            </w:r>
          </w:p>
        </w:tc>
        <w:tc>
          <w:tcPr>
            <w:tcW w:w="430"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Qt.</w:t>
            </w:r>
          </w:p>
        </w:tc>
        <w:tc>
          <w:tcPr>
            <w:tcW w:w="422"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sz w:val="16"/>
                <w:szCs w:val="16"/>
              </w:rPr>
            </w:pPr>
            <w:r w:rsidRPr="00B4179D">
              <w:rPr>
                <w:rFonts w:eastAsia="Times New Roman"/>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Qt.</w:t>
            </w:r>
          </w:p>
        </w:tc>
        <w:tc>
          <w:tcPr>
            <w:tcW w:w="450"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sz w:val="16"/>
                <w:szCs w:val="16"/>
              </w:rPr>
            </w:pPr>
            <w:r w:rsidRPr="00B4179D">
              <w:rPr>
                <w:rFonts w:eastAsia="Times New Roman"/>
                <w:sz w:val="16"/>
                <w:szCs w:val="16"/>
              </w:rPr>
              <w:t>%</w:t>
            </w:r>
          </w:p>
        </w:tc>
        <w:tc>
          <w:tcPr>
            <w:tcW w:w="450"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color w:val="000000"/>
                <w:sz w:val="16"/>
                <w:szCs w:val="16"/>
              </w:rPr>
            </w:pPr>
            <w:r w:rsidRPr="00B4179D">
              <w:rPr>
                <w:rFonts w:eastAsia="Times New Roman"/>
                <w:color w:val="000000"/>
                <w:sz w:val="16"/>
                <w:szCs w:val="16"/>
              </w:rPr>
              <w:t>Qt.</w:t>
            </w:r>
          </w:p>
        </w:tc>
        <w:tc>
          <w:tcPr>
            <w:tcW w:w="437" w:type="dxa"/>
            <w:tcBorders>
              <w:top w:val="nil"/>
              <w:left w:val="nil"/>
              <w:bottom w:val="single" w:sz="4" w:space="0" w:color="auto"/>
              <w:right w:val="single" w:sz="4" w:space="0" w:color="auto"/>
            </w:tcBorders>
            <w:shd w:val="clear" w:color="auto" w:fill="auto"/>
            <w:noWrap/>
            <w:vAlign w:val="center"/>
            <w:hideMark/>
          </w:tcPr>
          <w:p w:rsidR="0093268E" w:rsidRPr="00B4179D" w:rsidRDefault="0093268E" w:rsidP="00922EB6">
            <w:pPr>
              <w:jc w:val="center"/>
              <w:rPr>
                <w:rFonts w:eastAsia="Times New Roman"/>
                <w:sz w:val="16"/>
                <w:szCs w:val="16"/>
              </w:rPr>
            </w:pPr>
            <w:r w:rsidRPr="00B4179D">
              <w:rPr>
                <w:rFonts w:eastAsia="Times New Roman"/>
                <w:sz w:val="16"/>
                <w:szCs w:val="16"/>
              </w:rPr>
              <w:t>%</w:t>
            </w:r>
          </w:p>
        </w:tc>
      </w:tr>
      <w:tr w:rsidR="0093268E" w:rsidRPr="00B4179D" w:rsidTr="00922EB6">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821"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5"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0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22"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r>
      <w:tr w:rsidR="0093268E" w:rsidRPr="00B4179D" w:rsidTr="00922EB6">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821"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5"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0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22"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r>
      <w:tr w:rsidR="0093268E" w:rsidRPr="00B4179D" w:rsidTr="00922EB6">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821"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5"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0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22"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r>
      <w:tr w:rsidR="0093268E" w:rsidRPr="00B4179D" w:rsidTr="00922EB6">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821"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5"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0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22"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r>
      <w:tr w:rsidR="0093268E" w:rsidRPr="00B4179D" w:rsidTr="00922EB6">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821"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5"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0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22"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r>
      <w:tr w:rsidR="0093268E" w:rsidRPr="00B4179D" w:rsidTr="00922EB6">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821"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5"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0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22"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r>
      <w:tr w:rsidR="0093268E" w:rsidRPr="00B4179D" w:rsidTr="00922EB6">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821"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5"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0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22"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r>
      <w:tr w:rsidR="0093268E" w:rsidRPr="00B4179D" w:rsidTr="00922EB6">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821"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5"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0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22"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r>
      <w:tr w:rsidR="0093268E" w:rsidRPr="00B4179D" w:rsidTr="00922EB6">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821"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5"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0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22"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r>
      <w:tr w:rsidR="0093268E" w:rsidRPr="00B4179D" w:rsidTr="00922EB6">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821"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5"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0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22"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r>
      <w:tr w:rsidR="0093268E" w:rsidRPr="00B4179D" w:rsidTr="00922EB6">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821"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5"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0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22"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r>
      <w:tr w:rsidR="0093268E" w:rsidRPr="00B4179D" w:rsidTr="00922EB6">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821"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5"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0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22"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r>
      <w:tr w:rsidR="0093268E" w:rsidRPr="00B4179D" w:rsidTr="00922EB6">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821"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5"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0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22"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r>
      <w:tr w:rsidR="0093268E" w:rsidRPr="00B4179D" w:rsidTr="00922EB6">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821"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5"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0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22"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r>
      <w:tr w:rsidR="0093268E" w:rsidRPr="00B4179D" w:rsidTr="00922EB6">
        <w:trPr>
          <w:trHeight w:val="144"/>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821"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10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5"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4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19"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50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8" w:type="dxa"/>
            <w:gridSpan w:val="2"/>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6"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394"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22"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bottom"/>
            <w:hideMark/>
          </w:tcPr>
          <w:p w:rsidR="0093268E" w:rsidRPr="00B4179D" w:rsidRDefault="0093268E" w:rsidP="00FB4138">
            <w:pPr>
              <w:rPr>
                <w:rFonts w:eastAsia="Times New Roman"/>
                <w:color w:val="000000"/>
                <w:sz w:val="16"/>
                <w:szCs w:val="16"/>
              </w:rPr>
            </w:pPr>
            <w:r w:rsidRPr="00B4179D">
              <w:rPr>
                <w:rFonts w:eastAsia="Times New Roman"/>
                <w:color w:val="000000"/>
                <w:sz w:val="16"/>
                <w:szCs w:val="16"/>
              </w:rPr>
              <w:t> </w:t>
            </w:r>
          </w:p>
        </w:tc>
      </w:tr>
    </w:tbl>
    <w:p w:rsidR="0093268E" w:rsidRDefault="0093268E" w:rsidP="0093268E"/>
    <w:p w:rsidR="00B33BE5" w:rsidRDefault="00B33BE5" w:rsidP="0093268E"/>
    <w:p w:rsidR="00B33BE5" w:rsidRDefault="00B33BE5" w:rsidP="0093268E"/>
    <w:p w:rsidR="00871ED4" w:rsidRDefault="00871ED4">
      <w:pPr>
        <w:spacing w:after="200"/>
        <w:jc w:val="left"/>
      </w:pPr>
      <w:r>
        <w:br w:type="page"/>
      </w:r>
    </w:p>
    <w:p w:rsidR="0093268E" w:rsidRDefault="0093268E" w:rsidP="0093268E">
      <w:r w:rsidRPr="002F7994">
        <w:lastRenderedPageBreak/>
        <w:t xml:space="preserve">Appendix </w:t>
      </w:r>
      <w:r>
        <w:t>Part IV/GL</w:t>
      </w:r>
      <w:r w:rsidR="00C82ACF">
        <w:t>27</w:t>
      </w:r>
      <w:r>
        <w:t>/B-2</w:t>
      </w:r>
      <w:r w:rsidRPr="00B4179D">
        <w:rPr>
          <w:rFonts w:eastAsia="Times New Roman"/>
        </w:rPr>
        <w:t xml:space="preserve">: </w:t>
      </w:r>
      <w:r w:rsidRPr="00604AE1">
        <w:t>Financial</w:t>
      </w:r>
      <w:r w:rsidRPr="00B4179D">
        <w:t xml:space="preserve"> </w:t>
      </w:r>
      <w:r w:rsidR="004C177F" w:rsidRPr="00B4179D">
        <w:t>Schedule Format</w:t>
      </w:r>
    </w:p>
    <w:tbl>
      <w:tblPr>
        <w:tblW w:w="5000" w:type="pct"/>
        <w:jc w:val="center"/>
        <w:tblLook w:val="04A0" w:firstRow="1" w:lastRow="0" w:firstColumn="1" w:lastColumn="0" w:noHBand="0" w:noVBand="1"/>
      </w:tblPr>
      <w:tblGrid>
        <w:gridCol w:w="530"/>
        <w:gridCol w:w="1027"/>
        <w:gridCol w:w="478"/>
        <w:gridCol w:w="782"/>
        <w:gridCol w:w="982"/>
        <w:gridCol w:w="537"/>
        <w:gridCol w:w="375"/>
        <w:gridCol w:w="519"/>
        <w:gridCol w:w="375"/>
        <w:gridCol w:w="519"/>
        <w:gridCol w:w="440"/>
        <w:gridCol w:w="519"/>
        <w:gridCol w:w="375"/>
        <w:gridCol w:w="519"/>
        <w:gridCol w:w="375"/>
        <w:gridCol w:w="525"/>
        <w:gridCol w:w="428"/>
        <w:gridCol w:w="519"/>
        <w:gridCol w:w="375"/>
        <w:gridCol w:w="519"/>
        <w:gridCol w:w="375"/>
        <w:gridCol w:w="525"/>
        <w:gridCol w:w="375"/>
        <w:gridCol w:w="566"/>
        <w:gridCol w:w="375"/>
        <w:gridCol w:w="519"/>
        <w:gridCol w:w="401"/>
        <w:gridCol w:w="519"/>
        <w:gridCol w:w="378"/>
      </w:tblGrid>
      <w:tr w:rsidR="0093268E" w:rsidRPr="00604AE1" w:rsidTr="001B1167">
        <w:trPr>
          <w:trHeight w:val="300"/>
          <w:jc w:val="center"/>
        </w:trPr>
        <w:tc>
          <w:tcPr>
            <w:tcW w:w="1288" w:type="pct"/>
            <w:gridSpan w:val="5"/>
            <w:tcBorders>
              <w:top w:val="nil"/>
              <w:left w:val="nil"/>
              <w:bottom w:val="nil"/>
              <w:right w:val="nil"/>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Project Name:_______________________</w:t>
            </w:r>
          </w:p>
        </w:tc>
        <w:tc>
          <w:tcPr>
            <w:tcW w:w="182" w:type="pct"/>
            <w:tcBorders>
              <w:top w:val="nil"/>
              <w:left w:val="nil"/>
              <w:bottom w:val="nil"/>
              <w:right w:val="nil"/>
            </w:tcBorders>
            <w:shd w:val="clear" w:color="auto" w:fill="auto"/>
            <w:noWrap/>
            <w:vAlign w:val="bottom"/>
            <w:hideMark/>
          </w:tcPr>
          <w:p w:rsidR="0093268E" w:rsidRPr="00604AE1" w:rsidRDefault="0093268E" w:rsidP="00922EB6">
            <w:pPr>
              <w:ind w:left="-90"/>
              <w:rPr>
                <w:rFonts w:eastAsia="Times New Roman"/>
                <w:color w:val="000000"/>
                <w:sz w:val="16"/>
                <w:szCs w:val="16"/>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49"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8"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45"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8"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92"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3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r>
      <w:tr w:rsidR="0093268E" w:rsidRPr="00604AE1" w:rsidTr="001B1167">
        <w:trPr>
          <w:trHeight w:val="300"/>
          <w:jc w:val="center"/>
        </w:trPr>
        <w:tc>
          <w:tcPr>
            <w:tcW w:w="1288" w:type="pct"/>
            <w:gridSpan w:val="5"/>
            <w:tcBorders>
              <w:top w:val="nil"/>
              <w:left w:val="nil"/>
              <w:bottom w:val="nil"/>
              <w:right w:val="nil"/>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Client:__________________________________</w:t>
            </w:r>
          </w:p>
        </w:tc>
        <w:tc>
          <w:tcPr>
            <w:tcW w:w="182" w:type="pct"/>
            <w:tcBorders>
              <w:top w:val="nil"/>
              <w:left w:val="nil"/>
              <w:bottom w:val="nil"/>
              <w:right w:val="nil"/>
            </w:tcBorders>
            <w:shd w:val="clear" w:color="auto" w:fill="auto"/>
            <w:noWrap/>
            <w:vAlign w:val="bottom"/>
            <w:hideMark/>
          </w:tcPr>
          <w:p w:rsidR="0093268E" w:rsidRPr="00604AE1" w:rsidRDefault="0093268E" w:rsidP="00922EB6">
            <w:pPr>
              <w:ind w:left="-90"/>
              <w:rPr>
                <w:rFonts w:eastAsia="Times New Roman"/>
                <w:color w:val="000000"/>
                <w:sz w:val="16"/>
                <w:szCs w:val="16"/>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49"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8"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45"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8"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92"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3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r>
      <w:tr w:rsidR="0093268E" w:rsidRPr="00604AE1" w:rsidTr="001B1167">
        <w:trPr>
          <w:trHeight w:val="300"/>
          <w:jc w:val="center"/>
        </w:trPr>
        <w:tc>
          <w:tcPr>
            <w:tcW w:w="1288" w:type="pct"/>
            <w:gridSpan w:val="5"/>
            <w:tcBorders>
              <w:top w:val="nil"/>
              <w:left w:val="nil"/>
              <w:bottom w:val="nil"/>
              <w:right w:val="nil"/>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Consultant:____________________________</w:t>
            </w:r>
          </w:p>
        </w:tc>
        <w:tc>
          <w:tcPr>
            <w:tcW w:w="182" w:type="pct"/>
            <w:tcBorders>
              <w:top w:val="nil"/>
              <w:left w:val="nil"/>
              <w:bottom w:val="nil"/>
              <w:right w:val="nil"/>
            </w:tcBorders>
            <w:shd w:val="clear" w:color="auto" w:fill="auto"/>
            <w:noWrap/>
            <w:vAlign w:val="bottom"/>
            <w:hideMark/>
          </w:tcPr>
          <w:p w:rsidR="0093268E" w:rsidRPr="00604AE1" w:rsidRDefault="0093268E" w:rsidP="00922EB6">
            <w:pPr>
              <w:ind w:left="-90"/>
              <w:rPr>
                <w:rFonts w:eastAsia="Times New Roman"/>
                <w:color w:val="000000"/>
                <w:sz w:val="16"/>
                <w:szCs w:val="16"/>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49"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8"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45"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8"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92"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3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r>
      <w:tr w:rsidR="0093268E" w:rsidRPr="00604AE1" w:rsidTr="001B1167">
        <w:trPr>
          <w:trHeight w:val="300"/>
          <w:jc w:val="center"/>
        </w:trPr>
        <w:tc>
          <w:tcPr>
            <w:tcW w:w="1597" w:type="pct"/>
            <w:gridSpan w:val="7"/>
            <w:tcBorders>
              <w:top w:val="nil"/>
              <w:left w:val="nil"/>
              <w:bottom w:val="nil"/>
              <w:right w:val="nil"/>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Contractor:________________________________</w:t>
            </w: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eastAsia="Times New Roman"/>
                <w:color w:val="000000"/>
                <w:sz w:val="16"/>
                <w:szCs w:val="16"/>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49"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8"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45"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8"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92"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3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r>
      <w:tr w:rsidR="0093268E" w:rsidRPr="00604AE1" w:rsidTr="001B1167">
        <w:trPr>
          <w:trHeight w:val="300"/>
          <w:jc w:val="center"/>
        </w:trPr>
        <w:tc>
          <w:tcPr>
            <w:tcW w:w="1900" w:type="pct"/>
            <w:gridSpan w:val="9"/>
            <w:tcBorders>
              <w:top w:val="nil"/>
              <w:left w:val="nil"/>
              <w:bottom w:val="nil"/>
              <w:right w:val="nil"/>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Financial Schedule in ETB for the year _____ EFY</w:t>
            </w: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eastAsia="Times New Roman"/>
                <w:color w:val="000000"/>
                <w:sz w:val="16"/>
                <w:szCs w:val="16"/>
              </w:rPr>
            </w:pPr>
          </w:p>
        </w:tc>
        <w:tc>
          <w:tcPr>
            <w:tcW w:w="149"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8"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45"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8"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92"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3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76"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c>
          <w:tcPr>
            <w:tcW w:w="127" w:type="pct"/>
            <w:tcBorders>
              <w:top w:val="nil"/>
              <w:left w:val="nil"/>
              <w:bottom w:val="nil"/>
              <w:right w:val="nil"/>
            </w:tcBorders>
            <w:shd w:val="clear" w:color="auto" w:fill="auto"/>
            <w:noWrap/>
            <w:vAlign w:val="bottom"/>
            <w:hideMark/>
          </w:tcPr>
          <w:p w:rsidR="0093268E" w:rsidRPr="00604AE1" w:rsidRDefault="0093268E" w:rsidP="00922EB6">
            <w:pPr>
              <w:ind w:left="-90"/>
              <w:rPr>
                <w:rFonts w:ascii="Calibri" w:eastAsia="Times New Roman" w:hAnsi="Calibri" w:cs="Calibri"/>
              </w:rPr>
            </w:pPr>
          </w:p>
        </w:tc>
      </w:tr>
      <w:tr w:rsidR="0093268E" w:rsidRPr="00604AE1" w:rsidTr="0031708C">
        <w:trPr>
          <w:trHeight w:val="300"/>
          <w:jc w:val="center"/>
        </w:trPr>
        <w:tc>
          <w:tcPr>
            <w:tcW w:w="1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3268E" w:rsidRPr="00604AE1" w:rsidRDefault="0093268E" w:rsidP="0031708C">
            <w:pPr>
              <w:ind w:left="-90"/>
              <w:jc w:val="center"/>
              <w:rPr>
                <w:rFonts w:eastAsia="Times New Roman"/>
                <w:color w:val="000000"/>
                <w:sz w:val="16"/>
                <w:szCs w:val="16"/>
              </w:rPr>
            </w:pPr>
            <w:r w:rsidRPr="00604AE1">
              <w:rPr>
                <w:rFonts w:eastAsia="Times New Roman"/>
                <w:color w:val="000000"/>
                <w:sz w:val="16"/>
                <w:szCs w:val="16"/>
              </w:rPr>
              <w:t>Item No.</w:t>
            </w:r>
          </w:p>
        </w:tc>
        <w:tc>
          <w:tcPr>
            <w:tcW w:w="34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3268E" w:rsidRPr="00604AE1" w:rsidRDefault="0093268E" w:rsidP="0031708C">
            <w:pPr>
              <w:ind w:left="-90"/>
              <w:jc w:val="center"/>
              <w:rPr>
                <w:rFonts w:eastAsia="Times New Roman"/>
                <w:color w:val="000000"/>
                <w:sz w:val="16"/>
                <w:szCs w:val="16"/>
              </w:rPr>
            </w:pPr>
            <w:r w:rsidRPr="00604AE1">
              <w:rPr>
                <w:rFonts w:eastAsia="Times New Roman"/>
                <w:color w:val="000000"/>
                <w:sz w:val="16"/>
                <w:szCs w:val="16"/>
              </w:rPr>
              <w:t>Description</w:t>
            </w: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3268E" w:rsidRPr="00604AE1" w:rsidRDefault="0093268E" w:rsidP="0031708C">
            <w:pPr>
              <w:ind w:left="-90"/>
              <w:jc w:val="center"/>
              <w:rPr>
                <w:rFonts w:eastAsia="Times New Roman"/>
                <w:color w:val="000000"/>
                <w:sz w:val="16"/>
                <w:szCs w:val="16"/>
              </w:rPr>
            </w:pPr>
            <w:r w:rsidRPr="00604AE1">
              <w:rPr>
                <w:rFonts w:eastAsia="Times New Roman"/>
                <w:color w:val="000000"/>
                <w:sz w:val="16"/>
                <w:szCs w:val="16"/>
              </w:rPr>
              <w:t>Unit</w:t>
            </w:r>
          </w:p>
        </w:tc>
        <w:tc>
          <w:tcPr>
            <w:tcW w:w="2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3268E" w:rsidRPr="00604AE1" w:rsidRDefault="0093268E" w:rsidP="0031708C">
            <w:pPr>
              <w:ind w:left="-90"/>
              <w:jc w:val="center"/>
              <w:rPr>
                <w:rFonts w:eastAsia="Times New Roman"/>
                <w:color w:val="000000"/>
                <w:sz w:val="16"/>
                <w:szCs w:val="16"/>
              </w:rPr>
            </w:pPr>
            <w:r w:rsidRPr="00604AE1">
              <w:rPr>
                <w:rFonts w:eastAsia="Times New Roman"/>
                <w:color w:val="000000"/>
                <w:sz w:val="16"/>
                <w:szCs w:val="16"/>
              </w:rPr>
              <w:t>Contract  Amount, Birr</w:t>
            </w:r>
          </w:p>
        </w:tc>
        <w:tc>
          <w:tcPr>
            <w:tcW w:w="3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3268E" w:rsidRPr="00604AE1" w:rsidRDefault="0093268E" w:rsidP="0031708C">
            <w:pPr>
              <w:ind w:left="-90"/>
              <w:jc w:val="center"/>
              <w:rPr>
                <w:rFonts w:eastAsia="Times New Roman"/>
                <w:color w:val="000000"/>
                <w:sz w:val="16"/>
                <w:szCs w:val="16"/>
              </w:rPr>
            </w:pPr>
            <w:r w:rsidRPr="00604AE1">
              <w:rPr>
                <w:rFonts w:eastAsia="Times New Roman"/>
                <w:color w:val="000000"/>
                <w:sz w:val="16"/>
                <w:szCs w:val="16"/>
              </w:rPr>
              <w:t>Financial Plan in Birr for the year _____ EFY</w:t>
            </w:r>
          </w:p>
        </w:tc>
        <w:tc>
          <w:tcPr>
            <w:tcW w:w="3712" w:type="pct"/>
            <w:gridSpan w:val="24"/>
            <w:tcBorders>
              <w:top w:val="single" w:sz="4" w:space="0" w:color="auto"/>
              <w:left w:val="nil"/>
              <w:bottom w:val="single" w:sz="4" w:space="0" w:color="auto"/>
              <w:right w:val="single" w:sz="4" w:space="0" w:color="000000"/>
            </w:tcBorders>
            <w:shd w:val="clear" w:color="auto" w:fill="auto"/>
            <w:vAlign w:val="center"/>
            <w:hideMark/>
          </w:tcPr>
          <w:p w:rsidR="0093268E" w:rsidRPr="00604AE1" w:rsidRDefault="0093268E" w:rsidP="0031708C">
            <w:pPr>
              <w:ind w:left="-90"/>
              <w:jc w:val="center"/>
              <w:rPr>
                <w:rFonts w:eastAsia="Times New Roman"/>
                <w:color w:val="000000"/>
                <w:sz w:val="16"/>
                <w:szCs w:val="16"/>
              </w:rPr>
            </w:pPr>
            <w:r w:rsidRPr="00604AE1">
              <w:rPr>
                <w:rFonts w:eastAsia="Times New Roman"/>
                <w:color w:val="000000"/>
                <w:sz w:val="16"/>
                <w:szCs w:val="16"/>
              </w:rPr>
              <w:t>Financial Schedule for the year ______ EFY Monthly Distribution</w:t>
            </w:r>
          </w:p>
        </w:tc>
      </w:tr>
      <w:tr w:rsidR="0093268E" w:rsidRPr="00604AE1" w:rsidTr="0031708C">
        <w:trPr>
          <w:trHeight w:val="300"/>
          <w:jc w:val="center"/>
        </w:trPr>
        <w:tc>
          <w:tcPr>
            <w:tcW w:w="180" w:type="pct"/>
            <w:vMerge/>
            <w:tcBorders>
              <w:top w:val="single" w:sz="4" w:space="0" w:color="auto"/>
              <w:left w:val="single" w:sz="4" w:space="0" w:color="auto"/>
              <w:bottom w:val="single" w:sz="4" w:space="0" w:color="000000"/>
              <w:right w:val="single" w:sz="4" w:space="0" w:color="auto"/>
            </w:tcBorders>
            <w:vAlign w:val="center"/>
            <w:hideMark/>
          </w:tcPr>
          <w:p w:rsidR="0093268E" w:rsidRPr="00604AE1" w:rsidRDefault="0093268E" w:rsidP="0031708C">
            <w:pPr>
              <w:ind w:left="-90"/>
              <w:jc w:val="center"/>
              <w:rPr>
                <w:rFonts w:eastAsia="Times New Roman"/>
                <w:color w:val="000000"/>
                <w:sz w:val="16"/>
                <w:szCs w:val="16"/>
              </w:rPr>
            </w:pPr>
          </w:p>
        </w:tc>
        <w:tc>
          <w:tcPr>
            <w:tcW w:w="348" w:type="pct"/>
            <w:vMerge/>
            <w:tcBorders>
              <w:top w:val="single" w:sz="4" w:space="0" w:color="auto"/>
              <w:left w:val="single" w:sz="4" w:space="0" w:color="auto"/>
              <w:bottom w:val="single" w:sz="4" w:space="0" w:color="000000"/>
              <w:right w:val="single" w:sz="4" w:space="0" w:color="auto"/>
            </w:tcBorders>
            <w:vAlign w:val="center"/>
            <w:hideMark/>
          </w:tcPr>
          <w:p w:rsidR="0093268E" w:rsidRPr="00604AE1" w:rsidRDefault="0093268E" w:rsidP="0031708C">
            <w:pPr>
              <w:ind w:left="-90"/>
              <w:jc w:val="center"/>
              <w:rPr>
                <w:rFonts w:eastAsia="Times New Roman"/>
                <w:color w:val="000000"/>
                <w:sz w:val="16"/>
                <w:szCs w:val="16"/>
              </w:rPr>
            </w:pPr>
          </w:p>
        </w:tc>
        <w:tc>
          <w:tcPr>
            <w:tcW w:w="162" w:type="pct"/>
            <w:vMerge/>
            <w:tcBorders>
              <w:top w:val="single" w:sz="4" w:space="0" w:color="auto"/>
              <w:left w:val="single" w:sz="4" w:space="0" w:color="auto"/>
              <w:bottom w:val="single" w:sz="4" w:space="0" w:color="000000"/>
              <w:right w:val="single" w:sz="4" w:space="0" w:color="auto"/>
            </w:tcBorders>
            <w:vAlign w:val="center"/>
            <w:hideMark/>
          </w:tcPr>
          <w:p w:rsidR="0093268E" w:rsidRPr="00604AE1" w:rsidRDefault="0093268E" w:rsidP="0031708C">
            <w:pPr>
              <w:ind w:left="-90"/>
              <w:jc w:val="center"/>
              <w:rPr>
                <w:rFonts w:eastAsia="Times New Roman"/>
                <w:color w:val="000000"/>
                <w:sz w:val="16"/>
                <w:szCs w:val="16"/>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rsidR="0093268E" w:rsidRPr="00604AE1" w:rsidRDefault="0093268E" w:rsidP="0031708C">
            <w:pPr>
              <w:ind w:left="-90"/>
              <w:jc w:val="center"/>
              <w:rPr>
                <w:rFonts w:eastAsia="Times New Roman"/>
                <w:color w:val="000000"/>
                <w:sz w:val="16"/>
                <w:szCs w:val="16"/>
              </w:rPr>
            </w:pPr>
          </w:p>
        </w:tc>
        <w:tc>
          <w:tcPr>
            <w:tcW w:w="333" w:type="pct"/>
            <w:vMerge/>
            <w:tcBorders>
              <w:top w:val="single" w:sz="4" w:space="0" w:color="auto"/>
              <w:left w:val="single" w:sz="4" w:space="0" w:color="auto"/>
              <w:bottom w:val="single" w:sz="4" w:space="0" w:color="000000"/>
              <w:right w:val="single" w:sz="4" w:space="0" w:color="auto"/>
            </w:tcBorders>
            <w:vAlign w:val="center"/>
            <w:hideMark/>
          </w:tcPr>
          <w:p w:rsidR="0093268E" w:rsidRPr="00604AE1" w:rsidRDefault="0093268E" w:rsidP="0031708C">
            <w:pPr>
              <w:ind w:left="-90"/>
              <w:jc w:val="center"/>
              <w:rPr>
                <w:rFonts w:eastAsia="Times New Roman"/>
                <w:color w:val="000000"/>
                <w:sz w:val="16"/>
                <w:szCs w:val="16"/>
              </w:rPr>
            </w:pPr>
          </w:p>
        </w:tc>
        <w:tc>
          <w:tcPr>
            <w:tcW w:w="309" w:type="pct"/>
            <w:gridSpan w:val="2"/>
            <w:tcBorders>
              <w:top w:val="single" w:sz="4" w:space="0" w:color="auto"/>
              <w:left w:val="nil"/>
              <w:bottom w:val="single" w:sz="4" w:space="0" w:color="auto"/>
              <w:right w:val="single" w:sz="4" w:space="0" w:color="auto"/>
            </w:tcBorders>
            <w:shd w:val="clear" w:color="auto" w:fill="auto"/>
            <w:noWrap/>
            <w:vAlign w:val="center"/>
            <w:hideMark/>
          </w:tcPr>
          <w:p w:rsidR="0093268E" w:rsidRPr="00604AE1" w:rsidRDefault="0093268E" w:rsidP="0031708C">
            <w:pPr>
              <w:ind w:left="-90"/>
              <w:jc w:val="center"/>
              <w:rPr>
                <w:rFonts w:eastAsia="Times New Roman"/>
                <w:color w:val="000000"/>
                <w:sz w:val="16"/>
                <w:szCs w:val="16"/>
              </w:rPr>
            </w:pPr>
            <w:r w:rsidRPr="00604AE1">
              <w:rPr>
                <w:rFonts w:eastAsia="Times New Roman"/>
                <w:color w:val="000000"/>
                <w:sz w:val="16"/>
                <w:szCs w:val="16"/>
              </w:rPr>
              <w:t>July</w:t>
            </w:r>
          </w:p>
        </w:tc>
        <w:tc>
          <w:tcPr>
            <w:tcW w:w="303" w:type="pct"/>
            <w:gridSpan w:val="2"/>
            <w:tcBorders>
              <w:top w:val="single" w:sz="4" w:space="0" w:color="auto"/>
              <w:left w:val="nil"/>
              <w:bottom w:val="single" w:sz="4" w:space="0" w:color="auto"/>
              <w:right w:val="single" w:sz="4" w:space="0" w:color="auto"/>
            </w:tcBorders>
            <w:shd w:val="clear" w:color="auto" w:fill="auto"/>
            <w:noWrap/>
            <w:vAlign w:val="center"/>
            <w:hideMark/>
          </w:tcPr>
          <w:p w:rsidR="0093268E" w:rsidRPr="00604AE1" w:rsidRDefault="0093268E" w:rsidP="0031708C">
            <w:pPr>
              <w:ind w:left="-90"/>
              <w:jc w:val="center"/>
              <w:rPr>
                <w:rFonts w:eastAsia="Times New Roman"/>
                <w:color w:val="000000"/>
                <w:sz w:val="16"/>
                <w:szCs w:val="16"/>
              </w:rPr>
            </w:pPr>
            <w:r w:rsidRPr="00604AE1">
              <w:rPr>
                <w:rFonts w:eastAsia="Times New Roman"/>
                <w:color w:val="000000"/>
                <w:sz w:val="16"/>
                <w:szCs w:val="16"/>
              </w:rPr>
              <w:t>Aug</w:t>
            </w:r>
          </w:p>
        </w:tc>
        <w:tc>
          <w:tcPr>
            <w:tcW w:w="32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3268E" w:rsidRPr="00604AE1" w:rsidRDefault="0093268E" w:rsidP="0031708C">
            <w:pPr>
              <w:ind w:left="-90"/>
              <w:jc w:val="center"/>
              <w:rPr>
                <w:rFonts w:eastAsia="Times New Roman"/>
                <w:color w:val="000000"/>
                <w:sz w:val="16"/>
                <w:szCs w:val="16"/>
              </w:rPr>
            </w:pPr>
            <w:r w:rsidRPr="00604AE1">
              <w:rPr>
                <w:rFonts w:eastAsia="Times New Roman"/>
                <w:color w:val="000000"/>
                <w:sz w:val="16"/>
                <w:szCs w:val="16"/>
              </w:rPr>
              <w:t>Sep</w:t>
            </w:r>
          </w:p>
        </w:tc>
        <w:tc>
          <w:tcPr>
            <w:tcW w:w="30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3268E" w:rsidRPr="00604AE1" w:rsidRDefault="0093268E" w:rsidP="0031708C">
            <w:pPr>
              <w:ind w:left="-90"/>
              <w:jc w:val="center"/>
              <w:rPr>
                <w:rFonts w:eastAsia="Times New Roman"/>
                <w:color w:val="000000"/>
                <w:sz w:val="16"/>
                <w:szCs w:val="16"/>
              </w:rPr>
            </w:pPr>
            <w:r w:rsidRPr="00604AE1">
              <w:rPr>
                <w:rFonts w:eastAsia="Times New Roman"/>
                <w:color w:val="000000"/>
                <w:sz w:val="16"/>
                <w:szCs w:val="16"/>
              </w:rPr>
              <w:t>Oct</w:t>
            </w:r>
          </w:p>
        </w:tc>
        <w:tc>
          <w:tcPr>
            <w:tcW w:w="30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3268E" w:rsidRPr="00604AE1" w:rsidRDefault="0093268E" w:rsidP="0031708C">
            <w:pPr>
              <w:ind w:left="-90"/>
              <w:jc w:val="center"/>
              <w:rPr>
                <w:rFonts w:eastAsia="Times New Roman"/>
                <w:color w:val="000000"/>
                <w:sz w:val="16"/>
                <w:szCs w:val="16"/>
              </w:rPr>
            </w:pPr>
            <w:r w:rsidRPr="00604AE1">
              <w:rPr>
                <w:rFonts w:eastAsia="Times New Roman"/>
                <w:color w:val="000000"/>
                <w:sz w:val="16"/>
                <w:szCs w:val="16"/>
              </w:rPr>
              <w:t>Nov</w:t>
            </w:r>
          </w:p>
        </w:tc>
        <w:tc>
          <w:tcPr>
            <w:tcW w:w="32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3268E" w:rsidRPr="00604AE1" w:rsidRDefault="0093268E" w:rsidP="0031708C">
            <w:pPr>
              <w:ind w:left="-90"/>
              <w:jc w:val="center"/>
              <w:rPr>
                <w:rFonts w:eastAsia="Times New Roman"/>
                <w:color w:val="000000"/>
                <w:sz w:val="16"/>
                <w:szCs w:val="16"/>
              </w:rPr>
            </w:pPr>
            <w:r w:rsidRPr="00604AE1">
              <w:rPr>
                <w:rFonts w:eastAsia="Times New Roman"/>
                <w:color w:val="000000"/>
                <w:sz w:val="16"/>
                <w:szCs w:val="16"/>
              </w:rPr>
              <w:t>Dec</w:t>
            </w:r>
          </w:p>
        </w:tc>
        <w:tc>
          <w:tcPr>
            <w:tcW w:w="30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3268E" w:rsidRPr="00604AE1" w:rsidRDefault="0093268E" w:rsidP="0031708C">
            <w:pPr>
              <w:ind w:left="-90"/>
              <w:jc w:val="center"/>
              <w:rPr>
                <w:rFonts w:eastAsia="Times New Roman"/>
                <w:color w:val="000000"/>
                <w:sz w:val="16"/>
                <w:szCs w:val="16"/>
              </w:rPr>
            </w:pPr>
            <w:r w:rsidRPr="00604AE1">
              <w:rPr>
                <w:rFonts w:eastAsia="Times New Roman"/>
                <w:color w:val="000000"/>
                <w:sz w:val="16"/>
                <w:szCs w:val="16"/>
              </w:rPr>
              <w:t>Jan</w:t>
            </w:r>
          </w:p>
        </w:tc>
        <w:tc>
          <w:tcPr>
            <w:tcW w:w="30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3268E" w:rsidRPr="00604AE1" w:rsidRDefault="0093268E" w:rsidP="0031708C">
            <w:pPr>
              <w:ind w:left="-90"/>
              <w:jc w:val="center"/>
              <w:rPr>
                <w:rFonts w:eastAsia="Times New Roman"/>
                <w:color w:val="000000"/>
                <w:sz w:val="16"/>
                <w:szCs w:val="16"/>
              </w:rPr>
            </w:pPr>
            <w:r w:rsidRPr="00604AE1">
              <w:rPr>
                <w:rFonts w:eastAsia="Times New Roman"/>
                <w:color w:val="000000"/>
                <w:sz w:val="16"/>
                <w:szCs w:val="16"/>
              </w:rPr>
              <w:t>Feb</w:t>
            </w:r>
          </w:p>
        </w:tc>
        <w:tc>
          <w:tcPr>
            <w:tcW w:w="30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3268E" w:rsidRPr="00604AE1" w:rsidRDefault="0093268E" w:rsidP="0031708C">
            <w:pPr>
              <w:ind w:left="-90"/>
              <w:jc w:val="center"/>
              <w:rPr>
                <w:rFonts w:eastAsia="Times New Roman"/>
                <w:color w:val="000000"/>
                <w:sz w:val="16"/>
                <w:szCs w:val="16"/>
              </w:rPr>
            </w:pPr>
            <w:r w:rsidRPr="00604AE1">
              <w:rPr>
                <w:rFonts w:eastAsia="Times New Roman"/>
                <w:color w:val="000000"/>
                <w:sz w:val="16"/>
                <w:szCs w:val="16"/>
              </w:rPr>
              <w:t>Mar</w:t>
            </w:r>
          </w:p>
        </w:tc>
        <w:tc>
          <w:tcPr>
            <w:tcW w:w="31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3268E" w:rsidRPr="00604AE1" w:rsidRDefault="0093268E" w:rsidP="0031708C">
            <w:pPr>
              <w:ind w:left="-90"/>
              <w:jc w:val="center"/>
              <w:rPr>
                <w:rFonts w:eastAsia="Times New Roman"/>
                <w:color w:val="000000"/>
                <w:sz w:val="16"/>
                <w:szCs w:val="16"/>
              </w:rPr>
            </w:pPr>
            <w:r w:rsidRPr="00604AE1">
              <w:rPr>
                <w:rFonts w:eastAsia="Times New Roman"/>
                <w:color w:val="000000"/>
                <w:sz w:val="16"/>
                <w:szCs w:val="16"/>
              </w:rPr>
              <w:t>Apr</w:t>
            </w:r>
          </w:p>
        </w:tc>
        <w:tc>
          <w:tcPr>
            <w:tcW w:w="31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3268E" w:rsidRPr="00604AE1" w:rsidRDefault="0093268E" w:rsidP="0031708C">
            <w:pPr>
              <w:ind w:left="-90"/>
              <w:jc w:val="center"/>
              <w:rPr>
                <w:rFonts w:eastAsia="Times New Roman"/>
                <w:color w:val="000000"/>
                <w:sz w:val="16"/>
                <w:szCs w:val="16"/>
              </w:rPr>
            </w:pPr>
            <w:r w:rsidRPr="00604AE1">
              <w:rPr>
                <w:rFonts w:eastAsia="Times New Roman"/>
                <w:color w:val="000000"/>
                <w:sz w:val="16"/>
                <w:szCs w:val="16"/>
              </w:rPr>
              <w:t>May</w:t>
            </w:r>
          </w:p>
        </w:tc>
        <w:tc>
          <w:tcPr>
            <w:tcW w:w="30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3268E" w:rsidRPr="00604AE1" w:rsidRDefault="0093268E" w:rsidP="0031708C">
            <w:pPr>
              <w:ind w:left="-90"/>
              <w:jc w:val="center"/>
              <w:rPr>
                <w:rFonts w:eastAsia="Times New Roman"/>
                <w:color w:val="000000"/>
                <w:sz w:val="16"/>
                <w:szCs w:val="16"/>
              </w:rPr>
            </w:pPr>
            <w:r w:rsidRPr="00604AE1">
              <w:rPr>
                <w:rFonts w:eastAsia="Times New Roman"/>
                <w:color w:val="000000"/>
                <w:sz w:val="16"/>
                <w:szCs w:val="16"/>
              </w:rPr>
              <w:t>June</w:t>
            </w:r>
          </w:p>
        </w:tc>
      </w:tr>
      <w:tr w:rsidR="00922EB6" w:rsidRPr="00604AE1" w:rsidTr="0031708C">
        <w:trPr>
          <w:trHeight w:val="450"/>
          <w:jc w:val="center"/>
        </w:trPr>
        <w:tc>
          <w:tcPr>
            <w:tcW w:w="180" w:type="pct"/>
            <w:vMerge/>
            <w:tcBorders>
              <w:top w:val="single" w:sz="4" w:space="0" w:color="auto"/>
              <w:left w:val="single" w:sz="4" w:space="0" w:color="auto"/>
              <w:bottom w:val="single" w:sz="4" w:space="0" w:color="000000"/>
              <w:right w:val="single" w:sz="4" w:space="0" w:color="auto"/>
            </w:tcBorders>
            <w:vAlign w:val="center"/>
            <w:hideMark/>
          </w:tcPr>
          <w:p w:rsidR="0093268E" w:rsidRPr="00604AE1" w:rsidRDefault="0093268E" w:rsidP="0031708C">
            <w:pPr>
              <w:ind w:left="-90"/>
              <w:jc w:val="center"/>
              <w:rPr>
                <w:rFonts w:eastAsia="Times New Roman"/>
                <w:color w:val="000000"/>
                <w:sz w:val="16"/>
                <w:szCs w:val="16"/>
              </w:rPr>
            </w:pPr>
          </w:p>
        </w:tc>
        <w:tc>
          <w:tcPr>
            <w:tcW w:w="348" w:type="pct"/>
            <w:vMerge/>
            <w:tcBorders>
              <w:top w:val="single" w:sz="4" w:space="0" w:color="auto"/>
              <w:left w:val="single" w:sz="4" w:space="0" w:color="auto"/>
              <w:bottom w:val="single" w:sz="4" w:space="0" w:color="000000"/>
              <w:right w:val="single" w:sz="4" w:space="0" w:color="auto"/>
            </w:tcBorders>
            <w:vAlign w:val="center"/>
            <w:hideMark/>
          </w:tcPr>
          <w:p w:rsidR="0093268E" w:rsidRPr="00604AE1" w:rsidRDefault="0093268E" w:rsidP="0031708C">
            <w:pPr>
              <w:ind w:left="-90"/>
              <w:jc w:val="center"/>
              <w:rPr>
                <w:rFonts w:eastAsia="Times New Roman"/>
                <w:color w:val="000000"/>
                <w:sz w:val="16"/>
                <w:szCs w:val="16"/>
              </w:rPr>
            </w:pPr>
          </w:p>
        </w:tc>
        <w:tc>
          <w:tcPr>
            <w:tcW w:w="162" w:type="pct"/>
            <w:vMerge/>
            <w:tcBorders>
              <w:top w:val="single" w:sz="4" w:space="0" w:color="auto"/>
              <w:left w:val="single" w:sz="4" w:space="0" w:color="auto"/>
              <w:bottom w:val="single" w:sz="4" w:space="0" w:color="000000"/>
              <w:right w:val="single" w:sz="4" w:space="0" w:color="auto"/>
            </w:tcBorders>
            <w:vAlign w:val="center"/>
            <w:hideMark/>
          </w:tcPr>
          <w:p w:rsidR="0093268E" w:rsidRPr="00604AE1" w:rsidRDefault="0093268E" w:rsidP="0031708C">
            <w:pPr>
              <w:ind w:left="-90"/>
              <w:jc w:val="center"/>
              <w:rPr>
                <w:rFonts w:eastAsia="Times New Roman"/>
                <w:color w:val="000000"/>
                <w:sz w:val="16"/>
                <w:szCs w:val="16"/>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rsidR="0093268E" w:rsidRPr="00604AE1" w:rsidRDefault="0093268E" w:rsidP="0031708C">
            <w:pPr>
              <w:ind w:left="-90"/>
              <w:jc w:val="center"/>
              <w:rPr>
                <w:rFonts w:eastAsia="Times New Roman"/>
                <w:color w:val="000000"/>
                <w:sz w:val="16"/>
                <w:szCs w:val="16"/>
              </w:rPr>
            </w:pPr>
          </w:p>
        </w:tc>
        <w:tc>
          <w:tcPr>
            <w:tcW w:w="333" w:type="pct"/>
            <w:vMerge/>
            <w:tcBorders>
              <w:top w:val="single" w:sz="4" w:space="0" w:color="auto"/>
              <w:left w:val="single" w:sz="4" w:space="0" w:color="auto"/>
              <w:bottom w:val="single" w:sz="4" w:space="0" w:color="000000"/>
              <w:right w:val="single" w:sz="4" w:space="0" w:color="auto"/>
            </w:tcBorders>
            <w:vAlign w:val="center"/>
            <w:hideMark/>
          </w:tcPr>
          <w:p w:rsidR="0093268E" w:rsidRPr="00604AE1" w:rsidRDefault="0093268E" w:rsidP="0031708C">
            <w:pPr>
              <w:ind w:left="-90"/>
              <w:jc w:val="center"/>
              <w:rPr>
                <w:rFonts w:eastAsia="Times New Roman"/>
                <w:color w:val="000000"/>
                <w:sz w:val="16"/>
                <w:szCs w:val="16"/>
              </w:rPr>
            </w:pPr>
          </w:p>
        </w:tc>
        <w:tc>
          <w:tcPr>
            <w:tcW w:w="182" w:type="pct"/>
            <w:tcBorders>
              <w:top w:val="nil"/>
              <w:left w:val="nil"/>
              <w:bottom w:val="single" w:sz="4" w:space="0" w:color="auto"/>
              <w:right w:val="single" w:sz="4" w:space="0" w:color="auto"/>
            </w:tcBorders>
            <w:shd w:val="clear" w:color="auto" w:fill="auto"/>
            <w:vAlign w:val="center"/>
            <w:hideMark/>
          </w:tcPr>
          <w:p w:rsidR="0093268E" w:rsidRPr="00604AE1" w:rsidRDefault="0093268E" w:rsidP="0031708C">
            <w:pPr>
              <w:ind w:left="-90"/>
              <w:jc w:val="center"/>
              <w:rPr>
                <w:rFonts w:eastAsia="Times New Roman"/>
                <w:color w:val="000000"/>
                <w:sz w:val="16"/>
                <w:szCs w:val="16"/>
              </w:rPr>
            </w:pPr>
            <w:proofErr w:type="spellStart"/>
            <w:r w:rsidRPr="00604AE1">
              <w:rPr>
                <w:rFonts w:eastAsia="Times New Roman"/>
                <w:color w:val="000000"/>
                <w:sz w:val="16"/>
                <w:szCs w:val="16"/>
              </w:rPr>
              <w:t>A</w:t>
            </w:r>
            <w:r>
              <w:rPr>
                <w:rFonts w:eastAsia="Times New Roman"/>
                <w:color w:val="000000"/>
                <w:sz w:val="16"/>
                <w:szCs w:val="16"/>
              </w:rPr>
              <w:t>m</w:t>
            </w:r>
            <w:r w:rsidRPr="00604AE1">
              <w:rPr>
                <w:rFonts w:eastAsia="Times New Roman"/>
                <w:color w:val="000000"/>
                <w:sz w:val="16"/>
                <w:szCs w:val="16"/>
              </w:rPr>
              <w:t>t</w:t>
            </w:r>
            <w:proofErr w:type="spellEnd"/>
            <w:r w:rsidRPr="00604AE1">
              <w:rPr>
                <w:rFonts w:eastAsia="Times New Roman"/>
                <w:color w:val="000000"/>
                <w:sz w:val="16"/>
                <w:szCs w:val="16"/>
              </w:rPr>
              <w:t>, Birr</w:t>
            </w:r>
          </w:p>
        </w:tc>
        <w:tc>
          <w:tcPr>
            <w:tcW w:w="127" w:type="pct"/>
            <w:tcBorders>
              <w:top w:val="nil"/>
              <w:left w:val="nil"/>
              <w:bottom w:val="single" w:sz="4" w:space="0" w:color="auto"/>
              <w:right w:val="single" w:sz="4" w:space="0" w:color="auto"/>
            </w:tcBorders>
            <w:shd w:val="clear" w:color="auto" w:fill="auto"/>
            <w:noWrap/>
            <w:vAlign w:val="center"/>
            <w:hideMark/>
          </w:tcPr>
          <w:p w:rsidR="0093268E" w:rsidRPr="00604AE1" w:rsidRDefault="0093268E" w:rsidP="0031708C">
            <w:pPr>
              <w:ind w:left="-90"/>
              <w:jc w:val="center"/>
              <w:rPr>
                <w:rFonts w:eastAsia="Times New Roman"/>
                <w:sz w:val="20"/>
                <w:szCs w:val="20"/>
              </w:rPr>
            </w:pPr>
            <w:r w:rsidRPr="00604AE1">
              <w:rPr>
                <w:rFonts w:eastAsia="Times New Roman"/>
                <w:sz w:val="20"/>
                <w:szCs w:val="20"/>
              </w:rPr>
              <w:t>%</w:t>
            </w:r>
          </w:p>
        </w:tc>
        <w:tc>
          <w:tcPr>
            <w:tcW w:w="176" w:type="pct"/>
            <w:tcBorders>
              <w:top w:val="nil"/>
              <w:left w:val="nil"/>
              <w:bottom w:val="single" w:sz="4" w:space="0" w:color="auto"/>
              <w:right w:val="single" w:sz="4" w:space="0" w:color="auto"/>
            </w:tcBorders>
            <w:shd w:val="clear" w:color="auto" w:fill="auto"/>
            <w:vAlign w:val="center"/>
            <w:hideMark/>
          </w:tcPr>
          <w:p w:rsidR="0093268E" w:rsidRPr="00604AE1" w:rsidRDefault="0093268E" w:rsidP="0031708C">
            <w:pPr>
              <w:ind w:left="-90"/>
              <w:jc w:val="center"/>
              <w:rPr>
                <w:rFonts w:eastAsia="Times New Roman"/>
                <w:color w:val="000000"/>
                <w:sz w:val="16"/>
                <w:szCs w:val="16"/>
              </w:rPr>
            </w:pPr>
            <w:proofErr w:type="spellStart"/>
            <w:r w:rsidRPr="00604AE1">
              <w:rPr>
                <w:rFonts w:eastAsia="Times New Roman"/>
                <w:color w:val="000000"/>
                <w:sz w:val="16"/>
                <w:szCs w:val="16"/>
              </w:rPr>
              <w:t>A</w:t>
            </w:r>
            <w:r>
              <w:rPr>
                <w:rFonts w:eastAsia="Times New Roman"/>
                <w:color w:val="000000"/>
                <w:sz w:val="16"/>
                <w:szCs w:val="16"/>
              </w:rPr>
              <w:t>m</w:t>
            </w:r>
            <w:r w:rsidRPr="00604AE1">
              <w:rPr>
                <w:rFonts w:eastAsia="Times New Roman"/>
                <w:color w:val="000000"/>
                <w:sz w:val="16"/>
                <w:szCs w:val="16"/>
              </w:rPr>
              <w:t>t</w:t>
            </w:r>
            <w:proofErr w:type="spellEnd"/>
            <w:r w:rsidRPr="00604AE1">
              <w:rPr>
                <w:rFonts w:eastAsia="Times New Roman"/>
                <w:color w:val="000000"/>
                <w:sz w:val="16"/>
                <w:szCs w:val="16"/>
              </w:rPr>
              <w:t>, Birr</w:t>
            </w:r>
          </w:p>
        </w:tc>
        <w:tc>
          <w:tcPr>
            <w:tcW w:w="127" w:type="pct"/>
            <w:tcBorders>
              <w:top w:val="nil"/>
              <w:left w:val="nil"/>
              <w:bottom w:val="single" w:sz="4" w:space="0" w:color="auto"/>
              <w:right w:val="single" w:sz="4" w:space="0" w:color="auto"/>
            </w:tcBorders>
            <w:shd w:val="clear" w:color="auto" w:fill="auto"/>
            <w:noWrap/>
            <w:vAlign w:val="center"/>
            <w:hideMark/>
          </w:tcPr>
          <w:p w:rsidR="0093268E" w:rsidRPr="00604AE1" w:rsidRDefault="0093268E" w:rsidP="0031708C">
            <w:pPr>
              <w:ind w:left="-90"/>
              <w:jc w:val="center"/>
              <w:rPr>
                <w:rFonts w:eastAsia="Times New Roman"/>
                <w:sz w:val="20"/>
                <w:szCs w:val="20"/>
              </w:rPr>
            </w:pPr>
            <w:r w:rsidRPr="00604AE1">
              <w:rPr>
                <w:rFonts w:eastAsia="Times New Roman"/>
                <w:sz w:val="20"/>
                <w:szCs w:val="20"/>
              </w:rPr>
              <w:t>%</w:t>
            </w:r>
          </w:p>
        </w:tc>
        <w:tc>
          <w:tcPr>
            <w:tcW w:w="176" w:type="pct"/>
            <w:tcBorders>
              <w:top w:val="nil"/>
              <w:left w:val="nil"/>
              <w:bottom w:val="single" w:sz="4" w:space="0" w:color="auto"/>
              <w:right w:val="single" w:sz="4" w:space="0" w:color="auto"/>
            </w:tcBorders>
            <w:shd w:val="clear" w:color="auto" w:fill="auto"/>
            <w:vAlign w:val="center"/>
            <w:hideMark/>
          </w:tcPr>
          <w:p w:rsidR="0093268E" w:rsidRPr="00604AE1" w:rsidRDefault="0093268E" w:rsidP="0031708C">
            <w:pPr>
              <w:ind w:left="-90"/>
              <w:jc w:val="center"/>
              <w:rPr>
                <w:rFonts w:eastAsia="Times New Roman"/>
                <w:color w:val="000000"/>
                <w:sz w:val="16"/>
                <w:szCs w:val="16"/>
              </w:rPr>
            </w:pPr>
            <w:proofErr w:type="spellStart"/>
            <w:r w:rsidRPr="00604AE1">
              <w:rPr>
                <w:rFonts w:eastAsia="Times New Roman"/>
                <w:color w:val="000000"/>
                <w:sz w:val="16"/>
                <w:szCs w:val="16"/>
              </w:rPr>
              <w:t>A</w:t>
            </w:r>
            <w:r>
              <w:rPr>
                <w:rFonts w:eastAsia="Times New Roman"/>
                <w:color w:val="000000"/>
                <w:sz w:val="16"/>
                <w:szCs w:val="16"/>
              </w:rPr>
              <w:t>m</w:t>
            </w:r>
            <w:r w:rsidRPr="00604AE1">
              <w:rPr>
                <w:rFonts w:eastAsia="Times New Roman"/>
                <w:color w:val="000000"/>
                <w:sz w:val="16"/>
                <w:szCs w:val="16"/>
              </w:rPr>
              <w:t>t</w:t>
            </w:r>
            <w:proofErr w:type="spellEnd"/>
            <w:r w:rsidRPr="00604AE1">
              <w:rPr>
                <w:rFonts w:eastAsia="Times New Roman"/>
                <w:color w:val="000000"/>
                <w:sz w:val="16"/>
                <w:szCs w:val="16"/>
              </w:rPr>
              <w:t>, Birr</w:t>
            </w:r>
          </w:p>
        </w:tc>
        <w:tc>
          <w:tcPr>
            <w:tcW w:w="149" w:type="pct"/>
            <w:tcBorders>
              <w:top w:val="nil"/>
              <w:left w:val="nil"/>
              <w:bottom w:val="single" w:sz="4" w:space="0" w:color="auto"/>
              <w:right w:val="single" w:sz="4" w:space="0" w:color="auto"/>
            </w:tcBorders>
            <w:shd w:val="clear" w:color="auto" w:fill="auto"/>
            <w:noWrap/>
            <w:vAlign w:val="center"/>
            <w:hideMark/>
          </w:tcPr>
          <w:p w:rsidR="0093268E" w:rsidRPr="00604AE1" w:rsidRDefault="0093268E" w:rsidP="0031708C">
            <w:pPr>
              <w:ind w:left="-90"/>
              <w:jc w:val="center"/>
              <w:rPr>
                <w:rFonts w:eastAsia="Times New Roman"/>
                <w:sz w:val="20"/>
                <w:szCs w:val="20"/>
              </w:rPr>
            </w:pPr>
            <w:r w:rsidRPr="00604AE1">
              <w:rPr>
                <w:rFonts w:eastAsia="Times New Roman"/>
                <w:sz w:val="20"/>
                <w:szCs w:val="20"/>
              </w:rPr>
              <w:t>%</w:t>
            </w:r>
          </w:p>
        </w:tc>
        <w:tc>
          <w:tcPr>
            <w:tcW w:w="176" w:type="pct"/>
            <w:tcBorders>
              <w:top w:val="nil"/>
              <w:left w:val="nil"/>
              <w:bottom w:val="single" w:sz="4" w:space="0" w:color="auto"/>
              <w:right w:val="single" w:sz="4" w:space="0" w:color="auto"/>
            </w:tcBorders>
            <w:shd w:val="clear" w:color="auto" w:fill="auto"/>
            <w:vAlign w:val="center"/>
            <w:hideMark/>
          </w:tcPr>
          <w:p w:rsidR="0093268E" w:rsidRPr="00604AE1" w:rsidRDefault="0093268E" w:rsidP="0031708C">
            <w:pPr>
              <w:ind w:left="-90"/>
              <w:jc w:val="center"/>
              <w:rPr>
                <w:rFonts w:eastAsia="Times New Roman"/>
                <w:color w:val="000000"/>
                <w:sz w:val="16"/>
                <w:szCs w:val="16"/>
              </w:rPr>
            </w:pPr>
            <w:proofErr w:type="spellStart"/>
            <w:r w:rsidRPr="00604AE1">
              <w:rPr>
                <w:rFonts w:eastAsia="Times New Roman"/>
                <w:color w:val="000000"/>
                <w:sz w:val="16"/>
                <w:szCs w:val="16"/>
              </w:rPr>
              <w:t>A</w:t>
            </w:r>
            <w:r>
              <w:rPr>
                <w:rFonts w:eastAsia="Times New Roman"/>
                <w:color w:val="000000"/>
                <w:sz w:val="16"/>
                <w:szCs w:val="16"/>
              </w:rPr>
              <w:t>m</w:t>
            </w:r>
            <w:r w:rsidRPr="00604AE1">
              <w:rPr>
                <w:rFonts w:eastAsia="Times New Roman"/>
                <w:color w:val="000000"/>
                <w:sz w:val="16"/>
                <w:szCs w:val="16"/>
              </w:rPr>
              <w:t>t</w:t>
            </w:r>
            <w:proofErr w:type="spellEnd"/>
            <w:r w:rsidRPr="00604AE1">
              <w:rPr>
                <w:rFonts w:eastAsia="Times New Roman"/>
                <w:color w:val="000000"/>
                <w:sz w:val="16"/>
                <w:szCs w:val="16"/>
              </w:rPr>
              <w:t>, Birr</w:t>
            </w:r>
          </w:p>
        </w:tc>
        <w:tc>
          <w:tcPr>
            <w:tcW w:w="127" w:type="pct"/>
            <w:tcBorders>
              <w:top w:val="nil"/>
              <w:left w:val="nil"/>
              <w:bottom w:val="single" w:sz="4" w:space="0" w:color="auto"/>
              <w:right w:val="single" w:sz="4" w:space="0" w:color="auto"/>
            </w:tcBorders>
            <w:shd w:val="clear" w:color="auto" w:fill="auto"/>
            <w:noWrap/>
            <w:vAlign w:val="center"/>
            <w:hideMark/>
          </w:tcPr>
          <w:p w:rsidR="0093268E" w:rsidRPr="00604AE1" w:rsidRDefault="0093268E" w:rsidP="0031708C">
            <w:pPr>
              <w:ind w:left="-90"/>
              <w:jc w:val="center"/>
              <w:rPr>
                <w:rFonts w:eastAsia="Times New Roman"/>
                <w:sz w:val="20"/>
                <w:szCs w:val="20"/>
              </w:rPr>
            </w:pPr>
            <w:r w:rsidRPr="00604AE1">
              <w:rPr>
                <w:rFonts w:eastAsia="Times New Roman"/>
                <w:sz w:val="20"/>
                <w:szCs w:val="20"/>
              </w:rPr>
              <w:t>%</w:t>
            </w:r>
          </w:p>
        </w:tc>
        <w:tc>
          <w:tcPr>
            <w:tcW w:w="176" w:type="pct"/>
            <w:tcBorders>
              <w:top w:val="nil"/>
              <w:left w:val="nil"/>
              <w:bottom w:val="single" w:sz="4" w:space="0" w:color="auto"/>
              <w:right w:val="single" w:sz="4" w:space="0" w:color="auto"/>
            </w:tcBorders>
            <w:shd w:val="clear" w:color="auto" w:fill="auto"/>
            <w:vAlign w:val="center"/>
            <w:hideMark/>
          </w:tcPr>
          <w:p w:rsidR="0093268E" w:rsidRPr="00604AE1" w:rsidRDefault="0093268E" w:rsidP="0031708C">
            <w:pPr>
              <w:ind w:left="-90"/>
              <w:jc w:val="center"/>
              <w:rPr>
                <w:rFonts w:eastAsia="Times New Roman"/>
                <w:color w:val="000000"/>
                <w:sz w:val="16"/>
                <w:szCs w:val="16"/>
              </w:rPr>
            </w:pPr>
            <w:proofErr w:type="spellStart"/>
            <w:r w:rsidRPr="00604AE1">
              <w:rPr>
                <w:rFonts w:eastAsia="Times New Roman"/>
                <w:color w:val="000000"/>
                <w:sz w:val="16"/>
                <w:szCs w:val="16"/>
              </w:rPr>
              <w:t>A</w:t>
            </w:r>
            <w:r>
              <w:rPr>
                <w:rFonts w:eastAsia="Times New Roman"/>
                <w:color w:val="000000"/>
                <w:sz w:val="16"/>
                <w:szCs w:val="16"/>
              </w:rPr>
              <w:t>m</w:t>
            </w:r>
            <w:r w:rsidRPr="00604AE1">
              <w:rPr>
                <w:rFonts w:eastAsia="Times New Roman"/>
                <w:color w:val="000000"/>
                <w:sz w:val="16"/>
                <w:szCs w:val="16"/>
              </w:rPr>
              <w:t>t</w:t>
            </w:r>
            <w:proofErr w:type="spellEnd"/>
            <w:r w:rsidRPr="00604AE1">
              <w:rPr>
                <w:rFonts w:eastAsia="Times New Roman"/>
                <w:color w:val="000000"/>
                <w:sz w:val="16"/>
                <w:szCs w:val="16"/>
              </w:rPr>
              <w:t>, Birr</w:t>
            </w:r>
          </w:p>
        </w:tc>
        <w:tc>
          <w:tcPr>
            <w:tcW w:w="127" w:type="pct"/>
            <w:tcBorders>
              <w:top w:val="nil"/>
              <w:left w:val="nil"/>
              <w:bottom w:val="single" w:sz="4" w:space="0" w:color="auto"/>
              <w:right w:val="single" w:sz="4" w:space="0" w:color="auto"/>
            </w:tcBorders>
            <w:shd w:val="clear" w:color="auto" w:fill="auto"/>
            <w:noWrap/>
            <w:vAlign w:val="center"/>
            <w:hideMark/>
          </w:tcPr>
          <w:p w:rsidR="0093268E" w:rsidRPr="00604AE1" w:rsidRDefault="0093268E" w:rsidP="0031708C">
            <w:pPr>
              <w:ind w:left="-90"/>
              <w:jc w:val="center"/>
              <w:rPr>
                <w:rFonts w:eastAsia="Times New Roman"/>
                <w:sz w:val="20"/>
                <w:szCs w:val="20"/>
              </w:rPr>
            </w:pPr>
            <w:r w:rsidRPr="00604AE1">
              <w:rPr>
                <w:rFonts w:eastAsia="Times New Roman"/>
                <w:sz w:val="20"/>
                <w:szCs w:val="20"/>
              </w:rPr>
              <w:t>%</w:t>
            </w:r>
          </w:p>
        </w:tc>
        <w:tc>
          <w:tcPr>
            <w:tcW w:w="178" w:type="pct"/>
            <w:tcBorders>
              <w:top w:val="nil"/>
              <w:left w:val="nil"/>
              <w:bottom w:val="single" w:sz="4" w:space="0" w:color="auto"/>
              <w:right w:val="single" w:sz="4" w:space="0" w:color="auto"/>
            </w:tcBorders>
            <w:shd w:val="clear" w:color="auto" w:fill="auto"/>
            <w:vAlign w:val="center"/>
            <w:hideMark/>
          </w:tcPr>
          <w:p w:rsidR="0093268E" w:rsidRPr="00604AE1" w:rsidRDefault="0093268E" w:rsidP="0031708C">
            <w:pPr>
              <w:ind w:left="-90"/>
              <w:jc w:val="center"/>
              <w:rPr>
                <w:rFonts w:eastAsia="Times New Roman"/>
                <w:color w:val="000000"/>
                <w:sz w:val="16"/>
                <w:szCs w:val="16"/>
              </w:rPr>
            </w:pPr>
            <w:proofErr w:type="spellStart"/>
            <w:r w:rsidRPr="00604AE1">
              <w:rPr>
                <w:rFonts w:eastAsia="Times New Roman"/>
                <w:color w:val="000000"/>
                <w:sz w:val="16"/>
                <w:szCs w:val="16"/>
              </w:rPr>
              <w:t>A</w:t>
            </w:r>
            <w:r>
              <w:rPr>
                <w:rFonts w:eastAsia="Times New Roman"/>
                <w:color w:val="000000"/>
                <w:sz w:val="16"/>
                <w:szCs w:val="16"/>
              </w:rPr>
              <w:t>m</w:t>
            </w:r>
            <w:r w:rsidRPr="00604AE1">
              <w:rPr>
                <w:rFonts w:eastAsia="Times New Roman"/>
                <w:color w:val="000000"/>
                <w:sz w:val="16"/>
                <w:szCs w:val="16"/>
              </w:rPr>
              <w:t>t</w:t>
            </w:r>
            <w:proofErr w:type="spellEnd"/>
            <w:r w:rsidRPr="00604AE1">
              <w:rPr>
                <w:rFonts w:eastAsia="Times New Roman"/>
                <w:color w:val="000000"/>
                <w:sz w:val="16"/>
                <w:szCs w:val="16"/>
              </w:rPr>
              <w:t>, Birr</w:t>
            </w:r>
          </w:p>
        </w:tc>
        <w:tc>
          <w:tcPr>
            <w:tcW w:w="145" w:type="pct"/>
            <w:tcBorders>
              <w:top w:val="nil"/>
              <w:left w:val="nil"/>
              <w:bottom w:val="single" w:sz="4" w:space="0" w:color="auto"/>
              <w:right w:val="single" w:sz="4" w:space="0" w:color="auto"/>
            </w:tcBorders>
            <w:shd w:val="clear" w:color="auto" w:fill="auto"/>
            <w:noWrap/>
            <w:vAlign w:val="center"/>
            <w:hideMark/>
          </w:tcPr>
          <w:p w:rsidR="0093268E" w:rsidRPr="00604AE1" w:rsidRDefault="0093268E" w:rsidP="0031708C">
            <w:pPr>
              <w:ind w:left="-90"/>
              <w:jc w:val="center"/>
              <w:rPr>
                <w:rFonts w:eastAsia="Times New Roman"/>
                <w:sz w:val="20"/>
                <w:szCs w:val="20"/>
              </w:rPr>
            </w:pPr>
            <w:r w:rsidRPr="00604AE1">
              <w:rPr>
                <w:rFonts w:eastAsia="Times New Roman"/>
                <w:sz w:val="20"/>
                <w:szCs w:val="20"/>
              </w:rPr>
              <w:t>%</w:t>
            </w:r>
          </w:p>
        </w:tc>
        <w:tc>
          <w:tcPr>
            <w:tcW w:w="176" w:type="pct"/>
            <w:tcBorders>
              <w:top w:val="nil"/>
              <w:left w:val="nil"/>
              <w:bottom w:val="single" w:sz="4" w:space="0" w:color="auto"/>
              <w:right w:val="single" w:sz="4" w:space="0" w:color="auto"/>
            </w:tcBorders>
            <w:shd w:val="clear" w:color="auto" w:fill="auto"/>
            <w:vAlign w:val="center"/>
            <w:hideMark/>
          </w:tcPr>
          <w:p w:rsidR="0093268E" w:rsidRPr="00604AE1" w:rsidRDefault="0093268E" w:rsidP="0031708C">
            <w:pPr>
              <w:ind w:left="-90"/>
              <w:jc w:val="center"/>
              <w:rPr>
                <w:rFonts w:eastAsia="Times New Roman"/>
                <w:color w:val="000000"/>
                <w:sz w:val="16"/>
                <w:szCs w:val="16"/>
              </w:rPr>
            </w:pPr>
            <w:proofErr w:type="spellStart"/>
            <w:r w:rsidRPr="00604AE1">
              <w:rPr>
                <w:rFonts w:eastAsia="Times New Roman"/>
                <w:color w:val="000000"/>
                <w:sz w:val="16"/>
                <w:szCs w:val="16"/>
              </w:rPr>
              <w:t>A</w:t>
            </w:r>
            <w:r>
              <w:rPr>
                <w:rFonts w:eastAsia="Times New Roman"/>
                <w:color w:val="000000"/>
                <w:sz w:val="16"/>
                <w:szCs w:val="16"/>
              </w:rPr>
              <w:t>m</w:t>
            </w:r>
            <w:r w:rsidRPr="00604AE1">
              <w:rPr>
                <w:rFonts w:eastAsia="Times New Roman"/>
                <w:color w:val="000000"/>
                <w:sz w:val="16"/>
                <w:szCs w:val="16"/>
              </w:rPr>
              <w:t>t</w:t>
            </w:r>
            <w:proofErr w:type="spellEnd"/>
            <w:r w:rsidRPr="00604AE1">
              <w:rPr>
                <w:rFonts w:eastAsia="Times New Roman"/>
                <w:color w:val="000000"/>
                <w:sz w:val="16"/>
                <w:szCs w:val="16"/>
              </w:rPr>
              <w:t>, Birr</w:t>
            </w:r>
          </w:p>
        </w:tc>
        <w:tc>
          <w:tcPr>
            <w:tcW w:w="127" w:type="pct"/>
            <w:tcBorders>
              <w:top w:val="nil"/>
              <w:left w:val="nil"/>
              <w:bottom w:val="single" w:sz="4" w:space="0" w:color="auto"/>
              <w:right w:val="single" w:sz="4" w:space="0" w:color="auto"/>
            </w:tcBorders>
            <w:shd w:val="clear" w:color="auto" w:fill="auto"/>
            <w:noWrap/>
            <w:vAlign w:val="center"/>
            <w:hideMark/>
          </w:tcPr>
          <w:p w:rsidR="0093268E" w:rsidRPr="00604AE1" w:rsidRDefault="0093268E" w:rsidP="0031708C">
            <w:pPr>
              <w:ind w:left="-90"/>
              <w:jc w:val="center"/>
              <w:rPr>
                <w:rFonts w:eastAsia="Times New Roman"/>
                <w:sz w:val="20"/>
                <w:szCs w:val="20"/>
              </w:rPr>
            </w:pPr>
            <w:r w:rsidRPr="00604AE1">
              <w:rPr>
                <w:rFonts w:eastAsia="Times New Roman"/>
                <w:sz w:val="20"/>
                <w:szCs w:val="20"/>
              </w:rPr>
              <w:t>%</w:t>
            </w:r>
          </w:p>
        </w:tc>
        <w:tc>
          <w:tcPr>
            <w:tcW w:w="176" w:type="pct"/>
            <w:tcBorders>
              <w:top w:val="nil"/>
              <w:left w:val="nil"/>
              <w:bottom w:val="single" w:sz="4" w:space="0" w:color="auto"/>
              <w:right w:val="single" w:sz="4" w:space="0" w:color="auto"/>
            </w:tcBorders>
            <w:shd w:val="clear" w:color="auto" w:fill="auto"/>
            <w:vAlign w:val="center"/>
            <w:hideMark/>
          </w:tcPr>
          <w:p w:rsidR="0093268E" w:rsidRPr="00604AE1" w:rsidRDefault="0093268E" w:rsidP="0031708C">
            <w:pPr>
              <w:ind w:left="-90"/>
              <w:jc w:val="center"/>
              <w:rPr>
                <w:rFonts w:eastAsia="Times New Roman"/>
                <w:color w:val="000000"/>
                <w:sz w:val="16"/>
                <w:szCs w:val="16"/>
              </w:rPr>
            </w:pPr>
            <w:proofErr w:type="spellStart"/>
            <w:r w:rsidRPr="00604AE1">
              <w:rPr>
                <w:rFonts w:eastAsia="Times New Roman"/>
                <w:color w:val="000000"/>
                <w:sz w:val="16"/>
                <w:szCs w:val="16"/>
              </w:rPr>
              <w:t>A</w:t>
            </w:r>
            <w:r>
              <w:rPr>
                <w:rFonts w:eastAsia="Times New Roman"/>
                <w:color w:val="000000"/>
                <w:sz w:val="16"/>
                <w:szCs w:val="16"/>
              </w:rPr>
              <w:t>m</w:t>
            </w:r>
            <w:r w:rsidRPr="00604AE1">
              <w:rPr>
                <w:rFonts w:eastAsia="Times New Roman"/>
                <w:color w:val="000000"/>
                <w:sz w:val="16"/>
                <w:szCs w:val="16"/>
              </w:rPr>
              <w:t>t</w:t>
            </w:r>
            <w:proofErr w:type="spellEnd"/>
            <w:r w:rsidRPr="00604AE1">
              <w:rPr>
                <w:rFonts w:eastAsia="Times New Roman"/>
                <w:color w:val="000000"/>
                <w:sz w:val="16"/>
                <w:szCs w:val="16"/>
              </w:rPr>
              <w:t>, Birr</w:t>
            </w:r>
          </w:p>
        </w:tc>
        <w:tc>
          <w:tcPr>
            <w:tcW w:w="127" w:type="pct"/>
            <w:tcBorders>
              <w:top w:val="nil"/>
              <w:left w:val="nil"/>
              <w:bottom w:val="single" w:sz="4" w:space="0" w:color="auto"/>
              <w:right w:val="single" w:sz="4" w:space="0" w:color="auto"/>
            </w:tcBorders>
            <w:shd w:val="clear" w:color="auto" w:fill="auto"/>
            <w:noWrap/>
            <w:vAlign w:val="center"/>
            <w:hideMark/>
          </w:tcPr>
          <w:p w:rsidR="0093268E" w:rsidRPr="00604AE1" w:rsidRDefault="0093268E" w:rsidP="0031708C">
            <w:pPr>
              <w:ind w:left="-90"/>
              <w:jc w:val="center"/>
              <w:rPr>
                <w:rFonts w:eastAsia="Times New Roman"/>
                <w:sz w:val="20"/>
                <w:szCs w:val="20"/>
              </w:rPr>
            </w:pPr>
            <w:r w:rsidRPr="00604AE1">
              <w:rPr>
                <w:rFonts w:eastAsia="Times New Roman"/>
                <w:sz w:val="20"/>
                <w:szCs w:val="20"/>
              </w:rPr>
              <w:t>%</w:t>
            </w:r>
          </w:p>
        </w:tc>
        <w:tc>
          <w:tcPr>
            <w:tcW w:w="178" w:type="pct"/>
            <w:tcBorders>
              <w:top w:val="nil"/>
              <w:left w:val="nil"/>
              <w:bottom w:val="single" w:sz="4" w:space="0" w:color="auto"/>
              <w:right w:val="single" w:sz="4" w:space="0" w:color="auto"/>
            </w:tcBorders>
            <w:shd w:val="clear" w:color="auto" w:fill="auto"/>
            <w:vAlign w:val="center"/>
            <w:hideMark/>
          </w:tcPr>
          <w:p w:rsidR="0093268E" w:rsidRPr="00604AE1" w:rsidRDefault="0093268E" w:rsidP="0031708C">
            <w:pPr>
              <w:ind w:left="-90"/>
              <w:jc w:val="center"/>
              <w:rPr>
                <w:rFonts w:eastAsia="Times New Roman"/>
                <w:color w:val="000000"/>
                <w:sz w:val="16"/>
                <w:szCs w:val="16"/>
              </w:rPr>
            </w:pPr>
            <w:proofErr w:type="spellStart"/>
            <w:r w:rsidRPr="00604AE1">
              <w:rPr>
                <w:rFonts w:eastAsia="Times New Roman"/>
                <w:color w:val="000000"/>
                <w:sz w:val="16"/>
                <w:szCs w:val="16"/>
              </w:rPr>
              <w:t>A</w:t>
            </w:r>
            <w:r>
              <w:rPr>
                <w:rFonts w:eastAsia="Times New Roman"/>
                <w:color w:val="000000"/>
                <w:sz w:val="16"/>
                <w:szCs w:val="16"/>
              </w:rPr>
              <w:t>m</w:t>
            </w:r>
            <w:r w:rsidRPr="00604AE1">
              <w:rPr>
                <w:rFonts w:eastAsia="Times New Roman"/>
                <w:color w:val="000000"/>
                <w:sz w:val="16"/>
                <w:szCs w:val="16"/>
              </w:rPr>
              <w:t>t</w:t>
            </w:r>
            <w:proofErr w:type="spellEnd"/>
            <w:r w:rsidRPr="00604AE1">
              <w:rPr>
                <w:rFonts w:eastAsia="Times New Roman"/>
                <w:color w:val="000000"/>
                <w:sz w:val="16"/>
                <w:szCs w:val="16"/>
              </w:rPr>
              <w:t>, Birr</w:t>
            </w:r>
          </w:p>
        </w:tc>
        <w:tc>
          <w:tcPr>
            <w:tcW w:w="127" w:type="pct"/>
            <w:tcBorders>
              <w:top w:val="nil"/>
              <w:left w:val="nil"/>
              <w:bottom w:val="single" w:sz="4" w:space="0" w:color="auto"/>
              <w:right w:val="single" w:sz="4" w:space="0" w:color="auto"/>
            </w:tcBorders>
            <w:shd w:val="clear" w:color="auto" w:fill="auto"/>
            <w:noWrap/>
            <w:vAlign w:val="center"/>
            <w:hideMark/>
          </w:tcPr>
          <w:p w:rsidR="0093268E" w:rsidRPr="00604AE1" w:rsidRDefault="0093268E" w:rsidP="0031708C">
            <w:pPr>
              <w:ind w:left="-90"/>
              <w:jc w:val="center"/>
              <w:rPr>
                <w:rFonts w:eastAsia="Times New Roman"/>
                <w:sz w:val="20"/>
                <w:szCs w:val="20"/>
              </w:rPr>
            </w:pPr>
            <w:r w:rsidRPr="00604AE1">
              <w:rPr>
                <w:rFonts w:eastAsia="Times New Roman"/>
                <w:sz w:val="20"/>
                <w:szCs w:val="20"/>
              </w:rPr>
              <w:t>%</w:t>
            </w:r>
          </w:p>
        </w:tc>
        <w:tc>
          <w:tcPr>
            <w:tcW w:w="192" w:type="pct"/>
            <w:tcBorders>
              <w:top w:val="nil"/>
              <w:left w:val="nil"/>
              <w:bottom w:val="single" w:sz="4" w:space="0" w:color="auto"/>
              <w:right w:val="single" w:sz="4" w:space="0" w:color="auto"/>
            </w:tcBorders>
            <w:shd w:val="clear" w:color="auto" w:fill="auto"/>
            <w:vAlign w:val="center"/>
            <w:hideMark/>
          </w:tcPr>
          <w:p w:rsidR="0093268E" w:rsidRPr="00604AE1" w:rsidRDefault="0093268E" w:rsidP="0031708C">
            <w:pPr>
              <w:ind w:left="-90"/>
              <w:jc w:val="center"/>
              <w:rPr>
                <w:rFonts w:eastAsia="Times New Roman"/>
                <w:color w:val="000000"/>
                <w:sz w:val="16"/>
                <w:szCs w:val="16"/>
              </w:rPr>
            </w:pPr>
            <w:proofErr w:type="spellStart"/>
            <w:r w:rsidRPr="00604AE1">
              <w:rPr>
                <w:rFonts w:eastAsia="Times New Roman"/>
                <w:color w:val="000000"/>
                <w:sz w:val="16"/>
                <w:szCs w:val="16"/>
              </w:rPr>
              <w:t>A</w:t>
            </w:r>
            <w:r>
              <w:rPr>
                <w:rFonts w:eastAsia="Times New Roman"/>
                <w:color w:val="000000"/>
                <w:sz w:val="16"/>
                <w:szCs w:val="16"/>
              </w:rPr>
              <w:t>m</w:t>
            </w:r>
            <w:r w:rsidRPr="00604AE1">
              <w:rPr>
                <w:rFonts w:eastAsia="Times New Roman"/>
                <w:color w:val="000000"/>
                <w:sz w:val="16"/>
                <w:szCs w:val="16"/>
              </w:rPr>
              <w:t>t</w:t>
            </w:r>
            <w:proofErr w:type="spellEnd"/>
            <w:r w:rsidRPr="00604AE1">
              <w:rPr>
                <w:rFonts w:eastAsia="Times New Roman"/>
                <w:color w:val="000000"/>
                <w:sz w:val="16"/>
                <w:szCs w:val="16"/>
              </w:rPr>
              <w:t>, Birr</w:t>
            </w:r>
          </w:p>
        </w:tc>
        <w:tc>
          <w:tcPr>
            <w:tcW w:w="127" w:type="pct"/>
            <w:tcBorders>
              <w:top w:val="nil"/>
              <w:left w:val="nil"/>
              <w:bottom w:val="single" w:sz="4" w:space="0" w:color="auto"/>
              <w:right w:val="single" w:sz="4" w:space="0" w:color="auto"/>
            </w:tcBorders>
            <w:shd w:val="clear" w:color="auto" w:fill="auto"/>
            <w:noWrap/>
            <w:vAlign w:val="center"/>
            <w:hideMark/>
          </w:tcPr>
          <w:p w:rsidR="0093268E" w:rsidRPr="00604AE1" w:rsidRDefault="0093268E" w:rsidP="0031708C">
            <w:pPr>
              <w:ind w:left="-90"/>
              <w:jc w:val="center"/>
              <w:rPr>
                <w:rFonts w:eastAsia="Times New Roman"/>
                <w:sz w:val="20"/>
                <w:szCs w:val="20"/>
              </w:rPr>
            </w:pPr>
            <w:r w:rsidRPr="00604AE1">
              <w:rPr>
                <w:rFonts w:eastAsia="Times New Roman"/>
                <w:sz w:val="20"/>
                <w:szCs w:val="20"/>
              </w:rPr>
              <w:t>%</w:t>
            </w:r>
          </w:p>
        </w:tc>
        <w:tc>
          <w:tcPr>
            <w:tcW w:w="176" w:type="pct"/>
            <w:tcBorders>
              <w:top w:val="nil"/>
              <w:left w:val="nil"/>
              <w:bottom w:val="single" w:sz="4" w:space="0" w:color="auto"/>
              <w:right w:val="single" w:sz="4" w:space="0" w:color="auto"/>
            </w:tcBorders>
            <w:shd w:val="clear" w:color="auto" w:fill="auto"/>
            <w:vAlign w:val="center"/>
            <w:hideMark/>
          </w:tcPr>
          <w:p w:rsidR="0093268E" w:rsidRPr="00604AE1" w:rsidRDefault="0093268E" w:rsidP="0031708C">
            <w:pPr>
              <w:ind w:left="-90"/>
              <w:jc w:val="center"/>
              <w:rPr>
                <w:rFonts w:eastAsia="Times New Roman"/>
                <w:color w:val="000000"/>
                <w:sz w:val="16"/>
                <w:szCs w:val="16"/>
              </w:rPr>
            </w:pPr>
            <w:proofErr w:type="spellStart"/>
            <w:r w:rsidRPr="00604AE1">
              <w:rPr>
                <w:rFonts w:eastAsia="Times New Roman"/>
                <w:color w:val="000000"/>
                <w:sz w:val="16"/>
                <w:szCs w:val="16"/>
              </w:rPr>
              <w:t>A</w:t>
            </w:r>
            <w:r>
              <w:rPr>
                <w:rFonts w:eastAsia="Times New Roman"/>
                <w:color w:val="000000"/>
                <w:sz w:val="16"/>
                <w:szCs w:val="16"/>
              </w:rPr>
              <w:t>m</w:t>
            </w:r>
            <w:r w:rsidRPr="00604AE1">
              <w:rPr>
                <w:rFonts w:eastAsia="Times New Roman"/>
                <w:color w:val="000000"/>
                <w:sz w:val="16"/>
                <w:szCs w:val="16"/>
              </w:rPr>
              <w:t>t</w:t>
            </w:r>
            <w:proofErr w:type="spellEnd"/>
            <w:r w:rsidRPr="00604AE1">
              <w:rPr>
                <w:rFonts w:eastAsia="Times New Roman"/>
                <w:color w:val="000000"/>
                <w:sz w:val="16"/>
                <w:szCs w:val="16"/>
              </w:rPr>
              <w:t>, Birr</w:t>
            </w:r>
          </w:p>
        </w:tc>
        <w:tc>
          <w:tcPr>
            <w:tcW w:w="136" w:type="pct"/>
            <w:tcBorders>
              <w:top w:val="nil"/>
              <w:left w:val="nil"/>
              <w:bottom w:val="single" w:sz="4" w:space="0" w:color="auto"/>
              <w:right w:val="single" w:sz="4" w:space="0" w:color="auto"/>
            </w:tcBorders>
            <w:shd w:val="clear" w:color="auto" w:fill="auto"/>
            <w:noWrap/>
            <w:vAlign w:val="center"/>
            <w:hideMark/>
          </w:tcPr>
          <w:p w:rsidR="0093268E" w:rsidRPr="00604AE1" w:rsidRDefault="0093268E" w:rsidP="0031708C">
            <w:pPr>
              <w:ind w:left="-90"/>
              <w:jc w:val="center"/>
              <w:rPr>
                <w:rFonts w:eastAsia="Times New Roman"/>
                <w:sz w:val="20"/>
                <w:szCs w:val="20"/>
              </w:rPr>
            </w:pPr>
            <w:r w:rsidRPr="00604AE1">
              <w:rPr>
                <w:rFonts w:eastAsia="Times New Roman"/>
                <w:sz w:val="20"/>
                <w:szCs w:val="20"/>
              </w:rPr>
              <w:t>%</w:t>
            </w:r>
          </w:p>
        </w:tc>
        <w:tc>
          <w:tcPr>
            <w:tcW w:w="176" w:type="pct"/>
            <w:tcBorders>
              <w:top w:val="nil"/>
              <w:left w:val="nil"/>
              <w:bottom w:val="single" w:sz="4" w:space="0" w:color="auto"/>
              <w:right w:val="single" w:sz="4" w:space="0" w:color="auto"/>
            </w:tcBorders>
            <w:shd w:val="clear" w:color="auto" w:fill="auto"/>
            <w:vAlign w:val="center"/>
            <w:hideMark/>
          </w:tcPr>
          <w:p w:rsidR="0093268E" w:rsidRPr="00604AE1" w:rsidRDefault="0093268E" w:rsidP="0031708C">
            <w:pPr>
              <w:ind w:left="-90"/>
              <w:jc w:val="center"/>
              <w:rPr>
                <w:rFonts w:eastAsia="Times New Roman"/>
                <w:color w:val="000000"/>
                <w:sz w:val="16"/>
                <w:szCs w:val="16"/>
              </w:rPr>
            </w:pPr>
            <w:proofErr w:type="spellStart"/>
            <w:r w:rsidRPr="00604AE1">
              <w:rPr>
                <w:rFonts w:eastAsia="Times New Roman"/>
                <w:color w:val="000000"/>
                <w:sz w:val="16"/>
                <w:szCs w:val="16"/>
              </w:rPr>
              <w:t>A</w:t>
            </w:r>
            <w:r>
              <w:rPr>
                <w:rFonts w:eastAsia="Times New Roman"/>
                <w:color w:val="000000"/>
                <w:sz w:val="16"/>
                <w:szCs w:val="16"/>
              </w:rPr>
              <w:t>m</w:t>
            </w:r>
            <w:r w:rsidRPr="00604AE1">
              <w:rPr>
                <w:rFonts w:eastAsia="Times New Roman"/>
                <w:color w:val="000000"/>
                <w:sz w:val="16"/>
                <w:szCs w:val="16"/>
              </w:rPr>
              <w:t>t</w:t>
            </w:r>
            <w:proofErr w:type="spellEnd"/>
            <w:r w:rsidRPr="00604AE1">
              <w:rPr>
                <w:rFonts w:eastAsia="Times New Roman"/>
                <w:color w:val="000000"/>
                <w:sz w:val="16"/>
                <w:szCs w:val="16"/>
              </w:rPr>
              <w:t>, Birr</w:t>
            </w:r>
          </w:p>
        </w:tc>
        <w:tc>
          <w:tcPr>
            <w:tcW w:w="127" w:type="pct"/>
            <w:tcBorders>
              <w:top w:val="nil"/>
              <w:left w:val="nil"/>
              <w:bottom w:val="single" w:sz="4" w:space="0" w:color="auto"/>
              <w:right w:val="single" w:sz="4" w:space="0" w:color="auto"/>
            </w:tcBorders>
            <w:shd w:val="clear" w:color="auto" w:fill="auto"/>
            <w:noWrap/>
            <w:vAlign w:val="center"/>
            <w:hideMark/>
          </w:tcPr>
          <w:p w:rsidR="0093268E" w:rsidRPr="00604AE1" w:rsidRDefault="0093268E" w:rsidP="0031708C">
            <w:pPr>
              <w:ind w:left="-90"/>
              <w:jc w:val="center"/>
              <w:rPr>
                <w:rFonts w:eastAsia="Times New Roman"/>
                <w:sz w:val="20"/>
                <w:szCs w:val="20"/>
              </w:rPr>
            </w:pPr>
            <w:r w:rsidRPr="00604AE1">
              <w:rPr>
                <w:rFonts w:eastAsia="Times New Roman"/>
                <w:sz w:val="20"/>
                <w:szCs w:val="20"/>
              </w:rPr>
              <w:t>%</w:t>
            </w:r>
          </w:p>
        </w:tc>
      </w:tr>
      <w:tr w:rsidR="00922EB6" w:rsidRPr="00604AE1" w:rsidTr="001B1167">
        <w:trPr>
          <w:trHeight w:val="300"/>
          <w:jc w:val="center"/>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4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26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33"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8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9"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9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3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r>
      <w:tr w:rsidR="00922EB6" w:rsidRPr="00604AE1" w:rsidTr="001B1167">
        <w:trPr>
          <w:trHeight w:val="300"/>
          <w:jc w:val="center"/>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4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26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33"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8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9"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9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3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r>
      <w:tr w:rsidR="00922EB6" w:rsidRPr="00604AE1" w:rsidTr="001B1167">
        <w:trPr>
          <w:trHeight w:val="300"/>
          <w:jc w:val="center"/>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4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26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33"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8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9"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9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3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r>
      <w:tr w:rsidR="00922EB6" w:rsidRPr="00604AE1" w:rsidTr="001B1167">
        <w:trPr>
          <w:trHeight w:val="300"/>
          <w:jc w:val="center"/>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4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26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33"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8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9"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9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3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r>
      <w:tr w:rsidR="00922EB6" w:rsidRPr="00604AE1" w:rsidTr="001B1167">
        <w:trPr>
          <w:trHeight w:val="300"/>
          <w:jc w:val="center"/>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4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26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33"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8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9"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9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3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r>
      <w:tr w:rsidR="00922EB6" w:rsidRPr="00604AE1" w:rsidTr="001B1167">
        <w:trPr>
          <w:trHeight w:val="300"/>
          <w:jc w:val="center"/>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4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26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33"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8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9"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9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3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r>
      <w:tr w:rsidR="00922EB6" w:rsidRPr="00604AE1" w:rsidTr="001B1167">
        <w:trPr>
          <w:trHeight w:val="300"/>
          <w:jc w:val="center"/>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4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26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33"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8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9"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9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3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r>
      <w:tr w:rsidR="00922EB6" w:rsidRPr="00604AE1" w:rsidTr="001B1167">
        <w:trPr>
          <w:trHeight w:val="300"/>
          <w:jc w:val="center"/>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4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26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33"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8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9"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9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3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r>
      <w:tr w:rsidR="00922EB6" w:rsidRPr="00604AE1" w:rsidTr="001B1167">
        <w:trPr>
          <w:trHeight w:val="300"/>
          <w:jc w:val="center"/>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4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26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33"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8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9"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9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3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r>
      <w:tr w:rsidR="00922EB6" w:rsidRPr="00604AE1" w:rsidTr="001B1167">
        <w:trPr>
          <w:trHeight w:val="300"/>
          <w:jc w:val="center"/>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4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26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33"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8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9"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9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3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r>
      <w:tr w:rsidR="00922EB6" w:rsidRPr="00604AE1" w:rsidTr="001B1167">
        <w:trPr>
          <w:trHeight w:val="300"/>
          <w:jc w:val="center"/>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4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26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33"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8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9"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9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3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r>
      <w:tr w:rsidR="00922EB6" w:rsidRPr="00604AE1" w:rsidTr="001B1167">
        <w:trPr>
          <w:trHeight w:val="300"/>
          <w:jc w:val="center"/>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4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26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33"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8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9"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9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3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r>
      <w:tr w:rsidR="00922EB6" w:rsidRPr="00604AE1" w:rsidTr="001B1167">
        <w:trPr>
          <w:trHeight w:val="300"/>
          <w:jc w:val="center"/>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4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26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33"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8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9"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9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3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r>
      <w:tr w:rsidR="00922EB6" w:rsidRPr="00604AE1" w:rsidTr="001B1167">
        <w:trPr>
          <w:trHeight w:val="300"/>
          <w:jc w:val="center"/>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4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26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33"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8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9"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9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3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r>
      <w:tr w:rsidR="00922EB6" w:rsidRPr="00604AE1" w:rsidTr="001B1167">
        <w:trPr>
          <w:trHeight w:val="300"/>
          <w:jc w:val="center"/>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4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26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33"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8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9"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9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3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r>
      <w:tr w:rsidR="00922EB6" w:rsidRPr="00604AE1" w:rsidTr="001B1167">
        <w:trPr>
          <w:trHeight w:val="300"/>
          <w:jc w:val="center"/>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4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26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33"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8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9"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9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3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r>
      <w:tr w:rsidR="00922EB6" w:rsidRPr="00604AE1" w:rsidTr="001B1167">
        <w:trPr>
          <w:trHeight w:val="300"/>
          <w:jc w:val="center"/>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4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6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26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333"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8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9"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45"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8"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92"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3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76"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bottom"/>
            <w:hideMark/>
          </w:tcPr>
          <w:p w:rsidR="0093268E" w:rsidRPr="00604AE1" w:rsidRDefault="0093268E" w:rsidP="00922EB6">
            <w:pPr>
              <w:ind w:left="-90"/>
              <w:rPr>
                <w:rFonts w:eastAsia="Times New Roman"/>
                <w:color w:val="000000"/>
                <w:sz w:val="16"/>
                <w:szCs w:val="16"/>
              </w:rPr>
            </w:pPr>
            <w:r w:rsidRPr="00604AE1">
              <w:rPr>
                <w:rFonts w:eastAsia="Times New Roman"/>
                <w:color w:val="000000"/>
                <w:sz w:val="16"/>
                <w:szCs w:val="16"/>
              </w:rPr>
              <w:t> </w:t>
            </w:r>
          </w:p>
        </w:tc>
      </w:tr>
    </w:tbl>
    <w:p w:rsidR="0093268E" w:rsidRDefault="0093268E" w:rsidP="0093268E"/>
    <w:p w:rsidR="0093268E" w:rsidRDefault="0093268E" w:rsidP="0093268E"/>
    <w:p w:rsidR="00B33BE5" w:rsidRDefault="00B33BE5" w:rsidP="0093268E"/>
    <w:p w:rsidR="0093268E" w:rsidRDefault="0093268E" w:rsidP="0093268E">
      <w:r w:rsidRPr="002F7994">
        <w:t xml:space="preserve">Appendix </w:t>
      </w:r>
      <w:r>
        <w:t>Part IV/GL</w:t>
      </w:r>
      <w:r w:rsidR="00C82ACF">
        <w:t>27</w:t>
      </w:r>
      <w:r>
        <w:t>/B-</w:t>
      </w:r>
      <w:r w:rsidR="00F93793">
        <w:t>3</w:t>
      </w:r>
      <w:r w:rsidR="00F93793" w:rsidRPr="00B4179D">
        <w:rPr>
          <w:rFonts w:eastAsia="Times New Roman"/>
        </w:rPr>
        <w:t>:</w:t>
      </w:r>
      <w:r w:rsidR="00F93793">
        <w:t xml:space="preserve"> Person</w:t>
      </w:r>
      <w:r w:rsidR="00150E34">
        <w:t xml:space="preserve"> power</w:t>
      </w:r>
      <w:r w:rsidRPr="00B4179D">
        <w:t xml:space="preserve"> </w:t>
      </w:r>
      <w:r w:rsidR="004C177F" w:rsidRPr="00B4179D">
        <w:t>Schedule Format</w:t>
      </w:r>
    </w:p>
    <w:p w:rsidR="00031E8A" w:rsidRDefault="00031E8A" w:rsidP="0093268E"/>
    <w:tbl>
      <w:tblPr>
        <w:tblW w:w="13637" w:type="dxa"/>
        <w:tblInd w:w="91" w:type="dxa"/>
        <w:tblLayout w:type="fixed"/>
        <w:tblLook w:val="04A0" w:firstRow="1" w:lastRow="0" w:firstColumn="1" w:lastColumn="0" w:noHBand="0" w:noVBand="1"/>
      </w:tblPr>
      <w:tblGrid>
        <w:gridCol w:w="917"/>
        <w:gridCol w:w="1439"/>
        <w:gridCol w:w="730"/>
        <w:gridCol w:w="1521"/>
        <w:gridCol w:w="1178"/>
        <w:gridCol w:w="113"/>
        <w:gridCol w:w="599"/>
        <w:gridCol w:w="126"/>
        <w:gridCol w:w="504"/>
        <w:gridCol w:w="630"/>
        <w:gridCol w:w="681"/>
        <w:gridCol w:w="579"/>
        <w:gridCol w:w="630"/>
        <w:gridCol w:w="540"/>
        <w:gridCol w:w="672"/>
        <w:gridCol w:w="672"/>
        <w:gridCol w:w="639"/>
        <w:gridCol w:w="706"/>
        <w:gridCol w:w="761"/>
      </w:tblGrid>
      <w:tr w:rsidR="0093268E" w:rsidRPr="000A7774" w:rsidTr="001B1167">
        <w:trPr>
          <w:trHeight w:val="20"/>
        </w:trPr>
        <w:tc>
          <w:tcPr>
            <w:tcW w:w="5785" w:type="dxa"/>
            <w:gridSpan w:val="5"/>
            <w:tcBorders>
              <w:top w:val="nil"/>
              <w:left w:val="nil"/>
              <w:bottom w:val="nil"/>
              <w:right w:val="nil"/>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Project Name:_______________________</w:t>
            </w:r>
          </w:p>
        </w:tc>
        <w:tc>
          <w:tcPr>
            <w:tcW w:w="838" w:type="dxa"/>
            <w:gridSpan w:val="3"/>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504"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30"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81"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579"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30"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540"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72"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72"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39"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706"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761"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r>
      <w:tr w:rsidR="0093268E" w:rsidRPr="000A7774" w:rsidTr="001B1167">
        <w:trPr>
          <w:trHeight w:val="20"/>
        </w:trPr>
        <w:tc>
          <w:tcPr>
            <w:tcW w:w="5785" w:type="dxa"/>
            <w:gridSpan w:val="5"/>
            <w:tcBorders>
              <w:top w:val="nil"/>
              <w:left w:val="nil"/>
              <w:bottom w:val="nil"/>
              <w:right w:val="nil"/>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Client:______________________________</w:t>
            </w:r>
          </w:p>
        </w:tc>
        <w:tc>
          <w:tcPr>
            <w:tcW w:w="838" w:type="dxa"/>
            <w:gridSpan w:val="3"/>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504"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30"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81"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579"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30"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540"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72"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72"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39"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706"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761"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r>
      <w:tr w:rsidR="0093268E" w:rsidRPr="000A7774" w:rsidTr="001B1167">
        <w:trPr>
          <w:trHeight w:val="20"/>
        </w:trPr>
        <w:tc>
          <w:tcPr>
            <w:tcW w:w="5785" w:type="dxa"/>
            <w:gridSpan w:val="5"/>
            <w:tcBorders>
              <w:top w:val="nil"/>
              <w:left w:val="nil"/>
              <w:bottom w:val="nil"/>
              <w:right w:val="nil"/>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Consultant:__________________________</w:t>
            </w:r>
          </w:p>
        </w:tc>
        <w:tc>
          <w:tcPr>
            <w:tcW w:w="838" w:type="dxa"/>
            <w:gridSpan w:val="3"/>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504"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30"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81"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579"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30"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540"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72"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72"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39"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706"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761"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r>
      <w:tr w:rsidR="0093268E" w:rsidRPr="000A7774" w:rsidTr="001B1167">
        <w:trPr>
          <w:trHeight w:val="20"/>
        </w:trPr>
        <w:tc>
          <w:tcPr>
            <w:tcW w:w="6623" w:type="dxa"/>
            <w:gridSpan w:val="8"/>
            <w:tcBorders>
              <w:top w:val="nil"/>
              <w:left w:val="nil"/>
              <w:bottom w:val="nil"/>
              <w:right w:val="nil"/>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Contractor:______________________________</w:t>
            </w:r>
          </w:p>
        </w:tc>
        <w:tc>
          <w:tcPr>
            <w:tcW w:w="504"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30"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81"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579"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30"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540"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72"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72"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39"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706"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761"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r>
      <w:tr w:rsidR="0093268E" w:rsidRPr="000A7774" w:rsidTr="001B1167">
        <w:trPr>
          <w:trHeight w:val="20"/>
        </w:trPr>
        <w:tc>
          <w:tcPr>
            <w:tcW w:w="7757" w:type="dxa"/>
            <w:gridSpan w:val="10"/>
            <w:tcBorders>
              <w:top w:val="nil"/>
              <w:left w:val="nil"/>
              <w:bottom w:val="nil"/>
              <w:right w:val="nil"/>
            </w:tcBorders>
            <w:shd w:val="clear" w:color="auto" w:fill="auto"/>
            <w:noWrap/>
            <w:vAlign w:val="bottom"/>
            <w:hideMark/>
          </w:tcPr>
          <w:p w:rsidR="0093268E" w:rsidRPr="000A7774" w:rsidRDefault="00150E34" w:rsidP="00FB4138">
            <w:pPr>
              <w:rPr>
                <w:rFonts w:eastAsia="Times New Roman"/>
                <w:sz w:val="20"/>
                <w:szCs w:val="20"/>
              </w:rPr>
            </w:pPr>
            <w:r>
              <w:rPr>
                <w:rFonts w:eastAsia="Times New Roman"/>
                <w:color w:val="000000"/>
                <w:sz w:val="20"/>
                <w:szCs w:val="20"/>
              </w:rPr>
              <w:t>Person power</w:t>
            </w:r>
            <w:r w:rsidR="0093268E" w:rsidRPr="000A7774">
              <w:rPr>
                <w:rFonts w:eastAsia="Times New Roman"/>
                <w:color w:val="000000"/>
                <w:sz w:val="20"/>
                <w:szCs w:val="20"/>
              </w:rPr>
              <w:t xml:space="preserve"> Schedule in number for the year _____ EFY </w:t>
            </w:r>
          </w:p>
        </w:tc>
        <w:tc>
          <w:tcPr>
            <w:tcW w:w="681"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579"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30"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540"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72"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72"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639"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706"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c>
          <w:tcPr>
            <w:tcW w:w="761" w:type="dxa"/>
            <w:tcBorders>
              <w:top w:val="nil"/>
              <w:left w:val="nil"/>
              <w:bottom w:val="nil"/>
              <w:right w:val="nil"/>
            </w:tcBorders>
            <w:shd w:val="clear" w:color="auto" w:fill="auto"/>
            <w:noWrap/>
            <w:vAlign w:val="bottom"/>
            <w:hideMark/>
          </w:tcPr>
          <w:p w:rsidR="0093268E" w:rsidRPr="000A7774" w:rsidRDefault="0093268E" w:rsidP="00FB4138">
            <w:pPr>
              <w:rPr>
                <w:rFonts w:eastAsia="Times New Roman"/>
                <w:sz w:val="20"/>
                <w:szCs w:val="20"/>
              </w:rPr>
            </w:pPr>
          </w:p>
        </w:tc>
      </w:tr>
      <w:tr w:rsidR="0093268E" w:rsidRPr="000A7774" w:rsidTr="001B1167">
        <w:trPr>
          <w:trHeight w:val="20"/>
        </w:trPr>
        <w:tc>
          <w:tcPr>
            <w:tcW w:w="91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3268E" w:rsidRPr="000A7774" w:rsidRDefault="0093268E" w:rsidP="00FB4138">
            <w:pPr>
              <w:jc w:val="center"/>
              <w:rPr>
                <w:rFonts w:eastAsia="Times New Roman"/>
                <w:color w:val="000000"/>
                <w:sz w:val="20"/>
                <w:szCs w:val="20"/>
              </w:rPr>
            </w:pPr>
            <w:r w:rsidRPr="000A7774">
              <w:rPr>
                <w:rFonts w:eastAsia="Times New Roman"/>
                <w:color w:val="000000"/>
                <w:sz w:val="20"/>
                <w:szCs w:val="20"/>
              </w:rPr>
              <w:t>Item No.</w:t>
            </w:r>
          </w:p>
        </w:tc>
        <w:tc>
          <w:tcPr>
            <w:tcW w:w="143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268E" w:rsidRPr="000A7774" w:rsidRDefault="0093268E" w:rsidP="00FB4138">
            <w:pPr>
              <w:jc w:val="center"/>
              <w:rPr>
                <w:rFonts w:eastAsia="Times New Roman"/>
                <w:color w:val="000000"/>
                <w:sz w:val="20"/>
                <w:szCs w:val="20"/>
              </w:rPr>
            </w:pPr>
            <w:r w:rsidRPr="000A7774">
              <w:rPr>
                <w:rFonts w:eastAsia="Times New Roman"/>
                <w:color w:val="000000"/>
                <w:sz w:val="20"/>
                <w:szCs w:val="20"/>
              </w:rPr>
              <w:t>Description</w:t>
            </w:r>
          </w:p>
        </w:tc>
        <w:tc>
          <w:tcPr>
            <w:tcW w:w="73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268E" w:rsidRPr="000A7774" w:rsidRDefault="0093268E" w:rsidP="00FB4138">
            <w:pPr>
              <w:jc w:val="center"/>
              <w:rPr>
                <w:rFonts w:eastAsia="Times New Roman"/>
                <w:color w:val="000000"/>
                <w:sz w:val="20"/>
                <w:szCs w:val="20"/>
              </w:rPr>
            </w:pPr>
            <w:r w:rsidRPr="000A7774">
              <w:rPr>
                <w:rFonts w:eastAsia="Times New Roman"/>
                <w:color w:val="000000"/>
                <w:sz w:val="20"/>
                <w:szCs w:val="20"/>
              </w:rPr>
              <w:t>Unit</w:t>
            </w:r>
          </w:p>
        </w:tc>
        <w:tc>
          <w:tcPr>
            <w:tcW w:w="15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3268E" w:rsidRPr="000A7774" w:rsidRDefault="0093268E" w:rsidP="00FB4138">
            <w:pPr>
              <w:jc w:val="center"/>
              <w:rPr>
                <w:rFonts w:eastAsia="Times New Roman"/>
                <w:color w:val="000000"/>
                <w:sz w:val="20"/>
                <w:szCs w:val="20"/>
              </w:rPr>
            </w:pPr>
            <w:r w:rsidRPr="000A7774">
              <w:rPr>
                <w:rFonts w:eastAsia="Times New Roman"/>
                <w:color w:val="000000"/>
                <w:sz w:val="20"/>
                <w:szCs w:val="20"/>
              </w:rPr>
              <w:t xml:space="preserve">Agreed </w:t>
            </w:r>
            <w:r w:rsidR="00C40D8A">
              <w:rPr>
                <w:rFonts w:eastAsia="Times New Roman"/>
                <w:color w:val="000000"/>
                <w:sz w:val="20"/>
                <w:szCs w:val="20"/>
              </w:rPr>
              <w:t>Person power</w:t>
            </w:r>
          </w:p>
        </w:tc>
        <w:tc>
          <w:tcPr>
            <w:tcW w:w="129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3268E" w:rsidRPr="000A7774" w:rsidRDefault="00C40D8A" w:rsidP="00FB4138">
            <w:pPr>
              <w:jc w:val="center"/>
              <w:rPr>
                <w:rFonts w:eastAsia="Times New Roman"/>
                <w:color w:val="000000"/>
                <w:sz w:val="20"/>
                <w:szCs w:val="20"/>
              </w:rPr>
            </w:pPr>
            <w:r>
              <w:rPr>
                <w:rFonts w:eastAsia="Times New Roman"/>
                <w:color w:val="000000"/>
                <w:sz w:val="20"/>
                <w:szCs w:val="20"/>
              </w:rPr>
              <w:t>Person power</w:t>
            </w:r>
            <w:r w:rsidR="0093268E" w:rsidRPr="000A7774">
              <w:rPr>
                <w:rFonts w:eastAsia="Times New Roman"/>
                <w:color w:val="000000"/>
                <w:sz w:val="20"/>
                <w:szCs w:val="20"/>
              </w:rPr>
              <w:t xml:space="preserve"> Plan for the year _____ EFY</w:t>
            </w:r>
          </w:p>
        </w:tc>
        <w:tc>
          <w:tcPr>
            <w:tcW w:w="7739" w:type="dxa"/>
            <w:gridSpan w:val="13"/>
            <w:tcBorders>
              <w:top w:val="single" w:sz="4" w:space="0" w:color="auto"/>
              <w:left w:val="nil"/>
              <w:bottom w:val="single" w:sz="4" w:space="0" w:color="auto"/>
              <w:right w:val="single" w:sz="4" w:space="0" w:color="auto"/>
            </w:tcBorders>
            <w:shd w:val="clear" w:color="auto" w:fill="auto"/>
            <w:vAlign w:val="bottom"/>
            <w:hideMark/>
          </w:tcPr>
          <w:p w:rsidR="0093268E" w:rsidRPr="000A7774" w:rsidRDefault="00150E34" w:rsidP="00FB4138">
            <w:pPr>
              <w:jc w:val="center"/>
              <w:rPr>
                <w:rFonts w:eastAsia="Times New Roman"/>
                <w:color w:val="000000"/>
                <w:sz w:val="20"/>
                <w:szCs w:val="20"/>
              </w:rPr>
            </w:pPr>
            <w:r>
              <w:rPr>
                <w:rFonts w:eastAsia="Times New Roman"/>
                <w:color w:val="000000"/>
                <w:sz w:val="20"/>
                <w:szCs w:val="20"/>
              </w:rPr>
              <w:t>Person power</w:t>
            </w:r>
            <w:r w:rsidR="0093268E" w:rsidRPr="000A7774">
              <w:rPr>
                <w:rFonts w:eastAsia="Times New Roman"/>
                <w:color w:val="000000"/>
                <w:sz w:val="20"/>
                <w:szCs w:val="20"/>
              </w:rPr>
              <w:t xml:space="preserve"> Schedule for the year ______ EFY Monthly Distribution </w:t>
            </w:r>
          </w:p>
        </w:tc>
      </w:tr>
      <w:tr w:rsidR="0093268E" w:rsidRPr="000A7774" w:rsidTr="001B1167">
        <w:trPr>
          <w:trHeight w:val="20"/>
        </w:trPr>
        <w:tc>
          <w:tcPr>
            <w:tcW w:w="917" w:type="dxa"/>
            <w:vMerge/>
            <w:tcBorders>
              <w:top w:val="single" w:sz="4" w:space="0" w:color="auto"/>
              <w:left w:val="single" w:sz="4" w:space="0" w:color="auto"/>
              <w:bottom w:val="single" w:sz="4" w:space="0" w:color="auto"/>
              <w:right w:val="single" w:sz="4" w:space="0" w:color="auto"/>
            </w:tcBorders>
            <w:vAlign w:val="center"/>
            <w:hideMark/>
          </w:tcPr>
          <w:p w:rsidR="0093268E" w:rsidRPr="000A7774" w:rsidRDefault="0093268E" w:rsidP="00FB4138">
            <w:pPr>
              <w:rPr>
                <w:rFonts w:eastAsia="Times New Roman"/>
                <w:color w:val="000000"/>
                <w:sz w:val="20"/>
                <w:szCs w:val="20"/>
              </w:rPr>
            </w:pPr>
          </w:p>
        </w:tc>
        <w:tc>
          <w:tcPr>
            <w:tcW w:w="1439" w:type="dxa"/>
            <w:vMerge/>
            <w:tcBorders>
              <w:top w:val="single" w:sz="4" w:space="0" w:color="auto"/>
              <w:left w:val="single" w:sz="4" w:space="0" w:color="auto"/>
              <w:bottom w:val="single" w:sz="4" w:space="0" w:color="auto"/>
              <w:right w:val="single" w:sz="4" w:space="0" w:color="auto"/>
            </w:tcBorders>
            <w:vAlign w:val="center"/>
            <w:hideMark/>
          </w:tcPr>
          <w:p w:rsidR="0093268E" w:rsidRPr="000A7774" w:rsidRDefault="0093268E" w:rsidP="00FB4138">
            <w:pPr>
              <w:rPr>
                <w:rFonts w:eastAsia="Times New Roman"/>
                <w:color w:val="000000"/>
                <w:sz w:val="20"/>
                <w:szCs w:val="20"/>
              </w:rPr>
            </w:pPr>
          </w:p>
        </w:tc>
        <w:tc>
          <w:tcPr>
            <w:tcW w:w="730" w:type="dxa"/>
            <w:vMerge/>
            <w:tcBorders>
              <w:top w:val="single" w:sz="4" w:space="0" w:color="auto"/>
              <w:left w:val="single" w:sz="4" w:space="0" w:color="auto"/>
              <w:bottom w:val="single" w:sz="4" w:space="0" w:color="auto"/>
              <w:right w:val="single" w:sz="4" w:space="0" w:color="auto"/>
            </w:tcBorders>
            <w:vAlign w:val="center"/>
            <w:hideMark/>
          </w:tcPr>
          <w:p w:rsidR="0093268E" w:rsidRPr="000A7774" w:rsidRDefault="0093268E" w:rsidP="00FB4138">
            <w:pPr>
              <w:rPr>
                <w:rFonts w:eastAsia="Times New Roman"/>
                <w:color w:val="000000"/>
                <w:sz w:val="20"/>
                <w:szCs w:val="20"/>
              </w:rPr>
            </w:pPr>
          </w:p>
        </w:tc>
        <w:tc>
          <w:tcPr>
            <w:tcW w:w="1521" w:type="dxa"/>
            <w:vMerge/>
            <w:tcBorders>
              <w:top w:val="single" w:sz="4" w:space="0" w:color="auto"/>
              <w:left w:val="single" w:sz="4" w:space="0" w:color="auto"/>
              <w:bottom w:val="single" w:sz="4" w:space="0" w:color="auto"/>
              <w:right w:val="single" w:sz="4" w:space="0" w:color="auto"/>
            </w:tcBorders>
            <w:vAlign w:val="center"/>
            <w:hideMark/>
          </w:tcPr>
          <w:p w:rsidR="0093268E" w:rsidRPr="000A7774" w:rsidRDefault="0093268E" w:rsidP="00FB4138">
            <w:pPr>
              <w:rPr>
                <w:rFonts w:eastAsia="Times New Roman"/>
                <w:color w:val="000000"/>
                <w:sz w:val="20"/>
                <w:szCs w:val="20"/>
              </w:rPr>
            </w:pPr>
          </w:p>
        </w:tc>
        <w:tc>
          <w:tcPr>
            <w:tcW w:w="1291" w:type="dxa"/>
            <w:gridSpan w:val="2"/>
            <w:vMerge/>
            <w:tcBorders>
              <w:top w:val="single" w:sz="4" w:space="0" w:color="auto"/>
              <w:left w:val="single" w:sz="4" w:space="0" w:color="auto"/>
              <w:bottom w:val="single" w:sz="4" w:space="0" w:color="auto"/>
              <w:right w:val="single" w:sz="4" w:space="0" w:color="auto"/>
            </w:tcBorders>
            <w:vAlign w:val="center"/>
            <w:hideMark/>
          </w:tcPr>
          <w:p w:rsidR="0093268E" w:rsidRPr="000A7774" w:rsidRDefault="0093268E" w:rsidP="00FB4138">
            <w:pPr>
              <w:rPr>
                <w:rFonts w:eastAsia="Times New Roman"/>
                <w:color w:val="000000"/>
                <w:sz w:val="20"/>
                <w:szCs w:val="20"/>
              </w:rPr>
            </w:pPr>
          </w:p>
        </w:tc>
        <w:tc>
          <w:tcPr>
            <w:tcW w:w="59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jc w:val="center"/>
              <w:rPr>
                <w:rFonts w:eastAsia="Times New Roman"/>
                <w:color w:val="000000"/>
                <w:sz w:val="20"/>
                <w:szCs w:val="20"/>
              </w:rPr>
            </w:pPr>
            <w:r w:rsidRPr="000A7774">
              <w:rPr>
                <w:rFonts w:eastAsia="Times New Roman"/>
                <w:color w:val="000000"/>
                <w:sz w:val="20"/>
                <w:szCs w:val="20"/>
              </w:rPr>
              <w:t>July</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jc w:val="center"/>
              <w:rPr>
                <w:rFonts w:eastAsia="Times New Roman"/>
                <w:color w:val="000000"/>
                <w:sz w:val="20"/>
                <w:szCs w:val="20"/>
              </w:rPr>
            </w:pPr>
            <w:r w:rsidRPr="000A7774">
              <w:rPr>
                <w:rFonts w:eastAsia="Times New Roman"/>
                <w:color w:val="000000"/>
                <w:sz w:val="20"/>
                <w:szCs w:val="20"/>
              </w:rPr>
              <w:t>Aug</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jc w:val="center"/>
              <w:rPr>
                <w:rFonts w:eastAsia="Times New Roman"/>
                <w:color w:val="000000"/>
                <w:sz w:val="20"/>
                <w:szCs w:val="20"/>
              </w:rPr>
            </w:pPr>
            <w:r w:rsidRPr="000A7774">
              <w:rPr>
                <w:rFonts w:eastAsia="Times New Roman"/>
                <w:color w:val="000000"/>
                <w:sz w:val="20"/>
                <w:szCs w:val="20"/>
              </w:rPr>
              <w:t>Sep</w:t>
            </w:r>
          </w:p>
        </w:tc>
        <w:tc>
          <w:tcPr>
            <w:tcW w:w="68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jc w:val="center"/>
              <w:rPr>
                <w:rFonts w:eastAsia="Times New Roman"/>
                <w:color w:val="000000"/>
                <w:sz w:val="20"/>
                <w:szCs w:val="20"/>
              </w:rPr>
            </w:pPr>
            <w:r w:rsidRPr="000A7774">
              <w:rPr>
                <w:rFonts w:eastAsia="Times New Roman"/>
                <w:color w:val="000000"/>
                <w:sz w:val="20"/>
                <w:szCs w:val="20"/>
              </w:rPr>
              <w:t>Oct</w:t>
            </w:r>
          </w:p>
        </w:tc>
        <w:tc>
          <w:tcPr>
            <w:tcW w:w="57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jc w:val="center"/>
              <w:rPr>
                <w:rFonts w:eastAsia="Times New Roman"/>
                <w:color w:val="000000"/>
                <w:sz w:val="20"/>
                <w:szCs w:val="20"/>
              </w:rPr>
            </w:pPr>
            <w:r w:rsidRPr="000A7774">
              <w:rPr>
                <w:rFonts w:eastAsia="Times New Roman"/>
                <w:color w:val="000000"/>
                <w:sz w:val="20"/>
                <w:szCs w:val="20"/>
              </w:rPr>
              <w:t>Nov</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jc w:val="center"/>
              <w:rPr>
                <w:rFonts w:eastAsia="Times New Roman"/>
                <w:color w:val="000000"/>
                <w:sz w:val="20"/>
                <w:szCs w:val="20"/>
              </w:rPr>
            </w:pPr>
            <w:r w:rsidRPr="000A7774">
              <w:rPr>
                <w:rFonts w:eastAsia="Times New Roman"/>
                <w:color w:val="000000"/>
                <w:sz w:val="20"/>
                <w:szCs w:val="20"/>
              </w:rPr>
              <w:t>Dec</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jc w:val="center"/>
              <w:rPr>
                <w:rFonts w:eastAsia="Times New Roman"/>
                <w:color w:val="000000"/>
                <w:sz w:val="20"/>
                <w:szCs w:val="20"/>
              </w:rPr>
            </w:pPr>
            <w:r w:rsidRPr="000A7774">
              <w:rPr>
                <w:rFonts w:eastAsia="Times New Roman"/>
                <w:color w:val="000000"/>
                <w:sz w:val="20"/>
                <w:szCs w:val="20"/>
              </w:rPr>
              <w:t>Jan</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jc w:val="center"/>
              <w:rPr>
                <w:rFonts w:eastAsia="Times New Roman"/>
                <w:color w:val="000000"/>
                <w:sz w:val="20"/>
                <w:szCs w:val="20"/>
              </w:rPr>
            </w:pPr>
            <w:r w:rsidRPr="000A7774">
              <w:rPr>
                <w:rFonts w:eastAsia="Times New Roman"/>
                <w:color w:val="000000"/>
                <w:sz w:val="20"/>
                <w:szCs w:val="20"/>
              </w:rPr>
              <w:t>Feb</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jc w:val="center"/>
              <w:rPr>
                <w:rFonts w:eastAsia="Times New Roman"/>
                <w:color w:val="000000"/>
                <w:sz w:val="20"/>
                <w:szCs w:val="20"/>
              </w:rPr>
            </w:pPr>
            <w:r w:rsidRPr="000A7774">
              <w:rPr>
                <w:rFonts w:eastAsia="Times New Roman"/>
                <w:color w:val="000000"/>
                <w:sz w:val="20"/>
                <w:szCs w:val="20"/>
              </w:rPr>
              <w:t>Mar</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jc w:val="center"/>
              <w:rPr>
                <w:rFonts w:eastAsia="Times New Roman"/>
                <w:color w:val="000000"/>
                <w:sz w:val="20"/>
                <w:szCs w:val="20"/>
              </w:rPr>
            </w:pPr>
            <w:r w:rsidRPr="000A7774">
              <w:rPr>
                <w:rFonts w:eastAsia="Times New Roman"/>
                <w:color w:val="000000"/>
                <w:sz w:val="20"/>
                <w:szCs w:val="20"/>
              </w:rPr>
              <w:t>Apr</w:t>
            </w:r>
          </w:p>
        </w:tc>
        <w:tc>
          <w:tcPr>
            <w:tcW w:w="706"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jc w:val="center"/>
              <w:rPr>
                <w:rFonts w:eastAsia="Times New Roman"/>
                <w:color w:val="000000"/>
                <w:sz w:val="20"/>
                <w:szCs w:val="20"/>
              </w:rPr>
            </w:pPr>
            <w:r w:rsidRPr="000A7774">
              <w:rPr>
                <w:rFonts w:eastAsia="Times New Roman"/>
                <w:color w:val="000000"/>
                <w:sz w:val="20"/>
                <w:szCs w:val="20"/>
              </w:rPr>
              <w:t>May</w:t>
            </w:r>
          </w:p>
        </w:tc>
        <w:tc>
          <w:tcPr>
            <w:tcW w:w="76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jc w:val="center"/>
              <w:rPr>
                <w:rFonts w:eastAsia="Times New Roman"/>
                <w:color w:val="000000"/>
                <w:sz w:val="20"/>
                <w:szCs w:val="20"/>
              </w:rPr>
            </w:pPr>
            <w:r w:rsidRPr="000A7774">
              <w:rPr>
                <w:rFonts w:eastAsia="Times New Roman"/>
                <w:color w:val="000000"/>
                <w:sz w:val="20"/>
                <w:szCs w:val="20"/>
              </w:rPr>
              <w:t>June</w:t>
            </w:r>
          </w:p>
        </w:tc>
      </w:tr>
      <w:tr w:rsidR="0093268E" w:rsidRPr="000A7774" w:rsidTr="001B1167">
        <w:trPr>
          <w:trHeight w:val="2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r>
      <w:tr w:rsidR="0093268E" w:rsidRPr="000A7774" w:rsidTr="001B1167">
        <w:trPr>
          <w:trHeight w:val="2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r>
      <w:tr w:rsidR="0093268E" w:rsidRPr="000A7774" w:rsidTr="001B1167">
        <w:trPr>
          <w:trHeight w:val="2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r>
      <w:tr w:rsidR="0093268E" w:rsidRPr="000A7774" w:rsidTr="001B1167">
        <w:trPr>
          <w:trHeight w:val="2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r>
      <w:tr w:rsidR="0093268E" w:rsidRPr="000A7774" w:rsidTr="001B1167">
        <w:trPr>
          <w:trHeight w:val="2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r>
      <w:tr w:rsidR="0093268E" w:rsidRPr="000A7774" w:rsidTr="001B1167">
        <w:trPr>
          <w:trHeight w:val="2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r>
      <w:tr w:rsidR="0093268E" w:rsidRPr="000A7774" w:rsidTr="001B1167">
        <w:trPr>
          <w:trHeight w:val="2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r>
      <w:tr w:rsidR="0093268E" w:rsidRPr="000A7774" w:rsidTr="001B1167">
        <w:trPr>
          <w:trHeight w:val="2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r>
      <w:tr w:rsidR="0093268E" w:rsidRPr="000A7774" w:rsidTr="001B1167">
        <w:trPr>
          <w:trHeight w:val="2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r>
      <w:tr w:rsidR="0093268E" w:rsidRPr="000A7774" w:rsidTr="001B1167">
        <w:trPr>
          <w:trHeight w:val="2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r>
      <w:tr w:rsidR="0093268E" w:rsidRPr="000A7774" w:rsidTr="001B1167">
        <w:trPr>
          <w:trHeight w:val="2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r>
      <w:tr w:rsidR="0093268E" w:rsidRPr="000A7774" w:rsidTr="001B1167">
        <w:trPr>
          <w:trHeight w:val="2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r>
      <w:tr w:rsidR="0093268E" w:rsidRPr="000A7774" w:rsidTr="001B1167">
        <w:trPr>
          <w:trHeight w:val="2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r>
      <w:tr w:rsidR="0093268E" w:rsidRPr="000A7774" w:rsidTr="001B1167">
        <w:trPr>
          <w:trHeight w:val="2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r>
      <w:tr w:rsidR="0093268E" w:rsidRPr="000A7774" w:rsidTr="001B1167">
        <w:trPr>
          <w:trHeight w:val="2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r>
      <w:tr w:rsidR="0093268E" w:rsidRPr="000A7774" w:rsidTr="001B1167">
        <w:trPr>
          <w:trHeight w:val="2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r>
      <w:tr w:rsidR="0093268E" w:rsidRPr="000A7774" w:rsidTr="001B1167">
        <w:trPr>
          <w:trHeight w:val="2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r>
      <w:tr w:rsidR="0093268E" w:rsidRPr="000A7774" w:rsidTr="001B1167">
        <w:trPr>
          <w:trHeight w:val="2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r>
      <w:tr w:rsidR="0093268E" w:rsidRPr="000A7774" w:rsidTr="001B1167">
        <w:trPr>
          <w:trHeight w:val="20"/>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4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8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06"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c>
          <w:tcPr>
            <w:tcW w:w="761" w:type="dxa"/>
            <w:tcBorders>
              <w:top w:val="nil"/>
              <w:left w:val="nil"/>
              <w:bottom w:val="single" w:sz="4" w:space="0" w:color="auto"/>
              <w:right w:val="single" w:sz="4" w:space="0" w:color="auto"/>
            </w:tcBorders>
            <w:shd w:val="clear" w:color="auto" w:fill="auto"/>
            <w:noWrap/>
            <w:vAlign w:val="bottom"/>
            <w:hideMark/>
          </w:tcPr>
          <w:p w:rsidR="0093268E" w:rsidRPr="000A7774" w:rsidRDefault="0093268E" w:rsidP="00FB4138">
            <w:pPr>
              <w:rPr>
                <w:rFonts w:eastAsia="Times New Roman"/>
                <w:color w:val="000000"/>
                <w:sz w:val="20"/>
                <w:szCs w:val="20"/>
              </w:rPr>
            </w:pPr>
            <w:r w:rsidRPr="000A7774">
              <w:rPr>
                <w:rFonts w:eastAsia="Times New Roman"/>
                <w:color w:val="000000"/>
                <w:sz w:val="20"/>
                <w:szCs w:val="20"/>
              </w:rPr>
              <w:t> </w:t>
            </w:r>
          </w:p>
        </w:tc>
      </w:tr>
    </w:tbl>
    <w:p w:rsidR="0093268E" w:rsidRDefault="0093268E" w:rsidP="0093268E"/>
    <w:p w:rsidR="001B1167" w:rsidRDefault="001B1167">
      <w:pPr>
        <w:spacing w:after="200"/>
        <w:jc w:val="left"/>
      </w:pPr>
      <w:r>
        <w:br w:type="page"/>
      </w:r>
    </w:p>
    <w:p w:rsidR="0093268E" w:rsidRDefault="0093268E" w:rsidP="0093268E">
      <w:r w:rsidRPr="002F7994">
        <w:lastRenderedPageBreak/>
        <w:t xml:space="preserve">Appendix </w:t>
      </w:r>
      <w:r>
        <w:t>Part IV/GL</w:t>
      </w:r>
      <w:r w:rsidR="0099453C">
        <w:t>27</w:t>
      </w:r>
      <w:r>
        <w:t>/B-</w:t>
      </w:r>
      <w:r w:rsidR="00F93793">
        <w:t>4</w:t>
      </w:r>
      <w:r w:rsidR="00F93793" w:rsidRPr="00B4179D">
        <w:t>:</w:t>
      </w:r>
      <w:r w:rsidR="00F93793" w:rsidRPr="00F52E26">
        <w:t xml:space="preserve"> Machinery</w:t>
      </w:r>
      <w:r w:rsidRPr="00B4179D">
        <w:t xml:space="preserve"> </w:t>
      </w:r>
      <w:r w:rsidR="00007C33" w:rsidRPr="00B4179D">
        <w:t>Schedule Format</w:t>
      </w:r>
    </w:p>
    <w:p w:rsidR="00031E8A" w:rsidRDefault="00031E8A" w:rsidP="0093268E"/>
    <w:tbl>
      <w:tblPr>
        <w:tblW w:w="13397" w:type="dxa"/>
        <w:jc w:val="center"/>
        <w:tblLayout w:type="fixed"/>
        <w:tblLook w:val="04A0" w:firstRow="1" w:lastRow="0" w:firstColumn="1" w:lastColumn="0" w:noHBand="0" w:noVBand="1"/>
      </w:tblPr>
      <w:tblGrid>
        <w:gridCol w:w="885"/>
        <w:gridCol w:w="1328"/>
        <w:gridCol w:w="683"/>
        <w:gridCol w:w="1175"/>
        <w:gridCol w:w="1175"/>
        <w:gridCol w:w="639"/>
        <w:gridCol w:w="630"/>
        <w:gridCol w:w="630"/>
        <w:gridCol w:w="720"/>
        <w:gridCol w:w="630"/>
        <w:gridCol w:w="630"/>
        <w:gridCol w:w="630"/>
        <w:gridCol w:w="810"/>
        <w:gridCol w:w="672"/>
        <w:gridCol w:w="720"/>
        <w:gridCol w:w="720"/>
        <w:gridCol w:w="720"/>
      </w:tblGrid>
      <w:tr w:rsidR="0093268E" w:rsidRPr="00F52E26" w:rsidTr="00FB4138">
        <w:trPr>
          <w:trHeight w:val="300"/>
          <w:jc w:val="center"/>
        </w:trPr>
        <w:tc>
          <w:tcPr>
            <w:tcW w:w="5246" w:type="dxa"/>
            <w:gridSpan w:val="5"/>
            <w:tcBorders>
              <w:top w:val="nil"/>
              <w:left w:val="nil"/>
              <w:bottom w:val="nil"/>
              <w:right w:val="nil"/>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Project Name:_______________________</w:t>
            </w:r>
          </w:p>
        </w:tc>
        <w:tc>
          <w:tcPr>
            <w:tcW w:w="639"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81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72"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r>
      <w:tr w:rsidR="0093268E" w:rsidRPr="00F52E26" w:rsidTr="00FB4138">
        <w:trPr>
          <w:trHeight w:val="300"/>
          <w:jc w:val="center"/>
        </w:trPr>
        <w:tc>
          <w:tcPr>
            <w:tcW w:w="5246" w:type="dxa"/>
            <w:gridSpan w:val="5"/>
            <w:tcBorders>
              <w:top w:val="nil"/>
              <w:left w:val="nil"/>
              <w:bottom w:val="nil"/>
              <w:right w:val="nil"/>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Client:__________________________________</w:t>
            </w:r>
          </w:p>
        </w:tc>
        <w:tc>
          <w:tcPr>
            <w:tcW w:w="639"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81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72"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r>
      <w:tr w:rsidR="0093268E" w:rsidRPr="00F52E26" w:rsidTr="00FB4138">
        <w:trPr>
          <w:trHeight w:val="300"/>
          <w:jc w:val="center"/>
        </w:trPr>
        <w:tc>
          <w:tcPr>
            <w:tcW w:w="5246" w:type="dxa"/>
            <w:gridSpan w:val="5"/>
            <w:tcBorders>
              <w:top w:val="nil"/>
              <w:left w:val="nil"/>
              <w:bottom w:val="nil"/>
              <w:right w:val="nil"/>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Consultant:____________________________</w:t>
            </w:r>
          </w:p>
        </w:tc>
        <w:tc>
          <w:tcPr>
            <w:tcW w:w="639"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81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72"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r>
      <w:tr w:rsidR="0093268E" w:rsidRPr="00F52E26" w:rsidTr="00FB4138">
        <w:trPr>
          <w:trHeight w:val="300"/>
          <w:jc w:val="center"/>
        </w:trPr>
        <w:tc>
          <w:tcPr>
            <w:tcW w:w="5246" w:type="dxa"/>
            <w:gridSpan w:val="5"/>
            <w:tcBorders>
              <w:top w:val="nil"/>
              <w:left w:val="nil"/>
              <w:bottom w:val="nil"/>
              <w:right w:val="nil"/>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Contractor:________________________________</w:t>
            </w:r>
          </w:p>
        </w:tc>
        <w:tc>
          <w:tcPr>
            <w:tcW w:w="639"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81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72"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r>
      <w:tr w:rsidR="0093268E" w:rsidRPr="00F52E26" w:rsidTr="00FB4138">
        <w:trPr>
          <w:trHeight w:val="300"/>
          <w:jc w:val="center"/>
        </w:trPr>
        <w:tc>
          <w:tcPr>
            <w:tcW w:w="6515" w:type="dxa"/>
            <w:gridSpan w:val="7"/>
            <w:tcBorders>
              <w:top w:val="nil"/>
              <w:left w:val="nil"/>
              <w:bottom w:val="nil"/>
              <w:right w:val="nil"/>
            </w:tcBorders>
            <w:shd w:val="clear" w:color="auto" w:fill="auto"/>
            <w:noWrap/>
            <w:vAlign w:val="bottom"/>
            <w:hideMark/>
          </w:tcPr>
          <w:p w:rsidR="0093268E" w:rsidRDefault="0093268E" w:rsidP="00FB4138">
            <w:pPr>
              <w:rPr>
                <w:rFonts w:eastAsia="Times New Roman"/>
                <w:color w:val="000000"/>
                <w:sz w:val="20"/>
                <w:szCs w:val="20"/>
              </w:rPr>
            </w:pPr>
            <w:r w:rsidRPr="00F52E26">
              <w:rPr>
                <w:rFonts w:eastAsia="Times New Roman"/>
                <w:color w:val="000000"/>
                <w:sz w:val="20"/>
                <w:szCs w:val="20"/>
              </w:rPr>
              <w:t xml:space="preserve">Machinery Schedule in hours for the year _____ EFY </w:t>
            </w:r>
          </w:p>
          <w:p w:rsidR="0093268E" w:rsidRPr="00F52E26" w:rsidRDefault="0093268E" w:rsidP="00FB4138">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3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81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672"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c>
          <w:tcPr>
            <w:tcW w:w="720" w:type="dxa"/>
            <w:tcBorders>
              <w:top w:val="nil"/>
              <w:left w:val="nil"/>
              <w:bottom w:val="nil"/>
              <w:right w:val="nil"/>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p>
        </w:tc>
      </w:tr>
      <w:tr w:rsidR="0093268E" w:rsidRPr="00F52E26" w:rsidTr="00D933E3">
        <w:trPr>
          <w:trHeight w:val="585"/>
          <w:jc w:val="center"/>
        </w:trPr>
        <w:tc>
          <w:tcPr>
            <w:tcW w:w="8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268E" w:rsidRPr="00F52E26" w:rsidRDefault="0093268E" w:rsidP="00D933E3">
            <w:pPr>
              <w:jc w:val="center"/>
              <w:rPr>
                <w:rFonts w:eastAsia="Times New Roman"/>
                <w:color w:val="000000"/>
                <w:sz w:val="20"/>
                <w:szCs w:val="20"/>
              </w:rPr>
            </w:pPr>
            <w:r w:rsidRPr="00F52E26">
              <w:rPr>
                <w:rFonts w:eastAsia="Times New Roman"/>
                <w:color w:val="000000"/>
                <w:sz w:val="20"/>
                <w:szCs w:val="20"/>
              </w:rPr>
              <w:t>Item No.</w:t>
            </w:r>
          </w:p>
        </w:tc>
        <w:tc>
          <w:tcPr>
            <w:tcW w:w="13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68E" w:rsidRPr="00F52E26" w:rsidRDefault="0093268E" w:rsidP="00D933E3">
            <w:pPr>
              <w:jc w:val="center"/>
              <w:rPr>
                <w:rFonts w:eastAsia="Times New Roman"/>
                <w:color w:val="000000"/>
                <w:sz w:val="20"/>
                <w:szCs w:val="20"/>
              </w:rPr>
            </w:pPr>
            <w:r w:rsidRPr="00F52E26">
              <w:rPr>
                <w:rFonts w:eastAsia="Times New Roman"/>
                <w:color w:val="000000"/>
                <w:sz w:val="20"/>
                <w:szCs w:val="20"/>
              </w:rPr>
              <w:t>Description</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68E" w:rsidRPr="00F52E26" w:rsidRDefault="0093268E" w:rsidP="00D933E3">
            <w:pPr>
              <w:jc w:val="center"/>
              <w:rPr>
                <w:rFonts w:eastAsia="Times New Roman"/>
                <w:color w:val="000000"/>
                <w:sz w:val="20"/>
                <w:szCs w:val="20"/>
              </w:rPr>
            </w:pPr>
            <w:r w:rsidRPr="00F52E26">
              <w:rPr>
                <w:rFonts w:eastAsia="Times New Roman"/>
                <w:color w:val="000000"/>
                <w:sz w:val="20"/>
                <w:szCs w:val="20"/>
              </w:rPr>
              <w:t>Unit</w:t>
            </w:r>
          </w:p>
        </w:tc>
        <w:tc>
          <w:tcPr>
            <w:tcW w:w="11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268E" w:rsidRPr="00F52E26" w:rsidRDefault="0093268E" w:rsidP="00D933E3">
            <w:pPr>
              <w:jc w:val="center"/>
              <w:rPr>
                <w:rFonts w:eastAsia="Times New Roman"/>
                <w:color w:val="000000"/>
                <w:sz w:val="20"/>
                <w:szCs w:val="20"/>
              </w:rPr>
            </w:pPr>
            <w:r w:rsidRPr="00F52E26">
              <w:rPr>
                <w:rFonts w:eastAsia="Times New Roman"/>
                <w:color w:val="000000"/>
                <w:sz w:val="20"/>
                <w:szCs w:val="20"/>
              </w:rPr>
              <w:t>Agreed Machinery</w:t>
            </w:r>
          </w:p>
        </w:tc>
        <w:tc>
          <w:tcPr>
            <w:tcW w:w="11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268E" w:rsidRPr="00F52E26" w:rsidRDefault="0093268E" w:rsidP="00D933E3">
            <w:pPr>
              <w:jc w:val="center"/>
              <w:rPr>
                <w:rFonts w:eastAsia="Times New Roman"/>
                <w:color w:val="000000"/>
                <w:sz w:val="20"/>
                <w:szCs w:val="20"/>
              </w:rPr>
            </w:pPr>
            <w:r w:rsidRPr="00F52E26">
              <w:rPr>
                <w:rFonts w:eastAsia="Times New Roman"/>
                <w:color w:val="000000"/>
                <w:sz w:val="20"/>
                <w:szCs w:val="20"/>
              </w:rPr>
              <w:t>Machinery Plan for the year _____ EFY</w:t>
            </w:r>
          </w:p>
        </w:tc>
        <w:tc>
          <w:tcPr>
            <w:tcW w:w="8151" w:type="dxa"/>
            <w:gridSpan w:val="12"/>
            <w:tcBorders>
              <w:top w:val="single" w:sz="4" w:space="0" w:color="auto"/>
              <w:left w:val="nil"/>
              <w:bottom w:val="single" w:sz="4" w:space="0" w:color="auto"/>
              <w:right w:val="single" w:sz="4" w:space="0" w:color="auto"/>
            </w:tcBorders>
            <w:shd w:val="clear" w:color="auto" w:fill="auto"/>
            <w:vAlign w:val="center"/>
            <w:hideMark/>
          </w:tcPr>
          <w:p w:rsidR="0093268E" w:rsidRPr="00F52E26" w:rsidRDefault="0093268E" w:rsidP="00D933E3">
            <w:pPr>
              <w:jc w:val="center"/>
              <w:rPr>
                <w:rFonts w:eastAsia="Times New Roman"/>
                <w:color w:val="000000"/>
                <w:sz w:val="20"/>
                <w:szCs w:val="20"/>
              </w:rPr>
            </w:pPr>
            <w:r w:rsidRPr="00F52E26">
              <w:rPr>
                <w:rFonts w:eastAsia="Times New Roman"/>
                <w:color w:val="000000"/>
                <w:sz w:val="20"/>
                <w:szCs w:val="20"/>
              </w:rPr>
              <w:t>Machinery Schedule in hours for the year ______ EFY Monthly Distribution</w:t>
            </w:r>
          </w:p>
        </w:tc>
      </w:tr>
      <w:tr w:rsidR="0093268E" w:rsidRPr="00F52E26" w:rsidTr="00D933E3">
        <w:trPr>
          <w:trHeight w:val="300"/>
          <w:jc w:val="center"/>
        </w:trPr>
        <w:tc>
          <w:tcPr>
            <w:tcW w:w="885" w:type="dxa"/>
            <w:vMerge/>
            <w:tcBorders>
              <w:top w:val="single" w:sz="4" w:space="0" w:color="auto"/>
              <w:left w:val="single" w:sz="4" w:space="0" w:color="auto"/>
              <w:bottom w:val="single" w:sz="4" w:space="0" w:color="auto"/>
              <w:right w:val="single" w:sz="4" w:space="0" w:color="auto"/>
            </w:tcBorders>
            <w:vAlign w:val="center"/>
            <w:hideMark/>
          </w:tcPr>
          <w:p w:rsidR="0093268E" w:rsidRPr="00F52E26" w:rsidRDefault="0093268E" w:rsidP="00D933E3">
            <w:pPr>
              <w:jc w:val="center"/>
              <w:rPr>
                <w:rFonts w:eastAsia="Times New Roman"/>
                <w:color w:val="000000"/>
                <w:sz w:val="20"/>
                <w:szCs w:val="20"/>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rsidR="0093268E" w:rsidRPr="00F52E26" w:rsidRDefault="0093268E" w:rsidP="00D933E3">
            <w:pPr>
              <w:jc w:val="center"/>
              <w:rPr>
                <w:rFonts w:eastAsia="Times New Roman"/>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vAlign w:val="center"/>
            <w:hideMark/>
          </w:tcPr>
          <w:p w:rsidR="0093268E" w:rsidRPr="00F52E26" w:rsidRDefault="0093268E" w:rsidP="00D933E3">
            <w:pPr>
              <w:jc w:val="center"/>
              <w:rPr>
                <w:rFonts w:eastAsia="Times New Roman"/>
                <w:color w:val="000000"/>
                <w:sz w:val="20"/>
                <w:szCs w:val="20"/>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rsidR="0093268E" w:rsidRPr="00F52E26" w:rsidRDefault="0093268E" w:rsidP="00D933E3">
            <w:pPr>
              <w:jc w:val="center"/>
              <w:rPr>
                <w:rFonts w:eastAsia="Times New Roman"/>
                <w:color w:val="000000"/>
                <w:sz w:val="20"/>
                <w:szCs w:val="20"/>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rsidR="0093268E" w:rsidRPr="00F52E26" w:rsidRDefault="0093268E" w:rsidP="00D933E3">
            <w:pPr>
              <w:jc w:val="center"/>
              <w:rPr>
                <w:rFonts w:eastAsia="Times New Roman"/>
                <w:color w:val="000000"/>
                <w:sz w:val="20"/>
                <w:szCs w:val="20"/>
              </w:rPr>
            </w:pPr>
          </w:p>
        </w:tc>
        <w:tc>
          <w:tcPr>
            <w:tcW w:w="639" w:type="dxa"/>
            <w:tcBorders>
              <w:top w:val="nil"/>
              <w:left w:val="nil"/>
              <w:bottom w:val="single" w:sz="4" w:space="0" w:color="auto"/>
              <w:right w:val="single" w:sz="4" w:space="0" w:color="auto"/>
            </w:tcBorders>
            <w:shd w:val="clear" w:color="auto" w:fill="auto"/>
            <w:noWrap/>
            <w:vAlign w:val="center"/>
            <w:hideMark/>
          </w:tcPr>
          <w:p w:rsidR="0093268E" w:rsidRPr="00F52E26" w:rsidRDefault="0093268E" w:rsidP="00D933E3">
            <w:pPr>
              <w:jc w:val="center"/>
              <w:rPr>
                <w:rFonts w:eastAsia="Times New Roman"/>
                <w:color w:val="000000"/>
                <w:sz w:val="20"/>
                <w:szCs w:val="20"/>
              </w:rPr>
            </w:pPr>
            <w:r w:rsidRPr="00F52E26">
              <w:rPr>
                <w:rFonts w:eastAsia="Times New Roman"/>
                <w:color w:val="000000"/>
                <w:sz w:val="20"/>
                <w:szCs w:val="20"/>
              </w:rPr>
              <w:t>July</w:t>
            </w:r>
          </w:p>
        </w:tc>
        <w:tc>
          <w:tcPr>
            <w:tcW w:w="630" w:type="dxa"/>
            <w:tcBorders>
              <w:top w:val="nil"/>
              <w:left w:val="nil"/>
              <w:bottom w:val="single" w:sz="4" w:space="0" w:color="auto"/>
              <w:right w:val="single" w:sz="4" w:space="0" w:color="auto"/>
            </w:tcBorders>
            <w:shd w:val="clear" w:color="auto" w:fill="auto"/>
            <w:noWrap/>
            <w:vAlign w:val="center"/>
            <w:hideMark/>
          </w:tcPr>
          <w:p w:rsidR="0093268E" w:rsidRPr="00F52E26" w:rsidRDefault="0093268E" w:rsidP="00D933E3">
            <w:pPr>
              <w:jc w:val="center"/>
              <w:rPr>
                <w:rFonts w:eastAsia="Times New Roman"/>
                <w:color w:val="000000"/>
                <w:sz w:val="20"/>
                <w:szCs w:val="20"/>
              </w:rPr>
            </w:pPr>
            <w:r w:rsidRPr="00F52E26">
              <w:rPr>
                <w:rFonts w:eastAsia="Times New Roman"/>
                <w:color w:val="000000"/>
                <w:sz w:val="20"/>
                <w:szCs w:val="20"/>
              </w:rPr>
              <w:t>Aug</w:t>
            </w:r>
          </w:p>
        </w:tc>
        <w:tc>
          <w:tcPr>
            <w:tcW w:w="630" w:type="dxa"/>
            <w:tcBorders>
              <w:top w:val="nil"/>
              <w:left w:val="nil"/>
              <w:bottom w:val="single" w:sz="4" w:space="0" w:color="auto"/>
              <w:right w:val="single" w:sz="4" w:space="0" w:color="auto"/>
            </w:tcBorders>
            <w:shd w:val="clear" w:color="auto" w:fill="auto"/>
            <w:noWrap/>
            <w:vAlign w:val="center"/>
            <w:hideMark/>
          </w:tcPr>
          <w:p w:rsidR="0093268E" w:rsidRPr="00F52E26" w:rsidRDefault="0093268E" w:rsidP="00D933E3">
            <w:pPr>
              <w:jc w:val="center"/>
              <w:rPr>
                <w:rFonts w:eastAsia="Times New Roman"/>
                <w:color w:val="000000"/>
                <w:sz w:val="20"/>
                <w:szCs w:val="20"/>
              </w:rPr>
            </w:pPr>
            <w:r w:rsidRPr="00F52E26">
              <w:rPr>
                <w:rFonts w:eastAsia="Times New Roman"/>
                <w:color w:val="000000"/>
                <w:sz w:val="20"/>
                <w:szCs w:val="20"/>
              </w:rPr>
              <w:t>Sep</w:t>
            </w:r>
          </w:p>
        </w:tc>
        <w:tc>
          <w:tcPr>
            <w:tcW w:w="720" w:type="dxa"/>
            <w:tcBorders>
              <w:top w:val="nil"/>
              <w:left w:val="nil"/>
              <w:bottom w:val="single" w:sz="4" w:space="0" w:color="auto"/>
              <w:right w:val="single" w:sz="4" w:space="0" w:color="auto"/>
            </w:tcBorders>
            <w:shd w:val="clear" w:color="auto" w:fill="auto"/>
            <w:noWrap/>
            <w:vAlign w:val="center"/>
            <w:hideMark/>
          </w:tcPr>
          <w:p w:rsidR="0093268E" w:rsidRPr="00F52E26" w:rsidRDefault="0093268E" w:rsidP="00D933E3">
            <w:pPr>
              <w:jc w:val="center"/>
              <w:rPr>
                <w:rFonts w:eastAsia="Times New Roman"/>
                <w:color w:val="000000"/>
                <w:sz w:val="20"/>
                <w:szCs w:val="20"/>
              </w:rPr>
            </w:pPr>
            <w:r w:rsidRPr="00F52E26">
              <w:rPr>
                <w:rFonts w:eastAsia="Times New Roman"/>
                <w:color w:val="000000"/>
                <w:sz w:val="20"/>
                <w:szCs w:val="20"/>
              </w:rPr>
              <w:t>Oct</w:t>
            </w:r>
          </w:p>
        </w:tc>
        <w:tc>
          <w:tcPr>
            <w:tcW w:w="630" w:type="dxa"/>
            <w:tcBorders>
              <w:top w:val="nil"/>
              <w:left w:val="nil"/>
              <w:bottom w:val="single" w:sz="4" w:space="0" w:color="auto"/>
              <w:right w:val="single" w:sz="4" w:space="0" w:color="auto"/>
            </w:tcBorders>
            <w:shd w:val="clear" w:color="auto" w:fill="auto"/>
            <w:noWrap/>
            <w:vAlign w:val="center"/>
            <w:hideMark/>
          </w:tcPr>
          <w:p w:rsidR="0093268E" w:rsidRPr="00F52E26" w:rsidRDefault="0093268E" w:rsidP="00D933E3">
            <w:pPr>
              <w:jc w:val="center"/>
              <w:rPr>
                <w:rFonts w:eastAsia="Times New Roman"/>
                <w:color w:val="000000"/>
                <w:sz w:val="20"/>
                <w:szCs w:val="20"/>
              </w:rPr>
            </w:pPr>
            <w:r w:rsidRPr="00F52E26">
              <w:rPr>
                <w:rFonts w:eastAsia="Times New Roman"/>
                <w:color w:val="000000"/>
                <w:sz w:val="20"/>
                <w:szCs w:val="20"/>
              </w:rPr>
              <w:t>Nov</w:t>
            </w:r>
          </w:p>
        </w:tc>
        <w:tc>
          <w:tcPr>
            <w:tcW w:w="630" w:type="dxa"/>
            <w:tcBorders>
              <w:top w:val="nil"/>
              <w:left w:val="nil"/>
              <w:bottom w:val="single" w:sz="4" w:space="0" w:color="auto"/>
              <w:right w:val="single" w:sz="4" w:space="0" w:color="auto"/>
            </w:tcBorders>
            <w:shd w:val="clear" w:color="auto" w:fill="auto"/>
            <w:noWrap/>
            <w:vAlign w:val="center"/>
            <w:hideMark/>
          </w:tcPr>
          <w:p w:rsidR="0093268E" w:rsidRPr="00F52E26" w:rsidRDefault="0093268E" w:rsidP="00D933E3">
            <w:pPr>
              <w:jc w:val="center"/>
              <w:rPr>
                <w:rFonts w:eastAsia="Times New Roman"/>
                <w:color w:val="000000"/>
                <w:sz w:val="20"/>
                <w:szCs w:val="20"/>
              </w:rPr>
            </w:pPr>
            <w:r w:rsidRPr="00F52E26">
              <w:rPr>
                <w:rFonts w:eastAsia="Times New Roman"/>
                <w:color w:val="000000"/>
                <w:sz w:val="20"/>
                <w:szCs w:val="20"/>
              </w:rPr>
              <w:t>Dec</w:t>
            </w:r>
          </w:p>
        </w:tc>
        <w:tc>
          <w:tcPr>
            <w:tcW w:w="630" w:type="dxa"/>
            <w:tcBorders>
              <w:top w:val="nil"/>
              <w:left w:val="nil"/>
              <w:bottom w:val="single" w:sz="4" w:space="0" w:color="auto"/>
              <w:right w:val="single" w:sz="4" w:space="0" w:color="auto"/>
            </w:tcBorders>
            <w:shd w:val="clear" w:color="auto" w:fill="auto"/>
            <w:noWrap/>
            <w:vAlign w:val="center"/>
            <w:hideMark/>
          </w:tcPr>
          <w:p w:rsidR="0093268E" w:rsidRPr="00F52E26" w:rsidRDefault="0093268E" w:rsidP="00D933E3">
            <w:pPr>
              <w:jc w:val="center"/>
              <w:rPr>
                <w:rFonts w:eastAsia="Times New Roman"/>
                <w:color w:val="000000"/>
                <w:sz w:val="20"/>
                <w:szCs w:val="20"/>
              </w:rPr>
            </w:pPr>
            <w:r w:rsidRPr="00F52E26">
              <w:rPr>
                <w:rFonts w:eastAsia="Times New Roman"/>
                <w:color w:val="000000"/>
                <w:sz w:val="20"/>
                <w:szCs w:val="20"/>
              </w:rPr>
              <w:t>Jan</w:t>
            </w:r>
          </w:p>
        </w:tc>
        <w:tc>
          <w:tcPr>
            <w:tcW w:w="810" w:type="dxa"/>
            <w:tcBorders>
              <w:top w:val="nil"/>
              <w:left w:val="nil"/>
              <w:bottom w:val="single" w:sz="4" w:space="0" w:color="auto"/>
              <w:right w:val="single" w:sz="4" w:space="0" w:color="auto"/>
            </w:tcBorders>
            <w:shd w:val="clear" w:color="auto" w:fill="auto"/>
            <w:noWrap/>
            <w:vAlign w:val="center"/>
            <w:hideMark/>
          </w:tcPr>
          <w:p w:rsidR="0093268E" w:rsidRPr="00F52E26" w:rsidRDefault="0093268E" w:rsidP="00D933E3">
            <w:pPr>
              <w:jc w:val="center"/>
              <w:rPr>
                <w:rFonts w:eastAsia="Times New Roman"/>
                <w:color w:val="000000"/>
                <w:sz w:val="20"/>
                <w:szCs w:val="20"/>
              </w:rPr>
            </w:pPr>
            <w:r w:rsidRPr="00F52E26">
              <w:rPr>
                <w:rFonts w:eastAsia="Times New Roman"/>
                <w:color w:val="000000"/>
                <w:sz w:val="20"/>
                <w:szCs w:val="20"/>
              </w:rPr>
              <w:t>Feb</w:t>
            </w:r>
          </w:p>
        </w:tc>
        <w:tc>
          <w:tcPr>
            <w:tcW w:w="672" w:type="dxa"/>
            <w:tcBorders>
              <w:top w:val="nil"/>
              <w:left w:val="nil"/>
              <w:bottom w:val="single" w:sz="4" w:space="0" w:color="auto"/>
              <w:right w:val="single" w:sz="4" w:space="0" w:color="auto"/>
            </w:tcBorders>
            <w:shd w:val="clear" w:color="auto" w:fill="auto"/>
            <w:noWrap/>
            <w:vAlign w:val="center"/>
            <w:hideMark/>
          </w:tcPr>
          <w:p w:rsidR="0093268E" w:rsidRPr="00F52E26" w:rsidRDefault="0093268E" w:rsidP="00D933E3">
            <w:pPr>
              <w:jc w:val="center"/>
              <w:rPr>
                <w:rFonts w:eastAsia="Times New Roman"/>
                <w:color w:val="000000"/>
                <w:sz w:val="20"/>
                <w:szCs w:val="20"/>
              </w:rPr>
            </w:pPr>
            <w:r w:rsidRPr="00F52E26">
              <w:rPr>
                <w:rFonts w:eastAsia="Times New Roman"/>
                <w:color w:val="000000"/>
                <w:sz w:val="20"/>
                <w:szCs w:val="20"/>
              </w:rPr>
              <w:t>Mar</w:t>
            </w:r>
          </w:p>
        </w:tc>
        <w:tc>
          <w:tcPr>
            <w:tcW w:w="720" w:type="dxa"/>
            <w:tcBorders>
              <w:top w:val="nil"/>
              <w:left w:val="nil"/>
              <w:bottom w:val="single" w:sz="4" w:space="0" w:color="auto"/>
              <w:right w:val="single" w:sz="4" w:space="0" w:color="auto"/>
            </w:tcBorders>
            <w:shd w:val="clear" w:color="auto" w:fill="auto"/>
            <w:noWrap/>
            <w:vAlign w:val="center"/>
            <w:hideMark/>
          </w:tcPr>
          <w:p w:rsidR="0093268E" w:rsidRPr="00F52E26" w:rsidRDefault="0093268E" w:rsidP="00D933E3">
            <w:pPr>
              <w:jc w:val="center"/>
              <w:rPr>
                <w:rFonts w:eastAsia="Times New Roman"/>
                <w:color w:val="000000"/>
                <w:sz w:val="20"/>
                <w:szCs w:val="20"/>
              </w:rPr>
            </w:pPr>
            <w:r w:rsidRPr="00F52E26">
              <w:rPr>
                <w:rFonts w:eastAsia="Times New Roman"/>
                <w:color w:val="000000"/>
                <w:sz w:val="20"/>
                <w:szCs w:val="20"/>
              </w:rPr>
              <w:t>Apr</w:t>
            </w:r>
          </w:p>
        </w:tc>
        <w:tc>
          <w:tcPr>
            <w:tcW w:w="720" w:type="dxa"/>
            <w:tcBorders>
              <w:top w:val="nil"/>
              <w:left w:val="nil"/>
              <w:bottom w:val="single" w:sz="4" w:space="0" w:color="auto"/>
              <w:right w:val="single" w:sz="4" w:space="0" w:color="auto"/>
            </w:tcBorders>
            <w:shd w:val="clear" w:color="auto" w:fill="auto"/>
            <w:noWrap/>
            <w:vAlign w:val="center"/>
            <w:hideMark/>
          </w:tcPr>
          <w:p w:rsidR="0093268E" w:rsidRPr="00F52E26" w:rsidRDefault="0093268E" w:rsidP="00D933E3">
            <w:pPr>
              <w:jc w:val="center"/>
              <w:rPr>
                <w:rFonts w:eastAsia="Times New Roman"/>
                <w:color w:val="000000"/>
                <w:sz w:val="20"/>
                <w:szCs w:val="20"/>
              </w:rPr>
            </w:pPr>
            <w:r w:rsidRPr="00F52E26">
              <w:rPr>
                <w:rFonts w:eastAsia="Times New Roman"/>
                <w:color w:val="000000"/>
                <w:sz w:val="20"/>
                <w:szCs w:val="20"/>
              </w:rPr>
              <w:t>May</w:t>
            </w:r>
          </w:p>
        </w:tc>
        <w:tc>
          <w:tcPr>
            <w:tcW w:w="720" w:type="dxa"/>
            <w:tcBorders>
              <w:top w:val="nil"/>
              <w:left w:val="nil"/>
              <w:bottom w:val="single" w:sz="4" w:space="0" w:color="auto"/>
              <w:right w:val="single" w:sz="4" w:space="0" w:color="auto"/>
            </w:tcBorders>
            <w:shd w:val="clear" w:color="auto" w:fill="auto"/>
            <w:noWrap/>
            <w:vAlign w:val="center"/>
            <w:hideMark/>
          </w:tcPr>
          <w:p w:rsidR="0093268E" w:rsidRPr="00F52E26" w:rsidRDefault="0093268E" w:rsidP="00D933E3">
            <w:pPr>
              <w:jc w:val="center"/>
              <w:rPr>
                <w:rFonts w:eastAsia="Times New Roman"/>
                <w:color w:val="000000"/>
                <w:sz w:val="20"/>
                <w:szCs w:val="20"/>
              </w:rPr>
            </w:pPr>
            <w:r w:rsidRPr="00F52E26">
              <w:rPr>
                <w:rFonts w:eastAsia="Times New Roman"/>
                <w:color w:val="000000"/>
                <w:sz w:val="20"/>
                <w:szCs w:val="20"/>
              </w:rPr>
              <w:t>June</w:t>
            </w:r>
          </w:p>
        </w:tc>
      </w:tr>
      <w:tr w:rsidR="0093268E" w:rsidRPr="00F52E26" w:rsidTr="00FB413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93268E" w:rsidRPr="00F52E26" w:rsidRDefault="0093268E" w:rsidP="00FB4138">
            <w:pPr>
              <w:jc w:val="right"/>
              <w:rPr>
                <w:rFonts w:eastAsia="Times New Roman"/>
                <w:color w:val="000000"/>
                <w:sz w:val="20"/>
                <w:szCs w:val="20"/>
              </w:rPr>
            </w:pPr>
            <w:r w:rsidRPr="00F52E26">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r>
      <w:tr w:rsidR="0093268E" w:rsidRPr="00F52E26" w:rsidTr="00FB413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93268E" w:rsidRPr="00F52E26" w:rsidRDefault="0093268E" w:rsidP="00FB4138">
            <w:pPr>
              <w:jc w:val="right"/>
              <w:rPr>
                <w:rFonts w:eastAsia="Times New Roman"/>
                <w:color w:val="000000"/>
                <w:sz w:val="20"/>
                <w:szCs w:val="20"/>
              </w:rPr>
            </w:pPr>
            <w:r w:rsidRPr="00F52E26">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r>
      <w:tr w:rsidR="0093268E" w:rsidRPr="00F52E26" w:rsidTr="00FB413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93268E" w:rsidRPr="00F52E26" w:rsidRDefault="0093268E" w:rsidP="00FB4138">
            <w:pPr>
              <w:jc w:val="right"/>
              <w:rPr>
                <w:rFonts w:eastAsia="Times New Roman"/>
                <w:color w:val="000000"/>
                <w:sz w:val="20"/>
                <w:szCs w:val="20"/>
              </w:rPr>
            </w:pPr>
            <w:r w:rsidRPr="00F52E26">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r>
      <w:tr w:rsidR="0093268E" w:rsidRPr="00F52E26" w:rsidTr="00FB413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93268E" w:rsidRPr="00F52E26" w:rsidRDefault="0093268E" w:rsidP="00FB4138">
            <w:pPr>
              <w:jc w:val="right"/>
              <w:rPr>
                <w:rFonts w:eastAsia="Times New Roman"/>
                <w:color w:val="000000"/>
                <w:sz w:val="20"/>
                <w:szCs w:val="20"/>
              </w:rPr>
            </w:pPr>
            <w:r w:rsidRPr="00F52E26">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r>
      <w:tr w:rsidR="0093268E" w:rsidRPr="00F52E26" w:rsidTr="00FB413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93268E" w:rsidRPr="00F52E26" w:rsidRDefault="0093268E" w:rsidP="00FB4138">
            <w:pPr>
              <w:jc w:val="right"/>
              <w:rPr>
                <w:rFonts w:eastAsia="Times New Roman"/>
                <w:color w:val="000000"/>
                <w:sz w:val="20"/>
                <w:szCs w:val="20"/>
              </w:rPr>
            </w:pPr>
            <w:r w:rsidRPr="00F52E26">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r>
      <w:tr w:rsidR="0093268E" w:rsidRPr="00F52E26" w:rsidTr="00FB413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93268E" w:rsidRPr="00F52E26" w:rsidRDefault="0093268E" w:rsidP="00FB4138">
            <w:pPr>
              <w:jc w:val="right"/>
              <w:rPr>
                <w:rFonts w:eastAsia="Times New Roman"/>
                <w:color w:val="000000"/>
                <w:sz w:val="20"/>
                <w:szCs w:val="20"/>
              </w:rPr>
            </w:pPr>
            <w:r w:rsidRPr="00F52E26">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r>
      <w:tr w:rsidR="0093268E" w:rsidRPr="00F52E26" w:rsidTr="00FB413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93268E" w:rsidRPr="00F52E26" w:rsidRDefault="0093268E" w:rsidP="00FB4138">
            <w:pPr>
              <w:jc w:val="right"/>
              <w:rPr>
                <w:rFonts w:eastAsia="Times New Roman"/>
                <w:color w:val="000000"/>
                <w:sz w:val="20"/>
                <w:szCs w:val="20"/>
              </w:rPr>
            </w:pPr>
            <w:r w:rsidRPr="00F52E26">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r>
      <w:tr w:rsidR="0093268E" w:rsidRPr="00F52E26" w:rsidTr="00FB413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r w:rsidRPr="00F52E26">
              <w:rPr>
                <w:rFonts w:ascii="Calibri" w:eastAsia="Times New Roman" w:hAnsi="Calibri" w:cs="Calibri"/>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r w:rsidRPr="00F52E26">
              <w:rPr>
                <w:rFonts w:ascii="Calibri" w:eastAsia="Times New Roman" w:hAnsi="Calibri" w:cs="Calibri"/>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r>
      <w:tr w:rsidR="0093268E" w:rsidRPr="00F52E26" w:rsidTr="00FB413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r w:rsidRPr="00F52E26">
              <w:rPr>
                <w:rFonts w:ascii="Calibri" w:eastAsia="Times New Roman" w:hAnsi="Calibri" w:cs="Calibri"/>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r w:rsidRPr="00F52E26">
              <w:rPr>
                <w:rFonts w:ascii="Calibri" w:eastAsia="Times New Roman" w:hAnsi="Calibri" w:cs="Calibri"/>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r>
      <w:tr w:rsidR="0093268E" w:rsidRPr="00F52E26" w:rsidTr="00FB413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r w:rsidRPr="00F52E26">
              <w:rPr>
                <w:rFonts w:ascii="Calibri" w:eastAsia="Times New Roman" w:hAnsi="Calibri" w:cs="Calibri"/>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r w:rsidRPr="00F52E26">
              <w:rPr>
                <w:rFonts w:ascii="Calibri" w:eastAsia="Times New Roman" w:hAnsi="Calibri" w:cs="Calibri"/>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r>
      <w:tr w:rsidR="0093268E" w:rsidRPr="00F52E26" w:rsidTr="00FB413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r w:rsidRPr="00F52E26">
              <w:rPr>
                <w:rFonts w:ascii="Calibri" w:eastAsia="Times New Roman" w:hAnsi="Calibri" w:cs="Calibri"/>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ascii="Calibri" w:eastAsia="Times New Roman" w:hAnsi="Calibri" w:cs="Calibri"/>
                <w:color w:val="000000"/>
                <w:sz w:val="20"/>
                <w:szCs w:val="20"/>
              </w:rPr>
            </w:pPr>
            <w:r w:rsidRPr="00F52E26">
              <w:rPr>
                <w:rFonts w:ascii="Calibri" w:eastAsia="Times New Roman" w:hAnsi="Calibri" w:cs="Calibri"/>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r>
      <w:tr w:rsidR="0093268E" w:rsidRPr="00F52E26" w:rsidTr="00FB413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r>
      <w:tr w:rsidR="0093268E" w:rsidRPr="00F52E26" w:rsidTr="00FB413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r>
      <w:tr w:rsidR="0093268E" w:rsidRPr="00F52E26" w:rsidTr="00FB413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r>
      <w:tr w:rsidR="0093268E" w:rsidRPr="00F52E26" w:rsidTr="00FB413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r>
      <w:tr w:rsidR="0093268E" w:rsidRPr="00F52E26" w:rsidTr="00FB413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328"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9"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672"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F52E26" w:rsidRDefault="0093268E" w:rsidP="00FB4138">
            <w:pPr>
              <w:rPr>
                <w:rFonts w:eastAsia="Times New Roman"/>
                <w:color w:val="000000"/>
                <w:sz w:val="20"/>
                <w:szCs w:val="20"/>
              </w:rPr>
            </w:pPr>
            <w:r w:rsidRPr="00F52E26">
              <w:rPr>
                <w:rFonts w:eastAsia="Times New Roman"/>
                <w:color w:val="000000"/>
                <w:sz w:val="20"/>
                <w:szCs w:val="20"/>
              </w:rPr>
              <w:t> </w:t>
            </w:r>
          </w:p>
        </w:tc>
      </w:tr>
    </w:tbl>
    <w:p w:rsidR="001B1167" w:rsidRDefault="001B1167">
      <w:pPr>
        <w:spacing w:after="200"/>
        <w:jc w:val="left"/>
      </w:pPr>
    </w:p>
    <w:p w:rsidR="0093268E" w:rsidRDefault="0093268E" w:rsidP="0093268E">
      <w:r w:rsidRPr="002F7994">
        <w:lastRenderedPageBreak/>
        <w:t xml:space="preserve">Appendix </w:t>
      </w:r>
      <w:r>
        <w:t>Part IV/GL</w:t>
      </w:r>
      <w:r w:rsidR="0099453C">
        <w:t>27</w:t>
      </w:r>
      <w:r>
        <w:t>/B-</w:t>
      </w:r>
      <w:r w:rsidR="00F93793">
        <w:t>5</w:t>
      </w:r>
      <w:r w:rsidR="00F93793" w:rsidRPr="00B4179D">
        <w:t>:</w:t>
      </w:r>
      <w:r w:rsidR="00F93793" w:rsidRPr="001D6716">
        <w:t xml:space="preserve"> Construction</w:t>
      </w:r>
      <w:r w:rsidRPr="001D6716">
        <w:t xml:space="preserve"> Material</w:t>
      </w:r>
      <w:r w:rsidRPr="00B4179D">
        <w:t xml:space="preserve"> </w:t>
      </w:r>
      <w:r w:rsidR="00007C33" w:rsidRPr="00B4179D">
        <w:t>Schedule Format</w:t>
      </w:r>
    </w:p>
    <w:p w:rsidR="00031E8A" w:rsidRDefault="00031E8A" w:rsidP="0093268E"/>
    <w:tbl>
      <w:tblPr>
        <w:tblW w:w="12797" w:type="dxa"/>
        <w:jc w:val="center"/>
        <w:tblLayout w:type="fixed"/>
        <w:tblLook w:val="04A0" w:firstRow="1" w:lastRow="0" w:firstColumn="1" w:lastColumn="0" w:noHBand="0" w:noVBand="1"/>
      </w:tblPr>
      <w:tblGrid>
        <w:gridCol w:w="636"/>
        <w:gridCol w:w="1277"/>
        <w:gridCol w:w="600"/>
        <w:gridCol w:w="1126"/>
        <w:gridCol w:w="1126"/>
        <w:gridCol w:w="742"/>
        <w:gridCol w:w="720"/>
        <w:gridCol w:w="720"/>
        <w:gridCol w:w="630"/>
        <w:gridCol w:w="720"/>
        <w:gridCol w:w="572"/>
        <w:gridCol w:w="598"/>
        <w:gridCol w:w="561"/>
        <w:gridCol w:w="699"/>
        <w:gridCol w:w="720"/>
        <w:gridCol w:w="594"/>
        <w:gridCol w:w="756"/>
      </w:tblGrid>
      <w:tr w:rsidR="0093268E" w:rsidRPr="001D6716" w:rsidTr="005B191C">
        <w:trPr>
          <w:trHeight w:val="20"/>
          <w:jc w:val="center"/>
        </w:trPr>
        <w:tc>
          <w:tcPr>
            <w:tcW w:w="4765" w:type="dxa"/>
            <w:gridSpan w:val="5"/>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Project Name:_______________________</w:t>
            </w:r>
          </w:p>
        </w:tc>
        <w:tc>
          <w:tcPr>
            <w:tcW w:w="742"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572"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598"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561"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699"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594"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56"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r>
      <w:tr w:rsidR="0093268E" w:rsidRPr="001D6716" w:rsidTr="005B191C">
        <w:trPr>
          <w:trHeight w:val="20"/>
          <w:jc w:val="center"/>
        </w:trPr>
        <w:tc>
          <w:tcPr>
            <w:tcW w:w="4765" w:type="dxa"/>
            <w:gridSpan w:val="5"/>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Client:__________________________________</w:t>
            </w:r>
          </w:p>
        </w:tc>
        <w:tc>
          <w:tcPr>
            <w:tcW w:w="742"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572"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598"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561"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699"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594"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56"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r>
      <w:tr w:rsidR="0093268E" w:rsidRPr="001D6716" w:rsidTr="005B191C">
        <w:trPr>
          <w:trHeight w:val="20"/>
          <w:jc w:val="center"/>
        </w:trPr>
        <w:tc>
          <w:tcPr>
            <w:tcW w:w="4765" w:type="dxa"/>
            <w:gridSpan w:val="5"/>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Consultant:____________________________</w:t>
            </w:r>
          </w:p>
        </w:tc>
        <w:tc>
          <w:tcPr>
            <w:tcW w:w="742"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572"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598"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561"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699"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594"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56"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r>
      <w:tr w:rsidR="0093268E" w:rsidRPr="001D6716" w:rsidTr="005B191C">
        <w:trPr>
          <w:trHeight w:val="20"/>
          <w:jc w:val="center"/>
        </w:trPr>
        <w:tc>
          <w:tcPr>
            <w:tcW w:w="4765" w:type="dxa"/>
            <w:gridSpan w:val="5"/>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Contractor:________________________________</w:t>
            </w:r>
          </w:p>
        </w:tc>
        <w:tc>
          <w:tcPr>
            <w:tcW w:w="742"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572"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598"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561"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699"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594"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56"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r>
      <w:tr w:rsidR="0093268E" w:rsidRPr="001D6716" w:rsidTr="005B191C">
        <w:trPr>
          <w:trHeight w:val="20"/>
          <w:jc w:val="center"/>
        </w:trPr>
        <w:tc>
          <w:tcPr>
            <w:tcW w:w="6227" w:type="dxa"/>
            <w:gridSpan w:val="7"/>
            <w:tcBorders>
              <w:top w:val="nil"/>
              <w:left w:val="nil"/>
              <w:bottom w:val="nil"/>
              <w:right w:val="nil"/>
            </w:tcBorders>
            <w:shd w:val="clear" w:color="auto" w:fill="auto"/>
            <w:noWrap/>
            <w:vAlign w:val="bottom"/>
            <w:hideMark/>
          </w:tcPr>
          <w:p w:rsidR="0093268E" w:rsidRDefault="0093268E" w:rsidP="00FB4138">
            <w:pPr>
              <w:rPr>
                <w:rFonts w:eastAsia="Times New Roman"/>
                <w:color w:val="000000"/>
                <w:sz w:val="20"/>
                <w:szCs w:val="20"/>
              </w:rPr>
            </w:pPr>
            <w:r w:rsidRPr="001D6716">
              <w:rPr>
                <w:rFonts w:eastAsia="Times New Roman"/>
                <w:color w:val="000000"/>
                <w:sz w:val="20"/>
                <w:szCs w:val="20"/>
              </w:rPr>
              <w:t xml:space="preserve">Construction Material Schedule in Quantity for the year _____ EFY </w:t>
            </w:r>
          </w:p>
          <w:p w:rsidR="0093268E" w:rsidRPr="001D6716" w:rsidRDefault="0093268E" w:rsidP="00FB4138">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63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572"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598"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561"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699"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594"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c>
          <w:tcPr>
            <w:tcW w:w="756" w:type="dxa"/>
            <w:tcBorders>
              <w:top w:val="nil"/>
              <w:left w:val="nil"/>
              <w:bottom w:val="nil"/>
              <w:right w:val="nil"/>
            </w:tcBorders>
            <w:shd w:val="clear" w:color="auto" w:fill="auto"/>
            <w:noWrap/>
            <w:vAlign w:val="bottom"/>
            <w:hideMark/>
          </w:tcPr>
          <w:p w:rsidR="0093268E" w:rsidRPr="001D6716" w:rsidRDefault="0093268E" w:rsidP="00FB4138">
            <w:pPr>
              <w:rPr>
                <w:rFonts w:eastAsia="Times New Roman"/>
                <w:color w:val="000000"/>
                <w:sz w:val="20"/>
                <w:szCs w:val="20"/>
              </w:rPr>
            </w:pPr>
          </w:p>
        </w:tc>
      </w:tr>
      <w:tr w:rsidR="0093268E" w:rsidRPr="001D6716" w:rsidTr="005B191C">
        <w:trPr>
          <w:trHeight w:val="20"/>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268E" w:rsidRPr="001D6716" w:rsidRDefault="0093268E" w:rsidP="00922EB6">
            <w:pPr>
              <w:jc w:val="center"/>
              <w:rPr>
                <w:rFonts w:eastAsia="Times New Roman"/>
                <w:color w:val="000000"/>
                <w:sz w:val="20"/>
                <w:szCs w:val="20"/>
              </w:rPr>
            </w:pPr>
            <w:r w:rsidRPr="001D6716">
              <w:rPr>
                <w:rFonts w:eastAsia="Times New Roman"/>
                <w:color w:val="000000"/>
                <w:sz w:val="20"/>
                <w:szCs w:val="20"/>
              </w:rPr>
              <w:t>Item No.</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68E" w:rsidRPr="001D6716" w:rsidRDefault="0093268E" w:rsidP="00922EB6">
            <w:pPr>
              <w:jc w:val="center"/>
              <w:rPr>
                <w:rFonts w:eastAsia="Times New Roman"/>
                <w:color w:val="000000"/>
                <w:sz w:val="20"/>
                <w:szCs w:val="20"/>
              </w:rPr>
            </w:pPr>
            <w:r w:rsidRPr="001D6716">
              <w:rPr>
                <w:rFonts w:eastAsia="Times New Roman"/>
                <w:color w:val="000000"/>
                <w:sz w:val="20"/>
                <w:szCs w:val="20"/>
              </w:rPr>
              <w:t>Description</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68E" w:rsidRPr="001D6716" w:rsidRDefault="0093268E" w:rsidP="00922EB6">
            <w:pPr>
              <w:jc w:val="center"/>
              <w:rPr>
                <w:rFonts w:eastAsia="Times New Roman"/>
                <w:color w:val="000000"/>
                <w:sz w:val="20"/>
                <w:szCs w:val="20"/>
              </w:rPr>
            </w:pPr>
            <w:r w:rsidRPr="001D6716">
              <w:rPr>
                <w:rFonts w:eastAsia="Times New Roman"/>
                <w:color w:val="000000"/>
                <w:sz w:val="20"/>
                <w:szCs w:val="20"/>
              </w:rPr>
              <w:t>Unit</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268E" w:rsidRPr="001D6716" w:rsidRDefault="0093268E" w:rsidP="00922EB6">
            <w:pPr>
              <w:jc w:val="center"/>
              <w:rPr>
                <w:rFonts w:eastAsia="Times New Roman"/>
                <w:color w:val="000000"/>
                <w:sz w:val="20"/>
                <w:szCs w:val="20"/>
              </w:rPr>
            </w:pPr>
            <w:r w:rsidRPr="001D6716">
              <w:rPr>
                <w:rFonts w:eastAsia="Times New Roman"/>
                <w:color w:val="000000"/>
                <w:sz w:val="20"/>
                <w:szCs w:val="20"/>
              </w:rPr>
              <w:t>Agreed Material</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268E" w:rsidRPr="001D6716" w:rsidRDefault="0093268E" w:rsidP="00922EB6">
            <w:pPr>
              <w:jc w:val="center"/>
              <w:rPr>
                <w:rFonts w:eastAsia="Times New Roman"/>
                <w:color w:val="000000"/>
                <w:sz w:val="20"/>
                <w:szCs w:val="20"/>
              </w:rPr>
            </w:pPr>
            <w:r w:rsidRPr="001D6716">
              <w:rPr>
                <w:rFonts w:eastAsia="Times New Roman"/>
                <w:color w:val="000000"/>
                <w:sz w:val="20"/>
                <w:szCs w:val="20"/>
              </w:rPr>
              <w:t>Material Plan for the year _____ EFY</w:t>
            </w:r>
          </w:p>
        </w:tc>
        <w:tc>
          <w:tcPr>
            <w:tcW w:w="8032" w:type="dxa"/>
            <w:gridSpan w:val="12"/>
            <w:tcBorders>
              <w:top w:val="single" w:sz="4" w:space="0" w:color="auto"/>
              <w:left w:val="nil"/>
              <w:bottom w:val="single" w:sz="4" w:space="0" w:color="auto"/>
              <w:right w:val="single" w:sz="4" w:space="0" w:color="auto"/>
            </w:tcBorders>
            <w:shd w:val="clear" w:color="auto" w:fill="auto"/>
            <w:vAlign w:val="center"/>
            <w:hideMark/>
          </w:tcPr>
          <w:p w:rsidR="0093268E" w:rsidRPr="001D6716" w:rsidRDefault="0093268E" w:rsidP="00922EB6">
            <w:pPr>
              <w:jc w:val="center"/>
              <w:rPr>
                <w:rFonts w:eastAsia="Times New Roman"/>
                <w:color w:val="000000"/>
                <w:sz w:val="20"/>
                <w:szCs w:val="20"/>
              </w:rPr>
            </w:pPr>
            <w:r w:rsidRPr="001D6716">
              <w:rPr>
                <w:rFonts w:eastAsia="Times New Roman"/>
                <w:color w:val="000000"/>
                <w:sz w:val="20"/>
                <w:szCs w:val="20"/>
              </w:rPr>
              <w:t>Construction Material Schedule in Quantity for the year ______ EFY Monthly Distribution</w:t>
            </w:r>
          </w:p>
        </w:tc>
      </w:tr>
      <w:tr w:rsidR="0093268E" w:rsidRPr="001D6716" w:rsidTr="005B191C">
        <w:trPr>
          <w:trHeight w:val="20"/>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rsidR="0093268E" w:rsidRPr="001D6716" w:rsidRDefault="0093268E" w:rsidP="00922EB6">
            <w:pPr>
              <w:jc w:val="center"/>
              <w:rPr>
                <w:rFonts w:eastAsia="Times New Roman"/>
                <w:color w:val="000000"/>
                <w:sz w:val="20"/>
                <w:szCs w:val="20"/>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93268E" w:rsidRPr="001D6716" w:rsidRDefault="0093268E" w:rsidP="00922EB6">
            <w:pPr>
              <w:jc w:val="center"/>
              <w:rPr>
                <w:rFonts w:eastAsia="Times New Roman"/>
                <w:color w:val="000000"/>
                <w:sz w:val="20"/>
                <w:szCs w:val="20"/>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93268E" w:rsidRPr="001D6716" w:rsidRDefault="0093268E" w:rsidP="00922EB6">
            <w:pPr>
              <w:jc w:val="center"/>
              <w:rPr>
                <w:rFonts w:eastAsia="Times New Roman"/>
                <w:color w:val="000000"/>
                <w:sz w:val="20"/>
                <w:szCs w:val="20"/>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93268E" w:rsidRPr="001D6716" w:rsidRDefault="0093268E" w:rsidP="00922EB6">
            <w:pPr>
              <w:jc w:val="center"/>
              <w:rPr>
                <w:rFonts w:eastAsia="Times New Roman"/>
                <w:color w:val="000000"/>
                <w:sz w:val="20"/>
                <w:szCs w:val="20"/>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93268E" w:rsidRPr="001D6716" w:rsidRDefault="0093268E" w:rsidP="00922EB6">
            <w:pPr>
              <w:jc w:val="center"/>
              <w:rPr>
                <w:rFonts w:eastAsia="Times New Roman"/>
                <w:color w:val="000000"/>
                <w:sz w:val="20"/>
                <w:szCs w:val="20"/>
              </w:rPr>
            </w:pPr>
          </w:p>
        </w:tc>
        <w:tc>
          <w:tcPr>
            <w:tcW w:w="742" w:type="dxa"/>
            <w:tcBorders>
              <w:top w:val="nil"/>
              <w:left w:val="nil"/>
              <w:bottom w:val="single" w:sz="4" w:space="0" w:color="auto"/>
              <w:right w:val="single" w:sz="4" w:space="0" w:color="auto"/>
            </w:tcBorders>
            <w:shd w:val="clear" w:color="auto" w:fill="auto"/>
            <w:noWrap/>
            <w:vAlign w:val="center"/>
            <w:hideMark/>
          </w:tcPr>
          <w:p w:rsidR="0093268E" w:rsidRPr="001D6716" w:rsidRDefault="0093268E" w:rsidP="00922EB6">
            <w:pPr>
              <w:jc w:val="center"/>
              <w:rPr>
                <w:rFonts w:eastAsia="Times New Roman"/>
                <w:color w:val="000000"/>
                <w:sz w:val="20"/>
                <w:szCs w:val="20"/>
              </w:rPr>
            </w:pPr>
            <w:r w:rsidRPr="001D6716">
              <w:rPr>
                <w:rFonts w:eastAsia="Times New Roman"/>
                <w:color w:val="000000"/>
                <w:sz w:val="20"/>
                <w:szCs w:val="20"/>
              </w:rPr>
              <w:t>July</w:t>
            </w:r>
          </w:p>
        </w:tc>
        <w:tc>
          <w:tcPr>
            <w:tcW w:w="720" w:type="dxa"/>
            <w:tcBorders>
              <w:top w:val="nil"/>
              <w:left w:val="nil"/>
              <w:bottom w:val="single" w:sz="4" w:space="0" w:color="auto"/>
              <w:right w:val="single" w:sz="4" w:space="0" w:color="auto"/>
            </w:tcBorders>
            <w:shd w:val="clear" w:color="auto" w:fill="auto"/>
            <w:noWrap/>
            <w:vAlign w:val="center"/>
            <w:hideMark/>
          </w:tcPr>
          <w:p w:rsidR="0093268E" w:rsidRPr="001D6716" w:rsidRDefault="0093268E" w:rsidP="00922EB6">
            <w:pPr>
              <w:jc w:val="center"/>
              <w:rPr>
                <w:rFonts w:eastAsia="Times New Roman"/>
                <w:color w:val="000000"/>
                <w:sz w:val="20"/>
                <w:szCs w:val="20"/>
              </w:rPr>
            </w:pPr>
            <w:r w:rsidRPr="001D6716">
              <w:rPr>
                <w:rFonts w:eastAsia="Times New Roman"/>
                <w:color w:val="000000"/>
                <w:sz w:val="20"/>
                <w:szCs w:val="20"/>
              </w:rPr>
              <w:t>Aug</w:t>
            </w:r>
          </w:p>
        </w:tc>
        <w:tc>
          <w:tcPr>
            <w:tcW w:w="720" w:type="dxa"/>
            <w:tcBorders>
              <w:top w:val="nil"/>
              <w:left w:val="nil"/>
              <w:bottom w:val="single" w:sz="4" w:space="0" w:color="auto"/>
              <w:right w:val="single" w:sz="4" w:space="0" w:color="auto"/>
            </w:tcBorders>
            <w:shd w:val="clear" w:color="auto" w:fill="auto"/>
            <w:noWrap/>
            <w:vAlign w:val="center"/>
            <w:hideMark/>
          </w:tcPr>
          <w:p w:rsidR="0093268E" w:rsidRPr="001D6716" w:rsidRDefault="0093268E" w:rsidP="00922EB6">
            <w:pPr>
              <w:jc w:val="center"/>
              <w:rPr>
                <w:rFonts w:eastAsia="Times New Roman"/>
                <w:color w:val="000000"/>
                <w:sz w:val="20"/>
                <w:szCs w:val="20"/>
              </w:rPr>
            </w:pPr>
            <w:r w:rsidRPr="001D6716">
              <w:rPr>
                <w:rFonts w:eastAsia="Times New Roman"/>
                <w:color w:val="000000"/>
                <w:sz w:val="20"/>
                <w:szCs w:val="20"/>
              </w:rPr>
              <w:t>Sep</w:t>
            </w:r>
          </w:p>
        </w:tc>
        <w:tc>
          <w:tcPr>
            <w:tcW w:w="630" w:type="dxa"/>
            <w:tcBorders>
              <w:top w:val="nil"/>
              <w:left w:val="nil"/>
              <w:bottom w:val="single" w:sz="4" w:space="0" w:color="auto"/>
              <w:right w:val="single" w:sz="4" w:space="0" w:color="auto"/>
            </w:tcBorders>
            <w:shd w:val="clear" w:color="auto" w:fill="auto"/>
            <w:noWrap/>
            <w:vAlign w:val="center"/>
            <w:hideMark/>
          </w:tcPr>
          <w:p w:rsidR="0093268E" w:rsidRPr="001D6716" w:rsidRDefault="0093268E" w:rsidP="00922EB6">
            <w:pPr>
              <w:jc w:val="center"/>
              <w:rPr>
                <w:rFonts w:eastAsia="Times New Roman"/>
                <w:color w:val="000000"/>
                <w:sz w:val="20"/>
                <w:szCs w:val="20"/>
              </w:rPr>
            </w:pPr>
            <w:r w:rsidRPr="001D6716">
              <w:rPr>
                <w:rFonts w:eastAsia="Times New Roman"/>
                <w:color w:val="000000"/>
                <w:sz w:val="20"/>
                <w:szCs w:val="20"/>
              </w:rPr>
              <w:t>Oct</w:t>
            </w:r>
          </w:p>
        </w:tc>
        <w:tc>
          <w:tcPr>
            <w:tcW w:w="720" w:type="dxa"/>
            <w:tcBorders>
              <w:top w:val="nil"/>
              <w:left w:val="nil"/>
              <w:bottom w:val="single" w:sz="4" w:space="0" w:color="auto"/>
              <w:right w:val="single" w:sz="4" w:space="0" w:color="auto"/>
            </w:tcBorders>
            <w:shd w:val="clear" w:color="auto" w:fill="auto"/>
            <w:noWrap/>
            <w:vAlign w:val="center"/>
            <w:hideMark/>
          </w:tcPr>
          <w:p w:rsidR="0093268E" w:rsidRPr="001D6716" w:rsidRDefault="0093268E" w:rsidP="00922EB6">
            <w:pPr>
              <w:jc w:val="center"/>
              <w:rPr>
                <w:rFonts w:eastAsia="Times New Roman"/>
                <w:color w:val="000000"/>
                <w:sz w:val="20"/>
                <w:szCs w:val="20"/>
              </w:rPr>
            </w:pPr>
            <w:r w:rsidRPr="001D6716">
              <w:rPr>
                <w:rFonts w:eastAsia="Times New Roman"/>
                <w:color w:val="000000"/>
                <w:sz w:val="20"/>
                <w:szCs w:val="20"/>
              </w:rPr>
              <w:t>Nov</w:t>
            </w:r>
          </w:p>
        </w:tc>
        <w:tc>
          <w:tcPr>
            <w:tcW w:w="572" w:type="dxa"/>
            <w:tcBorders>
              <w:top w:val="nil"/>
              <w:left w:val="nil"/>
              <w:bottom w:val="single" w:sz="4" w:space="0" w:color="auto"/>
              <w:right w:val="single" w:sz="4" w:space="0" w:color="auto"/>
            </w:tcBorders>
            <w:shd w:val="clear" w:color="auto" w:fill="auto"/>
            <w:noWrap/>
            <w:vAlign w:val="center"/>
            <w:hideMark/>
          </w:tcPr>
          <w:p w:rsidR="0093268E" w:rsidRPr="001D6716" w:rsidRDefault="0093268E" w:rsidP="00922EB6">
            <w:pPr>
              <w:jc w:val="center"/>
              <w:rPr>
                <w:rFonts w:eastAsia="Times New Roman"/>
                <w:color w:val="000000"/>
                <w:sz w:val="20"/>
                <w:szCs w:val="20"/>
              </w:rPr>
            </w:pPr>
            <w:r w:rsidRPr="001D6716">
              <w:rPr>
                <w:rFonts w:eastAsia="Times New Roman"/>
                <w:color w:val="000000"/>
                <w:sz w:val="20"/>
                <w:szCs w:val="20"/>
              </w:rPr>
              <w:t>Dec</w:t>
            </w:r>
          </w:p>
        </w:tc>
        <w:tc>
          <w:tcPr>
            <w:tcW w:w="598" w:type="dxa"/>
            <w:tcBorders>
              <w:top w:val="nil"/>
              <w:left w:val="nil"/>
              <w:bottom w:val="single" w:sz="4" w:space="0" w:color="auto"/>
              <w:right w:val="single" w:sz="4" w:space="0" w:color="auto"/>
            </w:tcBorders>
            <w:shd w:val="clear" w:color="auto" w:fill="auto"/>
            <w:noWrap/>
            <w:vAlign w:val="center"/>
            <w:hideMark/>
          </w:tcPr>
          <w:p w:rsidR="0093268E" w:rsidRPr="001D6716" w:rsidRDefault="0093268E" w:rsidP="00922EB6">
            <w:pPr>
              <w:jc w:val="center"/>
              <w:rPr>
                <w:rFonts w:eastAsia="Times New Roman"/>
                <w:color w:val="000000"/>
                <w:sz w:val="20"/>
                <w:szCs w:val="20"/>
              </w:rPr>
            </w:pPr>
            <w:r w:rsidRPr="001D6716">
              <w:rPr>
                <w:rFonts w:eastAsia="Times New Roman"/>
                <w:color w:val="000000"/>
                <w:sz w:val="20"/>
                <w:szCs w:val="20"/>
              </w:rPr>
              <w:t>Jan</w:t>
            </w:r>
          </w:p>
        </w:tc>
        <w:tc>
          <w:tcPr>
            <w:tcW w:w="561" w:type="dxa"/>
            <w:tcBorders>
              <w:top w:val="nil"/>
              <w:left w:val="nil"/>
              <w:bottom w:val="single" w:sz="4" w:space="0" w:color="auto"/>
              <w:right w:val="single" w:sz="4" w:space="0" w:color="auto"/>
            </w:tcBorders>
            <w:shd w:val="clear" w:color="auto" w:fill="auto"/>
            <w:noWrap/>
            <w:vAlign w:val="center"/>
            <w:hideMark/>
          </w:tcPr>
          <w:p w:rsidR="0093268E" w:rsidRPr="001D6716" w:rsidRDefault="0093268E" w:rsidP="00922EB6">
            <w:pPr>
              <w:jc w:val="center"/>
              <w:rPr>
                <w:rFonts w:eastAsia="Times New Roman"/>
                <w:color w:val="000000"/>
                <w:sz w:val="20"/>
                <w:szCs w:val="20"/>
              </w:rPr>
            </w:pPr>
            <w:r w:rsidRPr="001D6716">
              <w:rPr>
                <w:rFonts w:eastAsia="Times New Roman"/>
                <w:color w:val="000000"/>
                <w:sz w:val="20"/>
                <w:szCs w:val="20"/>
              </w:rPr>
              <w:t>Feb</w:t>
            </w:r>
          </w:p>
        </w:tc>
        <w:tc>
          <w:tcPr>
            <w:tcW w:w="699" w:type="dxa"/>
            <w:tcBorders>
              <w:top w:val="nil"/>
              <w:left w:val="nil"/>
              <w:bottom w:val="single" w:sz="4" w:space="0" w:color="auto"/>
              <w:right w:val="single" w:sz="4" w:space="0" w:color="auto"/>
            </w:tcBorders>
            <w:shd w:val="clear" w:color="auto" w:fill="auto"/>
            <w:noWrap/>
            <w:vAlign w:val="center"/>
            <w:hideMark/>
          </w:tcPr>
          <w:p w:rsidR="0093268E" w:rsidRPr="001D6716" w:rsidRDefault="0093268E" w:rsidP="00922EB6">
            <w:pPr>
              <w:jc w:val="center"/>
              <w:rPr>
                <w:rFonts w:eastAsia="Times New Roman"/>
                <w:color w:val="000000"/>
                <w:sz w:val="20"/>
                <w:szCs w:val="20"/>
              </w:rPr>
            </w:pPr>
            <w:r w:rsidRPr="001D6716">
              <w:rPr>
                <w:rFonts w:eastAsia="Times New Roman"/>
                <w:color w:val="000000"/>
                <w:sz w:val="20"/>
                <w:szCs w:val="20"/>
              </w:rPr>
              <w:t>Mar</w:t>
            </w:r>
          </w:p>
        </w:tc>
        <w:tc>
          <w:tcPr>
            <w:tcW w:w="720" w:type="dxa"/>
            <w:tcBorders>
              <w:top w:val="nil"/>
              <w:left w:val="nil"/>
              <w:bottom w:val="single" w:sz="4" w:space="0" w:color="auto"/>
              <w:right w:val="single" w:sz="4" w:space="0" w:color="auto"/>
            </w:tcBorders>
            <w:shd w:val="clear" w:color="auto" w:fill="auto"/>
            <w:noWrap/>
            <w:vAlign w:val="center"/>
            <w:hideMark/>
          </w:tcPr>
          <w:p w:rsidR="0093268E" w:rsidRPr="001D6716" w:rsidRDefault="0093268E" w:rsidP="00922EB6">
            <w:pPr>
              <w:jc w:val="center"/>
              <w:rPr>
                <w:rFonts w:eastAsia="Times New Roman"/>
                <w:color w:val="000000"/>
                <w:sz w:val="20"/>
                <w:szCs w:val="20"/>
              </w:rPr>
            </w:pPr>
            <w:r w:rsidRPr="001D6716">
              <w:rPr>
                <w:rFonts w:eastAsia="Times New Roman"/>
                <w:color w:val="000000"/>
                <w:sz w:val="20"/>
                <w:szCs w:val="20"/>
              </w:rPr>
              <w:t>Apr</w:t>
            </w:r>
          </w:p>
        </w:tc>
        <w:tc>
          <w:tcPr>
            <w:tcW w:w="594" w:type="dxa"/>
            <w:tcBorders>
              <w:top w:val="nil"/>
              <w:left w:val="nil"/>
              <w:bottom w:val="single" w:sz="4" w:space="0" w:color="auto"/>
              <w:right w:val="single" w:sz="4" w:space="0" w:color="auto"/>
            </w:tcBorders>
            <w:shd w:val="clear" w:color="auto" w:fill="auto"/>
            <w:noWrap/>
            <w:vAlign w:val="center"/>
            <w:hideMark/>
          </w:tcPr>
          <w:p w:rsidR="0093268E" w:rsidRPr="001D6716" w:rsidRDefault="0093268E" w:rsidP="00922EB6">
            <w:pPr>
              <w:jc w:val="center"/>
              <w:rPr>
                <w:rFonts w:eastAsia="Times New Roman"/>
                <w:color w:val="000000"/>
                <w:sz w:val="20"/>
                <w:szCs w:val="20"/>
              </w:rPr>
            </w:pPr>
            <w:r w:rsidRPr="001D6716">
              <w:rPr>
                <w:rFonts w:eastAsia="Times New Roman"/>
                <w:color w:val="000000"/>
                <w:sz w:val="20"/>
                <w:szCs w:val="20"/>
              </w:rPr>
              <w:t>May</w:t>
            </w:r>
          </w:p>
        </w:tc>
        <w:tc>
          <w:tcPr>
            <w:tcW w:w="756" w:type="dxa"/>
            <w:tcBorders>
              <w:top w:val="nil"/>
              <w:left w:val="nil"/>
              <w:bottom w:val="single" w:sz="4" w:space="0" w:color="auto"/>
              <w:right w:val="single" w:sz="4" w:space="0" w:color="auto"/>
            </w:tcBorders>
            <w:shd w:val="clear" w:color="auto" w:fill="auto"/>
            <w:noWrap/>
            <w:vAlign w:val="center"/>
            <w:hideMark/>
          </w:tcPr>
          <w:p w:rsidR="0093268E" w:rsidRPr="001D6716" w:rsidRDefault="0093268E" w:rsidP="00922EB6">
            <w:pPr>
              <w:jc w:val="center"/>
              <w:rPr>
                <w:rFonts w:eastAsia="Times New Roman"/>
                <w:color w:val="000000"/>
                <w:sz w:val="20"/>
                <w:szCs w:val="20"/>
              </w:rPr>
            </w:pPr>
            <w:r w:rsidRPr="001D6716">
              <w:rPr>
                <w:rFonts w:eastAsia="Times New Roman"/>
                <w:color w:val="000000"/>
                <w:sz w:val="20"/>
                <w:szCs w:val="20"/>
              </w:rPr>
              <w:t>June</w:t>
            </w:r>
          </w:p>
        </w:tc>
      </w:tr>
      <w:tr w:rsidR="0093268E" w:rsidRPr="001D6716" w:rsidTr="005B191C">
        <w:trPr>
          <w:trHeight w:val="2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93268E" w:rsidRPr="001D6716" w:rsidRDefault="0093268E" w:rsidP="00FB4138">
            <w:pPr>
              <w:jc w:val="right"/>
              <w:rPr>
                <w:rFonts w:eastAsia="Times New Roman"/>
                <w:color w:val="000000"/>
                <w:sz w:val="20"/>
                <w:szCs w:val="20"/>
              </w:rPr>
            </w:pPr>
            <w:r w:rsidRPr="001D6716">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r>
      <w:tr w:rsidR="0093268E" w:rsidRPr="001D6716" w:rsidTr="005B191C">
        <w:trPr>
          <w:trHeight w:val="2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93268E" w:rsidRPr="001D6716" w:rsidRDefault="0093268E" w:rsidP="00FB4138">
            <w:pPr>
              <w:jc w:val="right"/>
              <w:rPr>
                <w:rFonts w:eastAsia="Times New Roman"/>
                <w:color w:val="000000"/>
                <w:sz w:val="20"/>
                <w:szCs w:val="20"/>
              </w:rPr>
            </w:pPr>
            <w:r w:rsidRPr="001D6716">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r>
      <w:tr w:rsidR="0093268E" w:rsidRPr="001D6716" w:rsidTr="005B191C">
        <w:trPr>
          <w:trHeight w:val="2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93268E" w:rsidRPr="001D6716" w:rsidRDefault="0093268E" w:rsidP="00FB4138">
            <w:pPr>
              <w:jc w:val="right"/>
              <w:rPr>
                <w:rFonts w:eastAsia="Times New Roman"/>
                <w:color w:val="000000"/>
                <w:sz w:val="20"/>
                <w:szCs w:val="20"/>
              </w:rPr>
            </w:pPr>
            <w:r w:rsidRPr="001D6716">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r>
      <w:tr w:rsidR="0093268E" w:rsidRPr="001D6716" w:rsidTr="005B191C">
        <w:trPr>
          <w:trHeight w:val="2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93268E" w:rsidRPr="001D6716" w:rsidRDefault="0093268E" w:rsidP="00FB4138">
            <w:pPr>
              <w:jc w:val="right"/>
              <w:rPr>
                <w:rFonts w:eastAsia="Times New Roman"/>
                <w:color w:val="000000"/>
                <w:sz w:val="20"/>
                <w:szCs w:val="20"/>
              </w:rPr>
            </w:pPr>
            <w:r w:rsidRPr="001D6716">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r>
      <w:tr w:rsidR="0093268E" w:rsidRPr="001D6716" w:rsidTr="005B191C">
        <w:trPr>
          <w:trHeight w:val="2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93268E" w:rsidRPr="001D6716" w:rsidRDefault="0093268E" w:rsidP="00FB4138">
            <w:pPr>
              <w:jc w:val="right"/>
              <w:rPr>
                <w:rFonts w:eastAsia="Times New Roman"/>
                <w:color w:val="000000"/>
                <w:sz w:val="20"/>
                <w:szCs w:val="20"/>
              </w:rPr>
            </w:pPr>
            <w:r w:rsidRPr="001D6716">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r>
      <w:tr w:rsidR="0093268E" w:rsidRPr="001D6716" w:rsidTr="005B191C">
        <w:trPr>
          <w:trHeight w:val="2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r>
      <w:tr w:rsidR="0093268E" w:rsidRPr="001D6716" w:rsidTr="005B191C">
        <w:trPr>
          <w:trHeight w:val="2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r>
      <w:tr w:rsidR="0093268E" w:rsidRPr="001D6716" w:rsidTr="005B191C">
        <w:trPr>
          <w:trHeight w:val="2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r>
      <w:tr w:rsidR="0093268E" w:rsidRPr="001D6716" w:rsidTr="005B191C">
        <w:trPr>
          <w:trHeight w:val="2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r>
      <w:tr w:rsidR="0093268E" w:rsidRPr="001D6716" w:rsidTr="005B191C">
        <w:trPr>
          <w:trHeight w:val="2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r>
      <w:tr w:rsidR="0093268E" w:rsidRPr="001D6716" w:rsidTr="005B191C">
        <w:trPr>
          <w:trHeight w:val="2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r>
      <w:tr w:rsidR="0093268E" w:rsidRPr="001D6716" w:rsidTr="005B191C">
        <w:trPr>
          <w:trHeight w:val="2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r>
      <w:tr w:rsidR="0093268E" w:rsidRPr="001D6716" w:rsidTr="005B191C">
        <w:trPr>
          <w:trHeight w:val="2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r>
      <w:tr w:rsidR="0093268E" w:rsidRPr="001D6716" w:rsidTr="005B191C">
        <w:trPr>
          <w:trHeight w:val="2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r>
      <w:tr w:rsidR="0093268E" w:rsidRPr="001D6716" w:rsidTr="005B191C">
        <w:trPr>
          <w:trHeight w:val="2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r>
      <w:tr w:rsidR="0093268E" w:rsidRPr="001D6716" w:rsidTr="005B191C">
        <w:trPr>
          <w:trHeight w:val="2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r>
      <w:tr w:rsidR="0093268E" w:rsidRPr="001D6716" w:rsidTr="005B191C">
        <w:trPr>
          <w:trHeight w:val="2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r>
      <w:tr w:rsidR="0093268E" w:rsidRPr="001D6716" w:rsidTr="005B191C">
        <w:trPr>
          <w:trHeight w:val="20"/>
          <w:jc w:val="cent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112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4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8"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699"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594"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bottom"/>
            <w:hideMark/>
          </w:tcPr>
          <w:p w:rsidR="0093268E" w:rsidRPr="001D6716" w:rsidRDefault="0093268E" w:rsidP="00FB4138">
            <w:pPr>
              <w:rPr>
                <w:rFonts w:eastAsia="Times New Roman"/>
                <w:color w:val="000000"/>
                <w:sz w:val="20"/>
                <w:szCs w:val="20"/>
              </w:rPr>
            </w:pPr>
            <w:r w:rsidRPr="001D6716">
              <w:rPr>
                <w:rFonts w:eastAsia="Times New Roman"/>
                <w:color w:val="000000"/>
                <w:sz w:val="20"/>
                <w:szCs w:val="20"/>
              </w:rPr>
              <w:t> </w:t>
            </w:r>
          </w:p>
        </w:tc>
      </w:tr>
    </w:tbl>
    <w:p w:rsidR="005B191C" w:rsidRDefault="005B191C">
      <w:pPr>
        <w:spacing w:after="200"/>
        <w:jc w:val="left"/>
      </w:pPr>
      <w:r>
        <w:br w:type="page"/>
      </w:r>
    </w:p>
    <w:p w:rsidR="0093268E" w:rsidRDefault="0093268E" w:rsidP="0093268E">
      <w:r w:rsidRPr="002F7994">
        <w:lastRenderedPageBreak/>
        <w:t xml:space="preserve">Appendix </w:t>
      </w:r>
      <w:r>
        <w:t>Part IV/GL</w:t>
      </w:r>
      <w:r w:rsidR="0099453C">
        <w:t>27</w:t>
      </w:r>
      <w:r>
        <w:t>/B-</w:t>
      </w:r>
      <w:r w:rsidR="00F93793">
        <w:t>6</w:t>
      </w:r>
      <w:r w:rsidR="00F93793" w:rsidRPr="00B4179D">
        <w:t>:</w:t>
      </w:r>
      <w:r w:rsidR="00F93793" w:rsidRPr="00830B20">
        <w:rPr>
          <w:rFonts w:eastAsia="Times New Roman"/>
          <w:color w:val="000000"/>
        </w:rPr>
        <w:t xml:space="preserve"> Financial</w:t>
      </w:r>
      <w:r w:rsidRPr="00830B20">
        <w:rPr>
          <w:rFonts w:eastAsia="Times New Roman"/>
          <w:color w:val="000000"/>
        </w:rPr>
        <w:t xml:space="preserve"> Flow</w:t>
      </w:r>
      <w:r w:rsidRPr="00B4179D">
        <w:t xml:space="preserve"> </w:t>
      </w:r>
      <w:r w:rsidR="00007C33" w:rsidRPr="00B4179D">
        <w:t>Schedule Format</w:t>
      </w:r>
    </w:p>
    <w:p w:rsidR="00031E8A" w:rsidRDefault="00031E8A" w:rsidP="0093268E"/>
    <w:tbl>
      <w:tblPr>
        <w:tblW w:w="5000" w:type="pct"/>
        <w:tblLook w:val="04A0" w:firstRow="1" w:lastRow="0" w:firstColumn="1" w:lastColumn="0" w:noHBand="0" w:noVBand="1"/>
      </w:tblPr>
      <w:tblGrid>
        <w:gridCol w:w="825"/>
        <w:gridCol w:w="2015"/>
        <w:gridCol w:w="2617"/>
        <w:gridCol w:w="802"/>
        <w:gridCol w:w="791"/>
        <w:gridCol w:w="791"/>
        <w:gridCol w:w="791"/>
        <w:gridCol w:w="791"/>
        <w:gridCol w:w="791"/>
        <w:gridCol w:w="791"/>
        <w:gridCol w:w="690"/>
        <w:gridCol w:w="690"/>
        <w:gridCol w:w="690"/>
        <w:gridCol w:w="791"/>
        <w:gridCol w:w="885"/>
      </w:tblGrid>
      <w:tr w:rsidR="0093268E" w:rsidRPr="00B77C6A" w:rsidTr="00CE2CB5">
        <w:trPr>
          <w:trHeight w:val="20"/>
        </w:trPr>
        <w:tc>
          <w:tcPr>
            <w:tcW w:w="2122" w:type="pct"/>
            <w:gridSpan w:val="4"/>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Project Name:_______________________</w:t>
            </w: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300"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r>
      <w:tr w:rsidR="0093268E" w:rsidRPr="00B77C6A" w:rsidTr="00CE2CB5">
        <w:trPr>
          <w:trHeight w:val="20"/>
        </w:trPr>
        <w:tc>
          <w:tcPr>
            <w:tcW w:w="2390" w:type="pct"/>
            <w:gridSpan w:val="5"/>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Client:_____________________________</w:t>
            </w: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300"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r>
      <w:tr w:rsidR="0093268E" w:rsidRPr="00B77C6A" w:rsidTr="00CE2CB5">
        <w:trPr>
          <w:trHeight w:val="20"/>
        </w:trPr>
        <w:tc>
          <w:tcPr>
            <w:tcW w:w="2390" w:type="pct"/>
            <w:gridSpan w:val="5"/>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Consultant:_________________________</w:t>
            </w: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300"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r>
      <w:tr w:rsidR="0093268E" w:rsidRPr="00B77C6A" w:rsidTr="00CE2CB5">
        <w:trPr>
          <w:trHeight w:val="20"/>
        </w:trPr>
        <w:tc>
          <w:tcPr>
            <w:tcW w:w="2390" w:type="pct"/>
            <w:gridSpan w:val="5"/>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Contractor:_________________________</w:t>
            </w: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300"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r>
      <w:tr w:rsidR="0093268E" w:rsidRPr="00B77C6A" w:rsidTr="00CE2CB5">
        <w:trPr>
          <w:trHeight w:val="20"/>
        </w:trPr>
        <w:tc>
          <w:tcPr>
            <w:tcW w:w="3730" w:type="pct"/>
            <w:gridSpan w:val="10"/>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xml:space="preserve">Financial Flow Schedule in ETB for the year _____ EFY </w:t>
            </w:r>
          </w:p>
        </w:tc>
        <w:tc>
          <w:tcPr>
            <w:tcW w:w="234"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34"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268"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c>
          <w:tcPr>
            <w:tcW w:w="300" w:type="pct"/>
            <w:tcBorders>
              <w:top w:val="nil"/>
              <w:left w:val="nil"/>
              <w:bottom w:val="nil"/>
              <w:right w:val="nil"/>
            </w:tcBorders>
            <w:shd w:val="clear" w:color="auto" w:fill="auto"/>
            <w:noWrap/>
            <w:vAlign w:val="bottom"/>
            <w:hideMark/>
          </w:tcPr>
          <w:p w:rsidR="0093268E" w:rsidRPr="00B77C6A" w:rsidRDefault="0093268E" w:rsidP="00FB4138">
            <w:pPr>
              <w:rPr>
                <w:rFonts w:eastAsia="Times New Roman"/>
                <w:color w:val="000000"/>
                <w:sz w:val="20"/>
                <w:szCs w:val="20"/>
              </w:rPr>
            </w:pPr>
          </w:p>
        </w:tc>
      </w:tr>
      <w:tr w:rsidR="0093268E" w:rsidRPr="009B01F1" w:rsidTr="00CE2CB5">
        <w:trPr>
          <w:trHeight w:val="20"/>
        </w:trPr>
        <w:tc>
          <w:tcPr>
            <w:tcW w:w="2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268E" w:rsidRPr="009B01F1" w:rsidRDefault="0093268E" w:rsidP="00B77C6A">
            <w:pPr>
              <w:jc w:val="center"/>
              <w:rPr>
                <w:rFonts w:eastAsia="Times New Roman"/>
                <w:b/>
                <w:color w:val="000000"/>
                <w:sz w:val="20"/>
                <w:szCs w:val="20"/>
              </w:rPr>
            </w:pPr>
            <w:r w:rsidRPr="009B01F1">
              <w:rPr>
                <w:rFonts w:eastAsia="Times New Roman"/>
                <w:b/>
                <w:color w:val="000000"/>
                <w:sz w:val="20"/>
                <w:szCs w:val="20"/>
              </w:rPr>
              <w:t>Item No.</w:t>
            </w:r>
          </w:p>
        </w:tc>
        <w:tc>
          <w:tcPr>
            <w:tcW w:w="6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68E" w:rsidRPr="009B01F1" w:rsidRDefault="0093268E" w:rsidP="00B77C6A">
            <w:pPr>
              <w:jc w:val="center"/>
              <w:rPr>
                <w:rFonts w:eastAsia="Times New Roman"/>
                <w:b/>
                <w:color w:val="000000"/>
                <w:sz w:val="20"/>
                <w:szCs w:val="20"/>
              </w:rPr>
            </w:pPr>
            <w:r w:rsidRPr="009B01F1">
              <w:rPr>
                <w:rFonts w:eastAsia="Times New Roman"/>
                <w:b/>
                <w:color w:val="000000"/>
                <w:sz w:val="20"/>
                <w:szCs w:val="20"/>
              </w:rPr>
              <w:t>Description</w:t>
            </w:r>
          </w:p>
        </w:tc>
        <w:tc>
          <w:tcPr>
            <w:tcW w:w="8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268E" w:rsidRPr="009B01F1" w:rsidRDefault="0093268E" w:rsidP="00B77C6A">
            <w:pPr>
              <w:jc w:val="center"/>
              <w:rPr>
                <w:rFonts w:eastAsia="Times New Roman"/>
                <w:b/>
                <w:color w:val="000000"/>
                <w:sz w:val="20"/>
                <w:szCs w:val="20"/>
              </w:rPr>
            </w:pPr>
            <w:r w:rsidRPr="009B01F1">
              <w:rPr>
                <w:rFonts w:eastAsia="Times New Roman"/>
                <w:b/>
                <w:color w:val="000000"/>
                <w:sz w:val="20"/>
                <w:szCs w:val="20"/>
              </w:rPr>
              <w:t>Total Financial Flow Plan (ETB) for the year _____ EFY</w:t>
            </w:r>
          </w:p>
        </w:tc>
        <w:tc>
          <w:tcPr>
            <w:tcW w:w="3150" w:type="pct"/>
            <w:gridSpan w:val="12"/>
            <w:tcBorders>
              <w:top w:val="single" w:sz="4" w:space="0" w:color="auto"/>
              <w:left w:val="nil"/>
              <w:bottom w:val="single" w:sz="4" w:space="0" w:color="auto"/>
              <w:right w:val="single" w:sz="4" w:space="0" w:color="auto"/>
            </w:tcBorders>
            <w:shd w:val="clear" w:color="auto" w:fill="auto"/>
            <w:vAlign w:val="center"/>
            <w:hideMark/>
          </w:tcPr>
          <w:p w:rsidR="0093268E" w:rsidRPr="009B01F1" w:rsidRDefault="0093268E" w:rsidP="00B77C6A">
            <w:pPr>
              <w:jc w:val="center"/>
              <w:rPr>
                <w:rFonts w:eastAsia="Times New Roman"/>
                <w:b/>
                <w:color w:val="000000"/>
                <w:sz w:val="20"/>
                <w:szCs w:val="20"/>
              </w:rPr>
            </w:pPr>
            <w:r w:rsidRPr="009B01F1">
              <w:rPr>
                <w:rFonts w:eastAsia="Times New Roman"/>
                <w:b/>
                <w:color w:val="000000"/>
                <w:sz w:val="20"/>
                <w:szCs w:val="20"/>
              </w:rPr>
              <w:t>Financial Flow Schedule (ETB) Month Distribution</w:t>
            </w:r>
          </w:p>
        </w:tc>
      </w:tr>
      <w:tr w:rsidR="0093268E" w:rsidRPr="009B01F1" w:rsidTr="00CE2CB5">
        <w:trPr>
          <w:trHeight w:val="20"/>
        </w:trPr>
        <w:tc>
          <w:tcPr>
            <w:tcW w:w="280" w:type="pct"/>
            <w:vMerge/>
            <w:tcBorders>
              <w:top w:val="single" w:sz="4" w:space="0" w:color="auto"/>
              <w:left w:val="single" w:sz="4" w:space="0" w:color="auto"/>
              <w:bottom w:val="single" w:sz="4" w:space="0" w:color="auto"/>
              <w:right w:val="single" w:sz="4" w:space="0" w:color="auto"/>
            </w:tcBorders>
            <w:vAlign w:val="center"/>
            <w:hideMark/>
          </w:tcPr>
          <w:p w:rsidR="0093268E" w:rsidRPr="009B01F1" w:rsidRDefault="0093268E" w:rsidP="00B77C6A">
            <w:pPr>
              <w:jc w:val="center"/>
              <w:rPr>
                <w:rFonts w:eastAsia="Times New Roman"/>
                <w:b/>
                <w:color w:val="000000"/>
                <w:sz w:val="20"/>
                <w:szCs w:val="20"/>
              </w:rPr>
            </w:pPr>
          </w:p>
        </w:tc>
        <w:tc>
          <w:tcPr>
            <w:tcW w:w="683" w:type="pct"/>
            <w:vMerge/>
            <w:tcBorders>
              <w:top w:val="single" w:sz="4" w:space="0" w:color="auto"/>
              <w:left w:val="single" w:sz="4" w:space="0" w:color="auto"/>
              <w:bottom w:val="single" w:sz="4" w:space="0" w:color="auto"/>
              <w:right w:val="single" w:sz="4" w:space="0" w:color="auto"/>
            </w:tcBorders>
            <w:vAlign w:val="center"/>
            <w:hideMark/>
          </w:tcPr>
          <w:p w:rsidR="0093268E" w:rsidRPr="009B01F1" w:rsidRDefault="0093268E" w:rsidP="00B77C6A">
            <w:pPr>
              <w:jc w:val="center"/>
              <w:rPr>
                <w:rFonts w:eastAsia="Times New Roman"/>
                <w:b/>
                <w:color w:val="000000"/>
                <w:sz w:val="20"/>
                <w:szCs w:val="20"/>
              </w:rPr>
            </w:pP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93268E" w:rsidRPr="009B01F1" w:rsidRDefault="0093268E" w:rsidP="00B77C6A">
            <w:pPr>
              <w:jc w:val="center"/>
              <w:rPr>
                <w:rFonts w:eastAsia="Times New Roman"/>
                <w:b/>
                <w:color w:val="000000"/>
                <w:sz w:val="20"/>
                <w:szCs w:val="20"/>
              </w:rPr>
            </w:pPr>
          </w:p>
        </w:tc>
        <w:tc>
          <w:tcPr>
            <w:tcW w:w="272" w:type="pct"/>
            <w:tcBorders>
              <w:top w:val="nil"/>
              <w:left w:val="nil"/>
              <w:bottom w:val="single" w:sz="4" w:space="0" w:color="auto"/>
              <w:right w:val="single" w:sz="4" w:space="0" w:color="auto"/>
            </w:tcBorders>
            <w:shd w:val="clear" w:color="auto" w:fill="auto"/>
            <w:noWrap/>
            <w:vAlign w:val="center"/>
            <w:hideMark/>
          </w:tcPr>
          <w:p w:rsidR="0093268E" w:rsidRPr="009B01F1" w:rsidRDefault="0093268E" w:rsidP="00B77C6A">
            <w:pPr>
              <w:jc w:val="center"/>
              <w:rPr>
                <w:rFonts w:eastAsia="Times New Roman"/>
                <w:b/>
                <w:color w:val="000000"/>
                <w:sz w:val="20"/>
                <w:szCs w:val="20"/>
              </w:rPr>
            </w:pPr>
            <w:r w:rsidRPr="009B01F1">
              <w:rPr>
                <w:rFonts w:eastAsia="Times New Roman"/>
                <w:b/>
                <w:color w:val="000000"/>
                <w:sz w:val="20"/>
                <w:szCs w:val="20"/>
              </w:rPr>
              <w:t>July</w:t>
            </w:r>
          </w:p>
        </w:tc>
        <w:tc>
          <w:tcPr>
            <w:tcW w:w="268" w:type="pct"/>
            <w:tcBorders>
              <w:top w:val="nil"/>
              <w:left w:val="nil"/>
              <w:bottom w:val="single" w:sz="4" w:space="0" w:color="auto"/>
              <w:right w:val="single" w:sz="4" w:space="0" w:color="auto"/>
            </w:tcBorders>
            <w:shd w:val="clear" w:color="auto" w:fill="auto"/>
            <w:noWrap/>
            <w:vAlign w:val="center"/>
            <w:hideMark/>
          </w:tcPr>
          <w:p w:rsidR="0093268E" w:rsidRPr="009B01F1" w:rsidRDefault="0093268E" w:rsidP="00B77C6A">
            <w:pPr>
              <w:jc w:val="center"/>
              <w:rPr>
                <w:rFonts w:eastAsia="Times New Roman"/>
                <w:b/>
                <w:color w:val="000000"/>
                <w:sz w:val="20"/>
                <w:szCs w:val="20"/>
              </w:rPr>
            </w:pPr>
            <w:r w:rsidRPr="009B01F1">
              <w:rPr>
                <w:rFonts w:eastAsia="Times New Roman"/>
                <w:b/>
                <w:color w:val="000000"/>
                <w:sz w:val="20"/>
                <w:szCs w:val="20"/>
              </w:rPr>
              <w:t>Aug</w:t>
            </w:r>
          </w:p>
        </w:tc>
        <w:tc>
          <w:tcPr>
            <w:tcW w:w="268" w:type="pct"/>
            <w:tcBorders>
              <w:top w:val="nil"/>
              <w:left w:val="nil"/>
              <w:bottom w:val="single" w:sz="4" w:space="0" w:color="auto"/>
              <w:right w:val="single" w:sz="4" w:space="0" w:color="auto"/>
            </w:tcBorders>
            <w:shd w:val="clear" w:color="auto" w:fill="auto"/>
            <w:noWrap/>
            <w:vAlign w:val="center"/>
            <w:hideMark/>
          </w:tcPr>
          <w:p w:rsidR="0093268E" w:rsidRPr="009B01F1" w:rsidRDefault="0093268E" w:rsidP="00B77C6A">
            <w:pPr>
              <w:jc w:val="center"/>
              <w:rPr>
                <w:rFonts w:eastAsia="Times New Roman"/>
                <w:b/>
                <w:color w:val="000000"/>
                <w:sz w:val="20"/>
                <w:szCs w:val="20"/>
              </w:rPr>
            </w:pPr>
            <w:r w:rsidRPr="009B01F1">
              <w:rPr>
                <w:rFonts w:eastAsia="Times New Roman"/>
                <w:b/>
                <w:color w:val="000000"/>
                <w:sz w:val="20"/>
                <w:szCs w:val="20"/>
              </w:rPr>
              <w:t>Sep</w:t>
            </w:r>
          </w:p>
        </w:tc>
        <w:tc>
          <w:tcPr>
            <w:tcW w:w="268" w:type="pct"/>
            <w:tcBorders>
              <w:top w:val="nil"/>
              <w:left w:val="nil"/>
              <w:bottom w:val="single" w:sz="4" w:space="0" w:color="auto"/>
              <w:right w:val="single" w:sz="4" w:space="0" w:color="auto"/>
            </w:tcBorders>
            <w:shd w:val="clear" w:color="auto" w:fill="auto"/>
            <w:noWrap/>
            <w:vAlign w:val="center"/>
            <w:hideMark/>
          </w:tcPr>
          <w:p w:rsidR="0093268E" w:rsidRPr="009B01F1" w:rsidRDefault="0093268E" w:rsidP="00B77C6A">
            <w:pPr>
              <w:jc w:val="center"/>
              <w:rPr>
                <w:rFonts w:eastAsia="Times New Roman"/>
                <w:b/>
                <w:color w:val="000000"/>
                <w:sz w:val="20"/>
                <w:szCs w:val="20"/>
              </w:rPr>
            </w:pPr>
            <w:r w:rsidRPr="009B01F1">
              <w:rPr>
                <w:rFonts w:eastAsia="Times New Roman"/>
                <w:b/>
                <w:color w:val="000000"/>
                <w:sz w:val="20"/>
                <w:szCs w:val="20"/>
              </w:rPr>
              <w:t>Oct</w:t>
            </w:r>
          </w:p>
        </w:tc>
        <w:tc>
          <w:tcPr>
            <w:tcW w:w="268" w:type="pct"/>
            <w:tcBorders>
              <w:top w:val="nil"/>
              <w:left w:val="nil"/>
              <w:bottom w:val="single" w:sz="4" w:space="0" w:color="auto"/>
              <w:right w:val="single" w:sz="4" w:space="0" w:color="auto"/>
            </w:tcBorders>
            <w:shd w:val="clear" w:color="auto" w:fill="auto"/>
            <w:noWrap/>
            <w:vAlign w:val="center"/>
            <w:hideMark/>
          </w:tcPr>
          <w:p w:rsidR="0093268E" w:rsidRPr="009B01F1" w:rsidRDefault="0093268E" w:rsidP="00B77C6A">
            <w:pPr>
              <w:jc w:val="center"/>
              <w:rPr>
                <w:rFonts w:eastAsia="Times New Roman"/>
                <w:b/>
                <w:color w:val="000000"/>
                <w:sz w:val="20"/>
                <w:szCs w:val="20"/>
              </w:rPr>
            </w:pPr>
            <w:r w:rsidRPr="009B01F1">
              <w:rPr>
                <w:rFonts w:eastAsia="Times New Roman"/>
                <w:b/>
                <w:color w:val="000000"/>
                <w:sz w:val="20"/>
                <w:szCs w:val="20"/>
              </w:rPr>
              <w:t>Nov</w:t>
            </w:r>
          </w:p>
        </w:tc>
        <w:tc>
          <w:tcPr>
            <w:tcW w:w="268" w:type="pct"/>
            <w:tcBorders>
              <w:top w:val="nil"/>
              <w:left w:val="nil"/>
              <w:bottom w:val="single" w:sz="4" w:space="0" w:color="auto"/>
              <w:right w:val="single" w:sz="4" w:space="0" w:color="auto"/>
            </w:tcBorders>
            <w:shd w:val="clear" w:color="auto" w:fill="auto"/>
            <w:noWrap/>
            <w:vAlign w:val="center"/>
            <w:hideMark/>
          </w:tcPr>
          <w:p w:rsidR="0093268E" w:rsidRPr="009B01F1" w:rsidRDefault="0093268E" w:rsidP="00B77C6A">
            <w:pPr>
              <w:jc w:val="center"/>
              <w:rPr>
                <w:rFonts w:eastAsia="Times New Roman"/>
                <w:b/>
                <w:color w:val="000000"/>
                <w:sz w:val="20"/>
                <w:szCs w:val="20"/>
              </w:rPr>
            </w:pPr>
            <w:r w:rsidRPr="009B01F1">
              <w:rPr>
                <w:rFonts w:eastAsia="Times New Roman"/>
                <w:b/>
                <w:color w:val="000000"/>
                <w:sz w:val="20"/>
                <w:szCs w:val="20"/>
              </w:rPr>
              <w:t>Dec</w:t>
            </w:r>
          </w:p>
        </w:tc>
        <w:tc>
          <w:tcPr>
            <w:tcW w:w="268" w:type="pct"/>
            <w:tcBorders>
              <w:top w:val="nil"/>
              <w:left w:val="nil"/>
              <w:bottom w:val="single" w:sz="4" w:space="0" w:color="auto"/>
              <w:right w:val="single" w:sz="4" w:space="0" w:color="auto"/>
            </w:tcBorders>
            <w:shd w:val="clear" w:color="auto" w:fill="auto"/>
            <w:noWrap/>
            <w:vAlign w:val="center"/>
            <w:hideMark/>
          </w:tcPr>
          <w:p w:rsidR="0093268E" w:rsidRPr="009B01F1" w:rsidRDefault="0093268E" w:rsidP="00B77C6A">
            <w:pPr>
              <w:jc w:val="center"/>
              <w:rPr>
                <w:rFonts w:eastAsia="Times New Roman"/>
                <w:b/>
                <w:color w:val="000000"/>
                <w:sz w:val="20"/>
                <w:szCs w:val="20"/>
              </w:rPr>
            </w:pPr>
            <w:r w:rsidRPr="009B01F1">
              <w:rPr>
                <w:rFonts w:eastAsia="Times New Roman"/>
                <w:b/>
                <w:color w:val="000000"/>
                <w:sz w:val="20"/>
                <w:szCs w:val="20"/>
              </w:rPr>
              <w:t>Jan</w:t>
            </w:r>
          </w:p>
        </w:tc>
        <w:tc>
          <w:tcPr>
            <w:tcW w:w="234" w:type="pct"/>
            <w:tcBorders>
              <w:top w:val="nil"/>
              <w:left w:val="nil"/>
              <w:bottom w:val="single" w:sz="4" w:space="0" w:color="auto"/>
              <w:right w:val="single" w:sz="4" w:space="0" w:color="auto"/>
            </w:tcBorders>
            <w:shd w:val="clear" w:color="auto" w:fill="auto"/>
            <w:noWrap/>
            <w:vAlign w:val="center"/>
            <w:hideMark/>
          </w:tcPr>
          <w:p w:rsidR="0093268E" w:rsidRPr="009B01F1" w:rsidRDefault="0093268E" w:rsidP="00B77C6A">
            <w:pPr>
              <w:jc w:val="center"/>
              <w:rPr>
                <w:rFonts w:eastAsia="Times New Roman"/>
                <w:b/>
                <w:color w:val="000000"/>
                <w:sz w:val="20"/>
                <w:szCs w:val="20"/>
              </w:rPr>
            </w:pPr>
            <w:r w:rsidRPr="009B01F1">
              <w:rPr>
                <w:rFonts w:eastAsia="Times New Roman"/>
                <w:b/>
                <w:color w:val="000000"/>
                <w:sz w:val="20"/>
                <w:szCs w:val="20"/>
              </w:rPr>
              <w:t>Feb</w:t>
            </w:r>
          </w:p>
        </w:tc>
        <w:tc>
          <w:tcPr>
            <w:tcW w:w="234" w:type="pct"/>
            <w:tcBorders>
              <w:top w:val="nil"/>
              <w:left w:val="nil"/>
              <w:bottom w:val="single" w:sz="4" w:space="0" w:color="auto"/>
              <w:right w:val="single" w:sz="4" w:space="0" w:color="auto"/>
            </w:tcBorders>
            <w:shd w:val="clear" w:color="auto" w:fill="auto"/>
            <w:noWrap/>
            <w:vAlign w:val="center"/>
            <w:hideMark/>
          </w:tcPr>
          <w:p w:rsidR="0093268E" w:rsidRPr="009B01F1" w:rsidRDefault="0093268E" w:rsidP="00B77C6A">
            <w:pPr>
              <w:jc w:val="center"/>
              <w:rPr>
                <w:rFonts w:eastAsia="Times New Roman"/>
                <w:b/>
                <w:color w:val="000000"/>
                <w:sz w:val="20"/>
                <w:szCs w:val="20"/>
              </w:rPr>
            </w:pPr>
            <w:r w:rsidRPr="009B01F1">
              <w:rPr>
                <w:rFonts w:eastAsia="Times New Roman"/>
                <w:b/>
                <w:color w:val="000000"/>
                <w:sz w:val="20"/>
                <w:szCs w:val="20"/>
              </w:rPr>
              <w:t>Mar</w:t>
            </w:r>
          </w:p>
        </w:tc>
        <w:tc>
          <w:tcPr>
            <w:tcW w:w="234" w:type="pct"/>
            <w:tcBorders>
              <w:top w:val="nil"/>
              <w:left w:val="nil"/>
              <w:bottom w:val="single" w:sz="4" w:space="0" w:color="auto"/>
              <w:right w:val="single" w:sz="4" w:space="0" w:color="auto"/>
            </w:tcBorders>
            <w:shd w:val="clear" w:color="auto" w:fill="auto"/>
            <w:noWrap/>
            <w:vAlign w:val="center"/>
            <w:hideMark/>
          </w:tcPr>
          <w:p w:rsidR="0093268E" w:rsidRPr="009B01F1" w:rsidRDefault="0093268E" w:rsidP="00B77C6A">
            <w:pPr>
              <w:jc w:val="center"/>
              <w:rPr>
                <w:rFonts w:eastAsia="Times New Roman"/>
                <w:b/>
                <w:color w:val="000000"/>
                <w:sz w:val="20"/>
                <w:szCs w:val="20"/>
              </w:rPr>
            </w:pPr>
            <w:r w:rsidRPr="009B01F1">
              <w:rPr>
                <w:rFonts w:eastAsia="Times New Roman"/>
                <w:b/>
                <w:color w:val="000000"/>
                <w:sz w:val="20"/>
                <w:szCs w:val="20"/>
              </w:rPr>
              <w:t>Apr</w:t>
            </w:r>
          </w:p>
        </w:tc>
        <w:tc>
          <w:tcPr>
            <w:tcW w:w="268" w:type="pct"/>
            <w:tcBorders>
              <w:top w:val="nil"/>
              <w:left w:val="nil"/>
              <w:bottom w:val="single" w:sz="4" w:space="0" w:color="auto"/>
              <w:right w:val="single" w:sz="4" w:space="0" w:color="auto"/>
            </w:tcBorders>
            <w:shd w:val="clear" w:color="auto" w:fill="auto"/>
            <w:noWrap/>
            <w:vAlign w:val="center"/>
            <w:hideMark/>
          </w:tcPr>
          <w:p w:rsidR="0093268E" w:rsidRPr="009B01F1" w:rsidRDefault="0093268E" w:rsidP="00B77C6A">
            <w:pPr>
              <w:jc w:val="center"/>
              <w:rPr>
                <w:rFonts w:eastAsia="Times New Roman"/>
                <w:b/>
                <w:color w:val="000000"/>
                <w:sz w:val="20"/>
                <w:szCs w:val="20"/>
              </w:rPr>
            </w:pPr>
            <w:r w:rsidRPr="009B01F1">
              <w:rPr>
                <w:rFonts w:eastAsia="Times New Roman"/>
                <w:b/>
                <w:color w:val="000000"/>
                <w:sz w:val="20"/>
                <w:szCs w:val="20"/>
              </w:rPr>
              <w:t>May</w:t>
            </w:r>
          </w:p>
        </w:tc>
        <w:tc>
          <w:tcPr>
            <w:tcW w:w="300" w:type="pct"/>
            <w:tcBorders>
              <w:top w:val="nil"/>
              <w:left w:val="nil"/>
              <w:bottom w:val="single" w:sz="4" w:space="0" w:color="auto"/>
              <w:right w:val="single" w:sz="4" w:space="0" w:color="auto"/>
            </w:tcBorders>
            <w:shd w:val="clear" w:color="auto" w:fill="auto"/>
            <w:noWrap/>
            <w:vAlign w:val="center"/>
            <w:hideMark/>
          </w:tcPr>
          <w:p w:rsidR="0093268E" w:rsidRPr="009B01F1" w:rsidRDefault="0093268E" w:rsidP="00B77C6A">
            <w:pPr>
              <w:jc w:val="center"/>
              <w:rPr>
                <w:rFonts w:eastAsia="Times New Roman"/>
                <w:b/>
                <w:color w:val="000000"/>
                <w:sz w:val="20"/>
                <w:szCs w:val="20"/>
              </w:rPr>
            </w:pPr>
            <w:r w:rsidRPr="009B01F1">
              <w:rPr>
                <w:rFonts w:eastAsia="Times New Roman"/>
                <w:b/>
                <w:color w:val="000000"/>
                <w:sz w:val="20"/>
                <w:szCs w:val="20"/>
              </w:rPr>
              <w:t>June</w:t>
            </w:r>
          </w:p>
        </w:tc>
      </w:tr>
      <w:tr w:rsidR="0093268E" w:rsidRPr="00B77C6A" w:rsidTr="00CE2CB5">
        <w:trPr>
          <w:trHeight w:val="2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3268E" w:rsidRPr="00B77C6A" w:rsidRDefault="0093268E" w:rsidP="00CE2CB5">
            <w:pPr>
              <w:jc w:val="center"/>
              <w:rPr>
                <w:rFonts w:eastAsia="Times New Roman"/>
                <w:color w:val="000000"/>
                <w:sz w:val="20"/>
                <w:szCs w:val="20"/>
              </w:rPr>
            </w:pPr>
            <w:r w:rsidRPr="00B77C6A">
              <w:rPr>
                <w:rFonts w:eastAsia="Times New Roman"/>
                <w:color w:val="000000"/>
                <w:sz w:val="20"/>
                <w:szCs w:val="20"/>
              </w:rPr>
              <w:t>1</w:t>
            </w:r>
          </w:p>
        </w:tc>
        <w:tc>
          <w:tcPr>
            <w:tcW w:w="683"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Material cost</w:t>
            </w:r>
          </w:p>
        </w:tc>
        <w:tc>
          <w:tcPr>
            <w:tcW w:w="887"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72"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r>
      <w:tr w:rsidR="0093268E" w:rsidRPr="00B77C6A" w:rsidTr="00CE2CB5">
        <w:trPr>
          <w:trHeight w:val="2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3268E" w:rsidRPr="00B77C6A" w:rsidRDefault="0093268E" w:rsidP="00CE2CB5">
            <w:pPr>
              <w:jc w:val="center"/>
              <w:rPr>
                <w:rFonts w:eastAsia="Times New Roman"/>
                <w:color w:val="000000"/>
                <w:sz w:val="20"/>
                <w:szCs w:val="20"/>
              </w:rPr>
            </w:pPr>
            <w:r w:rsidRPr="00B77C6A">
              <w:rPr>
                <w:rFonts w:eastAsia="Times New Roman"/>
                <w:color w:val="000000"/>
                <w:sz w:val="20"/>
                <w:szCs w:val="20"/>
              </w:rPr>
              <w:t>2</w:t>
            </w:r>
          </w:p>
        </w:tc>
        <w:tc>
          <w:tcPr>
            <w:tcW w:w="683"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Machinery cost</w:t>
            </w:r>
          </w:p>
        </w:tc>
        <w:tc>
          <w:tcPr>
            <w:tcW w:w="887"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72"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r>
      <w:tr w:rsidR="0093268E" w:rsidRPr="00B77C6A" w:rsidTr="00CE2CB5">
        <w:trPr>
          <w:trHeight w:val="2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3268E" w:rsidRPr="00B77C6A" w:rsidRDefault="0093268E" w:rsidP="00CE2CB5">
            <w:pPr>
              <w:jc w:val="center"/>
              <w:rPr>
                <w:rFonts w:eastAsia="Times New Roman"/>
                <w:color w:val="000000"/>
                <w:sz w:val="20"/>
                <w:szCs w:val="20"/>
              </w:rPr>
            </w:pPr>
            <w:r w:rsidRPr="00B77C6A">
              <w:rPr>
                <w:rFonts w:eastAsia="Times New Roman"/>
                <w:color w:val="000000"/>
                <w:sz w:val="20"/>
                <w:szCs w:val="20"/>
              </w:rPr>
              <w:t>3</w:t>
            </w:r>
          </w:p>
        </w:tc>
        <w:tc>
          <w:tcPr>
            <w:tcW w:w="683" w:type="pct"/>
            <w:tcBorders>
              <w:top w:val="nil"/>
              <w:left w:val="nil"/>
              <w:bottom w:val="single" w:sz="4" w:space="0" w:color="auto"/>
              <w:right w:val="single" w:sz="4" w:space="0" w:color="auto"/>
            </w:tcBorders>
            <w:shd w:val="clear" w:color="auto" w:fill="auto"/>
            <w:noWrap/>
            <w:vAlign w:val="bottom"/>
            <w:hideMark/>
          </w:tcPr>
          <w:p w:rsidR="0093268E" w:rsidRPr="00B77C6A" w:rsidRDefault="00C40D8A" w:rsidP="00FB4138">
            <w:pPr>
              <w:rPr>
                <w:rFonts w:eastAsia="Times New Roman"/>
                <w:color w:val="000000"/>
                <w:sz w:val="20"/>
                <w:szCs w:val="20"/>
              </w:rPr>
            </w:pPr>
            <w:r>
              <w:rPr>
                <w:rFonts w:eastAsia="Times New Roman"/>
                <w:color w:val="000000"/>
                <w:sz w:val="20"/>
                <w:szCs w:val="20"/>
              </w:rPr>
              <w:t>Person power</w:t>
            </w:r>
            <w:r w:rsidR="0093268E" w:rsidRPr="00B77C6A">
              <w:rPr>
                <w:rFonts w:eastAsia="Times New Roman"/>
                <w:color w:val="000000"/>
                <w:sz w:val="20"/>
                <w:szCs w:val="20"/>
              </w:rPr>
              <w:t xml:space="preserve"> Cost</w:t>
            </w:r>
          </w:p>
        </w:tc>
        <w:tc>
          <w:tcPr>
            <w:tcW w:w="887"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72"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r>
      <w:tr w:rsidR="0093268E" w:rsidRPr="00B77C6A" w:rsidTr="00CE2CB5">
        <w:trPr>
          <w:trHeight w:val="2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3268E" w:rsidRPr="00B77C6A" w:rsidRDefault="0093268E" w:rsidP="00CE2CB5">
            <w:pPr>
              <w:jc w:val="center"/>
              <w:rPr>
                <w:rFonts w:eastAsia="Times New Roman"/>
                <w:color w:val="000000"/>
                <w:sz w:val="20"/>
                <w:szCs w:val="20"/>
              </w:rPr>
            </w:pPr>
            <w:r w:rsidRPr="00B77C6A">
              <w:rPr>
                <w:rFonts w:eastAsia="Times New Roman"/>
                <w:color w:val="000000"/>
                <w:sz w:val="20"/>
                <w:szCs w:val="20"/>
              </w:rPr>
              <w:t>4</w:t>
            </w:r>
          </w:p>
        </w:tc>
        <w:tc>
          <w:tcPr>
            <w:tcW w:w="683"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xml:space="preserve">Overhead cost </w:t>
            </w:r>
          </w:p>
        </w:tc>
        <w:tc>
          <w:tcPr>
            <w:tcW w:w="887"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72"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r>
      <w:tr w:rsidR="0093268E" w:rsidRPr="00B77C6A" w:rsidTr="00CE2CB5">
        <w:trPr>
          <w:trHeight w:val="2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3268E" w:rsidRPr="00B77C6A" w:rsidRDefault="0093268E" w:rsidP="00CE2CB5">
            <w:pPr>
              <w:jc w:val="center"/>
              <w:rPr>
                <w:rFonts w:eastAsia="Times New Roman"/>
                <w:color w:val="000000"/>
                <w:sz w:val="20"/>
                <w:szCs w:val="20"/>
              </w:rPr>
            </w:pPr>
            <w:r w:rsidRPr="00B77C6A">
              <w:rPr>
                <w:rFonts w:eastAsia="Times New Roman"/>
                <w:color w:val="000000"/>
                <w:sz w:val="20"/>
                <w:szCs w:val="20"/>
              </w:rPr>
              <w:t>5</w:t>
            </w:r>
          </w:p>
        </w:tc>
        <w:tc>
          <w:tcPr>
            <w:tcW w:w="683" w:type="pct"/>
            <w:tcBorders>
              <w:top w:val="nil"/>
              <w:left w:val="nil"/>
              <w:bottom w:val="single" w:sz="4" w:space="0" w:color="auto"/>
              <w:right w:val="single" w:sz="4" w:space="0" w:color="auto"/>
            </w:tcBorders>
            <w:shd w:val="clear" w:color="auto" w:fill="auto"/>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Others</w:t>
            </w:r>
          </w:p>
        </w:tc>
        <w:tc>
          <w:tcPr>
            <w:tcW w:w="887"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72"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r>
      <w:tr w:rsidR="0093268E" w:rsidRPr="00B77C6A" w:rsidTr="00CE2CB5">
        <w:trPr>
          <w:trHeight w:val="2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93268E" w:rsidRPr="00B77C6A" w:rsidRDefault="0093268E" w:rsidP="00CE2CB5">
            <w:pPr>
              <w:jc w:val="center"/>
              <w:rPr>
                <w:rFonts w:eastAsia="Times New Roman"/>
                <w:b/>
                <w:bCs/>
                <w:color w:val="000000"/>
                <w:sz w:val="20"/>
                <w:szCs w:val="20"/>
              </w:rPr>
            </w:pPr>
          </w:p>
        </w:tc>
        <w:tc>
          <w:tcPr>
            <w:tcW w:w="683"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b/>
                <w:bCs/>
                <w:color w:val="000000"/>
                <w:sz w:val="20"/>
                <w:szCs w:val="20"/>
              </w:rPr>
            </w:pPr>
            <w:r w:rsidRPr="00B77C6A">
              <w:rPr>
                <w:rFonts w:eastAsia="Times New Roman"/>
                <w:b/>
                <w:bCs/>
                <w:color w:val="000000"/>
                <w:sz w:val="20"/>
                <w:szCs w:val="20"/>
              </w:rPr>
              <w:t>Total cost</w:t>
            </w:r>
          </w:p>
        </w:tc>
        <w:tc>
          <w:tcPr>
            <w:tcW w:w="887"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72"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268"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rsidR="0093268E" w:rsidRPr="00B77C6A" w:rsidRDefault="0093268E" w:rsidP="00FB4138">
            <w:pPr>
              <w:rPr>
                <w:rFonts w:eastAsia="Times New Roman"/>
                <w:color w:val="000000"/>
                <w:sz w:val="20"/>
                <w:szCs w:val="20"/>
              </w:rPr>
            </w:pPr>
            <w:r w:rsidRPr="00B77C6A">
              <w:rPr>
                <w:rFonts w:eastAsia="Times New Roman"/>
                <w:color w:val="000000"/>
                <w:sz w:val="20"/>
                <w:szCs w:val="20"/>
              </w:rPr>
              <w:t> </w:t>
            </w:r>
          </w:p>
        </w:tc>
      </w:tr>
    </w:tbl>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 w:rsidR="0093268E" w:rsidRDefault="0093268E" w:rsidP="0093268E">
      <w:pPr>
        <w:sectPr w:rsidR="0093268E" w:rsidSect="00AA6908">
          <w:headerReference w:type="even" r:id="rId41"/>
          <w:headerReference w:type="default" r:id="rId42"/>
          <w:footerReference w:type="even" r:id="rId43"/>
          <w:footerReference w:type="default" r:id="rId44"/>
          <w:pgSz w:w="16839" w:h="11907" w:orient="landscape" w:code="9"/>
          <w:pgMar w:top="1152" w:right="1152" w:bottom="1152" w:left="1152" w:header="720" w:footer="720" w:gutter="0"/>
          <w:cols w:space="720"/>
          <w:docGrid w:linePitch="360"/>
        </w:sectPr>
      </w:pPr>
    </w:p>
    <w:p w:rsidR="005D637D" w:rsidRDefault="005D637D" w:rsidP="009B01F1">
      <w:pPr>
        <w:pStyle w:val="Caption"/>
      </w:pPr>
    </w:p>
    <w:p w:rsidR="0093268E" w:rsidRPr="001B1167" w:rsidRDefault="009B01F1" w:rsidP="009B01F1">
      <w:pPr>
        <w:pStyle w:val="Caption"/>
        <w:rPr>
          <w:b w:val="0"/>
        </w:rPr>
      </w:pPr>
      <w:bookmarkStart w:id="475" w:name="_Toc531653274"/>
      <w:r>
        <w:t xml:space="preserve">APPENDIX </w:t>
      </w:r>
      <w:r w:rsidR="00696FD7">
        <w:fldChar w:fldCharType="begin"/>
      </w:r>
      <w:r w:rsidR="00696FD7">
        <w:instrText xml:space="preserve"> SEQ APPENDIX \* ROMAN </w:instrText>
      </w:r>
      <w:r w:rsidR="00696FD7">
        <w:fldChar w:fldCharType="separate"/>
      </w:r>
      <w:r w:rsidR="00DD39EB">
        <w:rPr>
          <w:noProof/>
        </w:rPr>
        <w:t>III</w:t>
      </w:r>
      <w:r w:rsidR="00696FD7">
        <w:rPr>
          <w:noProof/>
        </w:rPr>
        <w:fldChar w:fldCharType="end"/>
      </w:r>
      <w:r>
        <w:t xml:space="preserve">: </w:t>
      </w:r>
      <w:r w:rsidRPr="000C2C46">
        <w:t>Part IV/GL 27/C Payment Format</w:t>
      </w:r>
      <w:bookmarkEnd w:id="475"/>
    </w:p>
    <w:p w:rsidR="009B01F1" w:rsidRPr="0031708C" w:rsidRDefault="009B01F1" w:rsidP="00031E8A">
      <w:pPr>
        <w:spacing w:line="360" w:lineRule="auto"/>
        <w:rPr>
          <w:sz w:val="20"/>
          <w:szCs w:val="20"/>
        </w:rPr>
      </w:pPr>
    </w:p>
    <w:p w:rsidR="0093268E" w:rsidRPr="0031708C" w:rsidRDefault="0093268E" w:rsidP="00031E8A">
      <w:pPr>
        <w:spacing w:line="360" w:lineRule="auto"/>
        <w:rPr>
          <w:sz w:val="20"/>
          <w:szCs w:val="20"/>
        </w:rPr>
      </w:pPr>
      <w:r w:rsidRPr="0031708C">
        <w:rPr>
          <w:sz w:val="20"/>
          <w:szCs w:val="20"/>
        </w:rPr>
        <w:t>Appendix Part IV/GL</w:t>
      </w:r>
      <w:r w:rsidR="0099453C" w:rsidRPr="0031708C">
        <w:rPr>
          <w:sz w:val="20"/>
          <w:szCs w:val="20"/>
        </w:rPr>
        <w:t>27</w:t>
      </w:r>
      <w:r w:rsidRPr="0031708C">
        <w:rPr>
          <w:sz w:val="20"/>
          <w:szCs w:val="20"/>
        </w:rPr>
        <w:t>/C-1 Sample Advance Payment Requesting Letter</w:t>
      </w:r>
    </w:p>
    <w:p w:rsidR="0093268E" w:rsidRPr="0031708C" w:rsidRDefault="0093268E" w:rsidP="0093268E">
      <w:pPr>
        <w:rPr>
          <w:sz w:val="20"/>
          <w:szCs w:val="20"/>
        </w:rPr>
      </w:pPr>
      <w:r w:rsidRPr="0031708C">
        <w:rPr>
          <w:sz w:val="20"/>
          <w:szCs w:val="20"/>
        </w:rPr>
        <w:t>Contractor Letter Head</w:t>
      </w:r>
    </w:p>
    <w:p w:rsidR="0093268E" w:rsidRPr="0031708C" w:rsidRDefault="0093268E" w:rsidP="0093268E">
      <w:pPr>
        <w:ind w:left="4320" w:firstLine="720"/>
        <w:rPr>
          <w:sz w:val="20"/>
          <w:szCs w:val="20"/>
        </w:rPr>
      </w:pPr>
      <w:proofErr w:type="gramStart"/>
      <w:r w:rsidRPr="0031708C">
        <w:rPr>
          <w:sz w:val="20"/>
          <w:szCs w:val="20"/>
        </w:rPr>
        <w:t>Ref.</w:t>
      </w:r>
      <w:proofErr w:type="gramEnd"/>
      <w:r w:rsidRPr="0031708C">
        <w:rPr>
          <w:sz w:val="20"/>
          <w:szCs w:val="20"/>
        </w:rPr>
        <w:t xml:space="preserve"> No: ___________________________</w:t>
      </w:r>
    </w:p>
    <w:p w:rsidR="0093268E" w:rsidRPr="0031708C" w:rsidRDefault="0093268E" w:rsidP="0093268E">
      <w:pPr>
        <w:ind w:left="360"/>
        <w:rPr>
          <w:sz w:val="20"/>
          <w:szCs w:val="20"/>
        </w:rPr>
      </w:pPr>
      <w:r w:rsidRPr="0031708C">
        <w:rPr>
          <w:sz w:val="20"/>
          <w:szCs w:val="20"/>
        </w:rPr>
        <w:tab/>
      </w:r>
      <w:r w:rsidRPr="0031708C">
        <w:rPr>
          <w:sz w:val="20"/>
          <w:szCs w:val="20"/>
        </w:rPr>
        <w:tab/>
      </w:r>
      <w:r w:rsidRPr="0031708C">
        <w:rPr>
          <w:sz w:val="20"/>
          <w:szCs w:val="20"/>
        </w:rPr>
        <w:tab/>
      </w:r>
      <w:r w:rsidRPr="0031708C">
        <w:rPr>
          <w:sz w:val="20"/>
          <w:szCs w:val="20"/>
        </w:rPr>
        <w:tab/>
      </w:r>
      <w:r w:rsidRPr="0031708C">
        <w:rPr>
          <w:sz w:val="20"/>
          <w:szCs w:val="20"/>
        </w:rPr>
        <w:tab/>
      </w:r>
      <w:r w:rsidRPr="0031708C">
        <w:rPr>
          <w:sz w:val="20"/>
          <w:szCs w:val="20"/>
        </w:rPr>
        <w:tab/>
        <w:t xml:space="preserve">             Date: _____________________________</w:t>
      </w:r>
    </w:p>
    <w:p w:rsidR="0093268E" w:rsidRDefault="0093268E" w:rsidP="0093268E">
      <w:pPr>
        <w:ind w:left="360"/>
        <w:rPr>
          <w:sz w:val="20"/>
          <w:szCs w:val="20"/>
        </w:rPr>
      </w:pPr>
      <w:r w:rsidRPr="0031708C">
        <w:rPr>
          <w:sz w:val="20"/>
          <w:szCs w:val="20"/>
        </w:rPr>
        <w:t>To / Name of the organization/</w:t>
      </w:r>
    </w:p>
    <w:p w:rsidR="0031708C" w:rsidRPr="0031708C" w:rsidRDefault="0031708C" w:rsidP="0093268E">
      <w:pPr>
        <w:ind w:left="360"/>
        <w:rPr>
          <w:sz w:val="20"/>
          <w:szCs w:val="20"/>
        </w:rPr>
      </w:pPr>
    </w:p>
    <w:p w:rsidR="0093268E" w:rsidRDefault="0093268E" w:rsidP="0093268E">
      <w:pPr>
        <w:ind w:left="360"/>
        <w:rPr>
          <w:b/>
          <w:sz w:val="20"/>
          <w:szCs w:val="20"/>
          <w:u w:val="single"/>
        </w:rPr>
      </w:pPr>
      <w:r w:rsidRPr="0031708C">
        <w:rPr>
          <w:sz w:val="20"/>
          <w:szCs w:val="20"/>
        </w:rPr>
        <w:t>Subject: -</w:t>
      </w:r>
      <w:r w:rsidRPr="0031708C">
        <w:rPr>
          <w:b/>
          <w:sz w:val="20"/>
          <w:szCs w:val="20"/>
          <w:u w:val="single"/>
        </w:rPr>
        <w:t>Request for Advance Payment</w:t>
      </w:r>
    </w:p>
    <w:p w:rsidR="0031708C" w:rsidRPr="0031708C" w:rsidRDefault="0031708C" w:rsidP="0093268E">
      <w:pPr>
        <w:ind w:left="360"/>
        <w:rPr>
          <w:sz w:val="20"/>
          <w:szCs w:val="20"/>
        </w:rPr>
      </w:pPr>
    </w:p>
    <w:p w:rsidR="0093268E" w:rsidRPr="0031708C" w:rsidRDefault="0093268E" w:rsidP="0093268E">
      <w:pPr>
        <w:ind w:left="360"/>
        <w:rPr>
          <w:sz w:val="20"/>
          <w:szCs w:val="20"/>
        </w:rPr>
      </w:pPr>
      <w:r w:rsidRPr="0031708C">
        <w:rPr>
          <w:sz w:val="20"/>
          <w:szCs w:val="20"/>
        </w:rPr>
        <w:t xml:space="preserve">Please allow this letter to serve as our request to receive an advance payment from your organization, / Organization Name/ for a contract our company entered into / Insert contract # ------/ for the Construction/ Consultancy/ supply/. The contract amount including VAT is ETB ________________ / number &amp; figure/. Hereby we request a /--% / advance payment, in the amount of Birr______________ / number &amp; figure/. </w:t>
      </w:r>
    </w:p>
    <w:p w:rsidR="0093268E" w:rsidRPr="0031708C" w:rsidRDefault="0093268E" w:rsidP="0093268E">
      <w:pPr>
        <w:ind w:left="360"/>
        <w:rPr>
          <w:sz w:val="20"/>
          <w:szCs w:val="20"/>
        </w:rPr>
      </w:pPr>
      <w:r w:rsidRPr="0031708C">
        <w:rPr>
          <w:sz w:val="20"/>
          <w:szCs w:val="20"/>
        </w:rPr>
        <w:t xml:space="preserve">We understand that costs paid for the advance will be dedicated proportionally from the subsequent payment request. Furthermore, the advance will be deducted from the total amount of reimbursement requested. </w:t>
      </w:r>
    </w:p>
    <w:p w:rsidR="0093268E" w:rsidRPr="0031708C" w:rsidRDefault="0093268E" w:rsidP="0093268E">
      <w:pPr>
        <w:ind w:left="360"/>
        <w:rPr>
          <w:sz w:val="20"/>
          <w:szCs w:val="20"/>
        </w:rPr>
      </w:pPr>
      <w:r w:rsidRPr="0031708C">
        <w:rPr>
          <w:sz w:val="20"/>
          <w:szCs w:val="20"/>
        </w:rPr>
        <w:t xml:space="preserve">Here with, we attached the required amount of Advance security Ref. No ______________________ dated ______________ for the amount of _______________ ETB from ___________________ Bank.  The Company </w:t>
      </w:r>
      <w:proofErr w:type="gramStart"/>
      <w:r w:rsidRPr="0031708C">
        <w:rPr>
          <w:sz w:val="20"/>
          <w:szCs w:val="20"/>
        </w:rPr>
        <w:t>commit</w:t>
      </w:r>
      <w:proofErr w:type="gramEnd"/>
      <w:r w:rsidRPr="0031708C">
        <w:rPr>
          <w:sz w:val="20"/>
          <w:szCs w:val="20"/>
        </w:rPr>
        <w:t xml:space="preserve"> itself for full return of the advance payment, in case of any failure to do so and expiration of the security the company will renew the security or will pay back the remaining advance payment in Cash. </w:t>
      </w:r>
    </w:p>
    <w:p w:rsidR="0093268E" w:rsidRPr="0031708C" w:rsidRDefault="0093268E" w:rsidP="0093268E">
      <w:pPr>
        <w:ind w:left="360"/>
        <w:rPr>
          <w:sz w:val="20"/>
          <w:szCs w:val="20"/>
        </w:rPr>
      </w:pPr>
      <w:r w:rsidRPr="0031708C">
        <w:rPr>
          <w:sz w:val="20"/>
          <w:szCs w:val="20"/>
        </w:rPr>
        <w:t xml:space="preserve">If you have any questions or need additional information to process this request, please contact ___________________________ at (______) ________________. </w:t>
      </w:r>
    </w:p>
    <w:p w:rsidR="0093268E" w:rsidRPr="0031708C" w:rsidRDefault="0093268E" w:rsidP="0093268E">
      <w:pPr>
        <w:ind w:left="360"/>
        <w:rPr>
          <w:sz w:val="20"/>
          <w:szCs w:val="20"/>
        </w:rPr>
      </w:pPr>
    </w:p>
    <w:p w:rsidR="0093268E" w:rsidRPr="0031708C" w:rsidRDefault="0093268E" w:rsidP="0093268E">
      <w:pPr>
        <w:ind w:left="360"/>
        <w:rPr>
          <w:sz w:val="20"/>
          <w:szCs w:val="20"/>
        </w:rPr>
      </w:pPr>
      <w:r w:rsidRPr="0031708C">
        <w:rPr>
          <w:sz w:val="20"/>
          <w:szCs w:val="20"/>
        </w:rPr>
        <w:t>Sincerely, Designated Authorized Representative</w:t>
      </w:r>
    </w:p>
    <w:p w:rsidR="0093268E" w:rsidRPr="0031708C" w:rsidRDefault="0093268E" w:rsidP="0093268E">
      <w:pPr>
        <w:ind w:left="360"/>
        <w:rPr>
          <w:sz w:val="20"/>
          <w:szCs w:val="20"/>
        </w:rPr>
      </w:pPr>
    </w:p>
    <w:p w:rsidR="0093268E" w:rsidRPr="0031708C" w:rsidRDefault="0093268E" w:rsidP="0093268E">
      <w:pPr>
        <w:rPr>
          <w:sz w:val="20"/>
          <w:szCs w:val="20"/>
        </w:rPr>
      </w:pPr>
      <w:r w:rsidRPr="0031708C">
        <w:rPr>
          <w:sz w:val="20"/>
          <w:szCs w:val="20"/>
        </w:rPr>
        <w:t>(THIS LETTER MUST BE SIGNED BY THE DESIGNATED AUTHORIZED REPRESENTATIVE).</w:t>
      </w:r>
    </w:p>
    <w:p w:rsidR="0093268E" w:rsidRPr="0031708C" w:rsidRDefault="0093268E" w:rsidP="0093268E">
      <w:pPr>
        <w:rPr>
          <w:sz w:val="20"/>
          <w:szCs w:val="20"/>
        </w:rPr>
      </w:pPr>
    </w:p>
    <w:p w:rsidR="0093268E" w:rsidRPr="0031708C" w:rsidRDefault="0093268E" w:rsidP="0093268E">
      <w:pPr>
        <w:rPr>
          <w:sz w:val="20"/>
          <w:szCs w:val="20"/>
        </w:rPr>
      </w:pPr>
    </w:p>
    <w:p w:rsidR="003961C4" w:rsidRPr="0031708C" w:rsidRDefault="00F459C0" w:rsidP="003961C4">
      <w:pPr>
        <w:rPr>
          <w:rFonts w:eastAsia="Calibri"/>
          <w:b/>
          <w:sz w:val="20"/>
          <w:szCs w:val="20"/>
          <w:u w:val="single"/>
        </w:rPr>
      </w:pPr>
      <w:r w:rsidRPr="0031708C">
        <w:rPr>
          <w:rFonts w:eastAsia="Calibri"/>
          <w:b/>
          <w:sz w:val="20"/>
          <w:szCs w:val="20"/>
          <w:u w:val="single"/>
        </w:rPr>
        <w:t>Enclosure:</w:t>
      </w:r>
      <w:r w:rsidRPr="0031708C">
        <w:rPr>
          <w:sz w:val="20"/>
          <w:szCs w:val="20"/>
        </w:rPr>
        <w:t xml:space="preserve"> Payment</w:t>
      </w:r>
      <w:r w:rsidR="00B84CC4" w:rsidRPr="0031708C">
        <w:rPr>
          <w:sz w:val="20"/>
          <w:szCs w:val="20"/>
        </w:rPr>
        <w:t xml:space="preserve"> certificate</w:t>
      </w:r>
    </w:p>
    <w:p w:rsidR="0093268E" w:rsidRPr="0031708C" w:rsidRDefault="0093268E" w:rsidP="0093268E">
      <w:pPr>
        <w:rPr>
          <w:sz w:val="20"/>
          <w:szCs w:val="20"/>
        </w:rPr>
      </w:pPr>
    </w:p>
    <w:p w:rsidR="0093268E" w:rsidRDefault="0093268E" w:rsidP="0093268E"/>
    <w:p w:rsidR="0093268E" w:rsidRDefault="0093268E" w:rsidP="0093268E"/>
    <w:p w:rsidR="00B33BE5" w:rsidRDefault="00B33BE5" w:rsidP="0093268E"/>
    <w:p w:rsidR="00B33BE5" w:rsidRDefault="00B33BE5" w:rsidP="0093268E"/>
    <w:p w:rsidR="00B33BE5" w:rsidRDefault="00B33BE5" w:rsidP="0093268E"/>
    <w:p w:rsidR="00B33BE5" w:rsidRDefault="00B33BE5" w:rsidP="0093268E"/>
    <w:p w:rsidR="00B33BE5" w:rsidRDefault="00B33BE5" w:rsidP="0093268E"/>
    <w:p w:rsidR="00B33BE5" w:rsidRDefault="00B33BE5" w:rsidP="0093268E"/>
    <w:p w:rsidR="00B33BE5" w:rsidRDefault="00B33BE5" w:rsidP="0093268E"/>
    <w:p w:rsidR="00B33BE5" w:rsidRDefault="00B33BE5" w:rsidP="0093268E"/>
    <w:p w:rsidR="00B33BE5" w:rsidRDefault="00B33BE5" w:rsidP="0093268E"/>
    <w:p w:rsidR="00B33BE5" w:rsidRDefault="00B33BE5" w:rsidP="0093268E"/>
    <w:p w:rsidR="00B33BE5" w:rsidRDefault="00B33BE5" w:rsidP="0093268E"/>
    <w:p w:rsidR="00B33BE5" w:rsidRDefault="00B33BE5" w:rsidP="0093268E"/>
    <w:p w:rsidR="00B33BE5" w:rsidRDefault="00B33BE5" w:rsidP="0093268E"/>
    <w:p w:rsidR="00B33BE5" w:rsidRDefault="00B33BE5" w:rsidP="0093268E"/>
    <w:p w:rsidR="00B33BE5" w:rsidRDefault="00B33BE5" w:rsidP="0093268E"/>
    <w:p w:rsidR="00B33BE5" w:rsidRDefault="00B33BE5" w:rsidP="0093268E"/>
    <w:p w:rsidR="0093268E" w:rsidRDefault="0093268E" w:rsidP="0093268E">
      <w:r w:rsidRPr="002F7994">
        <w:t xml:space="preserve">Appendix </w:t>
      </w:r>
      <w:r>
        <w:t>Part IV/GL</w:t>
      </w:r>
      <w:r w:rsidR="0099453C">
        <w:t>27</w:t>
      </w:r>
      <w:r>
        <w:t xml:space="preserve">/C-2 Sample </w:t>
      </w:r>
      <w:r w:rsidRPr="00135ECB">
        <w:rPr>
          <w:rFonts w:eastAsia="Calibri"/>
        </w:rPr>
        <w:t>Interim</w:t>
      </w:r>
      <w:r>
        <w:t xml:space="preserve"> Payment Requesting </w:t>
      </w:r>
      <w:r w:rsidRPr="00AF6118">
        <w:t>Letter</w:t>
      </w:r>
    </w:p>
    <w:p w:rsidR="0093268E" w:rsidRDefault="0093268E" w:rsidP="0093268E"/>
    <w:p w:rsidR="0093268E" w:rsidRPr="0031708C" w:rsidRDefault="0093268E" w:rsidP="0093268E">
      <w:pPr>
        <w:rPr>
          <w:rFonts w:ascii="Times New Roman" w:hAnsi="Times New Roman"/>
          <w:sz w:val="20"/>
          <w:szCs w:val="20"/>
        </w:rPr>
      </w:pPr>
      <w:r w:rsidRPr="0031708C">
        <w:rPr>
          <w:sz w:val="20"/>
          <w:szCs w:val="20"/>
        </w:rPr>
        <w:t>Contractor Letter Head</w:t>
      </w:r>
    </w:p>
    <w:p w:rsidR="0093268E" w:rsidRPr="0031708C" w:rsidRDefault="0093268E" w:rsidP="0093268E">
      <w:pPr>
        <w:jc w:val="right"/>
        <w:rPr>
          <w:rFonts w:eastAsia="Calibri"/>
          <w:sz w:val="20"/>
          <w:szCs w:val="20"/>
        </w:rPr>
      </w:pPr>
      <w:r w:rsidRPr="0031708C">
        <w:rPr>
          <w:rFonts w:eastAsia="Calibri"/>
          <w:sz w:val="20"/>
          <w:szCs w:val="20"/>
        </w:rPr>
        <w:t>Ref. N</w:t>
      </w:r>
      <w:r w:rsidRPr="0031708C">
        <w:rPr>
          <w:rFonts w:eastAsia="Calibri"/>
          <w:sz w:val="20"/>
          <w:szCs w:val="20"/>
          <w:u w:val="single"/>
        </w:rPr>
        <w:t>o</w:t>
      </w:r>
      <w:r w:rsidRPr="0031708C">
        <w:rPr>
          <w:rFonts w:eastAsia="Calibri"/>
          <w:sz w:val="20"/>
          <w:szCs w:val="20"/>
        </w:rPr>
        <w:t>.____________</w:t>
      </w:r>
    </w:p>
    <w:p w:rsidR="0093268E" w:rsidRPr="0031708C" w:rsidRDefault="0093268E" w:rsidP="0093268E">
      <w:pPr>
        <w:jc w:val="right"/>
        <w:rPr>
          <w:rFonts w:eastAsia="Calibri"/>
          <w:sz w:val="20"/>
          <w:szCs w:val="20"/>
        </w:rPr>
      </w:pPr>
      <w:r w:rsidRPr="0031708C">
        <w:rPr>
          <w:rFonts w:eastAsia="Calibri"/>
          <w:sz w:val="20"/>
          <w:szCs w:val="20"/>
        </w:rPr>
        <w:t>Date_______________</w:t>
      </w:r>
    </w:p>
    <w:p w:rsidR="0093268E" w:rsidRPr="0031708C" w:rsidRDefault="0093268E" w:rsidP="0093268E">
      <w:pPr>
        <w:rPr>
          <w:rFonts w:eastAsia="Calibri"/>
          <w:b/>
          <w:sz w:val="20"/>
          <w:szCs w:val="20"/>
        </w:rPr>
      </w:pPr>
    </w:p>
    <w:p w:rsidR="0093268E" w:rsidRPr="0031708C" w:rsidRDefault="0093268E" w:rsidP="0093268E">
      <w:pPr>
        <w:rPr>
          <w:rFonts w:eastAsia="Calibri"/>
          <w:b/>
          <w:sz w:val="20"/>
          <w:szCs w:val="20"/>
        </w:rPr>
      </w:pPr>
    </w:p>
    <w:p w:rsidR="0093268E" w:rsidRPr="0031708C" w:rsidRDefault="0093268E" w:rsidP="0093268E">
      <w:pPr>
        <w:rPr>
          <w:rFonts w:eastAsia="Calibri"/>
          <w:b/>
          <w:sz w:val="20"/>
          <w:szCs w:val="20"/>
        </w:rPr>
      </w:pPr>
      <w:r w:rsidRPr="0031708C">
        <w:rPr>
          <w:rFonts w:eastAsia="Calibri"/>
          <w:b/>
          <w:i/>
          <w:sz w:val="20"/>
          <w:szCs w:val="20"/>
        </w:rPr>
        <w:t>(Insert the Client/Consultant Name)</w:t>
      </w:r>
    </w:p>
    <w:p w:rsidR="0093268E" w:rsidRPr="0031708C" w:rsidRDefault="0093268E" w:rsidP="0093268E">
      <w:pPr>
        <w:rPr>
          <w:rFonts w:eastAsia="Calibri"/>
          <w:sz w:val="20"/>
          <w:szCs w:val="20"/>
          <w:u w:val="single"/>
        </w:rPr>
      </w:pPr>
      <w:r w:rsidRPr="0031708C">
        <w:rPr>
          <w:rFonts w:eastAsia="Calibri"/>
          <w:b/>
          <w:i/>
          <w:sz w:val="20"/>
          <w:szCs w:val="20"/>
          <w:u w:val="single"/>
        </w:rPr>
        <w:t>(Insert the Client Address)</w:t>
      </w:r>
    </w:p>
    <w:p w:rsidR="0093268E" w:rsidRPr="0031708C" w:rsidRDefault="0093268E" w:rsidP="0093268E">
      <w:pPr>
        <w:rPr>
          <w:rFonts w:eastAsia="Calibri"/>
          <w:sz w:val="20"/>
          <w:szCs w:val="20"/>
        </w:rPr>
      </w:pPr>
    </w:p>
    <w:p w:rsidR="0093268E" w:rsidRPr="0031708C" w:rsidRDefault="0093268E" w:rsidP="0093268E">
      <w:pPr>
        <w:rPr>
          <w:rFonts w:eastAsia="Calibri"/>
          <w:sz w:val="20"/>
          <w:szCs w:val="20"/>
        </w:rPr>
      </w:pPr>
      <w:r w:rsidRPr="0031708C">
        <w:rPr>
          <w:rFonts w:eastAsia="Calibri"/>
          <w:sz w:val="20"/>
          <w:szCs w:val="20"/>
        </w:rPr>
        <w:t xml:space="preserve">Ref: - Construction of </w:t>
      </w:r>
      <w:r w:rsidRPr="0031708C">
        <w:rPr>
          <w:rFonts w:eastAsia="Calibri"/>
          <w:b/>
          <w:i/>
          <w:sz w:val="20"/>
          <w:szCs w:val="20"/>
        </w:rPr>
        <w:t>(Insert the Project Name)</w:t>
      </w:r>
    </w:p>
    <w:p w:rsidR="0093268E" w:rsidRPr="0031708C" w:rsidRDefault="0093268E" w:rsidP="0093268E">
      <w:pPr>
        <w:rPr>
          <w:rFonts w:eastAsia="Calibri"/>
          <w:sz w:val="20"/>
          <w:szCs w:val="20"/>
        </w:rPr>
      </w:pPr>
    </w:p>
    <w:p w:rsidR="0093268E" w:rsidRPr="0031708C" w:rsidRDefault="0093268E" w:rsidP="0093268E">
      <w:pPr>
        <w:rPr>
          <w:rFonts w:eastAsia="Calibri"/>
          <w:sz w:val="20"/>
          <w:szCs w:val="20"/>
        </w:rPr>
      </w:pPr>
      <w:r w:rsidRPr="0031708C">
        <w:rPr>
          <w:rFonts w:eastAsia="Calibri"/>
          <w:sz w:val="20"/>
          <w:szCs w:val="20"/>
        </w:rPr>
        <w:t xml:space="preserve">Subject: </w:t>
      </w:r>
      <w:r w:rsidRPr="0031708C">
        <w:rPr>
          <w:rFonts w:eastAsia="Calibri"/>
          <w:b/>
          <w:sz w:val="20"/>
          <w:szCs w:val="20"/>
          <w:u w:val="single"/>
        </w:rPr>
        <w:t>Request for Approval of Interim Payment No</w:t>
      </w:r>
      <w:proofErr w:type="gramStart"/>
      <w:r w:rsidRPr="0031708C">
        <w:rPr>
          <w:rFonts w:eastAsia="Calibri"/>
          <w:b/>
          <w:sz w:val="20"/>
          <w:szCs w:val="20"/>
          <w:u w:val="single"/>
        </w:rPr>
        <w:t>.------</w:t>
      </w:r>
      <w:proofErr w:type="gramEnd"/>
    </w:p>
    <w:p w:rsidR="0031708C" w:rsidRPr="0031708C" w:rsidRDefault="0031708C" w:rsidP="0093268E">
      <w:pPr>
        <w:rPr>
          <w:rFonts w:eastAsia="Calibri"/>
          <w:sz w:val="20"/>
          <w:szCs w:val="20"/>
        </w:rPr>
      </w:pPr>
    </w:p>
    <w:p w:rsidR="0093268E" w:rsidRPr="0031708C" w:rsidRDefault="0093268E" w:rsidP="0093268E">
      <w:pPr>
        <w:rPr>
          <w:rFonts w:eastAsia="Calibri"/>
          <w:sz w:val="20"/>
          <w:szCs w:val="20"/>
        </w:rPr>
      </w:pPr>
      <w:r w:rsidRPr="0031708C">
        <w:rPr>
          <w:rFonts w:eastAsia="Calibri"/>
          <w:sz w:val="20"/>
          <w:szCs w:val="20"/>
        </w:rPr>
        <w:t xml:space="preserve">It is to be recalled that the contract agreement has been signed between your honored office, </w:t>
      </w:r>
      <w:r w:rsidRPr="0031708C">
        <w:rPr>
          <w:rFonts w:eastAsia="Calibri"/>
          <w:b/>
          <w:i/>
          <w:sz w:val="20"/>
          <w:szCs w:val="20"/>
        </w:rPr>
        <w:t>(Insert Client Name)</w:t>
      </w:r>
      <w:r w:rsidRPr="0031708C">
        <w:rPr>
          <w:rFonts w:eastAsia="Calibri"/>
          <w:sz w:val="20"/>
          <w:szCs w:val="20"/>
        </w:rPr>
        <w:t xml:space="preserve">, and our firm, </w:t>
      </w:r>
      <w:r w:rsidRPr="0031708C">
        <w:rPr>
          <w:rFonts w:eastAsia="Calibri"/>
          <w:b/>
          <w:i/>
          <w:sz w:val="20"/>
          <w:szCs w:val="20"/>
        </w:rPr>
        <w:t>(Insert Contractors Name)</w:t>
      </w:r>
      <w:r w:rsidRPr="0031708C">
        <w:rPr>
          <w:rFonts w:eastAsia="Calibri"/>
          <w:sz w:val="20"/>
          <w:szCs w:val="20"/>
        </w:rPr>
        <w:t xml:space="preserve"> for the construction of </w:t>
      </w:r>
      <w:r w:rsidRPr="0031708C">
        <w:rPr>
          <w:rFonts w:eastAsia="Calibri"/>
          <w:b/>
          <w:i/>
          <w:sz w:val="20"/>
          <w:szCs w:val="20"/>
        </w:rPr>
        <w:t>(Insert project Name)</w:t>
      </w:r>
      <w:r w:rsidRPr="0031708C">
        <w:rPr>
          <w:rFonts w:eastAsia="Calibri"/>
          <w:sz w:val="20"/>
          <w:szCs w:val="20"/>
        </w:rPr>
        <w:t xml:space="preserve"> located in </w:t>
      </w:r>
      <w:r w:rsidRPr="0031708C">
        <w:rPr>
          <w:rFonts w:eastAsia="Calibri"/>
          <w:b/>
          <w:i/>
          <w:sz w:val="20"/>
          <w:szCs w:val="20"/>
        </w:rPr>
        <w:t>(Insert Region Name)</w:t>
      </w:r>
      <w:r w:rsidRPr="0031708C">
        <w:rPr>
          <w:rFonts w:eastAsia="Calibri"/>
          <w:sz w:val="20"/>
          <w:szCs w:val="20"/>
        </w:rPr>
        <w:t xml:space="preserve">, </w:t>
      </w:r>
      <w:r w:rsidRPr="0031708C">
        <w:rPr>
          <w:rFonts w:eastAsia="Calibri"/>
          <w:b/>
          <w:i/>
          <w:sz w:val="20"/>
          <w:szCs w:val="20"/>
        </w:rPr>
        <w:t>(Insert Zone Name)</w:t>
      </w:r>
      <w:r w:rsidRPr="0031708C">
        <w:rPr>
          <w:rFonts w:eastAsia="Calibri"/>
          <w:sz w:val="20"/>
          <w:szCs w:val="20"/>
        </w:rPr>
        <w:t>,</w:t>
      </w:r>
      <w:r w:rsidRPr="0031708C">
        <w:rPr>
          <w:rFonts w:eastAsia="Calibri"/>
          <w:b/>
          <w:i/>
          <w:sz w:val="20"/>
          <w:szCs w:val="20"/>
        </w:rPr>
        <w:t xml:space="preserve"> (Insert District Name), </w:t>
      </w:r>
      <w:r w:rsidRPr="0031708C">
        <w:rPr>
          <w:rFonts w:eastAsia="Calibri"/>
          <w:sz w:val="20"/>
          <w:szCs w:val="20"/>
        </w:rPr>
        <w:t>and</w:t>
      </w:r>
      <w:r w:rsidRPr="0031708C">
        <w:rPr>
          <w:rFonts w:eastAsia="Calibri"/>
          <w:b/>
          <w:i/>
          <w:sz w:val="20"/>
          <w:szCs w:val="20"/>
        </w:rPr>
        <w:t xml:space="preserve"> (Insert </w:t>
      </w:r>
      <w:proofErr w:type="spellStart"/>
      <w:r w:rsidRPr="0031708C">
        <w:rPr>
          <w:rFonts w:eastAsia="Calibri"/>
          <w:b/>
          <w:i/>
          <w:sz w:val="20"/>
          <w:szCs w:val="20"/>
        </w:rPr>
        <w:t>Kebele</w:t>
      </w:r>
      <w:proofErr w:type="spellEnd"/>
      <w:r w:rsidRPr="0031708C">
        <w:rPr>
          <w:rFonts w:eastAsia="Calibri"/>
          <w:b/>
          <w:i/>
          <w:sz w:val="20"/>
          <w:szCs w:val="20"/>
        </w:rPr>
        <w:t xml:space="preserve"> Name) </w:t>
      </w:r>
      <w:r w:rsidRPr="0031708C">
        <w:rPr>
          <w:rFonts w:eastAsia="Calibri"/>
          <w:sz w:val="20"/>
          <w:szCs w:val="20"/>
        </w:rPr>
        <w:t xml:space="preserve">with contract amount ETB </w:t>
      </w:r>
      <w:r w:rsidRPr="0031708C">
        <w:rPr>
          <w:rFonts w:eastAsia="Calibri"/>
          <w:b/>
          <w:i/>
          <w:sz w:val="20"/>
          <w:szCs w:val="20"/>
        </w:rPr>
        <w:t xml:space="preserve">(Insert Amount in </w:t>
      </w:r>
      <w:r w:rsidR="00A11F4A" w:rsidRPr="0031708C">
        <w:rPr>
          <w:rFonts w:eastAsia="Calibri"/>
          <w:b/>
          <w:i/>
          <w:sz w:val="20"/>
          <w:szCs w:val="20"/>
        </w:rPr>
        <w:t>figure)</w:t>
      </w:r>
      <w:r w:rsidR="00A11F4A" w:rsidRPr="0031708C">
        <w:rPr>
          <w:rFonts w:eastAsia="Times New Roman"/>
          <w:b/>
          <w:bCs/>
          <w:i/>
          <w:sz w:val="20"/>
          <w:szCs w:val="20"/>
        </w:rPr>
        <w:t xml:space="preserve"> (</w:t>
      </w:r>
      <w:r w:rsidRPr="0031708C">
        <w:rPr>
          <w:rFonts w:eastAsia="Times New Roman"/>
          <w:b/>
          <w:bCs/>
          <w:i/>
          <w:sz w:val="20"/>
          <w:szCs w:val="20"/>
        </w:rPr>
        <w:t>Insert Amount in Words)</w:t>
      </w:r>
      <w:r w:rsidRPr="0031708C">
        <w:rPr>
          <w:rFonts w:eastAsia="Times New Roman"/>
          <w:bCs/>
          <w:sz w:val="20"/>
          <w:szCs w:val="20"/>
        </w:rPr>
        <w:t xml:space="preserve"> only including15% VAT</w:t>
      </w:r>
      <w:r w:rsidRPr="0031708C">
        <w:rPr>
          <w:rFonts w:eastAsia="Calibri"/>
          <w:sz w:val="20"/>
          <w:szCs w:val="20"/>
        </w:rPr>
        <w:t xml:space="preserve">. </w:t>
      </w:r>
    </w:p>
    <w:p w:rsidR="0093268E" w:rsidRPr="0031708C" w:rsidRDefault="0093268E" w:rsidP="0093268E">
      <w:pPr>
        <w:rPr>
          <w:rFonts w:eastAsia="Calibri"/>
          <w:sz w:val="20"/>
          <w:szCs w:val="20"/>
        </w:rPr>
      </w:pPr>
      <w:r w:rsidRPr="0031708C">
        <w:rPr>
          <w:rFonts w:eastAsia="Calibri"/>
          <w:sz w:val="20"/>
          <w:szCs w:val="20"/>
        </w:rPr>
        <w:t xml:space="preserve">Accordingly, we have accomplished </w:t>
      </w:r>
      <w:r w:rsidRPr="0031708C">
        <w:rPr>
          <w:rFonts w:eastAsia="Calibri"/>
          <w:b/>
          <w:i/>
          <w:sz w:val="20"/>
          <w:szCs w:val="20"/>
        </w:rPr>
        <w:t xml:space="preserve">(Put items of works executed) </w:t>
      </w:r>
      <w:r w:rsidRPr="0031708C">
        <w:rPr>
          <w:rFonts w:eastAsia="Calibri"/>
          <w:sz w:val="20"/>
          <w:szCs w:val="20"/>
        </w:rPr>
        <w:t xml:space="preserve">that worth ETB </w:t>
      </w:r>
      <w:r w:rsidRPr="0031708C">
        <w:rPr>
          <w:rFonts w:eastAsia="Calibri"/>
          <w:b/>
          <w:i/>
          <w:sz w:val="20"/>
          <w:szCs w:val="20"/>
        </w:rPr>
        <w:t xml:space="preserve">(Insert Amount in </w:t>
      </w:r>
      <w:r w:rsidR="00A11F4A" w:rsidRPr="0031708C">
        <w:rPr>
          <w:rFonts w:eastAsia="Calibri"/>
          <w:b/>
          <w:i/>
          <w:sz w:val="20"/>
          <w:szCs w:val="20"/>
        </w:rPr>
        <w:t>figure)</w:t>
      </w:r>
      <w:r w:rsidR="00A11F4A" w:rsidRPr="0031708C">
        <w:rPr>
          <w:rFonts w:eastAsia="Times New Roman"/>
          <w:b/>
          <w:bCs/>
          <w:i/>
          <w:sz w:val="20"/>
          <w:szCs w:val="20"/>
        </w:rPr>
        <w:t xml:space="preserve"> (</w:t>
      </w:r>
      <w:r w:rsidRPr="0031708C">
        <w:rPr>
          <w:rFonts w:eastAsia="Times New Roman"/>
          <w:b/>
          <w:bCs/>
          <w:i/>
          <w:sz w:val="20"/>
          <w:szCs w:val="20"/>
        </w:rPr>
        <w:t>Insert Amount in Words)</w:t>
      </w:r>
      <w:r w:rsidRPr="0031708C">
        <w:rPr>
          <w:rFonts w:eastAsia="Times New Roman"/>
          <w:bCs/>
          <w:sz w:val="20"/>
          <w:szCs w:val="20"/>
        </w:rPr>
        <w:t xml:space="preserve"> only including15% VAT</w:t>
      </w:r>
      <w:r w:rsidRPr="0031708C">
        <w:rPr>
          <w:rFonts w:eastAsia="Calibri"/>
          <w:sz w:val="20"/>
          <w:szCs w:val="20"/>
        </w:rPr>
        <w:t>.</w:t>
      </w:r>
    </w:p>
    <w:p w:rsidR="0093268E" w:rsidRPr="0031708C" w:rsidRDefault="0093268E" w:rsidP="0093268E">
      <w:pPr>
        <w:rPr>
          <w:rFonts w:eastAsia="Calibri"/>
          <w:sz w:val="20"/>
          <w:szCs w:val="20"/>
        </w:rPr>
      </w:pPr>
      <w:r w:rsidRPr="0031708C">
        <w:rPr>
          <w:rFonts w:eastAsia="Calibri"/>
          <w:sz w:val="20"/>
          <w:szCs w:val="20"/>
        </w:rPr>
        <w:t xml:space="preserve">Hence, according to GCC/SCC ____ we here by request your good office approval and effect Interim Payment No.__ for the work executed this month that worth </w:t>
      </w:r>
      <w:r w:rsidRPr="0031708C">
        <w:rPr>
          <w:rFonts w:eastAsia="Calibri"/>
          <w:b/>
          <w:i/>
          <w:sz w:val="20"/>
          <w:szCs w:val="20"/>
        </w:rPr>
        <w:t xml:space="preserve">(Insert Amount in </w:t>
      </w:r>
      <w:r w:rsidR="00A11F4A" w:rsidRPr="0031708C">
        <w:rPr>
          <w:rFonts w:eastAsia="Calibri"/>
          <w:b/>
          <w:i/>
          <w:sz w:val="20"/>
          <w:szCs w:val="20"/>
        </w:rPr>
        <w:t>figure)</w:t>
      </w:r>
      <w:r w:rsidR="00A11F4A" w:rsidRPr="0031708C">
        <w:rPr>
          <w:rFonts w:eastAsia="Times New Roman"/>
          <w:b/>
          <w:bCs/>
          <w:i/>
          <w:sz w:val="20"/>
          <w:szCs w:val="20"/>
        </w:rPr>
        <w:t xml:space="preserve"> (</w:t>
      </w:r>
      <w:r w:rsidRPr="0031708C">
        <w:rPr>
          <w:rFonts w:eastAsia="Times New Roman"/>
          <w:b/>
          <w:bCs/>
          <w:i/>
          <w:sz w:val="20"/>
          <w:szCs w:val="20"/>
        </w:rPr>
        <w:t>Insert Amount in Words)</w:t>
      </w:r>
      <w:r w:rsidRPr="0031708C">
        <w:rPr>
          <w:rFonts w:eastAsia="Times New Roman"/>
          <w:bCs/>
          <w:sz w:val="20"/>
          <w:szCs w:val="20"/>
        </w:rPr>
        <w:t xml:space="preserve"> only including15% VAT</w:t>
      </w:r>
      <w:r w:rsidRPr="0031708C">
        <w:rPr>
          <w:rFonts w:eastAsia="Calibri"/>
          <w:sz w:val="20"/>
          <w:szCs w:val="20"/>
        </w:rPr>
        <w:t>.</w:t>
      </w:r>
    </w:p>
    <w:p w:rsidR="0093268E" w:rsidRPr="0031708C" w:rsidRDefault="0093268E" w:rsidP="0093268E">
      <w:pPr>
        <w:rPr>
          <w:rFonts w:eastAsia="Calibri"/>
          <w:sz w:val="20"/>
          <w:szCs w:val="20"/>
        </w:rPr>
      </w:pPr>
      <w:r w:rsidRPr="0031708C">
        <w:rPr>
          <w:rFonts w:eastAsia="Calibri"/>
          <w:sz w:val="20"/>
          <w:szCs w:val="20"/>
        </w:rPr>
        <w:t xml:space="preserve">Please find attached herewith ______ pages of summary of work executed for IPC _____ and other supporting documents. </w:t>
      </w:r>
    </w:p>
    <w:p w:rsidR="0093268E" w:rsidRPr="0031708C" w:rsidRDefault="0093268E" w:rsidP="0093268E">
      <w:pPr>
        <w:jc w:val="right"/>
        <w:rPr>
          <w:rFonts w:eastAsia="Calibri"/>
          <w:sz w:val="20"/>
          <w:szCs w:val="20"/>
        </w:rPr>
      </w:pPr>
    </w:p>
    <w:p w:rsidR="0093268E" w:rsidRPr="0031708C" w:rsidRDefault="0093268E" w:rsidP="0093268E">
      <w:pPr>
        <w:jc w:val="right"/>
        <w:rPr>
          <w:rFonts w:eastAsia="Calibri"/>
          <w:sz w:val="20"/>
          <w:szCs w:val="20"/>
        </w:rPr>
      </w:pPr>
      <w:r w:rsidRPr="0031708C">
        <w:rPr>
          <w:rFonts w:eastAsia="Calibri"/>
          <w:sz w:val="20"/>
          <w:szCs w:val="20"/>
        </w:rPr>
        <w:t>With regards,</w:t>
      </w:r>
    </w:p>
    <w:p w:rsidR="0093268E" w:rsidRPr="0031708C" w:rsidRDefault="0093268E" w:rsidP="0093268E">
      <w:pPr>
        <w:jc w:val="right"/>
        <w:rPr>
          <w:rFonts w:eastAsia="Calibri"/>
          <w:sz w:val="20"/>
          <w:szCs w:val="20"/>
        </w:rPr>
      </w:pPr>
      <w:r w:rsidRPr="0031708C">
        <w:rPr>
          <w:rFonts w:eastAsia="Calibri"/>
          <w:sz w:val="20"/>
          <w:szCs w:val="20"/>
        </w:rPr>
        <w:t xml:space="preserve">Person in Charge </w:t>
      </w:r>
    </w:p>
    <w:p w:rsidR="0093268E" w:rsidRPr="0031708C" w:rsidRDefault="0093268E" w:rsidP="0093268E">
      <w:pPr>
        <w:ind w:left="7200" w:firstLine="720"/>
        <w:jc w:val="center"/>
        <w:rPr>
          <w:rFonts w:eastAsia="Calibri"/>
          <w:sz w:val="20"/>
          <w:szCs w:val="20"/>
        </w:rPr>
      </w:pPr>
      <w:r w:rsidRPr="0031708C">
        <w:rPr>
          <w:rFonts w:eastAsia="Calibri"/>
          <w:sz w:val="20"/>
          <w:szCs w:val="20"/>
        </w:rPr>
        <w:t>Position</w:t>
      </w:r>
    </w:p>
    <w:p w:rsidR="003961C4" w:rsidRPr="0031708C" w:rsidRDefault="003961C4" w:rsidP="003961C4">
      <w:pPr>
        <w:rPr>
          <w:rFonts w:eastAsia="Calibri"/>
          <w:b/>
          <w:sz w:val="20"/>
          <w:szCs w:val="20"/>
          <w:u w:val="single"/>
        </w:rPr>
      </w:pPr>
      <w:r w:rsidRPr="0031708C">
        <w:rPr>
          <w:rFonts w:eastAsia="Calibri"/>
          <w:b/>
          <w:sz w:val="20"/>
          <w:szCs w:val="20"/>
          <w:u w:val="single"/>
        </w:rPr>
        <w:t>Enclosure</w:t>
      </w:r>
      <w:r w:rsidR="00AD0E9F" w:rsidRPr="0031708C">
        <w:rPr>
          <w:rFonts w:eastAsia="Calibri"/>
          <w:b/>
          <w:sz w:val="20"/>
          <w:szCs w:val="20"/>
          <w:u w:val="single"/>
        </w:rPr>
        <w:t>:</w:t>
      </w:r>
      <w:r w:rsidR="00AD0E9F" w:rsidRPr="0031708C">
        <w:rPr>
          <w:rFonts w:eastAsia="Calibri"/>
          <w:sz w:val="20"/>
          <w:szCs w:val="20"/>
        </w:rPr>
        <w:t xml:space="preserve"> Payment Certificate</w:t>
      </w:r>
    </w:p>
    <w:p w:rsidR="003961C4" w:rsidRPr="0031708C" w:rsidRDefault="003961C4" w:rsidP="0093268E">
      <w:pPr>
        <w:rPr>
          <w:rFonts w:eastAsia="Calibri"/>
          <w:b/>
          <w:sz w:val="20"/>
          <w:szCs w:val="20"/>
          <w:u w:val="single"/>
        </w:rPr>
      </w:pPr>
    </w:p>
    <w:p w:rsidR="0093268E" w:rsidRPr="0031708C" w:rsidRDefault="0093268E" w:rsidP="0093268E">
      <w:pPr>
        <w:rPr>
          <w:rFonts w:eastAsia="Calibri"/>
          <w:b/>
          <w:sz w:val="20"/>
          <w:szCs w:val="20"/>
          <w:u w:val="single"/>
        </w:rPr>
      </w:pPr>
      <w:r w:rsidRPr="0031708C">
        <w:rPr>
          <w:rFonts w:eastAsia="Calibri"/>
          <w:b/>
          <w:sz w:val="20"/>
          <w:szCs w:val="20"/>
          <w:u w:val="single"/>
        </w:rPr>
        <w:t xml:space="preserve">C.C                                               </w:t>
      </w:r>
    </w:p>
    <w:p w:rsidR="0093268E" w:rsidRPr="0031708C" w:rsidRDefault="0093268E" w:rsidP="00463A37">
      <w:pPr>
        <w:numPr>
          <w:ilvl w:val="0"/>
          <w:numId w:val="28"/>
        </w:numPr>
        <w:rPr>
          <w:rFonts w:eastAsia="Calibri"/>
          <w:sz w:val="20"/>
          <w:szCs w:val="20"/>
        </w:rPr>
      </w:pPr>
      <w:r w:rsidRPr="0031708C">
        <w:rPr>
          <w:rFonts w:eastAsia="Calibri"/>
          <w:b/>
          <w:i/>
          <w:sz w:val="20"/>
          <w:szCs w:val="20"/>
        </w:rPr>
        <w:t>(Insert Client Name)</w:t>
      </w:r>
    </w:p>
    <w:p w:rsidR="0093268E" w:rsidRPr="0031708C" w:rsidRDefault="0093268E" w:rsidP="0093268E">
      <w:pPr>
        <w:ind w:firstLine="720"/>
        <w:rPr>
          <w:rFonts w:eastAsia="Calibri"/>
          <w:b/>
          <w:i/>
          <w:sz w:val="20"/>
          <w:szCs w:val="20"/>
          <w:u w:val="single"/>
        </w:rPr>
      </w:pPr>
      <w:r w:rsidRPr="0031708C">
        <w:rPr>
          <w:rFonts w:eastAsia="Calibri"/>
          <w:b/>
          <w:i/>
          <w:sz w:val="20"/>
          <w:szCs w:val="20"/>
          <w:u w:val="single"/>
        </w:rPr>
        <w:t xml:space="preserve">(Insert the Client Address) </w:t>
      </w:r>
    </w:p>
    <w:p w:rsidR="0093268E" w:rsidRPr="0031708C" w:rsidRDefault="0093268E" w:rsidP="00463A37">
      <w:pPr>
        <w:numPr>
          <w:ilvl w:val="0"/>
          <w:numId w:val="28"/>
        </w:numPr>
        <w:rPr>
          <w:rFonts w:eastAsia="Calibri"/>
          <w:sz w:val="20"/>
          <w:szCs w:val="20"/>
        </w:rPr>
      </w:pPr>
      <w:r w:rsidRPr="0031708C">
        <w:rPr>
          <w:rFonts w:eastAsia="Calibri"/>
          <w:b/>
          <w:i/>
          <w:sz w:val="20"/>
          <w:szCs w:val="20"/>
        </w:rPr>
        <w:t xml:space="preserve">(Insert </w:t>
      </w:r>
      <w:r w:rsidR="00D90DB3" w:rsidRPr="0031708C">
        <w:rPr>
          <w:rFonts w:eastAsia="Calibri"/>
          <w:b/>
          <w:i/>
          <w:sz w:val="20"/>
          <w:szCs w:val="20"/>
        </w:rPr>
        <w:t>Name of</w:t>
      </w:r>
      <w:r w:rsidRPr="0031708C">
        <w:rPr>
          <w:rFonts w:eastAsia="Calibri"/>
          <w:b/>
          <w:i/>
          <w:sz w:val="20"/>
          <w:szCs w:val="20"/>
        </w:rPr>
        <w:t xml:space="preserve"> different internal stockholders)</w:t>
      </w:r>
    </w:p>
    <w:p w:rsidR="0093268E" w:rsidRPr="0031708C" w:rsidRDefault="0093268E" w:rsidP="00463A37">
      <w:pPr>
        <w:numPr>
          <w:ilvl w:val="0"/>
          <w:numId w:val="28"/>
        </w:numPr>
        <w:rPr>
          <w:rFonts w:eastAsia="Calibri"/>
          <w:sz w:val="20"/>
          <w:szCs w:val="20"/>
        </w:rPr>
      </w:pPr>
    </w:p>
    <w:p w:rsidR="0093268E" w:rsidRPr="0031708C" w:rsidRDefault="0093268E" w:rsidP="00463A37">
      <w:pPr>
        <w:numPr>
          <w:ilvl w:val="0"/>
          <w:numId w:val="28"/>
        </w:numPr>
        <w:rPr>
          <w:rFonts w:eastAsia="Calibri"/>
          <w:sz w:val="20"/>
          <w:szCs w:val="20"/>
        </w:rPr>
      </w:pPr>
    </w:p>
    <w:p w:rsidR="0093268E" w:rsidRPr="0031708C" w:rsidRDefault="0093268E" w:rsidP="0093268E">
      <w:pPr>
        <w:ind w:firstLine="720"/>
        <w:rPr>
          <w:rFonts w:eastAsia="Calibri"/>
          <w:b/>
          <w:i/>
          <w:sz w:val="20"/>
          <w:szCs w:val="20"/>
          <w:u w:val="single"/>
        </w:rPr>
      </w:pPr>
      <w:r w:rsidRPr="0031708C">
        <w:rPr>
          <w:rFonts w:eastAsia="Calibri"/>
          <w:b/>
          <w:i/>
          <w:sz w:val="20"/>
          <w:szCs w:val="20"/>
          <w:u w:val="single"/>
        </w:rPr>
        <w:t>(Insert the Contractor Name)</w:t>
      </w:r>
    </w:p>
    <w:p w:rsidR="0093268E" w:rsidRPr="0031708C" w:rsidRDefault="0093268E" w:rsidP="0093268E">
      <w:pPr>
        <w:ind w:firstLine="720"/>
        <w:rPr>
          <w:rFonts w:eastAsia="Calibri"/>
          <w:b/>
          <w:i/>
          <w:sz w:val="20"/>
          <w:szCs w:val="20"/>
          <w:u w:val="single"/>
        </w:rPr>
      </w:pPr>
      <w:r w:rsidRPr="0031708C">
        <w:rPr>
          <w:rFonts w:eastAsia="Calibri"/>
          <w:b/>
          <w:i/>
          <w:sz w:val="20"/>
          <w:szCs w:val="20"/>
          <w:u w:val="single"/>
        </w:rPr>
        <w:t>(Insert the Contractor Address)</w:t>
      </w:r>
    </w:p>
    <w:p w:rsidR="0093268E" w:rsidRPr="0031708C" w:rsidRDefault="0093268E" w:rsidP="0093268E">
      <w:pPr>
        <w:rPr>
          <w:sz w:val="20"/>
          <w:szCs w:val="20"/>
        </w:rPr>
      </w:pPr>
    </w:p>
    <w:p w:rsidR="0093268E" w:rsidRPr="0031708C" w:rsidRDefault="0093268E" w:rsidP="0093268E">
      <w:pPr>
        <w:rPr>
          <w:sz w:val="20"/>
          <w:szCs w:val="20"/>
        </w:rPr>
      </w:pPr>
      <w:r w:rsidRPr="0031708C">
        <w:rPr>
          <w:sz w:val="20"/>
          <w:szCs w:val="20"/>
        </w:rPr>
        <w:t>(THIS LETTER MUST BE SIGNED BY THE DESIGNATED AUTHORIZED REPRESENTATIVE).</w:t>
      </w:r>
    </w:p>
    <w:p w:rsidR="0093268E" w:rsidRPr="0031708C" w:rsidRDefault="0093268E" w:rsidP="0093268E">
      <w:pPr>
        <w:rPr>
          <w:sz w:val="20"/>
          <w:szCs w:val="20"/>
        </w:rPr>
      </w:pPr>
    </w:p>
    <w:p w:rsidR="00B33BE5" w:rsidRPr="0031708C" w:rsidRDefault="00B33BE5" w:rsidP="0093268E">
      <w:pPr>
        <w:rPr>
          <w:sz w:val="20"/>
          <w:szCs w:val="20"/>
        </w:rPr>
      </w:pPr>
    </w:p>
    <w:p w:rsidR="00B33BE5" w:rsidRPr="0031708C" w:rsidRDefault="00B33BE5" w:rsidP="0093268E">
      <w:pPr>
        <w:rPr>
          <w:sz w:val="20"/>
          <w:szCs w:val="20"/>
        </w:rPr>
      </w:pPr>
    </w:p>
    <w:p w:rsidR="00B33BE5" w:rsidRPr="0031708C" w:rsidRDefault="00B33BE5" w:rsidP="0093268E">
      <w:pPr>
        <w:rPr>
          <w:sz w:val="20"/>
          <w:szCs w:val="20"/>
        </w:rPr>
      </w:pPr>
    </w:p>
    <w:p w:rsidR="00B33BE5" w:rsidRPr="0031708C" w:rsidRDefault="00B33BE5" w:rsidP="0093268E">
      <w:pPr>
        <w:rPr>
          <w:sz w:val="20"/>
          <w:szCs w:val="20"/>
        </w:rPr>
      </w:pPr>
    </w:p>
    <w:p w:rsidR="00B33BE5" w:rsidRPr="0031708C" w:rsidRDefault="00B33BE5" w:rsidP="0093268E">
      <w:pPr>
        <w:rPr>
          <w:sz w:val="20"/>
          <w:szCs w:val="20"/>
        </w:rPr>
      </w:pPr>
    </w:p>
    <w:p w:rsidR="00B33BE5" w:rsidRDefault="00B33BE5" w:rsidP="0093268E"/>
    <w:p w:rsidR="003846F4" w:rsidRDefault="003846F4" w:rsidP="0093268E"/>
    <w:p w:rsidR="00B33BE5" w:rsidRDefault="00B33BE5" w:rsidP="0093268E"/>
    <w:p w:rsidR="00B33BE5" w:rsidRDefault="00B33BE5" w:rsidP="0093268E"/>
    <w:p w:rsidR="00570F7C" w:rsidRDefault="00570F7C" w:rsidP="0093268E"/>
    <w:p w:rsidR="0093268E" w:rsidRDefault="0093268E" w:rsidP="0093268E">
      <w:r w:rsidRPr="002F7994">
        <w:t xml:space="preserve">Appendix </w:t>
      </w:r>
      <w:r>
        <w:t>Part IV/GL</w:t>
      </w:r>
      <w:r w:rsidR="0099453C">
        <w:t>27</w:t>
      </w:r>
      <w:r>
        <w:t xml:space="preserve">/C-3 Sample </w:t>
      </w:r>
      <w:r w:rsidRPr="00135ECB">
        <w:rPr>
          <w:rFonts w:eastAsia="Calibri"/>
        </w:rPr>
        <w:t>Interim</w:t>
      </w:r>
      <w:r>
        <w:t xml:space="preserve"> Payment Approval </w:t>
      </w:r>
      <w:r w:rsidRPr="00AF6118">
        <w:t>Letter</w:t>
      </w:r>
      <w:r>
        <w:t xml:space="preserve"> by Supervisor</w:t>
      </w:r>
    </w:p>
    <w:p w:rsidR="0093268E" w:rsidRDefault="0093268E" w:rsidP="0093268E"/>
    <w:p w:rsidR="0093268E" w:rsidRPr="0031708C" w:rsidRDefault="0093268E" w:rsidP="0093268E">
      <w:pPr>
        <w:rPr>
          <w:sz w:val="20"/>
          <w:szCs w:val="20"/>
        </w:rPr>
      </w:pPr>
      <w:r w:rsidRPr="0031708C">
        <w:rPr>
          <w:sz w:val="20"/>
          <w:szCs w:val="20"/>
        </w:rPr>
        <w:t>Consultant Letter Head</w:t>
      </w:r>
    </w:p>
    <w:p w:rsidR="0093268E" w:rsidRPr="0031708C" w:rsidRDefault="0093268E" w:rsidP="0093268E">
      <w:pPr>
        <w:jc w:val="right"/>
        <w:rPr>
          <w:rFonts w:eastAsia="Calibri"/>
          <w:sz w:val="20"/>
          <w:szCs w:val="20"/>
        </w:rPr>
      </w:pPr>
      <w:r w:rsidRPr="0031708C">
        <w:rPr>
          <w:rFonts w:eastAsia="Calibri"/>
          <w:sz w:val="20"/>
          <w:szCs w:val="20"/>
        </w:rPr>
        <w:t>Ref. N</w:t>
      </w:r>
      <w:r w:rsidRPr="0031708C">
        <w:rPr>
          <w:rFonts w:eastAsia="Calibri"/>
          <w:sz w:val="20"/>
          <w:szCs w:val="20"/>
          <w:u w:val="single"/>
        </w:rPr>
        <w:t>o</w:t>
      </w:r>
      <w:r w:rsidRPr="0031708C">
        <w:rPr>
          <w:rFonts w:eastAsia="Calibri"/>
          <w:sz w:val="20"/>
          <w:szCs w:val="20"/>
        </w:rPr>
        <w:t>.____________</w:t>
      </w:r>
    </w:p>
    <w:p w:rsidR="0093268E" w:rsidRPr="0031708C" w:rsidRDefault="0093268E" w:rsidP="0093268E">
      <w:pPr>
        <w:jc w:val="right"/>
        <w:rPr>
          <w:rFonts w:eastAsia="Calibri"/>
          <w:sz w:val="20"/>
          <w:szCs w:val="20"/>
        </w:rPr>
      </w:pPr>
      <w:r w:rsidRPr="0031708C">
        <w:rPr>
          <w:rFonts w:eastAsia="Calibri"/>
          <w:sz w:val="20"/>
          <w:szCs w:val="20"/>
        </w:rPr>
        <w:t>Date_______________</w:t>
      </w:r>
    </w:p>
    <w:p w:rsidR="0093268E" w:rsidRPr="0031708C" w:rsidRDefault="0093268E" w:rsidP="0093268E">
      <w:pPr>
        <w:rPr>
          <w:rFonts w:eastAsia="Calibri"/>
          <w:b/>
          <w:sz w:val="20"/>
          <w:szCs w:val="20"/>
        </w:rPr>
      </w:pPr>
    </w:p>
    <w:p w:rsidR="0093268E" w:rsidRPr="0031708C" w:rsidRDefault="0093268E" w:rsidP="0093268E">
      <w:pPr>
        <w:rPr>
          <w:rFonts w:eastAsia="Calibri"/>
          <w:b/>
          <w:sz w:val="20"/>
          <w:szCs w:val="20"/>
        </w:rPr>
      </w:pPr>
      <w:r w:rsidRPr="0031708C">
        <w:rPr>
          <w:rFonts w:eastAsia="Calibri"/>
          <w:b/>
          <w:i/>
          <w:sz w:val="20"/>
          <w:szCs w:val="20"/>
        </w:rPr>
        <w:t xml:space="preserve"> (Insert the Client Name)</w:t>
      </w:r>
    </w:p>
    <w:p w:rsidR="0093268E" w:rsidRPr="0031708C" w:rsidRDefault="0093268E" w:rsidP="0093268E">
      <w:pPr>
        <w:rPr>
          <w:rFonts w:eastAsia="Calibri"/>
          <w:sz w:val="20"/>
          <w:szCs w:val="20"/>
          <w:u w:val="single"/>
        </w:rPr>
      </w:pPr>
      <w:r w:rsidRPr="0031708C">
        <w:rPr>
          <w:rFonts w:eastAsia="Calibri"/>
          <w:b/>
          <w:i/>
          <w:sz w:val="20"/>
          <w:szCs w:val="20"/>
          <w:u w:val="single"/>
        </w:rPr>
        <w:t>(Insert the Client Address)</w:t>
      </w:r>
    </w:p>
    <w:p w:rsidR="0093268E" w:rsidRPr="0031708C" w:rsidRDefault="0093268E" w:rsidP="0093268E">
      <w:pPr>
        <w:rPr>
          <w:rFonts w:eastAsia="Calibri"/>
          <w:sz w:val="20"/>
          <w:szCs w:val="20"/>
        </w:rPr>
      </w:pPr>
    </w:p>
    <w:p w:rsidR="0093268E" w:rsidRPr="0031708C" w:rsidRDefault="0093268E" w:rsidP="0093268E">
      <w:pPr>
        <w:rPr>
          <w:rFonts w:eastAsia="Calibri"/>
          <w:sz w:val="20"/>
          <w:szCs w:val="20"/>
        </w:rPr>
      </w:pPr>
      <w:r w:rsidRPr="0031708C">
        <w:rPr>
          <w:rFonts w:eastAsia="Calibri"/>
          <w:sz w:val="20"/>
          <w:szCs w:val="20"/>
        </w:rPr>
        <w:t xml:space="preserve">Ref: - Construction of </w:t>
      </w:r>
      <w:r w:rsidRPr="0031708C">
        <w:rPr>
          <w:rFonts w:eastAsia="Calibri"/>
          <w:b/>
          <w:i/>
          <w:sz w:val="20"/>
          <w:szCs w:val="20"/>
        </w:rPr>
        <w:t>(Insert the Project Name)</w:t>
      </w:r>
    </w:p>
    <w:p w:rsidR="0093268E" w:rsidRPr="0031708C" w:rsidRDefault="0093268E" w:rsidP="0093268E">
      <w:pPr>
        <w:rPr>
          <w:rFonts w:eastAsia="Calibri"/>
          <w:sz w:val="20"/>
          <w:szCs w:val="20"/>
        </w:rPr>
      </w:pPr>
    </w:p>
    <w:p w:rsidR="0093268E" w:rsidRPr="0031708C" w:rsidRDefault="0093268E" w:rsidP="0093268E">
      <w:pPr>
        <w:rPr>
          <w:rFonts w:eastAsia="Calibri"/>
          <w:sz w:val="20"/>
          <w:szCs w:val="20"/>
        </w:rPr>
      </w:pPr>
      <w:r w:rsidRPr="0031708C">
        <w:rPr>
          <w:rFonts w:eastAsia="Calibri"/>
          <w:sz w:val="20"/>
          <w:szCs w:val="20"/>
        </w:rPr>
        <w:t xml:space="preserve">Subject: </w:t>
      </w:r>
      <w:r w:rsidRPr="0031708C">
        <w:rPr>
          <w:rFonts w:eastAsia="Calibri"/>
          <w:b/>
          <w:sz w:val="20"/>
          <w:szCs w:val="20"/>
          <w:u w:val="single"/>
        </w:rPr>
        <w:t xml:space="preserve">Interim Payment No. ------ </w:t>
      </w:r>
      <w:proofErr w:type="gramStart"/>
      <w:r w:rsidRPr="0031708C">
        <w:rPr>
          <w:rFonts w:eastAsia="Calibri"/>
          <w:b/>
          <w:sz w:val="20"/>
          <w:szCs w:val="20"/>
          <w:u w:val="single"/>
        </w:rPr>
        <w:t>for</w:t>
      </w:r>
      <w:proofErr w:type="gramEnd"/>
      <w:r w:rsidRPr="0031708C">
        <w:rPr>
          <w:rFonts w:eastAsia="Calibri"/>
          <w:b/>
          <w:sz w:val="20"/>
          <w:szCs w:val="20"/>
          <w:u w:val="single"/>
        </w:rPr>
        <w:t xml:space="preserve"> Executed Works</w:t>
      </w:r>
    </w:p>
    <w:p w:rsidR="0093268E" w:rsidRPr="0031708C" w:rsidRDefault="0093268E" w:rsidP="0093268E">
      <w:pPr>
        <w:rPr>
          <w:rFonts w:eastAsia="Times New Roman"/>
          <w:bCs/>
          <w:sz w:val="20"/>
          <w:szCs w:val="20"/>
        </w:rPr>
      </w:pPr>
      <w:r w:rsidRPr="0031708C">
        <w:rPr>
          <w:rFonts w:eastAsia="Calibri"/>
          <w:sz w:val="20"/>
          <w:szCs w:val="20"/>
        </w:rPr>
        <w:t xml:space="preserve">It is to be recalled that the contract agreement has been concluded between your honored office, </w:t>
      </w:r>
      <w:r w:rsidRPr="0031708C">
        <w:rPr>
          <w:rFonts w:eastAsia="Calibri"/>
          <w:b/>
          <w:i/>
          <w:sz w:val="20"/>
          <w:szCs w:val="20"/>
        </w:rPr>
        <w:t>(Insert Client Name)</w:t>
      </w:r>
      <w:r w:rsidRPr="0031708C">
        <w:rPr>
          <w:rFonts w:eastAsia="Calibri"/>
          <w:sz w:val="20"/>
          <w:szCs w:val="20"/>
        </w:rPr>
        <w:t xml:space="preserve"> and </w:t>
      </w:r>
      <w:r w:rsidRPr="0031708C">
        <w:rPr>
          <w:rFonts w:eastAsia="Calibri"/>
          <w:b/>
          <w:i/>
          <w:sz w:val="20"/>
          <w:szCs w:val="20"/>
        </w:rPr>
        <w:t>(Insert Contractor Name)</w:t>
      </w:r>
      <w:r w:rsidRPr="0031708C">
        <w:rPr>
          <w:rFonts w:eastAsia="Calibri"/>
          <w:sz w:val="20"/>
          <w:szCs w:val="20"/>
        </w:rPr>
        <w:t xml:space="preserve"> for the execution of the above captioned contract with contract amount </w:t>
      </w:r>
      <w:r w:rsidR="00373DB4" w:rsidRPr="0031708C">
        <w:rPr>
          <w:rFonts w:eastAsia="Times New Roman"/>
          <w:bCs/>
          <w:sz w:val="20"/>
          <w:szCs w:val="20"/>
        </w:rPr>
        <w:t>ETB</w:t>
      </w:r>
      <w:r w:rsidR="00373DB4" w:rsidRPr="0031708C">
        <w:rPr>
          <w:rFonts w:eastAsia="Calibri"/>
          <w:b/>
          <w:i/>
          <w:sz w:val="20"/>
          <w:szCs w:val="20"/>
        </w:rPr>
        <w:t xml:space="preserve"> (</w:t>
      </w:r>
      <w:r w:rsidRPr="0031708C">
        <w:rPr>
          <w:rFonts w:eastAsia="Calibri"/>
          <w:b/>
          <w:i/>
          <w:sz w:val="20"/>
          <w:szCs w:val="20"/>
        </w:rPr>
        <w:t>Insert Amount in figure</w:t>
      </w:r>
      <w:proofErr w:type="gramStart"/>
      <w:r w:rsidRPr="0031708C">
        <w:rPr>
          <w:rFonts w:eastAsia="Calibri"/>
          <w:b/>
          <w:i/>
          <w:sz w:val="20"/>
          <w:szCs w:val="20"/>
        </w:rPr>
        <w:t>)</w:t>
      </w:r>
      <w:r w:rsidRPr="0031708C">
        <w:rPr>
          <w:rFonts w:eastAsia="Times New Roman"/>
          <w:b/>
          <w:bCs/>
          <w:i/>
          <w:sz w:val="20"/>
          <w:szCs w:val="20"/>
        </w:rPr>
        <w:t>(</w:t>
      </w:r>
      <w:proofErr w:type="gramEnd"/>
      <w:r w:rsidRPr="0031708C">
        <w:rPr>
          <w:rFonts w:eastAsia="Times New Roman"/>
          <w:b/>
          <w:bCs/>
          <w:i/>
          <w:sz w:val="20"/>
          <w:szCs w:val="20"/>
        </w:rPr>
        <w:t>Insert Amount in Words)</w:t>
      </w:r>
      <w:r w:rsidRPr="0031708C">
        <w:rPr>
          <w:rFonts w:eastAsia="Times New Roman"/>
          <w:bCs/>
          <w:sz w:val="20"/>
          <w:szCs w:val="20"/>
        </w:rPr>
        <w:t xml:space="preserve"> only including15% VAT.</w:t>
      </w:r>
    </w:p>
    <w:p w:rsidR="0093268E" w:rsidRPr="0031708C" w:rsidRDefault="0093268E" w:rsidP="0093268E">
      <w:pPr>
        <w:rPr>
          <w:rFonts w:eastAsia="Calibri"/>
          <w:sz w:val="20"/>
          <w:szCs w:val="20"/>
        </w:rPr>
      </w:pPr>
      <w:r w:rsidRPr="0031708C">
        <w:rPr>
          <w:rFonts w:eastAsia="Calibri"/>
          <w:sz w:val="20"/>
          <w:szCs w:val="20"/>
        </w:rPr>
        <w:t xml:space="preserve">The project contractor, </w:t>
      </w:r>
      <w:r w:rsidRPr="0031708C">
        <w:rPr>
          <w:rFonts w:eastAsia="Calibri"/>
          <w:b/>
          <w:i/>
          <w:sz w:val="20"/>
          <w:szCs w:val="20"/>
        </w:rPr>
        <w:t>(Insert Contractor Name)</w:t>
      </w:r>
      <w:r w:rsidRPr="0031708C">
        <w:rPr>
          <w:rFonts w:eastAsia="Calibri"/>
          <w:sz w:val="20"/>
          <w:szCs w:val="20"/>
        </w:rPr>
        <w:t xml:space="preserve">, requested us approval of Interim Payment No.___ that worth </w:t>
      </w:r>
      <w:r w:rsidR="00373DB4" w:rsidRPr="0031708C">
        <w:rPr>
          <w:rFonts w:eastAsia="Times New Roman"/>
          <w:bCs/>
          <w:sz w:val="20"/>
          <w:szCs w:val="20"/>
        </w:rPr>
        <w:t>ETB</w:t>
      </w:r>
      <w:r w:rsidR="00373DB4" w:rsidRPr="0031708C">
        <w:rPr>
          <w:rFonts w:eastAsia="Calibri"/>
          <w:b/>
          <w:i/>
          <w:sz w:val="20"/>
          <w:szCs w:val="20"/>
        </w:rPr>
        <w:t xml:space="preserve"> (</w:t>
      </w:r>
      <w:r w:rsidRPr="0031708C">
        <w:rPr>
          <w:rFonts w:eastAsia="Calibri"/>
          <w:b/>
          <w:i/>
          <w:sz w:val="20"/>
          <w:szCs w:val="20"/>
        </w:rPr>
        <w:t xml:space="preserve">Insert Amount in </w:t>
      </w:r>
      <w:r w:rsidR="00373DB4" w:rsidRPr="0031708C">
        <w:rPr>
          <w:rFonts w:eastAsia="Calibri"/>
          <w:b/>
          <w:i/>
          <w:sz w:val="20"/>
          <w:szCs w:val="20"/>
        </w:rPr>
        <w:t>figure)</w:t>
      </w:r>
      <w:r w:rsidR="00373DB4" w:rsidRPr="0031708C">
        <w:rPr>
          <w:rFonts w:eastAsia="Times New Roman"/>
          <w:b/>
          <w:bCs/>
          <w:i/>
          <w:sz w:val="20"/>
          <w:szCs w:val="20"/>
        </w:rPr>
        <w:t xml:space="preserve"> (</w:t>
      </w:r>
      <w:r w:rsidRPr="0031708C">
        <w:rPr>
          <w:rFonts w:eastAsia="Times New Roman"/>
          <w:b/>
          <w:bCs/>
          <w:i/>
          <w:sz w:val="20"/>
          <w:szCs w:val="20"/>
        </w:rPr>
        <w:t>Insert Amount in Words)</w:t>
      </w:r>
      <w:r w:rsidRPr="0031708C">
        <w:rPr>
          <w:rFonts w:eastAsia="Calibri"/>
          <w:sz w:val="20"/>
          <w:szCs w:val="20"/>
        </w:rPr>
        <w:t xml:space="preserve"> only including 15% VAT for the work executed on </w:t>
      </w:r>
      <w:r w:rsidRPr="0031708C">
        <w:rPr>
          <w:rFonts w:eastAsia="Calibri"/>
          <w:b/>
          <w:i/>
          <w:sz w:val="20"/>
          <w:szCs w:val="20"/>
        </w:rPr>
        <w:t>(Insert detailed works executed</w:t>
      </w:r>
      <w:r w:rsidRPr="0031708C">
        <w:rPr>
          <w:rFonts w:eastAsia="Times New Roman"/>
          <w:b/>
          <w:bCs/>
          <w:i/>
          <w:sz w:val="20"/>
          <w:szCs w:val="20"/>
        </w:rPr>
        <w:t>)</w:t>
      </w:r>
      <w:r w:rsidRPr="0031708C">
        <w:rPr>
          <w:rFonts w:eastAsia="Calibri"/>
          <w:sz w:val="20"/>
          <w:szCs w:val="20"/>
        </w:rPr>
        <w:t xml:space="preserve"> via letter of Ref. No.: ____ dated ___.</w:t>
      </w:r>
    </w:p>
    <w:p w:rsidR="0093268E" w:rsidRPr="0031708C" w:rsidRDefault="0093268E" w:rsidP="0093268E">
      <w:pPr>
        <w:rPr>
          <w:rFonts w:eastAsia="Calibri"/>
          <w:sz w:val="20"/>
          <w:szCs w:val="20"/>
        </w:rPr>
      </w:pPr>
    </w:p>
    <w:p w:rsidR="0093268E" w:rsidRPr="0031708C" w:rsidRDefault="0093268E" w:rsidP="0093268E">
      <w:pPr>
        <w:rPr>
          <w:rFonts w:eastAsia="Calibri"/>
          <w:sz w:val="20"/>
          <w:szCs w:val="20"/>
        </w:rPr>
      </w:pPr>
      <w:r w:rsidRPr="0031708C">
        <w:rPr>
          <w:rFonts w:eastAsia="Calibri"/>
          <w:sz w:val="20"/>
          <w:szCs w:val="20"/>
        </w:rPr>
        <w:t xml:space="preserve">Accordingly, we have checked and approved the payment for the same that amount </w:t>
      </w:r>
      <w:r w:rsidR="00373DB4" w:rsidRPr="0031708C">
        <w:rPr>
          <w:rFonts w:eastAsia="Times New Roman"/>
          <w:bCs/>
          <w:sz w:val="20"/>
          <w:szCs w:val="20"/>
        </w:rPr>
        <w:t>ETB</w:t>
      </w:r>
      <w:r w:rsidR="00373DB4" w:rsidRPr="0031708C">
        <w:rPr>
          <w:rFonts w:eastAsia="Calibri"/>
          <w:b/>
          <w:i/>
          <w:sz w:val="20"/>
          <w:szCs w:val="20"/>
        </w:rPr>
        <w:t xml:space="preserve"> (</w:t>
      </w:r>
      <w:r w:rsidRPr="0031708C">
        <w:rPr>
          <w:rFonts w:eastAsia="Calibri"/>
          <w:b/>
          <w:i/>
          <w:sz w:val="20"/>
          <w:szCs w:val="20"/>
        </w:rPr>
        <w:t xml:space="preserve">Insert Amount in </w:t>
      </w:r>
      <w:r w:rsidR="00373DB4" w:rsidRPr="0031708C">
        <w:rPr>
          <w:rFonts w:eastAsia="Calibri"/>
          <w:b/>
          <w:i/>
          <w:sz w:val="20"/>
          <w:szCs w:val="20"/>
        </w:rPr>
        <w:t>figure)</w:t>
      </w:r>
      <w:r w:rsidR="00373DB4" w:rsidRPr="0031708C">
        <w:rPr>
          <w:rFonts w:eastAsia="Times New Roman"/>
          <w:b/>
          <w:bCs/>
          <w:i/>
          <w:sz w:val="20"/>
          <w:szCs w:val="20"/>
        </w:rPr>
        <w:t xml:space="preserve"> (</w:t>
      </w:r>
      <w:r w:rsidRPr="0031708C">
        <w:rPr>
          <w:rFonts w:eastAsia="Times New Roman"/>
          <w:b/>
          <w:bCs/>
          <w:i/>
          <w:sz w:val="20"/>
          <w:szCs w:val="20"/>
        </w:rPr>
        <w:t xml:space="preserve">Insert Amount in </w:t>
      </w:r>
      <w:r w:rsidR="00373DB4" w:rsidRPr="0031708C">
        <w:rPr>
          <w:rFonts w:eastAsia="Times New Roman"/>
          <w:b/>
          <w:bCs/>
          <w:i/>
          <w:sz w:val="20"/>
          <w:szCs w:val="20"/>
        </w:rPr>
        <w:t>Words)</w:t>
      </w:r>
      <w:r w:rsidR="00373DB4" w:rsidRPr="0031708C">
        <w:rPr>
          <w:rFonts w:eastAsia="Calibri"/>
          <w:b/>
          <w:sz w:val="20"/>
          <w:szCs w:val="20"/>
        </w:rPr>
        <w:t xml:space="preserve"> only</w:t>
      </w:r>
      <w:r w:rsidRPr="0031708C">
        <w:rPr>
          <w:rFonts w:eastAsia="Calibri"/>
          <w:b/>
          <w:sz w:val="20"/>
          <w:szCs w:val="20"/>
        </w:rPr>
        <w:t xml:space="preserve"> including 15% VAT </w:t>
      </w:r>
      <w:r w:rsidRPr="0031708C">
        <w:rPr>
          <w:rFonts w:eastAsia="Calibri"/>
          <w:sz w:val="20"/>
          <w:szCs w:val="20"/>
        </w:rPr>
        <w:t xml:space="preserve">and sent it for your further action. </w:t>
      </w:r>
    </w:p>
    <w:p w:rsidR="0093268E" w:rsidRPr="0031708C" w:rsidRDefault="0093268E" w:rsidP="0093268E">
      <w:pPr>
        <w:rPr>
          <w:rFonts w:eastAsia="Calibri"/>
          <w:sz w:val="20"/>
          <w:szCs w:val="20"/>
        </w:rPr>
      </w:pPr>
      <w:r w:rsidRPr="0031708C">
        <w:rPr>
          <w:rFonts w:eastAsia="Calibri"/>
          <w:sz w:val="20"/>
          <w:szCs w:val="20"/>
        </w:rPr>
        <w:t xml:space="preserve">Please find attached herewith ______ pages of payment request letters, summary of work executed for IPC _____ and other supporting documents. </w:t>
      </w:r>
    </w:p>
    <w:p w:rsidR="0093268E" w:rsidRPr="0031708C" w:rsidRDefault="0093268E" w:rsidP="0093268E">
      <w:pPr>
        <w:jc w:val="right"/>
        <w:rPr>
          <w:rFonts w:eastAsia="Calibri"/>
          <w:sz w:val="20"/>
          <w:szCs w:val="20"/>
        </w:rPr>
      </w:pPr>
      <w:r w:rsidRPr="0031708C">
        <w:rPr>
          <w:rFonts w:eastAsia="Calibri"/>
          <w:sz w:val="20"/>
          <w:szCs w:val="20"/>
        </w:rPr>
        <w:t>With regards,</w:t>
      </w:r>
    </w:p>
    <w:p w:rsidR="0093268E" w:rsidRPr="0031708C" w:rsidRDefault="0093268E" w:rsidP="0093268E">
      <w:pPr>
        <w:jc w:val="right"/>
        <w:rPr>
          <w:rFonts w:eastAsia="Calibri"/>
          <w:sz w:val="20"/>
          <w:szCs w:val="20"/>
        </w:rPr>
      </w:pPr>
      <w:r w:rsidRPr="0031708C">
        <w:rPr>
          <w:rFonts w:eastAsia="Calibri"/>
          <w:sz w:val="20"/>
          <w:szCs w:val="20"/>
        </w:rPr>
        <w:t xml:space="preserve">Person in Charge </w:t>
      </w:r>
    </w:p>
    <w:p w:rsidR="0093268E" w:rsidRPr="0031708C" w:rsidRDefault="0093268E" w:rsidP="0093268E">
      <w:pPr>
        <w:ind w:left="7200" w:firstLine="720"/>
        <w:jc w:val="center"/>
        <w:rPr>
          <w:rFonts w:eastAsia="Calibri"/>
          <w:sz w:val="20"/>
          <w:szCs w:val="20"/>
        </w:rPr>
      </w:pPr>
      <w:r w:rsidRPr="0031708C">
        <w:rPr>
          <w:rFonts w:eastAsia="Calibri"/>
          <w:sz w:val="20"/>
          <w:szCs w:val="20"/>
        </w:rPr>
        <w:t>Position</w:t>
      </w:r>
    </w:p>
    <w:p w:rsidR="003961C4" w:rsidRPr="0031708C" w:rsidRDefault="004227E3" w:rsidP="003961C4">
      <w:pPr>
        <w:rPr>
          <w:rFonts w:eastAsia="Calibri"/>
          <w:b/>
          <w:sz w:val="20"/>
          <w:szCs w:val="20"/>
          <w:u w:val="single"/>
        </w:rPr>
      </w:pPr>
      <w:r w:rsidRPr="0031708C">
        <w:rPr>
          <w:rFonts w:eastAsia="Calibri"/>
          <w:b/>
          <w:sz w:val="20"/>
          <w:szCs w:val="20"/>
          <w:u w:val="single"/>
        </w:rPr>
        <w:t>Enclosure:</w:t>
      </w:r>
      <w:r w:rsidRPr="0031708C">
        <w:rPr>
          <w:rFonts w:eastAsia="Calibri"/>
          <w:sz w:val="20"/>
          <w:szCs w:val="20"/>
        </w:rPr>
        <w:t xml:space="preserve"> Payment</w:t>
      </w:r>
      <w:r w:rsidR="003846F4" w:rsidRPr="0031708C">
        <w:rPr>
          <w:rFonts w:eastAsia="Calibri"/>
          <w:sz w:val="20"/>
          <w:szCs w:val="20"/>
        </w:rPr>
        <w:t xml:space="preserve"> Certificate</w:t>
      </w:r>
    </w:p>
    <w:p w:rsidR="003961C4" w:rsidRPr="0031708C" w:rsidRDefault="003961C4" w:rsidP="0093268E">
      <w:pPr>
        <w:rPr>
          <w:rFonts w:eastAsia="Calibri"/>
          <w:b/>
          <w:sz w:val="20"/>
          <w:szCs w:val="20"/>
          <w:u w:val="single"/>
        </w:rPr>
      </w:pPr>
    </w:p>
    <w:p w:rsidR="0093268E" w:rsidRPr="0031708C" w:rsidRDefault="0093268E" w:rsidP="0093268E">
      <w:pPr>
        <w:rPr>
          <w:rFonts w:eastAsia="Calibri"/>
          <w:b/>
          <w:sz w:val="20"/>
          <w:szCs w:val="20"/>
          <w:u w:val="single"/>
        </w:rPr>
      </w:pPr>
      <w:r w:rsidRPr="0031708C">
        <w:rPr>
          <w:rFonts w:eastAsia="Calibri"/>
          <w:b/>
          <w:sz w:val="20"/>
          <w:szCs w:val="20"/>
          <w:u w:val="single"/>
        </w:rPr>
        <w:t xml:space="preserve">C.C                                               </w:t>
      </w:r>
    </w:p>
    <w:p w:rsidR="0093268E" w:rsidRPr="0031708C" w:rsidRDefault="0093268E" w:rsidP="00463A37">
      <w:pPr>
        <w:numPr>
          <w:ilvl w:val="0"/>
          <w:numId w:val="28"/>
        </w:numPr>
        <w:rPr>
          <w:rFonts w:eastAsia="Calibri"/>
          <w:sz w:val="20"/>
          <w:szCs w:val="20"/>
        </w:rPr>
      </w:pPr>
      <w:r w:rsidRPr="0031708C">
        <w:rPr>
          <w:rFonts w:eastAsia="Calibri"/>
          <w:b/>
          <w:i/>
          <w:sz w:val="20"/>
          <w:szCs w:val="20"/>
        </w:rPr>
        <w:t>(Insert Contractor Name)</w:t>
      </w:r>
    </w:p>
    <w:p w:rsidR="0093268E" w:rsidRPr="0031708C" w:rsidRDefault="0093268E" w:rsidP="0093268E">
      <w:pPr>
        <w:ind w:firstLine="720"/>
        <w:rPr>
          <w:rFonts w:eastAsia="Calibri"/>
          <w:b/>
          <w:i/>
          <w:sz w:val="20"/>
          <w:szCs w:val="20"/>
          <w:u w:val="single"/>
        </w:rPr>
      </w:pPr>
      <w:r w:rsidRPr="0031708C">
        <w:rPr>
          <w:rFonts w:eastAsia="Calibri"/>
          <w:b/>
          <w:i/>
          <w:sz w:val="20"/>
          <w:szCs w:val="20"/>
          <w:u w:val="single"/>
        </w:rPr>
        <w:t xml:space="preserve">(Insert the Contractor Address) </w:t>
      </w:r>
    </w:p>
    <w:p w:rsidR="0093268E" w:rsidRPr="0031708C" w:rsidRDefault="0093268E" w:rsidP="00463A37">
      <w:pPr>
        <w:numPr>
          <w:ilvl w:val="0"/>
          <w:numId w:val="28"/>
        </w:numPr>
        <w:rPr>
          <w:rFonts w:eastAsia="Calibri"/>
          <w:sz w:val="20"/>
          <w:szCs w:val="20"/>
        </w:rPr>
      </w:pPr>
      <w:r w:rsidRPr="0031708C">
        <w:rPr>
          <w:rFonts w:eastAsia="Calibri"/>
          <w:b/>
          <w:i/>
          <w:sz w:val="20"/>
          <w:szCs w:val="20"/>
        </w:rPr>
        <w:t xml:space="preserve">(Insert </w:t>
      </w:r>
      <w:r w:rsidR="00373DB4" w:rsidRPr="0031708C">
        <w:rPr>
          <w:rFonts w:eastAsia="Calibri"/>
          <w:b/>
          <w:i/>
          <w:sz w:val="20"/>
          <w:szCs w:val="20"/>
        </w:rPr>
        <w:t>Name of</w:t>
      </w:r>
      <w:r w:rsidRPr="0031708C">
        <w:rPr>
          <w:rFonts w:eastAsia="Calibri"/>
          <w:b/>
          <w:i/>
          <w:sz w:val="20"/>
          <w:szCs w:val="20"/>
        </w:rPr>
        <w:t xml:space="preserve"> different internal stockholders)</w:t>
      </w:r>
    </w:p>
    <w:p w:rsidR="0093268E" w:rsidRPr="0031708C" w:rsidRDefault="0093268E" w:rsidP="00463A37">
      <w:pPr>
        <w:numPr>
          <w:ilvl w:val="0"/>
          <w:numId w:val="28"/>
        </w:numPr>
        <w:rPr>
          <w:rFonts w:eastAsia="Calibri"/>
          <w:sz w:val="20"/>
          <w:szCs w:val="20"/>
        </w:rPr>
      </w:pPr>
    </w:p>
    <w:p w:rsidR="0093268E" w:rsidRPr="0031708C" w:rsidRDefault="0093268E" w:rsidP="00463A37">
      <w:pPr>
        <w:numPr>
          <w:ilvl w:val="0"/>
          <w:numId w:val="28"/>
        </w:numPr>
        <w:rPr>
          <w:rFonts w:eastAsia="Calibri"/>
          <w:sz w:val="20"/>
          <w:szCs w:val="20"/>
        </w:rPr>
      </w:pPr>
    </w:p>
    <w:p w:rsidR="0093268E" w:rsidRPr="0031708C" w:rsidRDefault="0093268E" w:rsidP="0093268E">
      <w:pPr>
        <w:ind w:firstLine="720"/>
        <w:rPr>
          <w:rFonts w:eastAsia="Calibri"/>
          <w:b/>
          <w:i/>
          <w:sz w:val="20"/>
          <w:szCs w:val="20"/>
          <w:u w:val="single"/>
        </w:rPr>
      </w:pPr>
      <w:r w:rsidRPr="0031708C">
        <w:rPr>
          <w:rFonts w:eastAsia="Calibri"/>
          <w:b/>
          <w:i/>
          <w:sz w:val="20"/>
          <w:szCs w:val="20"/>
          <w:u w:val="single"/>
        </w:rPr>
        <w:t>(Insert the Consultant Name)</w:t>
      </w:r>
    </w:p>
    <w:p w:rsidR="0093268E" w:rsidRPr="0031708C" w:rsidRDefault="0093268E" w:rsidP="0093268E">
      <w:pPr>
        <w:ind w:firstLine="720"/>
        <w:rPr>
          <w:rFonts w:eastAsia="Calibri"/>
          <w:b/>
          <w:i/>
          <w:sz w:val="20"/>
          <w:szCs w:val="20"/>
          <w:u w:val="single"/>
        </w:rPr>
      </w:pPr>
      <w:r w:rsidRPr="0031708C">
        <w:rPr>
          <w:rFonts w:eastAsia="Calibri"/>
          <w:b/>
          <w:i/>
          <w:sz w:val="20"/>
          <w:szCs w:val="20"/>
          <w:u w:val="single"/>
        </w:rPr>
        <w:t>(Insert the Consultant Address)</w:t>
      </w:r>
    </w:p>
    <w:p w:rsidR="0093268E" w:rsidRPr="0031708C" w:rsidRDefault="0093268E" w:rsidP="0093268E">
      <w:pPr>
        <w:ind w:firstLine="720"/>
        <w:rPr>
          <w:rFonts w:eastAsia="Calibri"/>
          <w:b/>
          <w:i/>
          <w:sz w:val="20"/>
          <w:szCs w:val="20"/>
          <w:u w:val="single"/>
        </w:rPr>
      </w:pPr>
    </w:p>
    <w:p w:rsidR="0093268E" w:rsidRPr="0031708C" w:rsidRDefault="0093268E" w:rsidP="0093268E">
      <w:pPr>
        <w:rPr>
          <w:sz w:val="20"/>
          <w:szCs w:val="20"/>
        </w:rPr>
      </w:pPr>
      <w:r w:rsidRPr="0031708C">
        <w:rPr>
          <w:sz w:val="20"/>
          <w:szCs w:val="20"/>
        </w:rPr>
        <w:t>(THIS LETTER MUST BE SIGNED BY THE DESIGNATED AUTHORIZED REPRESENTATIVE)</w:t>
      </w:r>
    </w:p>
    <w:p w:rsidR="0093268E" w:rsidRDefault="0093268E" w:rsidP="0093268E"/>
    <w:p w:rsidR="00B33BE5" w:rsidRDefault="00B33BE5" w:rsidP="0093268E"/>
    <w:p w:rsidR="00B33BE5" w:rsidRDefault="00B33BE5" w:rsidP="0093268E"/>
    <w:p w:rsidR="00B33BE5" w:rsidRDefault="00B33BE5" w:rsidP="0093268E"/>
    <w:p w:rsidR="00B33BE5" w:rsidRDefault="00B33BE5" w:rsidP="0093268E"/>
    <w:p w:rsidR="00B33BE5" w:rsidRDefault="00B33BE5" w:rsidP="0093268E"/>
    <w:p w:rsidR="00B33BE5" w:rsidRDefault="00B33BE5" w:rsidP="0093268E"/>
    <w:p w:rsidR="00B33BE5" w:rsidRDefault="00B33BE5" w:rsidP="0093268E"/>
    <w:p w:rsidR="00B33BE5" w:rsidRDefault="00B33BE5" w:rsidP="0093268E"/>
    <w:p w:rsidR="00B33BE5" w:rsidRDefault="00B33BE5" w:rsidP="0093268E"/>
    <w:p w:rsidR="00570F7C" w:rsidRDefault="00570F7C" w:rsidP="0093268E"/>
    <w:p w:rsidR="0031708C" w:rsidRDefault="0031708C">
      <w:pPr>
        <w:spacing w:after="200"/>
        <w:jc w:val="left"/>
      </w:pPr>
      <w:r>
        <w:br w:type="page"/>
      </w:r>
    </w:p>
    <w:p w:rsidR="0031708C" w:rsidRDefault="0031708C" w:rsidP="0093268E"/>
    <w:p w:rsidR="0093268E" w:rsidRDefault="0093268E" w:rsidP="0093268E">
      <w:r w:rsidRPr="002F7994">
        <w:t xml:space="preserve">Appendix </w:t>
      </w:r>
      <w:r>
        <w:t>Part IV/GL</w:t>
      </w:r>
      <w:r w:rsidR="0099453C">
        <w:t>27</w:t>
      </w:r>
      <w:r>
        <w:t xml:space="preserve">/C-4 Sample </w:t>
      </w:r>
      <w:r w:rsidRPr="00135ECB">
        <w:rPr>
          <w:rFonts w:eastAsia="Calibri"/>
        </w:rPr>
        <w:t>Interim</w:t>
      </w:r>
      <w:r>
        <w:t xml:space="preserve"> Payment Effecting </w:t>
      </w:r>
      <w:r w:rsidRPr="00AF6118">
        <w:t>Letter</w:t>
      </w:r>
      <w:r>
        <w:t xml:space="preserve"> by Client</w:t>
      </w:r>
    </w:p>
    <w:p w:rsidR="0093268E" w:rsidRDefault="0093268E" w:rsidP="0093268E"/>
    <w:p w:rsidR="0093268E" w:rsidRPr="00A57D3E" w:rsidRDefault="0093268E" w:rsidP="0093268E">
      <w:pPr>
        <w:rPr>
          <w:sz w:val="20"/>
          <w:szCs w:val="20"/>
        </w:rPr>
      </w:pPr>
      <w:r w:rsidRPr="00A57D3E">
        <w:rPr>
          <w:sz w:val="20"/>
          <w:szCs w:val="20"/>
        </w:rPr>
        <w:t>Client Letter Head</w:t>
      </w:r>
    </w:p>
    <w:p w:rsidR="0093268E" w:rsidRPr="00A57D3E" w:rsidRDefault="0093268E" w:rsidP="0093268E">
      <w:pPr>
        <w:jc w:val="right"/>
        <w:rPr>
          <w:rFonts w:eastAsia="Calibri"/>
          <w:sz w:val="20"/>
          <w:szCs w:val="20"/>
        </w:rPr>
      </w:pPr>
      <w:r w:rsidRPr="00A57D3E">
        <w:rPr>
          <w:rFonts w:eastAsia="Calibri"/>
          <w:sz w:val="20"/>
          <w:szCs w:val="20"/>
        </w:rPr>
        <w:t>Ref. N</w:t>
      </w:r>
      <w:r w:rsidRPr="00A57D3E">
        <w:rPr>
          <w:rFonts w:eastAsia="Calibri"/>
          <w:sz w:val="20"/>
          <w:szCs w:val="20"/>
          <w:u w:val="single"/>
        </w:rPr>
        <w:t>o</w:t>
      </w:r>
      <w:r w:rsidRPr="00A57D3E">
        <w:rPr>
          <w:rFonts w:eastAsia="Calibri"/>
          <w:sz w:val="20"/>
          <w:szCs w:val="20"/>
        </w:rPr>
        <w:t>.____________</w:t>
      </w:r>
    </w:p>
    <w:p w:rsidR="0093268E" w:rsidRPr="00A57D3E" w:rsidRDefault="0093268E" w:rsidP="0093268E">
      <w:pPr>
        <w:jc w:val="right"/>
        <w:rPr>
          <w:rFonts w:eastAsia="Calibri"/>
          <w:sz w:val="20"/>
          <w:szCs w:val="20"/>
        </w:rPr>
      </w:pPr>
      <w:r w:rsidRPr="00A57D3E">
        <w:rPr>
          <w:rFonts w:eastAsia="Calibri"/>
          <w:sz w:val="20"/>
          <w:szCs w:val="20"/>
        </w:rPr>
        <w:t>Date_______________</w:t>
      </w:r>
    </w:p>
    <w:p w:rsidR="0093268E" w:rsidRPr="00A57D3E" w:rsidRDefault="0093268E" w:rsidP="0093268E">
      <w:pPr>
        <w:rPr>
          <w:rFonts w:eastAsia="Calibri"/>
          <w:b/>
          <w:sz w:val="20"/>
          <w:szCs w:val="20"/>
        </w:rPr>
      </w:pPr>
      <w:r w:rsidRPr="00A57D3E">
        <w:rPr>
          <w:rFonts w:eastAsia="Calibri"/>
          <w:b/>
          <w:sz w:val="20"/>
          <w:szCs w:val="20"/>
        </w:rPr>
        <w:t>Office of Finance</w:t>
      </w:r>
    </w:p>
    <w:p w:rsidR="0093268E" w:rsidRPr="00A57D3E" w:rsidRDefault="0093268E" w:rsidP="0093268E">
      <w:pPr>
        <w:rPr>
          <w:rFonts w:eastAsia="Calibri"/>
          <w:b/>
          <w:sz w:val="20"/>
          <w:szCs w:val="20"/>
        </w:rPr>
      </w:pPr>
      <w:r w:rsidRPr="00A57D3E">
        <w:rPr>
          <w:rFonts w:eastAsia="Calibri"/>
          <w:b/>
          <w:i/>
          <w:sz w:val="20"/>
          <w:szCs w:val="20"/>
        </w:rPr>
        <w:t xml:space="preserve">(Insert the </w:t>
      </w:r>
      <w:r w:rsidR="006135F4" w:rsidRPr="00A57D3E">
        <w:rPr>
          <w:rFonts w:eastAsia="Calibri"/>
          <w:b/>
          <w:i/>
          <w:sz w:val="20"/>
          <w:szCs w:val="20"/>
        </w:rPr>
        <w:t>Client</w:t>
      </w:r>
      <w:r w:rsidRPr="00A57D3E">
        <w:rPr>
          <w:rFonts w:eastAsia="Calibri"/>
          <w:b/>
          <w:i/>
          <w:sz w:val="20"/>
          <w:szCs w:val="20"/>
        </w:rPr>
        <w:t xml:space="preserve"> Name)</w:t>
      </w:r>
    </w:p>
    <w:p w:rsidR="0093268E" w:rsidRPr="00A57D3E" w:rsidRDefault="0093268E" w:rsidP="0093268E">
      <w:pPr>
        <w:rPr>
          <w:rFonts w:eastAsia="Calibri"/>
          <w:sz w:val="20"/>
          <w:szCs w:val="20"/>
          <w:u w:val="single"/>
        </w:rPr>
      </w:pPr>
      <w:r w:rsidRPr="00A57D3E">
        <w:rPr>
          <w:rFonts w:eastAsia="Calibri"/>
          <w:b/>
          <w:i/>
          <w:sz w:val="20"/>
          <w:szCs w:val="20"/>
          <w:u w:val="single"/>
        </w:rPr>
        <w:t>(Insert the Client Address)</w:t>
      </w:r>
    </w:p>
    <w:p w:rsidR="0093268E" w:rsidRPr="00A57D3E" w:rsidRDefault="0093268E" w:rsidP="0093268E">
      <w:pPr>
        <w:rPr>
          <w:rFonts w:eastAsia="Calibri"/>
          <w:sz w:val="20"/>
          <w:szCs w:val="20"/>
        </w:rPr>
      </w:pPr>
    </w:p>
    <w:p w:rsidR="0093268E" w:rsidRPr="00A57D3E" w:rsidRDefault="0093268E" w:rsidP="0093268E">
      <w:pPr>
        <w:rPr>
          <w:rFonts w:eastAsia="Calibri"/>
          <w:sz w:val="20"/>
          <w:szCs w:val="20"/>
        </w:rPr>
      </w:pPr>
      <w:r w:rsidRPr="00A57D3E">
        <w:rPr>
          <w:rFonts w:eastAsia="Calibri"/>
          <w:sz w:val="20"/>
          <w:szCs w:val="20"/>
        </w:rPr>
        <w:t xml:space="preserve">Ref: - Construction of </w:t>
      </w:r>
      <w:r w:rsidRPr="00A57D3E">
        <w:rPr>
          <w:rFonts w:eastAsia="Calibri"/>
          <w:b/>
          <w:i/>
          <w:sz w:val="20"/>
          <w:szCs w:val="20"/>
        </w:rPr>
        <w:t>(Insert the Project Name)</w:t>
      </w:r>
    </w:p>
    <w:p w:rsidR="0093268E" w:rsidRPr="00A57D3E" w:rsidRDefault="0093268E" w:rsidP="0093268E">
      <w:pPr>
        <w:rPr>
          <w:rFonts w:eastAsia="Calibri"/>
          <w:sz w:val="20"/>
          <w:szCs w:val="20"/>
        </w:rPr>
      </w:pPr>
    </w:p>
    <w:p w:rsidR="0093268E" w:rsidRPr="00A57D3E" w:rsidRDefault="0093268E" w:rsidP="0093268E">
      <w:pPr>
        <w:rPr>
          <w:rFonts w:eastAsia="Calibri"/>
          <w:sz w:val="20"/>
          <w:szCs w:val="20"/>
        </w:rPr>
      </w:pPr>
      <w:r w:rsidRPr="00A57D3E">
        <w:rPr>
          <w:rFonts w:eastAsia="Calibri"/>
          <w:sz w:val="20"/>
          <w:szCs w:val="20"/>
        </w:rPr>
        <w:t xml:space="preserve">Subject: </w:t>
      </w:r>
      <w:r w:rsidRPr="00A57D3E">
        <w:rPr>
          <w:rFonts w:eastAsia="Calibri"/>
          <w:b/>
          <w:sz w:val="20"/>
          <w:szCs w:val="20"/>
          <w:u w:val="single"/>
        </w:rPr>
        <w:t>Interim Payment No</w:t>
      </w:r>
      <w:proofErr w:type="gramStart"/>
      <w:r w:rsidRPr="00A57D3E">
        <w:rPr>
          <w:rFonts w:eastAsia="Calibri"/>
          <w:b/>
          <w:sz w:val="20"/>
          <w:szCs w:val="20"/>
          <w:u w:val="single"/>
        </w:rPr>
        <w:t>.------</w:t>
      </w:r>
      <w:proofErr w:type="gramEnd"/>
      <w:r w:rsidRPr="00A57D3E">
        <w:rPr>
          <w:rFonts w:eastAsia="Calibri"/>
          <w:b/>
          <w:sz w:val="20"/>
          <w:szCs w:val="20"/>
          <w:u w:val="single"/>
        </w:rPr>
        <w:t xml:space="preserve"> for Executed Works</w:t>
      </w:r>
    </w:p>
    <w:p w:rsidR="0093268E" w:rsidRPr="00A57D3E" w:rsidRDefault="0093268E" w:rsidP="0093268E">
      <w:pPr>
        <w:rPr>
          <w:rFonts w:eastAsia="Times New Roman"/>
          <w:bCs/>
          <w:sz w:val="20"/>
          <w:szCs w:val="20"/>
        </w:rPr>
      </w:pPr>
      <w:r w:rsidRPr="00A57D3E">
        <w:rPr>
          <w:rFonts w:eastAsia="Calibri"/>
          <w:sz w:val="20"/>
          <w:szCs w:val="20"/>
        </w:rPr>
        <w:t xml:space="preserve">It is to be recalled that the contract agreement has been concluded between </w:t>
      </w:r>
      <w:r w:rsidRPr="00A57D3E">
        <w:rPr>
          <w:rFonts w:eastAsia="Calibri"/>
          <w:b/>
          <w:i/>
          <w:sz w:val="20"/>
          <w:szCs w:val="20"/>
        </w:rPr>
        <w:t>(Insert Client Name)</w:t>
      </w:r>
      <w:r w:rsidRPr="00A57D3E">
        <w:rPr>
          <w:rFonts w:eastAsia="Calibri"/>
          <w:sz w:val="20"/>
          <w:szCs w:val="20"/>
        </w:rPr>
        <w:t xml:space="preserve"> and </w:t>
      </w:r>
      <w:r w:rsidRPr="00A57D3E">
        <w:rPr>
          <w:rFonts w:eastAsia="Calibri"/>
          <w:b/>
          <w:i/>
          <w:sz w:val="20"/>
          <w:szCs w:val="20"/>
        </w:rPr>
        <w:t>(Insert Contractor Name)</w:t>
      </w:r>
      <w:r w:rsidRPr="00A57D3E">
        <w:rPr>
          <w:rFonts w:eastAsia="Calibri"/>
          <w:sz w:val="20"/>
          <w:szCs w:val="20"/>
        </w:rPr>
        <w:t xml:space="preserve"> for the execution of the above captioned contract with contract amount </w:t>
      </w:r>
      <w:r w:rsidR="00373DB4" w:rsidRPr="00A57D3E">
        <w:rPr>
          <w:rFonts w:eastAsia="Times New Roman"/>
          <w:bCs/>
          <w:sz w:val="20"/>
          <w:szCs w:val="20"/>
        </w:rPr>
        <w:t>ETB</w:t>
      </w:r>
      <w:r w:rsidR="00373DB4" w:rsidRPr="00A57D3E">
        <w:rPr>
          <w:rFonts w:eastAsia="Calibri"/>
          <w:b/>
          <w:i/>
          <w:sz w:val="20"/>
          <w:szCs w:val="20"/>
        </w:rPr>
        <w:t xml:space="preserve"> (</w:t>
      </w:r>
      <w:r w:rsidRPr="00A57D3E">
        <w:rPr>
          <w:rFonts w:eastAsia="Calibri"/>
          <w:b/>
          <w:i/>
          <w:sz w:val="20"/>
          <w:szCs w:val="20"/>
        </w:rPr>
        <w:t xml:space="preserve">Insert Amount in </w:t>
      </w:r>
      <w:r w:rsidR="00373DB4" w:rsidRPr="00A57D3E">
        <w:rPr>
          <w:rFonts w:eastAsia="Calibri"/>
          <w:b/>
          <w:i/>
          <w:sz w:val="20"/>
          <w:szCs w:val="20"/>
        </w:rPr>
        <w:t>figure)</w:t>
      </w:r>
      <w:r w:rsidR="00373DB4" w:rsidRPr="00A57D3E">
        <w:rPr>
          <w:rFonts w:eastAsia="Times New Roman"/>
          <w:b/>
          <w:bCs/>
          <w:i/>
          <w:sz w:val="20"/>
          <w:szCs w:val="20"/>
        </w:rPr>
        <w:t xml:space="preserve"> (</w:t>
      </w:r>
      <w:r w:rsidRPr="00A57D3E">
        <w:rPr>
          <w:rFonts w:eastAsia="Times New Roman"/>
          <w:b/>
          <w:bCs/>
          <w:i/>
          <w:sz w:val="20"/>
          <w:szCs w:val="20"/>
        </w:rPr>
        <w:t>Insert Amount in Words)</w:t>
      </w:r>
      <w:r w:rsidRPr="00A57D3E">
        <w:rPr>
          <w:rFonts w:eastAsia="Times New Roman"/>
          <w:bCs/>
          <w:sz w:val="20"/>
          <w:szCs w:val="20"/>
        </w:rPr>
        <w:t xml:space="preserve"> only including15% VAT.</w:t>
      </w:r>
    </w:p>
    <w:p w:rsidR="0093268E" w:rsidRPr="00A57D3E" w:rsidRDefault="0093268E" w:rsidP="0093268E">
      <w:pPr>
        <w:rPr>
          <w:rFonts w:eastAsia="Times New Roman"/>
          <w:bCs/>
          <w:sz w:val="20"/>
          <w:szCs w:val="20"/>
        </w:rPr>
      </w:pPr>
      <w:r w:rsidRPr="00A57D3E">
        <w:rPr>
          <w:rFonts w:eastAsia="Times New Roman"/>
          <w:bCs/>
          <w:sz w:val="20"/>
          <w:szCs w:val="20"/>
        </w:rPr>
        <w:t>Accordingly, to the agreement the contractor has submitted its payment request as Interim Payment No.__ via letter of Ref.: ___________ dated ________and the construction supervisor by its letter dated ________ Ref.: __________has certified the request as Interim Payment No.__ (IPC---)</w:t>
      </w:r>
      <w:r w:rsidRPr="00A57D3E">
        <w:rPr>
          <w:rFonts w:eastAsia="Calibri"/>
          <w:sz w:val="20"/>
          <w:szCs w:val="20"/>
        </w:rPr>
        <w:t xml:space="preserve"> that amounts </w:t>
      </w:r>
      <w:r w:rsidR="00373DB4" w:rsidRPr="00A57D3E">
        <w:rPr>
          <w:rFonts w:eastAsia="Times New Roman"/>
          <w:bCs/>
          <w:sz w:val="20"/>
          <w:szCs w:val="20"/>
        </w:rPr>
        <w:t>ETB</w:t>
      </w:r>
      <w:r w:rsidR="00373DB4" w:rsidRPr="00A57D3E">
        <w:rPr>
          <w:rFonts w:eastAsia="Calibri"/>
          <w:b/>
          <w:i/>
          <w:sz w:val="20"/>
          <w:szCs w:val="20"/>
        </w:rPr>
        <w:t xml:space="preserve"> (</w:t>
      </w:r>
      <w:r w:rsidRPr="00A57D3E">
        <w:rPr>
          <w:rFonts w:eastAsia="Calibri"/>
          <w:b/>
          <w:i/>
          <w:sz w:val="20"/>
          <w:szCs w:val="20"/>
        </w:rPr>
        <w:t xml:space="preserve">Insert Amount in </w:t>
      </w:r>
      <w:r w:rsidR="00373DB4" w:rsidRPr="00A57D3E">
        <w:rPr>
          <w:rFonts w:eastAsia="Calibri"/>
          <w:b/>
          <w:i/>
          <w:sz w:val="20"/>
          <w:szCs w:val="20"/>
        </w:rPr>
        <w:t>figure)</w:t>
      </w:r>
      <w:r w:rsidR="00373DB4" w:rsidRPr="00A57D3E">
        <w:rPr>
          <w:rFonts w:eastAsia="Times New Roman"/>
          <w:b/>
          <w:bCs/>
          <w:i/>
          <w:sz w:val="20"/>
          <w:szCs w:val="20"/>
        </w:rPr>
        <w:t xml:space="preserve"> (</w:t>
      </w:r>
      <w:r w:rsidRPr="00A57D3E">
        <w:rPr>
          <w:rFonts w:eastAsia="Times New Roman"/>
          <w:b/>
          <w:bCs/>
          <w:i/>
          <w:sz w:val="20"/>
          <w:szCs w:val="20"/>
        </w:rPr>
        <w:t>Insert Amount in Words)</w:t>
      </w:r>
      <w:r w:rsidRPr="00A57D3E">
        <w:rPr>
          <w:rFonts w:eastAsia="Times New Roman"/>
          <w:bCs/>
          <w:sz w:val="20"/>
          <w:szCs w:val="20"/>
        </w:rPr>
        <w:t xml:space="preserve"> only including15% VAT payable to the contractor.</w:t>
      </w:r>
    </w:p>
    <w:p w:rsidR="0093268E" w:rsidRPr="00A57D3E" w:rsidRDefault="0093268E" w:rsidP="0093268E">
      <w:pPr>
        <w:rPr>
          <w:rFonts w:eastAsia="Times New Roman"/>
          <w:bCs/>
          <w:sz w:val="20"/>
          <w:szCs w:val="20"/>
        </w:rPr>
      </w:pPr>
      <w:r w:rsidRPr="00A57D3E">
        <w:rPr>
          <w:rFonts w:eastAsia="Times New Roman"/>
          <w:bCs/>
          <w:sz w:val="20"/>
          <w:szCs w:val="20"/>
        </w:rPr>
        <w:t xml:space="preserve">After checking the document in accordance to GCC/SCC Clause __ of the contract we have confirmed that the contractor is entitled for payment of ETB </w:t>
      </w:r>
      <w:r w:rsidRPr="00A57D3E">
        <w:rPr>
          <w:rFonts w:eastAsia="Calibri"/>
          <w:b/>
          <w:i/>
          <w:sz w:val="20"/>
          <w:szCs w:val="20"/>
        </w:rPr>
        <w:t>(Insert Amount in figure)</w:t>
      </w:r>
      <w:r w:rsidRPr="00A57D3E">
        <w:rPr>
          <w:rFonts w:eastAsia="Times New Roman"/>
          <w:bCs/>
          <w:sz w:val="20"/>
          <w:szCs w:val="20"/>
        </w:rPr>
        <w:t xml:space="preserve"> only including15% VAT.</w:t>
      </w:r>
    </w:p>
    <w:p w:rsidR="0093268E" w:rsidRPr="00A57D3E" w:rsidRDefault="0093268E" w:rsidP="0093268E">
      <w:pPr>
        <w:rPr>
          <w:rFonts w:eastAsia="Calibri"/>
          <w:sz w:val="20"/>
          <w:szCs w:val="20"/>
        </w:rPr>
      </w:pPr>
      <w:r w:rsidRPr="00A57D3E">
        <w:rPr>
          <w:rFonts w:eastAsia="Calibri"/>
          <w:sz w:val="20"/>
          <w:szCs w:val="20"/>
        </w:rPr>
        <w:t xml:space="preserve">Therefore, you are here by authorized to check and process payment to the contractor, </w:t>
      </w:r>
      <w:r w:rsidRPr="00A57D3E">
        <w:rPr>
          <w:rFonts w:eastAsia="Calibri"/>
          <w:b/>
          <w:i/>
          <w:sz w:val="20"/>
          <w:szCs w:val="20"/>
        </w:rPr>
        <w:t xml:space="preserve">(Insert Contractors </w:t>
      </w:r>
      <w:r w:rsidR="00373DB4" w:rsidRPr="00A57D3E">
        <w:rPr>
          <w:rFonts w:eastAsia="Calibri"/>
          <w:b/>
          <w:i/>
          <w:sz w:val="20"/>
          <w:szCs w:val="20"/>
        </w:rPr>
        <w:t>Name)</w:t>
      </w:r>
      <w:r w:rsidR="00373DB4" w:rsidRPr="00A57D3E">
        <w:rPr>
          <w:rFonts w:eastAsia="Times New Roman"/>
          <w:bCs/>
          <w:sz w:val="20"/>
          <w:szCs w:val="20"/>
        </w:rPr>
        <w:t xml:space="preserve"> ETB</w:t>
      </w:r>
      <w:r w:rsidR="00373DB4" w:rsidRPr="00A57D3E">
        <w:rPr>
          <w:rFonts w:eastAsia="Calibri"/>
          <w:b/>
          <w:i/>
          <w:sz w:val="20"/>
          <w:szCs w:val="20"/>
        </w:rPr>
        <w:t xml:space="preserve"> (</w:t>
      </w:r>
      <w:r w:rsidRPr="00A57D3E">
        <w:rPr>
          <w:rFonts w:eastAsia="Calibri"/>
          <w:b/>
          <w:i/>
          <w:sz w:val="20"/>
          <w:szCs w:val="20"/>
        </w:rPr>
        <w:t xml:space="preserve">Insert Amount in </w:t>
      </w:r>
      <w:r w:rsidR="00373DB4" w:rsidRPr="00A57D3E">
        <w:rPr>
          <w:rFonts w:eastAsia="Calibri"/>
          <w:b/>
          <w:i/>
          <w:sz w:val="20"/>
          <w:szCs w:val="20"/>
        </w:rPr>
        <w:t>figure)</w:t>
      </w:r>
      <w:r w:rsidR="00373DB4" w:rsidRPr="00A57D3E">
        <w:rPr>
          <w:rFonts w:eastAsia="Times New Roman"/>
          <w:b/>
          <w:bCs/>
          <w:i/>
          <w:sz w:val="20"/>
          <w:szCs w:val="20"/>
        </w:rPr>
        <w:t xml:space="preserve"> (</w:t>
      </w:r>
      <w:r w:rsidRPr="00A57D3E">
        <w:rPr>
          <w:rFonts w:eastAsia="Times New Roman"/>
          <w:b/>
          <w:bCs/>
          <w:i/>
          <w:sz w:val="20"/>
          <w:szCs w:val="20"/>
        </w:rPr>
        <w:t>Insert Amount in Words)</w:t>
      </w:r>
      <w:r w:rsidRPr="00A57D3E">
        <w:rPr>
          <w:rFonts w:eastAsia="Times New Roman"/>
          <w:bCs/>
          <w:sz w:val="20"/>
          <w:szCs w:val="20"/>
        </w:rPr>
        <w:t xml:space="preserve"> only including15% VAT</w:t>
      </w:r>
      <w:r w:rsidRPr="00A57D3E">
        <w:rPr>
          <w:rFonts w:eastAsia="Calibri"/>
          <w:sz w:val="20"/>
          <w:szCs w:val="20"/>
        </w:rPr>
        <w:t>.</w:t>
      </w:r>
    </w:p>
    <w:p w:rsidR="0093268E" w:rsidRPr="00A57D3E" w:rsidRDefault="0093268E" w:rsidP="0093268E">
      <w:pPr>
        <w:rPr>
          <w:rFonts w:eastAsia="Calibri"/>
          <w:sz w:val="20"/>
          <w:szCs w:val="20"/>
        </w:rPr>
      </w:pPr>
      <w:r w:rsidRPr="00A57D3E">
        <w:rPr>
          <w:rFonts w:eastAsia="Calibri"/>
          <w:sz w:val="20"/>
          <w:szCs w:val="20"/>
        </w:rPr>
        <w:t>Please find attached herewith ______ pages of payment request letters, summary of work executed for IPC _____ and other supporting documents.</w:t>
      </w:r>
    </w:p>
    <w:p w:rsidR="0093268E" w:rsidRPr="00A57D3E" w:rsidRDefault="0093268E" w:rsidP="0093268E">
      <w:pPr>
        <w:jc w:val="right"/>
        <w:rPr>
          <w:rFonts w:eastAsia="Calibri"/>
          <w:sz w:val="20"/>
          <w:szCs w:val="20"/>
        </w:rPr>
      </w:pPr>
      <w:r w:rsidRPr="00A57D3E">
        <w:rPr>
          <w:rFonts w:eastAsia="Calibri"/>
          <w:sz w:val="20"/>
          <w:szCs w:val="20"/>
        </w:rPr>
        <w:t>With regards,</w:t>
      </w:r>
    </w:p>
    <w:p w:rsidR="0093268E" w:rsidRPr="00A57D3E" w:rsidRDefault="0093268E" w:rsidP="0093268E">
      <w:pPr>
        <w:jc w:val="right"/>
        <w:rPr>
          <w:rFonts w:eastAsia="Calibri"/>
          <w:sz w:val="20"/>
          <w:szCs w:val="20"/>
        </w:rPr>
      </w:pPr>
      <w:r w:rsidRPr="00A57D3E">
        <w:rPr>
          <w:rFonts w:eastAsia="Calibri"/>
          <w:sz w:val="20"/>
          <w:szCs w:val="20"/>
        </w:rPr>
        <w:t xml:space="preserve">Person in Charge </w:t>
      </w:r>
    </w:p>
    <w:p w:rsidR="0093268E" w:rsidRPr="00A57D3E" w:rsidRDefault="0093268E" w:rsidP="0093268E">
      <w:pPr>
        <w:ind w:left="7200" w:firstLine="720"/>
        <w:jc w:val="center"/>
        <w:rPr>
          <w:rFonts w:eastAsia="Calibri"/>
          <w:sz w:val="20"/>
          <w:szCs w:val="20"/>
        </w:rPr>
      </w:pPr>
      <w:r w:rsidRPr="00A57D3E">
        <w:rPr>
          <w:rFonts w:eastAsia="Calibri"/>
          <w:sz w:val="20"/>
          <w:szCs w:val="20"/>
        </w:rPr>
        <w:t>Position</w:t>
      </w:r>
    </w:p>
    <w:p w:rsidR="003961C4" w:rsidRPr="00A57D3E" w:rsidRDefault="006135F4" w:rsidP="0093268E">
      <w:pPr>
        <w:rPr>
          <w:rFonts w:eastAsia="Calibri"/>
          <w:b/>
          <w:sz w:val="20"/>
          <w:szCs w:val="20"/>
          <w:u w:val="single"/>
        </w:rPr>
      </w:pPr>
      <w:r w:rsidRPr="00A57D3E">
        <w:rPr>
          <w:rFonts w:eastAsia="Calibri"/>
          <w:b/>
          <w:sz w:val="20"/>
          <w:szCs w:val="20"/>
          <w:u w:val="single"/>
        </w:rPr>
        <w:t>Enclosure:</w:t>
      </w:r>
      <w:r w:rsidRPr="00A57D3E">
        <w:rPr>
          <w:rFonts w:eastAsia="Calibri"/>
          <w:sz w:val="20"/>
          <w:szCs w:val="20"/>
        </w:rPr>
        <w:t xml:space="preserve"> Payment</w:t>
      </w:r>
      <w:r w:rsidR="003846F4" w:rsidRPr="00A57D3E">
        <w:rPr>
          <w:rFonts w:eastAsia="Calibri"/>
          <w:sz w:val="20"/>
          <w:szCs w:val="20"/>
        </w:rPr>
        <w:t xml:space="preserve"> Certificate</w:t>
      </w:r>
    </w:p>
    <w:p w:rsidR="0093268E" w:rsidRPr="00A57D3E" w:rsidRDefault="0093268E" w:rsidP="0093268E">
      <w:pPr>
        <w:rPr>
          <w:rFonts w:eastAsia="Calibri"/>
          <w:b/>
          <w:sz w:val="20"/>
          <w:szCs w:val="20"/>
          <w:u w:val="single"/>
        </w:rPr>
      </w:pPr>
      <w:r w:rsidRPr="00A57D3E">
        <w:rPr>
          <w:rFonts w:eastAsia="Calibri"/>
          <w:b/>
          <w:sz w:val="20"/>
          <w:szCs w:val="20"/>
          <w:u w:val="single"/>
        </w:rPr>
        <w:t xml:space="preserve">C.C                                               </w:t>
      </w:r>
    </w:p>
    <w:p w:rsidR="0093268E" w:rsidRPr="00A57D3E" w:rsidRDefault="0093268E" w:rsidP="00463A37">
      <w:pPr>
        <w:numPr>
          <w:ilvl w:val="0"/>
          <w:numId w:val="28"/>
        </w:numPr>
        <w:rPr>
          <w:rFonts w:eastAsia="Calibri"/>
          <w:sz w:val="20"/>
          <w:szCs w:val="20"/>
        </w:rPr>
      </w:pPr>
      <w:r w:rsidRPr="00A57D3E">
        <w:rPr>
          <w:rFonts w:eastAsia="Calibri"/>
          <w:b/>
          <w:i/>
          <w:sz w:val="20"/>
          <w:szCs w:val="20"/>
        </w:rPr>
        <w:t xml:space="preserve">(Insert </w:t>
      </w:r>
      <w:r w:rsidR="006135F4" w:rsidRPr="00A57D3E">
        <w:rPr>
          <w:rFonts w:eastAsia="Calibri"/>
          <w:b/>
          <w:i/>
          <w:sz w:val="20"/>
          <w:szCs w:val="20"/>
        </w:rPr>
        <w:t>Name of</w:t>
      </w:r>
      <w:r w:rsidRPr="00A57D3E">
        <w:rPr>
          <w:rFonts w:eastAsia="Calibri"/>
          <w:b/>
          <w:i/>
          <w:sz w:val="20"/>
          <w:szCs w:val="20"/>
        </w:rPr>
        <w:t xml:space="preserve"> different internal stockholders)</w:t>
      </w:r>
    </w:p>
    <w:p w:rsidR="0093268E" w:rsidRPr="00A57D3E" w:rsidRDefault="0093268E" w:rsidP="00463A37">
      <w:pPr>
        <w:numPr>
          <w:ilvl w:val="0"/>
          <w:numId w:val="28"/>
        </w:numPr>
        <w:rPr>
          <w:rFonts w:eastAsia="Calibri"/>
          <w:sz w:val="20"/>
          <w:szCs w:val="20"/>
        </w:rPr>
      </w:pPr>
    </w:p>
    <w:p w:rsidR="0093268E" w:rsidRPr="00A57D3E" w:rsidRDefault="0093268E" w:rsidP="0093268E">
      <w:pPr>
        <w:ind w:firstLine="720"/>
        <w:rPr>
          <w:rFonts w:eastAsia="Calibri"/>
          <w:b/>
          <w:i/>
          <w:sz w:val="20"/>
          <w:szCs w:val="20"/>
          <w:u w:val="single"/>
        </w:rPr>
      </w:pPr>
      <w:r w:rsidRPr="00A57D3E">
        <w:rPr>
          <w:rFonts w:eastAsia="Calibri"/>
          <w:b/>
          <w:i/>
          <w:sz w:val="20"/>
          <w:szCs w:val="20"/>
          <w:u w:val="single"/>
        </w:rPr>
        <w:t>(Insert the Client Name)</w:t>
      </w:r>
    </w:p>
    <w:p w:rsidR="0093268E" w:rsidRPr="00A57D3E" w:rsidRDefault="0093268E" w:rsidP="00463A37">
      <w:pPr>
        <w:numPr>
          <w:ilvl w:val="0"/>
          <w:numId w:val="28"/>
        </w:numPr>
        <w:rPr>
          <w:rFonts w:eastAsia="Calibri"/>
          <w:sz w:val="20"/>
          <w:szCs w:val="20"/>
        </w:rPr>
      </w:pPr>
      <w:r w:rsidRPr="00A57D3E">
        <w:rPr>
          <w:rFonts w:eastAsia="Calibri"/>
          <w:b/>
          <w:i/>
          <w:sz w:val="20"/>
          <w:szCs w:val="20"/>
        </w:rPr>
        <w:t>(Insert the Consultant Name)</w:t>
      </w:r>
    </w:p>
    <w:p w:rsidR="0093268E" w:rsidRPr="00A57D3E" w:rsidRDefault="0093268E" w:rsidP="0093268E">
      <w:pPr>
        <w:ind w:firstLine="720"/>
        <w:rPr>
          <w:rFonts w:eastAsia="Calibri"/>
          <w:b/>
          <w:i/>
          <w:sz w:val="20"/>
          <w:szCs w:val="20"/>
          <w:u w:val="single"/>
        </w:rPr>
      </w:pPr>
      <w:r w:rsidRPr="00A57D3E">
        <w:rPr>
          <w:rFonts w:eastAsia="Calibri"/>
          <w:b/>
          <w:i/>
          <w:sz w:val="20"/>
          <w:szCs w:val="20"/>
          <w:u w:val="single"/>
        </w:rPr>
        <w:t>(Insert the Consultant Address)</w:t>
      </w:r>
    </w:p>
    <w:p w:rsidR="0093268E" w:rsidRPr="00A57D3E" w:rsidRDefault="0093268E" w:rsidP="00463A37">
      <w:pPr>
        <w:numPr>
          <w:ilvl w:val="0"/>
          <w:numId w:val="28"/>
        </w:numPr>
        <w:rPr>
          <w:rFonts w:eastAsia="Calibri"/>
          <w:sz w:val="20"/>
          <w:szCs w:val="20"/>
        </w:rPr>
      </w:pPr>
      <w:r w:rsidRPr="00A57D3E">
        <w:rPr>
          <w:rFonts w:eastAsia="Calibri"/>
          <w:b/>
          <w:i/>
          <w:sz w:val="20"/>
          <w:szCs w:val="20"/>
        </w:rPr>
        <w:t>(Insert Contractor Name)</w:t>
      </w:r>
    </w:p>
    <w:p w:rsidR="0093268E" w:rsidRPr="00A57D3E" w:rsidRDefault="0093268E" w:rsidP="0093268E">
      <w:pPr>
        <w:ind w:firstLine="720"/>
        <w:rPr>
          <w:rFonts w:eastAsia="Calibri"/>
          <w:b/>
          <w:i/>
          <w:sz w:val="20"/>
          <w:szCs w:val="20"/>
          <w:u w:val="single"/>
        </w:rPr>
      </w:pPr>
      <w:r w:rsidRPr="00A57D3E">
        <w:rPr>
          <w:rFonts w:eastAsia="Calibri"/>
          <w:b/>
          <w:i/>
          <w:sz w:val="20"/>
          <w:szCs w:val="20"/>
          <w:u w:val="single"/>
        </w:rPr>
        <w:t>(Insert the Contractor Address)</w:t>
      </w:r>
    </w:p>
    <w:p w:rsidR="0093268E" w:rsidRPr="00A57D3E" w:rsidRDefault="0093268E" w:rsidP="0093268E">
      <w:pPr>
        <w:rPr>
          <w:sz w:val="20"/>
          <w:szCs w:val="20"/>
        </w:rPr>
      </w:pPr>
    </w:p>
    <w:p w:rsidR="0093268E" w:rsidRPr="00A57D3E" w:rsidRDefault="0093268E" w:rsidP="0093268E">
      <w:pPr>
        <w:rPr>
          <w:sz w:val="20"/>
          <w:szCs w:val="20"/>
        </w:rPr>
      </w:pPr>
      <w:r w:rsidRPr="00A57D3E">
        <w:rPr>
          <w:sz w:val="20"/>
          <w:szCs w:val="20"/>
        </w:rPr>
        <w:t>(THIS LETTER MUST BE SIGNED BY THE DESIGNATED AUTHORIZED REPRESENTATIVE)</w:t>
      </w:r>
    </w:p>
    <w:p w:rsidR="00B33BE5" w:rsidRDefault="00B33BE5" w:rsidP="0093268E"/>
    <w:p w:rsidR="00B33BE5" w:rsidRDefault="00B33BE5" w:rsidP="0093268E"/>
    <w:p w:rsidR="00B33BE5" w:rsidRDefault="00B33BE5" w:rsidP="0093268E"/>
    <w:p w:rsidR="00B33BE5" w:rsidRDefault="00B33BE5" w:rsidP="0093268E"/>
    <w:p w:rsidR="00B33BE5" w:rsidRDefault="00B33BE5" w:rsidP="0093268E"/>
    <w:p w:rsidR="0016654E" w:rsidRDefault="0016654E" w:rsidP="0093268E"/>
    <w:p w:rsidR="0016654E" w:rsidRDefault="0016654E" w:rsidP="0093268E"/>
    <w:p w:rsidR="0016654E" w:rsidRDefault="0016654E" w:rsidP="0093268E"/>
    <w:p w:rsidR="0016654E" w:rsidRDefault="0016654E" w:rsidP="0093268E"/>
    <w:p w:rsidR="0016654E" w:rsidRDefault="0016654E" w:rsidP="0093268E"/>
    <w:p w:rsidR="00B33BE5" w:rsidRDefault="00B33BE5" w:rsidP="0093268E"/>
    <w:p w:rsidR="00A57D3E" w:rsidRDefault="00A57D3E">
      <w:pPr>
        <w:spacing w:after="200"/>
        <w:jc w:val="left"/>
        <w:rPr>
          <w:b/>
          <w:bCs/>
          <w:sz w:val="20"/>
          <w:szCs w:val="20"/>
        </w:rPr>
      </w:pPr>
      <w:r>
        <w:br w:type="page"/>
      </w:r>
    </w:p>
    <w:p w:rsidR="00A57D3E" w:rsidRDefault="00A57D3E" w:rsidP="00F47A0A">
      <w:pPr>
        <w:pStyle w:val="Caption"/>
      </w:pPr>
    </w:p>
    <w:p w:rsidR="0093268E" w:rsidRPr="001B1167" w:rsidRDefault="00F47A0A" w:rsidP="00F47A0A">
      <w:pPr>
        <w:pStyle w:val="Caption"/>
        <w:rPr>
          <w:b w:val="0"/>
        </w:rPr>
      </w:pPr>
      <w:bookmarkStart w:id="476" w:name="_Toc531653275"/>
      <w:r>
        <w:t xml:space="preserve">APPENDIX </w:t>
      </w:r>
      <w:r w:rsidR="00696FD7">
        <w:fldChar w:fldCharType="begin"/>
      </w:r>
      <w:r w:rsidR="00696FD7">
        <w:instrText xml:space="preserve"> SEQ APPENDIX \* ROMAN </w:instrText>
      </w:r>
      <w:r w:rsidR="00696FD7">
        <w:fldChar w:fldCharType="separate"/>
      </w:r>
      <w:r w:rsidR="00DD39EB">
        <w:rPr>
          <w:noProof/>
        </w:rPr>
        <w:t>IV</w:t>
      </w:r>
      <w:r w:rsidR="00696FD7">
        <w:rPr>
          <w:noProof/>
        </w:rPr>
        <w:fldChar w:fldCharType="end"/>
      </w:r>
      <w:r>
        <w:t xml:space="preserve">: </w:t>
      </w:r>
      <w:r w:rsidRPr="003C4BBA">
        <w:t>Part IV/GL 27/D Reporting Format</w:t>
      </w:r>
      <w:bookmarkEnd w:id="476"/>
    </w:p>
    <w:p w:rsidR="00F47A0A" w:rsidRDefault="00F47A0A" w:rsidP="00031E8A">
      <w:pPr>
        <w:spacing w:line="360" w:lineRule="auto"/>
      </w:pPr>
    </w:p>
    <w:p w:rsidR="0093268E" w:rsidRPr="00A57D3E" w:rsidRDefault="0093268E" w:rsidP="00031E8A">
      <w:pPr>
        <w:spacing w:line="360" w:lineRule="auto"/>
        <w:rPr>
          <w:sz w:val="20"/>
        </w:rPr>
      </w:pPr>
      <w:r w:rsidRPr="00A57D3E">
        <w:rPr>
          <w:sz w:val="20"/>
        </w:rPr>
        <w:t>Appendix Part IV/GL</w:t>
      </w:r>
      <w:r w:rsidR="0099453C" w:rsidRPr="00A57D3E">
        <w:rPr>
          <w:sz w:val="20"/>
        </w:rPr>
        <w:t>27</w:t>
      </w:r>
      <w:r w:rsidRPr="00A57D3E">
        <w:rPr>
          <w:sz w:val="20"/>
        </w:rPr>
        <w:t>/D-1 Monthly Project Information Format</w:t>
      </w:r>
    </w:p>
    <w:p w:rsidR="00C726D3" w:rsidRPr="00A57D3E" w:rsidRDefault="00C726D3" w:rsidP="00C726D3">
      <w:pPr>
        <w:rPr>
          <w:sz w:val="20"/>
        </w:rPr>
      </w:pPr>
      <w:r w:rsidRPr="00A57D3E">
        <w:rPr>
          <w:sz w:val="20"/>
        </w:rPr>
        <w:t>Project Name: __________________________________</w:t>
      </w:r>
    </w:p>
    <w:p w:rsidR="00C726D3" w:rsidRPr="00A57D3E" w:rsidRDefault="00C726D3" w:rsidP="00C726D3">
      <w:pPr>
        <w:rPr>
          <w:sz w:val="20"/>
        </w:rPr>
      </w:pPr>
      <w:r w:rsidRPr="00A57D3E">
        <w:rPr>
          <w:sz w:val="20"/>
        </w:rPr>
        <w:t>Client: ____________________</w:t>
      </w:r>
    </w:p>
    <w:p w:rsidR="00C726D3" w:rsidRPr="00A57D3E" w:rsidRDefault="00C726D3" w:rsidP="00C726D3">
      <w:pPr>
        <w:rPr>
          <w:sz w:val="20"/>
        </w:rPr>
      </w:pPr>
      <w:r w:rsidRPr="00A57D3E">
        <w:rPr>
          <w:sz w:val="20"/>
        </w:rPr>
        <w:t>Consultant: ___________________</w:t>
      </w:r>
    </w:p>
    <w:p w:rsidR="00C726D3" w:rsidRPr="00A57D3E" w:rsidRDefault="00C726D3" w:rsidP="00C726D3">
      <w:pPr>
        <w:rPr>
          <w:sz w:val="20"/>
        </w:rPr>
      </w:pPr>
      <w:r w:rsidRPr="00A57D3E">
        <w:rPr>
          <w:sz w:val="20"/>
        </w:rPr>
        <w:t>Contractor: ____________________________</w:t>
      </w:r>
    </w:p>
    <w:p w:rsidR="00C726D3" w:rsidRPr="00A57D3E" w:rsidRDefault="00C726D3" w:rsidP="00C726D3">
      <w:pPr>
        <w:rPr>
          <w:sz w:val="20"/>
        </w:rPr>
      </w:pPr>
    </w:p>
    <w:p w:rsidR="00C726D3" w:rsidRPr="00A57D3E" w:rsidRDefault="00C726D3" w:rsidP="00C726D3">
      <w:pPr>
        <w:rPr>
          <w:sz w:val="20"/>
        </w:rPr>
      </w:pPr>
      <w:r w:rsidRPr="00A57D3E">
        <w:rPr>
          <w:sz w:val="20"/>
        </w:rPr>
        <w:t>1. General Information</w:t>
      </w:r>
    </w:p>
    <w:p w:rsidR="00C726D3" w:rsidRPr="00A57D3E" w:rsidRDefault="00C726D3" w:rsidP="00C726D3">
      <w:pPr>
        <w:ind w:left="720"/>
        <w:rPr>
          <w:sz w:val="20"/>
        </w:rPr>
      </w:pPr>
      <w:r w:rsidRPr="00A57D3E">
        <w:rPr>
          <w:sz w:val="20"/>
        </w:rPr>
        <w:t>1.1 Location: _______________</w:t>
      </w:r>
    </w:p>
    <w:p w:rsidR="00C726D3" w:rsidRPr="00A57D3E" w:rsidRDefault="00C726D3" w:rsidP="00C726D3">
      <w:pPr>
        <w:ind w:left="720"/>
        <w:rPr>
          <w:sz w:val="20"/>
        </w:rPr>
      </w:pPr>
      <w:r w:rsidRPr="00A57D3E">
        <w:rPr>
          <w:sz w:val="20"/>
        </w:rPr>
        <w:t>1.2Altitude: ___________________</w:t>
      </w:r>
    </w:p>
    <w:p w:rsidR="00C726D3" w:rsidRPr="00A57D3E" w:rsidRDefault="00C726D3" w:rsidP="00C726D3">
      <w:pPr>
        <w:ind w:left="720"/>
        <w:rPr>
          <w:sz w:val="20"/>
        </w:rPr>
      </w:pPr>
      <w:r w:rsidRPr="00A57D3E">
        <w:rPr>
          <w:sz w:val="20"/>
        </w:rPr>
        <w:t>1.3 Weather Condition: ______________________</w:t>
      </w:r>
    </w:p>
    <w:p w:rsidR="00C726D3" w:rsidRPr="00A57D3E" w:rsidRDefault="00C726D3" w:rsidP="00C726D3">
      <w:pPr>
        <w:ind w:left="720"/>
        <w:rPr>
          <w:sz w:val="20"/>
        </w:rPr>
      </w:pPr>
      <w:r w:rsidRPr="00A57D3E">
        <w:rPr>
          <w:sz w:val="20"/>
        </w:rPr>
        <w:t>1.4 Working Hours: _____________</w:t>
      </w:r>
    </w:p>
    <w:p w:rsidR="00C726D3" w:rsidRPr="00A57D3E" w:rsidRDefault="00C726D3" w:rsidP="00C726D3">
      <w:pPr>
        <w:ind w:left="720"/>
        <w:rPr>
          <w:sz w:val="20"/>
        </w:rPr>
      </w:pPr>
    </w:p>
    <w:p w:rsidR="00C726D3" w:rsidRPr="00A57D3E" w:rsidRDefault="00C726D3" w:rsidP="00C726D3">
      <w:pPr>
        <w:jc w:val="left"/>
        <w:rPr>
          <w:sz w:val="20"/>
        </w:rPr>
      </w:pPr>
      <w:r w:rsidRPr="00A57D3E">
        <w:rPr>
          <w:sz w:val="20"/>
        </w:rPr>
        <w:t>2. Short and descriptive comparison of work progress against schedule: _____________________________________________________________________________________________________________________.</w:t>
      </w:r>
    </w:p>
    <w:p w:rsidR="00C726D3" w:rsidRPr="00A57D3E" w:rsidRDefault="00C726D3" w:rsidP="00C726D3">
      <w:pPr>
        <w:jc w:val="left"/>
        <w:rPr>
          <w:sz w:val="20"/>
        </w:rPr>
      </w:pPr>
    </w:p>
    <w:p w:rsidR="00C726D3" w:rsidRPr="00A57D3E" w:rsidRDefault="00C726D3" w:rsidP="00C726D3">
      <w:pPr>
        <w:jc w:val="left"/>
        <w:rPr>
          <w:sz w:val="20"/>
        </w:rPr>
      </w:pPr>
      <w:r w:rsidRPr="00A57D3E">
        <w:rPr>
          <w:sz w:val="20"/>
        </w:rPr>
        <w:t>3. Current project status: _______________________________________________________________________________________________.</w:t>
      </w:r>
    </w:p>
    <w:p w:rsidR="00C726D3" w:rsidRPr="00A57D3E" w:rsidRDefault="00C726D3" w:rsidP="00C726D3">
      <w:pPr>
        <w:jc w:val="left"/>
        <w:rPr>
          <w:sz w:val="20"/>
        </w:rPr>
      </w:pPr>
    </w:p>
    <w:p w:rsidR="00C726D3" w:rsidRPr="00A57D3E" w:rsidRDefault="00C726D3" w:rsidP="00C726D3">
      <w:pPr>
        <w:jc w:val="left"/>
        <w:rPr>
          <w:sz w:val="20"/>
        </w:rPr>
      </w:pPr>
      <w:r w:rsidRPr="00A57D3E">
        <w:rPr>
          <w:sz w:val="20"/>
        </w:rPr>
        <w:t>4. Problem encountered: ________________________________________________________________________________________________________________________________________.</w:t>
      </w:r>
    </w:p>
    <w:p w:rsidR="00C726D3" w:rsidRPr="00A57D3E" w:rsidRDefault="00C726D3" w:rsidP="00C726D3">
      <w:pPr>
        <w:jc w:val="left"/>
        <w:rPr>
          <w:sz w:val="20"/>
        </w:rPr>
      </w:pPr>
    </w:p>
    <w:p w:rsidR="00C726D3" w:rsidRPr="00A57D3E" w:rsidRDefault="00C726D3" w:rsidP="00C726D3">
      <w:pPr>
        <w:jc w:val="left"/>
        <w:rPr>
          <w:sz w:val="20"/>
        </w:rPr>
      </w:pPr>
      <w:r w:rsidRPr="00A57D3E">
        <w:rPr>
          <w:sz w:val="20"/>
        </w:rPr>
        <w:t>5. Measures taken: _______________________________________________________________________________________________________________________________________________.</w:t>
      </w:r>
    </w:p>
    <w:p w:rsidR="00C726D3" w:rsidRPr="00A57D3E" w:rsidRDefault="00C726D3" w:rsidP="00C726D3">
      <w:pPr>
        <w:jc w:val="left"/>
        <w:rPr>
          <w:sz w:val="20"/>
        </w:rPr>
      </w:pPr>
    </w:p>
    <w:p w:rsidR="00C726D3" w:rsidRPr="00A57D3E" w:rsidRDefault="00C726D3" w:rsidP="00C726D3">
      <w:pPr>
        <w:jc w:val="left"/>
        <w:rPr>
          <w:sz w:val="20"/>
        </w:rPr>
      </w:pPr>
      <w:r w:rsidRPr="00A57D3E">
        <w:rPr>
          <w:sz w:val="20"/>
        </w:rPr>
        <w:t>6. Pending issues that needs attention: ___________________________________________________________________________________________________________________________.</w:t>
      </w:r>
    </w:p>
    <w:p w:rsidR="00C726D3" w:rsidRPr="00A57D3E" w:rsidRDefault="00C726D3" w:rsidP="00C726D3">
      <w:pPr>
        <w:jc w:val="left"/>
        <w:rPr>
          <w:sz w:val="20"/>
        </w:rPr>
      </w:pPr>
    </w:p>
    <w:p w:rsidR="00C726D3" w:rsidRPr="00A57D3E" w:rsidRDefault="00C726D3" w:rsidP="00C726D3">
      <w:pPr>
        <w:jc w:val="left"/>
        <w:rPr>
          <w:sz w:val="20"/>
        </w:rPr>
      </w:pPr>
      <w:r w:rsidRPr="00A57D3E">
        <w:rPr>
          <w:sz w:val="20"/>
        </w:rPr>
        <w:t>7. Net amount of payment certified during previous time: _______________________________________________________________________________________________________________________________.</w:t>
      </w:r>
    </w:p>
    <w:p w:rsidR="00C726D3" w:rsidRPr="00A57D3E" w:rsidRDefault="00C726D3" w:rsidP="00C726D3">
      <w:pPr>
        <w:jc w:val="left"/>
        <w:rPr>
          <w:sz w:val="20"/>
        </w:rPr>
      </w:pPr>
    </w:p>
    <w:p w:rsidR="00C726D3" w:rsidRPr="00A57D3E" w:rsidRDefault="00C726D3" w:rsidP="00C726D3">
      <w:pPr>
        <w:jc w:val="left"/>
        <w:rPr>
          <w:sz w:val="20"/>
        </w:rPr>
      </w:pPr>
      <w:r w:rsidRPr="00A57D3E">
        <w:rPr>
          <w:sz w:val="20"/>
        </w:rPr>
        <w:t>8. Estimated amount of work accomplished during this month: _______________________________________________________________________________________________________.</w:t>
      </w:r>
    </w:p>
    <w:p w:rsidR="00C726D3" w:rsidRPr="00A57D3E" w:rsidRDefault="00C726D3" w:rsidP="00C726D3">
      <w:pPr>
        <w:jc w:val="left"/>
        <w:rPr>
          <w:sz w:val="20"/>
        </w:rPr>
      </w:pPr>
    </w:p>
    <w:p w:rsidR="00C726D3" w:rsidRPr="00A57D3E" w:rsidRDefault="00C726D3" w:rsidP="00C726D3">
      <w:pPr>
        <w:jc w:val="left"/>
        <w:rPr>
          <w:sz w:val="20"/>
        </w:rPr>
      </w:pPr>
      <w:r w:rsidRPr="00A57D3E">
        <w:rPr>
          <w:sz w:val="20"/>
        </w:rPr>
        <w:t>9. Others: _________________________________________________________________________________________________________________________________________________________________.</w:t>
      </w:r>
    </w:p>
    <w:p w:rsidR="0093268E" w:rsidRPr="00A57D3E" w:rsidRDefault="0093268E" w:rsidP="00B33BE5">
      <w:pPr>
        <w:spacing w:line="360" w:lineRule="auto"/>
        <w:rPr>
          <w:sz w:val="20"/>
        </w:rPr>
      </w:pPr>
    </w:p>
    <w:p w:rsidR="0093268E" w:rsidRDefault="0093268E" w:rsidP="00B33BE5">
      <w:pPr>
        <w:spacing w:line="360" w:lineRule="auto"/>
      </w:pPr>
    </w:p>
    <w:p w:rsidR="0093268E" w:rsidRDefault="0093268E" w:rsidP="0093268E"/>
    <w:p w:rsidR="00FB4138" w:rsidRDefault="00FB4138" w:rsidP="0093268E">
      <w:pPr>
        <w:sectPr w:rsidR="00FB4138" w:rsidSect="00145F23">
          <w:headerReference w:type="even" r:id="rId45"/>
          <w:headerReference w:type="default" r:id="rId46"/>
          <w:footerReference w:type="even" r:id="rId47"/>
          <w:footerReference w:type="default" r:id="rId48"/>
          <w:pgSz w:w="11907" w:h="16839" w:code="9"/>
          <w:pgMar w:top="1152" w:right="1152" w:bottom="1152" w:left="1152" w:header="720" w:footer="720" w:gutter="0"/>
          <w:cols w:space="720"/>
          <w:docGrid w:linePitch="360"/>
        </w:sectPr>
      </w:pPr>
    </w:p>
    <w:p w:rsidR="00A57D3E" w:rsidRDefault="00A57D3E" w:rsidP="0093268E"/>
    <w:p w:rsidR="0093268E" w:rsidRDefault="0093268E" w:rsidP="0093268E">
      <w:r w:rsidRPr="002F7994">
        <w:t xml:space="preserve">Appendix </w:t>
      </w:r>
      <w:r>
        <w:t>Part IV/GL</w:t>
      </w:r>
      <w:r w:rsidR="0099453C">
        <w:t>27</w:t>
      </w:r>
      <w:r>
        <w:t xml:space="preserve">/D-2 </w:t>
      </w:r>
      <w:r w:rsidRPr="00957423">
        <w:t xml:space="preserve">Monthly </w:t>
      </w:r>
      <w:r w:rsidRPr="003830E7">
        <w:t>Work Progress</w:t>
      </w:r>
      <w:r>
        <w:t xml:space="preserve"> Format </w:t>
      </w:r>
      <w:r w:rsidRPr="003830E7">
        <w:t>(Quantity)</w:t>
      </w:r>
    </w:p>
    <w:p w:rsidR="0093268E" w:rsidRDefault="0093268E" w:rsidP="0093268E"/>
    <w:tbl>
      <w:tblPr>
        <w:tblW w:w="5050" w:type="pct"/>
        <w:jc w:val="center"/>
        <w:tblLayout w:type="fixed"/>
        <w:tblLook w:val="04A0" w:firstRow="1" w:lastRow="0" w:firstColumn="1" w:lastColumn="0" w:noHBand="0" w:noVBand="1"/>
      </w:tblPr>
      <w:tblGrid>
        <w:gridCol w:w="1096"/>
        <w:gridCol w:w="1016"/>
        <w:gridCol w:w="629"/>
        <w:gridCol w:w="1287"/>
        <w:gridCol w:w="1052"/>
        <w:gridCol w:w="340"/>
        <w:gridCol w:w="1535"/>
        <w:gridCol w:w="936"/>
        <w:gridCol w:w="283"/>
        <w:gridCol w:w="221"/>
        <w:gridCol w:w="855"/>
        <w:gridCol w:w="888"/>
        <w:gridCol w:w="939"/>
        <w:gridCol w:w="1418"/>
        <w:gridCol w:w="170"/>
        <w:gridCol w:w="1126"/>
        <w:gridCol w:w="1108"/>
      </w:tblGrid>
      <w:tr w:rsidR="00570F7C" w:rsidRPr="00FB4138" w:rsidTr="00A57D3E">
        <w:trPr>
          <w:gridAfter w:val="2"/>
          <w:wAfter w:w="751" w:type="pct"/>
          <w:trHeight w:val="20"/>
          <w:jc w:val="center"/>
        </w:trPr>
        <w:tc>
          <w:tcPr>
            <w:tcW w:w="1819" w:type="pct"/>
            <w:gridSpan w:val="6"/>
            <w:tcBorders>
              <w:top w:val="nil"/>
              <w:left w:val="nil"/>
              <w:bottom w:val="nil"/>
              <w:right w:val="nil"/>
            </w:tcBorders>
            <w:shd w:val="clear" w:color="auto" w:fill="auto"/>
            <w:noWrap/>
            <w:vAlign w:val="bottom"/>
            <w:hideMark/>
          </w:tcPr>
          <w:p w:rsidR="00570F7C" w:rsidRPr="00FB4138" w:rsidRDefault="00570F7C" w:rsidP="00FB4138">
            <w:pPr>
              <w:rPr>
                <w:rFonts w:eastAsia="Times New Roman"/>
                <w:color w:val="000000"/>
                <w:sz w:val="20"/>
                <w:szCs w:val="20"/>
              </w:rPr>
            </w:pPr>
            <w:r w:rsidRPr="00FB4138">
              <w:rPr>
                <w:rFonts w:eastAsia="Times New Roman"/>
                <w:color w:val="000000"/>
                <w:sz w:val="20"/>
                <w:szCs w:val="20"/>
              </w:rPr>
              <w:t>Project Name:_______________________</w:t>
            </w:r>
          </w:p>
        </w:tc>
        <w:tc>
          <w:tcPr>
            <w:tcW w:w="828" w:type="pct"/>
            <w:gridSpan w:val="2"/>
            <w:tcBorders>
              <w:top w:val="nil"/>
              <w:left w:val="nil"/>
              <w:bottom w:val="nil"/>
              <w:right w:val="nil"/>
            </w:tcBorders>
            <w:shd w:val="clear" w:color="auto" w:fill="auto"/>
            <w:noWrap/>
            <w:vAlign w:val="bottom"/>
            <w:hideMark/>
          </w:tcPr>
          <w:p w:rsidR="00570F7C" w:rsidRPr="00FB4138" w:rsidRDefault="00570F7C" w:rsidP="00FB4138">
            <w:pPr>
              <w:rPr>
                <w:rFonts w:eastAsia="Times New Roman"/>
                <w:color w:val="000000"/>
                <w:sz w:val="20"/>
                <w:szCs w:val="20"/>
              </w:rPr>
            </w:pPr>
          </w:p>
        </w:tc>
        <w:tc>
          <w:tcPr>
            <w:tcW w:w="168" w:type="pct"/>
            <w:gridSpan w:val="2"/>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p>
        </w:tc>
        <w:tc>
          <w:tcPr>
            <w:tcW w:w="287" w:type="pct"/>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p>
        </w:tc>
        <w:tc>
          <w:tcPr>
            <w:tcW w:w="1146" w:type="pct"/>
            <w:gridSpan w:val="4"/>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p>
        </w:tc>
      </w:tr>
      <w:tr w:rsidR="00570F7C" w:rsidRPr="00FB4138" w:rsidTr="00A57D3E">
        <w:trPr>
          <w:gridAfter w:val="2"/>
          <w:wAfter w:w="751" w:type="pct"/>
          <w:trHeight w:val="20"/>
          <w:jc w:val="center"/>
        </w:trPr>
        <w:tc>
          <w:tcPr>
            <w:tcW w:w="1819" w:type="pct"/>
            <w:gridSpan w:val="6"/>
            <w:tcBorders>
              <w:top w:val="nil"/>
              <w:left w:val="nil"/>
              <w:bottom w:val="nil"/>
              <w:right w:val="nil"/>
            </w:tcBorders>
            <w:shd w:val="clear" w:color="auto" w:fill="auto"/>
            <w:noWrap/>
            <w:vAlign w:val="bottom"/>
            <w:hideMark/>
          </w:tcPr>
          <w:p w:rsidR="00570F7C" w:rsidRPr="00FB4138" w:rsidRDefault="00570F7C" w:rsidP="00FB4138">
            <w:pPr>
              <w:rPr>
                <w:rFonts w:eastAsia="Times New Roman"/>
                <w:color w:val="000000"/>
                <w:sz w:val="20"/>
                <w:szCs w:val="20"/>
              </w:rPr>
            </w:pPr>
            <w:r w:rsidRPr="00FB4138">
              <w:rPr>
                <w:rFonts w:eastAsia="Times New Roman"/>
                <w:color w:val="000000"/>
                <w:sz w:val="20"/>
                <w:szCs w:val="20"/>
              </w:rPr>
              <w:t>Client:__________________________________</w:t>
            </w:r>
          </w:p>
        </w:tc>
        <w:tc>
          <w:tcPr>
            <w:tcW w:w="828" w:type="pct"/>
            <w:gridSpan w:val="2"/>
            <w:tcBorders>
              <w:top w:val="nil"/>
              <w:left w:val="nil"/>
              <w:bottom w:val="nil"/>
              <w:right w:val="nil"/>
            </w:tcBorders>
            <w:shd w:val="clear" w:color="auto" w:fill="auto"/>
            <w:noWrap/>
            <w:vAlign w:val="bottom"/>
            <w:hideMark/>
          </w:tcPr>
          <w:p w:rsidR="00570F7C" w:rsidRPr="00FB4138" w:rsidRDefault="00570F7C" w:rsidP="00FB4138">
            <w:pPr>
              <w:rPr>
                <w:rFonts w:eastAsia="Times New Roman"/>
                <w:color w:val="000000"/>
                <w:sz w:val="20"/>
                <w:szCs w:val="20"/>
              </w:rPr>
            </w:pPr>
          </w:p>
        </w:tc>
        <w:tc>
          <w:tcPr>
            <w:tcW w:w="168" w:type="pct"/>
            <w:gridSpan w:val="2"/>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p>
        </w:tc>
        <w:tc>
          <w:tcPr>
            <w:tcW w:w="287" w:type="pct"/>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p>
        </w:tc>
        <w:tc>
          <w:tcPr>
            <w:tcW w:w="1146" w:type="pct"/>
            <w:gridSpan w:val="4"/>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p>
        </w:tc>
      </w:tr>
      <w:tr w:rsidR="00570F7C" w:rsidRPr="00FB4138" w:rsidTr="00A57D3E">
        <w:trPr>
          <w:gridAfter w:val="2"/>
          <w:wAfter w:w="751" w:type="pct"/>
          <w:trHeight w:val="20"/>
          <w:jc w:val="center"/>
        </w:trPr>
        <w:tc>
          <w:tcPr>
            <w:tcW w:w="1819" w:type="pct"/>
            <w:gridSpan w:val="6"/>
            <w:tcBorders>
              <w:top w:val="nil"/>
              <w:left w:val="nil"/>
              <w:bottom w:val="nil"/>
              <w:right w:val="nil"/>
            </w:tcBorders>
            <w:shd w:val="clear" w:color="auto" w:fill="auto"/>
            <w:noWrap/>
            <w:vAlign w:val="bottom"/>
            <w:hideMark/>
          </w:tcPr>
          <w:p w:rsidR="00570F7C" w:rsidRPr="00FB4138" w:rsidRDefault="00570F7C" w:rsidP="00FB4138">
            <w:pPr>
              <w:rPr>
                <w:rFonts w:eastAsia="Times New Roman"/>
                <w:color w:val="000000"/>
                <w:sz w:val="20"/>
                <w:szCs w:val="20"/>
              </w:rPr>
            </w:pPr>
            <w:r w:rsidRPr="00FB4138">
              <w:rPr>
                <w:rFonts w:eastAsia="Times New Roman"/>
                <w:color w:val="000000"/>
                <w:sz w:val="20"/>
                <w:szCs w:val="20"/>
              </w:rPr>
              <w:t>Consultant:____________________________</w:t>
            </w:r>
          </w:p>
        </w:tc>
        <w:tc>
          <w:tcPr>
            <w:tcW w:w="828" w:type="pct"/>
            <w:gridSpan w:val="2"/>
            <w:tcBorders>
              <w:top w:val="nil"/>
              <w:left w:val="nil"/>
              <w:bottom w:val="nil"/>
              <w:right w:val="nil"/>
            </w:tcBorders>
            <w:shd w:val="clear" w:color="auto" w:fill="auto"/>
            <w:noWrap/>
            <w:vAlign w:val="bottom"/>
            <w:hideMark/>
          </w:tcPr>
          <w:p w:rsidR="00570F7C" w:rsidRPr="00FB4138" w:rsidRDefault="00570F7C" w:rsidP="00FB4138">
            <w:pPr>
              <w:rPr>
                <w:rFonts w:eastAsia="Times New Roman"/>
                <w:color w:val="000000"/>
                <w:sz w:val="20"/>
                <w:szCs w:val="20"/>
              </w:rPr>
            </w:pPr>
          </w:p>
        </w:tc>
        <w:tc>
          <w:tcPr>
            <w:tcW w:w="168" w:type="pct"/>
            <w:gridSpan w:val="2"/>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p>
        </w:tc>
        <w:tc>
          <w:tcPr>
            <w:tcW w:w="287" w:type="pct"/>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p>
        </w:tc>
        <w:tc>
          <w:tcPr>
            <w:tcW w:w="1146" w:type="pct"/>
            <w:gridSpan w:val="4"/>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p>
        </w:tc>
      </w:tr>
      <w:tr w:rsidR="00570F7C" w:rsidRPr="00FB4138" w:rsidTr="00A57D3E">
        <w:trPr>
          <w:gridAfter w:val="2"/>
          <w:wAfter w:w="751" w:type="pct"/>
          <w:trHeight w:val="20"/>
          <w:jc w:val="center"/>
        </w:trPr>
        <w:tc>
          <w:tcPr>
            <w:tcW w:w="2816" w:type="pct"/>
            <w:gridSpan w:val="10"/>
            <w:tcBorders>
              <w:top w:val="nil"/>
              <w:left w:val="nil"/>
              <w:bottom w:val="nil"/>
              <w:right w:val="nil"/>
            </w:tcBorders>
            <w:shd w:val="clear" w:color="auto" w:fill="auto"/>
            <w:noWrap/>
            <w:vAlign w:val="bottom"/>
            <w:hideMark/>
          </w:tcPr>
          <w:p w:rsidR="00570F7C" w:rsidRPr="00FB4138" w:rsidRDefault="00570F7C" w:rsidP="00FB4138">
            <w:pPr>
              <w:rPr>
                <w:rFonts w:eastAsia="Times New Roman"/>
                <w:color w:val="000000"/>
                <w:sz w:val="20"/>
                <w:szCs w:val="20"/>
              </w:rPr>
            </w:pPr>
            <w:r w:rsidRPr="00FB4138">
              <w:rPr>
                <w:rFonts w:eastAsia="Times New Roman"/>
                <w:color w:val="000000"/>
                <w:sz w:val="20"/>
                <w:szCs w:val="20"/>
              </w:rPr>
              <w:t>Contractor:________________________________</w:t>
            </w:r>
          </w:p>
        </w:tc>
        <w:tc>
          <w:tcPr>
            <w:tcW w:w="287" w:type="pct"/>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p>
        </w:tc>
        <w:tc>
          <w:tcPr>
            <w:tcW w:w="1146" w:type="pct"/>
            <w:gridSpan w:val="4"/>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p>
        </w:tc>
      </w:tr>
      <w:tr w:rsidR="00570F7C" w:rsidRPr="00FB4138" w:rsidTr="00A57D3E">
        <w:trPr>
          <w:gridAfter w:val="2"/>
          <w:wAfter w:w="751" w:type="pct"/>
          <w:trHeight w:val="20"/>
          <w:jc w:val="center"/>
        </w:trPr>
        <w:tc>
          <w:tcPr>
            <w:tcW w:w="1704" w:type="pct"/>
            <w:gridSpan w:val="5"/>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r w:rsidRPr="00FB4138">
              <w:rPr>
                <w:rFonts w:eastAsia="Times New Roman"/>
                <w:sz w:val="20"/>
                <w:szCs w:val="20"/>
              </w:rPr>
              <w:t>Plan Period : ___________________</w:t>
            </w:r>
          </w:p>
        </w:tc>
        <w:tc>
          <w:tcPr>
            <w:tcW w:w="2545" w:type="pct"/>
            <w:gridSpan w:val="10"/>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r w:rsidRPr="00FB4138">
              <w:rPr>
                <w:rFonts w:eastAsia="Times New Roman"/>
                <w:sz w:val="20"/>
                <w:szCs w:val="20"/>
              </w:rPr>
              <w:t>Contract Time: ____________________________</w:t>
            </w:r>
          </w:p>
        </w:tc>
      </w:tr>
      <w:tr w:rsidR="00570F7C" w:rsidRPr="00FB4138" w:rsidTr="00A57D3E">
        <w:trPr>
          <w:gridAfter w:val="2"/>
          <w:wAfter w:w="751" w:type="pct"/>
          <w:trHeight w:val="20"/>
          <w:jc w:val="center"/>
        </w:trPr>
        <w:tc>
          <w:tcPr>
            <w:tcW w:w="1704" w:type="pct"/>
            <w:gridSpan w:val="5"/>
            <w:tcBorders>
              <w:top w:val="nil"/>
              <w:left w:val="nil"/>
              <w:bottom w:val="nil"/>
              <w:right w:val="nil"/>
            </w:tcBorders>
            <w:shd w:val="clear" w:color="auto" w:fill="auto"/>
            <w:noWrap/>
            <w:vAlign w:val="bottom"/>
            <w:hideMark/>
          </w:tcPr>
          <w:p w:rsidR="00570F7C" w:rsidRPr="00FB4138" w:rsidRDefault="00971162" w:rsidP="00FB4138">
            <w:pPr>
              <w:rPr>
                <w:rFonts w:eastAsia="Times New Roman"/>
                <w:sz w:val="20"/>
                <w:szCs w:val="20"/>
              </w:rPr>
            </w:pPr>
            <w:r>
              <w:rPr>
                <w:rFonts w:eastAsia="Times New Roman"/>
                <w:color w:val="000000"/>
                <w:sz w:val="20"/>
                <w:szCs w:val="20"/>
              </w:rPr>
              <w:t>Fiscal</w:t>
            </w:r>
            <w:r w:rsidR="00570F7C" w:rsidRPr="00FB4138">
              <w:rPr>
                <w:rFonts w:eastAsia="Times New Roman"/>
                <w:sz w:val="20"/>
                <w:szCs w:val="20"/>
              </w:rPr>
              <w:t xml:space="preserve"> Year: ____________________</w:t>
            </w:r>
          </w:p>
        </w:tc>
        <w:tc>
          <w:tcPr>
            <w:tcW w:w="2545" w:type="pct"/>
            <w:gridSpan w:val="10"/>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r w:rsidRPr="00FB4138">
              <w:rPr>
                <w:rFonts w:eastAsia="Times New Roman"/>
                <w:sz w:val="20"/>
                <w:szCs w:val="20"/>
              </w:rPr>
              <w:t>Utilized time: _____________________________</w:t>
            </w:r>
          </w:p>
        </w:tc>
      </w:tr>
      <w:tr w:rsidR="00570F7C" w:rsidRPr="00FB4138" w:rsidTr="00A57D3E">
        <w:trPr>
          <w:gridAfter w:val="2"/>
          <w:wAfter w:w="751" w:type="pct"/>
          <w:trHeight w:val="20"/>
          <w:jc w:val="center"/>
        </w:trPr>
        <w:tc>
          <w:tcPr>
            <w:tcW w:w="1704" w:type="pct"/>
            <w:gridSpan w:val="5"/>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r w:rsidRPr="00FB4138">
              <w:rPr>
                <w:rFonts w:eastAsia="Times New Roman"/>
                <w:sz w:val="20"/>
                <w:szCs w:val="20"/>
              </w:rPr>
              <w:t>Commencement date : ____________________</w:t>
            </w:r>
          </w:p>
        </w:tc>
        <w:tc>
          <w:tcPr>
            <w:tcW w:w="2545" w:type="pct"/>
            <w:gridSpan w:val="10"/>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r w:rsidRPr="00FB4138">
              <w:rPr>
                <w:rFonts w:eastAsia="Times New Roman"/>
                <w:sz w:val="20"/>
                <w:szCs w:val="20"/>
              </w:rPr>
              <w:t>Remaining contract time: ___________________</w:t>
            </w:r>
          </w:p>
        </w:tc>
      </w:tr>
      <w:tr w:rsidR="00570F7C" w:rsidRPr="00FB4138" w:rsidTr="00A57D3E">
        <w:trPr>
          <w:gridAfter w:val="2"/>
          <w:wAfter w:w="751" w:type="pct"/>
          <w:trHeight w:val="20"/>
          <w:jc w:val="center"/>
        </w:trPr>
        <w:tc>
          <w:tcPr>
            <w:tcW w:w="1704" w:type="pct"/>
            <w:gridSpan w:val="5"/>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r w:rsidRPr="00FB4138">
              <w:rPr>
                <w:rFonts w:eastAsia="Times New Roman"/>
                <w:sz w:val="20"/>
                <w:szCs w:val="20"/>
              </w:rPr>
              <w:t>Completion Date: ________________________</w:t>
            </w:r>
          </w:p>
        </w:tc>
        <w:tc>
          <w:tcPr>
            <w:tcW w:w="2545" w:type="pct"/>
            <w:gridSpan w:val="10"/>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r w:rsidRPr="00FB4138">
              <w:rPr>
                <w:rFonts w:eastAsia="Times New Roman"/>
                <w:sz w:val="20"/>
                <w:szCs w:val="20"/>
              </w:rPr>
              <w:t>Percentage completion to date: ________________</w:t>
            </w:r>
          </w:p>
        </w:tc>
      </w:tr>
      <w:tr w:rsidR="00570F7C" w:rsidRPr="00FB4138" w:rsidTr="00A57D3E">
        <w:trPr>
          <w:gridAfter w:val="2"/>
          <w:wAfter w:w="751" w:type="pct"/>
          <w:trHeight w:val="20"/>
          <w:jc w:val="center"/>
        </w:trPr>
        <w:tc>
          <w:tcPr>
            <w:tcW w:w="368" w:type="pct"/>
            <w:tcBorders>
              <w:top w:val="nil"/>
              <w:left w:val="nil"/>
              <w:bottom w:val="nil"/>
              <w:right w:val="nil"/>
            </w:tcBorders>
            <w:shd w:val="clear" w:color="auto" w:fill="auto"/>
            <w:noWrap/>
            <w:vAlign w:val="bottom"/>
            <w:hideMark/>
          </w:tcPr>
          <w:p w:rsidR="00570F7C" w:rsidRPr="00FB4138" w:rsidRDefault="00570F7C" w:rsidP="00FB4138">
            <w:pPr>
              <w:jc w:val="center"/>
              <w:rPr>
                <w:rFonts w:eastAsia="Times New Roman"/>
                <w:sz w:val="20"/>
                <w:szCs w:val="20"/>
              </w:rPr>
            </w:pPr>
          </w:p>
        </w:tc>
        <w:tc>
          <w:tcPr>
            <w:tcW w:w="341" w:type="pct"/>
            <w:tcBorders>
              <w:top w:val="nil"/>
              <w:left w:val="nil"/>
              <w:bottom w:val="nil"/>
              <w:right w:val="nil"/>
            </w:tcBorders>
            <w:shd w:val="clear" w:color="auto" w:fill="auto"/>
            <w:noWrap/>
            <w:vAlign w:val="bottom"/>
            <w:hideMark/>
          </w:tcPr>
          <w:p w:rsidR="00570F7C" w:rsidRPr="00FB4138" w:rsidRDefault="00570F7C" w:rsidP="00FB4138">
            <w:pPr>
              <w:jc w:val="center"/>
              <w:rPr>
                <w:rFonts w:eastAsia="Times New Roman"/>
                <w:sz w:val="20"/>
                <w:szCs w:val="20"/>
              </w:rPr>
            </w:pPr>
          </w:p>
        </w:tc>
        <w:tc>
          <w:tcPr>
            <w:tcW w:w="211" w:type="pct"/>
            <w:tcBorders>
              <w:top w:val="nil"/>
              <w:left w:val="nil"/>
              <w:bottom w:val="nil"/>
              <w:right w:val="nil"/>
            </w:tcBorders>
            <w:shd w:val="clear" w:color="auto" w:fill="auto"/>
            <w:noWrap/>
            <w:vAlign w:val="bottom"/>
            <w:hideMark/>
          </w:tcPr>
          <w:p w:rsidR="00570F7C" w:rsidRPr="00FB4138" w:rsidRDefault="00570F7C" w:rsidP="00FB4138">
            <w:pPr>
              <w:jc w:val="center"/>
              <w:rPr>
                <w:rFonts w:eastAsia="Times New Roman"/>
                <w:sz w:val="20"/>
                <w:szCs w:val="20"/>
              </w:rPr>
            </w:pPr>
          </w:p>
        </w:tc>
        <w:tc>
          <w:tcPr>
            <w:tcW w:w="432" w:type="pct"/>
            <w:tcBorders>
              <w:top w:val="nil"/>
              <w:left w:val="nil"/>
              <w:bottom w:val="nil"/>
              <w:right w:val="nil"/>
            </w:tcBorders>
            <w:shd w:val="clear" w:color="auto" w:fill="auto"/>
            <w:noWrap/>
            <w:vAlign w:val="bottom"/>
            <w:hideMark/>
          </w:tcPr>
          <w:p w:rsidR="00570F7C" w:rsidRPr="00FB4138" w:rsidRDefault="00570F7C" w:rsidP="00FB4138">
            <w:pPr>
              <w:jc w:val="center"/>
              <w:rPr>
                <w:rFonts w:eastAsia="Times New Roman"/>
                <w:sz w:val="20"/>
                <w:szCs w:val="20"/>
              </w:rPr>
            </w:pPr>
          </w:p>
        </w:tc>
        <w:tc>
          <w:tcPr>
            <w:tcW w:w="353" w:type="pct"/>
            <w:tcBorders>
              <w:top w:val="nil"/>
              <w:left w:val="nil"/>
              <w:bottom w:val="nil"/>
              <w:right w:val="nil"/>
            </w:tcBorders>
            <w:shd w:val="clear" w:color="auto" w:fill="auto"/>
            <w:noWrap/>
            <w:vAlign w:val="bottom"/>
            <w:hideMark/>
          </w:tcPr>
          <w:p w:rsidR="00570F7C" w:rsidRPr="00FB4138" w:rsidRDefault="00570F7C" w:rsidP="00FB4138">
            <w:pPr>
              <w:jc w:val="center"/>
              <w:rPr>
                <w:rFonts w:eastAsia="Times New Roman"/>
                <w:sz w:val="20"/>
                <w:szCs w:val="20"/>
              </w:rPr>
            </w:pPr>
          </w:p>
        </w:tc>
        <w:tc>
          <w:tcPr>
            <w:tcW w:w="629" w:type="pct"/>
            <w:gridSpan w:val="2"/>
            <w:tcBorders>
              <w:top w:val="nil"/>
              <w:left w:val="nil"/>
              <w:bottom w:val="nil"/>
              <w:right w:val="nil"/>
            </w:tcBorders>
            <w:shd w:val="clear" w:color="auto" w:fill="auto"/>
            <w:noWrap/>
            <w:vAlign w:val="bottom"/>
            <w:hideMark/>
          </w:tcPr>
          <w:p w:rsidR="00570F7C" w:rsidRPr="00FB4138" w:rsidRDefault="00570F7C" w:rsidP="00FB4138">
            <w:pPr>
              <w:jc w:val="center"/>
              <w:rPr>
                <w:rFonts w:eastAsia="Times New Roman"/>
                <w:sz w:val="20"/>
                <w:szCs w:val="20"/>
              </w:rPr>
            </w:pPr>
          </w:p>
        </w:tc>
        <w:tc>
          <w:tcPr>
            <w:tcW w:w="483" w:type="pct"/>
            <w:gridSpan w:val="3"/>
            <w:tcBorders>
              <w:top w:val="nil"/>
              <w:left w:val="nil"/>
              <w:bottom w:val="nil"/>
              <w:right w:val="nil"/>
            </w:tcBorders>
            <w:shd w:val="clear" w:color="auto" w:fill="auto"/>
            <w:noWrap/>
            <w:vAlign w:val="bottom"/>
            <w:hideMark/>
          </w:tcPr>
          <w:p w:rsidR="00570F7C" w:rsidRPr="00FB4138" w:rsidRDefault="00570F7C" w:rsidP="00FB4138">
            <w:pPr>
              <w:jc w:val="center"/>
              <w:rPr>
                <w:rFonts w:eastAsia="Times New Roman"/>
                <w:sz w:val="20"/>
                <w:szCs w:val="20"/>
              </w:rPr>
            </w:pPr>
          </w:p>
        </w:tc>
        <w:tc>
          <w:tcPr>
            <w:tcW w:w="287" w:type="pct"/>
            <w:tcBorders>
              <w:top w:val="nil"/>
              <w:left w:val="nil"/>
              <w:bottom w:val="nil"/>
              <w:right w:val="nil"/>
            </w:tcBorders>
            <w:shd w:val="clear" w:color="auto" w:fill="auto"/>
            <w:noWrap/>
            <w:vAlign w:val="bottom"/>
            <w:hideMark/>
          </w:tcPr>
          <w:p w:rsidR="00570F7C" w:rsidRPr="00FB4138" w:rsidRDefault="00570F7C" w:rsidP="00FB4138">
            <w:pPr>
              <w:jc w:val="center"/>
              <w:rPr>
                <w:rFonts w:eastAsia="Times New Roman"/>
                <w:sz w:val="20"/>
                <w:szCs w:val="20"/>
              </w:rPr>
            </w:pPr>
          </w:p>
        </w:tc>
        <w:tc>
          <w:tcPr>
            <w:tcW w:w="1146" w:type="pct"/>
            <w:gridSpan w:val="4"/>
            <w:tcBorders>
              <w:top w:val="nil"/>
              <w:left w:val="nil"/>
              <w:bottom w:val="nil"/>
              <w:right w:val="nil"/>
            </w:tcBorders>
            <w:shd w:val="clear" w:color="auto" w:fill="auto"/>
            <w:noWrap/>
            <w:vAlign w:val="bottom"/>
            <w:hideMark/>
          </w:tcPr>
          <w:p w:rsidR="00570F7C" w:rsidRPr="00FB4138" w:rsidRDefault="00570F7C" w:rsidP="00FB4138">
            <w:pPr>
              <w:jc w:val="center"/>
              <w:rPr>
                <w:rFonts w:eastAsia="Times New Roman"/>
                <w:sz w:val="20"/>
                <w:szCs w:val="20"/>
              </w:rPr>
            </w:pPr>
          </w:p>
        </w:tc>
      </w:tr>
      <w:tr w:rsidR="00922EB6" w:rsidRPr="00FB4138" w:rsidTr="00A57D3E">
        <w:trPr>
          <w:trHeight w:val="20"/>
          <w:jc w:val="center"/>
        </w:trPr>
        <w:tc>
          <w:tcPr>
            <w:tcW w:w="3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Bill Item No</w:t>
            </w:r>
          </w:p>
        </w:tc>
        <w:tc>
          <w:tcPr>
            <w:tcW w:w="3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Activity</w:t>
            </w:r>
          </w:p>
        </w:tc>
        <w:tc>
          <w:tcPr>
            <w:tcW w:w="2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Unit</w:t>
            </w:r>
          </w:p>
        </w:tc>
        <w:tc>
          <w:tcPr>
            <w:tcW w:w="4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Unit Price’ Birr</w:t>
            </w:r>
          </w:p>
        </w:tc>
        <w:tc>
          <w:tcPr>
            <w:tcW w:w="3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0F7C" w:rsidRPr="00FB4138" w:rsidRDefault="006135F4" w:rsidP="00922EB6">
            <w:pPr>
              <w:ind w:left="-90" w:right="-99"/>
              <w:jc w:val="center"/>
              <w:rPr>
                <w:rFonts w:eastAsia="Times New Roman"/>
                <w:sz w:val="20"/>
                <w:szCs w:val="20"/>
              </w:rPr>
            </w:pPr>
            <w:r>
              <w:rPr>
                <w:rFonts w:eastAsia="Times New Roman"/>
                <w:sz w:val="20"/>
                <w:szCs w:val="20"/>
              </w:rPr>
              <w:t>Agreement</w:t>
            </w:r>
            <w:r w:rsidR="00570F7C" w:rsidRPr="00FB4138">
              <w:rPr>
                <w:rFonts w:eastAsia="Times New Roman"/>
                <w:sz w:val="20"/>
                <w:szCs w:val="20"/>
              </w:rPr>
              <w:t xml:space="preserve"> </w:t>
            </w:r>
            <w:r w:rsidR="00570F7C" w:rsidRPr="00FB4138">
              <w:rPr>
                <w:rFonts w:eastAsia="Times New Roman"/>
                <w:sz w:val="20"/>
                <w:szCs w:val="20"/>
              </w:rPr>
              <w:br/>
              <w:t>Quantity</w:t>
            </w:r>
          </w:p>
        </w:tc>
        <w:tc>
          <w:tcPr>
            <w:tcW w:w="62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Previously completed quantity</w:t>
            </w:r>
          </w:p>
        </w:tc>
        <w:tc>
          <w:tcPr>
            <w:tcW w:w="1383" w:type="pct"/>
            <w:gridSpan w:val="6"/>
            <w:tcBorders>
              <w:top w:val="single" w:sz="4" w:space="0" w:color="auto"/>
              <w:left w:val="nil"/>
              <w:bottom w:val="single" w:sz="4" w:space="0" w:color="auto"/>
              <w:right w:val="single" w:sz="4" w:space="0" w:color="auto"/>
            </w:tcBorders>
            <w:shd w:val="clear" w:color="auto" w:fill="auto"/>
            <w:noWrap/>
            <w:vAlign w:val="center"/>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Accomplished Quantity</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To - Date Certified</w:t>
            </w:r>
          </w:p>
        </w:tc>
        <w:tc>
          <w:tcPr>
            <w:tcW w:w="435" w:type="pct"/>
            <w:gridSpan w:val="2"/>
            <w:tcBorders>
              <w:top w:val="single" w:sz="4" w:space="0" w:color="auto"/>
              <w:left w:val="nil"/>
              <w:bottom w:val="single" w:sz="4" w:space="0" w:color="auto"/>
              <w:right w:val="single" w:sz="4" w:space="0" w:color="auto"/>
            </w:tcBorders>
            <w:shd w:val="clear" w:color="auto" w:fill="auto"/>
            <w:noWrap/>
            <w:vAlign w:val="center"/>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Difference</w:t>
            </w:r>
          </w:p>
        </w:tc>
        <w:tc>
          <w:tcPr>
            <w:tcW w:w="3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Remark</w:t>
            </w:r>
          </w:p>
        </w:tc>
      </w:tr>
      <w:tr w:rsidR="00922EB6" w:rsidRPr="00FB4138" w:rsidTr="00A57D3E">
        <w:trPr>
          <w:trHeight w:val="20"/>
          <w:jc w:val="center"/>
        </w:trPr>
        <w:tc>
          <w:tcPr>
            <w:tcW w:w="368" w:type="pct"/>
            <w:vMerge/>
            <w:tcBorders>
              <w:top w:val="single" w:sz="4" w:space="0" w:color="auto"/>
              <w:left w:val="single" w:sz="4" w:space="0" w:color="auto"/>
              <w:bottom w:val="single" w:sz="4" w:space="0" w:color="auto"/>
              <w:right w:val="single" w:sz="4" w:space="0" w:color="auto"/>
            </w:tcBorders>
            <w:vAlign w:val="center"/>
            <w:hideMark/>
          </w:tcPr>
          <w:p w:rsidR="00570F7C" w:rsidRPr="00FB4138" w:rsidRDefault="00570F7C" w:rsidP="00922EB6">
            <w:pPr>
              <w:ind w:left="-90" w:right="-99"/>
              <w:rPr>
                <w:rFonts w:eastAsia="Times New Roman"/>
                <w:sz w:val="20"/>
                <w:szCs w:val="20"/>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rsidR="00570F7C" w:rsidRPr="00FB4138" w:rsidRDefault="00570F7C" w:rsidP="00922EB6">
            <w:pPr>
              <w:ind w:left="-90" w:right="-99"/>
              <w:rPr>
                <w:rFonts w:eastAsia="Times New Roman"/>
                <w:sz w:val="20"/>
                <w:szCs w:val="20"/>
              </w:rPr>
            </w:pPr>
          </w:p>
        </w:tc>
        <w:tc>
          <w:tcPr>
            <w:tcW w:w="211" w:type="pct"/>
            <w:vMerge/>
            <w:tcBorders>
              <w:top w:val="single" w:sz="4" w:space="0" w:color="auto"/>
              <w:left w:val="single" w:sz="4" w:space="0" w:color="auto"/>
              <w:bottom w:val="single" w:sz="4" w:space="0" w:color="auto"/>
              <w:right w:val="single" w:sz="4" w:space="0" w:color="auto"/>
            </w:tcBorders>
            <w:vAlign w:val="center"/>
            <w:hideMark/>
          </w:tcPr>
          <w:p w:rsidR="00570F7C" w:rsidRPr="00FB4138" w:rsidRDefault="00570F7C" w:rsidP="00922EB6">
            <w:pPr>
              <w:ind w:left="-90" w:right="-99"/>
              <w:rPr>
                <w:rFonts w:eastAsia="Times New Roman"/>
                <w:sz w:val="20"/>
                <w:szCs w:val="20"/>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570F7C" w:rsidRPr="00FB4138" w:rsidRDefault="00570F7C" w:rsidP="00922EB6">
            <w:pPr>
              <w:ind w:left="-90" w:right="-99"/>
              <w:rPr>
                <w:rFonts w:eastAsia="Times New Roman"/>
                <w:sz w:val="20"/>
                <w:szCs w:val="20"/>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570F7C" w:rsidRPr="00FB4138" w:rsidRDefault="00570F7C" w:rsidP="00922EB6">
            <w:pPr>
              <w:ind w:left="-90" w:right="-99"/>
              <w:rPr>
                <w:rFonts w:eastAsia="Times New Roman"/>
                <w:sz w:val="20"/>
                <w:szCs w:val="20"/>
              </w:rPr>
            </w:pPr>
          </w:p>
        </w:tc>
        <w:tc>
          <w:tcPr>
            <w:tcW w:w="629" w:type="pct"/>
            <w:gridSpan w:val="2"/>
            <w:vMerge/>
            <w:tcBorders>
              <w:top w:val="single" w:sz="4" w:space="0" w:color="auto"/>
              <w:left w:val="single" w:sz="4" w:space="0" w:color="auto"/>
              <w:bottom w:val="single" w:sz="4" w:space="0" w:color="auto"/>
              <w:right w:val="single" w:sz="4" w:space="0" w:color="auto"/>
            </w:tcBorders>
            <w:vAlign w:val="center"/>
            <w:hideMark/>
          </w:tcPr>
          <w:p w:rsidR="00570F7C" w:rsidRPr="00FB4138" w:rsidRDefault="00570F7C" w:rsidP="00922EB6">
            <w:pPr>
              <w:ind w:left="-90" w:right="-99"/>
              <w:rPr>
                <w:rFonts w:eastAsia="Times New Roman"/>
                <w:sz w:val="20"/>
                <w:szCs w:val="20"/>
              </w:rPr>
            </w:pPr>
          </w:p>
        </w:tc>
        <w:tc>
          <w:tcPr>
            <w:tcW w:w="770" w:type="pct"/>
            <w:gridSpan w:val="4"/>
            <w:tcBorders>
              <w:top w:val="single" w:sz="4" w:space="0" w:color="auto"/>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This month</w:t>
            </w:r>
          </w:p>
        </w:tc>
        <w:tc>
          <w:tcPr>
            <w:tcW w:w="613" w:type="pct"/>
            <w:gridSpan w:val="2"/>
            <w:tcBorders>
              <w:top w:val="single" w:sz="4" w:space="0" w:color="auto"/>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To - Date</w:t>
            </w:r>
          </w:p>
        </w:tc>
        <w:tc>
          <w:tcPr>
            <w:tcW w:w="476"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Quantity</w:t>
            </w:r>
          </w:p>
        </w:tc>
        <w:tc>
          <w:tcPr>
            <w:tcW w:w="435"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proofErr w:type="spellStart"/>
            <w:r w:rsidRPr="00FB4138">
              <w:rPr>
                <w:rFonts w:eastAsia="Times New Roman"/>
                <w:sz w:val="20"/>
                <w:szCs w:val="20"/>
              </w:rPr>
              <w:t>Accomp</w:t>
            </w:r>
            <w:proofErr w:type="spellEnd"/>
            <w:r w:rsidRPr="00FB4138">
              <w:rPr>
                <w:rFonts w:eastAsia="Times New Roman"/>
                <w:sz w:val="20"/>
                <w:szCs w:val="20"/>
              </w:rPr>
              <w:t>-Certified</w:t>
            </w:r>
          </w:p>
        </w:tc>
        <w:tc>
          <w:tcPr>
            <w:tcW w:w="374" w:type="pct"/>
            <w:vMerge/>
            <w:tcBorders>
              <w:top w:val="single" w:sz="4" w:space="0" w:color="auto"/>
              <w:left w:val="single" w:sz="4" w:space="0" w:color="auto"/>
              <w:bottom w:val="single" w:sz="4" w:space="0" w:color="auto"/>
              <w:right w:val="single" w:sz="4" w:space="0" w:color="auto"/>
            </w:tcBorders>
            <w:vAlign w:val="center"/>
            <w:hideMark/>
          </w:tcPr>
          <w:p w:rsidR="00570F7C" w:rsidRPr="00FB4138" w:rsidRDefault="00570F7C" w:rsidP="00922EB6">
            <w:pPr>
              <w:ind w:left="-90" w:right="-99"/>
              <w:rPr>
                <w:rFonts w:eastAsia="Times New Roman"/>
                <w:sz w:val="20"/>
                <w:szCs w:val="20"/>
              </w:rPr>
            </w:pPr>
          </w:p>
        </w:tc>
      </w:tr>
      <w:tr w:rsidR="00922EB6" w:rsidRPr="00FB4138" w:rsidTr="00A57D3E">
        <w:trPr>
          <w:trHeight w:val="20"/>
          <w:jc w:val="center"/>
        </w:trPr>
        <w:tc>
          <w:tcPr>
            <w:tcW w:w="368" w:type="pct"/>
            <w:vMerge/>
            <w:tcBorders>
              <w:top w:val="single" w:sz="4" w:space="0" w:color="auto"/>
              <w:left w:val="single" w:sz="4" w:space="0" w:color="auto"/>
              <w:bottom w:val="single" w:sz="4" w:space="0" w:color="auto"/>
              <w:right w:val="single" w:sz="4" w:space="0" w:color="auto"/>
            </w:tcBorders>
            <w:vAlign w:val="center"/>
            <w:hideMark/>
          </w:tcPr>
          <w:p w:rsidR="00570F7C" w:rsidRPr="00FB4138" w:rsidRDefault="00570F7C" w:rsidP="00922EB6">
            <w:pPr>
              <w:ind w:left="-90" w:right="-99"/>
              <w:rPr>
                <w:rFonts w:eastAsia="Times New Roman"/>
                <w:sz w:val="20"/>
                <w:szCs w:val="20"/>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rsidR="00570F7C" w:rsidRPr="00FB4138" w:rsidRDefault="00570F7C" w:rsidP="00922EB6">
            <w:pPr>
              <w:ind w:left="-90" w:right="-99"/>
              <w:rPr>
                <w:rFonts w:eastAsia="Times New Roman"/>
                <w:sz w:val="20"/>
                <w:szCs w:val="20"/>
              </w:rPr>
            </w:pPr>
          </w:p>
        </w:tc>
        <w:tc>
          <w:tcPr>
            <w:tcW w:w="211" w:type="pct"/>
            <w:vMerge/>
            <w:tcBorders>
              <w:top w:val="single" w:sz="4" w:space="0" w:color="auto"/>
              <w:left w:val="single" w:sz="4" w:space="0" w:color="auto"/>
              <w:bottom w:val="single" w:sz="4" w:space="0" w:color="auto"/>
              <w:right w:val="single" w:sz="4" w:space="0" w:color="auto"/>
            </w:tcBorders>
            <w:vAlign w:val="center"/>
            <w:hideMark/>
          </w:tcPr>
          <w:p w:rsidR="00570F7C" w:rsidRPr="00FB4138" w:rsidRDefault="00570F7C" w:rsidP="00922EB6">
            <w:pPr>
              <w:ind w:left="-90" w:right="-99"/>
              <w:rPr>
                <w:rFonts w:eastAsia="Times New Roman"/>
                <w:sz w:val="20"/>
                <w:szCs w:val="20"/>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570F7C" w:rsidRPr="00FB4138" w:rsidRDefault="00570F7C" w:rsidP="00922EB6">
            <w:pPr>
              <w:ind w:left="-90" w:right="-99"/>
              <w:rPr>
                <w:rFonts w:eastAsia="Times New Roman"/>
                <w:sz w:val="20"/>
                <w:szCs w:val="20"/>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570F7C" w:rsidRPr="00FB4138" w:rsidRDefault="00570F7C" w:rsidP="00922EB6">
            <w:pPr>
              <w:ind w:left="-90" w:right="-99"/>
              <w:rPr>
                <w:rFonts w:eastAsia="Times New Roman"/>
                <w:sz w:val="20"/>
                <w:szCs w:val="20"/>
              </w:rPr>
            </w:pPr>
          </w:p>
        </w:tc>
        <w:tc>
          <w:tcPr>
            <w:tcW w:w="629" w:type="pct"/>
            <w:gridSpan w:val="2"/>
            <w:vMerge/>
            <w:tcBorders>
              <w:top w:val="single" w:sz="4" w:space="0" w:color="auto"/>
              <w:left w:val="single" w:sz="4" w:space="0" w:color="auto"/>
              <w:bottom w:val="single" w:sz="4" w:space="0" w:color="auto"/>
              <w:right w:val="single" w:sz="4" w:space="0" w:color="auto"/>
            </w:tcBorders>
            <w:vAlign w:val="center"/>
            <w:hideMark/>
          </w:tcPr>
          <w:p w:rsidR="00570F7C" w:rsidRPr="00FB4138" w:rsidRDefault="00570F7C" w:rsidP="00922EB6">
            <w:pPr>
              <w:ind w:left="-90" w:right="-99"/>
              <w:rPr>
                <w:rFonts w:eastAsia="Times New Roman"/>
                <w:sz w:val="20"/>
                <w:szCs w:val="20"/>
              </w:rPr>
            </w:pPr>
          </w:p>
        </w:tc>
        <w:tc>
          <w:tcPr>
            <w:tcW w:w="409"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Planned</w:t>
            </w:r>
          </w:p>
        </w:tc>
        <w:tc>
          <w:tcPr>
            <w:tcW w:w="361"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Executed</w:t>
            </w:r>
          </w:p>
        </w:tc>
        <w:tc>
          <w:tcPr>
            <w:tcW w:w="298"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Planned</w:t>
            </w:r>
          </w:p>
        </w:tc>
        <w:tc>
          <w:tcPr>
            <w:tcW w:w="315"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Executed</w:t>
            </w:r>
          </w:p>
        </w:tc>
        <w:tc>
          <w:tcPr>
            <w:tcW w:w="476"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35"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Quantity</w:t>
            </w:r>
          </w:p>
        </w:tc>
        <w:tc>
          <w:tcPr>
            <w:tcW w:w="374" w:type="pct"/>
            <w:vMerge/>
            <w:tcBorders>
              <w:top w:val="single" w:sz="4" w:space="0" w:color="auto"/>
              <w:left w:val="single" w:sz="4" w:space="0" w:color="auto"/>
              <w:bottom w:val="single" w:sz="4" w:space="0" w:color="auto"/>
              <w:right w:val="single" w:sz="4" w:space="0" w:color="auto"/>
            </w:tcBorders>
            <w:vAlign w:val="center"/>
            <w:hideMark/>
          </w:tcPr>
          <w:p w:rsidR="00570F7C" w:rsidRPr="00FB4138" w:rsidRDefault="00570F7C" w:rsidP="00922EB6">
            <w:pPr>
              <w:ind w:left="-90" w:right="-99"/>
              <w:rPr>
                <w:rFonts w:eastAsia="Times New Roman"/>
                <w:sz w:val="20"/>
                <w:szCs w:val="20"/>
              </w:rPr>
            </w:pPr>
          </w:p>
        </w:tc>
      </w:tr>
      <w:tr w:rsidR="00922EB6" w:rsidRPr="00FB4138" w:rsidTr="00A57D3E">
        <w:trPr>
          <w:trHeight w:val="20"/>
          <w:jc w:val="center"/>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41"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211"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32"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53"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629"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09"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298"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15"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76"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35"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74"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r>
      <w:tr w:rsidR="00922EB6" w:rsidRPr="00FB4138" w:rsidTr="00A57D3E">
        <w:trPr>
          <w:trHeight w:val="20"/>
          <w:jc w:val="center"/>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41"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211"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32"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53"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629"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09"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298"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15"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76"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35"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74"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r>
      <w:tr w:rsidR="00922EB6" w:rsidRPr="00FB4138" w:rsidTr="00A57D3E">
        <w:trPr>
          <w:trHeight w:val="20"/>
          <w:jc w:val="center"/>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41"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211"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32"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53"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629"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09"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298"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15"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76"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35"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74"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r>
      <w:tr w:rsidR="00922EB6" w:rsidRPr="00FB4138" w:rsidTr="00A57D3E">
        <w:trPr>
          <w:trHeight w:val="20"/>
          <w:jc w:val="center"/>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41"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211"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32"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53"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629"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09"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298"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15"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76"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35"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74"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r>
      <w:tr w:rsidR="00922EB6" w:rsidRPr="00FB4138" w:rsidTr="00A57D3E">
        <w:trPr>
          <w:trHeight w:val="20"/>
          <w:jc w:val="center"/>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41"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211"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32"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53"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629"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09"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298"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15"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76"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35"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74"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r>
      <w:tr w:rsidR="00922EB6" w:rsidRPr="00FB4138" w:rsidTr="00A57D3E">
        <w:trPr>
          <w:trHeight w:val="20"/>
          <w:jc w:val="center"/>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41"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211"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32"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53"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629"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09"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298"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15"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76"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435" w:type="pct"/>
            <w:gridSpan w:val="2"/>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c>
          <w:tcPr>
            <w:tcW w:w="374" w:type="pct"/>
            <w:tcBorders>
              <w:top w:val="nil"/>
              <w:left w:val="nil"/>
              <w:bottom w:val="single" w:sz="4" w:space="0" w:color="auto"/>
              <w:right w:val="single" w:sz="4" w:space="0" w:color="auto"/>
            </w:tcBorders>
            <w:shd w:val="clear" w:color="auto" w:fill="auto"/>
            <w:noWrap/>
            <w:vAlign w:val="bottom"/>
            <w:hideMark/>
          </w:tcPr>
          <w:p w:rsidR="00570F7C" w:rsidRPr="00FB4138" w:rsidRDefault="00570F7C" w:rsidP="00922EB6">
            <w:pPr>
              <w:ind w:left="-90" w:right="-99"/>
              <w:jc w:val="center"/>
              <w:rPr>
                <w:rFonts w:eastAsia="Times New Roman"/>
                <w:sz w:val="20"/>
                <w:szCs w:val="20"/>
              </w:rPr>
            </w:pPr>
            <w:r w:rsidRPr="00FB4138">
              <w:rPr>
                <w:rFonts w:eastAsia="Times New Roman"/>
                <w:sz w:val="20"/>
                <w:szCs w:val="20"/>
              </w:rPr>
              <w:t> </w:t>
            </w:r>
          </w:p>
        </w:tc>
      </w:tr>
      <w:tr w:rsidR="00570F7C" w:rsidRPr="00FB4138" w:rsidTr="00A57D3E">
        <w:trPr>
          <w:trHeight w:val="20"/>
          <w:jc w:val="center"/>
        </w:trPr>
        <w:tc>
          <w:tcPr>
            <w:tcW w:w="368" w:type="pct"/>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p>
        </w:tc>
        <w:tc>
          <w:tcPr>
            <w:tcW w:w="4259" w:type="pct"/>
            <w:gridSpan w:val="15"/>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r w:rsidRPr="00FB4138">
              <w:rPr>
                <w:rFonts w:eastAsia="Times New Roman"/>
                <w:sz w:val="20"/>
                <w:szCs w:val="20"/>
              </w:rPr>
              <w:t>Remarks: ________________________________________________________________________________________.</w:t>
            </w:r>
          </w:p>
        </w:tc>
        <w:tc>
          <w:tcPr>
            <w:tcW w:w="374" w:type="pct"/>
            <w:tcBorders>
              <w:top w:val="nil"/>
              <w:left w:val="nil"/>
              <w:bottom w:val="nil"/>
              <w:right w:val="nil"/>
            </w:tcBorders>
            <w:shd w:val="clear" w:color="auto" w:fill="auto"/>
            <w:noWrap/>
            <w:vAlign w:val="bottom"/>
            <w:hideMark/>
          </w:tcPr>
          <w:p w:rsidR="00570F7C" w:rsidRPr="00FB4138" w:rsidRDefault="00570F7C" w:rsidP="00FB4138">
            <w:pPr>
              <w:jc w:val="center"/>
              <w:rPr>
                <w:rFonts w:eastAsia="Times New Roman"/>
                <w:sz w:val="20"/>
                <w:szCs w:val="20"/>
              </w:rPr>
            </w:pPr>
          </w:p>
        </w:tc>
      </w:tr>
      <w:tr w:rsidR="00570F7C" w:rsidRPr="00FB4138" w:rsidTr="00A57D3E">
        <w:trPr>
          <w:gridAfter w:val="6"/>
          <w:wAfter w:w="1897" w:type="pct"/>
          <w:trHeight w:val="20"/>
          <w:jc w:val="center"/>
        </w:trPr>
        <w:tc>
          <w:tcPr>
            <w:tcW w:w="368" w:type="pct"/>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p>
        </w:tc>
        <w:tc>
          <w:tcPr>
            <w:tcW w:w="2280" w:type="pct"/>
            <w:gridSpan w:val="7"/>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r w:rsidRPr="00FB4138">
              <w:rPr>
                <w:rFonts w:eastAsia="Times New Roman"/>
                <w:sz w:val="20"/>
                <w:szCs w:val="20"/>
                <w:u w:val="single"/>
              </w:rPr>
              <w:t>Prepared by</w:t>
            </w:r>
          </w:p>
        </w:tc>
        <w:tc>
          <w:tcPr>
            <w:tcW w:w="168" w:type="pct"/>
            <w:gridSpan w:val="2"/>
            <w:tcBorders>
              <w:top w:val="nil"/>
              <w:left w:val="nil"/>
              <w:bottom w:val="nil"/>
              <w:right w:val="nil"/>
            </w:tcBorders>
            <w:shd w:val="clear" w:color="auto" w:fill="auto"/>
            <w:noWrap/>
            <w:vAlign w:val="bottom"/>
            <w:hideMark/>
          </w:tcPr>
          <w:p w:rsidR="00570F7C" w:rsidRPr="00FB4138" w:rsidRDefault="00570F7C" w:rsidP="00FB4138">
            <w:pPr>
              <w:jc w:val="center"/>
              <w:rPr>
                <w:rFonts w:eastAsia="Times New Roman"/>
                <w:sz w:val="20"/>
                <w:szCs w:val="20"/>
              </w:rPr>
            </w:pPr>
          </w:p>
        </w:tc>
        <w:tc>
          <w:tcPr>
            <w:tcW w:w="287" w:type="pct"/>
            <w:tcBorders>
              <w:top w:val="nil"/>
              <w:left w:val="nil"/>
              <w:bottom w:val="nil"/>
              <w:right w:val="nil"/>
            </w:tcBorders>
            <w:shd w:val="clear" w:color="auto" w:fill="auto"/>
            <w:noWrap/>
            <w:vAlign w:val="bottom"/>
            <w:hideMark/>
          </w:tcPr>
          <w:p w:rsidR="00570F7C" w:rsidRPr="00FB4138" w:rsidRDefault="00570F7C" w:rsidP="00FB4138">
            <w:pPr>
              <w:jc w:val="center"/>
              <w:rPr>
                <w:rFonts w:eastAsia="Times New Roman"/>
                <w:sz w:val="20"/>
                <w:szCs w:val="20"/>
              </w:rPr>
            </w:pPr>
          </w:p>
        </w:tc>
      </w:tr>
      <w:tr w:rsidR="00570F7C" w:rsidRPr="00FB4138" w:rsidTr="00A57D3E">
        <w:trPr>
          <w:gridAfter w:val="6"/>
          <w:wAfter w:w="1897" w:type="pct"/>
          <w:trHeight w:val="20"/>
          <w:jc w:val="center"/>
        </w:trPr>
        <w:tc>
          <w:tcPr>
            <w:tcW w:w="368" w:type="pct"/>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p>
        </w:tc>
        <w:tc>
          <w:tcPr>
            <w:tcW w:w="2448" w:type="pct"/>
            <w:gridSpan w:val="9"/>
            <w:tcBorders>
              <w:top w:val="nil"/>
              <w:left w:val="nil"/>
              <w:bottom w:val="nil"/>
              <w:right w:val="nil"/>
            </w:tcBorders>
            <w:shd w:val="clear" w:color="auto" w:fill="auto"/>
            <w:noWrap/>
            <w:vAlign w:val="bottom"/>
            <w:hideMark/>
          </w:tcPr>
          <w:p w:rsidR="00570F7C" w:rsidRPr="00FB4138" w:rsidRDefault="00570F7C" w:rsidP="00FB4138">
            <w:pPr>
              <w:jc w:val="center"/>
              <w:rPr>
                <w:rFonts w:eastAsia="Times New Roman"/>
                <w:sz w:val="20"/>
                <w:szCs w:val="20"/>
              </w:rPr>
            </w:pPr>
            <w:r w:rsidRPr="00FB4138">
              <w:rPr>
                <w:rFonts w:eastAsia="Times New Roman"/>
                <w:sz w:val="20"/>
                <w:szCs w:val="20"/>
              </w:rPr>
              <w:t>Name: _____________________________</w:t>
            </w:r>
          </w:p>
        </w:tc>
        <w:tc>
          <w:tcPr>
            <w:tcW w:w="287" w:type="pct"/>
            <w:tcBorders>
              <w:top w:val="nil"/>
              <w:left w:val="nil"/>
              <w:bottom w:val="nil"/>
              <w:right w:val="nil"/>
            </w:tcBorders>
            <w:shd w:val="clear" w:color="auto" w:fill="auto"/>
            <w:noWrap/>
            <w:vAlign w:val="bottom"/>
            <w:hideMark/>
          </w:tcPr>
          <w:p w:rsidR="00570F7C" w:rsidRPr="00FB4138" w:rsidRDefault="00570F7C" w:rsidP="00FB4138">
            <w:pPr>
              <w:jc w:val="center"/>
              <w:rPr>
                <w:rFonts w:eastAsia="Times New Roman"/>
                <w:sz w:val="20"/>
                <w:szCs w:val="20"/>
              </w:rPr>
            </w:pPr>
          </w:p>
        </w:tc>
      </w:tr>
      <w:tr w:rsidR="00570F7C" w:rsidRPr="00FB4138" w:rsidTr="00A57D3E">
        <w:trPr>
          <w:gridAfter w:val="6"/>
          <w:wAfter w:w="1897" w:type="pct"/>
          <w:trHeight w:val="20"/>
          <w:jc w:val="center"/>
        </w:trPr>
        <w:tc>
          <w:tcPr>
            <w:tcW w:w="368" w:type="pct"/>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p>
        </w:tc>
        <w:tc>
          <w:tcPr>
            <w:tcW w:w="2448" w:type="pct"/>
            <w:gridSpan w:val="9"/>
            <w:tcBorders>
              <w:top w:val="nil"/>
              <w:left w:val="nil"/>
              <w:bottom w:val="nil"/>
              <w:right w:val="nil"/>
            </w:tcBorders>
            <w:shd w:val="clear" w:color="auto" w:fill="auto"/>
            <w:noWrap/>
            <w:vAlign w:val="bottom"/>
            <w:hideMark/>
          </w:tcPr>
          <w:p w:rsidR="00570F7C" w:rsidRPr="00FB4138" w:rsidRDefault="00570F7C" w:rsidP="00FB4138">
            <w:pPr>
              <w:jc w:val="center"/>
              <w:rPr>
                <w:rFonts w:eastAsia="Times New Roman"/>
                <w:sz w:val="20"/>
                <w:szCs w:val="20"/>
              </w:rPr>
            </w:pPr>
            <w:r w:rsidRPr="00FB4138">
              <w:rPr>
                <w:rFonts w:eastAsia="Times New Roman"/>
                <w:sz w:val="20"/>
                <w:szCs w:val="20"/>
              </w:rPr>
              <w:t>Signature __________________________</w:t>
            </w:r>
          </w:p>
        </w:tc>
        <w:tc>
          <w:tcPr>
            <w:tcW w:w="287" w:type="pct"/>
            <w:tcBorders>
              <w:top w:val="nil"/>
              <w:left w:val="nil"/>
              <w:bottom w:val="nil"/>
              <w:right w:val="nil"/>
            </w:tcBorders>
            <w:shd w:val="clear" w:color="auto" w:fill="auto"/>
            <w:noWrap/>
            <w:vAlign w:val="bottom"/>
            <w:hideMark/>
          </w:tcPr>
          <w:p w:rsidR="00570F7C" w:rsidRPr="00FB4138" w:rsidRDefault="00570F7C" w:rsidP="00FB4138">
            <w:pPr>
              <w:jc w:val="center"/>
              <w:rPr>
                <w:rFonts w:eastAsia="Times New Roman"/>
                <w:sz w:val="20"/>
                <w:szCs w:val="20"/>
              </w:rPr>
            </w:pPr>
          </w:p>
        </w:tc>
      </w:tr>
      <w:tr w:rsidR="00570F7C" w:rsidRPr="00FB4138" w:rsidTr="00A57D3E">
        <w:trPr>
          <w:gridAfter w:val="6"/>
          <w:wAfter w:w="1897" w:type="pct"/>
          <w:trHeight w:val="20"/>
          <w:jc w:val="center"/>
        </w:trPr>
        <w:tc>
          <w:tcPr>
            <w:tcW w:w="368" w:type="pct"/>
            <w:tcBorders>
              <w:top w:val="nil"/>
              <w:left w:val="nil"/>
              <w:bottom w:val="nil"/>
              <w:right w:val="nil"/>
            </w:tcBorders>
            <w:shd w:val="clear" w:color="auto" w:fill="auto"/>
            <w:noWrap/>
            <w:vAlign w:val="bottom"/>
            <w:hideMark/>
          </w:tcPr>
          <w:p w:rsidR="00570F7C" w:rsidRPr="00FB4138" w:rsidRDefault="00570F7C" w:rsidP="00FB4138">
            <w:pPr>
              <w:rPr>
                <w:rFonts w:eastAsia="Times New Roman"/>
                <w:sz w:val="20"/>
                <w:szCs w:val="20"/>
              </w:rPr>
            </w:pPr>
          </w:p>
        </w:tc>
        <w:tc>
          <w:tcPr>
            <w:tcW w:w="2448" w:type="pct"/>
            <w:gridSpan w:val="9"/>
            <w:tcBorders>
              <w:top w:val="nil"/>
              <w:left w:val="nil"/>
              <w:bottom w:val="nil"/>
              <w:right w:val="nil"/>
            </w:tcBorders>
            <w:shd w:val="clear" w:color="auto" w:fill="auto"/>
            <w:noWrap/>
            <w:vAlign w:val="bottom"/>
            <w:hideMark/>
          </w:tcPr>
          <w:p w:rsidR="00570F7C" w:rsidRPr="00FB4138" w:rsidRDefault="00570F7C" w:rsidP="00FB4138">
            <w:pPr>
              <w:jc w:val="center"/>
              <w:rPr>
                <w:rFonts w:eastAsia="Times New Roman"/>
                <w:sz w:val="20"/>
                <w:szCs w:val="20"/>
              </w:rPr>
            </w:pPr>
            <w:r w:rsidRPr="00FB4138">
              <w:rPr>
                <w:rFonts w:eastAsia="Times New Roman"/>
                <w:sz w:val="20"/>
                <w:szCs w:val="20"/>
              </w:rPr>
              <w:t>Date ______________________________</w:t>
            </w:r>
          </w:p>
        </w:tc>
        <w:tc>
          <w:tcPr>
            <w:tcW w:w="287" w:type="pct"/>
            <w:tcBorders>
              <w:top w:val="nil"/>
              <w:left w:val="nil"/>
              <w:bottom w:val="nil"/>
              <w:right w:val="nil"/>
            </w:tcBorders>
            <w:shd w:val="clear" w:color="auto" w:fill="auto"/>
            <w:noWrap/>
            <w:vAlign w:val="bottom"/>
            <w:hideMark/>
          </w:tcPr>
          <w:p w:rsidR="00570F7C" w:rsidRPr="00FB4138" w:rsidRDefault="00570F7C" w:rsidP="00FB4138">
            <w:pPr>
              <w:jc w:val="center"/>
              <w:rPr>
                <w:rFonts w:eastAsia="Times New Roman"/>
                <w:sz w:val="20"/>
                <w:szCs w:val="20"/>
              </w:rPr>
            </w:pPr>
          </w:p>
        </w:tc>
      </w:tr>
    </w:tbl>
    <w:p w:rsidR="001B1167" w:rsidRDefault="001B1167" w:rsidP="0093268E"/>
    <w:p w:rsidR="001B1167" w:rsidRDefault="001B1167" w:rsidP="001B1167">
      <w:r>
        <w:br w:type="page"/>
      </w:r>
    </w:p>
    <w:p w:rsidR="0093268E" w:rsidRDefault="0093268E" w:rsidP="0093268E">
      <w:r w:rsidRPr="002F7994">
        <w:lastRenderedPageBreak/>
        <w:t xml:space="preserve">Appendix </w:t>
      </w:r>
      <w:r>
        <w:t>Part IV/GL</w:t>
      </w:r>
      <w:r w:rsidR="0099453C">
        <w:t>27</w:t>
      </w:r>
      <w:r>
        <w:t xml:space="preserve">/D-2 </w:t>
      </w:r>
      <w:r w:rsidRPr="00957423">
        <w:t xml:space="preserve">Monthly </w:t>
      </w:r>
      <w:r w:rsidRPr="003830E7">
        <w:t>Work Progress</w:t>
      </w:r>
      <w:r>
        <w:t xml:space="preserve"> Format </w:t>
      </w:r>
      <w:r w:rsidRPr="003830E7">
        <w:t>(</w:t>
      </w:r>
      <w:r w:rsidRPr="00E56FA7">
        <w:t>Amount</w:t>
      </w:r>
      <w:r w:rsidRPr="003830E7">
        <w:t>)</w:t>
      </w:r>
    </w:p>
    <w:p w:rsidR="0093268E" w:rsidRDefault="0093268E" w:rsidP="0093268E"/>
    <w:tbl>
      <w:tblPr>
        <w:tblW w:w="5000" w:type="pct"/>
        <w:jc w:val="center"/>
        <w:tblLayout w:type="fixed"/>
        <w:tblLook w:val="04A0" w:firstRow="1" w:lastRow="0" w:firstColumn="1" w:lastColumn="0" w:noHBand="0" w:noVBand="1"/>
      </w:tblPr>
      <w:tblGrid>
        <w:gridCol w:w="1056"/>
        <w:gridCol w:w="779"/>
        <w:gridCol w:w="425"/>
        <w:gridCol w:w="1242"/>
        <w:gridCol w:w="920"/>
        <w:gridCol w:w="274"/>
        <w:gridCol w:w="1617"/>
        <w:gridCol w:w="165"/>
        <w:gridCol w:w="732"/>
        <w:gridCol w:w="826"/>
        <w:gridCol w:w="80"/>
        <w:gridCol w:w="912"/>
        <w:gridCol w:w="941"/>
        <w:gridCol w:w="1575"/>
        <w:gridCol w:w="295"/>
        <w:gridCol w:w="1590"/>
        <w:gridCol w:w="1322"/>
      </w:tblGrid>
      <w:tr w:rsidR="00570F7C" w:rsidRPr="003830E7" w:rsidTr="00641167">
        <w:trPr>
          <w:gridAfter w:val="2"/>
          <w:wAfter w:w="987" w:type="pct"/>
          <w:trHeight w:val="20"/>
          <w:jc w:val="center"/>
        </w:trPr>
        <w:tc>
          <w:tcPr>
            <w:tcW w:w="1499" w:type="pct"/>
            <w:gridSpan w:val="5"/>
            <w:tcBorders>
              <w:top w:val="nil"/>
              <w:left w:val="nil"/>
              <w:bottom w:val="nil"/>
              <w:right w:val="nil"/>
            </w:tcBorders>
            <w:shd w:val="clear" w:color="auto" w:fill="auto"/>
            <w:noWrap/>
            <w:vAlign w:val="bottom"/>
            <w:hideMark/>
          </w:tcPr>
          <w:p w:rsidR="00570F7C" w:rsidRPr="003830E7" w:rsidRDefault="00570F7C" w:rsidP="00922EB6">
            <w:pPr>
              <w:ind w:left="-90" w:right="-93"/>
              <w:rPr>
                <w:rFonts w:eastAsia="Times New Roman"/>
                <w:color w:val="000000"/>
                <w:sz w:val="20"/>
                <w:szCs w:val="20"/>
              </w:rPr>
            </w:pPr>
            <w:r w:rsidRPr="003830E7">
              <w:rPr>
                <w:rFonts w:eastAsia="Times New Roman"/>
                <w:color w:val="000000"/>
                <w:sz w:val="20"/>
                <w:szCs w:val="20"/>
              </w:rPr>
              <w:t>Project Name:_______________________</w:t>
            </w:r>
          </w:p>
        </w:tc>
        <w:tc>
          <w:tcPr>
            <w:tcW w:w="697" w:type="pct"/>
            <w:gridSpan w:val="3"/>
            <w:tcBorders>
              <w:top w:val="nil"/>
              <w:left w:val="nil"/>
              <w:bottom w:val="nil"/>
              <w:right w:val="nil"/>
            </w:tcBorders>
            <w:shd w:val="clear" w:color="auto" w:fill="auto"/>
            <w:noWrap/>
            <w:vAlign w:val="bottom"/>
            <w:hideMark/>
          </w:tcPr>
          <w:p w:rsidR="00570F7C" w:rsidRPr="003830E7" w:rsidRDefault="00570F7C" w:rsidP="00922EB6">
            <w:pPr>
              <w:ind w:left="-90" w:right="-93"/>
              <w:rPr>
                <w:rFonts w:eastAsia="Times New Roman"/>
                <w:color w:val="000000"/>
                <w:sz w:val="20"/>
                <w:szCs w:val="20"/>
              </w:rPr>
            </w:pPr>
          </w:p>
        </w:tc>
        <w:tc>
          <w:tcPr>
            <w:tcW w:w="248" w:type="pct"/>
            <w:tcBorders>
              <w:top w:val="nil"/>
              <w:left w:val="nil"/>
              <w:bottom w:val="nil"/>
              <w:right w:val="nil"/>
            </w:tcBorders>
            <w:shd w:val="clear" w:color="auto" w:fill="auto"/>
            <w:noWrap/>
            <w:vAlign w:val="bottom"/>
            <w:hideMark/>
          </w:tcPr>
          <w:p w:rsidR="00570F7C" w:rsidRPr="003830E7" w:rsidRDefault="00570F7C" w:rsidP="00922EB6">
            <w:pPr>
              <w:ind w:left="-90" w:right="-93"/>
              <w:rPr>
                <w:rFonts w:eastAsia="Times New Roman"/>
                <w:sz w:val="20"/>
                <w:szCs w:val="20"/>
              </w:rPr>
            </w:pPr>
          </w:p>
        </w:tc>
        <w:tc>
          <w:tcPr>
            <w:tcW w:w="280" w:type="pct"/>
            <w:tcBorders>
              <w:top w:val="nil"/>
              <w:left w:val="nil"/>
              <w:bottom w:val="nil"/>
              <w:right w:val="nil"/>
            </w:tcBorders>
            <w:shd w:val="clear" w:color="auto" w:fill="auto"/>
            <w:noWrap/>
            <w:vAlign w:val="bottom"/>
            <w:hideMark/>
          </w:tcPr>
          <w:p w:rsidR="00570F7C" w:rsidRPr="003830E7" w:rsidRDefault="00570F7C" w:rsidP="00922EB6">
            <w:pPr>
              <w:ind w:left="-90" w:right="-93"/>
              <w:rPr>
                <w:rFonts w:eastAsia="Times New Roman"/>
                <w:sz w:val="20"/>
                <w:szCs w:val="20"/>
              </w:rPr>
            </w:pPr>
          </w:p>
        </w:tc>
        <w:tc>
          <w:tcPr>
            <w:tcW w:w="1289" w:type="pct"/>
            <w:gridSpan w:val="5"/>
            <w:tcBorders>
              <w:top w:val="nil"/>
              <w:left w:val="nil"/>
              <w:bottom w:val="nil"/>
              <w:right w:val="nil"/>
            </w:tcBorders>
            <w:shd w:val="clear" w:color="auto" w:fill="auto"/>
            <w:noWrap/>
            <w:vAlign w:val="bottom"/>
            <w:hideMark/>
          </w:tcPr>
          <w:p w:rsidR="00570F7C" w:rsidRPr="003830E7" w:rsidRDefault="00570F7C" w:rsidP="00922EB6">
            <w:pPr>
              <w:ind w:left="-90" w:right="-93"/>
              <w:rPr>
                <w:rFonts w:eastAsia="Times New Roman"/>
                <w:sz w:val="20"/>
                <w:szCs w:val="20"/>
              </w:rPr>
            </w:pPr>
          </w:p>
        </w:tc>
      </w:tr>
      <w:tr w:rsidR="00570F7C" w:rsidRPr="003830E7" w:rsidTr="00641167">
        <w:trPr>
          <w:gridAfter w:val="2"/>
          <w:wAfter w:w="987" w:type="pct"/>
          <w:trHeight w:val="20"/>
          <w:jc w:val="center"/>
        </w:trPr>
        <w:tc>
          <w:tcPr>
            <w:tcW w:w="1499" w:type="pct"/>
            <w:gridSpan w:val="5"/>
            <w:tcBorders>
              <w:top w:val="nil"/>
              <w:left w:val="nil"/>
              <w:bottom w:val="nil"/>
              <w:right w:val="nil"/>
            </w:tcBorders>
            <w:shd w:val="clear" w:color="auto" w:fill="auto"/>
            <w:noWrap/>
            <w:vAlign w:val="bottom"/>
            <w:hideMark/>
          </w:tcPr>
          <w:p w:rsidR="00570F7C" w:rsidRPr="003830E7" w:rsidRDefault="00570F7C" w:rsidP="00922EB6">
            <w:pPr>
              <w:ind w:left="-90" w:right="-93"/>
              <w:rPr>
                <w:rFonts w:eastAsia="Times New Roman"/>
                <w:color w:val="000000"/>
                <w:sz w:val="20"/>
                <w:szCs w:val="20"/>
              </w:rPr>
            </w:pPr>
            <w:r w:rsidRPr="003830E7">
              <w:rPr>
                <w:rFonts w:eastAsia="Times New Roman"/>
                <w:color w:val="000000"/>
                <w:sz w:val="20"/>
                <w:szCs w:val="20"/>
              </w:rPr>
              <w:t>Client:__________________________________</w:t>
            </w:r>
          </w:p>
        </w:tc>
        <w:tc>
          <w:tcPr>
            <w:tcW w:w="697" w:type="pct"/>
            <w:gridSpan w:val="3"/>
            <w:tcBorders>
              <w:top w:val="nil"/>
              <w:left w:val="nil"/>
              <w:bottom w:val="nil"/>
              <w:right w:val="nil"/>
            </w:tcBorders>
            <w:shd w:val="clear" w:color="auto" w:fill="auto"/>
            <w:noWrap/>
            <w:vAlign w:val="bottom"/>
            <w:hideMark/>
          </w:tcPr>
          <w:p w:rsidR="00570F7C" w:rsidRPr="003830E7" w:rsidRDefault="00570F7C" w:rsidP="00922EB6">
            <w:pPr>
              <w:ind w:left="-90" w:right="-93"/>
              <w:rPr>
                <w:rFonts w:eastAsia="Times New Roman"/>
                <w:color w:val="000000"/>
                <w:sz w:val="20"/>
                <w:szCs w:val="20"/>
              </w:rPr>
            </w:pPr>
          </w:p>
        </w:tc>
        <w:tc>
          <w:tcPr>
            <w:tcW w:w="248" w:type="pct"/>
            <w:tcBorders>
              <w:top w:val="nil"/>
              <w:left w:val="nil"/>
              <w:bottom w:val="nil"/>
              <w:right w:val="nil"/>
            </w:tcBorders>
            <w:shd w:val="clear" w:color="auto" w:fill="auto"/>
            <w:noWrap/>
            <w:vAlign w:val="bottom"/>
            <w:hideMark/>
          </w:tcPr>
          <w:p w:rsidR="00570F7C" w:rsidRPr="003830E7" w:rsidRDefault="00570F7C" w:rsidP="00922EB6">
            <w:pPr>
              <w:ind w:left="-90" w:right="-93"/>
              <w:rPr>
                <w:rFonts w:eastAsia="Times New Roman"/>
                <w:sz w:val="20"/>
                <w:szCs w:val="20"/>
              </w:rPr>
            </w:pPr>
          </w:p>
        </w:tc>
        <w:tc>
          <w:tcPr>
            <w:tcW w:w="280" w:type="pct"/>
            <w:tcBorders>
              <w:top w:val="nil"/>
              <w:left w:val="nil"/>
              <w:bottom w:val="nil"/>
              <w:right w:val="nil"/>
            </w:tcBorders>
            <w:shd w:val="clear" w:color="auto" w:fill="auto"/>
            <w:noWrap/>
            <w:vAlign w:val="bottom"/>
            <w:hideMark/>
          </w:tcPr>
          <w:p w:rsidR="00570F7C" w:rsidRPr="003830E7" w:rsidRDefault="00570F7C" w:rsidP="00922EB6">
            <w:pPr>
              <w:ind w:left="-90" w:right="-93"/>
              <w:rPr>
                <w:rFonts w:eastAsia="Times New Roman"/>
                <w:sz w:val="20"/>
                <w:szCs w:val="20"/>
              </w:rPr>
            </w:pPr>
          </w:p>
        </w:tc>
        <w:tc>
          <w:tcPr>
            <w:tcW w:w="1289" w:type="pct"/>
            <w:gridSpan w:val="5"/>
            <w:tcBorders>
              <w:top w:val="nil"/>
              <w:left w:val="nil"/>
              <w:bottom w:val="nil"/>
              <w:right w:val="nil"/>
            </w:tcBorders>
            <w:shd w:val="clear" w:color="auto" w:fill="auto"/>
            <w:noWrap/>
            <w:vAlign w:val="bottom"/>
            <w:hideMark/>
          </w:tcPr>
          <w:p w:rsidR="00570F7C" w:rsidRPr="003830E7" w:rsidRDefault="00570F7C" w:rsidP="00922EB6">
            <w:pPr>
              <w:ind w:left="-90" w:right="-93"/>
              <w:rPr>
                <w:rFonts w:eastAsia="Times New Roman"/>
                <w:sz w:val="20"/>
                <w:szCs w:val="20"/>
              </w:rPr>
            </w:pPr>
          </w:p>
        </w:tc>
      </w:tr>
      <w:tr w:rsidR="00570F7C" w:rsidRPr="003830E7" w:rsidTr="00641167">
        <w:trPr>
          <w:gridAfter w:val="2"/>
          <w:wAfter w:w="987" w:type="pct"/>
          <w:trHeight w:val="20"/>
          <w:jc w:val="center"/>
        </w:trPr>
        <w:tc>
          <w:tcPr>
            <w:tcW w:w="1499" w:type="pct"/>
            <w:gridSpan w:val="5"/>
            <w:tcBorders>
              <w:top w:val="nil"/>
              <w:left w:val="nil"/>
              <w:bottom w:val="nil"/>
              <w:right w:val="nil"/>
            </w:tcBorders>
            <w:shd w:val="clear" w:color="auto" w:fill="auto"/>
            <w:noWrap/>
            <w:vAlign w:val="bottom"/>
            <w:hideMark/>
          </w:tcPr>
          <w:p w:rsidR="00570F7C" w:rsidRPr="003830E7" w:rsidRDefault="00570F7C" w:rsidP="00922EB6">
            <w:pPr>
              <w:ind w:left="-90" w:right="-93"/>
              <w:rPr>
                <w:rFonts w:eastAsia="Times New Roman"/>
                <w:color w:val="000000"/>
                <w:sz w:val="20"/>
                <w:szCs w:val="20"/>
              </w:rPr>
            </w:pPr>
            <w:r w:rsidRPr="003830E7">
              <w:rPr>
                <w:rFonts w:eastAsia="Times New Roman"/>
                <w:color w:val="000000"/>
                <w:sz w:val="20"/>
                <w:szCs w:val="20"/>
              </w:rPr>
              <w:t>Consultant:____________________________</w:t>
            </w:r>
          </w:p>
        </w:tc>
        <w:tc>
          <w:tcPr>
            <w:tcW w:w="697" w:type="pct"/>
            <w:gridSpan w:val="3"/>
            <w:tcBorders>
              <w:top w:val="nil"/>
              <w:left w:val="nil"/>
              <w:bottom w:val="nil"/>
              <w:right w:val="nil"/>
            </w:tcBorders>
            <w:shd w:val="clear" w:color="auto" w:fill="auto"/>
            <w:noWrap/>
            <w:vAlign w:val="bottom"/>
            <w:hideMark/>
          </w:tcPr>
          <w:p w:rsidR="00570F7C" w:rsidRPr="003830E7" w:rsidRDefault="00570F7C" w:rsidP="00922EB6">
            <w:pPr>
              <w:ind w:left="-90" w:right="-93"/>
              <w:rPr>
                <w:rFonts w:eastAsia="Times New Roman"/>
                <w:color w:val="000000"/>
                <w:sz w:val="20"/>
                <w:szCs w:val="20"/>
              </w:rPr>
            </w:pPr>
          </w:p>
        </w:tc>
        <w:tc>
          <w:tcPr>
            <w:tcW w:w="248" w:type="pct"/>
            <w:tcBorders>
              <w:top w:val="nil"/>
              <w:left w:val="nil"/>
              <w:bottom w:val="nil"/>
              <w:right w:val="nil"/>
            </w:tcBorders>
            <w:shd w:val="clear" w:color="auto" w:fill="auto"/>
            <w:noWrap/>
            <w:vAlign w:val="bottom"/>
            <w:hideMark/>
          </w:tcPr>
          <w:p w:rsidR="00570F7C" w:rsidRPr="003830E7" w:rsidRDefault="00570F7C" w:rsidP="00922EB6">
            <w:pPr>
              <w:ind w:left="-90" w:right="-93"/>
              <w:rPr>
                <w:rFonts w:eastAsia="Times New Roman"/>
                <w:sz w:val="20"/>
                <w:szCs w:val="20"/>
              </w:rPr>
            </w:pPr>
          </w:p>
        </w:tc>
        <w:tc>
          <w:tcPr>
            <w:tcW w:w="280" w:type="pct"/>
            <w:tcBorders>
              <w:top w:val="nil"/>
              <w:left w:val="nil"/>
              <w:bottom w:val="nil"/>
              <w:right w:val="nil"/>
            </w:tcBorders>
            <w:shd w:val="clear" w:color="auto" w:fill="auto"/>
            <w:noWrap/>
            <w:vAlign w:val="bottom"/>
            <w:hideMark/>
          </w:tcPr>
          <w:p w:rsidR="00570F7C" w:rsidRPr="003830E7" w:rsidRDefault="00570F7C" w:rsidP="00922EB6">
            <w:pPr>
              <w:ind w:left="-90" w:right="-93"/>
              <w:rPr>
                <w:rFonts w:eastAsia="Times New Roman"/>
                <w:sz w:val="20"/>
                <w:szCs w:val="20"/>
              </w:rPr>
            </w:pPr>
          </w:p>
        </w:tc>
        <w:tc>
          <w:tcPr>
            <w:tcW w:w="1289" w:type="pct"/>
            <w:gridSpan w:val="5"/>
            <w:tcBorders>
              <w:top w:val="nil"/>
              <w:left w:val="nil"/>
              <w:bottom w:val="nil"/>
              <w:right w:val="nil"/>
            </w:tcBorders>
            <w:shd w:val="clear" w:color="auto" w:fill="auto"/>
            <w:noWrap/>
            <w:vAlign w:val="bottom"/>
            <w:hideMark/>
          </w:tcPr>
          <w:p w:rsidR="00570F7C" w:rsidRPr="003830E7" w:rsidRDefault="00570F7C" w:rsidP="00922EB6">
            <w:pPr>
              <w:ind w:left="-90" w:right="-93"/>
              <w:rPr>
                <w:rFonts w:eastAsia="Times New Roman"/>
                <w:sz w:val="20"/>
                <w:szCs w:val="20"/>
              </w:rPr>
            </w:pPr>
          </w:p>
        </w:tc>
      </w:tr>
      <w:tr w:rsidR="00570F7C" w:rsidRPr="003830E7" w:rsidTr="00641167">
        <w:trPr>
          <w:gridAfter w:val="2"/>
          <w:wAfter w:w="987" w:type="pct"/>
          <w:trHeight w:val="20"/>
          <w:jc w:val="center"/>
        </w:trPr>
        <w:tc>
          <w:tcPr>
            <w:tcW w:w="2444" w:type="pct"/>
            <w:gridSpan w:val="9"/>
            <w:tcBorders>
              <w:top w:val="nil"/>
              <w:left w:val="nil"/>
              <w:bottom w:val="nil"/>
              <w:right w:val="nil"/>
            </w:tcBorders>
            <w:shd w:val="clear" w:color="auto" w:fill="auto"/>
            <w:noWrap/>
            <w:vAlign w:val="bottom"/>
            <w:hideMark/>
          </w:tcPr>
          <w:p w:rsidR="00570F7C" w:rsidRPr="003830E7" w:rsidRDefault="00570F7C" w:rsidP="00922EB6">
            <w:pPr>
              <w:ind w:left="-90" w:right="-93"/>
              <w:rPr>
                <w:rFonts w:eastAsia="Times New Roman"/>
                <w:color w:val="000000"/>
                <w:sz w:val="20"/>
                <w:szCs w:val="20"/>
              </w:rPr>
            </w:pPr>
            <w:r w:rsidRPr="003830E7">
              <w:rPr>
                <w:rFonts w:eastAsia="Times New Roman"/>
                <w:color w:val="000000"/>
                <w:sz w:val="20"/>
                <w:szCs w:val="20"/>
              </w:rPr>
              <w:t>Contractor:________________________________</w:t>
            </w:r>
          </w:p>
        </w:tc>
        <w:tc>
          <w:tcPr>
            <w:tcW w:w="280" w:type="pct"/>
            <w:tcBorders>
              <w:top w:val="nil"/>
              <w:left w:val="nil"/>
              <w:bottom w:val="nil"/>
              <w:right w:val="nil"/>
            </w:tcBorders>
            <w:shd w:val="clear" w:color="auto" w:fill="auto"/>
            <w:noWrap/>
            <w:vAlign w:val="bottom"/>
            <w:hideMark/>
          </w:tcPr>
          <w:p w:rsidR="00570F7C" w:rsidRPr="00570F7C" w:rsidRDefault="00570F7C" w:rsidP="00922EB6">
            <w:pPr>
              <w:ind w:left="-90" w:right="-93"/>
              <w:rPr>
                <w:rFonts w:eastAsia="Times New Roman"/>
                <w:color w:val="000000"/>
                <w:sz w:val="20"/>
                <w:szCs w:val="20"/>
              </w:rPr>
            </w:pPr>
          </w:p>
        </w:tc>
        <w:tc>
          <w:tcPr>
            <w:tcW w:w="1289" w:type="pct"/>
            <w:gridSpan w:val="5"/>
            <w:tcBorders>
              <w:top w:val="nil"/>
              <w:left w:val="nil"/>
              <w:bottom w:val="nil"/>
              <w:right w:val="nil"/>
            </w:tcBorders>
            <w:shd w:val="clear" w:color="auto" w:fill="auto"/>
            <w:noWrap/>
            <w:vAlign w:val="bottom"/>
            <w:hideMark/>
          </w:tcPr>
          <w:p w:rsidR="00570F7C" w:rsidRPr="00570F7C" w:rsidRDefault="00570F7C" w:rsidP="00922EB6">
            <w:pPr>
              <w:ind w:left="-90" w:right="-93"/>
              <w:rPr>
                <w:rFonts w:eastAsia="Times New Roman"/>
                <w:color w:val="000000"/>
                <w:sz w:val="20"/>
                <w:szCs w:val="20"/>
              </w:rPr>
            </w:pPr>
          </w:p>
        </w:tc>
      </w:tr>
      <w:tr w:rsidR="00570F7C" w:rsidRPr="003830E7" w:rsidTr="00641167">
        <w:trPr>
          <w:gridAfter w:val="2"/>
          <w:wAfter w:w="987" w:type="pct"/>
          <w:trHeight w:val="20"/>
          <w:jc w:val="center"/>
        </w:trPr>
        <w:tc>
          <w:tcPr>
            <w:tcW w:w="1592" w:type="pct"/>
            <w:gridSpan w:val="6"/>
            <w:tcBorders>
              <w:top w:val="nil"/>
              <w:left w:val="nil"/>
              <w:bottom w:val="nil"/>
              <w:right w:val="nil"/>
            </w:tcBorders>
            <w:shd w:val="clear" w:color="auto" w:fill="auto"/>
            <w:noWrap/>
            <w:vAlign w:val="bottom"/>
            <w:hideMark/>
          </w:tcPr>
          <w:p w:rsidR="00570F7C" w:rsidRPr="00570F7C" w:rsidRDefault="00570F7C" w:rsidP="00922EB6">
            <w:pPr>
              <w:ind w:left="-90" w:right="-93"/>
              <w:rPr>
                <w:rFonts w:eastAsia="Times New Roman"/>
                <w:color w:val="000000"/>
                <w:sz w:val="20"/>
                <w:szCs w:val="20"/>
              </w:rPr>
            </w:pPr>
            <w:r w:rsidRPr="00570F7C">
              <w:rPr>
                <w:rFonts w:eastAsia="Times New Roman"/>
                <w:color w:val="000000"/>
                <w:sz w:val="20"/>
                <w:szCs w:val="20"/>
              </w:rPr>
              <w:t>Plan Period : ___________________</w:t>
            </w:r>
          </w:p>
        </w:tc>
        <w:tc>
          <w:tcPr>
            <w:tcW w:w="2421" w:type="pct"/>
            <w:gridSpan w:val="9"/>
            <w:tcBorders>
              <w:top w:val="nil"/>
              <w:left w:val="nil"/>
              <w:bottom w:val="nil"/>
              <w:right w:val="nil"/>
            </w:tcBorders>
            <w:shd w:val="clear" w:color="auto" w:fill="auto"/>
            <w:noWrap/>
            <w:vAlign w:val="bottom"/>
            <w:hideMark/>
          </w:tcPr>
          <w:p w:rsidR="00570F7C" w:rsidRPr="00570F7C" w:rsidRDefault="00570F7C" w:rsidP="00922EB6">
            <w:pPr>
              <w:ind w:left="-90" w:right="-93"/>
              <w:rPr>
                <w:rFonts w:eastAsia="Times New Roman"/>
                <w:color w:val="000000"/>
                <w:sz w:val="20"/>
                <w:szCs w:val="20"/>
              </w:rPr>
            </w:pPr>
            <w:r w:rsidRPr="00570F7C">
              <w:rPr>
                <w:rFonts w:eastAsia="Times New Roman"/>
                <w:color w:val="000000"/>
                <w:sz w:val="20"/>
                <w:szCs w:val="20"/>
              </w:rPr>
              <w:t>Contract Time: ____________________________</w:t>
            </w:r>
          </w:p>
        </w:tc>
      </w:tr>
      <w:tr w:rsidR="00570F7C" w:rsidRPr="003830E7" w:rsidTr="00641167">
        <w:trPr>
          <w:gridAfter w:val="2"/>
          <w:wAfter w:w="987" w:type="pct"/>
          <w:trHeight w:val="20"/>
          <w:jc w:val="center"/>
        </w:trPr>
        <w:tc>
          <w:tcPr>
            <w:tcW w:w="1592" w:type="pct"/>
            <w:gridSpan w:val="6"/>
            <w:tcBorders>
              <w:top w:val="nil"/>
              <w:left w:val="nil"/>
              <w:bottom w:val="nil"/>
              <w:right w:val="nil"/>
            </w:tcBorders>
            <w:shd w:val="clear" w:color="auto" w:fill="auto"/>
            <w:noWrap/>
            <w:vAlign w:val="bottom"/>
            <w:hideMark/>
          </w:tcPr>
          <w:p w:rsidR="00570F7C" w:rsidRPr="00570F7C" w:rsidRDefault="00971162" w:rsidP="00922EB6">
            <w:pPr>
              <w:ind w:left="-90" w:right="-93"/>
              <w:rPr>
                <w:rFonts w:eastAsia="Times New Roman"/>
                <w:color w:val="000000"/>
                <w:sz w:val="20"/>
                <w:szCs w:val="20"/>
              </w:rPr>
            </w:pPr>
            <w:r>
              <w:rPr>
                <w:rFonts w:eastAsia="Times New Roman"/>
                <w:color w:val="000000"/>
                <w:sz w:val="20"/>
                <w:szCs w:val="20"/>
              </w:rPr>
              <w:t>Fiscal</w:t>
            </w:r>
            <w:r w:rsidR="00570F7C" w:rsidRPr="00570F7C">
              <w:rPr>
                <w:rFonts w:eastAsia="Times New Roman"/>
                <w:color w:val="000000"/>
                <w:sz w:val="20"/>
                <w:szCs w:val="20"/>
              </w:rPr>
              <w:t xml:space="preserve"> Year: ____________________</w:t>
            </w:r>
          </w:p>
        </w:tc>
        <w:tc>
          <w:tcPr>
            <w:tcW w:w="2421" w:type="pct"/>
            <w:gridSpan w:val="9"/>
            <w:tcBorders>
              <w:top w:val="nil"/>
              <w:left w:val="nil"/>
              <w:bottom w:val="nil"/>
              <w:right w:val="nil"/>
            </w:tcBorders>
            <w:shd w:val="clear" w:color="auto" w:fill="auto"/>
            <w:noWrap/>
            <w:vAlign w:val="bottom"/>
            <w:hideMark/>
          </w:tcPr>
          <w:p w:rsidR="00570F7C" w:rsidRPr="00570F7C" w:rsidRDefault="00570F7C" w:rsidP="00922EB6">
            <w:pPr>
              <w:ind w:left="-90" w:right="-93"/>
              <w:rPr>
                <w:rFonts w:eastAsia="Times New Roman"/>
                <w:color w:val="000000"/>
                <w:sz w:val="20"/>
                <w:szCs w:val="20"/>
              </w:rPr>
            </w:pPr>
            <w:r w:rsidRPr="00570F7C">
              <w:rPr>
                <w:rFonts w:eastAsia="Times New Roman"/>
                <w:color w:val="000000"/>
                <w:sz w:val="20"/>
                <w:szCs w:val="20"/>
              </w:rPr>
              <w:t>Utilized time: _____________________________</w:t>
            </w:r>
          </w:p>
        </w:tc>
      </w:tr>
      <w:tr w:rsidR="00570F7C" w:rsidRPr="003830E7" w:rsidTr="00641167">
        <w:trPr>
          <w:gridAfter w:val="2"/>
          <w:wAfter w:w="987" w:type="pct"/>
          <w:trHeight w:val="20"/>
          <w:jc w:val="center"/>
        </w:trPr>
        <w:tc>
          <w:tcPr>
            <w:tcW w:w="1592" w:type="pct"/>
            <w:gridSpan w:val="6"/>
            <w:tcBorders>
              <w:top w:val="nil"/>
              <w:left w:val="nil"/>
              <w:bottom w:val="nil"/>
              <w:right w:val="nil"/>
            </w:tcBorders>
            <w:shd w:val="clear" w:color="auto" w:fill="auto"/>
            <w:noWrap/>
            <w:vAlign w:val="bottom"/>
            <w:hideMark/>
          </w:tcPr>
          <w:p w:rsidR="00570F7C" w:rsidRPr="00570F7C" w:rsidRDefault="00570F7C" w:rsidP="00922EB6">
            <w:pPr>
              <w:ind w:left="-90" w:right="-93"/>
              <w:rPr>
                <w:rFonts w:eastAsia="Times New Roman"/>
                <w:color w:val="000000"/>
                <w:sz w:val="20"/>
                <w:szCs w:val="20"/>
              </w:rPr>
            </w:pPr>
            <w:r w:rsidRPr="00570F7C">
              <w:rPr>
                <w:rFonts w:eastAsia="Times New Roman"/>
                <w:color w:val="000000"/>
                <w:sz w:val="20"/>
                <w:szCs w:val="20"/>
              </w:rPr>
              <w:t>Commencement date : ____________________</w:t>
            </w:r>
          </w:p>
        </w:tc>
        <w:tc>
          <w:tcPr>
            <w:tcW w:w="2421" w:type="pct"/>
            <w:gridSpan w:val="9"/>
            <w:tcBorders>
              <w:top w:val="nil"/>
              <w:left w:val="nil"/>
              <w:bottom w:val="nil"/>
              <w:right w:val="nil"/>
            </w:tcBorders>
            <w:shd w:val="clear" w:color="auto" w:fill="auto"/>
            <w:noWrap/>
            <w:vAlign w:val="bottom"/>
            <w:hideMark/>
          </w:tcPr>
          <w:p w:rsidR="00570F7C" w:rsidRPr="00570F7C" w:rsidRDefault="00570F7C" w:rsidP="00922EB6">
            <w:pPr>
              <w:ind w:left="-90" w:right="-93"/>
              <w:rPr>
                <w:rFonts w:eastAsia="Times New Roman"/>
                <w:color w:val="000000"/>
                <w:sz w:val="20"/>
                <w:szCs w:val="20"/>
              </w:rPr>
            </w:pPr>
            <w:r w:rsidRPr="00570F7C">
              <w:rPr>
                <w:rFonts w:eastAsia="Times New Roman"/>
                <w:color w:val="000000"/>
                <w:sz w:val="20"/>
                <w:szCs w:val="20"/>
              </w:rPr>
              <w:t>Remaining contract time: ___________________</w:t>
            </w:r>
          </w:p>
        </w:tc>
      </w:tr>
      <w:tr w:rsidR="00570F7C" w:rsidRPr="003830E7" w:rsidTr="00641167">
        <w:trPr>
          <w:gridAfter w:val="2"/>
          <w:wAfter w:w="987" w:type="pct"/>
          <w:trHeight w:val="20"/>
          <w:jc w:val="center"/>
        </w:trPr>
        <w:tc>
          <w:tcPr>
            <w:tcW w:w="1592" w:type="pct"/>
            <w:gridSpan w:val="6"/>
            <w:tcBorders>
              <w:top w:val="nil"/>
              <w:left w:val="nil"/>
              <w:bottom w:val="nil"/>
              <w:right w:val="nil"/>
            </w:tcBorders>
            <w:shd w:val="clear" w:color="auto" w:fill="auto"/>
            <w:noWrap/>
            <w:vAlign w:val="bottom"/>
            <w:hideMark/>
          </w:tcPr>
          <w:p w:rsidR="00570F7C" w:rsidRPr="00570F7C" w:rsidRDefault="00570F7C" w:rsidP="00922EB6">
            <w:pPr>
              <w:ind w:left="-90" w:right="-93"/>
              <w:rPr>
                <w:rFonts w:eastAsia="Times New Roman"/>
                <w:color w:val="000000"/>
                <w:sz w:val="20"/>
                <w:szCs w:val="20"/>
              </w:rPr>
            </w:pPr>
            <w:r w:rsidRPr="00570F7C">
              <w:rPr>
                <w:rFonts w:eastAsia="Times New Roman"/>
                <w:color w:val="000000"/>
                <w:sz w:val="20"/>
                <w:szCs w:val="20"/>
              </w:rPr>
              <w:t>Completion Date: ________________________</w:t>
            </w:r>
          </w:p>
        </w:tc>
        <w:tc>
          <w:tcPr>
            <w:tcW w:w="2421" w:type="pct"/>
            <w:gridSpan w:val="9"/>
            <w:tcBorders>
              <w:top w:val="nil"/>
              <w:left w:val="nil"/>
              <w:bottom w:val="nil"/>
              <w:right w:val="nil"/>
            </w:tcBorders>
            <w:shd w:val="clear" w:color="auto" w:fill="auto"/>
            <w:noWrap/>
            <w:vAlign w:val="bottom"/>
            <w:hideMark/>
          </w:tcPr>
          <w:p w:rsidR="00570F7C" w:rsidRPr="00570F7C" w:rsidRDefault="00570F7C" w:rsidP="00922EB6">
            <w:pPr>
              <w:ind w:left="-90" w:right="-93"/>
              <w:rPr>
                <w:rFonts w:eastAsia="Times New Roman"/>
                <w:color w:val="000000"/>
                <w:sz w:val="20"/>
                <w:szCs w:val="20"/>
              </w:rPr>
            </w:pPr>
            <w:r w:rsidRPr="00570F7C">
              <w:rPr>
                <w:rFonts w:eastAsia="Times New Roman"/>
                <w:color w:val="000000"/>
                <w:sz w:val="20"/>
                <w:szCs w:val="20"/>
              </w:rPr>
              <w:t>Percentage completion to date: ________________</w:t>
            </w:r>
          </w:p>
        </w:tc>
      </w:tr>
      <w:tr w:rsidR="00570F7C" w:rsidRPr="003830E7" w:rsidTr="00641167">
        <w:trPr>
          <w:gridAfter w:val="2"/>
          <w:wAfter w:w="987" w:type="pct"/>
          <w:trHeight w:val="20"/>
          <w:jc w:val="center"/>
        </w:trPr>
        <w:tc>
          <w:tcPr>
            <w:tcW w:w="358" w:type="pct"/>
            <w:tcBorders>
              <w:top w:val="nil"/>
              <w:left w:val="nil"/>
              <w:bottom w:val="nil"/>
              <w:right w:val="nil"/>
            </w:tcBorders>
            <w:shd w:val="clear" w:color="auto" w:fill="auto"/>
            <w:noWrap/>
            <w:vAlign w:val="bottom"/>
            <w:hideMark/>
          </w:tcPr>
          <w:p w:rsidR="00570F7C" w:rsidRPr="003830E7" w:rsidRDefault="00570F7C" w:rsidP="00922EB6">
            <w:pPr>
              <w:ind w:left="-90" w:right="-93"/>
              <w:jc w:val="center"/>
              <w:rPr>
                <w:rFonts w:eastAsia="Times New Roman"/>
                <w:sz w:val="20"/>
                <w:szCs w:val="20"/>
              </w:rPr>
            </w:pPr>
          </w:p>
        </w:tc>
        <w:tc>
          <w:tcPr>
            <w:tcW w:w="264" w:type="pct"/>
            <w:tcBorders>
              <w:top w:val="nil"/>
              <w:left w:val="nil"/>
              <w:bottom w:val="nil"/>
              <w:right w:val="nil"/>
            </w:tcBorders>
            <w:shd w:val="clear" w:color="auto" w:fill="auto"/>
            <w:noWrap/>
            <w:vAlign w:val="bottom"/>
            <w:hideMark/>
          </w:tcPr>
          <w:p w:rsidR="00570F7C" w:rsidRPr="003830E7" w:rsidRDefault="00570F7C" w:rsidP="00922EB6">
            <w:pPr>
              <w:ind w:left="-90" w:right="-93"/>
              <w:jc w:val="center"/>
              <w:rPr>
                <w:rFonts w:eastAsia="Times New Roman"/>
                <w:sz w:val="20"/>
                <w:szCs w:val="20"/>
              </w:rPr>
            </w:pPr>
          </w:p>
        </w:tc>
        <w:tc>
          <w:tcPr>
            <w:tcW w:w="144" w:type="pct"/>
            <w:tcBorders>
              <w:top w:val="nil"/>
              <w:left w:val="nil"/>
              <w:bottom w:val="nil"/>
              <w:right w:val="nil"/>
            </w:tcBorders>
            <w:shd w:val="clear" w:color="auto" w:fill="auto"/>
            <w:noWrap/>
            <w:vAlign w:val="bottom"/>
            <w:hideMark/>
          </w:tcPr>
          <w:p w:rsidR="00570F7C" w:rsidRPr="003830E7" w:rsidRDefault="00570F7C" w:rsidP="00922EB6">
            <w:pPr>
              <w:ind w:left="-90" w:right="-93"/>
              <w:jc w:val="center"/>
              <w:rPr>
                <w:rFonts w:eastAsia="Times New Roman"/>
                <w:sz w:val="20"/>
                <w:szCs w:val="20"/>
              </w:rPr>
            </w:pPr>
          </w:p>
        </w:tc>
        <w:tc>
          <w:tcPr>
            <w:tcW w:w="421" w:type="pct"/>
            <w:tcBorders>
              <w:top w:val="nil"/>
              <w:left w:val="nil"/>
              <w:bottom w:val="nil"/>
              <w:right w:val="nil"/>
            </w:tcBorders>
            <w:shd w:val="clear" w:color="auto" w:fill="auto"/>
            <w:noWrap/>
            <w:vAlign w:val="bottom"/>
            <w:hideMark/>
          </w:tcPr>
          <w:p w:rsidR="00570F7C" w:rsidRPr="003830E7" w:rsidRDefault="00570F7C" w:rsidP="00922EB6">
            <w:pPr>
              <w:ind w:left="-90" w:right="-93"/>
              <w:jc w:val="center"/>
              <w:rPr>
                <w:rFonts w:eastAsia="Times New Roman"/>
                <w:sz w:val="20"/>
                <w:szCs w:val="20"/>
              </w:rPr>
            </w:pPr>
          </w:p>
        </w:tc>
        <w:tc>
          <w:tcPr>
            <w:tcW w:w="405" w:type="pct"/>
            <w:gridSpan w:val="2"/>
            <w:tcBorders>
              <w:top w:val="nil"/>
              <w:left w:val="nil"/>
              <w:bottom w:val="nil"/>
              <w:right w:val="nil"/>
            </w:tcBorders>
            <w:shd w:val="clear" w:color="auto" w:fill="auto"/>
            <w:noWrap/>
            <w:vAlign w:val="bottom"/>
            <w:hideMark/>
          </w:tcPr>
          <w:p w:rsidR="00570F7C" w:rsidRPr="003830E7" w:rsidRDefault="00570F7C" w:rsidP="00922EB6">
            <w:pPr>
              <w:ind w:left="-90" w:right="-93"/>
              <w:jc w:val="center"/>
              <w:rPr>
                <w:rFonts w:eastAsia="Times New Roman"/>
                <w:sz w:val="20"/>
                <w:szCs w:val="20"/>
              </w:rPr>
            </w:pPr>
          </w:p>
        </w:tc>
        <w:tc>
          <w:tcPr>
            <w:tcW w:w="548" w:type="pct"/>
            <w:tcBorders>
              <w:top w:val="nil"/>
              <w:left w:val="nil"/>
              <w:bottom w:val="nil"/>
              <w:right w:val="nil"/>
            </w:tcBorders>
            <w:shd w:val="clear" w:color="auto" w:fill="auto"/>
            <w:noWrap/>
            <w:vAlign w:val="bottom"/>
            <w:hideMark/>
          </w:tcPr>
          <w:p w:rsidR="00570F7C" w:rsidRPr="003830E7" w:rsidRDefault="00570F7C" w:rsidP="00922EB6">
            <w:pPr>
              <w:ind w:left="-90" w:right="-93"/>
              <w:jc w:val="center"/>
              <w:rPr>
                <w:rFonts w:eastAsia="Times New Roman"/>
                <w:sz w:val="20"/>
                <w:szCs w:val="20"/>
              </w:rPr>
            </w:pPr>
          </w:p>
        </w:tc>
        <w:tc>
          <w:tcPr>
            <w:tcW w:w="303" w:type="pct"/>
            <w:gridSpan w:val="2"/>
            <w:tcBorders>
              <w:top w:val="nil"/>
              <w:left w:val="nil"/>
              <w:bottom w:val="nil"/>
              <w:right w:val="nil"/>
            </w:tcBorders>
            <w:shd w:val="clear" w:color="auto" w:fill="auto"/>
            <w:noWrap/>
            <w:vAlign w:val="bottom"/>
            <w:hideMark/>
          </w:tcPr>
          <w:p w:rsidR="00570F7C" w:rsidRPr="003830E7" w:rsidRDefault="00570F7C" w:rsidP="00922EB6">
            <w:pPr>
              <w:ind w:left="-90" w:right="-93"/>
              <w:jc w:val="center"/>
              <w:rPr>
                <w:rFonts w:eastAsia="Times New Roman"/>
                <w:sz w:val="20"/>
                <w:szCs w:val="20"/>
              </w:rPr>
            </w:pPr>
          </w:p>
        </w:tc>
        <w:tc>
          <w:tcPr>
            <w:tcW w:w="280" w:type="pct"/>
            <w:tcBorders>
              <w:top w:val="nil"/>
              <w:left w:val="nil"/>
              <w:bottom w:val="nil"/>
              <w:right w:val="nil"/>
            </w:tcBorders>
            <w:shd w:val="clear" w:color="auto" w:fill="auto"/>
            <w:noWrap/>
            <w:vAlign w:val="bottom"/>
            <w:hideMark/>
          </w:tcPr>
          <w:p w:rsidR="00570F7C" w:rsidRPr="003830E7" w:rsidRDefault="00570F7C" w:rsidP="00922EB6">
            <w:pPr>
              <w:ind w:left="-90" w:right="-93"/>
              <w:jc w:val="center"/>
              <w:rPr>
                <w:rFonts w:eastAsia="Times New Roman"/>
                <w:sz w:val="20"/>
                <w:szCs w:val="20"/>
              </w:rPr>
            </w:pPr>
          </w:p>
        </w:tc>
        <w:tc>
          <w:tcPr>
            <w:tcW w:w="1289" w:type="pct"/>
            <w:gridSpan w:val="5"/>
            <w:tcBorders>
              <w:top w:val="nil"/>
              <w:left w:val="nil"/>
              <w:bottom w:val="nil"/>
              <w:right w:val="nil"/>
            </w:tcBorders>
            <w:shd w:val="clear" w:color="auto" w:fill="auto"/>
            <w:noWrap/>
            <w:vAlign w:val="bottom"/>
            <w:hideMark/>
          </w:tcPr>
          <w:p w:rsidR="00570F7C" w:rsidRPr="003830E7" w:rsidRDefault="00570F7C" w:rsidP="00922EB6">
            <w:pPr>
              <w:ind w:left="-90" w:right="-93"/>
              <w:jc w:val="center"/>
              <w:rPr>
                <w:rFonts w:eastAsia="Times New Roman"/>
                <w:sz w:val="20"/>
                <w:szCs w:val="20"/>
              </w:rPr>
            </w:pPr>
          </w:p>
        </w:tc>
      </w:tr>
      <w:tr w:rsidR="00570F7C" w:rsidRPr="003830E7" w:rsidTr="00641167">
        <w:trPr>
          <w:trHeight w:val="20"/>
          <w:jc w:val="center"/>
        </w:trPr>
        <w:tc>
          <w:tcPr>
            <w:tcW w:w="35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xml:space="preserve"> Bill Item No</w:t>
            </w:r>
          </w:p>
        </w:tc>
        <w:tc>
          <w:tcPr>
            <w:tcW w:w="2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Activity</w:t>
            </w:r>
          </w:p>
        </w:tc>
        <w:tc>
          <w:tcPr>
            <w:tcW w:w="1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Unit</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Unit Price</w:t>
            </w:r>
            <w:r>
              <w:rPr>
                <w:rFonts w:eastAsia="Times New Roman"/>
                <w:sz w:val="20"/>
                <w:szCs w:val="20"/>
              </w:rPr>
              <w:t>’ Birr</w:t>
            </w:r>
          </w:p>
        </w:tc>
        <w:tc>
          <w:tcPr>
            <w:tcW w:w="40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0F7C" w:rsidRPr="003830E7" w:rsidRDefault="00D337C2" w:rsidP="00922EB6">
            <w:pPr>
              <w:ind w:left="-90" w:right="-93"/>
              <w:jc w:val="center"/>
              <w:rPr>
                <w:rFonts w:eastAsia="Times New Roman"/>
                <w:sz w:val="20"/>
                <w:szCs w:val="20"/>
              </w:rPr>
            </w:pPr>
            <w:r>
              <w:rPr>
                <w:rFonts w:eastAsia="Times New Roman"/>
                <w:sz w:val="20"/>
                <w:szCs w:val="20"/>
              </w:rPr>
              <w:t>Agreement</w:t>
            </w:r>
            <w:r w:rsidR="00570F7C" w:rsidRPr="003830E7">
              <w:rPr>
                <w:rFonts w:eastAsia="Times New Roman"/>
                <w:sz w:val="20"/>
                <w:szCs w:val="20"/>
              </w:rPr>
              <w:t xml:space="preserve"> </w:t>
            </w:r>
            <w:r w:rsidR="00570F7C" w:rsidRPr="003830E7">
              <w:rPr>
                <w:rFonts w:eastAsia="Times New Roman"/>
                <w:sz w:val="20"/>
                <w:szCs w:val="20"/>
              </w:rPr>
              <w:br/>
            </w:r>
            <w:r w:rsidR="00570F7C">
              <w:rPr>
                <w:rFonts w:eastAsia="Times New Roman"/>
                <w:sz w:val="20"/>
                <w:szCs w:val="20"/>
              </w:rPr>
              <w:t>Amount, Birr</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xml:space="preserve">Previously </w:t>
            </w:r>
            <w:r>
              <w:rPr>
                <w:rFonts w:eastAsia="Times New Roman"/>
                <w:sz w:val="20"/>
                <w:szCs w:val="20"/>
              </w:rPr>
              <w:t>Amount, Birr</w:t>
            </w:r>
          </w:p>
        </w:tc>
        <w:tc>
          <w:tcPr>
            <w:tcW w:w="1238" w:type="pct"/>
            <w:gridSpan w:val="6"/>
            <w:tcBorders>
              <w:top w:val="single" w:sz="4" w:space="0" w:color="auto"/>
              <w:left w:val="nil"/>
              <w:bottom w:val="single" w:sz="4" w:space="0" w:color="auto"/>
              <w:right w:val="single" w:sz="4" w:space="0" w:color="auto"/>
            </w:tcBorders>
            <w:shd w:val="clear" w:color="auto" w:fill="auto"/>
            <w:noWrap/>
            <w:vAlign w:val="center"/>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xml:space="preserve">Accomplished </w:t>
            </w:r>
            <w:r>
              <w:rPr>
                <w:rFonts w:eastAsia="Times New Roman"/>
                <w:sz w:val="20"/>
                <w:szCs w:val="20"/>
              </w:rPr>
              <w:t>Amount, Birr</w:t>
            </w:r>
          </w:p>
        </w:tc>
        <w:tc>
          <w:tcPr>
            <w:tcW w:w="534" w:type="pct"/>
            <w:tcBorders>
              <w:top w:val="single" w:sz="4" w:space="0" w:color="auto"/>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To - Date Certified</w:t>
            </w:r>
          </w:p>
        </w:tc>
        <w:tc>
          <w:tcPr>
            <w:tcW w:w="639" w:type="pct"/>
            <w:gridSpan w:val="2"/>
            <w:vMerge w:val="restart"/>
            <w:tcBorders>
              <w:top w:val="single" w:sz="4" w:space="0" w:color="auto"/>
              <w:left w:val="nil"/>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Difference</w:t>
            </w:r>
            <w:r>
              <w:rPr>
                <w:rFonts w:eastAsia="Times New Roman"/>
                <w:sz w:val="20"/>
                <w:szCs w:val="20"/>
              </w:rPr>
              <w:t xml:space="preserve"> (</w:t>
            </w:r>
            <w:proofErr w:type="spellStart"/>
            <w:r w:rsidRPr="003830E7">
              <w:rPr>
                <w:rFonts w:eastAsia="Times New Roman"/>
                <w:sz w:val="20"/>
                <w:szCs w:val="20"/>
              </w:rPr>
              <w:t>Accomp</w:t>
            </w:r>
            <w:proofErr w:type="spellEnd"/>
            <w:r w:rsidRPr="003830E7">
              <w:rPr>
                <w:rFonts w:eastAsia="Times New Roman"/>
                <w:sz w:val="20"/>
                <w:szCs w:val="20"/>
              </w:rPr>
              <w:t>-Certified</w:t>
            </w:r>
            <w:r>
              <w:rPr>
                <w:rFonts w:eastAsia="Times New Roman"/>
                <w:sz w:val="20"/>
                <w:szCs w:val="20"/>
              </w:rPr>
              <w:t>)</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Remark</w:t>
            </w:r>
          </w:p>
        </w:tc>
      </w:tr>
      <w:tr w:rsidR="00641167" w:rsidRPr="003830E7" w:rsidTr="00641167">
        <w:trPr>
          <w:trHeight w:val="20"/>
          <w:jc w:val="center"/>
        </w:trPr>
        <w:tc>
          <w:tcPr>
            <w:tcW w:w="358" w:type="pct"/>
            <w:vMerge/>
            <w:tcBorders>
              <w:top w:val="single" w:sz="4" w:space="0" w:color="auto"/>
              <w:left w:val="single" w:sz="4" w:space="0" w:color="auto"/>
              <w:bottom w:val="single" w:sz="4" w:space="0" w:color="auto"/>
              <w:right w:val="single" w:sz="4" w:space="0" w:color="auto"/>
            </w:tcBorders>
            <w:vAlign w:val="center"/>
            <w:hideMark/>
          </w:tcPr>
          <w:p w:rsidR="00570F7C" w:rsidRPr="003830E7" w:rsidRDefault="00570F7C" w:rsidP="00922EB6">
            <w:pPr>
              <w:ind w:left="-90" w:right="-93"/>
              <w:rPr>
                <w:rFonts w:eastAsia="Times New Roman"/>
                <w:sz w:val="20"/>
                <w:szCs w:val="20"/>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rsidR="00570F7C" w:rsidRPr="003830E7" w:rsidRDefault="00570F7C" w:rsidP="00922EB6">
            <w:pPr>
              <w:ind w:left="-90" w:right="-93"/>
              <w:rPr>
                <w:rFonts w:eastAsia="Times New Roman"/>
                <w:sz w:val="20"/>
                <w:szCs w:val="20"/>
              </w:rPr>
            </w:pPr>
          </w:p>
        </w:tc>
        <w:tc>
          <w:tcPr>
            <w:tcW w:w="144" w:type="pct"/>
            <w:vMerge/>
            <w:tcBorders>
              <w:top w:val="single" w:sz="4" w:space="0" w:color="auto"/>
              <w:left w:val="single" w:sz="4" w:space="0" w:color="auto"/>
              <w:bottom w:val="single" w:sz="4" w:space="0" w:color="auto"/>
              <w:right w:val="single" w:sz="4" w:space="0" w:color="auto"/>
            </w:tcBorders>
            <w:vAlign w:val="center"/>
            <w:hideMark/>
          </w:tcPr>
          <w:p w:rsidR="00570F7C" w:rsidRPr="003830E7" w:rsidRDefault="00570F7C" w:rsidP="00922EB6">
            <w:pPr>
              <w:ind w:left="-90" w:right="-93"/>
              <w:rPr>
                <w:rFonts w:eastAsia="Times New Roman"/>
                <w:sz w:val="20"/>
                <w:szCs w:val="20"/>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rsidR="00570F7C" w:rsidRPr="003830E7" w:rsidRDefault="00570F7C" w:rsidP="00922EB6">
            <w:pPr>
              <w:ind w:left="-90" w:right="-93"/>
              <w:rPr>
                <w:rFonts w:eastAsia="Times New Roman"/>
                <w:sz w:val="20"/>
                <w:szCs w:val="20"/>
              </w:rPr>
            </w:pPr>
          </w:p>
        </w:tc>
        <w:tc>
          <w:tcPr>
            <w:tcW w:w="405" w:type="pct"/>
            <w:gridSpan w:val="2"/>
            <w:vMerge/>
            <w:tcBorders>
              <w:top w:val="single" w:sz="4" w:space="0" w:color="auto"/>
              <w:left w:val="single" w:sz="4" w:space="0" w:color="auto"/>
              <w:bottom w:val="single" w:sz="4" w:space="0" w:color="auto"/>
              <w:right w:val="single" w:sz="4" w:space="0" w:color="auto"/>
            </w:tcBorders>
            <w:vAlign w:val="center"/>
            <w:hideMark/>
          </w:tcPr>
          <w:p w:rsidR="00570F7C" w:rsidRPr="003830E7" w:rsidRDefault="00570F7C" w:rsidP="00922EB6">
            <w:pPr>
              <w:ind w:left="-90" w:right="-93"/>
              <w:rPr>
                <w:rFonts w:eastAsia="Times New Roman"/>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570F7C" w:rsidRPr="003830E7" w:rsidRDefault="00570F7C" w:rsidP="00922EB6">
            <w:pPr>
              <w:ind w:left="-90" w:right="-93"/>
              <w:rPr>
                <w:rFonts w:eastAsia="Times New Roman"/>
                <w:sz w:val="20"/>
                <w:szCs w:val="20"/>
              </w:rPr>
            </w:pPr>
          </w:p>
        </w:tc>
        <w:tc>
          <w:tcPr>
            <w:tcW w:w="610" w:type="pct"/>
            <w:gridSpan w:val="4"/>
            <w:tcBorders>
              <w:top w:val="single" w:sz="4" w:space="0" w:color="auto"/>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This month</w:t>
            </w:r>
          </w:p>
        </w:tc>
        <w:tc>
          <w:tcPr>
            <w:tcW w:w="628" w:type="pct"/>
            <w:gridSpan w:val="2"/>
            <w:tcBorders>
              <w:top w:val="single" w:sz="4" w:space="0" w:color="auto"/>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To - Date</w:t>
            </w:r>
            <w:r>
              <w:rPr>
                <w:rFonts w:eastAsia="Times New Roman"/>
                <w:sz w:val="20"/>
                <w:szCs w:val="20"/>
              </w:rPr>
              <w:t xml:space="preserve"> Amount, Birr</w:t>
            </w:r>
          </w:p>
        </w:tc>
        <w:tc>
          <w:tcPr>
            <w:tcW w:w="534" w:type="pct"/>
            <w:vMerge w:val="restart"/>
            <w:tcBorders>
              <w:top w:val="nil"/>
              <w:left w:val="nil"/>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Pr>
                <w:rFonts w:eastAsia="Times New Roman"/>
                <w:sz w:val="20"/>
                <w:szCs w:val="20"/>
              </w:rPr>
              <w:t>Amount, Birr</w:t>
            </w:r>
          </w:p>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639" w:type="pct"/>
            <w:gridSpan w:val="2"/>
            <w:vMerge/>
            <w:tcBorders>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570F7C" w:rsidRPr="003830E7" w:rsidRDefault="00570F7C" w:rsidP="00922EB6">
            <w:pPr>
              <w:ind w:left="-90" w:right="-93"/>
              <w:rPr>
                <w:rFonts w:eastAsia="Times New Roman"/>
                <w:sz w:val="20"/>
                <w:szCs w:val="20"/>
              </w:rPr>
            </w:pPr>
          </w:p>
        </w:tc>
      </w:tr>
      <w:tr w:rsidR="00641167" w:rsidRPr="003830E7" w:rsidTr="00641167">
        <w:trPr>
          <w:trHeight w:val="20"/>
          <w:jc w:val="center"/>
        </w:trPr>
        <w:tc>
          <w:tcPr>
            <w:tcW w:w="358" w:type="pct"/>
            <w:vMerge/>
            <w:tcBorders>
              <w:top w:val="single" w:sz="4" w:space="0" w:color="auto"/>
              <w:left w:val="single" w:sz="4" w:space="0" w:color="auto"/>
              <w:bottom w:val="single" w:sz="4" w:space="0" w:color="auto"/>
              <w:right w:val="single" w:sz="4" w:space="0" w:color="auto"/>
            </w:tcBorders>
            <w:vAlign w:val="center"/>
            <w:hideMark/>
          </w:tcPr>
          <w:p w:rsidR="00570F7C" w:rsidRPr="003830E7" w:rsidRDefault="00570F7C" w:rsidP="00922EB6">
            <w:pPr>
              <w:ind w:left="-90" w:right="-93"/>
              <w:rPr>
                <w:rFonts w:eastAsia="Times New Roman"/>
                <w:sz w:val="20"/>
                <w:szCs w:val="20"/>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rsidR="00570F7C" w:rsidRPr="003830E7" w:rsidRDefault="00570F7C" w:rsidP="00922EB6">
            <w:pPr>
              <w:ind w:left="-90" w:right="-93"/>
              <w:rPr>
                <w:rFonts w:eastAsia="Times New Roman"/>
                <w:sz w:val="20"/>
                <w:szCs w:val="20"/>
              </w:rPr>
            </w:pPr>
          </w:p>
        </w:tc>
        <w:tc>
          <w:tcPr>
            <w:tcW w:w="144" w:type="pct"/>
            <w:vMerge/>
            <w:tcBorders>
              <w:top w:val="single" w:sz="4" w:space="0" w:color="auto"/>
              <w:left w:val="single" w:sz="4" w:space="0" w:color="auto"/>
              <w:bottom w:val="single" w:sz="4" w:space="0" w:color="auto"/>
              <w:right w:val="single" w:sz="4" w:space="0" w:color="auto"/>
            </w:tcBorders>
            <w:vAlign w:val="center"/>
            <w:hideMark/>
          </w:tcPr>
          <w:p w:rsidR="00570F7C" w:rsidRPr="003830E7" w:rsidRDefault="00570F7C" w:rsidP="00922EB6">
            <w:pPr>
              <w:ind w:left="-90" w:right="-93"/>
              <w:rPr>
                <w:rFonts w:eastAsia="Times New Roman"/>
                <w:sz w:val="20"/>
                <w:szCs w:val="20"/>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rsidR="00570F7C" w:rsidRPr="003830E7" w:rsidRDefault="00570F7C" w:rsidP="00922EB6">
            <w:pPr>
              <w:ind w:left="-90" w:right="-93"/>
              <w:rPr>
                <w:rFonts w:eastAsia="Times New Roman"/>
                <w:sz w:val="20"/>
                <w:szCs w:val="20"/>
              </w:rPr>
            </w:pPr>
          </w:p>
        </w:tc>
        <w:tc>
          <w:tcPr>
            <w:tcW w:w="405" w:type="pct"/>
            <w:gridSpan w:val="2"/>
            <w:vMerge/>
            <w:tcBorders>
              <w:top w:val="single" w:sz="4" w:space="0" w:color="auto"/>
              <w:left w:val="single" w:sz="4" w:space="0" w:color="auto"/>
              <w:bottom w:val="single" w:sz="4" w:space="0" w:color="auto"/>
              <w:right w:val="single" w:sz="4" w:space="0" w:color="auto"/>
            </w:tcBorders>
            <w:vAlign w:val="center"/>
            <w:hideMark/>
          </w:tcPr>
          <w:p w:rsidR="00570F7C" w:rsidRPr="003830E7" w:rsidRDefault="00570F7C" w:rsidP="00922EB6">
            <w:pPr>
              <w:ind w:left="-90" w:right="-93"/>
              <w:rPr>
                <w:rFonts w:eastAsia="Times New Roman"/>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570F7C" w:rsidRPr="003830E7" w:rsidRDefault="00570F7C" w:rsidP="00922EB6">
            <w:pPr>
              <w:ind w:left="-90" w:right="-93"/>
              <w:rPr>
                <w:rFonts w:eastAsia="Times New Roman"/>
                <w:sz w:val="20"/>
                <w:szCs w:val="20"/>
              </w:rPr>
            </w:pPr>
          </w:p>
        </w:tc>
        <w:tc>
          <w:tcPr>
            <w:tcW w:w="303"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Planned</w:t>
            </w:r>
          </w:p>
        </w:tc>
        <w:tc>
          <w:tcPr>
            <w:tcW w:w="307"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Executed</w:t>
            </w:r>
          </w:p>
        </w:tc>
        <w:tc>
          <w:tcPr>
            <w:tcW w:w="309"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Planned</w:t>
            </w:r>
          </w:p>
        </w:tc>
        <w:tc>
          <w:tcPr>
            <w:tcW w:w="319"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Executed</w:t>
            </w:r>
          </w:p>
        </w:tc>
        <w:tc>
          <w:tcPr>
            <w:tcW w:w="534" w:type="pct"/>
            <w:vMerge/>
            <w:tcBorders>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p>
        </w:tc>
        <w:tc>
          <w:tcPr>
            <w:tcW w:w="639"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Pr>
                <w:rFonts w:eastAsia="Times New Roman"/>
                <w:sz w:val="20"/>
                <w:szCs w:val="20"/>
              </w:rPr>
              <w:t>Amount, Birr</w:t>
            </w: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570F7C" w:rsidRPr="003830E7" w:rsidRDefault="00570F7C" w:rsidP="00922EB6">
            <w:pPr>
              <w:ind w:left="-90" w:right="-93"/>
              <w:rPr>
                <w:rFonts w:eastAsia="Times New Roman"/>
                <w:sz w:val="20"/>
                <w:szCs w:val="20"/>
              </w:rPr>
            </w:pPr>
          </w:p>
        </w:tc>
      </w:tr>
      <w:tr w:rsidR="00641167" w:rsidRPr="003830E7" w:rsidTr="00641167">
        <w:trPr>
          <w:trHeight w:val="20"/>
          <w:jc w:val="center"/>
        </w:trPr>
        <w:tc>
          <w:tcPr>
            <w:tcW w:w="358" w:type="pct"/>
            <w:tcBorders>
              <w:top w:val="nil"/>
              <w:left w:val="single" w:sz="4" w:space="0" w:color="auto"/>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264"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144"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421"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405"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548"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307"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319"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534"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639"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448"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r>
      <w:tr w:rsidR="00641167" w:rsidRPr="003830E7" w:rsidTr="00641167">
        <w:trPr>
          <w:trHeight w:val="20"/>
          <w:jc w:val="center"/>
        </w:trPr>
        <w:tc>
          <w:tcPr>
            <w:tcW w:w="358" w:type="pct"/>
            <w:tcBorders>
              <w:top w:val="nil"/>
              <w:left w:val="single" w:sz="4" w:space="0" w:color="auto"/>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264"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144"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421"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405"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548"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307"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319"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534"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639"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448"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r>
      <w:tr w:rsidR="00641167" w:rsidRPr="003830E7" w:rsidTr="00641167">
        <w:trPr>
          <w:trHeight w:val="20"/>
          <w:jc w:val="center"/>
        </w:trPr>
        <w:tc>
          <w:tcPr>
            <w:tcW w:w="358" w:type="pct"/>
            <w:tcBorders>
              <w:top w:val="nil"/>
              <w:left w:val="single" w:sz="4" w:space="0" w:color="auto"/>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264"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144"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421"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405"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548"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307"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319"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534"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639"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448"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r>
      <w:tr w:rsidR="00641167" w:rsidRPr="003830E7" w:rsidTr="00641167">
        <w:trPr>
          <w:trHeight w:val="20"/>
          <w:jc w:val="center"/>
        </w:trPr>
        <w:tc>
          <w:tcPr>
            <w:tcW w:w="358" w:type="pct"/>
            <w:tcBorders>
              <w:top w:val="nil"/>
              <w:left w:val="single" w:sz="4" w:space="0" w:color="auto"/>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264"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144"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421"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405"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548"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307"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319"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534"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639"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448"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r>
      <w:tr w:rsidR="00641167" w:rsidRPr="003830E7" w:rsidTr="00641167">
        <w:trPr>
          <w:trHeight w:val="20"/>
          <w:jc w:val="center"/>
        </w:trPr>
        <w:tc>
          <w:tcPr>
            <w:tcW w:w="358" w:type="pct"/>
            <w:tcBorders>
              <w:top w:val="nil"/>
              <w:left w:val="single" w:sz="4" w:space="0" w:color="auto"/>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264"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144"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421"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405"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548"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307"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309"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319"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534"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639" w:type="pct"/>
            <w:gridSpan w:val="2"/>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c>
          <w:tcPr>
            <w:tcW w:w="448" w:type="pct"/>
            <w:tcBorders>
              <w:top w:val="nil"/>
              <w:left w:val="nil"/>
              <w:bottom w:val="single" w:sz="4" w:space="0" w:color="auto"/>
              <w:right w:val="single" w:sz="4" w:space="0" w:color="auto"/>
            </w:tcBorders>
            <w:shd w:val="clear" w:color="auto" w:fill="auto"/>
            <w:noWrap/>
            <w:vAlign w:val="bottom"/>
            <w:hideMark/>
          </w:tcPr>
          <w:p w:rsidR="00570F7C" w:rsidRPr="003830E7" w:rsidRDefault="00570F7C" w:rsidP="00922EB6">
            <w:pPr>
              <w:ind w:left="-90" w:right="-93"/>
              <w:jc w:val="center"/>
              <w:rPr>
                <w:rFonts w:eastAsia="Times New Roman"/>
                <w:sz w:val="20"/>
                <w:szCs w:val="20"/>
              </w:rPr>
            </w:pPr>
            <w:r w:rsidRPr="003830E7">
              <w:rPr>
                <w:rFonts w:eastAsia="Times New Roman"/>
                <w:sz w:val="20"/>
                <w:szCs w:val="20"/>
              </w:rPr>
              <w:t> </w:t>
            </w:r>
          </w:p>
        </w:tc>
      </w:tr>
      <w:tr w:rsidR="00570F7C" w:rsidRPr="00641167" w:rsidTr="00641167">
        <w:trPr>
          <w:trHeight w:val="20"/>
          <w:jc w:val="center"/>
        </w:trPr>
        <w:tc>
          <w:tcPr>
            <w:tcW w:w="358" w:type="pct"/>
            <w:tcBorders>
              <w:top w:val="nil"/>
              <w:left w:val="nil"/>
              <w:bottom w:val="nil"/>
              <w:right w:val="nil"/>
            </w:tcBorders>
            <w:shd w:val="clear" w:color="auto" w:fill="auto"/>
            <w:noWrap/>
            <w:vAlign w:val="bottom"/>
            <w:hideMark/>
          </w:tcPr>
          <w:p w:rsidR="00570F7C" w:rsidRPr="00641167" w:rsidRDefault="00570F7C" w:rsidP="00922EB6">
            <w:pPr>
              <w:ind w:left="-90" w:right="-93"/>
              <w:rPr>
                <w:rFonts w:eastAsia="Times New Roman"/>
                <w:sz w:val="18"/>
                <w:szCs w:val="20"/>
              </w:rPr>
            </w:pPr>
          </w:p>
        </w:tc>
        <w:tc>
          <w:tcPr>
            <w:tcW w:w="4194" w:type="pct"/>
            <w:gridSpan w:val="15"/>
            <w:tcBorders>
              <w:top w:val="nil"/>
              <w:left w:val="nil"/>
              <w:bottom w:val="nil"/>
              <w:right w:val="nil"/>
            </w:tcBorders>
            <w:shd w:val="clear" w:color="auto" w:fill="auto"/>
            <w:noWrap/>
            <w:vAlign w:val="bottom"/>
            <w:hideMark/>
          </w:tcPr>
          <w:p w:rsidR="00570F7C" w:rsidRPr="00641167" w:rsidRDefault="00570F7C" w:rsidP="00922EB6">
            <w:pPr>
              <w:ind w:left="-90" w:right="-93"/>
              <w:rPr>
                <w:rFonts w:eastAsia="Times New Roman"/>
                <w:sz w:val="20"/>
              </w:rPr>
            </w:pPr>
            <w:r w:rsidRPr="00641167">
              <w:rPr>
                <w:rFonts w:eastAsia="Times New Roman"/>
                <w:sz w:val="20"/>
              </w:rPr>
              <w:t>Remarks: ________________________________________________________________________________________.</w:t>
            </w:r>
          </w:p>
        </w:tc>
        <w:tc>
          <w:tcPr>
            <w:tcW w:w="448" w:type="pct"/>
            <w:tcBorders>
              <w:top w:val="nil"/>
              <w:left w:val="nil"/>
              <w:bottom w:val="nil"/>
              <w:right w:val="nil"/>
            </w:tcBorders>
            <w:shd w:val="clear" w:color="auto" w:fill="auto"/>
            <w:noWrap/>
            <w:vAlign w:val="bottom"/>
            <w:hideMark/>
          </w:tcPr>
          <w:p w:rsidR="00570F7C" w:rsidRPr="00641167" w:rsidRDefault="00570F7C" w:rsidP="00922EB6">
            <w:pPr>
              <w:ind w:left="-90" w:right="-93"/>
              <w:jc w:val="center"/>
              <w:rPr>
                <w:rFonts w:eastAsia="Times New Roman"/>
                <w:sz w:val="20"/>
              </w:rPr>
            </w:pPr>
          </w:p>
        </w:tc>
      </w:tr>
      <w:tr w:rsidR="00570F7C" w:rsidRPr="00641167" w:rsidTr="00641167">
        <w:trPr>
          <w:gridAfter w:val="7"/>
          <w:wAfter w:w="2276" w:type="pct"/>
          <w:trHeight w:val="20"/>
          <w:jc w:val="center"/>
        </w:trPr>
        <w:tc>
          <w:tcPr>
            <w:tcW w:w="358" w:type="pct"/>
            <w:tcBorders>
              <w:top w:val="nil"/>
              <w:left w:val="nil"/>
              <w:bottom w:val="nil"/>
              <w:right w:val="nil"/>
            </w:tcBorders>
            <w:shd w:val="clear" w:color="auto" w:fill="auto"/>
            <w:noWrap/>
            <w:vAlign w:val="bottom"/>
            <w:hideMark/>
          </w:tcPr>
          <w:p w:rsidR="00570F7C" w:rsidRPr="00641167" w:rsidRDefault="00570F7C" w:rsidP="00922EB6">
            <w:pPr>
              <w:ind w:left="-90" w:right="-93"/>
              <w:rPr>
                <w:rFonts w:eastAsia="Times New Roman"/>
                <w:sz w:val="18"/>
                <w:szCs w:val="20"/>
              </w:rPr>
            </w:pPr>
          </w:p>
        </w:tc>
        <w:tc>
          <w:tcPr>
            <w:tcW w:w="1838" w:type="pct"/>
            <w:gridSpan w:val="7"/>
            <w:tcBorders>
              <w:top w:val="nil"/>
              <w:left w:val="nil"/>
              <w:bottom w:val="nil"/>
              <w:right w:val="nil"/>
            </w:tcBorders>
            <w:shd w:val="clear" w:color="auto" w:fill="auto"/>
            <w:noWrap/>
            <w:vAlign w:val="bottom"/>
            <w:hideMark/>
          </w:tcPr>
          <w:p w:rsidR="00570F7C" w:rsidRPr="00641167" w:rsidRDefault="00570F7C" w:rsidP="00922EB6">
            <w:pPr>
              <w:ind w:left="-90" w:right="-93"/>
              <w:rPr>
                <w:rFonts w:eastAsia="Times New Roman"/>
                <w:sz w:val="20"/>
              </w:rPr>
            </w:pPr>
            <w:r w:rsidRPr="00641167">
              <w:rPr>
                <w:rFonts w:eastAsia="Times New Roman"/>
                <w:sz w:val="20"/>
                <w:u w:val="single"/>
              </w:rPr>
              <w:t>Prepared by</w:t>
            </w:r>
          </w:p>
        </w:tc>
        <w:tc>
          <w:tcPr>
            <w:tcW w:w="248" w:type="pct"/>
            <w:tcBorders>
              <w:top w:val="nil"/>
              <w:left w:val="nil"/>
              <w:bottom w:val="nil"/>
              <w:right w:val="nil"/>
            </w:tcBorders>
            <w:shd w:val="clear" w:color="auto" w:fill="auto"/>
            <w:noWrap/>
            <w:vAlign w:val="bottom"/>
            <w:hideMark/>
          </w:tcPr>
          <w:p w:rsidR="00570F7C" w:rsidRPr="00641167" w:rsidRDefault="00570F7C" w:rsidP="00922EB6">
            <w:pPr>
              <w:ind w:left="-90" w:right="-93"/>
              <w:jc w:val="center"/>
              <w:rPr>
                <w:rFonts w:eastAsia="Times New Roman"/>
                <w:sz w:val="20"/>
              </w:rPr>
            </w:pPr>
          </w:p>
        </w:tc>
        <w:tc>
          <w:tcPr>
            <w:tcW w:w="280" w:type="pct"/>
            <w:tcBorders>
              <w:top w:val="nil"/>
              <w:left w:val="nil"/>
              <w:bottom w:val="nil"/>
              <w:right w:val="nil"/>
            </w:tcBorders>
            <w:shd w:val="clear" w:color="auto" w:fill="auto"/>
            <w:noWrap/>
            <w:vAlign w:val="bottom"/>
            <w:hideMark/>
          </w:tcPr>
          <w:p w:rsidR="00570F7C" w:rsidRPr="00641167" w:rsidRDefault="00570F7C" w:rsidP="00922EB6">
            <w:pPr>
              <w:ind w:left="-90" w:right="-93"/>
              <w:jc w:val="center"/>
              <w:rPr>
                <w:rFonts w:eastAsia="Times New Roman"/>
                <w:sz w:val="20"/>
              </w:rPr>
            </w:pPr>
          </w:p>
        </w:tc>
      </w:tr>
      <w:tr w:rsidR="00570F7C" w:rsidRPr="00641167" w:rsidTr="00641167">
        <w:trPr>
          <w:gridAfter w:val="7"/>
          <w:wAfter w:w="2276" w:type="pct"/>
          <w:trHeight w:val="20"/>
          <w:jc w:val="center"/>
        </w:trPr>
        <w:tc>
          <w:tcPr>
            <w:tcW w:w="358" w:type="pct"/>
            <w:tcBorders>
              <w:top w:val="nil"/>
              <w:left w:val="nil"/>
              <w:bottom w:val="nil"/>
              <w:right w:val="nil"/>
            </w:tcBorders>
            <w:shd w:val="clear" w:color="auto" w:fill="auto"/>
            <w:noWrap/>
            <w:vAlign w:val="bottom"/>
            <w:hideMark/>
          </w:tcPr>
          <w:p w:rsidR="00570F7C" w:rsidRPr="00641167" w:rsidRDefault="00570F7C" w:rsidP="00922EB6">
            <w:pPr>
              <w:ind w:left="-90" w:right="-93"/>
              <w:rPr>
                <w:rFonts w:eastAsia="Times New Roman"/>
                <w:sz w:val="18"/>
                <w:szCs w:val="20"/>
              </w:rPr>
            </w:pPr>
          </w:p>
        </w:tc>
        <w:tc>
          <w:tcPr>
            <w:tcW w:w="2086" w:type="pct"/>
            <w:gridSpan w:val="8"/>
            <w:tcBorders>
              <w:top w:val="nil"/>
              <w:left w:val="nil"/>
              <w:bottom w:val="nil"/>
              <w:right w:val="nil"/>
            </w:tcBorders>
            <w:shd w:val="clear" w:color="auto" w:fill="auto"/>
            <w:noWrap/>
            <w:vAlign w:val="bottom"/>
            <w:hideMark/>
          </w:tcPr>
          <w:p w:rsidR="00570F7C" w:rsidRPr="00641167" w:rsidRDefault="00570F7C" w:rsidP="00922EB6">
            <w:pPr>
              <w:ind w:left="-90" w:right="-93"/>
              <w:jc w:val="center"/>
              <w:rPr>
                <w:rFonts w:eastAsia="Times New Roman"/>
                <w:sz w:val="20"/>
              </w:rPr>
            </w:pPr>
            <w:r w:rsidRPr="00641167">
              <w:rPr>
                <w:rFonts w:eastAsia="Times New Roman"/>
                <w:sz w:val="20"/>
              </w:rPr>
              <w:t>Name: _____________________________</w:t>
            </w:r>
          </w:p>
        </w:tc>
        <w:tc>
          <w:tcPr>
            <w:tcW w:w="280" w:type="pct"/>
            <w:tcBorders>
              <w:top w:val="nil"/>
              <w:left w:val="nil"/>
              <w:bottom w:val="nil"/>
              <w:right w:val="nil"/>
            </w:tcBorders>
            <w:shd w:val="clear" w:color="auto" w:fill="auto"/>
            <w:noWrap/>
            <w:vAlign w:val="bottom"/>
            <w:hideMark/>
          </w:tcPr>
          <w:p w:rsidR="00570F7C" w:rsidRPr="00641167" w:rsidRDefault="00570F7C" w:rsidP="00922EB6">
            <w:pPr>
              <w:ind w:left="-90" w:right="-93"/>
              <w:jc w:val="center"/>
              <w:rPr>
                <w:rFonts w:eastAsia="Times New Roman"/>
                <w:sz w:val="20"/>
              </w:rPr>
            </w:pPr>
          </w:p>
        </w:tc>
      </w:tr>
      <w:tr w:rsidR="00570F7C" w:rsidRPr="00641167" w:rsidTr="00641167">
        <w:trPr>
          <w:gridAfter w:val="7"/>
          <w:wAfter w:w="2276" w:type="pct"/>
          <w:trHeight w:val="20"/>
          <w:jc w:val="center"/>
        </w:trPr>
        <w:tc>
          <w:tcPr>
            <w:tcW w:w="358" w:type="pct"/>
            <w:tcBorders>
              <w:top w:val="nil"/>
              <w:left w:val="nil"/>
              <w:bottom w:val="nil"/>
              <w:right w:val="nil"/>
            </w:tcBorders>
            <w:shd w:val="clear" w:color="auto" w:fill="auto"/>
            <w:noWrap/>
            <w:vAlign w:val="bottom"/>
            <w:hideMark/>
          </w:tcPr>
          <w:p w:rsidR="00570F7C" w:rsidRPr="00641167" w:rsidRDefault="00570F7C" w:rsidP="00922EB6">
            <w:pPr>
              <w:ind w:left="-90" w:right="-93"/>
              <w:rPr>
                <w:rFonts w:eastAsia="Times New Roman"/>
                <w:sz w:val="18"/>
                <w:szCs w:val="20"/>
              </w:rPr>
            </w:pPr>
          </w:p>
        </w:tc>
        <w:tc>
          <w:tcPr>
            <w:tcW w:w="2086" w:type="pct"/>
            <w:gridSpan w:val="8"/>
            <w:tcBorders>
              <w:top w:val="nil"/>
              <w:left w:val="nil"/>
              <w:bottom w:val="nil"/>
              <w:right w:val="nil"/>
            </w:tcBorders>
            <w:shd w:val="clear" w:color="auto" w:fill="auto"/>
            <w:noWrap/>
            <w:vAlign w:val="bottom"/>
            <w:hideMark/>
          </w:tcPr>
          <w:p w:rsidR="00570F7C" w:rsidRPr="00641167" w:rsidRDefault="00570F7C" w:rsidP="00922EB6">
            <w:pPr>
              <w:ind w:left="-90" w:right="-93"/>
              <w:jc w:val="center"/>
              <w:rPr>
                <w:rFonts w:eastAsia="Times New Roman"/>
                <w:sz w:val="20"/>
              </w:rPr>
            </w:pPr>
            <w:r w:rsidRPr="00641167">
              <w:rPr>
                <w:rFonts w:eastAsia="Times New Roman"/>
                <w:sz w:val="20"/>
              </w:rPr>
              <w:t>Signature __________________________</w:t>
            </w:r>
          </w:p>
        </w:tc>
        <w:tc>
          <w:tcPr>
            <w:tcW w:w="280" w:type="pct"/>
            <w:tcBorders>
              <w:top w:val="nil"/>
              <w:left w:val="nil"/>
              <w:bottom w:val="nil"/>
              <w:right w:val="nil"/>
            </w:tcBorders>
            <w:shd w:val="clear" w:color="auto" w:fill="auto"/>
            <w:noWrap/>
            <w:vAlign w:val="bottom"/>
            <w:hideMark/>
          </w:tcPr>
          <w:p w:rsidR="00570F7C" w:rsidRPr="00641167" w:rsidRDefault="00570F7C" w:rsidP="00922EB6">
            <w:pPr>
              <w:ind w:left="-90" w:right="-93"/>
              <w:jc w:val="center"/>
              <w:rPr>
                <w:rFonts w:eastAsia="Times New Roman"/>
                <w:sz w:val="20"/>
              </w:rPr>
            </w:pPr>
          </w:p>
        </w:tc>
      </w:tr>
      <w:tr w:rsidR="00570F7C" w:rsidRPr="00641167" w:rsidTr="00641167">
        <w:trPr>
          <w:gridAfter w:val="7"/>
          <w:wAfter w:w="2276" w:type="pct"/>
          <w:trHeight w:val="20"/>
          <w:jc w:val="center"/>
        </w:trPr>
        <w:tc>
          <w:tcPr>
            <w:tcW w:w="358" w:type="pct"/>
            <w:tcBorders>
              <w:top w:val="nil"/>
              <w:left w:val="nil"/>
              <w:bottom w:val="nil"/>
              <w:right w:val="nil"/>
            </w:tcBorders>
            <w:shd w:val="clear" w:color="auto" w:fill="auto"/>
            <w:noWrap/>
            <w:vAlign w:val="bottom"/>
            <w:hideMark/>
          </w:tcPr>
          <w:p w:rsidR="00570F7C" w:rsidRPr="00641167" w:rsidRDefault="00570F7C" w:rsidP="00922EB6">
            <w:pPr>
              <w:ind w:left="-90" w:right="-93"/>
              <w:rPr>
                <w:rFonts w:eastAsia="Times New Roman"/>
                <w:sz w:val="18"/>
                <w:szCs w:val="20"/>
              </w:rPr>
            </w:pPr>
          </w:p>
        </w:tc>
        <w:tc>
          <w:tcPr>
            <w:tcW w:w="2086" w:type="pct"/>
            <w:gridSpan w:val="8"/>
            <w:tcBorders>
              <w:top w:val="nil"/>
              <w:left w:val="nil"/>
              <w:bottom w:val="nil"/>
              <w:right w:val="nil"/>
            </w:tcBorders>
            <w:shd w:val="clear" w:color="auto" w:fill="auto"/>
            <w:noWrap/>
            <w:vAlign w:val="bottom"/>
            <w:hideMark/>
          </w:tcPr>
          <w:p w:rsidR="00570F7C" w:rsidRPr="00641167" w:rsidRDefault="00570F7C" w:rsidP="00922EB6">
            <w:pPr>
              <w:ind w:left="-90" w:right="-93"/>
              <w:jc w:val="center"/>
              <w:rPr>
                <w:rFonts w:eastAsia="Times New Roman"/>
                <w:sz w:val="20"/>
              </w:rPr>
            </w:pPr>
            <w:r w:rsidRPr="00641167">
              <w:rPr>
                <w:rFonts w:eastAsia="Times New Roman"/>
                <w:sz w:val="20"/>
              </w:rPr>
              <w:t>Date ______________________________</w:t>
            </w:r>
          </w:p>
        </w:tc>
        <w:tc>
          <w:tcPr>
            <w:tcW w:w="280" w:type="pct"/>
            <w:tcBorders>
              <w:top w:val="nil"/>
              <w:left w:val="nil"/>
              <w:bottom w:val="nil"/>
              <w:right w:val="nil"/>
            </w:tcBorders>
            <w:shd w:val="clear" w:color="auto" w:fill="auto"/>
            <w:noWrap/>
            <w:vAlign w:val="bottom"/>
            <w:hideMark/>
          </w:tcPr>
          <w:p w:rsidR="00570F7C" w:rsidRPr="00641167" w:rsidRDefault="00570F7C" w:rsidP="00922EB6">
            <w:pPr>
              <w:ind w:left="-90" w:right="-93"/>
              <w:jc w:val="center"/>
              <w:rPr>
                <w:rFonts w:eastAsia="Times New Roman"/>
                <w:sz w:val="20"/>
              </w:rPr>
            </w:pPr>
          </w:p>
        </w:tc>
      </w:tr>
    </w:tbl>
    <w:p w:rsidR="001B1167" w:rsidRPr="00641167" w:rsidRDefault="001B1167" w:rsidP="00031E8A">
      <w:pPr>
        <w:spacing w:line="360" w:lineRule="auto"/>
        <w:rPr>
          <w:sz w:val="20"/>
        </w:rPr>
      </w:pPr>
    </w:p>
    <w:p w:rsidR="001B1167" w:rsidRPr="00641167" w:rsidRDefault="001B1167" w:rsidP="001B1167">
      <w:pPr>
        <w:rPr>
          <w:sz w:val="20"/>
        </w:rPr>
      </w:pPr>
      <w:r w:rsidRPr="00641167">
        <w:rPr>
          <w:sz w:val="20"/>
        </w:rPr>
        <w:br w:type="page"/>
      </w:r>
    </w:p>
    <w:p w:rsidR="0093268E" w:rsidRDefault="0093268E" w:rsidP="00031E8A">
      <w:pPr>
        <w:spacing w:line="360" w:lineRule="auto"/>
      </w:pPr>
      <w:r w:rsidRPr="002F7994">
        <w:lastRenderedPageBreak/>
        <w:t xml:space="preserve">Appendix </w:t>
      </w:r>
      <w:r>
        <w:t>Part IV/GL</w:t>
      </w:r>
      <w:r w:rsidR="00CB0102">
        <w:t>27</w:t>
      </w:r>
      <w:r>
        <w:t xml:space="preserve">/D-3 </w:t>
      </w:r>
      <w:r w:rsidR="00150E34">
        <w:t>Person power</w:t>
      </w:r>
      <w:r w:rsidRPr="00BA10F9">
        <w:t xml:space="preserve"> Mobilized to the Site during the Month</w:t>
      </w:r>
    </w:p>
    <w:tbl>
      <w:tblPr>
        <w:tblW w:w="17144" w:type="dxa"/>
        <w:tblInd w:w="91" w:type="dxa"/>
        <w:tblLook w:val="04A0" w:firstRow="1" w:lastRow="0" w:firstColumn="1" w:lastColumn="0" w:noHBand="0" w:noVBand="1"/>
      </w:tblPr>
      <w:tblGrid>
        <w:gridCol w:w="4566"/>
        <w:gridCol w:w="1250"/>
        <w:gridCol w:w="995"/>
        <w:gridCol w:w="1120"/>
        <w:gridCol w:w="3559"/>
        <w:gridCol w:w="3220"/>
        <w:gridCol w:w="236"/>
        <w:gridCol w:w="638"/>
        <w:gridCol w:w="1560"/>
      </w:tblGrid>
      <w:tr w:rsidR="0093268E" w:rsidRPr="003830E7" w:rsidTr="00922EB6">
        <w:trPr>
          <w:trHeight w:val="20"/>
        </w:trPr>
        <w:tc>
          <w:tcPr>
            <w:tcW w:w="4566" w:type="dxa"/>
            <w:tcBorders>
              <w:top w:val="nil"/>
              <w:left w:val="nil"/>
              <w:bottom w:val="nil"/>
              <w:right w:val="nil"/>
            </w:tcBorders>
            <w:shd w:val="clear" w:color="auto" w:fill="auto"/>
            <w:noWrap/>
            <w:vAlign w:val="bottom"/>
            <w:hideMark/>
          </w:tcPr>
          <w:p w:rsidR="0093268E" w:rsidRPr="003830E7" w:rsidRDefault="0093268E" w:rsidP="00031E8A">
            <w:pPr>
              <w:spacing w:line="360" w:lineRule="auto"/>
              <w:rPr>
                <w:rFonts w:eastAsia="Times New Roman"/>
                <w:color w:val="000000"/>
                <w:sz w:val="20"/>
                <w:szCs w:val="20"/>
              </w:rPr>
            </w:pPr>
            <w:r w:rsidRPr="003830E7">
              <w:rPr>
                <w:rFonts w:eastAsia="Times New Roman"/>
                <w:color w:val="000000"/>
                <w:sz w:val="20"/>
                <w:szCs w:val="20"/>
              </w:rPr>
              <w:t>Project Name:_______________________</w:t>
            </w:r>
          </w:p>
        </w:tc>
        <w:tc>
          <w:tcPr>
            <w:tcW w:w="1250" w:type="dxa"/>
            <w:tcBorders>
              <w:top w:val="nil"/>
              <w:left w:val="nil"/>
              <w:bottom w:val="nil"/>
              <w:right w:val="nil"/>
            </w:tcBorders>
            <w:shd w:val="clear" w:color="auto" w:fill="auto"/>
            <w:noWrap/>
            <w:vAlign w:val="bottom"/>
            <w:hideMark/>
          </w:tcPr>
          <w:p w:rsidR="0093268E" w:rsidRPr="003830E7" w:rsidRDefault="0093268E" w:rsidP="00031E8A">
            <w:pPr>
              <w:spacing w:line="360" w:lineRule="auto"/>
              <w:rPr>
                <w:rFonts w:eastAsia="Times New Roman"/>
                <w:color w:val="000000"/>
                <w:sz w:val="20"/>
                <w:szCs w:val="20"/>
              </w:rPr>
            </w:pPr>
          </w:p>
        </w:tc>
        <w:tc>
          <w:tcPr>
            <w:tcW w:w="995" w:type="dxa"/>
            <w:tcBorders>
              <w:top w:val="nil"/>
              <w:left w:val="nil"/>
              <w:bottom w:val="nil"/>
              <w:right w:val="nil"/>
            </w:tcBorders>
            <w:shd w:val="clear" w:color="auto" w:fill="auto"/>
            <w:noWrap/>
            <w:vAlign w:val="bottom"/>
            <w:hideMark/>
          </w:tcPr>
          <w:p w:rsidR="0093268E" w:rsidRPr="003830E7" w:rsidRDefault="0093268E" w:rsidP="00031E8A">
            <w:pPr>
              <w:spacing w:line="360" w:lineRule="auto"/>
              <w:rPr>
                <w:rFonts w:eastAsia="Times New Roman"/>
                <w:sz w:val="20"/>
                <w:szCs w:val="20"/>
              </w:rPr>
            </w:pPr>
          </w:p>
        </w:tc>
        <w:tc>
          <w:tcPr>
            <w:tcW w:w="1120" w:type="dxa"/>
            <w:tcBorders>
              <w:top w:val="nil"/>
              <w:left w:val="nil"/>
              <w:bottom w:val="nil"/>
              <w:right w:val="nil"/>
            </w:tcBorders>
            <w:shd w:val="clear" w:color="auto" w:fill="auto"/>
            <w:noWrap/>
            <w:vAlign w:val="bottom"/>
            <w:hideMark/>
          </w:tcPr>
          <w:p w:rsidR="0093268E" w:rsidRPr="003830E7" w:rsidRDefault="0093268E" w:rsidP="00031E8A">
            <w:pPr>
              <w:spacing w:line="360" w:lineRule="auto"/>
              <w:rPr>
                <w:rFonts w:eastAsia="Times New Roman"/>
                <w:sz w:val="20"/>
                <w:szCs w:val="20"/>
              </w:rPr>
            </w:pPr>
          </w:p>
        </w:tc>
        <w:tc>
          <w:tcPr>
            <w:tcW w:w="3559" w:type="dxa"/>
            <w:tcBorders>
              <w:top w:val="nil"/>
              <w:left w:val="nil"/>
              <w:bottom w:val="nil"/>
              <w:right w:val="nil"/>
            </w:tcBorders>
            <w:shd w:val="clear" w:color="auto" w:fill="auto"/>
            <w:noWrap/>
            <w:vAlign w:val="bottom"/>
            <w:hideMark/>
          </w:tcPr>
          <w:p w:rsidR="0093268E" w:rsidRPr="003830E7" w:rsidRDefault="0093268E" w:rsidP="00031E8A">
            <w:pPr>
              <w:spacing w:line="360" w:lineRule="auto"/>
              <w:rPr>
                <w:rFonts w:eastAsia="Times New Roman"/>
                <w:sz w:val="20"/>
                <w:szCs w:val="20"/>
              </w:rPr>
            </w:pPr>
          </w:p>
        </w:tc>
        <w:tc>
          <w:tcPr>
            <w:tcW w:w="3220" w:type="dxa"/>
            <w:tcBorders>
              <w:top w:val="nil"/>
              <w:left w:val="nil"/>
              <w:bottom w:val="nil"/>
              <w:right w:val="nil"/>
            </w:tcBorders>
            <w:shd w:val="clear" w:color="auto" w:fill="auto"/>
            <w:noWrap/>
            <w:vAlign w:val="bottom"/>
            <w:hideMark/>
          </w:tcPr>
          <w:p w:rsidR="0093268E" w:rsidRPr="003830E7" w:rsidRDefault="0093268E" w:rsidP="00031E8A">
            <w:pPr>
              <w:spacing w:line="360" w:lineRule="auto"/>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93268E" w:rsidRPr="003830E7" w:rsidRDefault="0093268E" w:rsidP="00031E8A">
            <w:pPr>
              <w:spacing w:line="360" w:lineRule="auto"/>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93268E" w:rsidRPr="003830E7" w:rsidRDefault="0093268E" w:rsidP="00031E8A">
            <w:pPr>
              <w:spacing w:line="360" w:lineRule="auto"/>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93268E" w:rsidRPr="003830E7" w:rsidRDefault="0093268E" w:rsidP="00031E8A">
            <w:pPr>
              <w:spacing w:line="360" w:lineRule="auto"/>
              <w:rPr>
                <w:rFonts w:eastAsia="Times New Roman"/>
                <w:sz w:val="20"/>
                <w:szCs w:val="20"/>
              </w:rPr>
            </w:pPr>
          </w:p>
        </w:tc>
      </w:tr>
      <w:tr w:rsidR="0093268E" w:rsidRPr="003830E7" w:rsidTr="00922EB6">
        <w:trPr>
          <w:trHeight w:val="20"/>
        </w:trPr>
        <w:tc>
          <w:tcPr>
            <w:tcW w:w="4566"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color w:val="000000"/>
                <w:sz w:val="20"/>
                <w:szCs w:val="20"/>
              </w:rPr>
            </w:pPr>
            <w:r w:rsidRPr="003830E7">
              <w:rPr>
                <w:rFonts w:eastAsia="Times New Roman"/>
                <w:color w:val="000000"/>
                <w:sz w:val="20"/>
                <w:szCs w:val="20"/>
              </w:rPr>
              <w:t>Client:__________________________________</w:t>
            </w:r>
          </w:p>
        </w:tc>
        <w:tc>
          <w:tcPr>
            <w:tcW w:w="1250"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color w:val="000000"/>
                <w:sz w:val="20"/>
                <w:szCs w:val="20"/>
              </w:rPr>
            </w:pPr>
          </w:p>
        </w:tc>
        <w:tc>
          <w:tcPr>
            <w:tcW w:w="995"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c>
          <w:tcPr>
            <w:tcW w:w="1120"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c>
          <w:tcPr>
            <w:tcW w:w="3559"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c>
          <w:tcPr>
            <w:tcW w:w="3220"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r>
      <w:tr w:rsidR="0093268E" w:rsidRPr="003830E7" w:rsidTr="00922EB6">
        <w:trPr>
          <w:trHeight w:val="20"/>
        </w:trPr>
        <w:tc>
          <w:tcPr>
            <w:tcW w:w="4566"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color w:val="000000"/>
                <w:sz w:val="20"/>
                <w:szCs w:val="20"/>
              </w:rPr>
            </w:pPr>
            <w:r w:rsidRPr="003830E7">
              <w:rPr>
                <w:rFonts w:eastAsia="Times New Roman"/>
                <w:color w:val="000000"/>
                <w:sz w:val="20"/>
                <w:szCs w:val="20"/>
              </w:rPr>
              <w:t>Consultant:____________________________</w:t>
            </w:r>
          </w:p>
        </w:tc>
        <w:tc>
          <w:tcPr>
            <w:tcW w:w="1250"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color w:val="000000"/>
                <w:sz w:val="20"/>
                <w:szCs w:val="20"/>
              </w:rPr>
            </w:pPr>
          </w:p>
        </w:tc>
        <w:tc>
          <w:tcPr>
            <w:tcW w:w="995"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c>
          <w:tcPr>
            <w:tcW w:w="1120"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c>
          <w:tcPr>
            <w:tcW w:w="3559"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c>
          <w:tcPr>
            <w:tcW w:w="3220"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r>
      <w:tr w:rsidR="0093268E" w:rsidRPr="003830E7" w:rsidTr="00922EB6">
        <w:trPr>
          <w:trHeight w:val="20"/>
        </w:trPr>
        <w:tc>
          <w:tcPr>
            <w:tcW w:w="6811" w:type="dxa"/>
            <w:gridSpan w:val="3"/>
            <w:tcBorders>
              <w:top w:val="nil"/>
              <w:left w:val="nil"/>
              <w:bottom w:val="nil"/>
              <w:right w:val="nil"/>
            </w:tcBorders>
            <w:shd w:val="clear" w:color="auto" w:fill="auto"/>
            <w:noWrap/>
            <w:vAlign w:val="bottom"/>
            <w:hideMark/>
          </w:tcPr>
          <w:p w:rsidR="0093268E" w:rsidRPr="003830E7" w:rsidRDefault="0093268E" w:rsidP="00FB4138">
            <w:pPr>
              <w:rPr>
                <w:rFonts w:eastAsia="Times New Roman"/>
                <w:color w:val="000000"/>
                <w:sz w:val="20"/>
                <w:szCs w:val="20"/>
              </w:rPr>
            </w:pPr>
            <w:r w:rsidRPr="003830E7">
              <w:rPr>
                <w:rFonts w:eastAsia="Times New Roman"/>
                <w:color w:val="000000"/>
                <w:sz w:val="20"/>
                <w:szCs w:val="20"/>
              </w:rPr>
              <w:t>Contractor:________________________________</w:t>
            </w:r>
          </w:p>
        </w:tc>
        <w:tc>
          <w:tcPr>
            <w:tcW w:w="1120"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c>
          <w:tcPr>
            <w:tcW w:w="3559"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c>
          <w:tcPr>
            <w:tcW w:w="3220"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r>
      <w:tr w:rsidR="0093268E" w:rsidRPr="003830E7" w:rsidTr="00922EB6">
        <w:trPr>
          <w:trHeight w:val="20"/>
        </w:trPr>
        <w:tc>
          <w:tcPr>
            <w:tcW w:w="4566"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r w:rsidRPr="003830E7">
              <w:rPr>
                <w:rFonts w:eastAsia="Times New Roman"/>
                <w:sz w:val="20"/>
                <w:szCs w:val="20"/>
              </w:rPr>
              <w:t>Plan Period : ___________________</w:t>
            </w:r>
          </w:p>
        </w:tc>
        <w:tc>
          <w:tcPr>
            <w:tcW w:w="6924" w:type="dxa"/>
            <w:gridSpan w:val="4"/>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r w:rsidRPr="003830E7">
              <w:rPr>
                <w:rFonts w:eastAsia="Times New Roman"/>
                <w:sz w:val="20"/>
                <w:szCs w:val="20"/>
              </w:rPr>
              <w:t>Contract Time: ____________________________</w:t>
            </w:r>
          </w:p>
        </w:tc>
        <w:tc>
          <w:tcPr>
            <w:tcW w:w="3220"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93268E" w:rsidRPr="003830E7" w:rsidRDefault="0093268E" w:rsidP="00FB4138">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93268E" w:rsidRPr="003830E7" w:rsidRDefault="0093268E" w:rsidP="00FB4138">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93268E" w:rsidRPr="003830E7" w:rsidRDefault="0093268E" w:rsidP="00FB4138">
            <w:pPr>
              <w:jc w:val="center"/>
              <w:rPr>
                <w:rFonts w:eastAsia="Times New Roman"/>
                <w:sz w:val="20"/>
                <w:szCs w:val="20"/>
              </w:rPr>
            </w:pPr>
          </w:p>
        </w:tc>
      </w:tr>
      <w:tr w:rsidR="0093268E" w:rsidRPr="003830E7" w:rsidTr="00922EB6">
        <w:trPr>
          <w:trHeight w:val="20"/>
        </w:trPr>
        <w:tc>
          <w:tcPr>
            <w:tcW w:w="4566"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r w:rsidRPr="003830E7">
              <w:rPr>
                <w:rFonts w:eastAsia="Times New Roman"/>
                <w:sz w:val="20"/>
                <w:szCs w:val="20"/>
              </w:rPr>
              <w:t>Fiscal Year: ____________________</w:t>
            </w:r>
          </w:p>
        </w:tc>
        <w:tc>
          <w:tcPr>
            <w:tcW w:w="6924" w:type="dxa"/>
            <w:gridSpan w:val="4"/>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r w:rsidRPr="003830E7">
              <w:rPr>
                <w:rFonts w:eastAsia="Times New Roman"/>
                <w:sz w:val="20"/>
                <w:szCs w:val="20"/>
              </w:rPr>
              <w:t>Utilized time: _____________________________</w:t>
            </w:r>
          </w:p>
        </w:tc>
        <w:tc>
          <w:tcPr>
            <w:tcW w:w="3220"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93268E" w:rsidRPr="003830E7" w:rsidRDefault="0093268E" w:rsidP="00FB4138">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93268E" w:rsidRPr="003830E7" w:rsidRDefault="0093268E" w:rsidP="00FB4138">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93268E" w:rsidRPr="003830E7" w:rsidRDefault="0093268E" w:rsidP="00FB4138">
            <w:pPr>
              <w:jc w:val="center"/>
              <w:rPr>
                <w:rFonts w:eastAsia="Times New Roman"/>
                <w:sz w:val="20"/>
                <w:szCs w:val="20"/>
              </w:rPr>
            </w:pPr>
          </w:p>
        </w:tc>
      </w:tr>
      <w:tr w:rsidR="0093268E" w:rsidRPr="003830E7" w:rsidTr="00922EB6">
        <w:trPr>
          <w:trHeight w:val="20"/>
        </w:trPr>
        <w:tc>
          <w:tcPr>
            <w:tcW w:w="4566"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r w:rsidRPr="003830E7">
              <w:rPr>
                <w:rFonts w:eastAsia="Times New Roman"/>
                <w:sz w:val="20"/>
                <w:szCs w:val="20"/>
              </w:rPr>
              <w:t>Commenceme</w:t>
            </w:r>
            <w:r>
              <w:rPr>
                <w:rFonts w:eastAsia="Times New Roman"/>
                <w:sz w:val="20"/>
                <w:szCs w:val="20"/>
              </w:rPr>
              <w:t>nt date : ____________________</w:t>
            </w:r>
          </w:p>
        </w:tc>
        <w:tc>
          <w:tcPr>
            <w:tcW w:w="6924" w:type="dxa"/>
            <w:gridSpan w:val="4"/>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r w:rsidRPr="003830E7">
              <w:rPr>
                <w:rFonts w:eastAsia="Times New Roman"/>
                <w:sz w:val="20"/>
                <w:szCs w:val="20"/>
              </w:rPr>
              <w:t>Remaining contract time: ___________________</w:t>
            </w:r>
          </w:p>
        </w:tc>
        <w:tc>
          <w:tcPr>
            <w:tcW w:w="3220"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93268E" w:rsidRPr="003830E7" w:rsidRDefault="0093268E" w:rsidP="00FB4138">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93268E" w:rsidRPr="003830E7" w:rsidRDefault="0093268E" w:rsidP="00FB4138">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93268E" w:rsidRPr="003830E7" w:rsidRDefault="0093268E" w:rsidP="00FB4138">
            <w:pPr>
              <w:jc w:val="center"/>
              <w:rPr>
                <w:rFonts w:eastAsia="Times New Roman"/>
                <w:sz w:val="20"/>
                <w:szCs w:val="20"/>
              </w:rPr>
            </w:pPr>
          </w:p>
        </w:tc>
      </w:tr>
      <w:tr w:rsidR="0093268E" w:rsidRPr="003830E7" w:rsidTr="00922EB6">
        <w:trPr>
          <w:trHeight w:val="20"/>
        </w:trPr>
        <w:tc>
          <w:tcPr>
            <w:tcW w:w="4566"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r w:rsidRPr="003830E7">
              <w:rPr>
                <w:rFonts w:eastAsia="Times New Roman"/>
                <w:sz w:val="20"/>
                <w:szCs w:val="20"/>
              </w:rPr>
              <w:t>Completion D</w:t>
            </w:r>
            <w:r>
              <w:rPr>
                <w:rFonts w:eastAsia="Times New Roman"/>
                <w:sz w:val="20"/>
                <w:szCs w:val="20"/>
              </w:rPr>
              <w:t>ate: ________________________</w:t>
            </w:r>
          </w:p>
        </w:tc>
        <w:tc>
          <w:tcPr>
            <w:tcW w:w="6924" w:type="dxa"/>
            <w:gridSpan w:val="4"/>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r w:rsidRPr="003830E7">
              <w:rPr>
                <w:rFonts w:eastAsia="Times New Roman"/>
                <w:sz w:val="20"/>
                <w:szCs w:val="20"/>
              </w:rPr>
              <w:t>Percentage completion to date: ________________</w:t>
            </w:r>
          </w:p>
        </w:tc>
        <w:tc>
          <w:tcPr>
            <w:tcW w:w="3220" w:type="dxa"/>
            <w:tcBorders>
              <w:top w:val="nil"/>
              <w:left w:val="nil"/>
              <w:bottom w:val="nil"/>
              <w:right w:val="nil"/>
            </w:tcBorders>
            <w:shd w:val="clear" w:color="auto" w:fill="auto"/>
            <w:noWrap/>
            <w:vAlign w:val="bottom"/>
            <w:hideMark/>
          </w:tcPr>
          <w:p w:rsidR="0093268E" w:rsidRPr="003830E7" w:rsidRDefault="0093268E" w:rsidP="00FB4138">
            <w:pPr>
              <w:rPr>
                <w:rFonts w:eastAsia="Times New Roman"/>
                <w:sz w:val="20"/>
                <w:szCs w:val="20"/>
              </w:rPr>
            </w:pPr>
          </w:p>
        </w:tc>
        <w:tc>
          <w:tcPr>
            <w:tcW w:w="236" w:type="dxa"/>
            <w:tcBorders>
              <w:top w:val="nil"/>
              <w:left w:val="nil"/>
              <w:bottom w:val="nil"/>
              <w:right w:val="nil"/>
            </w:tcBorders>
            <w:shd w:val="clear" w:color="auto" w:fill="auto"/>
            <w:noWrap/>
            <w:vAlign w:val="bottom"/>
            <w:hideMark/>
          </w:tcPr>
          <w:p w:rsidR="0093268E" w:rsidRPr="003830E7" w:rsidRDefault="0093268E" w:rsidP="00FB4138">
            <w:pPr>
              <w:jc w:val="center"/>
              <w:rPr>
                <w:rFonts w:eastAsia="Times New Roman"/>
                <w:sz w:val="20"/>
                <w:szCs w:val="20"/>
              </w:rPr>
            </w:pPr>
          </w:p>
        </w:tc>
        <w:tc>
          <w:tcPr>
            <w:tcW w:w="638" w:type="dxa"/>
            <w:tcBorders>
              <w:top w:val="nil"/>
              <w:left w:val="nil"/>
              <w:bottom w:val="nil"/>
              <w:right w:val="nil"/>
            </w:tcBorders>
            <w:shd w:val="clear" w:color="auto" w:fill="auto"/>
            <w:noWrap/>
            <w:vAlign w:val="bottom"/>
            <w:hideMark/>
          </w:tcPr>
          <w:p w:rsidR="0093268E" w:rsidRPr="003830E7" w:rsidRDefault="0093268E" w:rsidP="00FB4138">
            <w:pPr>
              <w:jc w:val="center"/>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93268E" w:rsidRPr="003830E7" w:rsidRDefault="0093268E" w:rsidP="00FB4138">
            <w:pPr>
              <w:jc w:val="center"/>
              <w:rPr>
                <w:rFonts w:eastAsia="Times New Roman"/>
                <w:sz w:val="20"/>
                <w:szCs w:val="20"/>
              </w:rPr>
            </w:pPr>
          </w:p>
        </w:tc>
      </w:tr>
    </w:tbl>
    <w:p w:rsidR="0093268E" w:rsidRDefault="0093268E" w:rsidP="0093268E"/>
    <w:p w:rsidR="0093268E" w:rsidRDefault="0093268E" w:rsidP="0093268E"/>
    <w:tbl>
      <w:tblPr>
        <w:tblW w:w="7471" w:type="dxa"/>
        <w:jc w:val="center"/>
        <w:tblLook w:val="04A0" w:firstRow="1" w:lastRow="0" w:firstColumn="1" w:lastColumn="0" w:noHBand="0" w:noVBand="1"/>
      </w:tblPr>
      <w:tblGrid>
        <w:gridCol w:w="830"/>
        <w:gridCol w:w="2779"/>
        <w:gridCol w:w="683"/>
        <w:gridCol w:w="835"/>
        <w:gridCol w:w="1768"/>
        <w:gridCol w:w="576"/>
      </w:tblGrid>
      <w:tr w:rsidR="0093268E" w:rsidRPr="00641167" w:rsidTr="00922EB6">
        <w:trPr>
          <w:trHeight w:val="315"/>
          <w:jc w:val="center"/>
        </w:trPr>
        <w:tc>
          <w:tcPr>
            <w:tcW w:w="8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68E" w:rsidRPr="00641167" w:rsidRDefault="0093268E" w:rsidP="00922EB6">
            <w:pPr>
              <w:jc w:val="center"/>
              <w:rPr>
                <w:rFonts w:eastAsia="Times New Roman"/>
                <w:b/>
                <w:bCs/>
                <w:sz w:val="20"/>
                <w:szCs w:val="24"/>
              </w:rPr>
            </w:pPr>
            <w:r w:rsidRPr="00641167">
              <w:rPr>
                <w:rFonts w:eastAsia="Times New Roman"/>
                <w:b/>
                <w:bCs/>
                <w:sz w:val="20"/>
                <w:szCs w:val="24"/>
              </w:rPr>
              <w:t>S/No</w:t>
            </w:r>
          </w:p>
        </w:tc>
        <w:tc>
          <w:tcPr>
            <w:tcW w:w="27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68E" w:rsidRPr="00641167" w:rsidRDefault="0093268E" w:rsidP="00922EB6">
            <w:pPr>
              <w:jc w:val="center"/>
              <w:rPr>
                <w:rFonts w:eastAsia="Times New Roman"/>
                <w:b/>
                <w:bCs/>
                <w:sz w:val="20"/>
                <w:szCs w:val="24"/>
              </w:rPr>
            </w:pPr>
            <w:r w:rsidRPr="00641167">
              <w:rPr>
                <w:rFonts w:eastAsia="Times New Roman"/>
                <w:b/>
                <w:bCs/>
                <w:sz w:val="20"/>
                <w:szCs w:val="24"/>
              </w:rPr>
              <w:t>Description</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68E" w:rsidRPr="00641167" w:rsidRDefault="0093268E" w:rsidP="00922EB6">
            <w:pPr>
              <w:jc w:val="center"/>
              <w:rPr>
                <w:rFonts w:eastAsia="Times New Roman"/>
                <w:b/>
                <w:bCs/>
                <w:sz w:val="20"/>
                <w:szCs w:val="24"/>
              </w:rPr>
            </w:pPr>
            <w:r w:rsidRPr="00641167">
              <w:rPr>
                <w:rFonts w:eastAsia="Times New Roman"/>
                <w:b/>
                <w:bCs/>
                <w:sz w:val="20"/>
                <w:szCs w:val="24"/>
              </w:rPr>
              <w:t>Unit</w:t>
            </w:r>
          </w:p>
        </w:tc>
        <w:tc>
          <w:tcPr>
            <w:tcW w:w="3179" w:type="dxa"/>
            <w:gridSpan w:val="3"/>
            <w:tcBorders>
              <w:top w:val="single" w:sz="4" w:space="0" w:color="auto"/>
              <w:left w:val="nil"/>
              <w:bottom w:val="single" w:sz="4" w:space="0" w:color="auto"/>
              <w:right w:val="single" w:sz="4" w:space="0" w:color="auto"/>
            </w:tcBorders>
            <w:shd w:val="clear" w:color="auto" w:fill="auto"/>
            <w:noWrap/>
            <w:vAlign w:val="center"/>
            <w:hideMark/>
          </w:tcPr>
          <w:p w:rsidR="0093268E" w:rsidRPr="00641167" w:rsidRDefault="0093268E" w:rsidP="00922EB6">
            <w:pPr>
              <w:jc w:val="center"/>
              <w:rPr>
                <w:rFonts w:eastAsia="Times New Roman"/>
                <w:b/>
                <w:bCs/>
                <w:sz w:val="20"/>
                <w:szCs w:val="24"/>
              </w:rPr>
            </w:pPr>
            <w:r w:rsidRPr="00641167">
              <w:rPr>
                <w:rFonts w:eastAsia="Times New Roman"/>
                <w:b/>
                <w:bCs/>
                <w:sz w:val="20"/>
                <w:szCs w:val="24"/>
              </w:rPr>
              <w:t>Month, Year</w:t>
            </w:r>
          </w:p>
        </w:tc>
      </w:tr>
      <w:tr w:rsidR="0093268E" w:rsidRPr="00641167" w:rsidTr="00922EB6">
        <w:trPr>
          <w:trHeight w:val="315"/>
          <w:jc w:val="center"/>
        </w:trPr>
        <w:tc>
          <w:tcPr>
            <w:tcW w:w="830" w:type="dxa"/>
            <w:vMerge/>
            <w:tcBorders>
              <w:top w:val="single" w:sz="4" w:space="0" w:color="auto"/>
              <w:left w:val="single" w:sz="4" w:space="0" w:color="auto"/>
              <w:bottom w:val="single" w:sz="4" w:space="0" w:color="auto"/>
              <w:right w:val="single" w:sz="4" w:space="0" w:color="auto"/>
            </w:tcBorders>
            <w:vAlign w:val="center"/>
            <w:hideMark/>
          </w:tcPr>
          <w:p w:rsidR="0093268E" w:rsidRPr="00641167" w:rsidRDefault="0093268E" w:rsidP="00922EB6">
            <w:pPr>
              <w:jc w:val="center"/>
              <w:rPr>
                <w:rFonts w:eastAsia="Times New Roman"/>
                <w:b/>
                <w:bCs/>
                <w:sz w:val="20"/>
                <w:szCs w:val="24"/>
              </w:rPr>
            </w:pPr>
          </w:p>
        </w:tc>
        <w:tc>
          <w:tcPr>
            <w:tcW w:w="2779" w:type="dxa"/>
            <w:vMerge/>
            <w:tcBorders>
              <w:top w:val="single" w:sz="4" w:space="0" w:color="auto"/>
              <w:left w:val="single" w:sz="4" w:space="0" w:color="auto"/>
              <w:bottom w:val="single" w:sz="4" w:space="0" w:color="auto"/>
              <w:right w:val="single" w:sz="4" w:space="0" w:color="auto"/>
            </w:tcBorders>
            <w:vAlign w:val="center"/>
            <w:hideMark/>
          </w:tcPr>
          <w:p w:rsidR="0093268E" w:rsidRPr="00641167" w:rsidRDefault="0093268E" w:rsidP="00922EB6">
            <w:pPr>
              <w:jc w:val="center"/>
              <w:rPr>
                <w:rFonts w:eastAsia="Times New Roman"/>
                <w:b/>
                <w:bCs/>
                <w:sz w:val="20"/>
                <w:szCs w:val="24"/>
              </w:rPr>
            </w:pPr>
          </w:p>
        </w:tc>
        <w:tc>
          <w:tcPr>
            <w:tcW w:w="683" w:type="dxa"/>
            <w:vMerge/>
            <w:tcBorders>
              <w:top w:val="single" w:sz="4" w:space="0" w:color="auto"/>
              <w:left w:val="single" w:sz="4" w:space="0" w:color="auto"/>
              <w:bottom w:val="single" w:sz="4" w:space="0" w:color="auto"/>
              <w:right w:val="single" w:sz="4" w:space="0" w:color="auto"/>
            </w:tcBorders>
            <w:vAlign w:val="center"/>
            <w:hideMark/>
          </w:tcPr>
          <w:p w:rsidR="0093268E" w:rsidRPr="00641167" w:rsidRDefault="0093268E" w:rsidP="00922EB6">
            <w:pPr>
              <w:jc w:val="center"/>
              <w:rPr>
                <w:rFonts w:eastAsia="Times New Roman"/>
                <w:b/>
                <w:bCs/>
                <w:sz w:val="20"/>
                <w:szCs w:val="24"/>
              </w:rPr>
            </w:pPr>
          </w:p>
        </w:tc>
        <w:tc>
          <w:tcPr>
            <w:tcW w:w="835" w:type="dxa"/>
            <w:tcBorders>
              <w:top w:val="nil"/>
              <w:left w:val="nil"/>
              <w:bottom w:val="single" w:sz="4" w:space="0" w:color="auto"/>
              <w:right w:val="single" w:sz="4" w:space="0" w:color="auto"/>
            </w:tcBorders>
            <w:shd w:val="clear" w:color="auto" w:fill="auto"/>
            <w:noWrap/>
            <w:vAlign w:val="center"/>
            <w:hideMark/>
          </w:tcPr>
          <w:p w:rsidR="0093268E" w:rsidRPr="00641167" w:rsidRDefault="0093268E" w:rsidP="00922EB6">
            <w:pPr>
              <w:jc w:val="center"/>
              <w:rPr>
                <w:rFonts w:eastAsia="Times New Roman"/>
                <w:b/>
                <w:bCs/>
                <w:sz w:val="20"/>
                <w:szCs w:val="24"/>
              </w:rPr>
            </w:pPr>
            <w:r w:rsidRPr="00641167">
              <w:rPr>
                <w:rFonts w:eastAsia="Times New Roman"/>
                <w:b/>
                <w:bCs/>
                <w:sz w:val="20"/>
                <w:szCs w:val="24"/>
              </w:rPr>
              <w:t>Plan</w:t>
            </w:r>
          </w:p>
        </w:tc>
        <w:tc>
          <w:tcPr>
            <w:tcW w:w="1768" w:type="dxa"/>
            <w:tcBorders>
              <w:top w:val="nil"/>
              <w:left w:val="nil"/>
              <w:bottom w:val="single" w:sz="4" w:space="0" w:color="auto"/>
              <w:right w:val="single" w:sz="4" w:space="0" w:color="auto"/>
            </w:tcBorders>
            <w:shd w:val="clear" w:color="auto" w:fill="auto"/>
            <w:noWrap/>
            <w:vAlign w:val="center"/>
            <w:hideMark/>
          </w:tcPr>
          <w:p w:rsidR="0093268E" w:rsidRPr="00641167" w:rsidRDefault="0093268E" w:rsidP="00922EB6">
            <w:pPr>
              <w:jc w:val="center"/>
              <w:rPr>
                <w:rFonts w:eastAsia="Times New Roman"/>
                <w:b/>
                <w:bCs/>
                <w:sz w:val="20"/>
                <w:szCs w:val="24"/>
              </w:rPr>
            </w:pPr>
            <w:r w:rsidRPr="00641167">
              <w:rPr>
                <w:rFonts w:eastAsia="Times New Roman"/>
                <w:b/>
                <w:bCs/>
                <w:sz w:val="20"/>
                <w:szCs w:val="24"/>
              </w:rPr>
              <w:t>Mobilized</w:t>
            </w:r>
          </w:p>
        </w:tc>
        <w:tc>
          <w:tcPr>
            <w:tcW w:w="576"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b/>
                <w:bCs/>
                <w:sz w:val="20"/>
                <w:szCs w:val="24"/>
              </w:rPr>
            </w:pPr>
            <w:r w:rsidRPr="00641167">
              <w:rPr>
                <w:rFonts w:eastAsia="Times New Roman"/>
                <w:b/>
                <w:bCs/>
                <w:sz w:val="20"/>
                <w:szCs w:val="24"/>
              </w:rPr>
              <w:t>%</w:t>
            </w:r>
          </w:p>
        </w:tc>
      </w:tr>
      <w:tr w:rsidR="0093268E" w:rsidRPr="00641167" w:rsidTr="00FB4138">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3268E" w:rsidRPr="00641167" w:rsidRDefault="0093268E" w:rsidP="00FB4138">
            <w:pPr>
              <w:jc w:val="right"/>
              <w:rPr>
                <w:rFonts w:eastAsia="Times New Roman"/>
                <w:sz w:val="20"/>
                <w:szCs w:val="24"/>
              </w:rPr>
            </w:pPr>
            <w:r w:rsidRPr="00641167">
              <w:rPr>
                <w:rFonts w:eastAsia="Times New Roman"/>
                <w:sz w:val="20"/>
                <w:szCs w:val="24"/>
              </w:rPr>
              <w:t> </w:t>
            </w:r>
          </w:p>
        </w:tc>
        <w:tc>
          <w:tcPr>
            <w:tcW w:w="2779"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4"/>
              </w:rPr>
            </w:pPr>
            <w:r w:rsidRPr="00641167">
              <w:rPr>
                <w:rFonts w:eastAsia="Times New Roman"/>
                <w:sz w:val="20"/>
                <w:szCs w:val="24"/>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4"/>
              </w:rPr>
            </w:pPr>
            <w:r w:rsidRPr="00641167">
              <w:rPr>
                <w:rFonts w:eastAsia="Times New Roman"/>
                <w:sz w:val="20"/>
                <w:szCs w:val="24"/>
              </w:rPr>
              <w:t> </w:t>
            </w:r>
          </w:p>
        </w:tc>
        <w:tc>
          <w:tcPr>
            <w:tcW w:w="835"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4"/>
              </w:rPr>
            </w:pPr>
            <w:r w:rsidRPr="00641167">
              <w:rPr>
                <w:rFonts w:eastAsia="Times New Roman"/>
                <w:sz w:val="20"/>
                <w:szCs w:val="24"/>
              </w:rPr>
              <w:t> </w:t>
            </w:r>
          </w:p>
        </w:tc>
        <w:tc>
          <w:tcPr>
            <w:tcW w:w="1768"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4"/>
              </w:rPr>
            </w:pPr>
            <w:r w:rsidRPr="00641167">
              <w:rPr>
                <w:rFonts w:eastAsia="Times New Roman"/>
                <w:sz w:val="20"/>
                <w:szCs w:val="24"/>
              </w:rPr>
              <w:t> </w:t>
            </w:r>
          </w:p>
        </w:tc>
        <w:tc>
          <w:tcPr>
            <w:tcW w:w="576"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4"/>
              </w:rPr>
            </w:pPr>
            <w:r w:rsidRPr="00641167">
              <w:rPr>
                <w:rFonts w:eastAsia="Times New Roman"/>
                <w:sz w:val="20"/>
                <w:szCs w:val="24"/>
              </w:rPr>
              <w:t> </w:t>
            </w:r>
          </w:p>
        </w:tc>
      </w:tr>
      <w:tr w:rsidR="0093268E" w:rsidRPr="00641167" w:rsidTr="00FB4138">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3268E" w:rsidRPr="00641167" w:rsidRDefault="0093268E" w:rsidP="00FB4138">
            <w:pPr>
              <w:jc w:val="right"/>
              <w:rPr>
                <w:rFonts w:eastAsia="Times New Roman"/>
                <w:sz w:val="20"/>
                <w:szCs w:val="24"/>
              </w:rPr>
            </w:pPr>
            <w:r w:rsidRPr="00641167">
              <w:rPr>
                <w:rFonts w:eastAsia="Times New Roman"/>
                <w:sz w:val="20"/>
                <w:szCs w:val="24"/>
              </w:rPr>
              <w:t> </w:t>
            </w:r>
          </w:p>
        </w:tc>
        <w:tc>
          <w:tcPr>
            <w:tcW w:w="2779"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4"/>
              </w:rPr>
            </w:pPr>
            <w:r w:rsidRPr="00641167">
              <w:rPr>
                <w:rFonts w:eastAsia="Times New Roman"/>
                <w:sz w:val="20"/>
                <w:szCs w:val="24"/>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4"/>
              </w:rPr>
            </w:pPr>
            <w:r w:rsidRPr="00641167">
              <w:rPr>
                <w:rFonts w:eastAsia="Times New Roman"/>
                <w:sz w:val="20"/>
                <w:szCs w:val="24"/>
              </w:rPr>
              <w:t> </w:t>
            </w:r>
          </w:p>
        </w:tc>
        <w:tc>
          <w:tcPr>
            <w:tcW w:w="835"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4"/>
              </w:rPr>
            </w:pPr>
            <w:r w:rsidRPr="00641167">
              <w:rPr>
                <w:rFonts w:eastAsia="Times New Roman"/>
                <w:sz w:val="20"/>
                <w:szCs w:val="24"/>
              </w:rPr>
              <w:t> </w:t>
            </w:r>
          </w:p>
        </w:tc>
        <w:tc>
          <w:tcPr>
            <w:tcW w:w="1768"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4"/>
              </w:rPr>
            </w:pPr>
            <w:r w:rsidRPr="00641167">
              <w:rPr>
                <w:rFonts w:eastAsia="Times New Roman"/>
                <w:sz w:val="20"/>
                <w:szCs w:val="24"/>
              </w:rPr>
              <w:t> </w:t>
            </w:r>
          </w:p>
        </w:tc>
        <w:tc>
          <w:tcPr>
            <w:tcW w:w="576"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4"/>
              </w:rPr>
            </w:pPr>
            <w:r w:rsidRPr="00641167">
              <w:rPr>
                <w:rFonts w:eastAsia="Times New Roman"/>
                <w:sz w:val="20"/>
                <w:szCs w:val="24"/>
              </w:rPr>
              <w:t> </w:t>
            </w:r>
          </w:p>
        </w:tc>
      </w:tr>
      <w:tr w:rsidR="0093268E" w:rsidRPr="00641167" w:rsidTr="00FB4138">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3268E" w:rsidRPr="00641167" w:rsidRDefault="0093268E" w:rsidP="00FB4138">
            <w:pPr>
              <w:jc w:val="right"/>
              <w:rPr>
                <w:rFonts w:eastAsia="Times New Roman"/>
                <w:sz w:val="20"/>
                <w:szCs w:val="24"/>
              </w:rPr>
            </w:pPr>
            <w:r w:rsidRPr="00641167">
              <w:rPr>
                <w:rFonts w:eastAsia="Times New Roman"/>
                <w:sz w:val="20"/>
                <w:szCs w:val="24"/>
              </w:rPr>
              <w:t> </w:t>
            </w:r>
          </w:p>
        </w:tc>
        <w:tc>
          <w:tcPr>
            <w:tcW w:w="2779"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4"/>
              </w:rPr>
            </w:pPr>
            <w:r w:rsidRPr="00641167">
              <w:rPr>
                <w:rFonts w:eastAsia="Times New Roman"/>
                <w:sz w:val="20"/>
                <w:szCs w:val="24"/>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4"/>
              </w:rPr>
            </w:pPr>
            <w:r w:rsidRPr="00641167">
              <w:rPr>
                <w:rFonts w:eastAsia="Times New Roman"/>
                <w:sz w:val="20"/>
                <w:szCs w:val="24"/>
              </w:rPr>
              <w:t> </w:t>
            </w:r>
          </w:p>
        </w:tc>
        <w:tc>
          <w:tcPr>
            <w:tcW w:w="835"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4"/>
              </w:rPr>
            </w:pPr>
            <w:r w:rsidRPr="00641167">
              <w:rPr>
                <w:rFonts w:eastAsia="Times New Roman"/>
                <w:sz w:val="20"/>
                <w:szCs w:val="24"/>
              </w:rPr>
              <w:t> </w:t>
            </w:r>
          </w:p>
        </w:tc>
        <w:tc>
          <w:tcPr>
            <w:tcW w:w="1768"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4"/>
              </w:rPr>
            </w:pPr>
            <w:r w:rsidRPr="00641167">
              <w:rPr>
                <w:rFonts w:eastAsia="Times New Roman"/>
                <w:sz w:val="20"/>
                <w:szCs w:val="24"/>
              </w:rPr>
              <w:t> </w:t>
            </w:r>
          </w:p>
        </w:tc>
        <w:tc>
          <w:tcPr>
            <w:tcW w:w="576"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4"/>
              </w:rPr>
            </w:pPr>
            <w:r w:rsidRPr="00641167">
              <w:rPr>
                <w:rFonts w:eastAsia="Times New Roman"/>
                <w:sz w:val="20"/>
                <w:szCs w:val="24"/>
              </w:rPr>
              <w:t> </w:t>
            </w:r>
          </w:p>
        </w:tc>
      </w:tr>
      <w:tr w:rsidR="0093268E" w:rsidRPr="00641167" w:rsidTr="00FB4138">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3268E" w:rsidRPr="00641167" w:rsidRDefault="0093268E" w:rsidP="00FB4138">
            <w:pPr>
              <w:jc w:val="right"/>
              <w:rPr>
                <w:rFonts w:eastAsia="Times New Roman"/>
                <w:sz w:val="20"/>
                <w:szCs w:val="24"/>
              </w:rPr>
            </w:pPr>
            <w:r w:rsidRPr="00641167">
              <w:rPr>
                <w:rFonts w:eastAsia="Times New Roman"/>
                <w:sz w:val="20"/>
                <w:szCs w:val="24"/>
              </w:rPr>
              <w:t> </w:t>
            </w:r>
          </w:p>
        </w:tc>
        <w:tc>
          <w:tcPr>
            <w:tcW w:w="2779"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4"/>
              </w:rPr>
            </w:pPr>
            <w:r w:rsidRPr="00641167">
              <w:rPr>
                <w:rFonts w:eastAsia="Times New Roman"/>
                <w:sz w:val="20"/>
                <w:szCs w:val="24"/>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4"/>
              </w:rPr>
            </w:pPr>
            <w:r w:rsidRPr="00641167">
              <w:rPr>
                <w:rFonts w:eastAsia="Times New Roman"/>
                <w:sz w:val="20"/>
                <w:szCs w:val="24"/>
              </w:rPr>
              <w:t> </w:t>
            </w:r>
          </w:p>
        </w:tc>
        <w:tc>
          <w:tcPr>
            <w:tcW w:w="835"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4"/>
              </w:rPr>
            </w:pPr>
            <w:r w:rsidRPr="00641167">
              <w:rPr>
                <w:rFonts w:eastAsia="Times New Roman"/>
                <w:sz w:val="20"/>
                <w:szCs w:val="24"/>
              </w:rPr>
              <w:t> </w:t>
            </w:r>
          </w:p>
        </w:tc>
        <w:tc>
          <w:tcPr>
            <w:tcW w:w="1768"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4"/>
              </w:rPr>
            </w:pPr>
            <w:r w:rsidRPr="00641167">
              <w:rPr>
                <w:rFonts w:eastAsia="Times New Roman"/>
                <w:sz w:val="20"/>
                <w:szCs w:val="24"/>
              </w:rPr>
              <w:t> </w:t>
            </w:r>
          </w:p>
        </w:tc>
        <w:tc>
          <w:tcPr>
            <w:tcW w:w="576"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4"/>
              </w:rPr>
            </w:pPr>
            <w:r w:rsidRPr="00641167">
              <w:rPr>
                <w:rFonts w:eastAsia="Times New Roman"/>
                <w:sz w:val="20"/>
                <w:szCs w:val="24"/>
              </w:rPr>
              <w:t> </w:t>
            </w:r>
          </w:p>
        </w:tc>
      </w:tr>
      <w:tr w:rsidR="0093268E" w:rsidRPr="00641167" w:rsidTr="00FB4138">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3268E" w:rsidRPr="00641167" w:rsidRDefault="0093268E" w:rsidP="00FB4138">
            <w:pPr>
              <w:jc w:val="right"/>
              <w:rPr>
                <w:rFonts w:eastAsia="Times New Roman"/>
                <w:sz w:val="20"/>
                <w:szCs w:val="24"/>
              </w:rPr>
            </w:pPr>
            <w:r w:rsidRPr="00641167">
              <w:rPr>
                <w:rFonts w:eastAsia="Times New Roman"/>
                <w:sz w:val="20"/>
                <w:szCs w:val="24"/>
              </w:rPr>
              <w:t> </w:t>
            </w:r>
          </w:p>
        </w:tc>
        <w:tc>
          <w:tcPr>
            <w:tcW w:w="2779"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4"/>
              </w:rPr>
            </w:pPr>
            <w:r w:rsidRPr="00641167">
              <w:rPr>
                <w:rFonts w:eastAsia="Times New Roman"/>
                <w:sz w:val="20"/>
                <w:szCs w:val="24"/>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4"/>
              </w:rPr>
            </w:pPr>
            <w:r w:rsidRPr="00641167">
              <w:rPr>
                <w:rFonts w:eastAsia="Times New Roman"/>
                <w:sz w:val="20"/>
                <w:szCs w:val="24"/>
              </w:rPr>
              <w:t> </w:t>
            </w:r>
          </w:p>
        </w:tc>
        <w:tc>
          <w:tcPr>
            <w:tcW w:w="835"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4"/>
              </w:rPr>
            </w:pPr>
            <w:r w:rsidRPr="00641167">
              <w:rPr>
                <w:rFonts w:eastAsia="Times New Roman"/>
                <w:sz w:val="20"/>
                <w:szCs w:val="24"/>
              </w:rPr>
              <w:t> </w:t>
            </w:r>
          </w:p>
        </w:tc>
        <w:tc>
          <w:tcPr>
            <w:tcW w:w="1768"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4"/>
              </w:rPr>
            </w:pPr>
            <w:r w:rsidRPr="00641167">
              <w:rPr>
                <w:rFonts w:eastAsia="Times New Roman"/>
                <w:sz w:val="20"/>
                <w:szCs w:val="24"/>
              </w:rPr>
              <w:t> </w:t>
            </w:r>
          </w:p>
        </w:tc>
        <w:tc>
          <w:tcPr>
            <w:tcW w:w="576"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4"/>
              </w:rPr>
            </w:pPr>
            <w:r w:rsidRPr="00641167">
              <w:rPr>
                <w:rFonts w:eastAsia="Times New Roman"/>
                <w:sz w:val="20"/>
                <w:szCs w:val="24"/>
              </w:rPr>
              <w:t> </w:t>
            </w:r>
          </w:p>
        </w:tc>
      </w:tr>
      <w:tr w:rsidR="0093268E" w:rsidRPr="00641167" w:rsidTr="00FB4138">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3268E" w:rsidRPr="00641167" w:rsidRDefault="0093268E" w:rsidP="00FB4138">
            <w:pPr>
              <w:jc w:val="right"/>
              <w:rPr>
                <w:rFonts w:eastAsia="Times New Roman"/>
                <w:sz w:val="20"/>
                <w:szCs w:val="24"/>
              </w:rPr>
            </w:pPr>
            <w:r w:rsidRPr="00641167">
              <w:rPr>
                <w:rFonts w:eastAsia="Times New Roman"/>
                <w:sz w:val="20"/>
                <w:szCs w:val="24"/>
              </w:rPr>
              <w:t> </w:t>
            </w:r>
          </w:p>
        </w:tc>
        <w:tc>
          <w:tcPr>
            <w:tcW w:w="2779"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4"/>
              </w:rPr>
            </w:pPr>
            <w:r w:rsidRPr="00641167">
              <w:rPr>
                <w:rFonts w:eastAsia="Times New Roman"/>
                <w:sz w:val="20"/>
                <w:szCs w:val="24"/>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4"/>
              </w:rPr>
            </w:pPr>
            <w:r w:rsidRPr="00641167">
              <w:rPr>
                <w:rFonts w:eastAsia="Times New Roman"/>
                <w:sz w:val="20"/>
                <w:szCs w:val="24"/>
              </w:rPr>
              <w:t> </w:t>
            </w:r>
          </w:p>
        </w:tc>
        <w:tc>
          <w:tcPr>
            <w:tcW w:w="835"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4"/>
              </w:rPr>
            </w:pPr>
            <w:r w:rsidRPr="00641167">
              <w:rPr>
                <w:rFonts w:eastAsia="Times New Roman"/>
                <w:sz w:val="20"/>
                <w:szCs w:val="24"/>
              </w:rPr>
              <w:t> </w:t>
            </w:r>
          </w:p>
        </w:tc>
        <w:tc>
          <w:tcPr>
            <w:tcW w:w="1768"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4"/>
              </w:rPr>
            </w:pPr>
            <w:r w:rsidRPr="00641167">
              <w:rPr>
                <w:rFonts w:eastAsia="Times New Roman"/>
                <w:sz w:val="20"/>
                <w:szCs w:val="24"/>
              </w:rPr>
              <w:t> </w:t>
            </w:r>
          </w:p>
        </w:tc>
        <w:tc>
          <w:tcPr>
            <w:tcW w:w="576"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4"/>
              </w:rPr>
            </w:pPr>
            <w:r w:rsidRPr="00641167">
              <w:rPr>
                <w:rFonts w:eastAsia="Times New Roman"/>
                <w:sz w:val="20"/>
                <w:szCs w:val="24"/>
              </w:rPr>
              <w:t> </w:t>
            </w:r>
          </w:p>
        </w:tc>
      </w:tr>
      <w:tr w:rsidR="0093268E" w:rsidRPr="00641167" w:rsidTr="00FB4138">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3268E" w:rsidRPr="00641167" w:rsidRDefault="0093268E" w:rsidP="00FB4138">
            <w:pPr>
              <w:jc w:val="right"/>
              <w:rPr>
                <w:rFonts w:eastAsia="Times New Roman"/>
                <w:sz w:val="20"/>
                <w:szCs w:val="24"/>
              </w:rPr>
            </w:pPr>
            <w:r w:rsidRPr="00641167">
              <w:rPr>
                <w:rFonts w:eastAsia="Times New Roman"/>
                <w:sz w:val="20"/>
                <w:szCs w:val="24"/>
              </w:rPr>
              <w:t> </w:t>
            </w:r>
          </w:p>
        </w:tc>
        <w:tc>
          <w:tcPr>
            <w:tcW w:w="2779"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4"/>
              </w:rPr>
            </w:pPr>
            <w:r w:rsidRPr="00641167">
              <w:rPr>
                <w:rFonts w:eastAsia="Times New Roman"/>
                <w:sz w:val="20"/>
                <w:szCs w:val="24"/>
              </w:rPr>
              <w:t> </w:t>
            </w:r>
          </w:p>
        </w:tc>
        <w:tc>
          <w:tcPr>
            <w:tcW w:w="683"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4"/>
              </w:rPr>
            </w:pPr>
            <w:r w:rsidRPr="00641167">
              <w:rPr>
                <w:rFonts w:eastAsia="Times New Roman"/>
                <w:sz w:val="20"/>
                <w:szCs w:val="24"/>
              </w:rPr>
              <w:t> </w:t>
            </w:r>
          </w:p>
        </w:tc>
        <w:tc>
          <w:tcPr>
            <w:tcW w:w="835"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4"/>
              </w:rPr>
            </w:pPr>
            <w:r w:rsidRPr="00641167">
              <w:rPr>
                <w:rFonts w:eastAsia="Times New Roman"/>
                <w:sz w:val="20"/>
                <w:szCs w:val="24"/>
              </w:rPr>
              <w:t> </w:t>
            </w:r>
          </w:p>
        </w:tc>
        <w:tc>
          <w:tcPr>
            <w:tcW w:w="1768"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4"/>
              </w:rPr>
            </w:pPr>
            <w:r w:rsidRPr="00641167">
              <w:rPr>
                <w:rFonts w:eastAsia="Times New Roman"/>
                <w:sz w:val="20"/>
                <w:szCs w:val="24"/>
              </w:rPr>
              <w:t> </w:t>
            </w:r>
          </w:p>
        </w:tc>
        <w:tc>
          <w:tcPr>
            <w:tcW w:w="576"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4"/>
              </w:rPr>
            </w:pPr>
            <w:r w:rsidRPr="00641167">
              <w:rPr>
                <w:rFonts w:eastAsia="Times New Roman"/>
                <w:sz w:val="20"/>
                <w:szCs w:val="24"/>
              </w:rPr>
              <w:t> </w:t>
            </w:r>
          </w:p>
        </w:tc>
      </w:tr>
    </w:tbl>
    <w:p w:rsidR="0093268E" w:rsidRDefault="0093268E" w:rsidP="0093268E"/>
    <w:tbl>
      <w:tblPr>
        <w:tblW w:w="14057" w:type="dxa"/>
        <w:tblInd w:w="91" w:type="dxa"/>
        <w:tblLook w:val="04A0" w:firstRow="1" w:lastRow="0" w:firstColumn="1" w:lastColumn="0" w:noHBand="0" w:noVBand="1"/>
      </w:tblPr>
      <w:tblGrid>
        <w:gridCol w:w="5371"/>
        <w:gridCol w:w="1034"/>
        <w:gridCol w:w="1164"/>
        <w:gridCol w:w="4726"/>
        <w:gridCol w:w="1303"/>
        <w:gridCol w:w="459"/>
      </w:tblGrid>
      <w:tr w:rsidR="0093268E" w:rsidRPr="00641167" w:rsidTr="00031E8A">
        <w:trPr>
          <w:gridAfter w:val="1"/>
          <w:wAfter w:w="459" w:type="dxa"/>
          <w:trHeight w:val="242"/>
        </w:trPr>
        <w:tc>
          <w:tcPr>
            <w:tcW w:w="12295" w:type="dxa"/>
            <w:gridSpan w:val="4"/>
            <w:shd w:val="clear" w:color="auto" w:fill="auto"/>
            <w:noWrap/>
            <w:vAlign w:val="bottom"/>
            <w:hideMark/>
          </w:tcPr>
          <w:p w:rsidR="0093268E" w:rsidRPr="00641167" w:rsidRDefault="0093268E" w:rsidP="00FB4138">
            <w:pPr>
              <w:rPr>
                <w:rFonts w:eastAsia="Times New Roman"/>
                <w:sz w:val="20"/>
              </w:rPr>
            </w:pPr>
            <w:r w:rsidRPr="00641167">
              <w:rPr>
                <w:rFonts w:eastAsia="Times New Roman"/>
                <w:sz w:val="20"/>
              </w:rPr>
              <w:t>Remarks: ________________________________________________________________________________________.</w:t>
            </w:r>
          </w:p>
        </w:tc>
        <w:tc>
          <w:tcPr>
            <w:tcW w:w="1303" w:type="dxa"/>
            <w:shd w:val="clear" w:color="auto" w:fill="auto"/>
            <w:noWrap/>
            <w:vAlign w:val="bottom"/>
            <w:hideMark/>
          </w:tcPr>
          <w:p w:rsidR="0093268E" w:rsidRPr="00641167" w:rsidRDefault="0093268E" w:rsidP="00FB4138">
            <w:pPr>
              <w:jc w:val="center"/>
              <w:rPr>
                <w:rFonts w:eastAsia="Times New Roman"/>
                <w:sz w:val="20"/>
              </w:rPr>
            </w:pPr>
          </w:p>
        </w:tc>
      </w:tr>
      <w:tr w:rsidR="0093268E" w:rsidRPr="00641167" w:rsidTr="00031E8A">
        <w:trPr>
          <w:trHeight w:val="305"/>
        </w:trPr>
        <w:tc>
          <w:tcPr>
            <w:tcW w:w="5371" w:type="dxa"/>
            <w:shd w:val="clear" w:color="auto" w:fill="auto"/>
            <w:noWrap/>
            <w:vAlign w:val="bottom"/>
            <w:hideMark/>
          </w:tcPr>
          <w:p w:rsidR="0093268E" w:rsidRPr="00641167" w:rsidRDefault="0093268E" w:rsidP="00FB4138">
            <w:pPr>
              <w:rPr>
                <w:rFonts w:eastAsia="Times New Roman"/>
                <w:sz w:val="20"/>
              </w:rPr>
            </w:pPr>
            <w:r w:rsidRPr="00641167">
              <w:rPr>
                <w:rFonts w:eastAsia="Times New Roman"/>
                <w:sz w:val="20"/>
                <w:u w:val="single"/>
              </w:rPr>
              <w:t>Prepared by</w:t>
            </w:r>
          </w:p>
        </w:tc>
        <w:tc>
          <w:tcPr>
            <w:tcW w:w="1034" w:type="dxa"/>
            <w:shd w:val="clear" w:color="auto" w:fill="auto"/>
            <w:noWrap/>
            <w:vAlign w:val="bottom"/>
            <w:hideMark/>
          </w:tcPr>
          <w:p w:rsidR="0093268E" w:rsidRPr="00641167" w:rsidRDefault="0093268E" w:rsidP="00FB4138">
            <w:pPr>
              <w:jc w:val="center"/>
              <w:rPr>
                <w:rFonts w:eastAsia="Times New Roman"/>
                <w:sz w:val="20"/>
              </w:rPr>
            </w:pPr>
          </w:p>
        </w:tc>
        <w:tc>
          <w:tcPr>
            <w:tcW w:w="1164" w:type="dxa"/>
            <w:shd w:val="clear" w:color="auto" w:fill="auto"/>
            <w:noWrap/>
            <w:vAlign w:val="bottom"/>
            <w:hideMark/>
          </w:tcPr>
          <w:p w:rsidR="0093268E" w:rsidRPr="00641167" w:rsidRDefault="0093268E" w:rsidP="00FB4138">
            <w:pPr>
              <w:jc w:val="center"/>
              <w:rPr>
                <w:rFonts w:eastAsia="Times New Roman"/>
                <w:sz w:val="20"/>
              </w:rPr>
            </w:pPr>
          </w:p>
        </w:tc>
        <w:tc>
          <w:tcPr>
            <w:tcW w:w="6488" w:type="dxa"/>
            <w:gridSpan w:val="3"/>
            <w:shd w:val="clear" w:color="auto" w:fill="auto"/>
            <w:noWrap/>
            <w:vAlign w:val="bottom"/>
            <w:hideMark/>
          </w:tcPr>
          <w:p w:rsidR="0093268E" w:rsidRPr="00641167" w:rsidRDefault="0093268E" w:rsidP="00FB4138">
            <w:pPr>
              <w:rPr>
                <w:rFonts w:eastAsia="Times New Roman"/>
                <w:sz w:val="20"/>
                <w:u w:val="single"/>
              </w:rPr>
            </w:pPr>
            <w:r w:rsidRPr="00641167">
              <w:rPr>
                <w:rFonts w:eastAsia="Times New Roman"/>
                <w:sz w:val="20"/>
                <w:u w:val="single"/>
              </w:rPr>
              <w:t>Approved by</w:t>
            </w:r>
          </w:p>
        </w:tc>
      </w:tr>
      <w:tr w:rsidR="0093268E" w:rsidRPr="00641167" w:rsidTr="00031E8A">
        <w:trPr>
          <w:trHeight w:val="350"/>
        </w:trPr>
        <w:tc>
          <w:tcPr>
            <w:tcW w:w="6405" w:type="dxa"/>
            <w:gridSpan w:val="2"/>
            <w:shd w:val="clear" w:color="auto" w:fill="auto"/>
            <w:noWrap/>
            <w:vAlign w:val="bottom"/>
            <w:hideMark/>
          </w:tcPr>
          <w:p w:rsidR="0093268E" w:rsidRPr="00641167" w:rsidRDefault="0093268E" w:rsidP="00FB4138">
            <w:pPr>
              <w:jc w:val="center"/>
              <w:rPr>
                <w:rFonts w:eastAsia="Times New Roman"/>
                <w:sz w:val="20"/>
              </w:rPr>
            </w:pPr>
            <w:r w:rsidRPr="00641167">
              <w:rPr>
                <w:rFonts w:eastAsia="Times New Roman"/>
                <w:sz w:val="20"/>
              </w:rPr>
              <w:t>Name: _____________________________</w:t>
            </w:r>
          </w:p>
        </w:tc>
        <w:tc>
          <w:tcPr>
            <w:tcW w:w="1164" w:type="dxa"/>
            <w:shd w:val="clear" w:color="auto" w:fill="auto"/>
            <w:noWrap/>
            <w:vAlign w:val="bottom"/>
            <w:hideMark/>
          </w:tcPr>
          <w:p w:rsidR="0093268E" w:rsidRPr="00641167" w:rsidRDefault="0093268E" w:rsidP="00FB4138">
            <w:pPr>
              <w:jc w:val="center"/>
              <w:rPr>
                <w:rFonts w:eastAsia="Times New Roman"/>
                <w:sz w:val="20"/>
              </w:rPr>
            </w:pPr>
          </w:p>
        </w:tc>
        <w:tc>
          <w:tcPr>
            <w:tcW w:w="6488" w:type="dxa"/>
            <w:gridSpan w:val="3"/>
            <w:shd w:val="clear" w:color="auto" w:fill="auto"/>
            <w:noWrap/>
            <w:vAlign w:val="bottom"/>
            <w:hideMark/>
          </w:tcPr>
          <w:p w:rsidR="0093268E" w:rsidRPr="00641167" w:rsidRDefault="0093268E" w:rsidP="00FB4138">
            <w:pPr>
              <w:jc w:val="center"/>
              <w:rPr>
                <w:rFonts w:eastAsia="Times New Roman"/>
                <w:sz w:val="20"/>
              </w:rPr>
            </w:pPr>
            <w:r w:rsidRPr="00641167">
              <w:rPr>
                <w:rFonts w:eastAsia="Times New Roman"/>
                <w:sz w:val="20"/>
              </w:rPr>
              <w:t>Name: ____________________________</w:t>
            </w:r>
          </w:p>
        </w:tc>
      </w:tr>
      <w:tr w:rsidR="0093268E" w:rsidRPr="00641167" w:rsidTr="00031E8A">
        <w:trPr>
          <w:trHeight w:val="225"/>
        </w:trPr>
        <w:tc>
          <w:tcPr>
            <w:tcW w:w="6405" w:type="dxa"/>
            <w:gridSpan w:val="2"/>
            <w:shd w:val="clear" w:color="auto" w:fill="auto"/>
            <w:noWrap/>
            <w:vAlign w:val="bottom"/>
            <w:hideMark/>
          </w:tcPr>
          <w:p w:rsidR="0093268E" w:rsidRPr="00641167" w:rsidRDefault="0093268E" w:rsidP="00FB4138">
            <w:pPr>
              <w:jc w:val="center"/>
              <w:rPr>
                <w:rFonts w:eastAsia="Times New Roman"/>
                <w:sz w:val="20"/>
              </w:rPr>
            </w:pPr>
            <w:r w:rsidRPr="00641167">
              <w:rPr>
                <w:rFonts w:eastAsia="Times New Roman"/>
                <w:sz w:val="20"/>
              </w:rPr>
              <w:t>Signature __________________________</w:t>
            </w:r>
          </w:p>
        </w:tc>
        <w:tc>
          <w:tcPr>
            <w:tcW w:w="1164" w:type="dxa"/>
            <w:shd w:val="clear" w:color="auto" w:fill="auto"/>
            <w:noWrap/>
            <w:vAlign w:val="bottom"/>
            <w:hideMark/>
          </w:tcPr>
          <w:p w:rsidR="0093268E" w:rsidRPr="00641167" w:rsidRDefault="0093268E" w:rsidP="00FB4138">
            <w:pPr>
              <w:jc w:val="center"/>
              <w:rPr>
                <w:rFonts w:eastAsia="Times New Roman"/>
                <w:sz w:val="20"/>
              </w:rPr>
            </w:pPr>
          </w:p>
        </w:tc>
        <w:tc>
          <w:tcPr>
            <w:tcW w:w="6488" w:type="dxa"/>
            <w:gridSpan w:val="3"/>
            <w:shd w:val="clear" w:color="auto" w:fill="auto"/>
            <w:noWrap/>
            <w:vAlign w:val="bottom"/>
            <w:hideMark/>
          </w:tcPr>
          <w:p w:rsidR="0093268E" w:rsidRPr="00641167" w:rsidRDefault="0093268E" w:rsidP="00FB4138">
            <w:pPr>
              <w:jc w:val="center"/>
              <w:rPr>
                <w:rFonts w:eastAsia="Times New Roman"/>
                <w:sz w:val="20"/>
              </w:rPr>
            </w:pPr>
            <w:r w:rsidRPr="00641167">
              <w:rPr>
                <w:rFonts w:eastAsia="Times New Roman"/>
                <w:sz w:val="20"/>
              </w:rPr>
              <w:t>Signature __________________________</w:t>
            </w:r>
          </w:p>
        </w:tc>
      </w:tr>
      <w:tr w:rsidR="0093268E" w:rsidRPr="00641167" w:rsidTr="00031E8A">
        <w:trPr>
          <w:trHeight w:val="261"/>
        </w:trPr>
        <w:tc>
          <w:tcPr>
            <w:tcW w:w="6405" w:type="dxa"/>
            <w:gridSpan w:val="2"/>
            <w:shd w:val="clear" w:color="auto" w:fill="auto"/>
            <w:noWrap/>
            <w:vAlign w:val="bottom"/>
            <w:hideMark/>
          </w:tcPr>
          <w:p w:rsidR="0093268E" w:rsidRPr="00641167" w:rsidRDefault="0093268E" w:rsidP="00FB4138">
            <w:pPr>
              <w:jc w:val="center"/>
              <w:rPr>
                <w:rFonts w:eastAsia="Times New Roman"/>
                <w:sz w:val="20"/>
              </w:rPr>
            </w:pPr>
            <w:r w:rsidRPr="00641167">
              <w:rPr>
                <w:rFonts w:eastAsia="Times New Roman"/>
                <w:sz w:val="20"/>
              </w:rPr>
              <w:t>Date ______________________________</w:t>
            </w:r>
          </w:p>
        </w:tc>
        <w:tc>
          <w:tcPr>
            <w:tcW w:w="1164" w:type="dxa"/>
            <w:shd w:val="clear" w:color="auto" w:fill="auto"/>
            <w:noWrap/>
            <w:vAlign w:val="bottom"/>
            <w:hideMark/>
          </w:tcPr>
          <w:p w:rsidR="0093268E" w:rsidRPr="00641167" w:rsidRDefault="0093268E" w:rsidP="00FB4138">
            <w:pPr>
              <w:jc w:val="center"/>
              <w:rPr>
                <w:rFonts w:eastAsia="Times New Roman"/>
                <w:sz w:val="20"/>
              </w:rPr>
            </w:pPr>
          </w:p>
        </w:tc>
        <w:tc>
          <w:tcPr>
            <w:tcW w:w="6488" w:type="dxa"/>
            <w:gridSpan w:val="3"/>
            <w:shd w:val="clear" w:color="auto" w:fill="auto"/>
            <w:noWrap/>
            <w:vAlign w:val="bottom"/>
            <w:hideMark/>
          </w:tcPr>
          <w:p w:rsidR="0093268E" w:rsidRPr="00641167" w:rsidRDefault="0093268E" w:rsidP="00FB4138">
            <w:pPr>
              <w:jc w:val="center"/>
              <w:rPr>
                <w:rFonts w:eastAsia="Times New Roman"/>
                <w:sz w:val="20"/>
              </w:rPr>
            </w:pPr>
            <w:r w:rsidRPr="00641167">
              <w:rPr>
                <w:rFonts w:eastAsia="Times New Roman"/>
                <w:sz w:val="20"/>
              </w:rPr>
              <w:t>Date ______________________________</w:t>
            </w:r>
          </w:p>
        </w:tc>
      </w:tr>
    </w:tbl>
    <w:p w:rsidR="00031E8A" w:rsidRPr="00641167" w:rsidRDefault="00031E8A" w:rsidP="0093268E">
      <w:pPr>
        <w:rPr>
          <w:sz w:val="20"/>
        </w:rPr>
      </w:pPr>
    </w:p>
    <w:p w:rsidR="00031E8A" w:rsidRPr="00641167" w:rsidRDefault="00031E8A" w:rsidP="0093268E">
      <w:pPr>
        <w:rPr>
          <w:sz w:val="20"/>
        </w:rPr>
      </w:pPr>
    </w:p>
    <w:p w:rsidR="001B1167" w:rsidRPr="00641167" w:rsidRDefault="001B1167">
      <w:pPr>
        <w:spacing w:after="200"/>
        <w:jc w:val="left"/>
        <w:rPr>
          <w:sz w:val="20"/>
        </w:rPr>
      </w:pPr>
      <w:r w:rsidRPr="00641167">
        <w:rPr>
          <w:sz w:val="20"/>
        </w:rPr>
        <w:br w:type="page"/>
      </w:r>
    </w:p>
    <w:p w:rsidR="0093268E" w:rsidRPr="00BF58C4" w:rsidRDefault="0093268E" w:rsidP="0093268E">
      <w:r w:rsidRPr="00BF58C4">
        <w:lastRenderedPageBreak/>
        <w:t>Appendix Part IV/GL</w:t>
      </w:r>
      <w:r w:rsidR="00CB0102" w:rsidRPr="00BF58C4">
        <w:t>27</w:t>
      </w:r>
      <w:r w:rsidRPr="00BF58C4">
        <w:t xml:space="preserve">/D-4 </w:t>
      </w:r>
      <w:r w:rsidRPr="00BF58C4">
        <w:rPr>
          <w:rFonts w:eastAsia="Times New Roman"/>
        </w:rPr>
        <w:t>Machinery/Equipment Utilization during the</w:t>
      </w:r>
      <w:r w:rsidRPr="00BF58C4">
        <w:t xml:space="preserve"> Month</w:t>
      </w:r>
    </w:p>
    <w:p w:rsidR="0093268E" w:rsidRDefault="0093268E" w:rsidP="0093268E"/>
    <w:tbl>
      <w:tblPr>
        <w:tblW w:w="14127" w:type="dxa"/>
        <w:jc w:val="center"/>
        <w:tblLook w:val="04A0" w:firstRow="1" w:lastRow="0" w:firstColumn="1" w:lastColumn="0" w:noHBand="0" w:noVBand="1"/>
      </w:tblPr>
      <w:tblGrid>
        <w:gridCol w:w="930"/>
        <w:gridCol w:w="2957"/>
        <w:gridCol w:w="900"/>
        <w:gridCol w:w="1072"/>
        <w:gridCol w:w="1718"/>
        <w:gridCol w:w="1109"/>
        <w:gridCol w:w="705"/>
        <w:gridCol w:w="796"/>
        <w:gridCol w:w="634"/>
        <w:gridCol w:w="550"/>
        <w:gridCol w:w="1044"/>
        <w:gridCol w:w="152"/>
        <w:gridCol w:w="1560"/>
      </w:tblGrid>
      <w:tr w:rsidR="0093268E" w:rsidRPr="00641167" w:rsidTr="00FB4138">
        <w:trPr>
          <w:gridAfter w:val="2"/>
          <w:wAfter w:w="1712" w:type="dxa"/>
          <w:trHeight w:val="315"/>
          <w:jc w:val="center"/>
        </w:trPr>
        <w:tc>
          <w:tcPr>
            <w:tcW w:w="5859" w:type="dxa"/>
            <w:gridSpan w:val="4"/>
            <w:tcBorders>
              <w:top w:val="nil"/>
              <w:left w:val="nil"/>
              <w:bottom w:val="nil"/>
              <w:right w:val="nil"/>
            </w:tcBorders>
            <w:shd w:val="clear" w:color="auto" w:fill="auto"/>
            <w:noWrap/>
            <w:vAlign w:val="bottom"/>
            <w:hideMark/>
          </w:tcPr>
          <w:p w:rsidR="0093268E" w:rsidRPr="00641167" w:rsidRDefault="0093268E" w:rsidP="00FB4138">
            <w:pPr>
              <w:rPr>
                <w:rFonts w:eastAsia="Times New Roman"/>
                <w:color w:val="000000"/>
                <w:sz w:val="20"/>
                <w:szCs w:val="20"/>
              </w:rPr>
            </w:pPr>
            <w:r w:rsidRPr="00641167">
              <w:rPr>
                <w:rFonts w:eastAsia="Times New Roman"/>
                <w:color w:val="000000"/>
                <w:sz w:val="20"/>
                <w:szCs w:val="20"/>
              </w:rPr>
              <w:t>Project Name:_______________________</w:t>
            </w:r>
          </w:p>
        </w:tc>
        <w:tc>
          <w:tcPr>
            <w:tcW w:w="1718"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color w:val="000000"/>
                <w:sz w:val="20"/>
                <w:szCs w:val="20"/>
              </w:rPr>
            </w:pPr>
          </w:p>
        </w:tc>
        <w:tc>
          <w:tcPr>
            <w:tcW w:w="1109"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705"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796"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634"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1594" w:type="dxa"/>
            <w:gridSpan w:val="2"/>
            <w:tcBorders>
              <w:top w:val="nil"/>
              <w:left w:val="nil"/>
              <w:bottom w:val="nil"/>
              <w:right w:val="nil"/>
            </w:tcBorders>
            <w:shd w:val="clear" w:color="auto" w:fill="auto"/>
            <w:noWrap/>
            <w:vAlign w:val="bottom"/>
            <w:hideMark/>
          </w:tcPr>
          <w:p w:rsidR="0093268E" w:rsidRPr="00641167" w:rsidRDefault="0093268E" w:rsidP="00FB4138">
            <w:pPr>
              <w:rPr>
                <w:rFonts w:ascii="Times New Roman" w:eastAsia="Times New Roman" w:hAnsi="Times New Roman" w:cs="Times New Roman"/>
                <w:sz w:val="20"/>
                <w:szCs w:val="20"/>
              </w:rPr>
            </w:pPr>
          </w:p>
        </w:tc>
      </w:tr>
      <w:tr w:rsidR="0093268E" w:rsidRPr="00641167" w:rsidTr="00FB4138">
        <w:trPr>
          <w:gridAfter w:val="2"/>
          <w:wAfter w:w="1712" w:type="dxa"/>
          <w:trHeight w:val="315"/>
          <w:jc w:val="center"/>
        </w:trPr>
        <w:tc>
          <w:tcPr>
            <w:tcW w:w="5859" w:type="dxa"/>
            <w:gridSpan w:val="4"/>
            <w:tcBorders>
              <w:top w:val="nil"/>
              <w:left w:val="nil"/>
              <w:bottom w:val="nil"/>
              <w:right w:val="nil"/>
            </w:tcBorders>
            <w:shd w:val="clear" w:color="auto" w:fill="auto"/>
            <w:noWrap/>
            <w:vAlign w:val="bottom"/>
            <w:hideMark/>
          </w:tcPr>
          <w:p w:rsidR="0093268E" w:rsidRPr="00641167" w:rsidRDefault="0093268E" w:rsidP="00FB4138">
            <w:pPr>
              <w:rPr>
                <w:rFonts w:eastAsia="Times New Roman"/>
                <w:color w:val="000000"/>
                <w:sz w:val="20"/>
                <w:szCs w:val="20"/>
              </w:rPr>
            </w:pPr>
            <w:r w:rsidRPr="00641167">
              <w:rPr>
                <w:rFonts w:eastAsia="Times New Roman"/>
                <w:color w:val="000000"/>
                <w:sz w:val="20"/>
                <w:szCs w:val="20"/>
              </w:rPr>
              <w:t>Client:__________________________________</w:t>
            </w:r>
          </w:p>
        </w:tc>
        <w:tc>
          <w:tcPr>
            <w:tcW w:w="1718"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color w:val="000000"/>
                <w:sz w:val="20"/>
                <w:szCs w:val="20"/>
              </w:rPr>
            </w:pPr>
          </w:p>
        </w:tc>
        <w:tc>
          <w:tcPr>
            <w:tcW w:w="1109"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705"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796"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634"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1594" w:type="dxa"/>
            <w:gridSpan w:val="2"/>
            <w:tcBorders>
              <w:top w:val="nil"/>
              <w:left w:val="nil"/>
              <w:bottom w:val="nil"/>
              <w:right w:val="nil"/>
            </w:tcBorders>
            <w:shd w:val="clear" w:color="auto" w:fill="auto"/>
            <w:noWrap/>
            <w:vAlign w:val="bottom"/>
            <w:hideMark/>
          </w:tcPr>
          <w:p w:rsidR="0093268E" w:rsidRPr="00641167" w:rsidRDefault="0093268E" w:rsidP="00FB4138">
            <w:pPr>
              <w:rPr>
                <w:rFonts w:ascii="Times New Roman" w:eastAsia="Times New Roman" w:hAnsi="Times New Roman" w:cs="Times New Roman"/>
                <w:sz w:val="20"/>
                <w:szCs w:val="20"/>
              </w:rPr>
            </w:pPr>
          </w:p>
        </w:tc>
      </w:tr>
      <w:tr w:rsidR="0093268E" w:rsidRPr="00641167" w:rsidTr="00FB4138">
        <w:trPr>
          <w:gridAfter w:val="2"/>
          <w:wAfter w:w="1712" w:type="dxa"/>
          <w:trHeight w:val="315"/>
          <w:jc w:val="center"/>
        </w:trPr>
        <w:tc>
          <w:tcPr>
            <w:tcW w:w="5859" w:type="dxa"/>
            <w:gridSpan w:val="4"/>
            <w:tcBorders>
              <w:top w:val="nil"/>
              <w:left w:val="nil"/>
              <w:bottom w:val="nil"/>
              <w:right w:val="nil"/>
            </w:tcBorders>
            <w:shd w:val="clear" w:color="auto" w:fill="auto"/>
            <w:noWrap/>
            <w:vAlign w:val="bottom"/>
            <w:hideMark/>
          </w:tcPr>
          <w:p w:rsidR="0093268E" w:rsidRPr="00641167" w:rsidRDefault="0093268E" w:rsidP="00FB4138">
            <w:pPr>
              <w:rPr>
                <w:rFonts w:eastAsia="Times New Roman"/>
                <w:color w:val="000000"/>
                <w:sz w:val="20"/>
                <w:szCs w:val="20"/>
              </w:rPr>
            </w:pPr>
            <w:r w:rsidRPr="00641167">
              <w:rPr>
                <w:rFonts w:eastAsia="Times New Roman"/>
                <w:color w:val="000000"/>
                <w:sz w:val="20"/>
                <w:szCs w:val="20"/>
              </w:rPr>
              <w:t>Consultant:____________________________</w:t>
            </w:r>
          </w:p>
        </w:tc>
        <w:tc>
          <w:tcPr>
            <w:tcW w:w="1718"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color w:val="000000"/>
                <w:sz w:val="20"/>
                <w:szCs w:val="20"/>
              </w:rPr>
            </w:pPr>
          </w:p>
        </w:tc>
        <w:tc>
          <w:tcPr>
            <w:tcW w:w="1109"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705"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796"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634"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1594" w:type="dxa"/>
            <w:gridSpan w:val="2"/>
            <w:tcBorders>
              <w:top w:val="nil"/>
              <w:left w:val="nil"/>
              <w:bottom w:val="nil"/>
              <w:right w:val="nil"/>
            </w:tcBorders>
            <w:shd w:val="clear" w:color="auto" w:fill="auto"/>
            <w:noWrap/>
            <w:vAlign w:val="bottom"/>
            <w:hideMark/>
          </w:tcPr>
          <w:p w:rsidR="0093268E" w:rsidRPr="00641167" w:rsidRDefault="0093268E" w:rsidP="00FB4138">
            <w:pPr>
              <w:rPr>
                <w:rFonts w:ascii="Times New Roman" w:eastAsia="Times New Roman" w:hAnsi="Times New Roman" w:cs="Times New Roman"/>
                <w:sz w:val="20"/>
                <w:szCs w:val="20"/>
              </w:rPr>
            </w:pPr>
          </w:p>
        </w:tc>
      </w:tr>
      <w:tr w:rsidR="0093268E" w:rsidRPr="00641167" w:rsidTr="00FB4138">
        <w:trPr>
          <w:gridAfter w:val="2"/>
          <w:wAfter w:w="1712" w:type="dxa"/>
          <w:trHeight w:val="315"/>
          <w:jc w:val="center"/>
        </w:trPr>
        <w:tc>
          <w:tcPr>
            <w:tcW w:w="8686" w:type="dxa"/>
            <w:gridSpan w:val="6"/>
            <w:tcBorders>
              <w:top w:val="nil"/>
              <w:left w:val="nil"/>
              <w:bottom w:val="nil"/>
              <w:right w:val="nil"/>
            </w:tcBorders>
            <w:shd w:val="clear" w:color="auto" w:fill="auto"/>
            <w:noWrap/>
            <w:vAlign w:val="bottom"/>
            <w:hideMark/>
          </w:tcPr>
          <w:p w:rsidR="0093268E" w:rsidRPr="00641167" w:rsidRDefault="0093268E" w:rsidP="00FB4138">
            <w:pPr>
              <w:rPr>
                <w:rFonts w:eastAsia="Times New Roman"/>
                <w:color w:val="000000"/>
                <w:sz w:val="20"/>
                <w:szCs w:val="20"/>
              </w:rPr>
            </w:pPr>
            <w:r w:rsidRPr="00641167">
              <w:rPr>
                <w:rFonts w:eastAsia="Times New Roman"/>
                <w:color w:val="000000"/>
                <w:sz w:val="20"/>
                <w:szCs w:val="20"/>
              </w:rPr>
              <w:t>Contractor:________________________________</w:t>
            </w:r>
          </w:p>
        </w:tc>
        <w:tc>
          <w:tcPr>
            <w:tcW w:w="705"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796"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634"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1594" w:type="dxa"/>
            <w:gridSpan w:val="2"/>
            <w:tcBorders>
              <w:top w:val="nil"/>
              <w:left w:val="nil"/>
              <w:bottom w:val="nil"/>
              <w:right w:val="nil"/>
            </w:tcBorders>
            <w:shd w:val="clear" w:color="auto" w:fill="auto"/>
            <w:noWrap/>
            <w:vAlign w:val="bottom"/>
            <w:hideMark/>
          </w:tcPr>
          <w:p w:rsidR="0093268E" w:rsidRPr="00641167" w:rsidRDefault="0093268E" w:rsidP="00FB4138">
            <w:pPr>
              <w:rPr>
                <w:rFonts w:ascii="Times New Roman" w:eastAsia="Times New Roman" w:hAnsi="Times New Roman" w:cs="Times New Roman"/>
                <w:sz w:val="20"/>
                <w:szCs w:val="20"/>
              </w:rPr>
            </w:pPr>
          </w:p>
        </w:tc>
      </w:tr>
      <w:tr w:rsidR="0093268E" w:rsidRPr="00641167" w:rsidTr="00FB4138">
        <w:trPr>
          <w:gridAfter w:val="2"/>
          <w:wAfter w:w="1712" w:type="dxa"/>
          <w:trHeight w:val="255"/>
          <w:jc w:val="center"/>
        </w:trPr>
        <w:tc>
          <w:tcPr>
            <w:tcW w:w="930"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2957"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900"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1072"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1718"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1109"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705"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796"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634"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p>
        </w:tc>
        <w:tc>
          <w:tcPr>
            <w:tcW w:w="1594" w:type="dxa"/>
            <w:gridSpan w:val="2"/>
            <w:tcBorders>
              <w:top w:val="nil"/>
              <w:left w:val="nil"/>
              <w:bottom w:val="nil"/>
              <w:right w:val="nil"/>
            </w:tcBorders>
            <w:shd w:val="clear" w:color="auto" w:fill="auto"/>
            <w:noWrap/>
            <w:vAlign w:val="bottom"/>
            <w:hideMark/>
          </w:tcPr>
          <w:p w:rsidR="0093268E" w:rsidRPr="00641167" w:rsidRDefault="0093268E" w:rsidP="00FB4138">
            <w:pPr>
              <w:rPr>
                <w:rFonts w:ascii="Times New Roman" w:eastAsia="Times New Roman" w:hAnsi="Times New Roman" w:cs="Times New Roman"/>
                <w:sz w:val="20"/>
                <w:szCs w:val="20"/>
              </w:rPr>
            </w:pPr>
          </w:p>
        </w:tc>
      </w:tr>
      <w:tr w:rsidR="0093268E" w:rsidRPr="00641167" w:rsidTr="00FB4138">
        <w:trPr>
          <w:trHeight w:val="300"/>
          <w:jc w:val="center"/>
        </w:trPr>
        <w:tc>
          <w:tcPr>
            <w:tcW w:w="9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268E" w:rsidRPr="00641167" w:rsidRDefault="0093268E" w:rsidP="00FB4138">
            <w:pPr>
              <w:jc w:val="center"/>
              <w:rPr>
                <w:rFonts w:eastAsia="Times New Roman"/>
                <w:sz w:val="20"/>
                <w:szCs w:val="20"/>
              </w:rPr>
            </w:pPr>
            <w:r w:rsidRPr="00641167">
              <w:rPr>
                <w:rFonts w:eastAsia="Times New Roman"/>
                <w:sz w:val="20"/>
                <w:szCs w:val="20"/>
              </w:rPr>
              <w:t xml:space="preserve">Item </w:t>
            </w:r>
            <w:r w:rsidRPr="00641167">
              <w:rPr>
                <w:rFonts w:eastAsia="Times New Roman"/>
                <w:sz w:val="20"/>
                <w:szCs w:val="20"/>
              </w:rPr>
              <w:br/>
              <w:t>No.</w:t>
            </w:r>
          </w:p>
        </w:tc>
        <w:tc>
          <w:tcPr>
            <w:tcW w:w="2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268E" w:rsidRPr="00641167" w:rsidRDefault="0093268E" w:rsidP="00FB4138">
            <w:pPr>
              <w:jc w:val="center"/>
              <w:rPr>
                <w:rFonts w:eastAsia="Times New Roman"/>
                <w:sz w:val="20"/>
                <w:szCs w:val="20"/>
              </w:rPr>
            </w:pPr>
            <w:r w:rsidRPr="00641167">
              <w:rPr>
                <w:rFonts w:eastAsia="Times New Roman"/>
                <w:sz w:val="20"/>
                <w:szCs w:val="20"/>
              </w:rPr>
              <w:t>Type Of Machinery/Equipment</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268E" w:rsidRPr="00641167" w:rsidRDefault="0093268E" w:rsidP="00FB4138">
            <w:pPr>
              <w:jc w:val="center"/>
              <w:rPr>
                <w:rFonts w:eastAsia="Times New Roman"/>
                <w:sz w:val="20"/>
                <w:szCs w:val="20"/>
              </w:rPr>
            </w:pPr>
            <w:r w:rsidRPr="00641167">
              <w:rPr>
                <w:rFonts w:eastAsia="Times New Roman"/>
                <w:sz w:val="20"/>
                <w:szCs w:val="20"/>
              </w:rPr>
              <w:t>Plate No.</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68E" w:rsidRPr="00641167" w:rsidRDefault="0093268E" w:rsidP="00FB4138">
            <w:pPr>
              <w:jc w:val="center"/>
              <w:rPr>
                <w:rFonts w:eastAsia="Times New Roman"/>
                <w:sz w:val="20"/>
                <w:szCs w:val="20"/>
              </w:rPr>
            </w:pPr>
            <w:r w:rsidRPr="00641167">
              <w:rPr>
                <w:rFonts w:eastAsia="Times New Roman"/>
                <w:sz w:val="20"/>
                <w:szCs w:val="20"/>
              </w:rPr>
              <w:t>Capacity</w:t>
            </w:r>
          </w:p>
        </w:tc>
        <w:tc>
          <w:tcPr>
            <w:tcW w:w="17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68E" w:rsidRPr="00641167" w:rsidRDefault="0093268E" w:rsidP="00FB4138">
            <w:pPr>
              <w:jc w:val="center"/>
              <w:rPr>
                <w:rFonts w:eastAsia="Times New Roman"/>
                <w:sz w:val="20"/>
                <w:szCs w:val="20"/>
              </w:rPr>
            </w:pPr>
            <w:r w:rsidRPr="00641167">
              <w:rPr>
                <w:rFonts w:eastAsia="Times New Roman"/>
                <w:sz w:val="20"/>
                <w:szCs w:val="20"/>
              </w:rPr>
              <w:t>Name of Operator</w:t>
            </w:r>
          </w:p>
        </w:tc>
        <w:tc>
          <w:tcPr>
            <w:tcW w:w="2610" w:type="dxa"/>
            <w:gridSpan w:val="3"/>
            <w:tcBorders>
              <w:top w:val="single" w:sz="4" w:space="0" w:color="auto"/>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0"/>
              </w:rPr>
            </w:pPr>
            <w:r w:rsidRPr="00641167">
              <w:rPr>
                <w:rFonts w:eastAsia="Times New Roman"/>
                <w:sz w:val="20"/>
                <w:szCs w:val="20"/>
              </w:rPr>
              <w:t>Total</w:t>
            </w:r>
          </w:p>
        </w:tc>
        <w:tc>
          <w:tcPr>
            <w:tcW w:w="2380" w:type="dxa"/>
            <w:gridSpan w:val="4"/>
            <w:tcBorders>
              <w:top w:val="single" w:sz="4" w:space="0" w:color="auto"/>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0"/>
              </w:rPr>
            </w:pPr>
            <w:r w:rsidRPr="00641167">
              <w:rPr>
                <w:rFonts w:eastAsia="Times New Roman"/>
                <w:sz w:val="20"/>
                <w:szCs w:val="20"/>
              </w:rPr>
              <w:t>Operation Hours</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68E" w:rsidRPr="00641167" w:rsidRDefault="0093268E" w:rsidP="00FB4138">
            <w:pPr>
              <w:jc w:val="center"/>
              <w:rPr>
                <w:rFonts w:ascii="Times New Roman" w:eastAsia="Times New Roman" w:hAnsi="Times New Roman" w:cs="Times New Roman"/>
                <w:sz w:val="20"/>
                <w:szCs w:val="20"/>
              </w:rPr>
            </w:pPr>
            <w:r w:rsidRPr="00641167">
              <w:rPr>
                <w:rFonts w:ascii="Times New Roman" w:eastAsia="Times New Roman" w:hAnsi="Times New Roman" w:cs="Times New Roman"/>
                <w:sz w:val="20"/>
                <w:szCs w:val="20"/>
              </w:rPr>
              <w:t>Remark</w:t>
            </w:r>
          </w:p>
        </w:tc>
      </w:tr>
      <w:tr w:rsidR="0093268E" w:rsidRPr="00641167" w:rsidTr="00FB4138">
        <w:trPr>
          <w:trHeight w:val="315"/>
          <w:jc w:val="center"/>
        </w:trPr>
        <w:tc>
          <w:tcPr>
            <w:tcW w:w="930" w:type="dxa"/>
            <w:vMerge/>
            <w:tcBorders>
              <w:top w:val="single" w:sz="4" w:space="0" w:color="auto"/>
              <w:left w:val="single" w:sz="4" w:space="0" w:color="auto"/>
              <w:bottom w:val="single" w:sz="4" w:space="0" w:color="auto"/>
              <w:right w:val="single" w:sz="4" w:space="0" w:color="auto"/>
            </w:tcBorders>
            <w:vAlign w:val="center"/>
            <w:hideMark/>
          </w:tcPr>
          <w:p w:rsidR="0093268E" w:rsidRPr="00641167" w:rsidRDefault="0093268E" w:rsidP="00FB4138">
            <w:pPr>
              <w:rPr>
                <w:rFonts w:eastAsia="Times New Roman"/>
                <w:sz w:val="20"/>
                <w:szCs w:val="20"/>
              </w:rPr>
            </w:pPr>
          </w:p>
        </w:tc>
        <w:tc>
          <w:tcPr>
            <w:tcW w:w="2957" w:type="dxa"/>
            <w:vMerge/>
            <w:tcBorders>
              <w:top w:val="single" w:sz="4" w:space="0" w:color="auto"/>
              <w:left w:val="single" w:sz="4" w:space="0" w:color="auto"/>
              <w:bottom w:val="single" w:sz="4" w:space="0" w:color="auto"/>
              <w:right w:val="single" w:sz="4" w:space="0" w:color="auto"/>
            </w:tcBorders>
            <w:vAlign w:val="center"/>
            <w:hideMark/>
          </w:tcPr>
          <w:p w:rsidR="0093268E" w:rsidRPr="00641167" w:rsidRDefault="0093268E" w:rsidP="00FB4138">
            <w:pPr>
              <w:rPr>
                <w:rFonts w:eastAsia="Times New Roman"/>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93268E" w:rsidRPr="00641167" w:rsidRDefault="0093268E" w:rsidP="00FB4138">
            <w:pPr>
              <w:rPr>
                <w:rFonts w:eastAsia="Times New Roman"/>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93268E" w:rsidRPr="00641167" w:rsidRDefault="0093268E" w:rsidP="00FB4138">
            <w:pPr>
              <w:rPr>
                <w:rFonts w:eastAsia="Times New Roman"/>
                <w:sz w:val="20"/>
                <w:szCs w:val="20"/>
              </w:rPr>
            </w:pPr>
          </w:p>
        </w:tc>
        <w:tc>
          <w:tcPr>
            <w:tcW w:w="1718" w:type="dxa"/>
            <w:vMerge/>
            <w:tcBorders>
              <w:top w:val="single" w:sz="4" w:space="0" w:color="auto"/>
              <w:left w:val="single" w:sz="4" w:space="0" w:color="auto"/>
              <w:bottom w:val="single" w:sz="4" w:space="0" w:color="auto"/>
              <w:right w:val="single" w:sz="4" w:space="0" w:color="auto"/>
            </w:tcBorders>
            <w:vAlign w:val="center"/>
            <w:hideMark/>
          </w:tcPr>
          <w:p w:rsidR="0093268E" w:rsidRPr="00641167" w:rsidRDefault="0093268E" w:rsidP="00FB4138">
            <w:pPr>
              <w:rPr>
                <w:rFonts w:eastAsia="Times New Roman"/>
                <w:sz w:val="20"/>
                <w:szCs w:val="20"/>
              </w:rPr>
            </w:pPr>
          </w:p>
        </w:tc>
        <w:tc>
          <w:tcPr>
            <w:tcW w:w="1109"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0"/>
              </w:rPr>
            </w:pPr>
            <w:r w:rsidRPr="00641167">
              <w:rPr>
                <w:rFonts w:eastAsia="Times New Roman"/>
                <w:sz w:val="20"/>
                <w:szCs w:val="20"/>
              </w:rPr>
              <w:t xml:space="preserve">Available </w:t>
            </w:r>
            <w:proofErr w:type="spellStart"/>
            <w:r w:rsidRPr="00641167">
              <w:rPr>
                <w:rFonts w:eastAsia="Times New Roman"/>
                <w:sz w:val="20"/>
                <w:szCs w:val="20"/>
              </w:rPr>
              <w:t>Hrs</w:t>
            </w:r>
            <w:proofErr w:type="spellEnd"/>
          </w:p>
        </w:tc>
        <w:tc>
          <w:tcPr>
            <w:tcW w:w="705"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0"/>
              </w:rPr>
            </w:pPr>
            <w:r w:rsidRPr="00641167">
              <w:rPr>
                <w:rFonts w:eastAsia="Times New Roman"/>
                <w:sz w:val="20"/>
                <w:szCs w:val="20"/>
              </w:rPr>
              <w:t>Idle Time</w:t>
            </w:r>
          </w:p>
        </w:tc>
        <w:tc>
          <w:tcPr>
            <w:tcW w:w="796"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0"/>
              </w:rPr>
            </w:pPr>
            <w:r w:rsidRPr="00641167">
              <w:rPr>
                <w:rFonts w:eastAsia="Times New Roman"/>
                <w:sz w:val="20"/>
                <w:szCs w:val="20"/>
              </w:rPr>
              <w:t>Down Time</w:t>
            </w:r>
          </w:p>
        </w:tc>
        <w:tc>
          <w:tcPr>
            <w:tcW w:w="1184" w:type="dxa"/>
            <w:gridSpan w:val="2"/>
            <w:tcBorders>
              <w:top w:val="single" w:sz="4" w:space="0" w:color="auto"/>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0"/>
              </w:rPr>
            </w:pPr>
            <w:r w:rsidRPr="00641167">
              <w:rPr>
                <w:rFonts w:eastAsia="Times New Roman"/>
                <w:sz w:val="20"/>
                <w:szCs w:val="20"/>
              </w:rPr>
              <w:t>Bill Item No.</w:t>
            </w: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93268E" w:rsidRPr="00641167" w:rsidRDefault="0093268E" w:rsidP="00FB4138">
            <w:pPr>
              <w:rPr>
                <w:rFonts w:ascii="Times New Roman" w:eastAsia="Times New Roman" w:hAnsi="Times New Roman" w:cs="Times New Roman"/>
                <w:sz w:val="20"/>
                <w:szCs w:val="20"/>
              </w:rPr>
            </w:pPr>
            <w:r w:rsidRPr="00641167">
              <w:rPr>
                <w:rFonts w:ascii="Times New Roman" w:eastAsia="Times New Roman" w:hAnsi="Times New Roman" w:cs="Times New Roman"/>
                <w:sz w:val="20"/>
                <w:szCs w:val="20"/>
              </w:rPr>
              <w:t>Total</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93268E" w:rsidRPr="00641167" w:rsidRDefault="0093268E" w:rsidP="00FB4138">
            <w:pPr>
              <w:rPr>
                <w:rFonts w:ascii="Times New Roman" w:eastAsia="Times New Roman" w:hAnsi="Times New Roman" w:cs="Times New Roman"/>
                <w:sz w:val="20"/>
                <w:szCs w:val="20"/>
              </w:rPr>
            </w:pPr>
          </w:p>
        </w:tc>
      </w:tr>
      <w:tr w:rsidR="0093268E" w:rsidRPr="00641167" w:rsidTr="00FB4138">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center"/>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vAlign w:val="center"/>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center"/>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center"/>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0"/>
              </w:rPr>
            </w:pPr>
            <w:r w:rsidRPr="00641167">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0"/>
              </w:rPr>
            </w:pPr>
            <w:r w:rsidRPr="00641167">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jc w:val="center"/>
              <w:rPr>
                <w:rFonts w:eastAsia="Times New Roman"/>
                <w:sz w:val="20"/>
                <w:szCs w:val="20"/>
              </w:rPr>
            </w:pPr>
            <w:r w:rsidRPr="00641167">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93268E" w:rsidRPr="00641167" w:rsidRDefault="0093268E" w:rsidP="00FB4138">
            <w:pPr>
              <w:rPr>
                <w:rFonts w:ascii="Times New Roman" w:eastAsia="Times New Roman" w:hAnsi="Times New Roman" w:cs="Times New Roman"/>
                <w:sz w:val="20"/>
                <w:szCs w:val="20"/>
              </w:rPr>
            </w:pPr>
            <w:r w:rsidRPr="00641167">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93268E" w:rsidRPr="00641167" w:rsidRDefault="0093268E" w:rsidP="00FB4138">
            <w:pPr>
              <w:rPr>
                <w:rFonts w:ascii="Times New Roman" w:eastAsia="Times New Roman" w:hAnsi="Times New Roman" w:cs="Times New Roman"/>
                <w:sz w:val="20"/>
                <w:szCs w:val="20"/>
              </w:rPr>
            </w:pPr>
            <w:r w:rsidRPr="00641167">
              <w:rPr>
                <w:rFonts w:ascii="Times New Roman" w:eastAsia="Times New Roman" w:hAnsi="Times New Roman" w:cs="Times New Roman"/>
                <w:sz w:val="20"/>
                <w:szCs w:val="20"/>
              </w:rPr>
              <w:t> </w:t>
            </w:r>
          </w:p>
        </w:tc>
      </w:tr>
      <w:tr w:rsidR="0093268E" w:rsidRPr="00641167" w:rsidTr="00FB4138">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ascii="Times New Roman" w:eastAsia="Times New Roman" w:hAnsi="Times New Roman" w:cs="Times New Roman"/>
                <w:sz w:val="20"/>
                <w:szCs w:val="20"/>
              </w:rPr>
            </w:pPr>
            <w:r w:rsidRPr="00641167">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ascii="Times New Roman" w:eastAsia="Times New Roman" w:hAnsi="Times New Roman" w:cs="Times New Roman"/>
                <w:sz w:val="20"/>
                <w:szCs w:val="20"/>
              </w:rPr>
            </w:pPr>
            <w:r w:rsidRPr="00641167">
              <w:rPr>
                <w:rFonts w:ascii="Times New Roman" w:eastAsia="Times New Roman" w:hAnsi="Times New Roman" w:cs="Times New Roman"/>
                <w:sz w:val="20"/>
                <w:szCs w:val="20"/>
              </w:rPr>
              <w:t> </w:t>
            </w:r>
          </w:p>
        </w:tc>
      </w:tr>
      <w:tr w:rsidR="0093268E" w:rsidRPr="00641167" w:rsidTr="00FB4138">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ascii="Times New Roman" w:eastAsia="Times New Roman" w:hAnsi="Times New Roman" w:cs="Times New Roman"/>
                <w:sz w:val="20"/>
                <w:szCs w:val="20"/>
              </w:rPr>
            </w:pPr>
            <w:r w:rsidRPr="00641167">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ascii="Times New Roman" w:eastAsia="Times New Roman" w:hAnsi="Times New Roman" w:cs="Times New Roman"/>
                <w:sz w:val="20"/>
                <w:szCs w:val="20"/>
              </w:rPr>
            </w:pPr>
            <w:r w:rsidRPr="00641167">
              <w:rPr>
                <w:rFonts w:ascii="Times New Roman" w:eastAsia="Times New Roman" w:hAnsi="Times New Roman" w:cs="Times New Roman"/>
                <w:sz w:val="20"/>
                <w:szCs w:val="20"/>
              </w:rPr>
              <w:t> </w:t>
            </w:r>
          </w:p>
        </w:tc>
      </w:tr>
      <w:tr w:rsidR="0093268E" w:rsidRPr="00641167" w:rsidTr="00FB4138">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ascii="Times New Roman" w:eastAsia="Times New Roman" w:hAnsi="Times New Roman" w:cs="Times New Roman"/>
                <w:sz w:val="20"/>
                <w:szCs w:val="20"/>
              </w:rPr>
            </w:pPr>
            <w:r w:rsidRPr="00641167">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ascii="Times New Roman" w:eastAsia="Times New Roman" w:hAnsi="Times New Roman" w:cs="Times New Roman"/>
                <w:sz w:val="20"/>
                <w:szCs w:val="20"/>
              </w:rPr>
            </w:pPr>
            <w:r w:rsidRPr="00641167">
              <w:rPr>
                <w:rFonts w:ascii="Times New Roman" w:eastAsia="Times New Roman" w:hAnsi="Times New Roman" w:cs="Times New Roman"/>
                <w:sz w:val="20"/>
                <w:szCs w:val="20"/>
              </w:rPr>
              <w:t> </w:t>
            </w:r>
          </w:p>
        </w:tc>
      </w:tr>
      <w:tr w:rsidR="0093268E" w:rsidRPr="00641167" w:rsidTr="00FB4138">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ascii="Times New Roman" w:eastAsia="Times New Roman" w:hAnsi="Times New Roman" w:cs="Times New Roman"/>
                <w:sz w:val="20"/>
                <w:szCs w:val="20"/>
              </w:rPr>
            </w:pPr>
            <w:r w:rsidRPr="00641167">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ascii="Times New Roman" w:eastAsia="Times New Roman" w:hAnsi="Times New Roman" w:cs="Times New Roman"/>
                <w:sz w:val="20"/>
                <w:szCs w:val="20"/>
              </w:rPr>
            </w:pPr>
            <w:r w:rsidRPr="00641167">
              <w:rPr>
                <w:rFonts w:ascii="Times New Roman" w:eastAsia="Times New Roman" w:hAnsi="Times New Roman" w:cs="Times New Roman"/>
                <w:sz w:val="20"/>
                <w:szCs w:val="20"/>
              </w:rPr>
              <w:t> </w:t>
            </w:r>
          </w:p>
        </w:tc>
      </w:tr>
      <w:tr w:rsidR="0093268E" w:rsidRPr="00641167" w:rsidTr="00FB4138">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ascii="Times New Roman" w:eastAsia="Times New Roman" w:hAnsi="Times New Roman" w:cs="Times New Roman"/>
                <w:sz w:val="20"/>
                <w:szCs w:val="20"/>
              </w:rPr>
            </w:pPr>
            <w:r w:rsidRPr="00641167">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ascii="Times New Roman" w:eastAsia="Times New Roman" w:hAnsi="Times New Roman" w:cs="Times New Roman"/>
                <w:sz w:val="20"/>
                <w:szCs w:val="20"/>
              </w:rPr>
            </w:pPr>
            <w:r w:rsidRPr="00641167">
              <w:rPr>
                <w:rFonts w:ascii="Times New Roman" w:eastAsia="Times New Roman" w:hAnsi="Times New Roman" w:cs="Times New Roman"/>
                <w:sz w:val="20"/>
                <w:szCs w:val="20"/>
              </w:rPr>
              <w:t> </w:t>
            </w:r>
          </w:p>
        </w:tc>
      </w:tr>
      <w:tr w:rsidR="0093268E" w:rsidRPr="00641167" w:rsidTr="00FB4138">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ascii="Times New Roman" w:eastAsia="Times New Roman" w:hAnsi="Times New Roman" w:cs="Times New Roman"/>
                <w:sz w:val="20"/>
                <w:szCs w:val="20"/>
              </w:rPr>
            </w:pPr>
            <w:r w:rsidRPr="00641167">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ascii="Times New Roman" w:eastAsia="Times New Roman" w:hAnsi="Times New Roman" w:cs="Times New Roman"/>
                <w:sz w:val="20"/>
                <w:szCs w:val="20"/>
              </w:rPr>
            </w:pPr>
            <w:r w:rsidRPr="00641167">
              <w:rPr>
                <w:rFonts w:ascii="Times New Roman" w:eastAsia="Times New Roman" w:hAnsi="Times New Roman" w:cs="Times New Roman"/>
                <w:sz w:val="20"/>
                <w:szCs w:val="20"/>
              </w:rPr>
              <w:t> </w:t>
            </w:r>
          </w:p>
        </w:tc>
      </w:tr>
      <w:tr w:rsidR="0093268E" w:rsidRPr="00641167" w:rsidTr="00FB4138">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ascii="Times New Roman" w:eastAsia="Times New Roman" w:hAnsi="Times New Roman" w:cs="Times New Roman"/>
                <w:sz w:val="20"/>
                <w:szCs w:val="20"/>
              </w:rPr>
            </w:pPr>
            <w:r w:rsidRPr="00641167">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ascii="Times New Roman" w:eastAsia="Times New Roman" w:hAnsi="Times New Roman" w:cs="Times New Roman"/>
                <w:sz w:val="20"/>
                <w:szCs w:val="20"/>
              </w:rPr>
            </w:pPr>
            <w:r w:rsidRPr="00641167">
              <w:rPr>
                <w:rFonts w:ascii="Times New Roman" w:eastAsia="Times New Roman" w:hAnsi="Times New Roman" w:cs="Times New Roman"/>
                <w:sz w:val="20"/>
                <w:szCs w:val="20"/>
              </w:rPr>
              <w:t> </w:t>
            </w:r>
          </w:p>
        </w:tc>
      </w:tr>
      <w:tr w:rsidR="0093268E" w:rsidRPr="00641167" w:rsidTr="00FB4138">
        <w:trPr>
          <w:trHeight w:val="315"/>
          <w:jc w:val="center"/>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2957"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718"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09"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705"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796"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84" w:type="dxa"/>
            <w:gridSpan w:val="2"/>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 </w:t>
            </w:r>
          </w:p>
        </w:tc>
        <w:tc>
          <w:tcPr>
            <w:tcW w:w="1196" w:type="dxa"/>
            <w:gridSpan w:val="2"/>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ascii="Times New Roman" w:eastAsia="Times New Roman" w:hAnsi="Times New Roman" w:cs="Times New Roman"/>
                <w:sz w:val="20"/>
                <w:szCs w:val="20"/>
              </w:rPr>
            </w:pPr>
            <w:r w:rsidRPr="00641167">
              <w:rPr>
                <w:rFonts w:ascii="Times New Roman" w:eastAsia="Times New Roman" w:hAnsi="Times New Roman" w:cs="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93268E" w:rsidRPr="00641167" w:rsidRDefault="0093268E" w:rsidP="00FB4138">
            <w:pPr>
              <w:rPr>
                <w:rFonts w:ascii="Times New Roman" w:eastAsia="Times New Roman" w:hAnsi="Times New Roman" w:cs="Times New Roman"/>
                <w:sz w:val="20"/>
                <w:szCs w:val="20"/>
              </w:rPr>
            </w:pPr>
            <w:r w:rsidRPr="00641167">
              <w:rPr>
                <w:rFonts w:ascii="Times New Roman" w:eastAsia="Times New Roman" w:hAnsi="Times New Roman" w:cs="Times New Roman"/>
                <w:sz w:val="20"/>
                <w:szCs w:val="20"/>
              </w:rPr>
              <w:t> </w:t>
            </w:r>
          </w:p>
        </w:tc>
      </w:tr>
    </w:tbl>
    <w:p w:rsidR="0093268E" w:rsidRPr="00641167" w:rsidRDefault="0093268E" w:rsidP="0093268E">
      <w:pPr>
        <w:rPr>
          <w:sz w:val="20"/>
          <w:szCs w:val="20"/>
        </w:rPr>
      </w:pPr>
    </w:p>
    <w:tbl>
      <w:tblPr>
        <w:tblW w:w="14057" w:type="dxa"/>
        <w:tblInd w:w="91" w:type="dxa"/>
        <w:tblLook w:val="04A0" w:firstRow="1" w:lastRow="0" w:firstColumn="1" w:lastColumn="0" w:noHBand="0" w:noVBand="1"/>
      </w:tblPr>
      <w:tblGrid>
        <w:gridCol w:w="5371"/>
        <w:gridCol w:w="1034"/>
        <w:gridCol w:w="1164"/>
        <w:gridCol w:w="4726"/>
        <w:gridCol w:w="1303"/>
        <w:gridCol w:w="459"/>
      </w:tblGrid>
      <w:tr w:rsidR="0093268E" w:rsidRPr="00641167" w:rsidTr="00FB4138">
        <w:trPr>
          <w:gridAfter w:val="1"/>
          <w:wAfter w:w="459" w:type="dxa"/>
          <w:trHeight w:val="375"/>
        </w:trPr>
        <w:tc>
          <w:tcPr>
            <w:tcW w:w="12295" w:type="dxa"/>
            <w:gridSpan w:val="4"/>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rPr>
              <w:t>Remarks: ________________________________________________________________________________________.</w:t>
            </w:r>
          </w:p>
        </w:tc>
        <w:tc>
          <w:tcPr>
            <w:tcW w:w="1303" w:type="dxa"/>
            <w:tcBorders>
              <w:top w:val="nil"/>
              <w:left w:val="nil"/>
              <w:bottom w:val="nil"/>
              <w:right w:val="nil"/>
            </w:tcBorders>
            <w:shd w:val="clear" w:color="auto" w:fill="auto"/>
            <w:noWrap/>
            <w:vAlign w:val="bottom"/>
            <w:hideMark/>
          </w:tcPr>
          <w:p w:rsidR="0093268E" w:rsidRPr="00641167" w:rsidRDefault="0093268E" w:rsidP="00FB4138">
            <w:pPr>
              <w:jc w:val="center"/>
              <w:rPr>
                <w:rFonts w:eastAsia="Times New Roman"/>
                <w:sz w:val="20"/>
                <w:szCs w:val="20"/>
              </w:rPr>
            </w:pPr>
          </w:p>
        </w:tc>
      </w:tr>
      <w:tr w:rsidR="0093268E" w:rsidRPr="00641167" w:rsidTr="00FB4138">
        <w:trPr>
          <w:trHeight w:val="510"/>
        </w:trPr>
        <w:tc>
          <w:tcPr>
            <w:tcW w:w="5371" w:type="dxa"/>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rPr>
            </w:pPr>
            <w:r w:rsidRPr="00641167">
              <w:rPr>
                <w:rFonts w:eastAsia="Times New Roman"/>
                <w:sz w:val="20"/>
                <w:szCs w:val="20"/>
                <w:u w:val="single"/>
              </w:rPr>
              <w:t>Prepared by</w:t>
            </w:r>
          </w:p>
        </w:tc>
        <w:tc>
          <w:tcPr>
            <w:tcW w:w="1034" w:type="dxa"/>
            <w:tcBorders>
              <w:top w:val="nil"/>
              <w:left w:val="nil"/>
              <w:bottom w:val="nil"/>
              <w:right w:val="nil"/>
            </w:tcBorders>
            <w:shd w:val="clear" w:color="auto" w:fill="auto"/>
            <w:noWrap/>
            <w:vAlign w:val="bottom"/>
            <w:hideMark/>
          </w:tcPr>
          <w:p w:rsidR="0093268E" w:rsidRPr="00641167" w:rsidRDefault="0093268E" w:rsidP="00FB4138">
            <w:pPr>
              <w:jc w:val="center"/>
              <w:rPr>
                <w:rFonts w:eastAsia="Times New Roman"/>
                <w:sz w:val="20"/>
                <w:szCs w:val="20"/>
              </w:rPr>
            </w:pPr>
          </w:p>
        </w:tc>
        <w:tc>
          <w:tcPr>
            <w:tcW w:w="1164" w:type="dxa"/>
            <w:tcBorders>
              <w:top w:val="nil"/>
              <w:left w:val="nil"/>
              <w:bottom w:val="nil"/>
              <w:right w:val="nil"/>
            </w:tcBorders>
            <w:shd w:val="clear" w:color="auto" w:fill="auto"/>
            <w:noWrap/>
            <w:vAlign w:val="bottom"/>
            <w:hideMark/>
          </w:tcPr>
          <w:p w:rsidR="0093268E" w:rsidRPr="00641167" w:rsidRDefault="0093268E" w:rsidP="00FB4138">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93268E" w:rsidRPr="00641167" w:rsidRDefault="0093268E" w:rsidP="00FB4138">
            <w:pPr>
              <w:rPr>
                <w:rFonts w:eastAsia="Times New Roman"/>
                <w:sz w:val="20"/>
                <w:szCs w:val="20"/>
                <w:u w:val="single"/>
              </w:rPr>
            </w:pPr>
            <w:r w:rsidRPr="00641167">
              <w:rPr>
                <w:rFonts w:eastAsia="Times New Roman"/>
                <w:sz w:val="20"/>
                <w:szCs w:val="20"/>
                <w:u w:val="single"/>
              </w:rPr>
              <w:t>Approved by</w:t>
            </w:r>
          </w:p>
        </w:tc>
      </w:tr>
      <w:tr w:rsidR="0093268E" w:rsidRPr="00641167" w:rsidTr="00FB4138">
        <w:trPr>
          <w:trHeight w:val="510"/>
        </w:trPr>
        <w:tc>
          <w:tcPr>
            <w:tcW w:w="6405" w:type="dxa"/>
            <w:gridSpan w:val="2"/>
            <w:tcBorders>
              <w:top w:val="nil"/>
              <w:left w:val="nil"/>
              <w:bottom w:val="nil"/>
              <w:right w:val="nil"/>
            </w:tcBorders>
            <w:shd w:val="clear" w:color="auto" w:fill="auto"/>
            <w:noWrap/>
            <w:vAlign w:val="bottom"/>
            <w:hideMark/>
          </w:tcPr>
          <w:p w:rsidR="0093268E" w:rsidRPr="00641167" w:rsidRDefault="0093268E" w:rsidP="00FB4138">
            <w:pPr>
              <w:jc w:val="center"/>
              <w:rPr>
                <w:rFonts w:eastAsia="Times New Roman"/>
                <w:sz w:val="20"/>
                <w:szCs w:val="20"/>
              </w:rPr>
            </w:pPr>
            <w:r w:rsidRPr="00641167">
              <w:rPr>
                <w:rFonts w:eastAsia="Times New Roman"/>
                <w:sz w:val="20"/>
                <w:szCs w:val="20"/>
              </w:rPr>
              <w:t>Name: _____________________________</w:t>
            </w:r>
          </w:p>
        </w:tc>
        <w:tc>
          <w:tcPr>
            <w:tcW w:w="1164" w:type="dxa"/>
            <w:tcBorders>
              <w:top w:val="nil"/>
              <w:left w:val="nil"/>
              <w:bottom w:val="nil"/>
              <w:right w:val="nil"/>
            </w:tcBorders>
            <w:shd w:val="clear" w:color="auto" w:fill="auto"/>
            <w:noWrap/>
            <w:vAlign w:val="bottom"/>
            <w:hideMark/>
          </w:tcPr>
          <w:p w:rsidR="0093268E" w:rsidRPr="00641167" w:rsidRDefault="0093268E" w:rsidP="00FB4138">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93268E" w:rsidRPr="00641167" w:rsidRDefault="0093268E" w:rsidP="00FB4138">
            <w:pPr>
              <w:jc w:val="center"/>
              <w:rPr>
                <w:rFonts w:eastAsia="Times New Roman"/>
                <w:sz w:val="20"/>
                <w:szCs w:val="20"/>
              </w:rPr>
            </w:pPr>
            <w:r w:rsidRPr="00641167">
              <w:rPr>
                <w:rFonts w:eastAsia="Times New Roman"/>
                <w:sz w:val="20"/>
                <w:szCs w:val="20"/>
              </w:rPr>
              <w:t>Name: ____________________________</w:t>
            </w:r>
          </w:p>
        </w:tc>
      </w:tr>
      <w:tr w:rsidR="0093268E" w:rsidRPr="00641167" w:rsidTr="00FB4138">
        <w:trPr>
          <w:trHeight w:val="225"/>
        </w:trPr>
        <w:tc>
          <w:tcPr>
            <w:tcW w:w="6405" w:type="dxa"/>
            <w:gridSpan w:val="2"/>
            <w:tcBorders>
              <w:top w:val="nil"/>
              <w:left w:val="nil"/>
              <w:bottom w:val="nil"/>
              <w:right w:val="nil"/>
            </w:tcBorders>
            <w:shd w:val="clear" w:color="auto" w:fill="auto"/>
            <w:noWrap/>
            <w:vAlign w:val="bottom"/>
            <w:hideMark/>
          </w:tcPr>
          <w:p w:rsidR="0093268E" w:rsidRPr="00641167" w:rsidRDefault="0093268E" w:rsidP="00FB4138">
            <w:pPr>
              <w:jc w:val="center"/>
              <w:rPr>
                <w:rFonts w:eastAsia="Times New Roman"/>
                <w:sz w:val="20"/>
                <w:szCs w:val="20"/>
              </w:rPr>
            </w:pPr>
            <w:r w:rsidRPr="00641167">
              <w:rPr>
                <w:rFonts w:eastAsia="Times New Roman"/>
                <w:sz w:val="20"/>
                <w:szCs w:val="20"/>
              </w:rPr>
              <w:t>Signature __________________________</w:t>
            </w:r>
          </w:p>
        </w:tc>
        <w:tc>
          <w:tcPr>
            <w:tcW w:w="1164" w:type="dxa"/>
            <w:tcBorders>
              <w:top w:val="nil"/>
              <w:left w:val="nil"/>
              <w:bottom w:val="nil"/>
              <w:right w:val="nil"/>
            </w:tcBorders>
            <w:shd w:val="clear" w:color="auto" w:fill="auto"/>
            <w:noWrap/>
            <w:vAlign w:val="bottom"/>
            <w:hideMark/>
          </w:tcPr>
          <w:p w:rsidR="0093268E" w:rsidRPr="00641167" w:rsidRDefault="0093268E" w:rsidP="00FB4138">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93268E" w:rsidRPr="00641167" w:rsidRDefault="0093268E" w:rsidP="00FB4138">
            <w:pPr>
              <w:jc w:val="center"/>
              <w:rPr>
                <w:rFonts w:eastAsia="Times New Roman"/>
                <w:sz w:val="20"/>
                <w:szCs w:val="20"/>
              </w:rPr>
            </w:pPr>
            <w:r w:rsidRPr="00641167">
              <w:rPr>
                <w:rFonts w:eastAsia="Times New Roman"/>
                <w:sz w:val="20"/>
                <w:szCs w:val="20"/>
              </w:rPr>
              <w:t>Signature __________________________</w:t>
            </w:r>
          </w:p>
        </w:tc>
      </w:tr>
      <w:tr w:rsidR="0093268E" w:rsidRPr="00641167" w:rsidTr="00FB4138">
        <w:trPr>
          <w:trHeight w:val="261"/>
        </w:trPr>
        <w:tc>
          <w:tcPr>
            <w:tcW w:w="6405" w:type="dxa"/>
            <w:gridSpan w:val="2"/>
            <w:tcBorders>
              <w:top w:val="nil"/>
              <w:left w:val="nil"/>
              <w:bottom w:val="nil"/>
              <w:right w:val="nil"/>
            </w:tcBorders>
            <w:shd w:val="clear" w:color="auto" w:fill="auto"/>
            <w:noWrap/>
            <w:vAlign w:val="bottom"/>
            <w:hideMark/>
          </w:tcPr>
          <w:p w:rsidR="0093268E" w:rsidRPr="00641167" w:rsidRDefault="0093268E" w:rsidP="00FB4138">
            <w:pPr>
              <w:jc w:val="center"/>
              <w:rPr>
                <w:rFonts w:eastAsia="Times New Roman"/>
                <w:sz w:val="20"/>
                <w:szCs w:val="20"/>
              </w:rPr>
            </w:pPr>
            <w:r w:rsidRPr="00641167">
              <w:rPr>
                <w:rFonts w:eastAsia="Times New Roman"/>
                <w:sz w:val="20"/>
                <w:szCs w:val="20"/>
              </w:rPr>
              <w:t>Date ______________________________</w:t>
            </w:r>
          </w:p>
        </w:tc>
        <w:tc>
          <w:tcPr>
            <w:tcW w:w="1164" w:type="dxa"/>
            <w:tcBorders>
              <w:top w:val="nil"/>
              <w:left w:val="nil"/>
              <w:bottom w:val="nil"/>
              <w:right w:val="nil"/>
            </w:tcBorders>
            <w:shd w:val="clear" w:color="auto" w:fill="auto"/>
            <w:noWrap/>
            <w:vAlign w:val="bottom"/>
            <w:hideMark/>
          </w:tcPr>
          <w:p w:rsidR="0093268E" w:rsidRPr="00641167" w:rsidRDefault="0093268E" w:rsidP="00FB4138">
            <w:pPr>
              <w:jc w:val="center"/>
              <w:rPr>
                <w:rFonts w:eastAsia="Times New Roman"/>
                <w:sz w:val="20"/>
                <w:szCs w:val="20"/>
              </w:rPr>
            </w:pPr>
          </w:p>
        </w:tc>
        <w:tc>
          <w:tcPr>
            <w:tcW w:w="6488" w:type="dxa"/>
            <w:gridSpan w:val="3"/>
            <w:tcBorders>
              <w:top w:val="nil"/>
              <w:left w:val="nil"/>
              <w:bottom w:val="nil"/>
              <w:right w:val="nil"/>
            </w:tcBorders>
            <w:shd w:val="clear" w:color="auto" w:fill="auto"/>
            <w:noWrap/>
            <w:vAlign w:val="bottom"/>
            <w:hideMark/>
          </w:tcPr>
          <w:p w:rsidR="0093268E" w:rsidRPr="00641167" w:rsidRDefault="0093268E" w:rsidP="00FB4138">
            <w:pPr>
              <w:jc w:val="center"/>
              <w:rPr>
                <w:rFonts w:eastAsia="Times New Roman"/>
                <w:sz w:val="20"/>
                <w:szCs w:val="20"/>
              </w:rPr>
            </w:pPr>
            <w:r w:rsidRPr="00641167">
              <w:rPr>
                <w:rFonts w:eastAsia="Times New Roman"/>
                <w:sz w:val="20"/>
                <w:szCs w:val="20"/>
              </w:rPr>
              <w:t>Date ______________________________</w:t>
            </w:r>
          </w:p>
        </w:tc>
      </w:tr>
    </w:tbl>
    <w:p w:rsidR="0093268E" w:rsidRPr="00641167" w:rsidRDefault="0093268E" w:rsidP="0093268E">
      <w:pPr>
        <w:rPr>
          <w:sz w:val="20"/>
          <w:szCs w:val="20"/>
        </w:rPr>
      </w:pPr>
    </w:p>
    <w:p w:rsidR="0093268E" w:rsidRDefault="0093268E" w:rsidP="0093268E"/>
    <w:p w:rsidR="0093268E" w:rsidRDefault="0093268E" w:rsidP="0093268E"/>
    <w:p w:rsidR="004B69AA" w:rsidRDefault="004B69AA">
      <w:pPr>
        <w:spacing w:after="200"/>
        <w:jc w:val="left"/>
      </w:pPr>
      <w:r>
        <w:br w:type="page"/>
      </w:r>
    </w:p>
    <w:p w:rsidR="004B69AA" w:rsidRDefault="004B69AA" w:rsidP="004B69AA">
      <w:pPr>
        <w:spacing w:line="240" w:lineRule="auto"/>
      </w:pPr>
    </w:p>
    <w:p w:rsidR="0093268E" w:rsidRDefault="0093268E" w:rsidP="0073421D">
      <w:pPr>
        <w:spacing w:line="360" w:lineRule="auto"/>
      </w:pPr>
      <w:r w:rsidRPr="002F7994">
        <w:t xml:space="preserve">Appendix </w:t>
      </w:r>
      <w:r>
        <w:t>Part IV/GL</w:t>
      </w:r>
      <w:r w:rsidR="00CB0102">
        <w:t>27</w:t>
      </w:r>
      <w:r>
        <w:t xml:space="preserve">/D-4 </w:t>
      </w:r>
      <w:r w:rsidRPr="00E820F1">
        <w:t>Construction Materials Used during the Month</w:t>
      </w:r>
    </w:p>
    <w:tbl>
      <w:tblPr>
        <w:tblW w:w="13447" w:type="dxa"/>
        <w:tblInd w:w="93" w:type="dxa"/>
        <w:tblLook w:val="04A0" w:firstRow="1" w:lastRow="0" w:firstColumn="1" w:lastColumn="0" w:noHBand="0" w:noVBand="1"/>
      </w:tblPr>
      <w:tblGrid>
        <w:gridCol w:w="735"/>
        <w:gridCol w:w="2270"/>
        <w:gridCol w:w="866"/>
        <w:gridCol w:w="1815"/>
        <w:gridCol w:w="681"/>
        <w:gridCol w:w="200"/>
        <w:gridCol w:w="1260"/>
        <w:gridCol w:w="700"/>
        <w:gridCol w:w="1600"/>
        <w:gridCol w:w="1380"/>
        <w:gridCol w:w="1940"/>
      </w:tblGrid>
      <w:tr w:rsidR="0093268E" w:rsidRPr="00A57D3E" w:rsidTr="003355E6">
        <w:trPr>
          <w:trHeight w:val="20"/>
        </w:trPr>
        <w:tc>
          <w:tcPr>
            <w:tcW w:w="5686" w:type="dxa"/>
            <w:gridSpan w:val="4"/>
            <w:tcBorders>
              <w:top w:val="nil"/>
              <w:left w:val="nil"/>
              <w:bottom w:val="nil"/>
              <w:right w:val="nil"/>
            </w:tcBorders>
            <w:shd w:val="clear" w:color="auto" w:fill="auto"/>
            <w:noWrap/>
            <w:vAlign w:val="bottom"/>
            <w:hideMark/>
          </w:tcPr>
          <w:p w:rsidR="0093268E" w:rsidRPr="00A57D3E" w:rsidRDefault="0093268E" w:rsidP="0073421D">
            <w:pPr>
              <w:rPr>
                <w:rFonts w:eastAsia="Times New Roman"/>
                <w:color w:val="000000"/>
                <w:sz w:val="20"/>
                <w:szCs w:val="20"/>
              </w:rPr>
            </w:pPr>
            <w:r w:rsidRPr="00A57D3E">
              <w:rPr>
                <w:rFonts w:eastAsia="Times New Roman"/>
                <w:color w:val="000000"/>
                <w:sz w:val="20"/>
                <w:szCs w:val="20"/>
              </w:rPr>
              <w:t>Project Name:_______________________</w:t>
            </w:r>
          </w:p>
        </w:tc>
        <w:tc>
          <w:tcPr>
            <w:tcW w:w="681" w:type="dxa"/>
            <w:tcBorders>
              <w:top w:val="nil"/>
              <w:left w:val="nil"/>
              <w:bottom w:val="nil"/>
              <w:right w:val="nil"/>
            </w:tcBorders>
            <w:shd w:val="clear" w:color="auto" w:fill="auto"/>
            <w:noWrap/>
            <w:vAlign w:val="bottom"/>
            <w:hideMark/>
          </w:tcPr>
          <w:p w:rsidR="0093268E" w:rsidRPr="00A57D3E" w:rsidRDefault="0093268E" w:rsidP="0073421D">
            <w:pPr>
              <w:spacing w:line="360" w:lineRule="auto"/>
              <w:rPr>
                <w:rFonts w:eastAsia="Times New Roman"/>
                <w:color w:val="000000"/>
                <w:sz w:val="20"/>
                <w:szCs w:val="20"/>
              </w:rPr>
            </w:pPr>
          </w:p>
        </w:tc>
        <w:tc>
          <w:tcPr>
            <w:tcW w:w="1460" w:type="dxa"/>
            <w:gridSpan w:val="2"/>
            <w:tcBorders>
              <w:top w:val="nil"/>
              <w:left w:val="nil"/>
              <w:bottom w:val="nil"/>
              <w:right w:val="nil"/>
            </w:tcBorders>
            <w:shd w:val="clear" w:color="auto" w:fill="auto"/>
            <w:noWrap/>
            <w:vAlign w:val="bottom"/>
            <w:hideMark/>
          </w:tcPr>
          <w:p w:rsidR="0093268E" w:rsidRPr="00A57D3E" w:rsidRDefault="0093268E" w:rsidP="0073421D">
            <w:pPr>
              <w:spacing w:line="360" w:lineRule="auto"/>
              <w:rPr>
                <w:rFonts w:eastAsia="Times New Roman"/>
                <w:sz w:val="20"/>
                <w:szCs w:val="20"/>
              </w:rPr>
            </w:pPr>
          </w:p>
        </w:tc>
        <w:tc>
          <w:tcPr>
            <w:tcW w:w="700" w:type="dxa"/>
            <w:tcBorders>
              <w:top w:val="nil"/>
              <w:left w:val="nil"/>
              <w:bottom w:val="nil"/>
              <w:right w:val="nil"/>
            </w:tcBorders>
            <w:shd w:val="clear" w:color="auto" w:fill="auto"/>
            <w:noWrap/>
            <w:vAlign w:val="bottom"/>
            <w:hideMark/>
          </w:tcPr>
          <w:p w:rsidR="0093268E" w:rsidRPr="00A57D3E" w:rsidRDefault="0093268E" w:rsidP="0073421D">
            <w:pPr>
              <w:spacing w:line="360" w:lineRule="auto"/>
              <w:rPr>
                <w:rFonts w:eastAsia="Times New Roman"/>
                <w:sz w:val="20"/>
                <w:szCs w:val="20"/>
              </w:rPr>
            </w:pPr>
          </w:p>
        </w:tc>
        <w:tc>
          <w:tcPr>
            <w:tcW w:w="1600" w:type="dxa"/>
            <w:tcBorders>
              <w:top w:val="nil"/>
              <w:left w:val="nil"/>
              <w:bottom w:val="nil"/>
              <w:right w:val="nil"/>
            </w:tcBorders>
            <w:shd w:val="clear" w:color="auto" w:fill="auto"/>
            <w:noWrap/>
            <w:vAlign w:val="bottom"/>
            <w:hideMark/>
          </w:tcPr>
          <w:p w:rsidR="0093268E" w:rsidRPr="00A57D3E" w:rsidRDefault="0093268E" w:rsidP="0073421D">
            <w:pPr>
              <w:spacing w:line="360" w:lineRule="auto"/>
              <w:rPr>
                <w:rFonts w:eastAsia="Times New Roman"/>
                <w:sz w:val="20"/>
                <w:szCs w:val="20"/>
              </w:rPr>
            </w:pPr>
          </w:p>
        </w:tc>
        <w:tc>
          <w:tcPr>
            <w:tcW w:w="1380" w:type="dxa"/>
            <w:tcBorders>
              <w:top w:val="nil"/>
              <w:left w:val="nil"/>
              <w:bottom w:val="nil"/>
              <w:right w:val="nil"/>
            </w:tcBorders>
            <w:shd w:val="clear" w:color="auto" w:fill="auto"/>
            <w:noWrap/>
            <w:vAlign w:val="bottom"/>
            <w:hideMark/>
          </w:tcPr>
          <w:p w:rsidR="0093268E" w:rsidRPr="00A57D3E" w:rsidRDefault="0093268E" w:rsidP="0073421D">
            <w:pPr>
              <w:spacing w:line="360" w:lineRule="auto"/>
              <w:rPr>
                <w:rFonts w:eastAsia="Times New Roman"/>
                <w:sz w:val="20"/>
                <w:szCs w:val="20"/>
              </w:rPr>
            </w:pPr>
          </w:p>
        </w:tc>
        <w:tc>
          <w:tcPr>
            <w:tcW w:w="1940" w:type="dxa"/>
            <w:tcBorders>
              <w:top w:val="nil"/>
              <w:left w:val="nil"/>
              <w:bottom w:val="nil"/>
              <w:right w:val="nil"/>
            </w:tcBorders>
            <w:shd w:val="clear" w:color="auto" w:fill="auto"/>
            <w:noWrap/>
            <w:vAlign w:val="bottom"/>
            <w:hideMark/>
          </w:tcPr>
          <w:p w:rsidR="0093268E" w:rsidRPr="00A57D3E" w:rsidRDefault="0093268E" w:rsidP="0073421D">
            <w:pPr>
              <w:spacing w:line="360" w:lineRule="auto"/>
              <w:rPr>
                <w:rFonts w:eastAsia="Times New Roman"/>
                <w:sz w:val="20"/>
                <w:szCs w:val="20"/>
              </w:rPr>
            </w:pPr>
          </w:p>
        </w:tc>
      </w:tr>
      <w:tr w:rsidR="0093268E" w:rsidRPr="00A57D3E" w:rsidTr="003355E6">
        <w:trPr>
          <w:trHeight w:val="20"/>
        </w:trPr>
        <w:tc>
          <w:tcPr>
            <w:tcW w:w="5686" w:type="dxa"/>
            <w:gridSpan w:val="4"/>
            <w:tcBorders>
              <w:top w:val="nil"/>
              <w:left w:val="nil"/>
              <w:bottom w:val="nil"/>
              <w:right w:val="nil"/>
            </w:tcBorders>
            <w:shd w:val="clear" w:color="auto" w:fill="auto"/>
            <w:noWrap/>
            <w:vAlign w:val="bottom"/>
            <w:hideMark/>
          </w:tcPr>
          <w:p w:rsidR="0093268E" w:rsidRPr="00A57D3E" w:rsidRDefault="0093268E" w:rsidP="0073421D">
            <w:pPr>
              <w:rPr>
                <w:rFonts w:eastAsia="Times New Roman"/>
                <w:color w:val="000000"/>
                <w:sz w:val="20"/>
                <w:szCs w:val="20"/>
              </w:rPr>
            </w:pPr>
            <w:r w:rsidRPr="00A57D3E">
              <w:rPr>
                <w:rFonts w:eastAsia="Times New Roman"/>
                <w:color w:val="000000"/>
                <w:sz w:val="20"/>
                <w:szCs w:val="20"/>
              </w:rPr>
              <w:t>Client:__________________________________</w:t>
            </w:r>
          </w:p>
        </w:tc>
        <w:tc>
          <w:tcPr>
            <w:tcW w:w="681"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color w:val="000000"/>
                <w:sz w:val="20"/>
                <w:szCs w:val="20"/>
              </w:rPr>
            </w:pPr>
          </w:p>
        </w:tc>
        <w:tc>
          <w:tcPr>
            <w:tcW w:w="1460" w:type="dxa"/>
            <w:gridSpan w:val="2"/>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c>
          <w:tcPr>
            <w:tcW w:w="700"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c>
          <w:tcPr>
            <w:tcW w:w="1600"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c>
          <w:tcPr>
            <w:tcW w:w="1380"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c>
          <w:tcPr>
            <w:tcW w:w="1940"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r>
      <w:tr w:rsidR="0093268E" w:rsidRPr="00A57D3E" w:rsidTr="003355E6">
        <w:trPr>
          <w:trHeight w:val="20"/>
        </w:trPr>
        <w:tc>
          <w:tcPr>
            <w:tcW w:w="5686" w:type="dxa"/>
            <w:gridSpan w:val="4"/>
            <w:tcBorders>
              <w:top w:val="nil"/>
              <w:left w:val="nil"/>
              <w:bottom w:val="nil"/>
              <w:right w:val="nil"/>
            </w:tcBorders>
            <w:shd w:val="clear" w:color="auto" w:fill="auto"/>
            <w:noWrap/>
            <w:vAlign w:val="bottom"/>
            <w:hideMark/>
          </w:tcPr>
          <w:p w:rsidR="0093268E" w:rsidRPr="00A57D3E" w:rsidRDefault="0093268E" w:rsidP="00FB4138">
            <w:pPr>
              <w:rPr>
                <w:rFonts w:eastAsia="Times New Roman"/>
                <w:color w:val="000000"/>
                <w:sz w:val="20"/>
                <w:szCs w:val="20"/>
              </w:rPr>
            </w:pPr>
            <w:r w:rsidRPr="00A57D3E">
              <w:rPr>
                <w:rFonts w:eastAsia="Times New Roman"/>
                <w:color w:val="000000"/>
                <w:sz w:val="20"/>
                <w:szCs w:val="20"/>
              </w:rPr>
              <w:t>Consultant:____________________________</w:t>
            </w:r>
          </w:p>
        </w:tc>
        <w:tc>
          <w:tcPr>
            <w:tcW w:w="681"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color w:val="000000"/>
                <w:sz w:val="20"/>
                <w:szCs w:val="20"/>
              </w:rPr>
            </w:pPr>
          </w:p>
        </w:tc>
        <w:tc>
          <w:tcPr>
            <w:tcW w:w="1460" w:type="dxa"/>
            <w:gridSpan w:val="2"/>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c>
          <w:tcPr>
            <w:tcW w:w="700"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c>
          <w:tcPr>
            <w:tcW w:w="1600"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c>
          <w:tcPr>
            <w:tcW w:w="1380"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c>
          <w:tcPr>
            <w:tcW w:w="1940"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r>
      <w:tr w:rsidR="0093268E" w:rsidRPr="00A57D3E" w:rsidTr="003355E6">
        <w:trPr>
          <w:trHeight w:val="20"/>
        </w:trPr>
        <w:tc>
          <w:tcPr>
            <w:tcW w:w="7827" w:type="dxa"/>
            <w:gridSpan w:val="7"/>
            <w:tcBorders>
              <w:top w:val="nil"/>
              <w:left w:val="nil"/>
              <w:bottom w:val="nil"/>
              <w:right w:val="nil"/>
            </w:tcBorders>
            <w:shd w:val="clear" w:color="auto" w:fill="auto"/>
            <w:noWrap/>
            <w:vAlign w:val="bottom"/>
            <w:hideMark/>
          </w:tcPr>
          <w:p w:rsidR="0093268E" w:rsidRPr="00A57D3E" w:rsidRDefault="0093268E" w:rsidP="00FB4138">
            <w:pPr>
              <w:rPr>
                <w:rFonts w:eastAsia="Times New Roman"/>
                <w:color w:val="000000"/>
                <w:sz w:val="20"/>
                <w:szCs w:val="20"/>
              </w:rPr>
            </w:pPr>
            <w:r w:rsidRPr="00A57D3E">
              <w:rPr>
                <w:rFonts w:eastAsia="Times New Roman"/>
                <w:color w:val="000000"/>
                <w:sz w:val="20"/>
                <w:szCs w:val="20"/>
              </w:rPr>
              <w:t>Contractor:________________________________</w:t>
            </w:r>
          </w:p>
        </w:tc>
        <w:tc>
          <w:tcPr>
            <w:tcW w:w="700"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c>
          <w:tcPr>
            <w:tcW w:w="1600"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c>
          <w:tcPr>
            <w:tcW w:w="1380"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c>
          <w:tcPr>
            <w:tcW w:w="1940"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r>
      <w:tr w:rsidR="0093268E" w:rsidRPr="00A57D3E" w:rsidTr="003355E6">
        <w:trPr>
          <w:trHeight w:val="20"/>
        </w:trPr>
        <w:tc>
          <w:tcPr>
            <w:tcW w:w="735"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c>
          <w:tcPr>
            <w:tcW w:w="2270"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c>
          <w:tcPr>
            <w:tcW w:w="866"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c>
          <w:tcPr>
            <w:tcW w:w="1815"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c>
          <w:tcPr>
            <w:tcW w:w="681"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c>
          <w:tcPr>
            <w:tcW w:w="1460" w:type="dxa"/>
            <w:gridSpan w:val="2"/>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c>
          <w:tcPr>
            <w:tcW w:w="700"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c>
          <w:tcPr>
            <w:tcW w:w="1600"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c>
          <w:tcPr>
            <w:tcW w:w="1380"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c>
          <w:tcPr>
            <w:tcW w:w="1940"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szCs w:val="20"/>
              </w:rPr>
            </w:pPr>
          </w:p>
        </w:tc>
      </w:tr>
      <w:tr w:rsidR="0093268E" w:rsidRPr="00A57D3E" w:rsidTr="003355E6">
        <w:trPr>
          <w:trHeight w:val="20"/>
        </w:trPr>
        <w:tc>
          <w:tcPr>
            <w:tcW w:w="7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68E" w:rsidRPr="00A57D3E" w:rsidRDefault="0093268E" w:rsidP="00FB4138">
            <w:pPr>
              <w:jc w:val="center"/>
              <w:rPr>
                <w:rFonts w:eastAsia="Times New Roman"/>
                <w:sz w:val="20"/>
                <w:szCs w:val="20"/>
              </w:rPr>
            </w:pPr>
            <w:r w:rsidRPr="00A57D3E">
              <w:rPr>
                <w:rFonts w:eastAsia="Times New Roman"/>
                <w:sz w:val="20"/>
                <w:szCs w:val="20"/>
              </w:rPr>
              <w:t>Item No.</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68E" w:rsidRPr="00A57D3E" w:rsidRDefault="0093268E" w:rsidP="00FB4138">
            <w:pPr>
              <w:jc w:val="center"/>
              <w:rPr>
                <w:rFonts w:eastAsia="Times New Roman"/>
                <w:sz w:val="20"/>
                <w:szCs w:val="20"/>
              </w:rPr>
            </w:pPr>
            <w:r w:rsidRPr="00A57D3E">
              <w:rPr>
                <w:rFonts w:eastAsia="Times New Roman"/>
                <w:sz w:val="20"/>
                <w:szCs w:val="20"/>
              </w:rPr>
              <w:t>Description</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68E" w:rsidRPr="00A57D3E" w:rsidRDefault="0093268E" w:rsidP="00FB4138">
            <w:pPr>
              <w:jc w:val="center"/>
              <w:rPr>
                <w:rFonts w:eastAsia="Times New Roman"/>
                <w:sz w:val="20"/>
                <w:szCs w:val="20"/>
              </w:rPr>
            </w:pPr>
            <w:r w:rsidRPr="00A57D3E">
              <w:rPr>
                <w:rFonts w:eastAsia="Times New Roman"/>
                <w:sz w:val="20"/>
                <w:szCs w:val="20"/>
              </w:rPr>
              <w:t>Unit</w:t>
            </w:r>
          </w:p>
        </w:tc>
        <w:tc>
          <w:tcPr>
            <w:tcW w:w="1815" w:type="dxa"/>
            <w:tcBorders>
              <w:top w:val="single" w:sz="4" w:space="0" w:color="auto"/>
              <w:left w:val="nil"/>
              <w:bottom w:val="single" w:sz="4" w:space="0" w:color="auto"/>
              <w:right w:val="single" w:sz="4" w:space="0" w:color="auto"/>
            </w:tcBorders>
            <w:shd w:val="clear" w:color="auto" w:fill="auto"/>
            <w:noWrap/>
            <w:vAlign w:val="bottom"/>
            <w:hideMark/>
          </w:tcPr>
          <w:p w:rsidR="0093268E" w:rsidRPr="00A57D3E" w:rsidRDefault="0093268E" w:rsidP="00FB4138">
            <w:pPr>
              <w:jc w:val="center"/>
              <w:rPr>
                <w:rFonts w:eastAsia="Times New Roman"/>
                <w:sz w:val="20"/>
                <w:szCs w:val="20"/>
              </w:rPr>
            </w:pPr>
            <w:r w:rsidRPr="00A57D3E">
              <w:rPr>
                <w:rFonts w:eastAsia="Times New Roman"/>
                <w:sz w:val="20"/>
                <w:szCs w:val="20"/>
              </w:rPr>
              <w:t> </w:t>
            </w:r>
          </w:p>
        </w:tc>
        <w:tc>
          <w:tcPr>
            <w:tcW w:w="8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68E" w:rsidRPr="00A57D3E" w:rsidRDefault="0093268E" w:rsidP="00FB4138">
            <w:pPr>
              <w:jc w:val="center"/>
              <w:rPr>
                <w:rFonts w:eastAsia="Times New Roman"/>
                <w:sz w:val="20"/>
                <w:szCs w:val="20"/>
              </w:rPr>
            </w:pPr>
            <w:r w:rsidRPr="00A57D3E">
              <w:rPr>
                <w:rFonts w:eastAsia="Times New Roman"/>
                <w:sz w:val="20"/>
                <w:szCs w:val="20"/>
              </w:rPr>
              <w:t>Total Cost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268E" w:rsidRPr="00A57D3E" w:rsidRDefault="0093268E" w:rsidP="00FB4138">
            <w:pPr>
              <w:jc w:val="center"/>
              <w:rPr>
                <w:rFonts w:eastAsia="Times New Roman"/>
                <w:sz w:val="20"/>
                <w:szCs w:val="20"/>
              </w:rPr>
            </w:pPr>
          </w:p>
        </w:tc>
        <w:tc>
          <w:tcPr>
            <w:tcW w:w="2300" w:type="dxa"/>
            <w:gridSpan w:val="2"/>
            <w:tcBorders>
              <w:top w:val="single" w:sz="4" w:space="0" w:color="auto"/>
              <w:left w:val="single" w:sz="4" w:space="0" w:color="auto"/>
              <w:bottom w:val="single" w:sz="4" w:space="0" w:color="auto"/>
              <w:right w:val="nil"/>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Bill Item Number</w:t>
            </w:r>
          </w:p>
        </w:tc>
        <w:tc>
          <w:tcPr>
            <w:tcW w:w="1380" w:type="dxa"/>
            <w:tcBorders>
              <w:top w:val="single" w:sz="4" w:space="0" w:color="auto"/>
              <w:left w:val="nil"/>
              <w:bottom w:val="single" w:sz="4" w:space="0" w:color="auto"/>
              <w:right w:val="nil"/>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68E" w:rsidRPr="00A57D3E" w:rsidRDefault="0093268E" w:rsidP="00FB4138">
            <w:pPr>
              <w:jc w:val="center"/>
              <w:rPr>
                <w:rFonts w:eastAsia="Times New Roman"/>
                <w:sz w:val="20"/>
                <w:szCs w:val="20"/>
              </w:rPr>
            </w:pPr>
            <w:r w:rsidRPr="00A57D3E">
              <w:rPr>
                <w:rFonts w:eastAsia="Times New Roman"/>
                <w:sz w:val="20"/>
                <w:szCs w:val="20"/>
              </w:rPr>
              <w:t>Remark</w:t>
            </w:r>
          </w:p>
        </w:tc>
      </w:tr>
      <w:tr w:rsidR="0093268E" w:rsidRPr="00A57D3E" w:rsidTr="003355E6">
        <w:trPr>
          <w:trHeight w:val="20"/>
        </w:trPr>
        <w:tc>
          <w:tcPr>
            <w:tcW w:w="735" w:type="dxa"/>
            <w:vMerge/>
            <w:tcBorders>
              <w:top w:val="single" w:sz="4" w:space="0" w:color="auto"/>
              <w:left w:val="single" w:sz="4" w:space="0" w:color="auto"/>
              <w:bottom w:val="single" w:sz="4" w:space="0" w:color="auto"/>
              <w:right w:val="single" w:sz="4" w:space="0" w:color="auto"/>
            </w:tcBorders>
            <w:vAlign w:val="center"/>
            <w:hideMark/>
          </w:tcPr>
          <w:p w:rsidR="0093268E" w:rsidRPr="00A57D3E" w:rsidRDefault="0093268E" w:rsidP="00FB4138">
            <w:pPr>
              <w:rPr>
                <w:rFonts w:eastAsia="Times New Roman"/>
                <w:sz w:val="20"/>
                <w:szCs w:val="20"/>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93268E" w:rsidRPr="00A57D3E" w:rsidRDefault="0093268E" w:rsidP="00FB4138">
            <w:pPr>
              <w:rPr>
                <w:rFonts w:eastAsia="Times New Roman"/>
                <w:sz w:val="20"/>
                <w:szCs w:val="20"/>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93268E" w:rsidRPr="00A57D3E" w:rsidRDefault="0093268E" w:rsidP="00FB4138">
            <w:pPr>
              <w:rPr>
                <w:rFonts w:eastAsia="Times New Roman"/>
                <w:sz w:val="20"/>
                <w:szCs w:val="20"/>
              </w:rPr>
            </w:pPr>
          </w:p>
        </w:tc>
        <w:tc>
          <w:tcPr>
            <w:tcW w:w="1815" w:type="dxa"/>
            <w:vMerge w:val="restart"/>
            <w:tcBorders>
              <w:top w:val="nil"/>
              <w:left w:val="nil"/>
              <w:right w:val="single" w:sz="4" w:space="0" w:color="auto"/>
            </w:tcBorders>
            <w:shd w:val="clear" w:color="auto" w:fill="auto"/>
            <w:noWrap/>
            <w:vAlign w:val="bottom"/>
            <w:hideMark/>
          </w:tcPr>
          <w:p w:rsidR="0093268E" w:rsidRPr="00A57D3E" w:rsidRDefault="0093268E" w:rsidP="00FB4138">
            <w:pPr>
              <w:jc w:val="center"/>
              <w:rPr>
                <w:rFonts w:eastAsia="Times New Roman"/>
                <w:sz w:val="20"/>
                <w:szCs w:val="20"/>
              </w:rPr>
            </w:pPr>
            <w:r w:rsidRPr="00A57D3E">
              <w:rPr>
                <w:rFonts w:eastAsia="Times New Roman"/>
                <w:sz w:val="20"/>
                <w:szCs w:val="20"/>
              </w:rPr>
              <w:t>Total Quantity</w:t>
            </w:r>
          </w:p>
          <w:p w:rsidR="0093268E" w:rsidRPr="00A57D3E" w:rsidRDefault="0093268E" w:rsidP="00FB4138">
            <w:pPr>
              <w:jc w:val="center"/>
              <w:rPr>
                <w:rFonts w:eastAsia="Times New Roman"/>
                <w:sz w:val="20"/>
                <w:szCs w:val="20"/>
              </w:rPr>
            </w:pPr>
            <w:r w:rsidRPr="00A57D3E">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vAlign w:val="center"/>
            <w:hideMark/>
          </w:tcPr>
          <w:p w:rsidR="0093268E" w:rsidRPr="00A57D3E" w:rsidRDefault="0093268E" w:rsidP="00FB4138">
            <w:pPr>
              <w:rPr>
                <w:rFonts w:eastAsia="Times New Roman"/>
                <w:sz w:val="20"/>
                <w:szCs w:val="20"/>
              </w:rPr>
            </w:pPr>
          </w:p>
        </w:tc>
        <w:tc>
          <w:tcPr>
            <w:tcW w:w="1260" w:type="dxa"/>
            <w:tcBorders>
              <w:top w:val="nil"/>
              <w:left w:val="nil"/>
              <w:bottom w:val="single" w:sz="4" w:space="0" w:color="auto"/>
              <w:right w:val="single" w:sz="4" w:space="0" w:color="auto"/>
            </w:tcBorders>
            <w:shd w:val="clear" w:color="auto" w:fill="auto"/>
            <w:vAlign w:val="center"/>
          </w:tcPr>
          <w:p w:rsidR="0093268E" w:rsidRPr="00A57D3E" w:rsidRDefault="0093268E" w:rsidP="00FB4138">
            <w:pPr>
              <w:rPr>
                <w:rFonts w:eastAsia="Times New Roman"/>
                <w:sz w:val="20"/>
                <w:szCs w:val="20"/>
              </w:rPr>
            </w:pPr>
          </w:p>
        </w:tc>
        <w:tc>
          <w:tcPr>
            <w:tcW w:w="3680" w:type="dxa"/>
            <w:gridSpan w:val="3"/>
            <w:tcBorders>
              <w:top w:val="single" w:sz="4" w:space="0" w:color="auto"/>
              <w:left w:val="nil"/>
              <w:bottom w:val="single" w:sz="4" w:space="0" w:color="auto"/>
              <w:right w:val="single" w:sz="4" w:space="0" w:color="auto"/>
            </w:tcBorders>
            <w:shd w:val="clear" w:color="auto" w:fill="auto"/>
            <w:noWrap/>
            <w:vAlign w:val="bottom"/>
            <w:hideMark/>
          </w:tcPr>
          <w:p w:rsidR="0093268E" w:rsidRPr="00A57D3E" w:rsidRDefault="0093268E" w:rsidP="00FB4138">
            <w:pPr>
              <w:jc w:val="center"/>
              <w:rPr>
                <w:rFonts w:eastAsia="Times New Roman"/>
                <w:sz w:val="20"/>
                <w:szCs w:val="20"/>
              </w:rPr>
            </w:pPr>
            <w:r w:rsidRPr="00A57D3E">
              <w:rPr>
                <w:rFonts w:eastAsia="Times New Roman"/>
                <w:sz w:val="20"/>
                <w:szCs w:val="20"/>
              </w:rPr>
              <w:t> </w:t>
            </w: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93268E" w:rsidRPr="00A57D3E" w:rsidRDefault="0093268E" w:rsidP="00FB4138">
            <w:pPr>
              <w:rPr>
                <w:rFonts w:eastAsia="Times New Roman"/>
                <w:sz w:val="20"/>
                <w:szCs w:val="20"/>
              </w:rPr>
            </w:pPr>
          </w:p>
        </w:tc>
      </w:tr>
      <w:tr w:rsidR="0093268E" w:rsidRPr="00A57D3E" w:rsidTr="003355E6">
        <w:trPr>
          <w:trHeight w:val="20"/>
        </w:trPr>
        <w:tc>
          <w:tcPr>
            <w:tcW w:w="735" w:type="dxa"/>
            <w:vMerge/>
            <w:tcBorders>
              <w:top w:val="single" w:sz="4" w:space="0" w:color="auto"/>
              <w:left w:val="single" w:sz="4" w:space="0" w:color="auto"/>
              <w:bottom w:val="single" w:sz="4" w:space="0" w:color="auto"/>
              <w:right w:val="single" w:sz="4" w:space="0" w:color="auto"/>
            </w:tcBorders>
            <w:vAlign w:val="center"/>
            <w:hideMark/>
          </w:tcPr>
          <w:p w:rsidR="0093268E" w:rsidRPr="00A57D3E" w:rsidRDefault="0093268E" w:rsidP="00FB4138">
            <w:pPr>
              <w:rPr>
                <w:rFonts w:eastAsia="Times New Roman"/>
                <w:sz w:val="20"/>
                <w:szCs w:val="20"/>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93268E" w:rsidRPr="00A57D3E" w:rsidRDefault="0093268E" w:rsidP="00FB4138">
            <w:pPr>
              <w:rPr>
                <w:rFonts w:eastAsia="Times New Roman"/>
                <w:sz w:val="20"/>
                <w:szCs w:val="20"/>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93268E" w:rsidRPr="00A57D3E" w:rsidRDefault="0093268E" w:rsidP="00FB4138">
            <w:pPr>
              <w:rPr>
                <w:rFonts w:eastAsia="Times New Roman"/>
                <w:sz w:val="20"/>
                <w:szCs w:val="20"/>
              </w:rPr>
            </w:pPr>
          </w:p>
        </w:tc>
        <w:tc>
          <w:tcPr>
            <w:tcW w:w="1815" w:type="dxa"/>
            <w:vMerge/>
            <w:tcBorders>
              <w:left w:val="nil"/>
              <w:right w:val="single" w:sz="4" w:space="0" w:color="auto"/>
            </w:tcBorders>
            <w:shd w:val="clear" w:color="auto" w:fill="auto"/>
            <w:noWrap/>
            <w:vAlign w:val="bottom"/>
            <w:hideMark/>
          </w:tcPr>
          <w:p w:rsidR="0093268E" w:rsidRPr="00A57D3E" w:rsidRDefault="0093268E" w:rsidP="00FB4138">
            <w:pPr>
              <w:jc w:val="center"/>
              <w:rPr>
                <w:rFonts w:eastAsia="Times New Roman"/>
                <w:sz w:val="20"/>
                <w:szCs w:val="20"/>
              </w:rPr>
            </w:pPr>
          </w:p>
        </w:tc>
        <w:tc>
          <w:tcPr>
            <w:tcW w:w="881" w:type="dxa"/>
            <w:gridSpan w:val="2"/>
            <w:tcBorders>
              <w:top w:val="nil"/>
              <w:left w:val="nil"/>
              <w:bottom w:val="single" w:sz="4" w:space="0" w:color="auto"/>
              <w:right w:val="single" w:sz="4" w:space="0" w:color="auto"/>
            </w:tcBorders>
            <w:shd w:val="clear" w:color="auto" w:fill="auto"/>
            <w:vAlign w:val="center"/>
            <w:hideMark/>
          </w:tcPr>
          <w:p w:rsidR="0093268E" w:rsidRPr="00A57D3E" w:rsidRDefault="0093268E" w:rsidP="00FB4138">
            <w:pPr>
              <w:rPr>
                <w:rFonts w:eastAsia="Times New Roman"/>
                <w:sz w:val="20"/>
                <w:szCs w:val="20"/>
              </w:rPr>
            </w:pPr>
          </w:p>
        </w:tc>
        <w:tc>
          <w:tcPr>
            <w:tcW w:w="1260" w:type="dxa"/>
            <w:tcBorders>
              <w:top w:val="nil"/>
              <w:left w:val="nil"/>
              <w:bottom w:val="single" w:sz="4" w:space="0" w:color="auto"/>
              <w:right w:val="single" w:sz="4" w:space="0" w:color="auto"/>
            </w:tcBorders>
            <w:shd w:val="clear" w:color="auto" w:fill="auto"/>
            <w:vAlign w:val="center"/>
          </w:tcPr>
          <w:p w:rsidR="0093268E" w:rsidRPr="00A57D3E" w:rsidRDefault="0093268E" w:rsidP="00FB4138">
            <w:pPr>
              <w:rPr>
                <w:rFonts w:eastAsia="Times New Roman"/>
                <w:sz w:val="20"/>
                <w:szCs w:val="20"/>
              </w:rPr>
            </w:pP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268E" w:rsidRPr="00A57D3E" w:rsidRDefault="0093268E" w:rsidP="00FB4138">
            <w:pPr>
              <w:jc w:val="center"/>
              <w:rPr>
                <w:rFonts w:eastAsia="Times New Roman"/>
                <w:sz w:val="20"/>
                <w:szCs w:val="20"/>
              </w:rPr>
            </w:pPr>
            <w:r w:rsidRPr="00A57D3E">
              <w:rPr>
                <w:rFonts w:eastAsia="Times New Roman"/>
                <w:sz w:val="20"/>
                <w:szCs w:val="20"/>
              </w:rPr>
              <w:t>Qty.</w:t>
            </w:r>
          </w:p>
        </w:tc>
        <w:tc>
          <w:tcPr>
            <w:tcW w:w="2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93268E" w:rsidRPr="00A57D3E" w:rsidRDefault="0093268E" w:rsidP="00FB4138">
            <w:pPr>
              <w:jc w:val="center"/>
              <w:rPr>
                <w:rFonts w:eastAsia="Times New Roman"/>
                <w:sz w:val="20"/>
                <w:szCs w:val="20"/>
              </w:rPr>
            </w:pPr>
            <w:r w:rsidRPr="00A57D3E">
              <w:rPr>
                <w:rFonts w:eastAsia="Times New Roman"/>
                <w:sz w:val="20"/>
                <w:szCs w:val="20"/>
              </w:rPr>
              <w:t>Cost</w:t>
            </w: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93268E" w:rsidRPr="00A57D3E" w:rsidRDefault="0093268E" w:rsidP="00FB4138">
            <w:pPr>
              <w:rPr>
                <w:rFonts w:eastAsia="Times New Roman"/>
                <w:sz w:val="20"/>
                <w:szCs w:val="20"/>
              </w:rPr>
            </w:pPr>
          </w:p>
        </w:tc>
      </w:tr>
      <w:tr w:rsidR="0093268E" w:rsidRPr="00A57D3E" w:rsidTr="003355E6">
        <w:trPr>
          <w:trHeight w:val="20"/>
        </w:trPr>
        <w:tc>
          <w:tcPr>
            <w:tcW w:w="735" w:type="dxa"/>
            <w:vMerge/>
            <w:tcBorders>
              <w:top w:val="single" w:sz="4" w:space="0" w:color="auto"/>
              <w:left w:val="single" w:sz="4" w:space="0" w:color="auto"/>
              <w:bottom w:val="single" w:sz="4" w:space="0" w:color="auto"/>
              <w:right w:val="single" w:sz="4" w:space="0" w:color="auto"/>
            </w:tcBorders>
            <w:vAlign w:val="center"/>
            <w:hideMark/>
          </w:tcPr>
          <w:p w:rsidR="0093268E" w:rsidRPr="00A57D3E" w:rsidRDefault="0093268E" w:rsidP="00FB4138">
            <w:pPr>
              <w:rPr>
                <w:rFonts w:eastAsia="Times New Roman"/>
                <w:sz w:val="20"/>
                <w:szCs w:val="20"/>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93268E" w:rsidRPr="00A57D3E" w:rsidRDefault="0093268E" w:rsidP="00FB4138">
            <w:pPr>
              <w:rPr>
                <w:rFonts w:eastAsia="Times New Roman"/>
                <w:sz w:val="20"/>
                <w:szCs w:val="20"/>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93268E" w:rsidRPr="00A57D3E" w:rsidRDefault="0093268E" w:rsidP="00FB4138">
            <w:pPr>
              <w:rPr>
                <w:rFonts w:eastAsia="Times New Roman"/>
                <w:sz w:val="20"/>
                <w:szCs w:val="20"/>
              </w:rPr>
            </w:pPr>
          </w:p>
        </w:tc>
        <w:tc>
          <w:tcPr>
            <w:tcW w:w="1815" w:type="dxa"/>
            <w:vMerge/>
            <w:tcBorders>
              <w:left w:val="nil"/>
              <w:bottom w:val="single" w:sz="4" w:space="0" w:color="auto"/>
              <w:right w:val="single" w:sz="4" w:space="0" w:color="auto"/>
            </w:tcBorders>
            <w:shd w:val="clear" w:color="auto" w:fill="auto"/>
            <w:noWrap/>
            <w:vAlign w:val="bottom"/>
            <w:hideMark/>
          </w:tcPr>
          <w:p w:rsidR="0093268E" w:rsidRPr="00A57D3E" w:rsidRDefault="0093268E" w:rsidP="00FB4138">
            <w:pPr>
              <w:jc w:val="center"/>
              <w:rPr>
                <w:rFonts w:eastAsia="Times New Roman"/>
                <w:sz w:val="20"/>
                <w:szCs w:val="20"/>
              </w:rPr>
            </w:pPr>
          </w:p>
        </w:tc>
        <w:tc>
          <w:tcPr>
            <w:tcW w:w="881" w:type="dxa"/>
            <w:gridSpan w:val="2"/>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jc w:val="center"/>
              <w:rPr>
                <w:rFonts w:eastAsia="Times New Roman"/>
                <w:sz w:val="20"/>
                <w:szCs w:val="20"/>
              </w:rPr>
            </w:pPr>
            <w:r w:rsidRPr="00A57D3E">
              <w:rPr>
                <w:rFonts w:eastAsia="Times New Roman"/>
                <w:sz w:val="20"/>
                <w:szCs w:val="20"/>
              </w:rPr>
              <w:t>Birr</w:t>
            </w:r>
          </w:p>
        </w:tc>
        <w:tc>
          <w:tcPr>
            <w:tcW w:w="126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jc w:val="center"/>
              <w:rPr>
                <w:rFonts w:eastAsia="Times New Roman"/>
                <w:sz w:val="20"/>
                <w:szCs w:val="20"/>
              </w:rPr>
            </w:pPr>
            <w:r w:rsidRPr="00A57D3E">
              <w:rPr>
                <w:rFonts w:eastAsia="Times New Roman"/>
                <w:sz w:val="20"/>
                <w:szCs w:val="20"/>
              </w:rPr>
              <w:t>Cents</w:t>
            </w:r>
          </w:p>
        </w:tc>
        <w:tc>
          <w:tcPr>
            <w:tcW w:w="700" w:type="dxa"/>
            <w:vMerge/>
            <w:tcBorders>
              <w:top w:val="nil"/>
              <w:left w:val="single" w:sz="4" w:space="0" w:color="auto"/>
              <w:bottom w:val="single" w:sz="4" w:space="0" w:color="auto"/>
              <w:right w:val="single" w:sz="4" w:space="0" w:color="auto"/>
            </w:tcBorders>
            <w:vAlign w:val="center"/>
            <w:hideMark/>
          </w:tcPr>
          <w:p w:rsidR="0093268E" w:rsidRPr="00A57D3E" w:rsidRDefault="0093268E" w:rsidP="00FB4138">
            <w:pPr>
              <w:rPr>
                <w:rFonts w:eastAsia="Times New Roman"/>
                <w:sz w:val="20"/>
                <w:szCs w:val="20"/>
              </w:rPr>
            </w:pPr>
          </w:p>
        </w:tc>
        <w:tc>
          <w:tcPr>
            <w:tcW w:w="16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jc w:val="center"/>
              <w:rPr>
                <w:rFonts w:eastAsia="Times New Roman"/>
                <w:sz w:val="20"/>
                <w:szCs w:val="20"/>
              </w:rPr>
            </w:pPr>
            <w:r w:rsidRPr="00A57D3E">
              <w:rPr>
                <w:rFonts w:eastAsia="Times New Roman"/>
                <w:sz w:val="20"/>
                <w:szCs w:val="20"/>
              </w:rPr>
              <w:t>Birr</w:t>
            </w:r>
          </w:p>
        </w:tc>
        <w:tc>
          <w:tcPr>
            <w:tcW w:w="138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jc w:val="center"/>
              <w:rPr>
                <w:rFonts w:eastAsia="Times New Roman"/>
                <w:sz w:val="20"/>
                <w:szCs w:val="20"/>
              </w:rPr>
            </w:pPr>
            <w:r w:rsidRPr="00A57D3E">
              <w:rPr>
                <w:rFonts w:eastAsia="Times New Roman"/>
                <w:sz w:val="20"/>
                <w:szCs w:val="20"/>
              </w:rPr>
              <w:t>Cents</w:t>
            </w: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93268E" w:rsidRPr="00A57D3E" w:rsidRDefault="0093268E" w:rsidP="00FB4138">
            <w:pPr>
              <w:rPr>
                <w:rFonts w:eastAsia="Times New Roman"/>
                <w:sz w:val="20"/>
                <w:szCs w:val="20"/>
              </w:rPr>
            </w:pPr>
          </w:p>
        </w:tc>
      </w:tr>
      <w:tr w:rsidR="0093268E" w:rsidRPr="00A57D3E" w:rsidTr="003355E6">
        <w:trPr>
          <w:trHeight w:val="2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r>
      <w:tr w:rsidR="0093268E" w:rsidRPr="00A57D3E" w:rsidTr="003355E6">
        <w:trPr>
          <w:trHeight w:val="2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r>
      <w:tr w:rsidR="0093268E" w:rsidRPr="00A57D3E" w:rsidTr="003355E6">
        <w:trPr>
          <w:trHeight w:val="2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r>
      <w:tr w:rsidR="0093268E" w:rsidRPr="00A57D3E" w:rsidTr="003355E6">
        <w:trPr>
          <w:trHeight w:val="2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r>
      <w:tr w:rsidR="0093268E" w:rsidRPr="00A57D3E" w:rsidTr="003355E6">
        <w:trPr>
          <w:trHeight w:val="2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r>
      <w:tr w:rsidR="0093268E" w:rsidRPr="00A57D3E" w:rsidTr="003355E6">
        <w:trPr>
          <w:trHeight w:val="2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r>
      <w:tr w:rsidR="0093268E" w:rsidRPr="00A57D3E" w:rsidTr="003355E6">
        <w:trPr>
          <w:trHeight w:val="2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r>
      <w:tr w:rsidR="0093268E" w:rsidRPr="00A57D3E" w:rsidTr="003355E6">
        <w:trPr>
          <w:trHeight w:val="2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r>
      <w:tr w:rsidR="0093268E" w:rsidRPr="00A57D3E" w:rsidTr="003355E6">
        <w:trPr>
          <w:trHeight w:val="2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r>
      <w:tr w:rsidR="0093268E" w:rsidRPr="00A57D3E" w:rsidTr="003355E6">
        <w:trPr>
          <w:trHeight w:val="2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r>
      <w:tr w:rsidR="0093268E" w:rsidRPr="00A57D3E" w:rsidTr="003355E6">
        <w:trPr>
          <w:trHeight w:val="2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r>
      <w:tr w:rsidR="0093268E" w:rsidRPr="00A57D3E" w:rsidTr="003355E6">
        <w:trPr>
          <w:trHeight w:val="2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227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66"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815"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38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rsidR="0093268E" w:rsidRPr="00A57D3E" w:rsidRDefault="0093268E" w:rsidP="00FB4138">
            <w:pPr>
              <w:rPr>
                <w:rFonts w:eastAsia="Times New Roman"/>
                <w:sz w:val="20"/>
                <w:szCs w:val="20"/>
              </w:rPr>
            </w:pPr>
            <w:r w:rsidRPr="00A57D3E">
              <w:rPr>
                <w:rFonts w:eastAsia="Times New Roman"/>
                <w:sz w:val="20"/>
                <w:szCs w:val="20"/>
              </w:rPr>
              <w:t> </w:t>
            </w:r>
          </w:p>
        </w:tc>
      </w:tr>
    </w:tbl>
    <w:p w:rsidR="0093268E" w:rsidRDefault="0093268E" w:rsidP="0093268E"/>
    <w:tbl>
      <w:tblPr>
        <w:tblW w:w="14057" w:type="dxa"/>
        <w:tblInd w:w="91" w:type="dxa"/>
        <w:tblLook w:val="04A0" w:firstRow="1" w:lastRow="0" w:firstColumn="1" w:lastColumn="0" w:noHBand="0" w:noVBand="1"/>
      </w:tblPr>
      <w:tblGrid>
        <w:gridCol w:w="5371"/>
        <w:gridCol w:w="1034"/>
        <w:gridCol w:w="1164"/>
        <w:gridCol w:w="4726"/>
        <w:gridCol w:w="1303"/>
        <w:gridCol w:w="459"/>
      </w:tblGrid>
      <w:tr w:rsidR="0093268E" w:rsidRPr="00A57D3E" w:rsidTr="00FB4138">
        <w:trPr>
          <w:gridAfter w:val="1"/>
          <w:wAfter w:w="459" w:type="dxa"/>
          <w:trHeight w:val="375"/>
        </w:trPr>
        <w:tc>
          <w:tcPr>
            <w:tcW w:w="12295" w:type="dxa"/>
            <w:gridSpan w:val="4"/>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rPr>
            </w:pPr>
            <w:r w:rsidRPr="00A57D3E">
              <w:rPr>
                <w:rFonts w:eastAsia="Times New Roman"/>
                <w:sz w:val="20"/>
              </w:rPr>
              <w:t>Remarks: ________________________________________________________________________________________.</w:t>
            </w:r>
          </w:p>
        </w:tc>
        <w:tc>
          <w:tcPr>
            <w:tcW w:w="1303" w:type="dxa"/>
            <w:tcBorders>
              <w:top w:val="nil"/>
              <w:left w:val="nil"/>
              <w:bottom w:val="nil"/>
              <w:right w:val="nil"/>
            </w:tcBorders>
            <w:shd w:val="clear" w:color="auto" w:fill="auto"/>
            <w:noWrap/>
            <w:vAlign w:val="bottom"/>
            <w:hideMark/>
          </w:tcPr>
          <w:p w:rsidR="0093268E" w:rsidRPr="00A57D3E" w:rsidRDefault="0093268E" w:rsidP="00FB4138">
            <w:pPr>
              <w:jc w:val="center"/>
              <w:rPr>
                <w:rFonts w:eastAsia="Times New Roman"/>
                <w:sz w:val="20"/>
              </w:rPr>
            </w:pPr>
          </w:p>
        </w:tc>
      </w:tr>
      <w:tr w:rsidR="0093268E" w:rsidRPr="00A57D3E" w:rsidTr="00FB4138">
        <w:trPr>
          <w:trHeight w:val="510"/>
        </w:trPr>
        <w:tc>
          <w:tcPr>
            <w:tcW w:w="5371" w:type="dxa"/>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rPr>
            </w:pPr>
            <w:r w:rsidRPr="00A57D3E">
              <w:rPr>
                <w:rFonts w:eastAsia="Times New Roman"/>
                <w:sz w:val="20"/>
                <w:u w:val="single"/>
              </w:rPr>
              <w:t>Prepared by</w:t>
            </w:r>
          </w:p>
        </w:tc>
        <w:tc>
          <w:tcPr>
            <w:tcW w:w="1034" w:type="dxa"/>
            <w:tcBorders>
              <w:top w:val="nil"/>
              <w:left w:val="nil"/>
              <w:bottom w:val="nil"/>
              <w:right w:val="nil"/>
            </w:tcBorders>
            <w:shd w:val="clear" w:color="auto" w:fill="auto"/>
            <w:noWrap/>
            <w:vAlign w:val="bottom"/>
            <w:hideMark/>
          </w:tcPr>
          <w:p w:rsidR="0093268E" w:rsidRPr="00A57D3E" w:rsidRDefault="0093268E" w:rsidP="00FB4138">
            <w:pPr>
              <w:jc w:val="center"/>
              <w:rPr>
                <w:rFonts w:eastAsia="Times New Roman"/>
                <w:sz w:val="20"/>
              </w:rPr>
            </w:pPr>
          </w:p>
        </w:tc>
        <w:tc>
          <w:tcPr>
            <w:tcW w:w="1164" w:type="dxa"/>
            <w:tcBorders>
              <w:top w:val="nil"/>
              <w:left w:val="nil"/>
              <w:bottom w:val="nil"/>
              <w:right w:val="nil"/>
            </w:tcBorders>
            <w:shd w:val="clear" w:color="auto" w:fill="auto"/>
            <w:noWrap/>
            <w:vAlign w:val="bottom"/>
            <w:hideMark/>
          </w:tcPr>
          <w:p w:rsidR="0093268E" w:rsidRPr="00A57D3E" w:rsidRDefault="0093268E" w:rsidP="00FB4138">
            <w:pPr>
              <w:jc w:val="center"/>
              <w:rPr>
                <w:rFonts w:eastAsia="Times New Roman"/>
                <w:sz w:val="20"/>
              </w:rPr>
            </w:pPr>
          </w:p>
        </w:tc>
        <w:tc>
          <w:tcPr>
            <w:tcW w:w="6488" w:type="dxa"/>
            <w:gridSpan w:val="3"/>
            <w:tcBorders>
              <w:top w:val="nil"/>
              <w:left w:val="nil"/>
              <w:bottom w:val="nil"/>
              <w:right w:val="nil"/>
            </w:tcBorders>
            <w:shd w:val="clear" w:color="auto" w:fill="auto"/>
            <w:noWrap/>
            <w:vAlign w:val="bottom"/>
            <w:hideMark/>
          </w:tcPr>
          <w:p w:rsidR="0093268E" w:rsidRPr="00A57D3E" w:rsidRDefault="0093268E" w:rsidP="00FB4138">
            <w:pPr>
              <w:rPr>
                <w:rFonts w:eastAsia="Times New Roman"/>
                <w:sz w:val="20"/>
                <w:u w:val="single"/>
              </w:rPr>
            </w:pPr>
            <w:r w:rsidRPr="00A57D3E">
              <w:rPr>
                <w:rFonts w:eastAsia="Times New Roman"/>
                <w:sz w:val="20"/>
                <w:u w:val="single"/>
              </w:rPr>
              <w:t>Approved by</w:t>
            </w:r>
          </w:p>
        </w:tc>
      </w:tr>
      <w:tr w:rsidR="0093268E" w:rsidRPr="00A57D3E" w:rsidTr="00FB4138">
        <w:trPr>
          <w:trHeight w:val="510"/>
        </w:trPr>
        <w:tc>
          <w:tcPr>
            <w:tcW w:w="6405" w:type="dxa"/>
            <w:gridSpan w:val="2"/>
            <w:tcBorders>
              <w:top w:val="nil"/>
              <w:left w:val="nil"/>
              <w:bottom w:val="nil"/>
              <w:right w:val="nil"/>
            </w:tcBorders>
            <w:shd w:val="clear" w:color="auto" w:fill="auto"/>
            <w:noWrap/>
            <w:vAlign w:val="bottom"/>
            <w:hideMark/>
          </w:tcPr>
          <w:p w:rsidR="0093268E" w:rsidRPr="00A57D3E" w:rsidRDefault="0093268E" w:rsidP="00FB4138">
            <w:pPr>
              <w:jc w:val="center"/>
              <w:rPr>
                <w:rFonts w:eastAsia="Times New Roman"/>
                <w:sz w:val="20"/>
              </w:rPr>
            </w:pPr>
            <w:r w:rsidRPr="00A57D3E">
              <w:rPr>
                <w:rFonts w:eastAsia="Times New Roman"/>
                <w:sz w:val="20"/>
              </w:rPr>
              <w:t>Name: _____________________________</w:t>
            </w:r>
          </w:p>
        </w:tc>
        <w:tc>
          <w:tcPr>
            <w:tcW w:w="1164" w:type="dxa"/>
            <w:tcBorders>
              <w:top w:val="nil"/>
              <w:left w:val="nil"/>
              <w:bottom w:val="nil"/>
              <w:right w:val="nil"/>
            </w:tcBorders>
            <w:shd w:val="clear" w:color="auto" w:fill="auto"/>
            <w:noWrap/>
            <w:vAlign w:val="bottom"/>
            <w:hideMark/>
          </w:tcPr>
          <w:p w:rsidR="0093268E" w:rsidRPr="00A57D3E" w:rsidRDefault="0093268E" w:rsidP="00FB4138">
            <w:pPr>
              <w:jc w:val="center"/>
              <w:rPr>
                <w:rFonts w:eastAsia="Times New Roman"/>
                <w:sz w:val="20"/>
              </w:rPr>
            </w:pPr>
          </w:p>
        </w:tc>
        <w:tc>
          <w:tcPr>
            <w:tcW w:w="6488" w:type="dxa"/>
            <w:gridSpan w:val="3"/>
            <w:tcBorders>
              <w:top w:val="nil"/>
              <w:left w:val="nil"/>
              <w:bottom w:val="nil"/>
              <w:right w:val="nil"/>
            </w:tcBorders>
            <w:shd w:val="clear" w:color="auto" w:fill="auto"/>
            <w:noWrap/>
            <w:vAlign w:val="bottom"/>
            <w:hideMark/>
          </w:tcPr>
          <w:p w:rsidR="0093268E" w:rsidRPr="00A57D3E" w:rsidRDefault="0093268E" w:rsidP="00FB4138">
            <w:pPr>
              <w:jc w:val="center"/>
              <w:rPr>
                <w:rFonts w:eastAsia="Times New Roman"/>
                <w:sz w:val="20"/>
              </w:rPr>
            </w:pPr>
            <w:r w:rsidRPr="00A57D3E">
              <w:rPr>
                <w:rFonts w:eastAsia="Times New Roman"/>
                <w:sz w:val="20"/>
              </w:rPr>
              <w:t>Name: ____________________________</w:t>
            </w:r>
          </w:p>
        </w:tc>
      </w:tr>
      <w:tr w:rsidR="0093268E" w:rsidRPr="00A57D3E" w:rsidTr="00FB4138">
        <w:trPr>
          <w:trHeight w:val="225"/>
        </w:trPr>
        <w:tc>
          <w:tcPr>
            <w:tcW w:w="6405" w:type="dxa"/>
            <w:gridSpan w:val="2"/>
            <w:tcBorders>
              <w:top w:val="nil"/>
              <w:left w:val="nil"/>
              <w:bottom w:val="nil"/>
              <w:right w:val="nil"/>
            </w:tcBorders>
            <w:shd w:val="clear" w:color="auto" w:fill="auto"/>
            <w:noWrap/>
            <w:vAlign w:val="bottom"/>
            <w:hideMark/>
          </w:tcPr>
          <w:p w:rsidR="0093268E" w:rsidRPr="00A57D3E" w:rsidRDefault="0093268E" w:rsidP="00FB4138">
            <w:pPr>
              <w:jc w:val="center"/>
              <w:rPr>
                <w:rFonts w:eastAsia="Times New Roman"/>
                <w:sz w:val="20"/>
              </w:rPr>
            </w:pPr>
            <w:r w:rsidRPr="00A57D3E">
              <w:rPr>
                <w:rFonts w:eastAsia="Times New Roman"/>
                <w:sz w:val="20"/>
              </w:rPr>
              <w:t>Signature __________________________</w:t>
            </w:r>
          </w:p>
        </w:tc>
        <w:tc>
          <w:tcPr>
            <w:tcW w:w="1164" w:type="dxa"/>
            <w:tcBorders>
              <w:top w:val="nil"/>
              <w:left w:val="nil"/>
              <w:bottom w:val="nil"/>
              <w:right w:val="nil"/>
            </w:tcBorders>
            <w:shd w:val="clear" w:color="auto" w:fill="auto"/>
            <w:noWrap/>
            <w:vAlign w:val="bottom"/>
            <w:hideMark/>
          </w:tcPr>
          <w:p w:rsidR="0093268E" w:rsidRPr="00A57D3E" w:rsidRDefault="0093268E" w:rsidP="00FB4138">
            <w:pPr>
              <w:jc w:val="center"/>
              <w:rPr>
                <w:rFonts w:eastAsia="Times New Roman"/>
                <w:sz w:val="20"/>
              </w:rPr>
            </w:pPr>
          </w:p>
        </w:tc>
        <w:tc>
          <w:tcPr>
            <w:tcW w:w="6488" w:type="dxa"/>
            <w:gridSpan w:val="3"/>
            <w:tcBorders>
              <w:top w:val="nil"/>
              <w:left w:val="nil"/>
              <w:bottom w:val="nil"/>
              <w:right w:val="nil"/>
            </w:tcBorders>
            <w:shd w:val="clear" w:color="auto" w:fill="auto"/>
            <w:noWrap/>
            <w:vAlign w:val="bottom"/>
            <w:hideMark/>
          </w:tcPr>
          <w:p w:rsidR="0093268E" w:rsidRPr="00A57D3E" w:rsidRDefault="0093268E" w:rsidP="00FB4138">
            <w:pPr>
              <w:jc w:val="center"/>
              <w:rPr>
                <w:rFonts w:eastAsia="Times New Roman"/>
                <w:sz w:val="20"/>
              </w:rPr>
            </w:pPr>
            <w:r w:rsidRPr="00A57D3E">
              <w:rPr>
                <w:rFonts w:eastAsia="Times New Roman"/>
                <w:sz w:val="20"/>
              </w:rPr>
              <w:t>Signature __________________________</w:t>
            </w:r>
          </w:p>
        </w:tc>
      </w:tr>
      <w:tr w:rsidR="0093268E" w:rsidRPr="00A57D3E" w:rsidTr="00FB4138">
        <w:trPr>
          <w:trHeight w:val="261"/>
        </w:trPr>
        <w:tc>
          <w:tcPr>
            <w:tcW w:w="6405" w:type="dxa"/>
            <w:gridSpan w:val="2"/>
            <w:tcBorders>
              <w:top w:val="nil"/>
              <w:left w:val="nil"/>
              <w:bottom w:val="nil"/>
              <w:right w:val="nil"/>
            </w:tcBorders>
            <w:shd w:val="clear" w:color="auto" w:fill="auto"/>
            <w:noWrap/>
            <w:vAlign w:val="bottom"/>
            <w:hideMark/>
          </w:tcPr>
          <w:p w:rsidR="0093268E" w:rsidRPr="00A57D3E" w:rsidRDefault="0093268E" w:rsidP="00FB4138">
            <w:pPr>
              <w:jc w:val="center"/>
              <w:rPr>
                <w:rFonts w:eastAsia="Times New Roman"/>
                <w:sz w:val="20"/>
              </w:rPr>
            </w:pPr>
            <w:r w:rsidRPr="00A57D3E">
              <w:rPr>
                <w:rFonts w:eastAsia="Times New Roman"/>
                <w:sz w:val="20"/>
              </w:rPr>
              <w:t>Date ______________________________</w:t>
            </w:r>
          </w:p>
        </w:tc>
        <w:tc>
          <w:tcPr>
            <w:tcW w:w="1164" w:type="dxa"/>
            <w:tcBorders>
              <w:top w:val="nil"/>
              <w:left w:val="nil"/>
              <w:bottom w:val="nil"/>
              <w:right w:val="nil"/>
            </w:tcBorders>
            <w:shd w:val="clear" w:color="auto" w:fill="auto"/>
            <w:noWrap/>
            <w:vAlign w:val="bottom"/>
            <w:hideMark/>
          </w:tcPr>
          <w:p w:rsidR="0093268E" w:rsidRPr="00A57D3E" w:rsidRDefault="0093268E" w:rsidP="00FB4138">
            <w:pPr>
              <w:jc w:val="center"/>
              <w:rPr>
                <w:rFonts w:eastAsia="Times New Roman"/>
                <w:sz w:val="20"/>
              </w:rPr>
            </w:pPr>
          </w:p>
        </w:tc>
        <w:tc>
          <w:tcPr>
            <w:tcW w:w="6488" w:type="dxa"/>
            <w:gridSpan w:val="3"/>
            <w:tcBorders>
              <w:top w:val="nil"/>
              <w:left w:val="nil"/>
              <w:bottom w:val="nil"/>
              <w:right w:val="nil"/>
            </w:tcBorders>
            <w:shd w:val="clear" w:color="auto" w:fill="auto"/>
            <w:noWrap/>
            <w:vAlign w:val="bottom"/>
            <w:hideMark/>
          </w:tcPr>
          <w:p w:rsidR="0093268E" w:rsidRPr="00A57D3E" w:rsidRDefault="0093268E" w:rsidP="00FB4138">
            <w:pPr>
              <w:jc w:val="center"/>
              <w:rPr>
                <w:rFonts w:eastAsia="Times New Roman"/>
                <w:sz w:val="20"/>
              </w:rPr>
            </w:pPr>
            <w:r w:rsidRPr="00A57D3E">
              <w:rPr>
                <w:rFonts w:eastAsia="Times New Roman"/>
                <w:sz w:val="20"/>
              </w:rPr>
              <w:t>Date ______________________________</w:t>
            </w:r>
          </w:p>
        </w:tc>
      </w:tr>
    </w:tbl>
    <w:p w:rsidR="00570F7C" w:rsidRDefault="00570F7C" w:rsidP="0093268E"/>
    <w:p w:rsidR="00570F7C" w:rsidRDefault="00570F7C" w:rsidP="0093268E">
      <w:pPr>
        <w:sectPr w:rsidR="00570F7C" w:rsidSect="00A57D3E">
          <w:headerReference w:type="even" r:id="rId49"/>
          <w:headerReference w:type="default" r:id="rId50"/>
          <w:footerReference w:type="even" r:id="rId51"/>
          <w:footerReference w:type="default" r:id="rId52"/>
          <w:pgSz w:w="16839" w:h="11907" w:orient="landscape" w:code="9"/>
          <w:pgMar w:top="1152" w:right="1152" w:bottom="1152" w:left="1152" w:header="720" w:footer="720" w:gutter="0"/>
          <w:cols w:space="720"/>
          <w:docGrid w:linePitch="360"/>
        </w:sectPr>
      </w:pPr>
    </w:p>
    <w:p w:rsidR="004B69AA" w:rsidRDefault="004B69AA" w:rsidP="00922EB6">
      <w:pPr>
        <w:pStyle w:val="Caption"/>
      </w:pPr>
    </w:p>
    <w:p w:rsidR="0093268E" w:rsidRDefault="00922EB6" w:rsidP="00922EB6">
      <w:pPr>
        <w:pStyle w:val="Caption"/>
      </w:pPr>
      <w:bookmarkStart w:id="477" w:name="_Toc531653276"/>
      <w:r>
        <w:t xml:space="preserve">APPENDIX </w:t>
      </w:r>
      <w:r w:rsidR="00696FD7">
        <w:fldChar w:fldCharType="begin"/>
      </w:r>
      <w:r w:rsidR="00696FD7">
        <w:instrText xml:space="preserve"> SEQ APPENDIX \* ROMAN </w:instrText>
      </w:r>
      <w:r w:rsidR="00696FD7">
        <w:fldChar w:fldCharType="separate"/>
      </w:r>
      <w:r w:rsidR="00DD39EB">
        <w:rPr>
          <w:noProof/>
        </w:rPr>
        <w:t>V</w:t>
      </w:r>
      <w:r w:rsidR="00696FD7">
        <w:rPr>
          <w:noProof/>
        </w:rPr>
        <w:fldChar w:fldCharType="end"/>
      </w:r>
      <w:r>
        <w:t xml:space="preserve">: </w:t>
      </w:r>
      <w:r w:rsidRPr="00AB7B99">
        <w:t>PART IV/GL 27/E CHECK LIST</w:t>
      </w:r>
      <w:bookmarkEnd w:id="477"/>
    </w:p>
    <w:p w:rsidR="00922EB6" w:rsidRPr="00922EB6" w:rsidRDefault="00922EB6" w:rsidP="00922EB6"/>
    <w:p w:rsidR="0093268E" w:rsidRPr="00626722" w:rsidRDefault="0093268E" w:rsidP="0073421D">
      <w:pPr>
        <w:spacing w:line="360" w:lineRule="auto"/>
      </w:pPr>
      <w:r w:rsidRPr="00626722">
        <w:t>Appendix Part IV/GL</w:t>
      </w:r>
      <w:r w:rsidR="00CB0102">
        <w:t>27</w:t>
      </w:r>
      <w:r w:rsidRPr="00626722">
        <w:t>/E-1 Check List for Bid Security</w:t>
      </w:r>
    </w:p>
    <w:p w:rsidR="0093268E" w:rsidRPr="00626722" w:rsidRDefault="0093268E" w:rsidP="0093268E">
      <w:pPr>
        <w:tabs>
          <w:tab w:val="left" w:pos="1567"/>
        </w:tabs>
        <w:rPr>
          <w:b/>
        </w:rPr>
      </w:pPr>
      <w:r w:rsidRPr="00626722">
        <w:t>The following issues shall be strictly examined while dealing with bid security: -</w:t>
      </w:r>
    </w:p>
    <w:p w:rsidR="0093268E" w:rsidRPr="00626722" w:rsidRDefault="0093268E" w:rsidP="00463A37">
      <w:pPr>
        <w:pStyle w:val="ListParagraph"/>
        <w:numPr>
          <w:ilvl w:val="0"/>
          <w:numId w:val="52"/>
        </w:numPr>
        <w:spacing w:before="0" w:after="200" w:line="276" w:lineRule="auto"/>
      </w:pPr>
      <w:r w:rsidRPr="00626722">
        <w:t xml:space="preserve">The Bidder shall furnish, as part of the Bid, a Bid Security in original form in Ethiopian Birr in the amount specified in the BDS be in the form of </w:t>
      </w:r>
    </w:p>
    <w:p w:rsidR="0093268E" w:rsidRPr="00626722" w:rsidRDefault="0093268E" w:rsidP="00463A37">
      <w:pPr>
        <w:pStyle w:val="ListParagraph"/>
        <w:numPr>
          <w:ilvl w:val="1"/>
          <w:numId w:val="52"/>
        </w:numPr>
        <w:spacing w:before="0" w:after="200" w:line="276" w:lineRule="auto"/>
      </w:pPr>
      <w:r w:rsidRPr="00626722">
        <w:t xml:space="preserve">cash, </w:t>
      </w:r>
    </w:p>
    <w:p w:rsidR="0093268E" w:rsidRPr="00626722" w:rsidRDefault="0093268E" w:rsidP="00463A37">
      <w:pPr>
        <w:pStyle w:val="ListParagraph"/>
        <w:numPr>
          <w:ilvl w:val="1"/>
          <w:numId w:val="52"/>
        </w:numPr>
        <w:spacing w:before="0" w:after="200" w:line="276" w:lineRule="auto"/>
      </w:pPr>
      <w:r w:rsidRPr="00626722">
        <w:t xml:space="preserve">a certified or payable order, </w:t>
      </w:r>
    </w:p>
    <w:p w:rsidR="0093268E" w:rsidRPr="00626722" w:rsidRDefault="0093268E" w:rsidP="00463A37">
      <w:pPr>
        <w:pStyle w:val="ListParagraph"/>
        <w:numPr>
          <w:ilvl w:val="1"/>
          <w:numId w:val="52"/>
        </w:numPr>
        <w:spacing w:before="0" w:after="200" w:line="276" w:lineRule="auto"/>
      </w:pPr>
      <w:r w:rsidRPr="00626722">
        <w:t xml:space="preserve">bank draft, </w:t>
      </w:r>
    </w:p>
    <w:p w:rsidR="0093268E" w:rsidRPr="00626722" w:rsidRDefault="0093268E" w:rsidP="00463A37">
      <w:pPr>
        <w:pStyle w:val="ListParagraph"/>
        <w:numPr>
          <w:ilvl w:val="1"/>
          <w:numId w:val="52"/>
        </w:numPr>
        <w:spacing w:before="0" w:after="200" w:line="276" w:lineRule="auto"/>
      </w:pPr>
      <w:r w:rsidRPr="00626722">
        <w:t xml:space="preserve">letter of credit, or </w:t>
      </w:r>
    </w:p>
    <w:p w:rsidR="0093268E" w:rsidRPr="00626722" w:rsidRDefault="0093268E" w:rsidP="00463A37">
      <w:pPr>
        <w:pStyle w:val="ListParagraph"/>
        <w:numPr>
          <w:ilvl w:val="1"/>
          <w:numId w:val="52"/>
        </w:numPr>
        <w:spacing w:before="0" w:after="200" w:line="276" w:lineRule="auto"/>
      </w:pPr>
      <w:r w:rsidRPr="00626722">
        <w:t>an unconditional bank guarantee</w:t>
      </w:r>
    </w:p>
    <w:p w:rsidR="0093268E" w:rsidRPr="00626722" w:rsidRDefault="0093268E" w:rsidP="00463A37">
      <w:pPr>
        <w:pStyle w:val="ListParagraph"/>
        <w:numPr>
          <w:ilvl w:val="0"/>
          <w:numId w:val="52"/>
        </w:numPr>
        <w:spacing w:before="0" w:after="200" w:line="276" w:lineRule="auto"/>
      </w:pPr>
      <w:r w:rsidRPr="00626722">
        <w:t>Any bid not accompanied by an acceptable Bid Security shall be rejected by the Employer.</w:t>
      </w:r>
    </w:p>
    <w:p w:rsidR="0093268E" w:rsidRPr="00626722" w:rsidRDefault="0093268E" w:rsidP="00463A37">
      <w:pPr>
        <w:pStyle w:val="ListParagraph"/>
        <w:numPr>
          <w:ilvl w:val="0"/>
          <w:numId w:val="52"/>
        </w:numPr>
        <w:spacing w:before="0" w:after="200" w:line="276" w:lineRule="auto"/>
      </w:pPr>
      <w:r w:rsidRPr="00626722">
        <w:t>The Bid Security of unsuccessful bidders will be returned within one week after concluding the contract and after a contract security has been furnished by the successful Bidder.</w:t>
      </w:r>
    </w:p>
    <w:p w:rsidR="0093268E" w:rsidRDefault="0093268E" w:rsidP="00463A37">
      <w:pPr>
        <w:pStyle w:val="ListParagraph"/>
        <w:numPr>
          <w:ilvl w:val="0"/>
          <w:numId w:val="52"/>
        </w:numPr>
        <w:spacing w:before="0" w:after="200" w:line="276" w:lineRule="auto"/>
      </w:pPr>
      <w:r w:rsidRPr="00626722">
        <w:t>The Bid Security of the successful Bidder will be discharged when the Bidder has signed the contract and furnished the required Contract Security.</w:t>
      </w:r>
      <w:r w:rsidR="0002005E">
        <w:t xml:space="preserve"> Most commonly the validity date is 28 days.</w:t>
      </w:r>
    </w:p>
    <w:p w:rsidR="0093268E" w:rsidRPr="00626722" w:rsidRDefault="0093268E" w:rsidP="00463A37">
      <w:pPr>
        <w:pStyle w:val="ListParagraph"/>
        <w:numPr>
          <w:ilvl w:val="0"/>
          <w:numId w:val="52"/>
        </w:numPr>
        <w:spacing w:before="0" w:after="200" w:line="276" w:lineRule="auto"/>
      </w:pPr>
      <w:r w:rsidRPr="00626722">
        <w:t>The Bid Security may be forfeited:</w:t>
      </w:r>
    </w:p>
    <w:p w:rsidR="0093268E" w:rsidRPr="00626722" w:rsidRDefault="0093268E" w:rsidP="00463A37">
      <w:pPr>
        <w:pStyle w:val="ListParagraph"/>
        <w:numPr>
          <w:ilvl w:val="1"/>
          <w:numId w:val="52"/>
        </w:numPr>
        <w:spacing w:before="0" w:after="200" w:line="276" w:lineRule="auto"/>
      </w:pPr>
      <w:r w:rsidRPr="00626722">
        <w:rPr>
          <w:spacing w:val="-3"/>
        </w:rPr>
        <w:t>If the Bidder withdraws the Bid after Bid opening during the period of Bid validity</w:t>
      </w:r>
      <w:r w:rsidRPr="00626722">
        <w:rPr>
          <w:lang w:val="en-GB"/>
        </w:rPr>
        <w:t>;</w:t>
      </w:r>
    </w:p>
    <w:p w:rsidR="0093268E" w:rsidRPr="00626722" w:rsidRDefault="0093268E" w:rsidP="00463A37">
      <w:pPr>
        <w:pStyle w:val="ListParagraph"/>
        <w:numPr>
          <w:ilvl w:val="1"/>
          <w:numId w:val="52"/>
        </w:numPr>
        <w:spacing w:before="0" w:after="200" w:line="276" w:lineRule="auto"/>
      </w:pPr>
      <w:r w:rsidRPr="00626722">
        <w:rPr>
          <w:spacing w:val="-3"/>
        </w:rPr>
        <w:t>If the Bidder does not accept the correction of the Bid price, pursuant to Clause 27; or</w:t>
      </w:r>
    </w:p>
    <w:p w:rsidR="0093268E" w:rsidRPr="00626722" w:rsidRDefault="0093268E" w:rsidP="00463A37">
      <w:pPr>
        <w:pStyle w:val="ListParagraph"/>
        <w:numPr>
          <w:ilvl w:val="1"/>
          <w:numId w:val="52"/>
        </w:numPr>
        <w:spacing w:before="0" w:after="0"/>
      </w:pPr>
      <w:r w:rsidRPr="00626722">
        <w:rPr>
          <w:spacing w:val="-3"/>
        </w:rPr>
        <w:t>In the case of a successful Bidder, if the Bidder fails within the specified time limit to</w:t>
      </w:r>
      <w:r w:rsidRPr="00626722">
        <w:rPr>
          <w:lang w:val="en-GB"/>
        </w:rPr>
        <w:t>:</w:t>
      </w:r>
    </w:p>
    <w:p w:rsidR="0093268E" w:rsidRPr="00626722" w:rsidRDefault="0093268E" w:rsidP="00463A37">
      <w:pPr>
        <w:pStyle w:val="ListParagraph"/>
        <w:numPr>
          <w:ilvl w:val="2"/>
          <w:numId w:val="52"/>
        </w:numPr>
        <w:spacing w:before="0" w:after="0"/>
      </w:pPr>
      <w:r w:rsidRPr="00626722">
        <w:t>Sign the contract; or</w:t>
      </w:r>
    </w:p>
    <w:p w:rsidR="0093268E" w:rsidRDefault="0093268E" w:rsidP="00463A37">
      <w:pPr>
        <w:pStyle w:val="ListParagraph"/>
        <w:numPr>
          <w:ilvl w:val="2"/>
          <w:numId w:val="52"/>
        </w:numPr>
        <w:spacing w:before="0" w:after="0"/>
      </w:pPr>
      <w:r w:rsidRPr="00626722">
        <w:rPr>
          <w:spacing w:val="-3"/>
        </w:rPr>
        <w:t>Furnish the required Contract/</w:t>
      </w:r>
      <w:r w:rsidRPr="00626722">
        <w:t>Performance</w:t>
      </w:r>
      <w:r w:rsidRPr="00626722">
        <w:rPr>
          <w:spacing w:val="-3"/>
        </w:rPr>
        <w:t xml:space="preserve"> Security</w:t>
      </w:r>
      <w:r w:rsidRPr="00626722">
        <w:t>.</w:t>
      </w:r>
    </w:p>
    <w:p w:rsidR="00570F7C" w:rsidRDefault="00696FD7" w:rsidP="00570F7C">
      <w:pPr>
        <w:contextualSpacing/>
      </w:pPr>
      <w:r>
        <w:rPr>
          <w:noProof/>
          <w:spacing w:val="-3"/>
        </w:rPr>
        <w:pict>
          <v:rect id="_x0000_s2004" style="position:absolute;left:0;text-align:left;margin-left:-9.75pt;margin-top:10.35pt;width:493.5pt;height:98.7pt;z-index:252385280" fillcolor="#f2dbdb [661]">
            <v:textbox style="mso-next-textbox:#_x0000_s2004">
              <w:txbxContent>
                <w:p w:rsidR="00DD39EB" w:rsidRPr="00F966DB" w:rsidRDefault="00DD39EB" w:rsidP="00F966DB">
                  <w:pPr>
                    <w:shd w:val="clear" w:color="auto" w:fill="F2DBDB" w:themeFill="accent2" w:themeFillTint="33"/>
                    <w:rPr>
                      <w:bCs/>
                      <w:sz w:val="20"/>
                      <w:szCs w:val="24"/>
                    </w:rPr>
                  </w:pPr>
                  <w:r w:rsidRPr="00F966DB">
                    <w:rPr>
                      <w:bCs/>
                      <w:sz w:val="20"/>
                      <w:szCs w:val="24"/>
                    </w:rPr>
                    <w:t>Note that: - The followings conditions shall be taken in to account while setting amount of bid security.</w:t>
                  </w:r>
                </w:p>
                <w:p w:rsidR="00DD39EB" w:rsidRPr="00F966DB" w:rsidRDefault="00DD39EB" w:rsidP="00463A37">
                  <w:pPr>
                    <w:pStyle w:val="ListParagraph"/>
                    <w:numPr>
                      <w:ilvl w:val="0"/>
                      <w:numId w:val="29"/>
                    </w:numPr>
                    <w:shd w:val="clear" w:color="auto" w:fill="F2DBDB" w:themeFill="accent2" w:themeFillTint="33"/>
                    <w:spacing w:before="0" w:after="0"/>
                    <w:rPr>
                      <w:bCs/>
                      <w:sz w:val="20"/>
                      <w:szCs w:val="24"/>
                    </w:rPr>
                  </w:pPr>
                  <w:r w:rsidRPr="00F966DB">
                    <w:rPr>
                      <w:sz w:val="20"/>
                      <w:szCs w:val="24"/>
                    </w:rPr>
                    <w:t>Condition of frequently changed the price of procured goods or services,</w:t>
                  </w:r>
                </w:p>
                <w:p w:rsidR="00DD39EB" w:rsidRPr="00F966DB" w:rsidRDefault="00DD39EB" w:rsidP="00463A37">
                  <w:pPr>
                    <w:pStyle w:val="ListParagraph"/>
                    <w:numPr>
                      <w:ilvl w:val="0"/>
                      <w:numId w:val="29"/>
                    </w:numPr>
                    <w:shd w:val="clear" w:color="auto" w:fill="F2DBDB" w:themeFill="accent2" w:themeFillTint="33"/>
                    <w:spacing w:before="0" w:after="0"/>
                    <w:rPr>
                      <w:bCs/>
                      <w:sz w:val="20"/>
                      <w:szCs w:val="24"/>
                    </w:rPr>
                  </w:pPr>
                  <w:r w:rsidRPr="00F966DB">
                    <w:rPr>
                      <w:sz w:val="20"/>
                      <w:szCs w:val="24"/>
                    </w:rPr>
                    <w:t>Existence of sufficient number of bidders in the sector,</w:t>
                  </w:r>
                </w:p>
                <w:p w:rsidR="00DD39EB" w:rsidRPr="00F966DB" w:rsidRDefault="00DD39EB" w:rsidP="00463A37">
                  <w:pPr>
                    <w:pStyle w:val="ListParagraph"/>
                    <w:numPr>
                      <w:ilvl w:val="0"/>
                      <w:numId w:val="29"/>
                    </w:numPr>
                    <w:shd w:val="clear" w:color="auto" w:fill="F2DBDB" w:themeFill="accent2" w:themeFillTint="33"/>
                    <w:spacing w:before="0" w:after="0"/>
                    <w:rPr>
                      <w:bCs/>
                      <w:sz w:val="20"/>
                      <w:szCs w:val="24"/>
                    </w:rPr>
                  </w:pPr>
                  <w:r w:rsidRPr="00F966DB">
                    <w:rPr>
                      <w:sz w:val="20"/>
                      <w:szCs w:val="24"/>
                    </w:rPr>
                    <w:t xml:space="preserve">Not obstacles for bidders to participate on the bids (It may 0.5% - 2% of the bid price), </w:t>
                  </w:r>
                </w:p>
                <w:p w:rsidR="00DD39EB" w:rsidRPr="00F966DB" w:rsidRDefault="00DD39EB" w:rsidP="00463A37">
                  <w:pPr>
                    <w:pStyle w:val="ListParagraph"/>
                    <w:numPr>
                      <w:ilvl w:val="0"/>
                      <w:numId w:val="29"/>
                    </w:numPr>
                    <w:shd w:val="clear" w:color="auto" w:fill="F2DBDB" w:themeFill="accent2" w:themeFillTint="33"/>
                    <w:spacing w:before="0" w:after="0"/>
                    <w:rPr>
                      <w:bCs/>
                      <w:sz w:val="20"/>
                      <w:szCs w:val="24"/>
                    </w:rPr>
                  </w:pPr>
                  <w:r w:rsidRPr="00F966DB">
                    <w:rPr>
                      <w:sz w:val="20"/>
                      <w:szCs w:val="24"/>
                    </w:rPr>
                    <w:t>Encourage the winner to sign the contract, and</w:t>
                  </w:r>
                </w:p>
                <w:p w:rsidR="00DD39EB" w:rsidRPr="00F966DB" w:rsidRDefault="00DD39EB" w:rsidP="00463A37">
                  <w:pPr>
                    <w:pStyle w:val="ListParagraph"/>
                    <w:numPr>
                      <w:ilvl w:val="0"/>
                      <w:numId w:val="29"/>
                    </w:numPr>
                    <w:shd w:val="clear" w:color="auto" w:fill="F2DBDB" w:themeFill="accent2" w:themeFillTint="33"/>
                    <w:spacing w:before="0" w:after="0"/>
                    <w:rPr>
                      <w:bCs/>
                      <w:sz w:val="20"/>
                      <w:szCs w:val="24"/>
                    </w:rPr>
                  </w:pPr>
                  <w:r w:rsidRPr="00F966DB">
                    <w:rPr>
                      <w:sz w:val="20"/>
                      <w:szCs w:val="24"/>
                    </w:rPr>
                    <w:t>If the winner fails to sign the contract, it should be sufficient to cover the damage of the procuring entity/client.</w:t>
                  </w:r>
                </w:p>
              </w:txbxContent>
            </v:textbox>
          </v:rect>
        </w:pict>
      </w:r>
    </w:p>
    <w:p w:rsidR="00570F7C" w:rsidRDefault="00570F7C" w:rsidP="00570F7C">
      <w:pPr>
        <w:contextualSpacing/>
      </w:pPr>
    </w:p>
    <w:p w:rsidR="00570F7C" w:rsidRDefault="00570F7C" w:rsidP="00570F7C">
      <w:pPr>
        <w:contextualSpacing/>
      </w:pPr>
    </w:p>
    <w:p w:rsidR="00570F7C" w:rsidRDefault="00570F7C" w:rsidP="00570F7C">
      <w:pPr>
        <w:contextualSpacing/>
      </w:pPr>
    </w:p>
    <w:p w:rsidR="00570F7C" w:rsidRPr="00570F7C" w:rsidRDefault="00570F7C" w:rsidP="00570F7C">
      <w:pPr>
        <w:contextualSpacing/>
      </w:pPr>
    </w:p>
    <w:p w:rsidR="0093268E" w:rsidRDefault="0093268E" w:rsidP="0093268E"/>
    <w:p w:rsidR="0093268E" w:rsidRDefault="0093268E" w:rsidP="0093268E"/>
    <w:p w:rsidR="0093268E" w:rsidRPr="00626722" w:rsidRDefault="0093268E" w:rsidP="0093268E"/>
    <w:p w:rsidR="0093268E" w:rsidRPr="00626722" w:rsidRDefault="0093268E" w:rsidP="0093268E"/>
    <w:p w:rsidR="0093268E" w:rsidRPr="00626722" w:rsidRDefault="0093268E" w:rsidP="0093268E"/>
    <w:p w:rsidR="0093268E" w:rsidRPr="00626722" w:rsidRDefault="0093268E" w:rsidP="0093268E"/>
    <w:p w:rsidR="0093268E" w:rsidRPr="00626722" w:rsidRDefault="0093268E" w:rsidP="0093268E"/>
    <w:p w:rsidR="00570F7C" w:rsidRDefault="00570F7C" w:rsidP="0093268E"/>
    <w:p w:rsidR="00570F7C" w:rsidRDefault="00570F7C" w:rsidP="0093268E"/>
    <w:p w:rsidR="00B84CC4" w:rsidRDefault="00B84CC4" w:rsidP="0093268E"/>
    <w:p w:rsidR="00570F7C" w:rsidRDefault="00570F7C" w:rsidP="0093268E"/>
    <w:p w:rsidR="00570F7C" w:rsidRDefault="00570F7C" w:rsidP="0093268E"/>
    <w:p w:rsidR="00570F7C" w:rsidRDefault="00570F7C" w:rsidP="0093268E"/>
    <w:p w:rsidR="00CB0102" w:rsidRDefault="00CB0102" w:rsidP="0093268E"/>
    <w:p w:rsidR="001B1167" w:rsidRDefault="001B1167">
      <w:pPr>
        <w:spacing w:after="200"/>
        <w:jc w:val="left"/>
      </w:pPr>
      <w:r>
        <w:br w:type="page"/>
      </w:r>
    </w:p>
    <w:p w:rsidR="0093268E" w:rsidRDefault="0093268E" w:rsidP="0093268E">
      <w:r w:rsidRPr="00D95673">
        <w:lastRenderedPageBreak/>
        <w:t>Appendix Part IV/GL</w:t>
      </w:r>
      <w:r w:rsidR="00CB0102">
        <w:t>27</w:t>
      </w:r>
      <w:r w:rsidRPr="00D95673">
        <w:t>/E-2 Check List for Performance Security</w:t>
      </w:r>
    </w:p>
    <w:p w:rsidR="0073421D" w:rsidRPr="00D95673" w:rsidRDefault="0073421D" w:rsidP="0093268E"/>
    <w:p w:rsidR="0093268E" w:rsidRPr="00F365C3" w:rsidRDefault="0093268E" w:rsidP="0093268E">
      <w:pPr>
        <w:rPr>
          <w:sz w:val="20"/>
        </w:rPr>
      </w:pPr>
      <w:r w:rsidRPr="00F365C3">
        <w:rPr>
          <w:sz w:val="20"/>
        </w:rPr>
        <w:t>The following issues shall be strictly examined while dealing with performance security: -</w:t>
      </w:r>
    </w:p>
    <w:p w:rsidR="0093268E" w:rsidRPr="00F365C3" w:rsidRDefault="0093268E" w:rsidP="00463A37">
      <w:pPr>
        <w:pStyle w:val="ListParagraph"/>
        <w:numPr>
          <w:ilvl w:val="0"/>
          <w:numId w:val="30"/>
        </w:numPr>
        <w:spacing w:before="0" w:after="200" w:line="276" w:lineRule="auto"/>
        <w:rPr>
          <w:sz w:val="20"/>
        </w:rPr>
      </w:pPr>
      <w:r w:rsidRPr="00F365C3">
        <w:rPr>
          <w:sz w:val="20"/>
        </w:rPr>
        <w:t xml:space="preserve">Submission of an acceptable Performance Security by successful bidder is a prerequisite for signing of contract agreement between employer and contractor. </w:t>
      </w:r>
    </w:p>
    <w:p w:rsidR="0093268E" w:rsidRPr="00F365C3" w:rsidRDefault="0093268E" w:rsidP="00463A37">
      <w:pPr>
        <w:pStyle w:val="ListParagraph"/>
        <w:numPr>
          <w:ilvl w:val="0"/>
          <w:numId w:val="30"/>
        </w:numPr>
        <w:spacing w:before="0" w:after="200" w:line="276" w:lineRule="auto"/>
        <w:rPr>
          <w:sz w:val="20"/>
        </w:rPr>
      </w:pPr>
      <w:r w:rsidRPr="00F365C3">
        <w:rPr>
          <w:sz w:val="20"/>
        </w:rPr>
        <w:t>Performance security shall be provided before date specified</w:t>
      </w:r>
      <w:r w:rsidR="009423C7" w:rsidRPr="00F365C3">
        <w:rPr>
          <w:sz w:val="20"/>
        </w:rPr>
        <w:t xml:space="preserve"> in the contract</w:t>
      </w:r>
      <w:r w:rsidRPr="00F365C3">
        <w:rPr>
          <w:sz w:val="20"/>
        </w:rPr>
        <w:t>, but within 21 days of Letter of Acceptance.</w:t>
      </w:r>
    </w:p>
    <w:p w:rsidR="0093268E" w:rsidRPr="00F365C3" w:rsidRDefault="0093268E" w:rsidP="00463A37">
      <w:pPr>
        <w:pStyle w:val="ListParagraph"/>
        <w:numPr>
          <w:ilvl w:val="0"/>
          <w:numId w:val="30"/>
        </w:numPr>
        <w:spacing w:before="0" w:after="200" w:line="276" w:lineRule="auto"/>
        <w:rPr>
          <w:sz w:val="20"/>
        </w:rPr>
      </w:pPr>
      <w:r w:rsidRPr="00F365C3">
        <w:rPr>
          <w:sz w:val="20"/>
        </w:rPr>
        <w:t>Performance security amount and form shall be as accepted by Employer as specified in the ITB Notification of Award.</w:t>
      </w:r>
    </w:p>
    <w:p w:rsidR="0093268E" w:rsidRPr="00F365C3" w:rsidRDefault="0093268E" w:rsidP="00463A37">
      <w:pPr>
        <w:pStyle w:val="ListParagraph"/>
        <w:numPr>
          <w:ilvl w:val="0"/>
          <w:numId w:val="30"/>
        </w:numPr>
        <w:spacing w:before="0" w:after="200" w:line="276" w:lineRule="auto"/>
        <w:rPr>
          <w:sz w:val="20"/>
        </w:rPr>
      </w:pPr>
      <w:r w:rsidRPr="00F365C3">
        <w:rPr>
          <w:sz w:val="20"/>
        </w:rPr>
        <w:t>If performance security is in the form of Bank Guarantee, it should valid until 28 days after Certificate of Completion date.</w:t>
      </w:r>
    </w:p>
    <w:p w:rsidR="0093268E" w:rsidRPr="00F365C3" w:rsidRDefault="0093268E" w:rsidP="00463A37">
      <w:pPr>
        <w:pStyle w:val="ListParagraph"/>
        <w:numPr>
          <w:ilvl w:val="0"/>
          <w:numId w:val="30"/>
        </w:numPr>
        <w:spacing w:before="0" w:after="200" w:line="276" w:lineRule="auto"/>
        <w:rPr>
          <w:sz w:val="20"/>
        </w:rPr>
      </w:pPr>
      <w:r w:rsidRPr="00F365C3">
        <w:rPr>
          <w:sz w:val="20"/>
        </w:rPr>
        <w:t>If performance security is in the form of Performance Bond, it should valid until one (1) year from Certificate of Completion date.</w:t>
      </w:r>
    </w:p>
    <w:p w:rsidR="0093268E" w:rsidRPr="00F365C3" w:rsidRDefault="0093268E" w:rsidP="00463A37">
      <w:pPr>
        <w:pStyle w:val="ListParagraph"/>
        <w:numPr>
          <w:ilvl w:val="0"/>
          <w:numId w:val="30"/>
        </w:numPr>
        <w:spacing w:before="0" w:after="200" w:line="276" w:lineRule="auto"/>
        <w:rPr>
          <w:sz w:val="20"/>
        </w:rPr>
      </w:pPr>
      <w:r w:rsidRPr="00F365C3">
        <w:rPr>
          <w:sz w:val="20"/>
        </w:rPr>
        <w:t>The Employer (if already appointed, his Contract Manager) should carefully check the wording of the Performance Security with the wording of the standard form as included in the tender document and the relevant clause of the instructions to bidders. Standard forms for Performance Securities are usually enclosed with the Tender Documents.</w:t>
      </w:r>
    </w:p>
    <w:p w:rsidR="0093268E" w:rsidRPr="00F365C3" w:rsidRDefault="0093268E" w:rsidP="00463A37">
      <w:pPr>
        <w:pStyle w:val="ListParagraph"/>
        <w:numPr>
          <w:ilvl w:val="0"/>
          <w:numId w:val="30"/>
        </w:numPr>
        <w:spacing w:before="0" w:after="200" w:line="276" w:lineRule="auto"/>
        <w:rPr>
          <w:sz w:val="20"/>
        </w:rPr>
      </w:pPr>
      <w:r w:rsidRPr="00F365C3">
        <w:rPr>
          <w:sz w:val="20"/>
        </w:rPr>
        <w:t>Once the Performance Security has been submitted, the Employer will notify other bidders that their bid was not successful.</w:t>
      </w:r>
    </w:p>
    <w:p w:rsidR="0093268E" w:rsidRPr="00F365C3" w:rsidRDefault="0093268E" w:rsidP="00463A37">
      <w:pPr>
        <w:pStyle w:val="ListParagraph"/>
        <w:numPr>
          <w:ilvl w:val="0"/>
          <w:numId w:val="30"/>
        </w:numPr>
        <w:spacing w:before="0" w:after="200" w:line="276" w:lineRule="auto"/>
        <w:rPr>
          <w:sz w:val="20"/>
        </w:rPr>
      </w:pPr>
      <w:r w:rsidRPr="00F365C3">
        <w:rPr>
          <w:sz w:val="20"/>
        </w:rPr>
        <w:t>If the Performance Guarantee is not submitted within the period of 21 days of receiving the Letter of Acceptance, or the Performance Security is not in accordance with the amount and form stipulated in the Bidding Data, the Employer may cancel the award and forfeit the Bid Security.</w:t>
      </w:r>
    </w:p>
    <w:p w:rsidR="001D28E8" w:rsidRDefault="001D28E8" w:rsidP="0093268E">
      <w:pPr>
        <w:tabs>
          <w:tab w:val="left" w:pos="1567"/>
        </w:tabs>
      </w:pPr>
    </w:p>
    <w:p w:rsidR="001D28E8" w:rsidRDefault="001D28E8" w:rsidP="0093268E">
      <w:pPr>
        <w:tabs>
          <w:tab w:val="left" w:pos="1567"/>
        </w:tabs>
      </w:pPr>
    </w:p>
    <w:p w:rsidR="001D28E8" w:rsidRDefault="001D28E8" w:rsidP="0093268E">
      <w:pPr>
        <w:tabs>
          <w:tab w:val="left" w:pos="1567"/>
        </w:tabs>
      </w:pPr>
    </w:p>
    <w:p w:rsidR="001D28E8" w:rsidRDefault="001D28E8" w:rsidP="0093268E">
      <w:pPr>
        <w:tabs>
          <w:tab w:val="left" w:pos="1567"/>
        </w:tabs>
      </w:pPr>
    </w:p>
    <w:p w:rsidR="001D28E8" w:rsidRDefault="001D28E8" w:rsidP="0093268E">
      <w:pPr>
        <w:tabs>
          <w:tab w:val="left" w:pos="1567"/>
        </w:tabs>
      </w:pPr>
    </w:p>
    <w:p w:rsidR="001D28E8" w:rsidRDefault="001D28E8" w:rsidP="0093268E">
      <w:pPr>
        <w:tabs>
          <w:tab w:val="left" w:pos="1567"/>
        </w:tabs>
      </w:pPr>
    </w:p>
    <w:p w:rsidR="001D28E8" w:rsidRDefault="001D28E8" w:rsidP="0093268E">
      <w:pPr>
        <w:tabs>
          <w:tab w:val="left" w:pos="1567"/>
        </w:tabs>
      </w:pPr>
    </w:p>
    <w:p w:rsidR="001D28E8" w:rsidRDefault="001D28E8" w:rsidP="0093268E">
      <w:pPr>
        <w:tabs>
          <w:tab w:val="left" w:pos="1567"/>
        </w:tabs>
      </w:pPr>
    </w:p>
    <w:p w:rsidR="001D28E8" w:rsidRDefault="001D28E8" w:rsidP="0093268E">
      <w:pPr>
        <w:tabs>
          <w:tab w:val="left" w:pos="1567"/>
        </w:tabs>
      </w:pPr>
    </w:p>
    <w:p w:rsidR="001D28E8" w:rsidRDefault="001D28E8" w:rsidP="0093268E">
      <w:pPr>
        <w:tabs>
          <w:tab w:val="left" w:pos="1567"/>
        </w:tabs>
      </w:pPr>
    </w:p>
    <w:p w:rsidR="001D28E8" w:rsidRDefault="001D28E8" w:rsidP="0093268E">
      <w:pPr>
        <w:tabs>
          <w:tab w:val="left" w:pos="1567"/>
        </w:tabs>
      </w:pPr>
    </w:p>
    <w:p w:rsidR="001D28E8" w:rsidRDefault="001D28E8" w:rsidP="0093268E">
      <w:pPr>
        <w:tabs>
          <w:tab w:val="left" w:pos="1567"/>
        </w:tabs>
      </w:pPr>
    </w:p>
    <w:p w:rsidR="001D28E8" w:rsidRDefault="001D28E8" w:rsidP="0093268E">
      <w:pPr>
        <w:tabs>
          <w:tab w:val="left" w:pos="1567"/>
        </w:tabs>
      </w:pPr>
    </w:p>
    <w:p w:rsidR="001D28E8" w:rsidRDefault="001D28E8" w:rsidP="0093268E">
      <w:pPr>
        <w:tabs>
          <w:tab w:val="left" w:pos="1567"/>
        </w:tabs>
      </w:pPr>
    </w:p>
    <w:p w:rsidR="001D28E8" w:rsidRDefault="001D28E8" w:rsidP="0093268E">
      <w:pPr>
        <w:tabs>
          <w:tab w:val="left" w:pos="1567"/>
        </w:tabs>
      </w:pPr>
    </w:p>
    <w:p w:rsidR="001D28E8" w:rsidRDefault="001D28E8" w:rsidP="0093268E">
      <w:pPr>
        <w:tabs>
          <w:tab w:val="left" w:pos="1567"/>
        </w:tabs>
      </w:pPr>
    </w:p>
    <w:p w:rsidR="001D28E8" w:rsidRDefault="001D28E8" w:rsidP="0093268E">
      <w:pPr>
        <w:tabs>
          <w:tab w:val="left" w:pos="1567"/>
        </w:tabs>
      </w:pPr>
    </w:p>
    <w:p w:rsidR="001D28E8" w:rsidRDefault="001D28E8" w:rsidP="0093268E">
      <w:pPr>
        <w:tabs>
          <w:tab w:val="left" w:pos="1567"/>
        </w:tabs>
      </w:pPr>
    </w:p>
    <w:p w:rsidR="001D28E8" w:rsidRDefault="001D28E8" w:rsidP="0093268E">
      <w:pPr>
        <w:tabs>
          <w:tab w:val="left" w:pos="1567"/>
        </w:tabs>
      </w:pPr>
    </w:p>
    <w:p w:rsidR="001D28E8" w:rsidRDefault="001D28E8" w:rsidP="0093268E">
      <w:pPr>
        <w:tabs>
          <w:tab w:val="left" w:pos="1567"/>
        </w:tabs>
      </w:pPr>
    </w:p>
    <w:p w:rsidR="00CB0102" w:rsidRDefault="00CB0102" w:rsidP="0093268E">
      <w:pPr>
        <w:tabs>
          <w:tab w:val="left" w:pos="1567"/>
        </w:tabs>
      </w:pPr>
    </w:p>
    <w:p w:rsidR="00CB0102" w:rsidRDefault="00CB0102" w:rsidP="0093268E">
      <w:pPr>
        <w:tabs>
          <w:tab w:val="left" w:pos="1567"/>
        </w:tabs>
      </w:pPr>
    </w:p>
    <w:p w:rsidR="001D28E8" w:rsidRDefault="001D28E8" w:rsidP="0093268E">
      <w:pPr>
        <w:tabs>
          <w:tab w:val="left" w:pos="1567"/>
        </w:tabs>
      </w:pPr>
    </w:p>
    <w:p w:rsidR="001B1167" w:rsidRDefault="001B1167">
      <w:pPr>
        <w:spacing w:after="200"/>
        <w:jc w:val="left"/>
      </w:pPr>
      <w:r>
        <w:br w:type="page"/>
      </w:r>
    </w:p>
    <w:p w:rsidR="009B6F4B" w:rsidRDefault="009B6F4B" w:rsidP="0093268E">
      <w:pPr>
        <w:tabs>
          <w:tab w:val="left" w:pos="1567"/>
        </w:tabs>
      </w:pPr>
    </w:p>
    <w:p w:rsidR="0093268E" w:rsidRDefault="0093268E" w:rsidP="0093268E">
      <w:pPr>
        <w:tabs>
          <w:tab w:val="left" w:pos="1567"/>
        </w:tabs>
      </w:pPr>
      <w:r w:rsidRPr="006A2214">
        <w:t>Appendix Part IV/GL</w:t>
      </w:r>
      <w:r w:rsidR="00CB0102">
        <w:t>27</w:t>
      </w:r>
      <w:r w:rsidRPr="006A2214">
        <w:t>/E-3 Check List for Signing Contract Agreement</w:t>
      </w:r>
    </w:p>
    <w:p w:rsidR="0073421D" w:rsidRPr="006A2214" w:rsidRDefault="0073421D" w:rsidP="0093268E">
      <w:pPr>
        <w:tabs>
          <w:tab w:val="left" w:pos="1567"/>
        </w:tabs>
      </w:pPr>
    </w:p>
    <w:p w:rsidR="0093268E" w:rsidRPr="00F365C3" w:rsidRDefault="0093268E" w:rsidP="006C48E3">
      <w:pPr>
        <w:tabs>
          <w:tab w:val="left" w:pos="1567"/>
        </w:tabs>
        <w:rPr>
          <w:sz w:val="20"/>
          <w:szCs w:val="20"/>
        </w:rPr>
      </w:pPr>
      <w:r w:rsidRPr="00F365C3">
        <w:rPr>
          <w:sz w:val="20"/>
          <w:szCs w:val="20"/>
        </w:rPr>
        <w:t>The following issues shall be strictly examined while dealing with signing contract agreement: -</w:t>
      </w:r>
    </w:p>
    <w:p w:rsidR="0093268E" w:rsidRPr="00F365C3" w:rsidRDefault="0093268E" w:rsidP="00463A37">
      <w:pPr>
        <w:pStyle w:val="ListParagraph"/>
        <w:numPr>
          <w:ilvl w:val="0"/>
          <w:numId w:val="31"/>
        </w:numPr>
        <w:spacing w:before="0" w:after="200" w:line="276" w:lineRule="auto"/>
        <w:rPr>
          <w:sz w:val="20"/>
          <w:szCs w:val="20"/>
        </w:rPr>
      </w:pPr>
      <w:r w:rsidRPr="00F365C3">
        <w:rPr>
          <w:sz w:val="20"/>
          <w:szCs w:val="20"/>
        </w:rPr>
        <w:t xml:space="preserve">The Employer sends the signed Contract Agreement within a maximum period of 28 days after the Notification of Award with the Letter of Acceptance to the Contractor. </w:t>
      </w:r>
    </w:p>
    <w:p w:rsidR="0093268E" w:rsidRPr="00F365C3" w:rsidRDefault="0093268E" w:rsidP="00463A37">
      <w:pPr>
        <w:pStyle w:val="ListParagraph"/>
        <w:numPr>
          <w:ilvl w:val="0"/>
          <w:numId w:val="31"/>
        </w:numPr>
        <w:spacing w:before="0" w:after="200" w:line="276" w:lineRule="auto"/>
        <w:rPr>
          <w:sz w:val="20"/>
          <w:szCs w:val="20"/>
        </w:rPr>
      </w:pPr>
      <w:r w:rsidRPr="00F365C3">
        <w:rPr>
          <w:sz w:val="20"/>
          <w:szCs w:val="20"/>
        </w:rPr>
        <w:t>Within 21 days, the contractor will sign the Agreement and return it to the Employer.</w:t>
      </w:r>
    </w:p>
    <w:p w:rsidR="0093268E" w:rsidRPr="00F365C3" w:rsidRDefault="0093268E" w:rsidP="00463A37">
      <w:pPr>
        <w:pStyle w:val="ListParagraph"/>
        <w:numPr>
          <w:ilvl w:val="0"/>
          <w:numId w:val="31"/>
        </w:numPr>
        <w:spacing w:before="0" w:after="200" w:line="276" w:lineRule="auto"/>
        <w:rPr>
          <w:sz w:val="20"/>
          <w:szCs w:val="20"/>
        </w:rPr>
      </w:pPr>
      <w:r w:rsidRPr="00F365C3">
        <w:rPr>
          <w:sz w:val="20"/>
          <w:szCs w:val="20"/>
        </w:rPr>
        <w:t>The signed Contract Agreement together with the submitted Performance Security officially constitutes a binding contract between the Employer and the Contractor.</w:t>
      </w:r>
    </w:p>
    <w:p w:rsidR="00BF58C4" w:rsidRDefault="00BF58C4" w:rsidP="006C48E3">
      <w:pPr>
        <w:rPr>
          <w:sz w:val="20"/>
          <w:szCs w:val="20"/>
        </w:rPr>
      </w:pPr>
    </w:p>
    <w:p w:rsidR="0093268E" w:rsidRPr="00F365C3" w:rsidRDefault="0093268E" w:rsidP="006C48E3">
      <w:pPr>
        <w:rPr>
          <w:sz w:val="20"/>
          <w:szCs w:val="20"/>
        </w:rPr>
      </w:pPr>
      <w:r w:rsidRPr="00F365C3">
        <w:rPr>
          <w:sz w:val="20"/>
          <w:szCs w:val="20"/>
        </w:rPr>
        <w:t>Appendix Part IV/GL</w:t>
      </w:r>
      <w:r w:rsidR="00CB0102" w:rsidRPr="00F365C3">
        <w:rPr>
          <w:sz w:val="20"/>
          <w:szCs w:val="20"/>
        </w:rPr>
        <w:t>27</w:t>
      </w:r>
      <w:r w:rsidRPr="00F365C3">
        <w:rPr>
          <w:sz w:val="20"/>
          <w:szCs w:val="20"/>
        </w:rPr>
        <w:t>/E-4 Checklist for improving Contract Management, Administration and Compliance</w:t>
      </w:r>
    </w:p>
    <w:p w:rsidR="0073421D" w:rsidRPr="00F365C3" w:rsidRDefault="0073421D" w:rsidP="0093268E">
      <w:pPr>
        <w:rPr>
          <w:sz w:val="20"/>
          <w:szCs w:val="20"/>
        </w:rPr>
      </w:pPr>
    </w:p>
    <w:p w:rsidR="0093268E" w:rsidRPr="00F365C3" w:rsidRDefault="0093268E" w:rsidP="006C48E3">
      <w:pPr>
        <w:rPr>
          <w:sz w:val="20"/>
          <w:szCs w:val="20"/>
        </w:rPr>
      </w:pPr>
      <w:r w:rsidRPr="00F365C3">
        <w:rPr>
          <w:sz w:val="20"/>
          <w:szCs w:val="20"/>
        </w:rPr>
        <w:t>The guiding principles for improving Contract Management, Administration and Compliance are the following but not limited to:</w:t>
      </w:r>
    </w:p>
    <w:p w:rsidR="0093268E" w:rsidRPr="00F365C3" w:rsidRDefault="0093268E" w:rsidP="00463A37">
      <w:pPr>
        <w:pStyle w:val="ListParagraph"/>
        <w:numPr>
          <w:ilvl w:val="0"/>
          <w:numId w:val="32"/>
        </w:numPr>
        <w:spacing w:before="0" w:after="0" w:line="276" w:lineRule="auto"/>
        <w:rPr>
          <w:sz w:val="20"/>
          <w:szCs w:val="20"/>
        </w:rPr>
      </w:pPr>
      <w:r w:rsidRPr="00F365C3">
        <w:rPr>
          <w:sz w:val="20"/>
          <w:szCs w:val="20"/>
        </w:rPr>
        <w:t>Avoid using ambiguous terms</w:t>
      </w:r>
    </w:p>
    <w:p w:rsidR="0093268E" w:rsidRPr="00F365C3" w:rsidRDefault="0093268E" w:rsidP="00463A37">
      <w:pPr>
        <w:pStyle w:val="ListParagraph"/>
        <w:numPr>
          <w:ilvl w:val="0"/>
          <w:numId w:val="32"/>
        </w:numPr>
        <w:spacing w:before="0" w:after="0" w:line="276" w:lineRule="auto"/>
        <w:rPr>
          <w:sz w:val="20"/>
          <w:szCs w:val="20"/>
        </w:rPr>
      </w:pPr>
      <w:r w:rsidRPr="00F365C3">
        <w:rPr>
          <w:sz w:val="20"/>
          <w:szCs w:val="20"/>
        </w:rPr>
        <w:t>Identify risk at planning stage</w:t>
      </w:r>
    </w:p>
    <w:p w:rsidR="0093268E" w:rsidRPr="00F365C3" w:rsidRDefault="0093268E" w:rsidP="00463A37">
      <w:pPr>
        <w:pStyle w:val="ListParagraph"/>
        <w:numPr>
          <w:ilvl w:val="0"/>
          <w:numId w:val="32"/>
        </w:numPr>
        <w:spacing w:before="0" w:after="0" w:line="276" w:lineRule="auto"/>
        <w:rPr>
          <w:sz w:val="20"/>
          <w:szCs w:val="20"/>
        </w:rPr>
      </w:pPr>
      <w:r w:rsidRPr="00F365C3">
        <w:rPr>
          <w:sz w:val="20"/>
          <w:szCs w:val="20"/>
        </w:rPr>
        <w:t>Meet with vendor community</w:t>
      </w:r>
    </w:p>
    <w:p w:rsidR="0093268E" w:rsidRPr="00F365C3" w:rsidRDefault="0093268E" w:rsidP="00463A37">
      <w:pPr>
        <w:pStyle w:val="ListParagraph"/>
        <w:numPr>
          <w:ilvl w:val="0"/>
          <w:numId w:val="32"/>
        </w:numPr>
        <w:spacing w:before="0" w:after="0" w:line="276" w:lineRule="auto"/>
        <w:rPr>
          <w:sz w:val="20"/>
          <w:szCs w:val="20"/>
        </w:rPr>
      </w:pPr>
      <w:r w:rsidRPr="00F365C3">
        <w:rPr>
          <w:sz w:val="20"/>
          <w:szCs w:val="20"/>
        </w:rPr>
        <w:t>Establish contract management team early</w:t>
      </w:r>
    </w:p>
    <w:p w:rsidR="0093268E" w:rsidRPr="00F365C3" w:rsidRDefault="0093268E" w:rsidP="00463A37">
      <w:pPr>
        <w:pStyle w:val="ListParagraph"/>
        <w:numPr>
          <w:ilvl w:val="0"/>
          <w:numId w:val="32"/>
        </w:numPr>
        <w:spacing w:before="0" w:after="0" w:line="276" w:lineRule="auto"/>
        <w:rPr>
          <w:sz w:val="20"/>
          <w:szCs w:val="20"/>
        </w:rPr>
      </w:pPr>
      <w:r w:rsidRPr="00F365C3">
        <w:rPr>
          <w:sz w:val="20"/>
          <w:szCs w:val="20"/>
        </w:rPr>
        <w:t>Maintain open mind when gathering information</w:t>
      </w:r>
    </w:p>
    <w:p w:rsidR="0093268E" w:rsidRPr="00F365C3" w:rsidRDefault="0093268E" w:rsidP="00463A37">
      <w:pPr>
        <w:pStyle w:val="ListParagraph"/>
        <w:numPr>
          <w:ilvl w:val="0"/>
          <w:numId w:val="32"/>
        </w:numPr>
        <w:spacing w:before="0" w:after="0" w:line="276" w:lineRule="auto"/>
        <w:rPr>
          <w:sz w:val="20"/>
          <w:szCs w:val="20"/>
        </w:rPr>
      </w:pPr>
      <w:r w:rsidRPr="00F365C3">
        <w:rPr>
          <w:sz w:val="20"/>
          <w:szCs w:val="20"/>
        </w:rPr>
        <w:t>Seek legal counsel input</w:t>
      </w:r>
    </w:p>
    <w:p w:rsidR="0093268E" w:rsidRPr="00F365C3" w:rsidRDefault="0093268E" w:rsidP="00463A37">
      <w:pPr>
        <w:pStyle w:val="ListParagraph"/>
        <w:numPr>
          <w:ilvl w:val="0"/>
          <w:numId w:val="32"/>
        </w:numPr>
        <w:spacing w:before="0" w:after="0" w:line="276" w:lineRule="auto"/>
        <w:rPr>
          <w:sz w:val="20"/>
          <w:szCs w:val="20"/>
        </w:rPr>
      </w:pPr>
      <w:r w:rsidRPr="00F365C3">
        <w:rPr>
          <w:sz w:val="20"/>
          <w:szCs w:val="20"/>
        </w:rPr>
        <w:t>When documenting compliance issues use direct quotes from solicitation or contract to strength position</w:t>
      </w:r>
    </w:p>
    <w:p w:rsidR="0093268E" w:rsidRPr="00F365C3" w:rsidRDefault="0093268E" w:rsidP="0093268E">
      <w:pPr>
        <w:rPr>
          <w:sz w:val="20"/>
          <w:szCs w:val="20"/>
        </w:rPr>
      </w:pPr>
    </w:p>
    <w:p w:rsidR="00570F7C" w:rsidRPr="00F365C3" w:rsidRDefault="00570F7C" w:rsidP="0093268E">
      <w:pPr>
        <w:rPr>
          <w:sz w:val="20"/>
          <w:szCs w:val="20"/>
        </w:rPr>
      </w:pPr>
    </w:p>
    <w:p w:rsidR="00570F7C" w:rsidRPr="00F365C3" w:rsidRDefault="00570F7C" w:rsidP="0093268E">
      <w:pPr>
        <w:rPr>
          <w:sz w:val="20"/>
          <w:szCs w:val="20"/>
        </w:rPr>
      </w:pPr>
    </w:p>
    <w:p w:rsidR="00570F7C" w:rsidRPr="00F365C3" w:rsidRDefault="00570F7C" w:rsidP="0093268E">
      <w:pPr>
        <w:rPr>
          <w:sz w:val="20"/>
          <w:szCs w:val="20"/>
        </w:rPr>
      </w:pPr>
    </w:p>
    <w:p w:rsidR="00C53D50" w:rsidRDefault="00C53D50">
      <w:pPr>
        <w:spacing w:after="200"/>
        <w:jc w:val="left"/>
      </w:pPr>
      <w:r>
        <w:br w:type="page"/>
      </w:r>
    </w:p>
    <w:p w:rsidR="0093268E" w:rsidRDefault="0093268E" w:rsidP="0093268E">
      <w:r w:rsidRPr="00E70827">
        <w:lastRenderedPageBreak/>
        <w:t>Appendix Part IV/GL</w:t>
      </w:r>
      <w:r w:rsidR="00CB0102">
        <w:t>27</w:t>
      </w:r>
      <w:r w:rsidRPr="00E70827">
        <w:t>/E-</w:t>
      </w:r>
      <w:r>
        <w:t>5</w:t>
      </w:r>
      <w:r w:rsidRPr="00E70827">
        <w:t xml:space="preserve"> Checklist for Guiding Principles of Conflict Resolution</w:t>
      </w:r>
    </w:p>
    <w:p w:rsidR="0073421D" w:rsidRPr="00E70827" w:rsidRDefault="0073421D" w:rsidP="0093268E"/>
    <w:p w:rsidR="0093268E" w:rsidRPr="00F365C3" w:rsidRDefault="0093268E" w:rsidP="001802F6">
      <w:pPr>
        <w:rPr>
          <w:sz w:val="20"/>
        </w:rPr>
      </w:pPr>
      <w:r w:rsidRPr="00F365C3">
        <w:rPr>
          <w:sz w:val="20"/>
        </w:rPr>
        <w:t>Guiding principles of conflict resolution are the following but not limited to: -</w:t>
      </w:r>
    </w:p>
    <w:p w:rsidR="0093268E" w:rsidRPr="00F365C3" w:rsidRDefault="0093268E" w:rsidP="00463A37">
      <w:pPr>
        <w:pStyle w:val="ListParagraph"/>
        <w:numPr>
          <w:ilvl w:val="0"/>
          <w:numId w:val="33"/>
        </w:numPr>
        <w:spacing w:before="0" w:after="0" w:line="276" w:lineRule="auto"/>
        <w:jc w:val="left"/>
        <w:rPr>
          <w:sz w:val="20"/>
        </w:rPr>
      </w:pPr>
      <w:r w:rsidRPr="00F365C3">
        <w:rPr>
          <w:sz w:val="20"/>
        </w:rPr>
        <w:t>Think Before Reacting</w:t>
      </w:r>
    </w:p>
    <w:p w:rsidR="0093268E" w:rsidRPr="00F365C3" w:rsidRDefault="0093268E" w:rsidP="00463A37">
      <w:pPr>
        <w:pStyle w:val="ListParagraph"/>
        <w:numPr>
          <w:ilvl w:val="0"/>
          <w:numId w:val="33"/>
        </w:numPr>
        <w:spacing w:before="0" w:after="0" w:line="276" w:lineRule="auto"/>
        <w:jc w:val="left"/>
        <w:rPr>
          <w:sz w:val="20"/>
        </w:rPr>
      </w:pPr>
      <w:r w:rsidRPr="00F365C3">
        <w:rPr>
          <w:sz w:val="20"/>
        </w:rPr>
        <w:t>Listen Actively</w:t>
      </w:r>
    </w:p>
    <w:p w:rsidR="0093268E" w:rsidRPr="00F365C3" w:rsidRDefault="0093268E" w:rsidP="00463A37">
      <w:pPr>
        <w:pStyle w:val="ListParagraph"/>
        <w:numPr>
          <w:ilvl w:val="0"/>
          <w:numId w:val="33"/>
        </w:numPr>
        <w:spacing w:before="0" w:after="0" w:line="276" w:lineRule="auto"/>
        <w:jc w:val="left"/>
        <w:rPr>
          <w:sz w:val="20"/>
        </w:rPr>
      </w:pPr>
      <w:r w:rsidRPr="00F365C3">
        <w:rPr>
          <w:sz w:val="20"/>
        </w:rPr>
        <w:t>Assure a Fair Process</w:t>
      </w:r>
    </w:p>
    <w:p w:rsidR="0093268E" w:rsidRPr="00F365C3" w:rsidRDefault="0093268E" w:rsidP="00463A37">
      <w:pPr>
        <w:pStyle w:val="ListParagraph"/>
        <w:numPr>
          <w:ilvl w:val="0"/>
          <w:numId w:val="33"/>
        </w:numPr>
        <w:spacing w:before="0" w:after="0" w:line="276" w:lineRule="auto"/>
        <w:jc w:val="left"/>
        <w:rPr>
          <w:sz w:val="20"/>
        </w:rPr>
      </w:pPr>
      <w:r w:rsidRPr="00F365C3">
        <w:rPr>
          <w:sz w:val="20"/>
        </w:rPr>
        <w:t>Attack the Problem</w:t>
      </w:r>
    </w:p>
    <w:p w:rsidR="0093268E" w:rsidRPr="00F365C3" w:rsidRDefault="0093268E" w:rsidP="00463A37">
      <w:pPr>
        <w:pStyle w:val="ListParagraph"/>
        <w:numPr>
          <w:ilvl w:val="0"/>
          <w:numId w:val="33"/>
        </w:numPr>
        <w:spacing w:before="0" w:after="0" w:line="276" w:lineRule="auto"/>
        <w:jc w:val="left"/>
        <w:rPr>
          <w:sz w:val="20"/>
        </w:rPr>
      </w:pPr>
      <w:r w:rsidRPr="00F365C3">
        <w:rPr>
          <w:sz w:val="20"/>
        </w:rPr>
        <w:t>Accept Responsibility</w:t>
      </w:r>
    </w:p>
    <w:p w:rsidR="0093268E" w:rsidRPr="00F365C3" w:rsidRDefault="0093268E" w:rsidP="00463A37">
      <w:pPr>
        <w:pStyle w:val="ListParagraph"/>
        <w:numPr>
          <w:ilvl w:val="0"/>
          <w:numId w:val="33"/>
        </w:numPr>
        <w:spacing w:before="0" w:after="0" w:line="276" w:lineRule="auto"/>
        <w:jc w:val="left"/>
        <w:rPr>
          <w:sz w:val="20"/>
        </w:rPr>
      </w:pPr>
      <w:r w:rsidRPr="00F365C3">
        <w:rPr>
          <w:sz w:val="20"/>
        </w:rPr>
        <w:t>Use Direct Communication</w:t>
      </w:r>
    </w:p>
    <w:p w:rsidR="0093268E" w:rsidRPr="00F365C3" w:rsidRDefault="0093268E" w:rsidP="00463A37">
      <w:pPr>
        <w:pStyle w:val="ListParagraph"/>
        <w:numPr>
          <w:ilvl w:val="0"/>
          <w:numId w:val="33"/>
        </w:numPr>
        <w:spacing w:before="0" w:after="0" w:line="276" w:lineRule="auto"/>
        <w:jc w:val="left"/>
        <w:rPr>
          <w:sz w:val="20"/>
        </w:rPr>
      </w:pPr>
      <w:r w:rsidRPr="00F365C3">
        <w:rPr>
          <w:sz w:val="20"/>
        </w:rPr>
        <w:t>Look for Interest</w:t>
      </w:r>
    </w:p>
    <w:p w:rsidR="0093268E" w:rsidRPr="00F365C3" w:rsidRDefault="0093268E" w:rsidP="00463A37">
      <w:pPr>
        <w:pStyle w:val="ListParagraph"/>
        <w:numPr>
          <w:ilvl w:val="0"/>
          <w:numId w:val="33"/>
        </w:numPr>
        <w:spacing w:before="0" w:after="0" w:line="276" w:lineRule="auto"/>
        <w:jc w:val="left"/>
        <w:rPr>
          <w:sz w:val="20"/>
        </w:rPr>
      </w:pPr>
      <w:r w:rsidRPr="00F365C3">
        <w:rPr>
          <w:sz w:val="20"/>
        </w:rPr>
        <w:t>Focus on the Future</w:t>
      </w:r>
    </w:p>
    <w:p w:rsidR="0093268E" w:rsidRPr="00F365C3" w:rsidRDefault="0093268E" w:rsidP="00463A37">
      <w:pPr>
        <w:pStyle w:val="ListParagraph"/>
        <w:numPr>
          <w:ilvl w:val="0"/>
          <w:numId w:val="33"/>
        </w:numPr>
        <w:spacing w:before="0" w:after="0" w:line="276" w:lineRule="auto"/>
        <w:jc w:val="left"/>
        <w:rPr>
          <w:sz w:val="20"/>
        </w:rPr>
      </w:pPr>
      <w:r w:rsidRPr="00F365C3">
        <w:rPr>
          <w:sz w:val="20"/>
        </w:rPr>
        <w:t>Options for Mutual Gain</w:t>
      </w:r>
    </w:p>
    <w:p w:rsidR="0093268E" w:rsidRPr="00F365C3" w:rsidRDefault="0093268E" w:rsidP="0093268E">
      <w:pPr>
        <w:rPr>
          <w:sz w:val="20"/>
        </w:rPr>
      </w:pPr>
    </w:p>
    <w:p w:rsidR="0093268E" w:rsidRPr="00F365C3" w:rsidRDefault="0093268E" w:rsidP="0093268E">
      <w:pPr>
        <w:rPr>
          <w:sz w:val="20"/>
        </w:rPr>
      </w:pPr>
      <w:r w:rsidRPr="00F365C3">
        <w:rPr>
          <w:sz w:val="20"/>
        </w:rPr>
        <w:t>Appendix Part IV/GL</w:t>
      </w:r>
      <w:r w:rsidR="00CB0102" w:rsidRPr="00F365C3">
        <w:rPr>
          <w:sz w:val="20"/>
        </w:rPr>
        <w:t>27</w:t>
      </w:r>
      <w:r w:rsidRPr="00F365C3">
        <w:rPr>
          <w:sz w:val="20"/>
        </w:rPr>
        <w:t>/E-6 Checklist for Consequence of inefficient contract management</w:t>
      </w:r>
    </w:p>
    <w:p w:rsidR="0093268E" w:rsidRPr="00F365C3" w:rsidRDefault="0093268E" w:rsidP="0093268E">
      <w:pPr>
        <w:rPr>
          <w:sz w:val="20"/>
        </w:rPr>
      </w:pPr>
    </w:p>
    <w:p w:rsidR="0093268E" w:rsidRPr="00F365C3" w:rsidRDefault="0093268E" w:rsidP="001802F6">
      <w:pPr>
        <w:rPr>
          <w:sz w:val="20"/>
        </w:rPr>
      </w:pPr>
      <w:r w:rsidRPr="00F365C3">
        <w:rPr>
          <w:sz w:val="20"/>
        </w:rPr>
        <w:t>Consequence of inefficient contract management or contract administration are the following but not limited to:</w:t>
      </w:r>
    </w:p>
    <w:p w:rsidR="0093268E" w:rsidRPr="00F365C3" w:rsidRDefault="0093268E" w:rsidP="00463A37">
      <w:pPr>
        <w:pStyle w:val="ListParagraph"/>
        <w:numPr>
          <w:ilvl w:val="0"/>
          <w:numId w:val="34"/>
        </w:numPr>
        <w:spacing w:before="0" w:after="0" w:line="276" w:lineRule="auto"/>
        <w:jc w:val="left"/>
        <w:rPr>
          <w:sz w:val="20"/>
        </w:rPr>
      </w:pPr>
      <w:r w:rsidRPr="00F365C3">
        <w:rPr>
          <w:sz w:val="20"/>
        </w:rPr>
        <w:t>Project Over-Budget,</w:t>
      </w:r>
    </w:p>
    <w:p w:rsidR="0093268E" w:rsidRPr="00F365C3" w:rsidRDefault="0093268E" w:rsidP="00463A37">
      <w:pPr>
        <w:pStyle w:val="ListParagraph"/>
        <w:numPr>
          <w:ilvl w:val="0"/>
          <w:numId w:val="34"/>
        </w:numPr>
        <w:spacing w:before="0" w:after="0" w:line="276" w:lineRule="auto"/>
        <w:jc w:val="left"/>
        <w:rPr>
          <w:sz w:val="20"/>
        </w:rPr>
      </w:pPr>
      <w:r w:rsidRPr="00F365C3">
        <w:rPr>
          <w:sz w:val="20"/>
        </w:rPr>
        <w:t>Poor Quality,</w:t>
      </w:r>
    </w:p>
    <w:p w:rsidR="0093268E" w:rsidRPr="00F365C3" w:rsidRDefault="0093268E" w:rsidP="00463A37">
      <w:pPr>
        <w:pStyle w:val="ListParagraph"/>
        <w:numPr>
          <w:ilvl w:val="0"/>
          <w:numId w:val="34"/>
        </w:numPr>
        <w:spacing w:before="0" w:after="0" w:line="276" w:lineRule="auto"/>
        <w:jc w:val="left"/>
        <w:rPr>
          <w:sz w:val="20"/>
        </w:rPr>
      </w:pPr>
      <w:r w:rsidRPr="00F365C3">
        <w:rPr>
          <w:sz w:val="20"/>
        </w:rPr>
        <w:t>Delays,</w:t>
      </w:r>
    </w:p>
    <w:p w:rsidR="0093268E" w:rsidRPr="00F365C3" w:rsidRDefault="0093268E" w:rsidP="00463A37">
      <w:pPr>
        <w:pStyle w:val="ListParagraph"/>
        <w:numPr>
          <w:ilvl w:val="0"/>
          <w:numId w:val="34"/>
        </w:numPr>
        <w:spacing w:before="0" w:after="0" w:line="276" w:lineRule="auto"/>
        <w:jc w:val="left"/>
        <w:rPr>
          <w:sz w:val="20"/>
        </w:rPr>
      </w:pPr>
      <w:r w:rsidRPr="00F365C3">
        <w:rPr>
          <w:sz w:val="20"/>
        </w:rPr>
        <w:t>Safety Issues,</w:t>
      </w:r>
    </w:p>
    <w:p w:rsidR="0093268E" w:rsidRPr="00F365C3" w:rsidRDefault="0093268E" w:rsidP="00463A37">
      <w:pPr>
        <w:pStyle w:val="ListParagraph"/>
        <w:numPr>
          <w:ilvl w:val="0"/>
          <w:numId w:val="34"/>
        </w:numPr>
        <w:spacing w:before="0" w:after="0" w:line="276" w:lineRule="auto"/>
        <w:jc w:val="left"/>
        <w:rPr>
          <w:sz w:val="20"/>
        </w:rPr>
      </w:pPr>
      <w:r w:rsidRPr="00F365C3">
        <w:rPr>
          <w:sz w:val="20"/>
        </w:rPr>
        <w:t>Unsatisfied Client,</w:t>
      </w:r>
    </w:p>
    <w:p w:rsidR="0093268E" w:rsidRPr="00F365C3" w:rsidRDefault="0093268E" w:rsidP="00463A37">
      <w:pPr>
        <w:pStyle w:val="ListParagraph"/>
        <w:numPr>
          <w:ilvl w:val="0"/>
          <w:numId w:val="34"/>
        </w:numPr>
        <w:spacing w:before="0" w:after="0" w:line="276" w:lineRule="auto"/>
        <w:jc w:val="left"/>
        <w:rPr>
          <w:sz w:val="20"/>
        </w:rPr>
      </w:pPr>
      <w:r w:rsidRPr="00F365C3">
        <w:rPr>
          <w:sz w:val="20"/>
        </w:rPr>
        <w:t>Disputes,</w:t>
      </w:r>
    </w:p>
    <w:p w:rsidR="0093268E" w:rsidRPr="00F365C3" w:rsidRDefault="0093268E" w:rsidP="00463A37">
      <w:pPr>
        <w:pStyle w:val="ListParagraph"/>
        <w:numPr>
          <w:ilvl w:val="0"/>
          <w:numId w:val="34"/>
        </w:numPr>
        <w:spacing w:before="0" w:after="0" w:line="276" w:lineRule="auto"/>
        <w:jc w:val="left"/>
        <w:rPr>
          <w:sz w:val="20"/>
        </w:rPr>
      </w:pPr>
      <w:r w:rsidRPr="00F365C3">
        <w:rPr>
          <w:sz w:val="20"/>
        </w:rPr>
        <w:t>Litigation,</w:t>
      </w:r>
    </w:p>
    <w:p w:rsidR="0093268E" w:rsidRPr="00F365C3" w:rsidRDefault="0093268E" w:rsidP="00463A37">
      <w:pPr>
        <w:pStyle w:val="ListParagraph"/>
        <w:numPr>
          <w:ilvl w:val="0"/>
          <w:numId w:val="34"/>
        </w:numPr>
        <w:spacing w:before="0" w:after="0" w:line="276" w:lineRule="auto"/>
        <w:jc w:val="left"/>
        <w:rPr>
          <w:sz w:val="20"/>
        </w:rPr>
      </w:pPr>
      <w:r w:rsidRPr="00F365C3">
        <w:rPr>
          <w:sz w:val="20"/>
        </w:rPr>
        <w:t>Loss of Reputation,</w:t>
      </w:r>
    </w:p>
    <w:p w:rsidR="00570F7C" w:rsidRPr="00F365C3" w:rsidRDefault="0093268E" w:rsidP="00463A37">
      <w:pPr>
        <w:pStyle w:val="ListParagraph"/>
        <w:numPr>
          <w:ilvl w:val="0"/>
          <w:numId w:val="34"/>
        </w:numPr>
        <w:spacing w:before="0" w:after="0" w:line="276" w:lineRule="auto"/>
        <w:jc w:val="left"/>
        <w:rPr>
          <w:sz w:val="20"/>
        </w:rPr>
      </w:pPr>
      <w:r w:rsidRPr="00F365C3">
        <w:rPr>
          <w:sz w:val="20"/>
        </w:rPr>
        <w:t>Sore Relations</w:t>
      </w:r>
    </w:p>
    <w:p w:rsidR="00570F7C" w:rsidRDefault="00570F7C" w:rsidP="00570F7C"/>
    <w:p w:rsidR="00570F7C" w:rsidRPr="00570F7C" w:rsidRDefault="00570F7C" w:rsidP="00570F7C"/>
    <w:p w:rsidR="00570F7C" w:rsidRPr="00570F7C" w:rsidRDefault="00570F7C" w:rsidP="00570F7C"/>
    <w:p w:rsidR="00570F7C" w:rsidRPr="00570F7C" w:rsidRDefault="00570F7C" w:rsidP="00570F7C"/>
    <w:p w:rsidR="00570F7C" w:rsidRDefault="00570F7C" w:rsidP="00570F7C"/>
    <w:p w:rsidR="006B4C8D" w:rsidRDefault="006B4C8D" w:rsidP="00570F7C">
      <w:pPr>
        <w:tabs>
          <w:tab w:val="left" w:pos="1050"/>
        </w:tabs>
      </w:pPr>
    </w:p>
    <w:p w:rsidR="006B4C8D" w:rsidRDefault="006B4C8D" w:rsidP="00570F7C">
      <w:pPr>
        <w:tabs>
          <w:tab w:val="left" w:pos="1050"/>
        </w:tabs>
      </w:pPr>
    </w:p>
    <w:p w:rsidR="006B4C8D" w:rsidRDefault="006B4C8D" w:rsidP="00570F7C">
      <w:pPr>
        <w:tabs>
          <w:tab w:val="left" w:pos="1050"/>
        </w:tabs>
      </w:pPr>
    </w:p>
    <w:p w:rsidR="006B4C8D" w:rsidRDefault="006B4C8D" w:rsidP="00570F7C">
      <w:pPr>
        <w:tabs>
          <w:tab w:val="left" w:pos="1050"/>
        </w:tabs>
      </w:pPr>
    </w:p>
    <w:p w:rsidR="006B4C8D" w:rsidRDefault="006B4C8D" w:rsidP="00570F7C">
      <w:pPr>
        <w:tabs>
          <w:tab w:val="left" w:pos="1050"/>
        </w:tabs>
      </w:pPr>
    </w:p>
    <w:p w:rsidR="006B4C8D" w:rsidRDefault="006B4C8D" w:rsidP="00570F7C">
      <w:pPr>
        <w:tabs>
          <w:tab w:val="left" w:pos="1050"/>
        </w:tabs>
      </w:pPr>
    </w:p>
    <w:p w:rsidR="006B4C8D" w:rsidRDefault="006B4C8D" w:rsidP="00570F7C">
      <w:pPr>
        <w:tabs>
          <w:tab w:val="left" w:pos="1050"/>
        </w:tabs>
      </w:pPr>
    </w:p>
    <w:p w:rsidR="006B4C8D" w:rsidRDefault="006B4C8D" w:rsidP="00570F7C">
      <w:pPr>
        <w:tabs>
          <w:tab w:val="left" w:pos="1050"/>
        </w:tabs>
      </w:pPr>
    </w:p>
    <w:p w:rsidR="006B4C8D" w:rsidRDefault="006B4C8D" w:rsidP="00570F7C">
      <w:pPr>
        <w:tabs>
          <w:tab w:val="left" w:pos="1050"/>
        </w:tabs>
      </w:pPr>
    </w:p>
    <w:p w:rsidR="006B4C8D" w:rsidRDefault="006B4C8D" w:rsidP="00570F7C">
      <w:pPr>
        <w:tabs>
          <w:tab w:val="left" w:pos="1050"/>
        </w:tabs>
      </w:pPr>
    </w:p>
    <w:p w:rsidR="006B4C8D" w:rsidRDefault="006B4C8D" w:rsidP="00570F7C">
      <w:pPr>
        <w:tabs>
          <w:tab w:val="left" w:pos="1050"/>
        </w:tabs>
      </w:pPr>
    </w:p>
    <w:p w:rsidR="00C53D50" w:rsidRDefault="00C53D50">
      <w:pPr>
        <w:spacing w:after="200"/>
        <w:jc w:val="left"/>
      </w:pPr>
      <w:r>
        <w:br w:type="page"/>
      </w:r>
    </w:p>
    <w:p w:rsidR="006B4C8D" w:rsidRDefault="00922EB6" w:rsidP="00922EB6">
      <w:pPr>
        <w:pStyle w:val="Caption"/>
      </w:pPr>
      <w:bookmarkStart w:id="478" w:name="_Toc531653277"/>
      <w:r>
        <w:lastRenderedPageBreak/>
        <w:t xml:space="preserve">APPENDIX </w:t>
      </w:r>
      <w:r w:rsidR="00696FD7">
        <w:fldChar w:fldCharType="begin"/>
      </w:r>
      <w:r w:rsidR="00696FD7">
        <w:instrText xml:space="preserve"> SEQ APPENDIX \* ROMAN </w:instrText>
      </w:r>
      <w:r w:rsidR="00696FD7">
        <w:fldChar w:fldCharType="separate"/>
      </w:r>
      <w:r w:rsidR="00DD39EB">
        <w:rPr>
          <w:noProof/>
        </w:rPr>
        <w:t>VI</w:t>
      </w:r>
      <w:r w:rsidR="00696FD7">
        <w:rPr>
          <w:noProof/>
        </w:rPr>
        <w:fldChar w:fldCharType="end"/>
      </w:r>
      <w:r>
        <w:t xml:space="preserve">: </w:t>
      </w:r>
      <w:r w:rsidRPr="0043300E">
        <w:t>PART IV/GL 27/F PROJECT HANDING OVER FORMAT</w:t>
      </w:r>
      <w:bookmarkEnd w:id="478"/>
    </w:p>
    <w:p w:rsidR="00922EB6" w:rsidRPr="00922EB6" w:rsidRDefault="00922EB6" w:rsidP="00922EB6"/>
    <w:p w:rsidR="006B4C8D" w:rsidRPr="00F365C3" w:rsidRDefault="006B4C8D" w:rsidP="006B4C8D">
      <w:pPr>
        <w:spacing w:line="360" w:lineRule="auto"/>
        <w:rPr>
          <w:sz w:val="20"/>
        </w:rPr>
      </w:pPr>
      <w:r w:rsidRPr="00F365C3">
        <w:rPr>
          <w:sz w:val="20"/>
        </w:rPr>
        <w:t>Appendix Part IV/GL</w:t>
      </w:r>
      <w:r w:rsidR="00CB0102" w:rsidRPr="00F365C3">
        <w:rPr>
          <w:sz w:val="20"/>
        </w:rPr>
        <w:t>27</w:t>
      </w:r>
      <w:r w:rsidRPr="00F365C3">
        <w:rPr>
          <w:sz w:val="20"/>
        </w:rPr>
        <w:t>/F-1 Site Handover to Commence Study and Design Tasks Format</w:t>
      </w:r>
    </w:p>
    <w:p w:rsidR="006B4C8D" w:rsidRPr="00F365C3" w:rsidRDefault="006B4C8D" w:rsidP="00463A37">
      <w:pPr>
        <w:numPr>
          <w:ilvl w:val="0"/>
          <w:numId w:val="36"/>
        </w:numPr>
        <w:tabs>
          <w:tab w:val="left" w:pos="180"/>
        </w:tabs>
        <w:ind w:left="180" w:hanging="180"/>
        <w:jc w:val="left"/>
        <w:rPr>
          <w:sz w:val="20"/>
        </w:rPr>
      </w:pPr>
      <w:r w:rsidRPr="00F365C3">
        <w:rPr>
          <w:sz w:val="20"/>
        </w:rPr>
        <w:t>Project Name:</w:t>
      </w:r>
    </w:p>
    <w:p w:rsidR="006B4C8D" w:rsidRPr="00F365C3" w:rsidRDefault="006B4C8D" w:rsidP="00463A37">
      <w:pPr>
        <w:numPr>
          <w:ilvl w:val="0"/>
          <w:numId w:val="36"/>
        </w:numPr>
        <w:tabs>
          <w:tab w:val="left" w:pos="180"/>
        </w:tabs>
        <w:ind w:left="180" w:hanging="180"/>
        <w:jc w:val="left"/>
        <w:rPr>
          <w:sz w:val="20"/>
        </w:rPr>
      </w:pPr>
      <w:r w:rsidRPr="00F365C3">
        <w:rPr>
          <w:sz w:val="20"/>
        </w:rPr>
        <w:t>Project Location:</w:t>
      </w:r>
    </w:p>
    <w:p w:rsidR="006B4C8D" w:rsidRPr="00F365C3" w:rsidRDefault="006B4C8D" w:rsidP="00463A37">
      <w:pPr>
        <w:numPr>
          <w:ilvl w:val="0"/>
          <w:numId w:val="37"/>
        </w:numPr>
        <w:ind w:left="450" w:hanging="270"/>
        <w:jc w:val="left"/>
        <w:rPr>
          <w:sz w:val="20"/>
        </w:rPr>
      </w:pPr>
      <w:r w:rsidRPr="00F365C3">
        <w:rPr>
          <w:sz w:val="20"/>
        </w:rPr>
        <w:t>Administrative Location:</w:t>
      </w:r>
    </w:p>
    <w:p w:rsidR="006B4C8D" w:rsidRPr="00F365C3" w:rsidRDefault="006B4C8D" w:rsidP="00463A37">
      <w:pPr>
        <w:numPr>
          <w:ilvl w:val="0"/>
          <w:numId w:val="38"/>
        </w:numPr>
        <w:jc w:val="left"/>
        <w:rPr>
          <w:sz w:val="20"/>
        </w:rPr>
      </w:pPr>
      <w:r w:rsidRPr="00F365C3">
        <w:rPr>
          <w:sz w:val="20"/>
        </w:rPr>
        <w:t xml:space="preserve">Region: </w:t>
      </w:r>
    </w:p>
    <w:p w:rsidR="006B4C8D" w:rsidRPr="00F365C3" w:rsidRDefault="006B4C8D" w:rsidP="00463A37">
      <w:pPr>
        <w:numPr>
          <w:ilvl w:val="0"/>
          <w:numId w:val="38"/>
        </w:numPr>
        <w:jc w:val="left"/>
        <w:rPr>
          <w:sz w:val="20"/>
        </w:rPr>
      </w:pPr>
      <w:r w:rsidRPr="00F365C3">
        <w:rPr>
          <w:sz w:val="20"/>
        </w:rPr>
        <w:t>Zone:</w:t>
      </w:r>
      <w:r w:rsidRPr="00F365C3">
        <w:rPr>
          <w:sz w:val="20"/>
        </w:rPr>
        <w:tab/>
      </w:r>
    </w:p>
    <w:p w:rsidR="006B4C8D" w:rsidRPr="00F365C3" w:rsidRDefault="006B4C8D" w:rsidP="00463A37">
      <w:pPr>
        <w:numPr>
          <w:ilvl w:val="0"/>
          <w:numId w:val="38"/>
        </w:numPr>
        <w:jc w:val="left"/>
        <w:rPr>
          <w:sz w:val="20"/>
        </w:rPr>
      </w:pPr>
      <w:r w:rsidRPr="00F365C3">
        <w:rPr>
          <w:sz w:val="20"/>
        </w:rPr>
        <w:t xml:space="preserve">District: </w:t>
      </w:r>
    </w:p>
    <w:p w:rsidR="006B4C8D" w:rsidRPr="00F365C3" w:rsidRDefault="006B4C8D" w:rsidP="00463A37">
      <w:pPr>
        <w:numPr>
          <w:ilvl w:val="0"/>
          <w:numId w:val="38"/>
        </w:numPr>
        <w:jc w:val="left"/>
        <w:rPr>
          <w:sz w:val="20"/>
        </w:rPr>
      </w:pPr>
      <w:r w:rsidRPr="00F365C3">
        <w:rPr>
          <w:sz w:val="20"/>
        </w:rPr>
        <w:t xml:space="preserve">PA: </w:t>
      </w:r>
    </w:p>
    <w:p w:rsidR="006B4C8D" w:rsidRPr="00F365C3" w:rsidRDefault="006B4C8D" w:rsidP="00463A37">
      <w:pPr>
        <w:numPr>
          <w:ilvl w:val="0"/>
          <w:numId w:val="38"/>
        </w:numPr>
        <w:jc w:val="left"/>
        <w:rPr>
          <w:sz w:val="20"/>
        </w:rPr>
      </w:pPr>
      <w:r w:rsidRPr="00F365C3">
        <w:rPr>
          <w:sz w:val="20"/>
        </w:rPr>
        <w:t xml:space="preserve">Specific Site: </w:t>
      </w:r>
    </w:p>
    <w:p w:rsidR="006B4C8D" w:rsidRPr="00F365C3" w:rsidRDefault="006B4C8D" w:rsidP="00463A37">
      <w:pPr>
        <w:numPr>
          <w:ilvl w:val="0"/>
          <w:numId w:val="37"/>
        </w:numPr>
        <w:ind w:left="450" w:hanging="270"/>
        <w:jc w:val="left"/>
        <w:rPr>
          <w:sz w:val="20"/>
        </w:rPr>
      </w:pPr>
      <w:r w:rsidRPr="00F365C3">
        <w:rPr>
          <w:sz w:val="20"/>
        </w:rPr>
        <w:t xml:space="preserve">Geographic Coordinate of </w:t>
      </w:r>
    </w:p>
    <w:p w:rsidR="006B4C8D" w:rsidRPr="00F365C3" w:rsidRDefault="006B4C8D" w:rsidP="00463A37">
      <w:pPr>
        <w:numPr>
          <w:ilvl w:val="0"/>
          <w:numId w:val="37"/>
        </w:numPr>
        <w:jc w:val="left"/>
        <w:rPr>
          <w:sz w:val="20"/>
        </w:rPr>
      </w:pPr>
      <w:r w:rsidRPr="00F365C3">
        <w:rPr>
          <w:sz w:val="20"/>
        </w:rPr>
        <w:t>Headwork Site</w:t>
      </w:r>
    </w:p>
    <w:p w:rsidR="006B4C8D" w:rsidRPr="00F365C3" w:rsidRDefault="006B4C8D" w:rsidP="00463A37">
      <w:pPr>
        <w:numPr>
          <w:ilvl w:val="1"/>
          <w:numId w:val="38"/>
        </w:numPr>
        <w:jc w:val="left"/>
        <w:rPr>
          <w:sz w:val="20"/>
        </w:rPr>
      </w:pPr>
      <w:r w:rsidRPr="00F365C3">
        <w:rPr>
          <w:sz w:val="20"/>
        </w:rPr>
        <w:t>Longitude/East (UTM): --------------------------------</w:t>
      </w:r>
    </w:p>
    <w:p w:rsidR="006B4C8D" w:rsidRPr="00F365C3" w:rsidRDefault="006B4C8D" w:rsidP="00463A37">
      <w:pPr>
        <w:numPr>
          <w:ilvl w:val="1"/>
          <w:numId w:val="38"/>
        </w:numPr>
        <w:jc w:val="left"/>
        <w:rPr>
          <w:sz w:val="20"/>
        </w:rPr>
      </w:pPr>
      <w:r w:rsidRPr="00F365C3">
        <w:rPr>
          <w:sz w:val="20"/>
        </w:rPr>
        <w:t>Latitude/North (UTM): --------------------------------</w:t>
      </w:r>
    </w:p>
    <w:p w:rsidR="006B4C8D" w:rsidRPr="00F365C3" w:rsidRDefault="006B4C8D" w:rsidP="00463A37">
      <w:pPr>
        <w:numPr>
          <w:ilvl w:val="1"/>
          <w:numId w:val="38"/>
        </w:numPr>
        <w:jc w:val="left"/>
        <w:rPr>
          <w:sz w:val="20"/>
        </w:rPr>
      </w:pPr>
      <w:r w:rsidRPr="00F365C3">
        <w:rPr>
          <w:sz w:val="20"/>
        </w:rPr>
        <w:t>Altitude (</w:t>
      </w:r>
      <w:proofErr w:type="spellStart"/>
      <w:r w:rsidRPr="00F365C3">
        <w:rPr>
          <w:sz w:val="20"/>
        </w:rPr>
        <w:t>masl</w:t>
      </w:r>
      <w:proofErr w:type="spellEnd"/>
      <w:r w:rsidRPr="00F365C3">
        <w:rPr>
          <w:sz w:val="20"/>
        </w:rPr>
        <w:t>): -----------------------------------------</w:t>
      </w:r>
    </w:p>
    <w:p w:rsidR="006B4C8D" w:rsidRPr="00F365C3" w:rsidRDefault="006B4C8D" w:rsidP="00463A37">
      <w:pPr>
        <w:numPr>
          <w:ilvl w:val="0"/>
          <w:numId w:val="37"/>
        </w:numPr>
        <w:jc w:val="left"/>
        <w:rPr>
          <w:sz w:val="20"/>
        </w:rPr>
      </w:pPr>
      <w:r w:rsidRPr="00F365C3">
        <w:rPr>
          <w:sz w:val="20"/>
        </w:rPr>
        <w:t>Command Area</w:t>
      </w:r>
    </w:p>
    <w:p w:rsidR="006B4C8D" w:rsidRPr="00F365C3" w:rsidRDefault="006B4C8D" w:rsidP="00463A37">
      <w:pPr>
        <w:numPr>
          <w:ilvl w:val="1"/>
          <w:numId w:val="38"/>
        </w:numPr>
        <w:jc w:val="left"/>
        <w:rPr>
          <w:sz w:val="20"/>
        </w:rPr>
      </w:pPr>
      <w:r w:rsidRPr="00F365C3">
        <w:rPr>
          <w:sz w:val="20"/>
        </w:rPr>
        <w:t>Longitude/East (UTM): From ----------------- to -------------------------</w:t>
      </w:r>
    </w:p>
    <w:p w:rsidR="006B4C8D" w:rsidRPr="00F365C3" w:rsidRDefault="006B4C8D" w:rsidP="00463A37">
      <w:pPr>
        <w:numPr>
          <w:ilvl w:val="1"/>
          <w:numId w:val="38"/>
        </w:numPr>
        <w:jc w:val="left"/>
        <w:rPr>
          <w:sz w:val="20"/>
        </w:rPr>
      </w:pPr>
      <w:r w:rsidRPr="00F365C3">
        <w:rPr>
          <w:sz w:val="20"/>
        </w:rPr>
        <w:t>Latitude/North (UTM): From ----------------- to -------------------------</w:t>
      </w:r>
    </w:p>
    <w:p w:rsidR="006B4C8D" w:rsidRPr="00F365C3" w:rsidRDefault="006B4C8D" w:rsidP="00463A37">
      <w:pPr>
        <w:numPr>
          <w:ilvl w:val="1"/>
          <w:numId w:val="38"/>
        </w:numPr>
        <w:jc w:val="left"/>
        <w:rPr>
          <w:sz w:val="20"/>
        </w:rPr>
      </w:pPr>
      <w:r w:rsidRPr="00F365C3">
        <w:rPr>
          <w:sz w:val="20"/>
        </w:rPr>
        <w:t>Altitude (</w:t>
      </w:r>
      <w:proofErr w:type="spellStart"/>
      <w:r w:rsidRPr="00F365C3">
        <w:rPr>
          <w:sz w:val="20"/>
        </w:rPr>
        <w:t>masl</w:t>
      </w:r>
      <w:proofErr w:type="spellEnd"/>
      <w:r w:rsidRPr="00F365C3">
        <w:rPr>
          <w:sz w:val="20"/>
        </w:rPr>
        <w:t>): From ----------------- to -------------------------</w:t>
      </w:r>
    </w:p>
    <w:p w:rsidR="006B4C8D" w:rsidRPr="00F365C3" w:rsidRDefault="006B4C8D" w:rsidP="00463A37">
      <w:pPr>
        <w:numPr>
          <w:ilvl w:val="0"/>
          <w:numId w:val="36"/>
        </w:numPr>
        <w:tabs>
          <w:tab w:val="left" w:pos="180"/>
        </w:tabs>
        <w:ind w:left="180" w:hanging="180"/>
        <w:jc w:val="left"/>
        <w:rPr>
          <w:sz w:val="20"/>
        </w:rPr>
      </w:pPr>
      <w:r w:rsidRPr="00F365C3">
        <w:rPr>
          <w:sz w:val="20"/>
        </w:rPr>
        <w:t>Accessibility of the site</w:t>
      </w:r>
    </w:p>
    <w:p w:rsidR="006B4C8D" w:rsidRPr="00F365C3" w:rsidRDefault="006B4C8D" w:rsidP="00463A37">
      <w:pPr>
        <w:numPr>
          <w:ilvl w:val="0"/>
          <w:numId w:val="37"/>
        </w:numPr>
        <w:ind w:left="450" w:hanging="270"/>
        <w:jc w:val="left"/>
        <w:rPr>
          <w:sz w:val="20"/>
        </w:rPr>
      </w:pPr>
      <w:r w:rsidRPr="00F365C3">
        <w:rPr>
          <w:sz w:val="20"/>
        </w:rPr>
        <w:t>Distance from Addis Ababa to headwork site is (total) _______________ (km)</w:t>
      </w:r>
    </w:p>
    <w:p w:rsidR="006B4C8D" w:rsidRPr="00F365C3" w:rsidRDefault="006B4C8D" w:rsidP="006B4C8D">
      <w:pPr>
        <w:autoSpaceDE w:val="0"/>
        <w:autoSpaceDN w:val="0"/>
        <w:adjustRightInd w:val="0"/>
        <w:ind w:left="1440"/>
        <w:rPr>
          <w:sz w:val="20"/>
        </w:rPr>
      </w:pPr>
      <w:r w:rsidRPr="00F365C3">
        <w:rPr>
          <w:sz w:val="20"/>
        </w:rPr>
        <w:t>____________ (km) on asphalt</w:t>
      </w:r>
    </w:p>
    <w:p w:rsidR="006B4C8D" w:rsidRPr="00F365C3" w:rsidRDefault="006B4C8D" w:rsidP="006B4C8D">
      <w:pPr>
        <w:autoSpaceDE w:val="0"/>
        <w:autoSpaceDN w:val="0"/>
        <w:adjustRightInd w:val="0"/>
        <w:ind w:left="1440"/>
        <w:rPr>
          <w:sz w:val="20"/>
        </w:rPr>
      </w:pPr>
      <w:r w:rsidRPr="00F365C3">
        <w:rPr>
          <w:sz w:val="20"/>
        </w:rPr>
        <w:t>_____________ (km) on all-weather road</w:t>
      </w:r>
    </w:p>
    <w:p w:rsidR="006B4C8D" w:rsidRPr="00F365C3" w:rsidRDefault="006B4C8D" w:rsidP="006B4C8D">
      <w:pPr>
        <w:autoSpaceDE w:val="0"/>
        <w:autoSpaceDN w:val="0"/>
        <w:adjustRightInd w:val="0"/>
        <w:ind w:left="1440"/>
        <w:rPr>
          <w:sz w:val="20"/>
        </w:rPr>
      </w:pPr>
      <w:r w:rsidRPr="00F365C3">
        <w:rPr>
          <w:sz w:val="20"/>
        </w:rPr>
        <w:t>_____________ (km) on dry weather road</w:t>
      </w:r>
    </w:p>
    <w:p w:rsidR="006B4C8D" w:rsidRPr="00F365C3" w:rsidRDefault="006B4C8D" w:rsidP="006B4C8D">
      <w:pPr>
        <w:autoSpaceDE w:val="0"/>
        <w:autoSpaceDN w:val="0"/>
        <w:adjustRightInd w:val="0"/>
        <w:ind w:left="1440"/>
        <w:rPr>
          <w:sz w:val="20"/>
        </w:rPr>
      </w:pPr>
      <w:r w:rsidRPr="00F365C3">
        <w:rPr>
          <w:sz w:val="20"/>
        </w:rPr>
        <w:t>______________ (km) on foot</w:t>
      </w:r>
    </w:p>
    <w:p w:rsidR="006B4C8D" w:rsidRPr="00F365C3" w:rsidRDefault="006B4C8D" w:rsidP="00463A37">
      <w:pPr>
        <w:numPr>
          <w:ilvl w:val="0"/>
          <w:numId w:val="37"/>
        </w:numPr>
        <w:ind w:left="450" w:hanging="270"/>
        <w:jc w:val="left"/>
        <w:rPr>
          <w:sz w:val="20"/>
        </w:rPr>
      </w:pPr>
      <w:r w:rsidRPr="00F365C3">
        <w:rPr>
          <w:sz w:val="20"/>
        </w:rPr>
        <w:t>Distance from Zonal Town ________________ (km)</w:t>
      </w:r>
    </w:p>
    <w:p w:rsidR="006B4C8D" w:rsidRPr="00F365C3" w:rsidRDefault="006B4C8D" w:rsidP="00463A37">
      <w:pPr>
        <w:numPr>
          <w:ilvl w:val="0"/>
          <w:numId w:val="37"/>
        </w:numPr>
        <w:ind w:left="450" w:hanging="270"/>
        <w:jc w:val="left"/>
        <w:rPr>
          <w:sz w:val="20"/>
        </w:rPr>
      </w:pPr>
      <w:r w:rsidRPr="00F365C3">
        <w:rPr>
          <w:sz w:val="20"/>
        </w:rPr>
        <w:t>Distance from District Town ________________ (km)</w:t>
      </w:r>
    </w:p>
    <w:p w:rsidR="006B4C8D" w:rsidRPr="00F365C3" w:rsidRDefault="006B4C8D" w:rsidP="00463A37">
      <w:pPr>
        <w:numPr>
          <w:ilvl w:val="0"/>
          <w:numId w:val="36"/>
        </w:numPr>
        <w:tabs>
          <w:tab w:val="left" w:pos="180"/>
        </w:tabs>
        <w:ind w:left="180" w:hanging="180"/>
        <w:jc w:val="left"/>
        <w:rPr>
          <w:sz w:val="20"/>
        </w:rPr>
      </w:pPr>
      <w:r w:rsidRPr="00F365C3">
        <w:rPr>
          <w:sz w:val="20"/>
        </w:rPr>
        <w:t>Name of Client: ------------</w:t>
      </w:r>
    </w:p>
    <w:p w:rsidR="006B4C8D" w:rsidRPr="00F365C3" w:rsidRDefault="006B4C8D" w:rsidP="00463A37">
      <w:pPr>
        <w:numPr>
          <w:ilvl w:val="0"/>
          <w:numId w:val="36"/>
        </w:numPr>
        <w:tabs>
          <w:tab w:val="left" w:pos="180"/>
        </w:tabs>
        <w:ind w:left="180" w:hanging="180"/>
        <w:jc w:val="left"/>
        <w:rPr>
          <w:sz w:val="20"/>
        </w:rPr>
      </w:pPr>
      <w:r w:rsidRPr="00F365C3">
        <w:rPr>
          <w:sz w:val="20"/>
        </w:rPr>
        <w:t>Name of Consultant: ------------------------------------------</w:t>
      </w:r>
    </w:p>
    <w:p w:rsidR="006B4C8D" w:rsidRPr="00F365C3" w:rsidRDefault="006B4C8D" w:rsidP="00463A37">
      <w:pPr>
        <w:numPr>
          <w:ilvl w:val="0"/>
          <w:numId w:val="36"/>
        </w:numPr>
        <w:tabs>
          <w:tab w:val="left" w:pos="180"/>
        </w:tabs>
        <w:ind w:left="180" w:hanging="180"/>
        <w:jc w:val="left"/>
        <w:rPr>
          <w:sz w:val="20"/>
        </w:rPr>
      </w:pPr>
      <w:r w:rsidRPr="00F365C3">
        <w:rPr>
          <w:sz w:val="20"/>
        </w:rPr>
        <w:t>Month and year of project Study and Design Service Contract Signup: -----------------------</w:t>
      </w:r>
    </w:p>
    <w:p w:rsidR="006B4C8D" w:rsidRPr="00F365C3" w:rsidRDefault="006B4C8D" w:rsidP="00463A37">
      <w:pPr>
        <w:numPr>
          <w:ilvl w:val="0"/>
          <w:numId w:val="36"/>
        </w:numPr>
        <w:tabs>
          <w:tab w:val="left" w:pos="180"/>
        </w:tabs>
        <w:ind w:left="180" w:hanging="180"/>
        <w:jc w:val="left"/>
        <w:rPr>
          <w:sz w:val="20"/>
        </w:rPr>
      </w:pPr>
      <w:r w:rsidRPr="00F365C3">
        <w:rPr>
          <w:sz w:val="20"/>
        </w:rPr>
        <w:t>Proposed Command Area: ------------------hectare</w:t>
      </w:r>
    </w:p>
    <w:p w:rsidR="006B4C8D" w:rsidRPr="00F365C3" w:rsidRDefault="006B4C8D" w:rsidP="00463A37">
      <w:pPr>
        <w:numPr>
          <w:ilvl w:val="0"/>
          <w:numId w:val="36"/>
        </w:numPr>
        <w:tabs>
          <w:tab w:val="left" w:pos="180"/>
        </w:tabs>
        <w:ind w:left="180" w:hanging="180"/>
        <w:jc w:val="left"/>
        <w:rPr>
          <w:sz w:val="20"/>
        </w:rPr>
      </w:pPr>
      <w:r w:rsidRPr="00F365C3">
        <w:rPr>
          <w:sz w:val="20"/>
        </w:rPr>
        <w:t>Proposed Total Number of Beneficiaries: ------------------HH</w:t>
      </w:r>
    </w:p>
    <w:p w:rsidR="006B4C8D" w:rsidRPr="00F365C3" w:rsidRDefault="006B4C8D" w:rsidP="00463A37">
      <w:pPr>
        <w:numPr>
          <w:ilvl w:val="0"/>
          <w:numId w:val="36"/>
        </w:numPr>
        <w:tabs>
          <w:tab w:val="left" w:pos="180"/>
        </w:tabs>
        <w:ind w:left="180" w:hanging="180"/>
        <w:jc w:val="left"/>
        <w:rPr>
          <w:sz w:val="20"/>
        </w:rPr>
      </w:pPr>
      <w:r w:rsidRPr="00F365C3">
        <w:rPr>
          <w:sz w:val="20"/>
        </w:rPr>
        <w:t>Total Consultancy Service Fee: ETB ------------------</w:t>
      </w:r>
    </w:p>
    <w:p w:rsidR="006B4C8D" w:rsidRPr="00F365C3" w:rsidRDefault="006B4C8D" w:rsidP="00463A37">
      <w:pPr>
        <w:numPr>
          <w:ilvl w:val="0"/>
          <w:numId w:val="36"/>
        </w:numPr>
        <w:tabs>
          <w:tab w:val="left" w:pos="180"/>
        </w:tabs>
        <w:ind w:left="180" w:hanging="180"/>
        <w:jc w:val="left"/>
        <w:rPr>
          <w:sz w:val="20"/>
        </w:rPr>
      </w:pPr>
      <w:r w:rsidRPr="00F365C3">
        <w:rPr>
          <w:sz w:val="20"/>
        </w:rPr>
        <w:t xml:space="preserve">Proposed source of water </w:t>
      </w:r>
    </w:p>
    <w:p w:rsidR="006B4C8D" w:rsidRPr="00F365C3" w:rsidRDefault="006B4C8D" w:rsidP="00463A37">
      <w:pPr>
        <w:numPr>
          <w:ilvl w:val="0"/>
          <w:numId w:val="37"/>
        </w:numPr>
        <w:ind w:left="450" w:hanging="270"/>
        <w:jc w:val="left"/>
        <w:rPr>
          <w:sz w:val="20"/>
        </w:rPr>
      </w:pPr>
      <w:r w:rsidRPr="00F365C3">
        <w:rPr>
          <w:sz w:val="20"/>
        </w:rPr>
        <w:t>Surface water: (River/Dam/Pond/Natural Lake)</w:t>
      </w:r>
    </w:p>
    <w:p w:rsidR="006B4C8D" w:rsidRPr="00F365C3" w:rsidRDefault="006B4C8D" w:rsidP="00463A37">
      <w:pPr>
        <w:numPr>
          <w:ilvl w:val="0"/>
          <w:numId w:val="39"/>
        </w:numPr>
        <w:jc w:val="left"/>
        <w:rPr>
          <w:sz w:val="20"/>
        </w:rPr>
      </w:pPr>
      <w:r w:rsidRPr="00F365C3">
        <w:rPr>
          <w:sz w:val="20"/>
        </w:rPr>
        <w:t>River name or another water source name</w:t>
      </w:r>
    </w:p>
    <w:p w:rsidR="006B4C8D" w:rsidRPr="00F365C3" w:rsidRDefault="006B4C8D" w:rsidP="00463A37">
      <w:pPr>
        <w:numPr>
          <w:ilvl w:val="0"/>
          <w:numId w:val="39"/>
        </w:numPr>
        <w:jc w:val="left"/>
        <w:rPr>
          <w:sz w:val="20"/>
        </w:rPr>
      </w:pPr>
      <w:r w:rsidRPr="00F365C3">
        <w:rPr>
          <w:sz w:val="20"/>
        </w:rPr>
        <w:t xml:space="preserve">River type: Perennial (all year flow), Intermittent (seasonal flow), Ephemeral (short period flow) </w:t>
      </w:r>
    </w:p>
    <w:p w:rsidR="006B4C8D" w:rsidRPr="00F365C3" w:rsidRDefault="006B4C8D" w:rsidP="00463A37">
      <w:pPr>
        <w:numPr>
          <w:ilvl w:val="0"/>
          <w:numId w:val="37"/>
        </w:numPr>
        <w:ind w:left="450" w:hanging="270"/>
        <w:jc w:val="left"/>
        <w:rPr>
          <w:sz w:val="20"/>
        </w:rPr>
      </w:pPr>
      <w:r w:rsidRPr="00F365C3">
        <w:rPr>
          <w:sz w:val="20"/>
        </w:rPr>
        <w:t xml:space="preserve">Groundwater: (Hand-dug Well/Shallow Well/Deep Well/Spring) </w:t>
      </w:r>
    </w:p>
    <w:p w:rsidR="006B4C8D" w:rsidRPr="00F365C3" w:rsidRDefault="006B4C8D" w:rsidP="00463A37">
      <w:pPr>
        <w:numPr>
          <w:ilvl w:val="0"/>
          <w:numId w:val="36"/>
        </w:numPr>
        <w:tabs>
          <w:tab w:val="left" w:pos="180"/>
        </w:tabs>
        <w:ind w:left="180" w:hanging="180"/>
        <w:jc w:val="left"/>
        <w:rPr>
          <w:sz w:val="20"/>
        </w:rPr>
      </w:pPr>
      <w:r w:rsidRPr="00F365C3">
        <w:rPr>
          <w:sz w:val="20"/>
        </w:rPr>
        <w:t xml:space="preserve">Free sketch of </w:t>
      </w:r>
    </w:p>
    <w:p w:rsidR="006B4C8D" w:rsidRPr="00F365C3" w:rsidRDefault="006B4C8D" w:rsidP="00463A37">
      <w:pPr>
        <w:numPr>
          <w:ilvl w:val="0"/>
          <w:numId w:val="37"/>
        </w:numPr>
        <w:ind w:left="450" w:hanging="270"/>
        <w:jc w:val="left"/>
        <w:rPr>
          <w:sz w:val="20"/>
        </w:rPr>
      </w:pPr>
      <w:r w:rsidRPr="00F365C3">
        <w:rPr>
          <w:sz w:val="20"/>
        </w:rPr>
        <w:t>Proposed headwork site</w:t>
      </w:r>
    </w:p>
    <w:p w:rsidR="006B4C8D" w:rsidRPr="00F365C3" w:rsidRDefault="006B4C8D" w:rsidP="00463A37">
      <w:pPr>
        <w:numPr>
          <w:ilvl w:val="0"/>
          <w:numId w:val="37"/>
        </w:numPr>
        <w:ind w:left="450" w:hanging="270"/>
        <w:jc w:val="left"/>
        <w:rPr>
          <w:sz w:val="20"/>
        </w:rPr>
      </w:pPr>
      <w:r w:rsidRPr="00F365C3">
        <w:rPr>
          <w:sz w:val="20"/>
        </w:rPr>
        <w:t>Proposed command area</w:t>
      </w:r>
    </w:p>
    <w:p w:rsidR="006B4C8D" w:rsidRPr="00F365C3" w:rsidRDefault="006B4C8D" w:rsidP="00463A37">
      <w:pPr>
        <w:numPr>
          <w:ilvl w:val="0"/>
          <w:numId w:val="37"/>
        </w:numPr>
        <w:ind w:left="450" w:hanging="270"/>
        <w:jc w:val="left"/>
        <w:rPr>
          <w:sz w:val="20"/>
        </w:rPr>
      </w:pPr>
      <w:r w:rsidRPr="00F365C3">
        <w:rPr>
          <w:sz w:val="20"/>
        </w:rPr>
        <w:t>Proposed main canal route</w:t>
      </w:r>
    </w:p>
    <w:p w:rsidR="006B4C8D" w:rsidRPr="00F365C3" w:rsidRDefault="006B4C8D" w:rsidP="00463A37">
      <w:pPr>
        <w:numPr>
          <w:ilvl w:val="0"/>
          <w:numId w:val="37"/>
        </w:numPr>
        <w:ind w:left="450" w:hanging="270"/>
        <w:jc w:val="left"/>
        <w:rPr>
          <w:sz w:val="20"/>
        </w:rPr>
      </w:pPr>
      <w:r w:rsidRPr="00F365C3">
        <w:rPr>
          <w:sz w:val="20"/>
        </w:rPr>
        <w:t>Natural streams along main canal</w:t>
      </w:r>
    </w:p>
    <w:p w:rsidR="006B4C8D" w:rsidRPr="00F365C3" w:rsidRDefault="006B4C8D" w:rsidP="00463A37">
      <w:pPr>
        <w:numPr>
          <w:ilvl w:val="0"/>
          <w:numId w:val="37"/>
        </w:numPr>
        <w:ind w:left="450" w:hanging="270"/>
        <w:jc w:val="left"/>
        <w:rPr>
          <w:sz w:val="20"/>
        </w:rPr>
      </w:pPr>
      <w:r w:rsidRPr="00F365C3">
        <w:rPr>
          <w:sz w:val="20"/>
        </w:rPr>
        <w:t>Other features</w:t>
      </w:r>
    </w:p>
    <w:p w:rsidR="006B4C8D" w:rsidRPr="00F365C3" w:rsidRDefault="006B4C8D" w:rsidP="00463A37">
      <w:pPr>
        <w:numPr>
          <w:ilvl w:val="0"/>
          <w:numId w:val="36"/>
        </w:numPr>
        <w:tabs>
          <w:tab w:val="left" w:pos="180"/>
        </w:tabs>
        <w:ind w:left="180" w:hanging="180"/>
        <w:jc w:val="left"/>
        <w:rPr>
          <w:sz w:val="20"/>
        </w:rPr>
      </w:pPr>
      <w:r w:rsidRPr="00F365C3">
        <w:rPr>
          <w:sz w:val="20"/>
        </w:rPr>
        <w:t>Conclusion</w:t>
      </w:r>
    </w:p>
    <w:p w:rsidR="006B4C8D" w:rsidRPr="00F365C3" w:rsidRDefault="006B4C8D" w:rsidP="006B4C8D">
      <w:pPr>
        <w:tabs>
          <w:tab w:val="left" w:pos="180"/>
        </w:tabs>
        <w:ind w:left="180"/>
        <w:rPr>
          <w:sz w:val="20"/>
        </w:rPr>
      </w:pPr>
      <w:r w:rsidRPr="00F365C3">
        <w:rPr>
          <w:sz w:val="20"/>
        </w:rPr>
        <w:t>-----------------------------------------------------------------------------------------------------------------------------------------------------------------------------------------------------------------------------------------------------------------------------------------------------------------------------.</w:t>
      </w:r>
    </w:p>
    <w:p w:rsidR="006B4C8D" w:rsidRPr="00F365C3" w:rsidRDefault="006B4C8D" w:rsidP="006B4C8D">
      <w:pPr>
        <w:tabs>
          <w:tab w:val="left" w:pos="45"/>
        </w:tabs>
        <w:rPr>
          <w:sz w:val="20"/>
        </w:rPr>
      </w:pPr>
    </w:p>
    <w:p w:rsidR="006B4C8D" w:rsidRPr="00F365C3" w:rsidRDefault="001A6B59" w:rsidP="006B4C8D">
      <w:pPr>
        <w:tabs>
          <w:tab w:val="left" w:pos="45"/>
        </w:tabs>
        <w:rPr>
          <w:sz w:val="20"/>
        </w:rPr>
      </w:pPr>
      <w:r w:rsidRPr="00F365C3">
        <w:rPr>
          <w:sz w:val="20"/>
        </w:rPr>
        <w:t>This site handover</w:t>
      </w:r>
      <w:r w:rsidR="006B4C8D" w:rsidRPr="00F365C3">
        <w:rPr>
          <w:sz w:val="20"/>
        </w:rPr>
        <w:t xml:space="preserve"> for study and design tasks effected on: _____________________________.</w:t>
      </w:r>
    </w:p>
    <w:p w:rsidR="006B4C8D" w:rsidRPr="00F365C3" w:rsidRDefault="006B4C8D" w:rsidP="006B4C8D">
      <w:pPr>
        <w:tabs>
          <w:tab w:val="left" w:pos="45"/>
        </w:tabs>
        <w:rPr>
          <w:b/>
          <w:sz w:val="20"/>
        </w:rPr>
      </w:pPr>
    </w:p>
    <w:p w:rsidR="00F365C3" w:rsidRDefault="00F365C3">
      <w:pPr>
        <w:spacing w:after="200"/>
        <w:jc w:val="left"/>
        <w:rPr>
          <w:b/>
          <w:sz w:val="20"/>
        </w:rPr>
      </w:pPr>
      <w:r>
        <w:rPr>
          <w:b/>
          <w:sz w:val="20"/>
        </w:rPr>
        <w:br w:type="page"/>
      </w:r>
    </w:p>
    <w:p w:rsidR="00F365C3" w:rsidRDefault="00F365C3" w:rsidP="006B4C8D">
      <w:pPr>
        <w:tabs>
          <w:tab w:val="left" w:pos="45"/>
        </w:tabs>
        <w:spacing w:line="360" w:lineRule="auto"/>
        <w:rPr>
          <w:b/>
          <w:sz w:val="20"/>
        </w:rPr>
      </w:pPr>
    </w:p>
    <w:p w:rsidR="006B4C8D" w:rsidRPr="00F365C3" w:rsidRDefault="006B4C8D" w:rsidP="006B4C8D">
      <w:pPr>
        <w:tabs>
          <w:tab w:val="left" w:pos="45"/>
        </w:tabs>
        <w:spacing w:line="360" w:lineRule="auto"/>
        <w:rPr>
          <w:b/>
          <w:sz w:val="20"/>
        </w:rPr>
      </w:pPr>
      <w:r w:rsidRPr="00F365C3">
        <w:rPr>
          <w:b/>
          <w:sz w:val="20"/>
        </w:rPr>
        <w:t>In the presence of:</w:t>
      </w:r>
    </w:p>
    <w:p w:rsidR="006B4C8D" w:rsidRPr="00F365C3" w:rsidRDefault="006B4C8D" w:rsidP="006B4C8D">
      <w:pPr>
        <w:tabs>
          <w:tab w:val="left" w:pos="45"/>
        </w:tabs>
        <w:spacing w:line="360" w:lineRule="auto"/>
        <w:rPr>
          <w:b/>
          <w:sz w:val="20"/>
          <w:u w:val="single"/>
        </w:rPr>
      </w:pPr>
      <w:r w:rsidRPr="00F365C3">
        <w:rPr>
          <w:b/>
          <w:sz w:val="20"/>
          <w:u w:val="single"/>
        </w:rPr>
        <w:t>On behave of Project Client</w:t>
      </w:r>
    </w:p>
    <w:p w:rsidR="006B4C8D" w:rsidRPr="00F365C3" w:rsidRDefault="006B4C8D" w:rsidP="006B4C8D">
      <w:pPr>
        <w:tabs>
          <w:tab w:val="left" w:pos="45"/>
        </w:tabs>
        <w:spacing w:line="360" w:lineRule="auto"/>
        <w:rPr>
          <w:sz w:val="20"/>
        </w:rPr>
      </w:pPr>
      <w:r w:rsidRPr="00F365C3">
        <w:rPr>
          <w:sz w:val="20"/>
        </w:rPr>
        <w:t>Name_________________________ Signature__________________ Date_______________</w:t>
      </w:r>
    </w:p>
    <w:p w:rsidR="006B4C8D" w:rsidRPr="00F365C3" w:rsidRDefault="006B4C8D" w:rsidP="006B4C8D">
      <w:pPr>
        <w:tabs>
          <w:tab w:val="left" w:pos="45"/>
        </w:tabs>
        <w:spacing w:line="360" w:lineRule="auto"/>
        <w:rPr>
          <w:b/>
          <w:sz w:val="20"/>
          <w:u w:val="single"/>
        </w:rPr>
      </w:pPr>
    </w:p>
    <w:p w:rsidR="006B4C8D" w:rsidRPr="00F365C3" w:rsidRDefault="006B4C8D" w:rsidP="006B4C8D">
      <w:pPr>
        <w:tabs>
          <w:tab w:val="left" w:pos="45"/>
        </w:tabs>
        <w:spacing w:line="360" w:lineRule="auto"/>
        <w:rPr>
          <w:b/>
          <w:sz w:val="20"/>
          <w:u w:val="single"/>
        </w:rPr>
      </w:pPr>
      <w:r w:rsidRPr="00F365C3">
        <w:rPr>
          <w:b/>
          <w:sz w:val="20"/>
          <w:u w:val="single"/>
        </w:rPr>
        <w:t xml:space="preserve">On </w:t>
      </w:r>
      <w:r w:rsidR="001A6B59" w:rsidRPr="00F365C3">
        <w:rPr>
          <w:b/>
          <w:sz w:val="20"/>
          <w:u w:val="single"/>
        </w:rPr>
        <w:t>behave of</w:t>
      </w:r>
      <w:r w:rsidRPr="00F365C3">
        <w:rPr>
          <w:b/>
          <w:sz w:val="20"/>
          <w:u w:val="single"/>
        </w:rPr>
        <w:t xml:space="preserve"> Project Consultant</w:t>
      </w:r>
    </w:p>
    <w:p w:rsidR="006B4C8D" w:rsidRPr="00F365C3" w:rsidRDefault="006B4C8D" w:rsidP="006B4C8D">
      <w:pPr>
        <w:tabs>
          <w:tab w:val="left" w:pos="45"/>
        </w:tabs>
        <w:spacing w:line="360" w:lineRule="auto"/>
        <w:rPr>
          <w:sz w:val="20"/>
        </w:rPr>
      </w:pPr>
      <w:r w:rsidRPr="00F365C3">
        <w:rPr>
          <w:sz w:val="20"/>
        </w:rPr>
        <w:t>Name________________________     Signature__________________ Date_______________</w:t>
      </w:r>
    </w:p>
    <w:p w:rsidR="006B4C8D" w:rsidRPr="00F365C3" w:rsidRDefault="006B4C8D" w:rsidP="006B4C8D">
      <w:pPr>
        <w:tabs>
          <w:tab w:val="left" w:pos="45"/>
        </w:tabs>
        <w:rPr>
          <w:sz w:val="20"/>
        </w:rPr>
      </w:pPr>
    </w:p>
    <w:p w:rsidR="006B4C8D" w:rsidRPr="00F365C3" w:rsidRDefault="006B4C8D" w:rsidP="006B4C8D">
      <w:pPr>
        <w:tabs>
          <w:tab w:val="left" w:pos="45"/>
        </w:tabs>
        <w:jc w:val="center"/>
        <w:rPr>
          <w:b/>
          <w:sz w:val="20"/>
          <w:u w:val="single"/>
        </w:rPr>
      </w:pPr>
      <w:r w:rsidRPr="00F365C3">
        <w:rPr>
          <w:b/>
          <w:sz w:val="20"/>
          <w:u w:val="single"/>
        </w:rPr>
        <w:t>Witness and Signature</w:t>
      </w:r>
    </w:p>
    <w:p w:rsidR="006B4C8D" w:rsidRPr="00F365C3" w:rsidRDefault="006B4C8D" w:rsidP="00463A37">
      <w:pPr>
        <w:numPr>
          <w:ilvl w:val="0"/>
          <w:numId w:val="35"/>
        </w:numPr>
        <w:tabs>
          <w:tab w:val="left" w:pos="45"/>
        </w:tabs>
        <w:spacing w:line="360" w:lineRule="auto"/>
        <w:rPr>
          <w:sz w:val="20"/>
        </w:rPr>
      </w:pPr>
    </w:p>
    <w:p w:rsidR="006B4C8D" w:rsidRPr="00F365C3" w:rsidRDefault="006B4C8D" w:rsidP="00463A37">
      <w:pPr>
        <w:numPr>
          <w:ilvl w:val="0"/>
          <w:numId w:val="35"/>
        </w:numPr>
        <w:tabs>
          <w:tab w:val="left" w:pos="45"/>
        </w:tabs>
        <w:spacing w:line="360" w:lineRule="auto"/>
        <w:rPr>
          <w:sz w:val="20"/>
        </w:rPr>
      </w:pPr>
    </w:p>
    <w:p w:rsidR="006B4C8D" w:rsidRPr="00F365C3" w:rsidRDefault="006B4C8D" w:rsidP="00463A37">
      <w:pPr>
        <w:numPr>
          <w:ilvl w:val="0"/>
          <w:numId w:val="35"/>
        </w:numPr>
        <w:tabs>
          <w:tab w:val="left" w:pos="45"/>
        </w:tabs>
        <w:spacing w:line="360" w:lineRule="auto"/>
        <w:rPr>
          <w:sz w:val="20"/>
        </w:rPr>
      </w:pPr>
    </w:p>
    <w:p w:rsidR="006B4C8D" w:rsidRPr="00F365C3" w:rsidRDefault="006B4C8D" w:rsidP="00463A37">
      <w:pPr>
        <w:numPr>
          <w:ilvl w:val="0"/>
          <w:numId w:val="35"/>
        </w:numPr>
        <w:tabs>
          <w:tab w:val="left" w:pos="45"/>
        </w:tabs>
        <w:spacing w:line="360" w:lineRule="auto"/>
        <w:rPr>
          <w:sz w:val="20"/>
        </w:rPr>
      </w:pPr>
    </w:p>
    <w:p w:rsidR="006B4C8D" w:rsidRPr="00F365C3" w:rsidRDefault="006B4C8D" w:rsidP="006B4C8D">
      <w:pPr>
        <w:rPr>
          <w:sz w:val="20"/>
        </w:rPr>
      </w:pPr>
    </w:p>
    <w:p w:rsidR="006B4C8D" w:rsidRDefault="006B4C8D" w:rsidP="006B4C8D"/>
    <w:p w:rsidR="006B4C8D" w:rsidRDefault="006B4C8D" w:rsidP="006B4C8D"/>
    <w:p w:rsidR="006B4C8D" w:rsidRDefault="006B4C8D" w:rsidP="006B4C8D"/>
    <w:p w:rsidR="006B4C8D" w:rsidRDefault="006B4C8D" w:rsidP="006B4C8D"/>
    <w:p w:rsidR="006B4C8D" w:rsidRDefault="006B4C8D" w:rsidP="006B4C8D"/>
    <w:p w:rsidR="006B4C8D" w:rsidRDefault="006B4C8D" w:rsidP="006B4C8D"/>
    <w:p w:rsidR="006B4C8D" w:rsidRDefault="006B4C8D" w:rsidP="006B4C8D"/>
    <w:p w:rsidR="006B4C8D" w:rsidRDefault="006B4C8D" w:rsidP="006B4C8D"/>
    <w:p w:rsidR="006B4C8D" w:rsidRDefault="006B4C8D" w:rsidP="006B4C8D"/>
    <w:p w:rsidR="006B4C8D" w:rsidRDefault="006B4C8D" w:rsidP="006B4C8D"/>
    <w:p w:rsidR="006B4C8D" w:rsidRDefault="006B4C8D" w:rsidP="006B4C8D"/>
    <w:p w:rsidR="006B4C8D" w:rsidRDefault="006B4C8D" w:rsidP="006B4C8D"/>
    <w:p w:rsidR="006B4C8D" w:rsidRDefault="006B4C8D" w:rsidP="006B4C8D"/>
    <w:p w:rsidR="006B4C8D" w:rsidRDefault="006B4C8D" w:rsidP="006B4C8D"/>
    <w:p w:rsidR="006B4C8D" w:rsidRDefault="006B4C8D" w:rsidP="006B4C8D"/>
    <w:p w:rsidR="006B4C8D" w:rsidRDefault="006B4C8D" w:rsidP="006B4C8D"/>
    <w:p w:rsidR="006B4C8D" w:rsidRDefault="006B4C8D" w:rsidP="006B4C8D"/>
    <w:p w:rsidR="006B4C8D" w:rsidRDefault="006B4C8D" w:rsidP="006B4C8D"/>
    <w:p w:rsidR="006B4C8D" w:rsidRDefault="006B4C8D" w:rsidP="006B4C8D"/>
    <w:p w:rsidR="00CB0102" w:rsidRDefault="00CB0102" w:rsidP="006B4C8D"/>
    <w:p w:rsidR="00CB0102" w:rsidRDefault="00CB0102" w:rsidP="006B4C8D"/>
    <w:p w:rsidR="00CB0102" w:rsidRDefault="00CB0102" w:rsidP="006B4C8D"/>
    <w:p w:rsidR="00CB0102" w:rsidRDefault="00CB0102" w:rsidP="006B4C8D"/>
    <w:p w:rsidR="006B4C8D" w:rsidRDefault="006B4C8D" w:rsidP="006B4C8D"/>
    <w:p w:rsidR="001B1167" w:rsidRDefault="001B1167">
      <w:pPr>
        <w:spacing w:after="200"/>
        <w:jc w:val="left"/>
      </w:pPr>
      <w:r>
        <w:br w:type="page"/>
      </w:r>
    </w:p>
    <w:p w:rsidR="006B4C8D" w:rsidRPr="00257E75" w:rsidRDefault="006B4C8D" w:rsidP="006B4C8D">
      <w:pPr>
        <w:spacing w:line="360" w:lineRule="auto"/>
      </w:pPr>
      <w:r w:rsidRPr="00333722">
        <w:lastRenderedPageBreak/>
        <w:t>Appendix Part IV/GL</w:t>
      </w:r>
      <w:r w:rsidR="00CB0102">
        <w:t>27</w:t>
      </w:r>
      <w:r w:rsidRPr="00333722">
        <w:t>/</w:t>
      </w:r>
      <w:r>
        <w:t xml:space="preserve">F-2 </w:t>
      </w:r>
      <w:r w:rsidRPr="00257E75">
        <w:t>Studied and Designed Project Handover Format</w:t>
      </w:r>
    </w:p>
    <w:p w:rsidR="006B4C8D" w:rsidRPr="0084386E" w:rsidRDefault="006B4C8D" w:rsidP="00463A37">
      <w:pPr>
        <w:pStyle w:val="ListParagraph"/>
        <w:numPr>
          <w:ilvl w:val="0"/>
          <w:numId w:val="42"/>
        </w:numPr>
        <w:tabs>
          <w:tab w:val="left" w:pos="180"/>
        </w:tabs>
        <w:spacing w:before="0" w:after="0"/>
        <w:jc w:val="left"/>
      </w:pPr>
      <w:r w:rsidRPr="0084386E">
        <w:t xml:space="preserve">General Aspect of the Project </w:t>
      </w:r>
    </w:p>
    <w:p w:rsidR="006B4C8D" w:rsidRPr="00B46BA9" w:rsidRDefault="006B4C8D" w:rsidP="00463A37">
      <w:pPr>
        <w:numPr>
          <w:ilvl w:val="0"/>
          <w:numId w:val="37"/>
        </w:numPr>
        <w:ind w:left="450" w:hanging="270"/>
        <w:jc w:val="left"/>
      </w:pPr>
      <w:r w:rsidRPr="00B46BA9">
        <w:t xml:space="preserve">Project Name: </w:t>
      </w:r>
    </w:p>
    <w:p w:rsidR="006B4C8D" w:rsidRPr="00B46BA9" w:rsidRDefault="006B4C8D" w:rsidP="00463A37">
      <w:pPr>
        <w:numPr>
          <w:ilvl w:val="0"/>
          <w:numId w:val="37"/>
        </w:numPr>
        <w:ind w:left="450" w:hanging="270"/>
        <w:jc w:val="left"/>
      </w:pPr>
      <w:r w:rsidRPr="00B46BA9">
        <w:t>Administrative Location:</w:t>
      </w:r>
    </w:p>
    <w:p w:rsidR="006B4C8D" w:rsidRPr="00B46BA9" w:rsidRDefault="006B4C8D" w:rsidP="00463A37">
      <w:pPr>
        <w:numPr>
          <w:ilvl w:val="0"/>
          <w:numId w:val="38"/>
        </w:numPr>
        <w:jc w:val="left"/>
      </w:pPr>
      <w:r w:rsidRPr="00B46BA9">
        <w:t xml:space="preserve">Region: </w:t>
      </w:r>
    </w:p>
    <w:p w:rsidR="006B4C8D" w:rsidRPr="00B46BA9" w:rsidRDefault="006B4C8D" w:rsidP="00463A37">
      <w:pPr>
        <w:numPr>
          <w:ilvl w:val="0"/>
          <w:numId w:val="38"/>
        </w:numPr>
        <w:jc w:val="left"/>
      </w:pPr>
      <w:r w:rsidRPr="00B46BA9">
        <w:t>Zone:</w:t>
      </w:r>
      <w:r w:rsidRPr="00B46BA9">
        <w:tab/>
      </w:r>
    </w:p>
    <w:p w:rsidR="006B4C8D" w:rsidRPr="00B46BA9" w:rsidRDefault="006B4C8D" w:rsidP="00463A37">
      <w:pPr>
        <w:numPr>
          <w:ilvl w:val="0"/>
          <w:numId w:val="38"/>
        </w:numPr>
        <w:jc w:val="left"/>
      </w:pPr>
      <w:r w:rsidRPr="00B46BA9">
        <w:t xml:space="preserve">District: </w:t>
      </w:r>
    </w:p>
    <w:p w:rsidR="006B4C8D" w:rsidRPr="00B46BA9" w:rsidRDefault="006B4C8D" w:rsidP="00463A37">
      <w:pPr>
        <w:numPr>
          <w:ilvl w:val="0"/>
          <w:numId w:val="38"/>
        </w:numPr>
        <w:jc w:val="left"/>
      </w:pPr>
      <w:r w:rsidRPr="00B46BA9">
        <w:t xml:space="preserve">PA: </w:t>
      </w:r>
    </w:p>
    <w:p w:rsidR="006B4C8D" w:rsidRPr="00B46BA9" w:rsidRDefault="006B4C8D" w:rsidP="00463A37">
      <w:pPr>
        <w:numPr>
          <w:ilvl w:val="0"/>
          <w:numId w:val="38"/>
        </w:numPr>
        <w:jc w:val="left"/>
      </w:pPr>
      <w:r w:rsidRPr="00B46BA9">
        <w:t xml:space="preserve">Specific Site: </w:t>
      </w:r>
    </w:p>
    <w:p w:rsidR="006B4C8D" w:rsidRPr="00B46BA9" w:rsidRDefault="006B4C8D" w:rsidP="00463A37">
      <w:pPr>
        <w:numPr>
          <w:ilvl w:val="0"/>
          <w:numId w:val="37"/>
        </w:numPr>
        <w:ind w:left="450" w:hanging="270"/>
        <w:jc w:val="left"/>
      </w:pPr>
      <w:r w:rsidRPr="00B46BA9">
        <w:t>Distance from Towns:</w:t>
      </w:r>
    </w:p>
    <w:p w:rsidR="006B4C8D" w:rsidRPr="00B46BA9" w:rsidRDefault="006B4C8D" w:rsidP="00463A37">
      <w:pPr>
        <w:numPr>
          <w:ilvl w:val="0"/>
          <w:numId w:val="38"/>
        </w:numPr>
        <w:jc w:val="left"/>
      </w:pPr>
      <w:r w:rsidRPr="00B46BA9">
        <w:t>District Capital (---) = -------km</w:t>
      </w:r>
    </w:p>
    <w:p w:rsidR="006B4C8D" w:rsidRPr="00B46BA9" w:rsidRDefault="006B4C8D" w:rsidP="00463A37">
      <w:pPr>
        <w:numPr>
          <w:ilvl w:val="0"/>
          <w:numId w:val="38"/>
        </w:numPr>
        <w:jc w:val="left"/>
      </w:pPr>
      <w:r w:rsidRPr="00B46BA9">
        <w:t>Zone Capital () = -----------km</w:t>
      </w:r>
    </w:p>
    <w:p w:rsidR="006B4C8D" w:rsidRPr="00B46BA9" w:rsidRDefault="006B4C8D" w:rsidP="00463A37">
      <w:pPr>
        <w:numPr>
          <w:ilvl w:val="0"/>
          <w:numId w:val="38"/>
        </w:numPr>
        <w:jc w:val="left"/>
      </w:pPr>
      <w:r w:rsidRPr="00B46BA9">
        <w:t>Country Capital (Addis Ababa) = ------km</w:t>
      </w:r>
    </w:p>
    <w:p w:rsidR="006B4C8D" w:rsidRPr="00B46BA9" w:rsidRDefault="006B4C8D" w:rsidP="00463A37">
      <w:pPr>
        <w:numPr>
          <w:ilvl w:val="0"/>
          <w:numId w:val="37"/>
        </w:numPr>
        <w:ind w:left="450" w:hanging="270"/>
        <w:jc w:val="left"/>
      </w:pPr>
      <w:r w:rsidRPr="00B46BA9">
        <w:t xml:space="preserve">Geographic Coordinate of </w:t>
      </w:r>
    </w:p>
    <w:p w:rsidR="006B4C8D" w:rsidRPr="00B46BA9" w:rsidRDefault="006B4C8D" w:rsidP="00463A37">
      <w:pPr>
        <w:numPr>
          <w:ilvl w:val="0"/>
          <w:numId w:val="37"/>
        </w:numPr>
        <w:jc w:val="left"/>
      </w:pPr>
      <w:r w:rsidRPr="00B46BA9">
        <w:t>Headwork Site</w:t>
      </w:r>
    </w:p>
    <w:p w:rsidR="006B4C8D" w:rsidRPr="00B46BA9" w:rsidRDefault="006B4C8D" w:rsidP="00463A37">
      <w:pPr>
        <w:numPr>
          <w:ilvl w:val="1"/>
          <w:numId w:val="38"/>
        </w:numPr>
        <w:jc w:val="left"/>
      </w:pPr>
      <w:r w:rsidRPr="00B46BA9">
        <w:t>Longitude/East (UTM): --------------------------------</w:t>
      </w:r>
    </w:p>
    <w:p w:rsidR="006B4C8D" w:rsidRPr="00B46BA9" w:rsidRDefault="006B4C8D" w:rsidP="00463A37">
      <w:pPr>
        <w:numPr>
          <w:ilvl w:val="1"/>
          <w:numId w:val="38"/>
        </w:numPr>
        <w:jc w:val="left"/>
      </w:pPr>
      <w:r w:rsidRPr="00B46BA9">
        <w:t>Latitude/North (UTM): --------------------------------</w:t>
      </w:r>
    </w:p>
    <w:p w:rsidR="006B4C8D" w:rsidRPr="00B46BA9" w:rsidRDefault="00373DB4" w:rsidP="00463A37">
      <w:pPr>
        <w:numPr>
          <w:ilvl w:val="1"/>
          <w:numId w:val="38"/>
        </w:numPr>
        <w:jc w:val="left"/>
      </w:pPr>
      <w:r>
        <w:t>Altitude (</w:t>
      </w:r>
      <w:proofErr w:type="spellStart"/>
      <w:r>
        <w:t>am</w:t>
      </w:r>
      <w:r w:rsidR="006B4C8D" w:rsidRPr="00B46BA9">
        <w:t>sl</w:t>
      </w:r>
      <w:proofErr w:type="spellEnd"/>
      <w:r w:rsidR="006B4C8D" w:rsidRPr="00B46BA9">
        <w:t>): -----------------------------------------</w:t>
      </w:r>
    </w:p>
    <w:p w:rsidR="006B4C8D" w:rsidRPr="00B46BA9" w:rsidRDefault="006B4C8D" w:rsidP="00463A37">
      <w:pPr>
        <w:numPr>
          <w:ilvl w:val="0"/>
          <w:numId w:val="37"/>
        </w:numPr>
        <w:jc w:val="left"/>
      </w:pPr>
      <w:r w:rsidRPr="00B46BA9">
        <w:t>Command Area</w:t>
      </w:r>
    </w:p>
    <w:p w:rsidR="006B4C8D" w:rsidRPr="00B46BA9" w:rsidRDefault="006B4C8D" w:rsidP="00463A37">
      <w:pPr>
        <w:numPr>
          <w:ilvl w:val="1"/>
          <w:numId w:val="38"/>
        </w:numPr>
        <w:jc w:val="left"/>
      </w:pPr>
      <w:r w:rsidRPr="00B46BA9">
        <w:t>Longitude/East (UTM): From ----------------- to -------------------------</w:t>
      </w:r>
    </w:p>
    <w:p w:rsidR="006B4C8D" w:rsidRPr="00B46BA9" w:rsidRDefault="006B4C8D" w:rsidP="00463A37">
      <w:pPr>
        <w:numPr>
          <w:ilvl w:val="1"/>
          <w:numId w:val="38"/>
        </w:numPr>
        <w:jc w:val="left"/>
      </w:pPr>
      <w:r w:rsidRPr="00B46BA9">
        <w:t>Latitude/North (UTM): From ----------------- to -------------------------</w:t>
      </w:r>
    </w:p>
    <w:p w:rsidR="006B4C8D" w:rsidRPr="00B46BA9" w:rsidRDefault="00373DB4" w:rsidP="00463A37">
      <w:pPr>
        <w:numPr>
          <w:ilvl w:val="1"/>
          <w:numId w:val="38"/>
        </w:numPr>
        <w:jc w:val="left"/>
      </w:pPr>
      <w:r>
        <w:t>Altitude (</w:t>
      </w:r>
      <w:proofErr w:type="spellStart"/>
      <w:r>
        <w:t>am</w:t>
      </w:r>
      <w:r w:rsidR="006B4C8D" w:rsidRPr="00B46BA9">
        <w:t>sl</w:t>
      </w:r>
      <w:proofErr w:type="spellEnd"/>
      <w:r w:rsidR="006B4C8D" w:rsidRPr="00B46BA9">
        <w:t>): From ----------------- to -------------------------</w:t>
      </w:r>
    </w:p>
    <w:p w:rsidR="006B4C8D" w:rsidRPr="00B46BA9" w:rsidRDefault="006B4C8D" w:rsidP="00463A37">
      <w:pPr>
        <w:numPr>
          <w:ilvl w:val="0"/>
          <w:numId w:val="37"/>
        </w:numPr>
        <w:ind w:left="450" w:hanging="270"/>
        <w:jc w:val="left"/>
      </w:pPr>
      <w:r w:rsidRPr="00B46BA9">
        <w:t>Client: ------------</w:t>
      </w:r>
    </w:p>
    <w:p w:rsidR="006B4C8D" w:rsidRPr="00B46BA9" w:rsidRDefault="006B4C8D" w:rsidP="00463A37">
      <w:pPr>
        <w:numPr>
          <w:ilvl w:val="0"/>
          <w:numId w:val="37"/>
        </w:numPr>
        <w:ind w:left="450" w:hanging="270"/>
        <w:jc w:val="left"/>
      </w:pPr>
      <w:r w:rsidRPr="00B46BA9">
        <w:t>Contractor: ------------------------</w:t>
      </w:r>
    </w:p>
    <w:p w:rsidR="006B4C8D" w:rsidRPr="00B46BA9" w:rsidRDefault="006B4C8D" w:rsidP="00463A37">
      <w:pPr>
        <w:numPr>
          <w:ilvl w:val="0"/>
          <w:numId w:val="37"/>
        </w:numPr>
        <w:ind w:left="450" w:hanging="270"/>
        <w:jc w:val="left"/>
      </w:pPr>
      <w:r w:rsidRPr="00B46BA9">
        <w:t>Consultant: ------------------------------------------</w:t>
      </w:r>
    </w:p>
    <w:p w:rsidR="006B4C8D" w:rsidRPr="00B46BA9" w:rsidRDefault="006B4C8D" w:rsidP="00463A37">
      <w:pPr>
        <w:numPr>
          <w:ilvl w:val="0"/>
          <w:numId w:val="37"/>
        </w:numPr>
        <w:ind w:left="450" w:hanging="270"/>
        <w:jc w:val="left"/>
      </w:pPr>
      <w:r w:rsidRPr="00B46BA9">
        <w:t>Month and year of project startup: -----------------------</w:t>
      </w:r>
    </w:p>
    <w:p w:rsidR="006B4C8D" w:rsidRPr="00B46BA9" w:rsidRDefault="006B4C8D" w:rsidP="00463A37">
      <w:pPr>
        <w:numPr>
          <w:ilvl w:val="0"/>
          <w:numId w:val="37"/>
        </w:numPr>
        <w:ind w:left="450" w:hanging="270"/>
        <w:jc w:val="left"/>
      </w:pPr>
      <w:r w:rsidRPr="00B46BA9">
        <w:t>Command Area: ------------------hectare</w:t>
      </w:r>
    </w:p>
    <w:p w:rsidR="006B4C8D" w:rsidRPr="00B46BA9" w:rsidRDefault="006B4C8D" w:rsidP="00463A37">
      <w:pPr>
        <w:numPr>
          <w:ilvl w:val="0"/>
          <w:numId w:val="37"/>
        </w:numPr>
        <w:ind w:left="450" w:hanging="270"/>
        <w:jc w:val="left"/>
      </w:pPr>
      <w:r w:rsidRPr="00B46BA9">
        <w:t>Total Number of Beneficiaries: ------------------HH</w:t>
      </w:r>
    </w:p>
    <w:p w:rsidR="006B4C8D" w:rsidRDefault="006B4C8D" w:rsidP="00463A37">
      <w:pPr>
        <w:numPr>
          <w:ilvl w:val="0"/>
          <w:numId w:val="37"/>
        </w:numPr>
        <w:ind w:left="450" w:hanging="270"/>
        <w:jc w:val="left"/>
      </w:pPr>
      <w:r w:rsidRPr="00B46BA9">
        <w:t>Total Consultancy Service Fee: ETB ------------------</w:t>
      </w:r>
    </w:p>
    <w:p w:rsidR="006B4C8D" w:rsidRDefault="006B4C8D" w:rsidP="006B4C8D">
      <w:pPr>
        <w:ind w:left="450"/>
      </w:pPr>
    </w:p>
    <w:p w:rsidR="006B4C8D" w:rsidRPr="0084386E" w:rsidRDefault="006B4C8D" w:rsidP="00463A37">
      <w:pPr>
        <w:pStyle w:val="ListParagraph"/>
        <w:numPr>
          <w:ilvl w:val="0"/>
          <w:numId w:val="42"/>
        </w:numPr>
        <w:tabs>
          <w:tab w:val="left" w:pos="180"/>
        </w:tabs>
        <w:spacing w:before="0" w:after="0"/>
        <w:jc w:val="left"/>
      </w:pPr>
      <w:r w:rsidRPr="0084386E">
        <w:t>Verification of detail design drawings at site level</w:t>
      </w:r>
    </w:p>
    <w:p w:rsidR="006B4C8D" w:rsidRPr="00B46BA9" w:rsidRDefault="006B4C8D" w:rsidP="00463A37">
      <w:pPr>
        <w:numPr>
          <w:ilvl w:val="0"/>
          <w:numId w:val="40"/>
        </w:numPr>
        <w:tabs>
          <w:tab w:val="left" w:pos="180"/>
        </w:tabs>
        <w:jc w:val="left"/>
      </w:pPr>
      <w:r w:rsidRPr="00B46BA9">
        <w:t xml:space="preserve">Verification of Bench Marks at Headwork and Command area </w:t>
      </w:r>
      <w:r>
        <w:t>----------------------------------------------------------------------------------.</w:t>
      </w:r>
    </w:p>
    <w:p w:rsidR="006B4C8D" w:rsidRPr="00B46BA9" w:rsidRDefault="006B4C8D" w:rsidP="00463A37">
      <w:pPr>
        <w:numPr>
          <w:ilvl w:val="0"/>
          <w:numId w:val="40"/>
        </w:numPr>
        <w:tabs>
          <w:tab w:val="left" w:pos="180"/>
        </w:tabs>
        <w:jc w:val="left"/>
      </w:pPr>
      <w:r w:rsidRPr="00B46BA9">
        <w:t>Verification of headwork site</w:t>
      </w:r>
    </w:p>
    <w:p w:rsidR="006B4C8D" w:rsidRPr="00B46BA9" w:rsidRDefault="006B4C8D" w:rsidP="006B4C8D">
      <w:pPr>
        <w:tabs>
          <w:tab w:val="left" w:pos="180"/>
        </w:tabs>
        <w:ind w:left="720"/>
      </w:pPr>
      <w:r w:rsidRPr="00B46BA9">
        <w:t>---------------------------------------------------------------------------------------------------------------------------------------------------------------------------------.</w:t>
      </w:r>
    </w:p>
    <w:p w:rsidR="006B4C8D" w:rsidRPr="00B46BA9" w:rsidRDefault="006B4C8D" w:rsidP="00463A37">
      <w:pPr>
        <w:numPr>
          <w:ilvl w:val="0"/>
          <w:numId w:val="40"/>
        </w:numPr>
        <w:tabs>
          <w:tab w:val="left" w:pos="180"/>
        </w:tabs>
        <w:jc w:val="left"/>
      </w:pPr>
      <w:r w:rsidRPr="00B46BA9">
        <w:t>Verification of command area</w:t>
      </w:r>
    </w:p>
    <w:p w:rsidR="006B4C8D" w:rsidRPr="00B46BA9" w:rsidRDefault="006B4C8D" w:rsidP="006B4C8D">
      <w:pPr>
        <w:tabs>
          <w:tab w:val="left" w:pos="180"/>
        </w:tabs>
        <w:ind w:left="720"/>
      </w:pPr>
      <w:r w:rsidRPr="00B46BA9">
        <w:t>---------------------------------------------------------------------------------------------------------------------------------------------------------------------------------.</w:t>
      </w:r>
    </w:p>
    <w:p w:rsidR="006B4C8D" w:rsidRPr="00B46BA9" w:rsidRDefault="006B4C8D" w:rsidP="00463A37">
      <w:pPr>
        <w:numPr>
          <w:ilvl w:val="0"/>
          <w:numId w:val="40"/>
        </w:numPr>
        <w:tabs>
          <w:tab w:val="left" w:pos="180"/>
        </w:tabs>
        <w:jc w:val="left"/>
      </w:pPr>
      <w:r w:rsidRPr="00B46BA9">
        <w:t>Verification of canal system</w:t>
      </w:r>
    </w:p>
    <w:p w:rsidR="006B4C8D" w:rsidRPr="00B46BA9" w:rsidRDefault="006B4C8D" w:rsidP="006B4C8D">
      <w:pPr>
        <w:tabs>
          <w:tab w:val="left" w:pos="180"/>
        </w:tabs>
        <w:ind w:left="720"/>
      </w:pPr>
      <w:r w:rsidRPr="00B46BA9">
        <w:t>---------------------------------------------------------------------------------------------------------------------------------------------------------------------------------.</w:t>
      </w:r>
    </w:p>
    <w:p w:rsidR="006B4C8D" w:rsidRPr="00B46BA9" w:rsidRDefault="006B4C8D" w:rsidP="00463A37">
      <w:pPr>
        <w:numPr>
          <w:ilvl w:val="0"/>
          <w:numId w:val="40"/>
        </w:numPr>
        <w:tabs>
          <w:tab w:val="left" w:pos="180"/>
        </w:tabs>
        <w:jc w:val="left"/>
      </w:pPr>
      <w:r w:rsidRPr="00B46BA9">
        <w:t>Verification of canal and social structures</w:t>
      </w:r>
    </w:p>
    <w:p w:rsidR="006B4C8D" w:rsidRPr="00B46BA9" w:rsidRDefault="006B4C8D" w:rsidP="006B4C8D">
      <w:pPr>
        <w:tabs>
          <w:tab w:val="left" w:pos="180"/>
        </w:tabs>
        <w:ind w:left="720"/>
      </w:pPr>
      <w:r w:rsidRPr="00B46BA9">
        <w:t>---------------------------------------------------------------------------------------------------------------------------------------------------------------------------------.</w:t>
      </w:r>
    </w:p>
    <w:p w:rsidR="006B4C8D" w:rsidRPr="00B46BA9" w:rsidRDefault="006B4C8D" w:rsidP="006B4C8D">
      <w:pPr>
        <w:tabs>
          <w:tab w:val="left" w:pos="180"/>
        </w:tabs>
        <w:ind w:left="180"/>
      </w:pPr>
    </w:p>
    <w:p w:rsidR="006B4C8D" w:rsidRPr="00B46BA9" w:rsidRDefault="006B4C8D" w:rsidP="00463A37">
      <w:pPr>
        <w:numPr>
          <w:ilvl w:val="0"/>
          <w:numId w:val="41"/>
        </w:numPr>
        <w:tabs>
          <w:tab w:val="left" w:pos="180"/>
        </w:tabs>
        <w:spacing w:line="360" w:lineRule="auto"/>
        <w:ind w:left="180" w:hanging="180"/>
        <w:jc w:val="left"/>
        <w:sectPr w:rsidR="006B4C8D" w:rsidRPr="00B46BA9" w:rsidSect="00145F23">
          <w:headerReference w:type="even" r:id="rId53"/>
          <w:headerReference w:type="default" r:id="rId54"/>
          <w:footerReference w:type="even" r:id="rId55"/>
          <w:footerReference w:type="default" r:id="rId56"/>
          <w:pgSz w:w="11907" w:h="16839" w:code="9"/>
          <w:pgMar w:top="1152" w:right="1152" w:bottom="1152" w:left="1152" w:header="720" w:footer="720" w:gutter="0"/>
          <w:cols w:space="720"/>
          <w:docGrid w:linePitch="360"/>
        </w:sectPr>
      </w:pPr>
    </w:p>
    <w:p w:rsidR="006B4C8D" w:rsidRDefault="006B4C8D" w:rsidP="00463A37">
      <w:pPr>
        <w:pStyle w:val="ListParagraph"/>
        <w:numPr>
          <w:ilvl w:val="0"/>
          <w:numId w:val="42"/>
        </w:numPr>
        <w:tabs>
          <w:tab w:val="left" w:pos="180"/>
        </w:tabs>
        <w:spacing w:before="0" w:after="0"/>
        <w:jc w:val="left"/>
      </w:pPr>
      <w:r w:rsidRPr="00B46BA9">
        <w:lastRenderedPageBreak/>
        <w:t>Design verification at site level</w:t>
      </w:r>
    </w:p>
    <w:tbl>
      <w:tblPr>
        <w:tblW w:w="12989" w:type="dxa"/>
        <w:jc w:val="center"/>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5"/>
        <w:gridCol w:w="2708"/>
        <w:gridCol w:w="999"/>
        <w:gridCol w:w="836"/>
        <w:gridCol w:w="1708"/>
        <w:gridCol w:w="1106"/>
        <w:gridCol w:w="1024"/>
        <w:gridCol w:w="938"/>
        <w:gridCol w:w="1605"/>
        <w:gridCol w:w="1260"/>
      </w:tblGrid>
      <w:tr w:rsidR="006B4C8D" w:rsidRPr="00A77453" w:rsidTr="00A77453">
        <w:trPr>
          <w:trHeight w:val="20"/>
          <w:jc w:val="center"/>
        </w:trPr>
        <w:tc>
          <w:tcPr>
            <w:tcW w:w="805" w:type="dxa"/>
            <w:vMerge w:val="restart"/>
            <w:vAlign w:val="center"/>
          </w:tcPr>
          <w:p w:rsidR="006B4C8D" w:rsidRPr="00A77453" w:rsidRDefault="006B4C8D" w:rsidP="00224294">
            <w:pPr>
              <w:jc w:val="center"/>
              <w:rPr>
                <w:b/>
                <w:bCs/>
                <w:color w:val="000000"/>
                <w:sz w:val="20"/>
                <w:szCs w:val="20"/>
              </w:rPr>
            </w:pPr>
            <w:r w:rsidRPr="00A77453">
              <w:rPr>
                <w:b/>
                <w:bCs/>
                <w:color w:val="000000"/>
                <w:sz w:val="20"/>
                <w:szCs w:val="20"/>
              </w:rPr>
              <w:t>Item No.</w:t>
            </w:r>
          </w:p>
        </w:tc>
        <w:tc>
          <w:tcPr>
            <w:tcW w:w="2708" w:type="dxa"/>
            <w:vMerge w:val="restart"/>
            <w:vAlign w:val="center"/>
          </w:tcPr>
          <w:p w:rsidR="006B4C8D" w:rsidRPr="00A77453" w:rsidRDefault="006B4C8D" w:rsidP="00224294">
            <w:pPr>
              <w:jc w:val="center"/>
              <w:rPr>
                <w:b/>
                <w:bCs/>
                <w:color w:val="000000"/>
                <w:sz w:val="20"/>
                <w:szCs w:val="20"/>
              </w:rPr>
            </w:pPr>
            <w:r w:rsidRPr="00A77453">
              <w:rPr>
                <w:b/>
                <w:bCs/>
                <w:color w:val="000000"/>
                <w:sz w:val="20"/>
                <w:szCs w:val="20"/>
              </w:rPr>
              <w:t xml:space="preserve">Description of project major components </w:t>
            </w:r>
          </w:p>
        </w:tc>
        <w:tc>
          <w:tcPr>
            <w:tcW w:w="8216" w:type="dxa"/>
            <w:gridSpan w:val="7"/>
            <w:vAlign w:val="center"/>
          </w:tcPr>
          <w:p w:rsidR="006B4C8D" w:rsidRPr="00A77453" w:rsidRDefault="006B4C8D" w:rsidP="00224294">
            <w:pPr>
              <w:tabs>
                <w:tab w:val="center" w:pos="4320"/>
                <w:tab w:val="right" w:pos="8640"/>
              </w:tabs>
              <w:jc w:val="center"/>
              <w:rPr>
                <w:b/>
                <w:sz w:val="20"/>
                <w:szCs w:val="20"/>
              </w:rPr>
            </w:pPr>
            <w:r w:rsidRPr="00A77453">
              <w:rPr>
                <w:b/>
                <w:bCs/>
                <w:color w:val="000000"/>
                <w:sz w:val="20"/>
                <w:szCs w:val="20"/>
              </w:rPr>
              <w:t>Result of verification</w:t>
            </w:r>
          </w:p>
        </w:tc>
        <w:tc>
          <w:tcPr>
            <w:tcW w:w="1260" w:type="dxa"/>
            <w:vMerge w:val="restart"/>
            <w:vAlign w:val="center"/>
          </w:tcPr>
          <w:p w:rsidR="006B4C8D" w:rsidRPr="00A77453" w:rsidRDefault="006B4C8D" w:rsidP="00224294">
            <w:pPr>
              <w:tabs>
                <w:tab w:val="center" w:pos="4320"/>
                <w:tab w:val="right" w:pos="8640"/>
              </w:tabs>
              <w:jc w:val="center"/>
              <w:rPr>
                <w:b/>
                <w:sz w:val="20"/>
                <w:szCs w:val="20"/>
              </w:rPr>
            </w:pPr>
            <w:r w:rsidRPr="00A77453">
              <w:rPr>
                <w:b/>
                <w:sz w:val="20"/>
                <w:szCs w:val="20"/>
              </w:rPr>
              <w:t>Remark</w:t>
            </w:r>
          </w:p>
        </w:tc>
      </w:tr>
      <w:tr w:rsidR="006B4C8D" w:rsidRPr="00A77453" w:rsidTr="00A77453">
        <w:trPr>
          <w:trHeight w:val="20"/>
          <w:jc w:val="center"/>
        </w:trPr>
        <w:tc>
          <w:tcPr>
            <w:tcW w:w="805" w:type="dxa"/>
            <w:vMerge/>
            <w:vAlign w:val="center"/>
          </w:tcPr>
          <w:p w:rsidR="006B4C8D" w:rsidRPr="00A77453" w:rsidRDefault="006B4C8D" w:rsidP="00224294">
            <w:pPr>
              <w:rPr>
                <w:b/>
                <w:bCs/>
                <w:color w:val="000000"/>
                <w:sz w:val="20"/>
                <w:szCs w:val="20"/>
              </w:rPr>
            </w:pPr>
          </w:p>
        </w:tc>
        <w:tc>
          <w:tcPr>
            <w:tcW w:w="2708" w:type="dxa"/>
            <w:vMerge/>
            <w:vAlign w:val="center"/>
          </w:tcPr>
          <w:p w:rsidR="006B4C8D" w:rsidRPr="00A77453" w:rsidRDefault="006B4C8D" w:rsidP="00224294">
            <w:pPr>
              <w:rPr>
                <w:b/>
                <w:bCs/>
                <w:color w:val="000000"/>
                <w:sz w:val="20"/>
                <w:szCs w:val="20"/>
              </w:rPr>
            </w:pPr>
          </w:p>
        </w:tc>
        <w:tc>
          <w:tcPr>
            <w:tcW w:w="999" w:type="dxa"/>
            <w:vAlign w:val="center"/>
          </w:tcPr>
          <w:p w:rsidR="006B4C8D" w:rsidRPr="00A77453" w:rsidRDefault="006B4C8D" w:rsidP="00224294">
            <w:pPr>
              <w:tabs>
                <w:tab w:val="center" w:pos="4320"/>
                <w:tab w:val="right" w:pos="8640"/>
              </w:tabs>
              <w:jc w:val="center"/>
              <w:rPr>
                <w:b/>
                <w:sz w:val="20"/>
                <w:szCs w:val="20"/>
              </w:rPr>
            </w:pPr>
            <w:r w:rsidRPr="00A77453">
              <w:rPr>
                <w:b/>
                <w:sz w:val="20"/>
                <w:szCs w:val="20"/>
              </w:rPr>
              <w:t>Shape</w:t>
            </w:r>
          </w:p>
        </w:tc>
        <w:tc>
          <w:tcPr>
            <w:tcW w:w="836" w:type="dxa"/>
            <w:vAlign w:val="center"/>
          </w:tcPr>
          <w:p w:rsidR="006B4C8D" w:rsidRPr="00A77453" w:rsidRDefault="006B4C8D" w:rsidP="00224294">
            <w:pPr>
              <w:tabs>
                <w:tab w:val="center" w:pos="4320"/>
                <w:tab w:val="right" w:pos="8640"/>
              </w:tabs>
              <w:jc w:val="center"/>
              <w:rPr>
                <w:b/>
                <w:sz w:val="20"/>
                <w:szCs w:val="20"/>
              </w:rPr>
            </w:pPr>
            <w:r w:rsidRPr="00A77453">
              <w:rPr>
                <w:b/>
                <w:sz w:val="20"/>
                <w:szCs w:val="20"/>
              </w:rPr>
              <w:t>Type</w:t>
            </w:r>
          </w:p>
        </w:tc>
        <w:tc>
          <w:tcPr>
            <w:tcW w:w="1708" w:type="dxa"/>
            <w:vAlign w:val="center"/>
          </w:tcPr>
          <w:p w:rsidR="006B4C8D" w:rsidRPr="00A77453" w:rsidRDefault="006B4C8D" w:rsidP="00224294">
            <w:pPr>
              <w:jc w:val="center"/>
              <w:rPr>
                <w:b/>
                <w:bCs/>
                <w:color w:val="000000"/>
                <w:sz w:val="20"/>
                <w:szCs w:val="20"/>
              </w:rPr>
            </w:pPr>
            <w:r w:rsidRPr="00A77453">
              <w:rPr>
                <w:b/>
                <w:sz w:val="20"/>
                <w:szCs w:val="20"/>
              </w:rPr>
              <w:t>Specification</w:t>
            </w:r>
          </w:p>
        </w:tc>
        <w:tc>
          <w:tcPr>
            <w:tcW w:w="1106" w:type="dxa"/>
            <w:vAlign w:val="center"/>
          </w:tcPr>
          <w:p w:rsidR="006B4C8D" w:rsidRPr="00A77453" w:rsidRDefault="006B4C8D" w:rsidP="00224294">
            <w:pPr>
              <w:jc w:val="center"/>
              <w:rPr>
                <w:b/>
                <w:bCs/>
                <w:color w:val="000000"/>
                <w:sz w:val="20"/>
                <w:szCs w:val="20"/>
              </w:rPr>
            </w:pPr>
            <w:r w:rsidRPr="00A77453">
              <w:rPr>
                <w:b/>
                <w:bCs/>
                <w:color w:val="000000"/>
                <w:sz w:val="20"/>
                <w:szCs w:val="20"/>
              </w:rPr>
              <w:t>Length (m)</w:t>
            </w:r>
          </w:p>
        </w:tc>
        <w:tc>
          <w:tcPr>
            <w:tcW w:w="1024" w:type="dxa"/>
            <w:vAlign w:val="center"/>
          </w:tcPr>
          <w:p w:rsidR="006B4C8D" w:rsidRPr="00A77453" w:rsidRDefault="006B4C8D" w:rsidP="00224294">
            <w:pPr>
              <w:jc w:val="center"/>
              <w:rPr>
                <w:b/>
                <w:bCs/>
                <w:color w:val="000000"/>
                <w:sz w:val="20"/>
                <w:szCs w:val="20"/>
              </w:rPr>
            </w:pPr>
            <w:r w:rsidRPr="00A77453">
              <w:rPr>
                <w:b/>
                <w:bCs/>
                <w:color w:val="000000"/>
                <w:sz w:val="20"/>
                <w:szCs w:val="20"/>
              </w:rPr>
              <w:t>Width (m)</w:t>
            </w:r>
          </w:p>
        </w:tc>
        <w:tc>
          <w:tcPr>
            <w:tcW w:w="938" w:type="dxa"/>
            <w:vAlign w:val="center"/>
          </w:tcPr>
          <w:p w:rsidR="006B4C8D" w:rsidRPr="00A77453" w:rsidRDefault="006B4C8D" w:rsidP="00224294">
            <w:pPr>
              <w:jc w:val="center"/>
              <w:rPr>
                <w:b/>
                <w:bCs/>
                <w:color w:val="000000"/>
                <w:sz w:val="20"/>
                <w:szCs w:val="20"/>
              </w:rPr>
            </w:pPr>
            <w:r w:rsidRPr="00A77453">
              <w:rPr>
                <w:b/>
                <w:bCs/>
                <w:color w:val="000000"/>
                <w:sz w:val="20"/>
                <w:szCs w:val="20"/>
              </w:rPr>
              <w:t>Depth (m)</w:t>
            </w:r>
          </w:p>
        </w:tc>
        <w:tc>
          <w:tcPr>
            <w:tcW w:w="1605" w:type="dxa"/>
            <w:vAlign w:val="center"/>
          </w:tcPr>
          <w:p w:rsidR="006B4C8D" w:rsidRPr="00A77453" w:rsidRDefault="006B4C8D" w:rsidP="00224294">
            <w:pPr>
              <w:jc w:val="center"/>
              <w:rPr>
                <w:b/>
                <w:bCs/>
                <w:color w:val="000000"/>
                <w:sz w:val="20"/>
                <w:szCs w:val="20"/>
              </w:rPr>
            </w:pPr>
            <w:r w:rsidRPr="00A77453">
              <w:rPr>
                <w:b/>
                <w:bCs/>
                <w:color w:val="000000"/>
                <w:sz w:val="20"/>
                <w:szCs w:val="20"/>
              </w:rPr>
              <w:t>Elevation (</w:t>
            </w:r>
            <w:proofErr w:type="spellStart"/>
            <w:r w:rsidRPr="00A77453">
              <w:rPr>
                <w:b/>
                <w:bCs/>
                <w:color w:val="000000"/>
                <w:sz w:val="20"/>
                <w:szCs w:val="20"/>
              </w:rPr>
              <w:t>masl</w:t>
            </w:r>
            <w:proofErr w:type="spellEnd"/>
            <w:r w:rsidRPr="00A77453">
              <w:rPr>
                <w:b/>
                <w:bCs/>
                <w:color w:val="000000"/>
                <w:sz w:val="20"/>
                <w:szCs w:val="20"/>
              </w:rPr>
              <w:t>)</w:t>
            </w:r>
          </w:p>
        </w:tc>
        <w:tc>
          <w:tcPr>
            <w:tcW w:w="1260" w:type="dxa"/>
            <w:vMerge/>
          </w:tcPr>
          <w:p w:rsidR="006B4C8D" w:rsidRPr="00A77453" w:rsidRDefault="006B4C8D" w:rsidP="00224294">
            <w:pPr>
              <w:tabs>
                <w:tab w:val="center" w:pos="4320"/>
                <w:tab w:val="right" w:pos="8640"/>
              </w:tabs>
              <w:rPr>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1</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Head Work</w:t>
            </w:r>
          </w:p>
        </w:tc>
        <w:tc>
          <w:tcPr>
            <w:tcW w:w="999" w:type="dxa"/>
          </w:tcPr>
          <w:p w:rsidR="006B4C8D" w:rsidRPr="00A77453" w:rsidRDefault="006B4C8D" w:rsidP="00224294">
            <w:pPr>
              <w:tabs>
                <w:tab w:val="center" w:pos="4320"/>
                <w:tab w:val="right" w:pos="8640"/>
              </w:tabs>
              <w:rPr>
                <w:b/>
                <w:sz w:val="20"/>
                <w:szCs w:val="20"/>
              </w:rPr>
            </w:pPr>
          </w:p>
        </w:tc>
        <w:tc>
          <w:tcPr>
            <w:tcW w:w="836" w:type="dxa"/>
          </w:tcPr>
          <w:p w:rsidR="006B4C8D" w:rsidRPr="00A77453" w:rsidRDefault="006B4C8D" w:rsidP="00224294">
            <w:pPr>
              <w:tabs>
                <w:tab w:val="center" w:pos="4320"/>
                <w:tab w:val="right" w:pos="8640"/>
              </w:tabs>
              <w:rPr>
                <w:b/>
                <w:sz w:val="20"/>
                <w:szCs w:val="20"/>
              </w:rPr>
            </w:pPr>
          </w:p>
        </w:tc>
        <w:tc>
          <w:tcPr>
            <w:tcW w:w="1708" w:type="dxa"/>
          </w:tcPr>
          <w:p w:rsidR="006B4C8D" w:rsidRPr="00A77453" w:rsidRDefault="006B4C8D" w:rsidP="00224294">
            <w:pPr>
              <w:tabs>
                <w:tab w:val="center" w:pos="4320"/>
                <w:tab w:val="right" w:pos="8640"/>
              </w:tabs>
              <w:rPr>
                <w:b/>
                <w:sz w:val="20"/>
                <w:szCs w:val="20"/>
              </w:rPr>
            </w:pPr>
          </w:p>
        </w:tc>
        <w:tc>
          <w:tcPr>
            <w:tcW w:w="1106" w:type="dxa"/>
          </w:tcPr>
          <w:p w:rsidR="006B4C8D" w:rsidRPr="00A77453" w:rsidRDefault="006B4C8D" w:rsidP="00224294">
            <w:pPr>
              <w:tabs>
                <w:tab w:val="center" w:pos="4320"/>
                <w:tab w:val="right" w:pos="8640"/>
              </w:tabs>
              <w:rPr>
                <w:b/>
                <w:sz w:val="20"/>
                <w:szCs w:val="20"/>
              </w:rPr>
            </w:pPr>
          </w:p>
        </w:tc>
        <w:tc>
          <w:tcPr>
            <w:tcW w:w="1024" w:type="dxa"/>
          </w:tcPr>
          <w:p w:rsidR="006B4C8D" w:rsidRPr="00A77453" w:rsidRDefault="006B4C8D" w:rsidP="00224294">
            <w:pPr>
              <w:tabs>
                <w:tab w:val="center" w:pos="4320"/>
                <w:tab w:val="right" w:pos="8640"/>
              </w:tabs>
              <w:rPr>
                <w:b/>
                <w:sz w:val="20"/>
                <w:szCs w:val="20"/>
              </w:rPr>
            </w:pPr>
          </w:p>
        </w:tc>
        <w:tc>
          <w:tcPr>
            <w:tcW w:w="938" w:type="dxa"/>
          </w:tcPr>
          <w:p w:rsidR="006B4C8D" w:rsidRPr="00A77453" w:rsidRDefault="006B4C8D" w:rsidP="00224294">
            <w:pPr>
              <w:tabs>
                <w:tab w:val="center" w:pos="4320"/>
                <w:tab w:val="right" w:pos="8640"/>
              </w:tabs>
              <w:rPr>
                <w:b/>
                <w:sz w:val="20"/>
                <w:szCs w:val="20"/>
              </w:rPr>
            </w:pPr>
          </w:p>
        </w:tc>
        <w:tc>
          <w:tcPr>
            <w:tcW w:w="1605" w:type="dxa"/>
          </w:tcPr>
          <w:p w:rsidR="006B4C8D" w:rsidRPr="00A77453" w:rsidRDefault="006B4C8D" w:rsidP="00224294">
            <w:pPr>
              <w:tabs>
                <w:tab w:val="center" w:pos="4320"/>
                <w:tab w:val="right" w:pos="8640"/>
              </w:tabs>
              <w:rPr>
                <w:b/>
                <w:sz w:val="20"/>
                <w:szCs w:val="20"/>
              </w:rPr>
            </w:pPr>
          </w:p>
        </w:tc>
        <w:tc>
          <w:tcPr>
            <w:tcW w:w="1260" w:type="dxa"/>
          </w:tcPr>
          <w:p w:rsidR="006B4C8D" w:rsidRPr="00A77453" w:rsidRDefault="006B4C8D" w:rsidP="00224294">
            <w:pPr>
              <w:tabs>
                <w:tab w:val="center" w:pos="4320"/>
                <w:tab w:val="right" w:pos="8640"/>
              </w:tabs>
              <w:rPr>
                <w:b/>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1.1</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Weir body</w:t>
            </w:r>
          </w:p>
        </w:tc>
        <w:tc>
          <w:tcPr>
            <w:tcW w:w="999" w:type="dxa"/>
          </w:tcPr>
          <w:p w:rsidR="006B4C8D" w:rsidRPr="00A77453" w:rsidRDefault="006B4C8D" w:rsidP="00224294">
            <w:pPr>
              <w:tabs>
                <w:tab w:val="center" w:pos="4320"/>
                <w:tab w:val="right" w:pos="8640"/>
              </w:tabs>
              <w:rPr>
                <w:sz w:val="20"/>
                <w:szCs w:val="20"/>
              </w:rPr>
            </w:pPr>
          </w:p>
        </w:tc>
        <w:tc>
          <w:tcPr>
            <w:tcW w:w="836" w:type="dxa"/>
          </w:tcPr>
          <w:p w:rsidR="006B4C8D" w:rsidRPr="00A77453" w:rsidRDefault="006B4C8D" w:rsidP="00224294">
            <w:pPr>
              <w:tabs>
                <w:tab w:val="center" w:pos="4320"/>
                <w:tab w:val="right" w:pos="8640"/>
              </w:tabs>
              <w:rPr>
                <w:sz w:val="20"/>
                <w:szCs w:val="20"/>
              </w:rPr>
            </w:pPr>
          </w:p>
        </w:tc>
        <w:tc>
          <w:tcPr>
            <w:tcW w:w="1708" w:type="dxa"/>
          </w:tcPr>
          <w:p w:rsidR="006B4C8D" w:rsidRPr="00A77453" w:rsidRDefault="006B4C8D" w:rsidP="00224294">
            <w:pPr>
              <w:tabs>
                <w:tab w:val="center" w:pos="4320"/>
                <w:tab w:val="right" w:pos="8640"/>
              </w:tabs>
              <w:rPr>
                <w:sz w:val="20"/>
                <w:szCs w:val="20"/>
              </w:rPr>
            </w:pPr>
          </w:p>
        </w:tc>
        <w:tc>
          <w:tcPr>
            <w:tcW w:w="1106" w:type="dxa"/>
          </w:tcPr>
          <w:p w:rsidR="006B4C8D" w:rsidRPr="00A77453" w:rsidRDefault="006B4C8D" w:rsidP="00224294">
            <w:pPr>
              <w:tabs>
                <w:tab w:val="center" w:pos="4320"/>
                <w:tab w:val="right" w:pos="8640"/>
              </w:tabs>
              <w:rPr>
                <w:sz w:val="20"/>
                <w:szCs w:val="20"/>
              </w:rPr>
            </w:pPr>
          </w:p>
        </w:tc>
        <w:tc>
          <w:tcPr>
            <w:tcW w:w="1024" w:type="dxa"/>
          </w:tcPr>
          <w:p w:rsidR="006B4C8D" w:rsidRPr="00A77453" w:rsidRDefault="006B4C8D" w:rsidP="00224294">
            <w:pPr>
              <w:tabs>
                <w:tab w:val="center" w:pos="4320"/>
                <w:tab w:val="right" w:pos="8640"/>
              </w:tabs>
              <w:rPr>
                <w:sz w:val="20"/>
                <w:szCs w:val="20"/>
              </w:rPr>
            </w:pPr>
          </w:p>
        </w:tc>
        <w:tc>
          <w:tcPr>
            <w:tcW w:w="938" w:type="dxa"/>
          </w:tcPr>
          <w:p w:rsidR="006B4C8D" w:rsidRPr="00A77453" w:rsidRDefault="006B4C8D" w:rsidP="00224294">
            <w:pPr>
              <w:tabs>
                <w:tab w:val="center" w:pos="4320"/>
                <w:tab w:val="right" w:pos="8640"/>
              </w:tabs>
              <w:rPr>
                <w:sz w:val="20"/>
                <w:szCs w:val="20"/>
              </w:rPr>
            </w:pPr>
          </w:p>
        </w:tc>
        <w:tc>
          <w:tcPr>
            <w:tcW w:w="1605" w:type="dxa"/>
          </w:tcPr>
          <w:p w:rsidR="006B4C8D" w:rsidRPr="00A77453" w:rsidRDefault="006B4C8D" w:rsidP="00224294">
            <w:pPr>
              <w:tabs>
                <w:tab w:val="center" w:pos="4320"/>
                <w:tab w:val="right" w:pos="8640"/>
              </w:tabs>
              <w:rPr>
                <w:sz w:val="20"/>
                <w:szCs w:val="20"/>
              </w:rPr>
            </w:pPr>
          </w:p>
        </w:tc>
        <w:tc>
          <w:tcPr>
            <w:tcW w:w="1260" w:type="dxa"/>
          </w:tcPr>
          <w:p w:rsidR="006B4C8D" w:rsidRPr="00A77453" w:rsidRDefault="006B4C8D" w:rsidP="00224294">
            <w:pPr>
              <w:tabs>
                <w:tab w:val="center" w:pos="4320"/>
                <w:tab w:val="right" w:pos="8640"/>
              </w:tabs>
              <w:rPr>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1.2</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U/S apron</w:t>
            </w:r>
          </w:p>
        </w:tc>
        <w:tc>
          <w:tcPr>
            <w:tcW w:w="999" w:type="dxa"/>
          </w:tcPr>
          <w:p w:rsidR="006B4C8D" w:rsidRPr="00A77453" w:rsidRDefault="006B4C8D" w:rsidP="00224294">
            <w:pPr>
              <w:tabs>
                <w:tab w:val="center" w:pos="4320"/>
                <w:tab w:val="right" w:pos="8640"/>
              </w:tabs>
              <w:rPr>
                <w:sz w:val="20"/>
                <w:szCs w:val="20"/>
              </w:rPr>
            </w:pPr>
          </w:p>
        </w:tc>
        <w:tc>
          <w:tcPr>
            <w:tcW w:w="836" w:type="dxa"/>
          </w:tcPr>
          <w:p w:rsidR="006B4C8D" w:rsidRPr="00A77453" w:rsidRDefault="006B4C8D" w:rsidP="00224294">
            <w:pPr>
              <w:tabs>
                <w:tab w:val="center" w:pos="4320"/>
                <w:tab w:val="right" w:pos="8640"/>
              </w:tabs>
              <w:rPr>
                <w:sz w:val="20"/>
                <w:szCs w:val="20"/>
              </w:rPr>
            </w:pPr>
          </w:p>
        </w:tc>
        <w:tc>
          <w:tcPr>
            <w:tcW w:w="1708" w:type="dxa"/>
          </w:tcPr>
          <w:p w:rsidR="006B4C8D" w:rsidRPr="00A77453" w:rsidRDefault="006B4C8D" w:rsidP="00224294">
            <w:pPr>
              <w:tabs>
                <w:tab w:val="center" w:pos="4320"/>
                <w:tab w:val="right" w:pos="8640"/>
              </w:tabs>
              <w:rPr>
                <w:sz w:val="20"/>
                <w:szCs w:val="20"/>
              </w:rPr>
            </w:pPr>
          </w:p>
        </w:tc>
        <w:tc>
          <w:tcPr>
            <w:tcW w:w="1106" w:type="dxa"/>
          </w:tcPr>
          <w:p w:rsidR="006B4C8D" w:rsidRPr="00A77453" w:rsidRDefault="006B4C8D" w:rsidP="00224294">
            <w:pPr>
              <w:tabs>
                <w:tab w:val="center" w:pos="4320"/>
                <w:tab w:val="right" w:pos="8640"/>
              </w:tabs>
              <w:rPr>
                <w:sz w:val="20"/>
                <w:szCs w:val="20"/>
              </w:rPr>
            </w:pPr>
          </w:p>
        </w:tc>
        <w:tc>
          <w:tcPr>
            <w:tcW w:w="1024" w:type="dxa"/>
          </w:tcPr>
          <w:p w:rsidR="006B4C8D" w:rsidRPr="00A77453" w:rsidRDefault="006B4C8D" w:rsidP="00224294">
            <w:pPr>
              <w:tabs>
                <w:tab w:val="center" w:pos="4320"/>
                <w:tab w:val="right" w:pos="8640"/>
              </w:tabs>
              <w:rPr>
                <w:sz w:val="20"/>
                <w:szCs w:val="20"/>
              </w:rPr>
            </w:pPr>
          </w:p>
        </w:tc>
        <w:tc>
          <w:tcPr>
            <w:tcW w:w="938" w:type="dxa"/>
          </w:tcPr>
          <w:p w:rsidR="006B4C8D" w:rsidRPr="00A77453" w:rsidRDefault="006B4C8D" w:rsidP="00224294">
            <w:pPr>
              <w:tabs>
                <w:tab w:val="center" w:pos="4320"/>
                <w:tab w:val="right" w:pos="8640"/>
              </w:tabs>
              <w:rPr>
                <w:sz w:val="20"/>
                <w:szCs w:val="20"/>
              </w:rPr>
            </w:pPr>
          </w:p>
        </w:tc>
        <w:tc>
          <w:tcPr>
            <w:tcW w:w="1605" w:type="dxa"/>
          </w:tcPr>
          <w:p w:rsidR="006B4C8D" w:rsidRPr="00A77453" w:rsidRDefault="006B4C8D" w:rsidP="00224294">
            <w:pPr>
              <w:tabs>
                <w:tab w:val="center" w:pos="4320"/>
                <w:tab w:val="right" w:pos="8640"/>
              </w:tabs>
              <w:rPr>
                <w:sz w:val="20"/>
                <w:szCs w:val="20"/>
              </w:rPr>
            </w:pPr>
          </w:p>
        </w:tc>
        <w:tc>
          <w:tcPr>
            <w:tcW w:w="1260" w:type="dxa"/>
          </w:tcPr>
          <w:p w:rsidR="006B4C8D" w:rsidRPr="00A77453" w:rsidRDefault="006B4C8D" w:rsidP="00224294">
            <w:pPr>
              <w:tabs>
                <w:tab w:val="center" w:pos="4320"/>
                <w:tab w:val="right" w:pos="8640"/>
              </w:tabs>
              <w:rPr>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1.3</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D/S apron</w:t>
            </w:r>
          </w:p>
        </w:tc>
        <w:tc>
          <w:tcPr>
            <w:tcW w:w="999" w:type="dxa"/>
          </w:tcPr>
          <w:p w:rsidR="006B4C8D" w:rsidRPr="00A77453" w:rsidRDefault="006B4C8D" w:rsidP="00224294">
            <w:pPr>
              <w:tabs>
                <w:tab w:val="center" w:pos="4320"/>
                <w:tab w:val="right" w:pos="8640"/>
              </w:tabs>
              <w:rPr>
                <w:sz w:val="20"/>
                <w:szCs w:val="20"/>
              </w:rPr>
            </w:pPr>
          </w:p>
        </w:tc>
        <w:tc>
          <w:tcPr>
            <w:tcW w:w="836" w:type="dxa"/>
          </w:tcPr>
          <w:p w:rsidR="006B4C8D" w:rsidRPr="00A77453" w:rsidRDefault="006B4C8D" w:rsidP="00224294">
            <w:pPr>
              <w:tabs>
                <w:tab w:val="center" w:pos="4320"/>
                <w:tab w:val="right" w:pos="8640"/>
              </w:tabs>
              <w:rPr>
                <w:sz w:val="20"/>
                <w:szCs w:val="20"/>
              </w:rPr>
            </w:pPr>
          </w:p>
        </w:tc>
        <w:tc>
          <w:tcPr>
            <w:tcW w:w="1708" w:type="dxa"/>
          </w:tcPr>
          <w:p w:rsidR="006B4C8D" w:rsidRPr="00A77453" w:rsidRDefault="006B4C8D" w:rsidP="00224294">
            <w:pPr>
              <w:tabs>
                <w:tab w:val="center" w:pos="4320"/>
                <w:tab w:val="right" w:pos="8640"/>
              </w:tabs>
              <w:rPr>
                <w:sz w:val="20"/>
                <w:szCs w:val="20"/>
              </w:rPr>
            </w:pPr>
          </w:p>
        </w:tc>
        <w:tc>
          <w:tcPr>
            <w:tcW w:w="1106" w:type="dxa"/>
          </w:tcPr>
          <w:p w:rsidR="006B4C8D" w:rsidRPr="00A77453" w:rsidRDefault="006B4C8D" w:rsidP="00224294">
            <w:pPr>
              <w:tabs>
                <w:tab w:val="center" w:pos="4320"/>
                <w:tab w:val="right" w:pos="8640"/>
              </w:tabs>
              <w:rPr>
                <w:sz w:val="20"/>
                <w:szCs w:val="20"/>
              </w:rPr>
            </w:pPr>
          </w:p>
        </w:tc>
        <w:tc>
          <w:tcPr>
            <w:tcW w:w="1024" w:type="dxa"/>
          </w:tcPr>
          <w:p w:rsidR="006B4C8D" w:rsidRPr="00A77453" w:rsidRDefault="006B4C8D" w:rsidP="00224294">
            <w:pPr>
              <w:tabs>
                <w:tab w:val="center" w:pos="4320"/>
                <w:tab w:val="right" w:pos="8640"/>
              </w:tabs>
              <w:rPr>
                <w:sz w:val="20"/>
                <w:szCs w:val="20"/>
              </w:rPr>
            </w:pPr>
          </w:p>
        </w:tc>
        <w:tc>
          <w:tcPr>
            <w:tcW w:w="938" w:type="dxa"/>
          </w:tcPr>
          <w:p w:rsidR="006B4C8D" w:rsidRPr="00A77453" w:rsidRDefault="006B4C8D" w:rsidP="00224294">
            <w:pPr>
              <w:tabs>
                <w:tab w:val="center" w:pos="4320"/>
                <w:tab w:val="right" w:pos="8640"/>
              </w:tabs>
              <w:rPr>
                <w:sz w:val="20"/>
                <w:szCs w:val="20"/>
              </w:rPr>
            </w:pPr>
          </w:p>
        </w:tc>
        <w:tc>
          <w:tcPr>
            <w:tcW w:w="1605" w:type="dxa"/>
          </w:tcPr>
          <w:p w:rsidR="006B4C8D" w:rsidRPr="00A77453" w:rsidRDefault="006B4C8D" w:rsidP="00224294">
            <w:pPr>
              <w:tabs>
                <w:tab w:val="center" w:pos="4320"/>
                <w:tab w:val="right" w:pos="8640"/>
              </w:tabs>
              <w:rPr>
                <w:sz w:val="20"/>
                <w:szCs w:val="20"/>
              </w:rPr>
            </w:pPr>
          </w:p>
        </w:tc>
        <w:tc>
          <w:tcPr>
            <w:tcW w:w="1260" w:type="dxa"/>
          </w:tcPr>
          <w:p w:rsidR="006B4C8D" w:rsidRPr="00A77453" w:rsidRDefault="006B4C8D" w:rsidP="00224294">
            <w:pPr>
              <w:tabs>
                <w:tab w:val="center" w:pos="4320"/>
                <w:tab w:val="right" w:pos="8640"/>
              </w:tabs>
              <w:rPr>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1.4</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Wing walls</w:t>
            </w:r>
          </w:p>
        </w:tc>
        <w:tc>
          <w:tcPr>
            <w:tcW w:w="999" w:type="dxa"/>
          </w:tcPr>
          <w:p w:rsidR="006B4C8D" w:rsidRPr="00A77453" w:rsidRDefault="006B4C8D" w:rsidP="00224294">
            <w:pPr>
              <w:tabs>
                <w:tab w:val="center" w:pos="4320"/>
                <w:tab w:val="right" w:pos="8640"/>
              </w:tabs>
              <w:rPr>
                <w:sz w:val="20"/>
                <w:szCs w:val="20"/>
              </w:rPr>
            </w:pPr>
          </w:p>
        </w:tc>
        <w:tc>
          <w:tcPr>
            <w:tcW w:w="836" w:type="dxa"/>
          </w:tcPr>
          <w:p w:rsidR="006B4C8D" w:rsidRPr="00A77453" w:rsidRDefault="006B4C8D" w:rsidP="00224294">
            <w:pPr>
              <w:tabs>
                <w:tab w:val="center" w:pos="4320"/>
                <w:tab w:val="right" w:pos="8640"/>
              </w:tabs>
              <w:rPr>
                <w:sz w:val="20"/>
                <w:szCs w:val="20"/>
              </w:rPr>
            </w:pPr>
          </w:p>
        </w:tc>
        <w:tc>
          <w:tcPr>
            <w:tcW w:w="1708" w:type="dxa"/>
          </w:tcPr>
          <w:p w:rsidR="006B4C8D" w:rsidRPr="00A77453" w:rsidRDefault="006B4C8D" w:rsidP="00224294">
            <w:pPr>
              <w:tabs>
                <w:tab w:val="center" w:pos="4320"/>
                <w:tab w:val="right" w:pos="8640"/>
              </w:tabs>
              <w:rPr>
                <w:sz w:val="20"/>
                <w:szCs w:val="20"/>
              </w:rPr>
            </w:pPr>
          </w:p>
        </w:tc>
        <w:tc>
          <w:tcPr>
            <w:tcW w:w="1106" w:type="dxa"/>
          </w:tcPr>
          <w:p w:rsidR="006B4C8D" w:rsidRPr="00A77453" w:rsidRDefault="006B4C8D" w:rsidP="00224294">
            <w:pPr>
              <w:tabs>
                <w:tab w:val="center" w:pos="4320"/>
                <w:tab w:val="right" w:pos="8640"/>
              </w:tabs>
              <w:rPr>
                <w:sz w:val="20"/>
                <w:szCs w:val="20"/>
              </w:rPr>
            </w:pPr>
          </w:p>
        </w:tc>
        <w:tc>
          <w:tcPr>
            <w:tcW w:w="1024" w:type="dxa"/>
          </w:tcPr>
          <w:p w:rsidR="006B4C8D" w:rsidRPr="00A77453" w:rsidRDefault="006B4C8D" w:rsidP="00224294">
            <w:pPr>
              <w:tabs>
                <w:tab w:val="center" w:pos="4320"/>
                <w:tab w:val="right" w:pos="8640"/>
              </w:tabs>
              <w:rPr>
                <w:sz w:val="20"/>
                <w:szCs w:val="20"/>
              </w:rPr>
            </w:pPr>
          </w:p>
        </w:tc>
        <w:tc>
          <w:tcPr>
            <w:tcW w:w="938" w:type="dxa"/>
          </w:tcPr>
          <w:p w:rsidR="006B4C8D" w:rsidRPr="00A77453" w:rsidRDefault="006B4C8D" w:rsidP="00224294">
            <w:pPr>
              <w:tabs>
                <w:tab w:val="center" w:pos="4320"/>
                <w:tab w:val="right" w:pos="8640"/>
              </w:tabs>
              <w:rPr>
                <w:sz w:val="20"/>
                <w:szCs w:val="20"/>
              </w:rPr>
            </w:pPr>
          </w:p>
        </w:tc>
        <w:tc>
          <w:tcPr>
            <w:tcW w:w="1605" w:type="dxa"/>
          </w:tcPr>
          <w:p w:rsidR="006B4C8D" w:rsidRPr="00A77453" w:rsidRDefault="006B4C8D" w:rsidP="00224294">
            <w:pPr>
              <w:tabs>
                <w:tab w:val="center" w:pos="4320"/>
                <w:tab w:val="right" w:pos="8640"/>
              </w:tabs>
              <w:rPr>
                <w:sz w:val="20"/>
                <w:szCs w:val="20"/>
              </w:rPr>
            </w:pPr>
          </w:p>
        </w:tc>
        <w:tc>
          <w:tcPr>
            <w:tcW w:w="1260" w:type="dxa"/>
          </w:tcPr>
          <w:p w:rsidR="006B4C8D" w:rsidRPr="00A77453" w:rsidRDefault="006B4C8D" w:rsidP="00224294">
            <w:pPr>
              <w:tabs>
                <w:tab w:val="center" w:pos="4320"/>
                <w:tab w:val="right" w:pos="8640"/>
              </w:tabs>
              <w:rPr>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1.5</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Gates</w:t>
            </w:r>
          </w:p>
        </w:tc>
        <w:tc>
          <w:tcPr>
            <w:tcW w:w="999" w:type="dxa"/>
          </w:tcPr>
          <w:p w:rsidR="006B4C8D" w:rsidRPr="00A77453" w:rsidRDefault="006B4C8D" w:rsidP="00224294">
            <w:pPr>
              <w:tabs>
                <w:tab w:val="center" w:pos="4320"/>
                <w:tab w:val="right" w:pos="8640"/>
              </w:tabs>
              <w:rPr>
                <w:sz w:val="20"/>
                <w:szCs w:val="20"/>
              </w:rPr>
            </w:pPr>
          </w:p>
        </w:tc>
        <w:tc>
          <w:tcPr>
            <w:tcW w:w="836" w:type="dxa"/>
          </w:tcPr>
          <w:p w:rsidR="006B4C8D" w:rsidRPr="00A77453" w:rsidRDefault="006B4C8D" w:rsidP="00224294">
            <w:pPr>
              <w:tabs>
                <w:tab w:val="center" w:pos="4320"/>
                <w:tab w:val="right" w:pos="8640"/>
              </w:tabs>
              <w:rPr>
                <w:sz w:val="20"/>
                <w:szCs w:val="20"/>
              </w:rPr>
            </w:pPr>
          </w:p>
        </w:tc>
        <w:tc>
          <w:tcPr>
            <w:tcW w:w="1708" w:type="dxa"/>
          </w:tcPr>
          <w:p w:rsidR="006B4C8D" w:rsidRPr="00A77453" w:rsidRDefault="006B4C8D" w:rsidP="00224294">
            <w:pPr>
              <w:tabs>
                <w:tab w:val="center" w:pos="4320"/>
                <w:tab w:val="right" w:pos="8640"/>
              </w:tabs>
              <w:rPr>
                <w:sz w:val="20"/>
                <w:szCs w:val="20"/>
              </w:rPr>
            </w:pPr>
          </w:p>
        </w:tc>
        <w:tc>
          <w:tcPr>
            <w:tcW w:w="1106" w:type="dxa"/>
          </w:tcPr>
          <w:p w:rsidR="006B4C8D" w:rsidRPr="00A77453" w:rsidRDefault="006B4C8D" w:rsidP="00224294">
            <w:pPr>
              <w:tabs>
                <w:tab w:val="center" w:pos="4320"/>
                <w:tab w:val="right" w:pos="8640"/>
              </w:tabs>
              <w:rPr>
                <w:sz w:val="20"/>
                <w:szCs w:val="20"/>
              </w:rPr>
            </w:pPr>
          </w:p>
        </w:tc>
        <w:tc>
          <w:tcPr>
            <w:tcW w:w="1024" w:type="dxa"/>
          </w:tcPr>
          <w:p w:rsidR="006B4C8D" w:rsidRPr="00A77453" w:rsidRDefault="006B4C8D" w:rsidP="00224294">
            <w:pPr>
              <w:tabs>
                <w:tab w:val="center" w:pos="4320"/>
                <w:tab w:val="right" w:pos="8640"/>
              </w:tabs>
              <w:rPr>
                <w:sz w:val="20"/>
                <w:szCs w:val="20"/>
              </w:rPr>
            </w:pPr>
          </w:p>
        </w:tc>
        <w:tc>
          <w:tcPr>
            <w:tcW w:w="938" w:type="dxa"/>
          </w:tcPr>
          <w:p w:rsidR="006B4C8D" w:rsidRPr="00A77453" w:rsidRDefault="006B4C8D" w:rsidP="00224294">
            <w:pPr>
              <w:tabs>
                <w:tab w:val="center" w:pos="4320"/>
                <w:tab w:val="right" w:pos="8640"/>
              </w:tabs>
              <w:rPr>
                <w:sz w:val="20"/>
                <w:szCs w:val="20"/>
              </w:rPr>
            </w:pPr>
          </w:p>
        </w:tc>
        <w:tc>
          <w:tcPr>
            <w:tcW w:w="1605" w:type="dxa"/>
          </w:tcPr>
          <w:p w:rsidR="006B4C8D" w:rsidRPr="00A77453" w:rsidRDefault="006B4C8D" w:rsidP="00224294">
            <w:pPr>
              <w:tabs>
                <w:tab w:val="center" w:pos="4320"/>
                <w:tab w:val="right" w:pos="8640"/>
              </w:tabs>
              <w:rPr>
                <w:sz w:val="20"/>
                <w:szCs w:val="20"/>
              </w:rPr>
            </w:pPr>
          </w:p>
        </w:tc>
        <w:tc>
          <w:tcPr>
            <w:tcW w:w="1260" w:type="dxa"/>
          </w:tcPr>
          <w:p w:rsidR="006B4C8D" w:rsidRPr="00A77453" w:rsidRDefault="006B4C8D" w:rsidP="00224294">
            <w:pPr>
              <w:tabs>
                <w:tab w:val="center" w:pos="4320"/>
                <w:tab w:val="right" w:pos="8640"/>
              </w:tabs>
              <w:rPr>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2</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Conveyance canal</w:t>
            </w:r>
          </w:p>
        </w:tc>
        <w:tc>
          <w:tcPr>
            <w:tcW w:w="999" w:type="dxa"/>
          </w:tcPr>
          <w:p w:rsidR="006B4C8D" w:rsidRPr="00A77453" w:rsidRDefault="006B4C8D" w:rsidP="00224294">
            <w:pPr>
              <w:tabs>
                <w:tab w:val="center" w:pos="4320"/>
                <w:tab w:val="right" w:pos="8640"/>
              </w:tabs>
              <w:rPr>
                <w:b/>
                <w:sz w:val="20"/>
                <w:szCs w:val="20"/>
              </w:rPr>
            </w:pPr>
          </w:p>
        </w:tc>
        <w:tc>
          <w:tcPr>
            <w:tcW w:w="836" w:type="dxa"/>
          </w:tcPr>
          <w:p w:rsidR="006B4C8D" w:rsidRPr="00A77453" w:rsidRDefault="006B4C8D" w:rsidP="00224294">
            <w:pPr>
              <w:tabs>
                <w:tab w:val="center" w:pos="4320"/>
                <w:tab w:val="right" w:pos="8640"/>
              </w:tabs>
              <w:rPr>
                <w:b/>
                <w:sz w:val="20"/>
                <w:szCs w:val="20"/>
              </w:rPr>
            </w:pPr>
          </w:p>
        </w:tc>
        <w:tc>
          <w:tcPr>
            <w:tcW w:w="1708" w:type="dxa"/>
          </w:tcPr>
          <w:p w:rsidR="006B4C8D" w:rsidRPr="00A77453" w:rsidRDefault="006B4C8D" w:rsidP="00224294">
            <w:pPr>
              <w:tabs>
                <w:tab w:val="center" w:pos="4320"/>
                <w:tab w:val="right" w:pos="8640"/>
              </w:tabs>
              <w:rPr>
                <w:b/>
                <w:sz w:val="20"/>
                <w:szCs w:val="20"/>
              </w:rPr>
            </w:pPr>
          </w:p>
        </w:tc>
        <w:tc>
          <w:tcPr>
            <w:tcW w:w="1106" w:type="dxa"/>
          </w:tcPr>
          <w:p w:rsidR="006B4C8D" w:rsidRPr="00A77453" w:rsidRDefault="006B4C8D" w:rsidP="00224294">
            <w:pPr>
              <w:tabs>
                <w:tab w:val="center" w:pos="4320"/>
                <w:tab w:val="right" w:pos="8640"/>
              </w:tabs>
              <w:rPr>
                <w:b/>
                <w:sz w:val="20"/>
                <w:szCs w:val="20"/>
              </w:rPr>
            </w:pPr>
          </w:p>
        </w:tc>
        <w:tc>
          <w:tcPr>
            <w:tcW w:w="1024" w:type="dxa"/>
          </w:tcPr>
          <w:p w:rsidR="006B4C8D" w:rsidRPr="00A77453" w:rsidRDefault="006B4C8D" w:rsidP="00224294">
            <w:pPr>
              <w:tabs>
                <w:tab w:val="center" w:pos="4320"/>
                <w:tab w:val="right" w:pos="8640"/>
              </w:tabs>
              <w:rPr>
                <w:b/>
                <w:sz w:val="20"/>
                <w:szCs w:val="20"/>
              </w:rPr>
            </w:pPr>
          </w:p>
        </w:tc>
        <w:tc>
          <w:tcPr>
            <w:tcW w:w="938" w:type="dxa"/>
          </w:tcPr>
          <w:p w:rsidR="006B4C8D" w:rsidRPr="00A77453" w:rsidRDefault="006B4C8D" w:rsidP="00224294">
            <w:pPr>
              <w:tabs>
                <w:tab w:val="center" w:pos="4320"/>
                <w:tab w:val="right" w:pos="8640"/>
              </w:tabs>
              <w:rPr>
                <w:b/>
                <w:sz w:val="20"/>
                <w:szCs w:val="20"/>
              </w:rPr>
            </w:pPr>
          </w:p>
        </w:tc>
        <w:tc>
          <w:tcPr>
            <w:tcW w:w="1605" w:type="dxa"/>
          </w:tcPr>
          <w:p w:rsidR="006B4C8D" w:rsidRPr="00A77453" w:rsidRDefault="006B4C8D" w:rsidP="00224294">
            <w:pPr>
              <w:tabs>
                <w:tab w:val="center" w:pos="4320"/>
                <w:tab w:val="right" w:pos="8640"/>
              </w:tabs>
              <w:rPr>
                <w:b/>
                <w:sz w:val="20"/>
                <w:szCs w:val="20"/>
              </w:rPr>
            </w:pPr>
          </w:p>
        </w:tc>
        <w:tc>
          <w:tcPr>
            <w:tcW w:w="1260" w:type="dxa"/>
          </w:tcPr>
          <w:p w:rsidR="006B4C8D" w:rsidRPr="00A77453" w:rsidRDefault="006B4C8D" w:rsidP="00224294">
            <w:pPr>
              <w:tabs>
                <w:tab w:val="center" w:pos="4320"/>
                <w:tab w:val="right" w:pos="8640"/>
              </w:tabs>
              <w:rPr>
                <w:b/>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3</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Main Canal</w:t>
            </w:r>
          </w:p>
        </w:tc>
        <w:tc>
          <w:tcPr>
            <w:tcW w:w="999" w:type="dxa"/>
          </w:tcPr>
          <w:p w:rsidR="006B4C8D" w:rsidRPr="00A77453" w:rsidRDefault="006B4C8D" w:rsidP="00224294">
            <w:pPr>
              <w:tabs>
                <w:tab w:val="center" w:pos="4320"/>
                <w:tab w:val="right" w:pos="8640"/>
              </w:tabs>
              <w:rPr>
                <w:b/>
                <w:sz w:val="20"/>
                <w:szCs w:val="20"/>
              </w:rPr>
            </w:pPr>
          </w:p>
        </w:tc>
        <w:tc>
          <w:tcPr>
            <w:tcW w:w="836" w:type="dxa"/>
          </w:tcPr>
          <w:p w:rsidR="006B4C8D" w:rsidRPr="00A77453" w:rsidRDefault="006B4C8D" w:rsidP="00224294">
            <w:pPr>
              <w:tabs>
                <w:tab w:val="center" w:pos="4320"/>
                <w:tab w:val="right" w:pos="8640"/>
              </w:tabs>
              <w:rPr>
                <w:b/>
                <w:sz w:val="20"/>
                <w:szCs w:val="20"/>
              </w:rPr>
            </w:pPr>
          </w:p>
        </w:tc>
        <w:tc>
          <w:tcPr>
            <w:tcW w:w="1708" w:type="dxa"/>
          </w:tcPr>
          <w:p w:rsidR="006B4C8D" w:rsidRPr="00A77453" w:rsidRDefault="006B4C8D" w:rsidP="00224294">
            <w:pPr>
              <w:tabs>
                <w:tab w:val="center" w:pos="4320"/>
                <w:tab w:val="right" w:pos="8640"/>
              </w:tabs>
              <w:rPr>
                <w:b/>
                <w:sz w:val="20"/>
                <w:szCs w:val="20"/>
              </w:rPr>
            </w:pPr>
          </w:p>
        </w:tc>
        <w:tc>
          <w:tcPr>
            <w:tcW w:w="1106" w:type="dxa"/>
          </w:tcPr>
          <w:p w:rsidR="006B4C8D" w:rsidRPr="00A77453" w:rsidRDefault="006B4C8D" w:rsidP="00224294">
            <w:pPr>
              <w:tabs>
                <w:tab w:val="center" w:pos="4320"/>
                <w:tab w:val="right" w:pos="8640"/>
              </w:tabs>
              <w:rPr>
                <w:b/>
                <w:sz w:val="20"/>
                <w:szCs w:val="20"/>
              </w:rPr>
            </w:pPr>
          </w:p>
        </w:tc>
        <w:tc>
          <w:tcPr>
            <w:tcW w:w="1024" w:type="dxa"/>
          </w:tcPr>
          <w:p w:rsidR="006B4C8D" w:rsidRPr="00A77453" w:rsidRDefault="006B4C8D" w:rsidP="00224294">
            <w:pPr>
              <w:tabs>
                <w:tab w:val="center" w:pos="4320"/>
                <w:tab w:val="right" w:pos="8640"/>
              </w:tabs>
              <w:rPr>
                <w:b/>
                <w:sz w:val="20"/>
                <w:szCs w:val="20"/>
              </w:rPr>
            </w:pPr>
          </w:p>
        </w:tc>
        <w:tc>
          <w:tcPr>
            <w:tcW w:w="938" w:type="dxa"/>
          </w:tcPr>
          <w:p w:rsidR="006B4C8D" w:rsidRPr="00A77453" w:rsidRDefault="006B4C8D" w:rsidP="00224294">
            <w:pPr>
              <w:tabs>
                <w:tab w:val="center" w:pos="4320"/>
                <w:tab w:val="right" w:pos="8640"/>
              </w:tabs>
              <w:rPr>
                <w:b/>
                <w:sz w:val="20"/>
                <w:szCs w:val="20"/>
              </w:rPr>
            </w:pPr>
          </w:p>
        </w:tc>
        <w:tc>
          <w:tcPr>
            <w:tcW w:w="1605" w:type="dxa"/>
          </w:tcPr>
          <w:p w:rsidR="006B4C8D" w:rsidRPr="00A77453" w:rsidRDefault="006B4C8D" w:rsidP="00224294">
            <w:pPr>
              <w:tabs>
                <w:tab w:val="center" w:pos="4320"/>
                <w:tab w:val="right" w:pos="8640"/>
              </w:tabs>
              <w:rPr>
                <w:b/>
                <w:sz w:val="20"/>
                <w:szCs w:val="20"/>
              </w:rPr>
            </w:pPr>
          </w:p>
        </w:tc>
        <w:tc>
          <w:tcPr>
            <w:tcW w:w="1260" w:type="dxa"/>
          </w:tcPr>
          <w:p w:rsidR="006B4C8D" w:rsidRPr="00A77453" w:rsidRDefault="006B4C8D" w:rsidP="00224294">
            <w:pPr>
              <w:tabs>
                <w:tab w:val="center" w:pos="4320"/>
                <w:tab w:val="right" w:pos="8640"/>
              </w:tabs>
              <w:rPr>
                <w:b/>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4</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Secondary Canal</w:t>
            </w:r>
          </w:p>
        </w:tc>
        <w:tc>
          <w:tcPr>
            <w:tcW w:w="999" w:type="dxa"/>
          </w:tcPr>
          <w:p w:rsidR="006B4C8D" w:rsidRPr="00A77453" w:rsidRDefault="006B4C8D" w:rsidP="00224294">
            <w:pPr>
              <w:tabs>
                <w:tab w:val="center" w:pos="4320"/>
                <w:tab w:val="right" w:pos="8640"/>
              </w:tabs>
              <w:rPr>
                <w:b/>
                <w:sz w:val="20"/>
                <w:szCs w:val="20"/>
              </w:rPr>
            </w:pPr>
          </w:p>
        </w:tc>
        <w:tc>
          <w:tcPr>
            <w:tcW w:w="836" w:type="dxa"/>
          </w:tcPr>
          <w:p w:rsidR="006B4C8D" w:rsidRPr="00A77453" w:rsidRDefault="006B4C8D" w:rsidP="00224294">
            <w:pPr>
              <w:tabs>
                <w:tab w:val="center" w:pos="4320"/>
                <w:tab w:val="right" w:pos="8640"/>
              </w:tabs>
              <w:rPr>
                <w:b/>
                <w:sz w:val="20"/>
                <w:szCs w:val="20"/>
              </w:rPr>
            </w:pPr>
          </w:p>
        </w:tc>
        <w:tc>
          <w:tcPr>
            <w:tcW w:w="1708" w:type="dxa"/>
          </w:tcPr>
          <w:p w:rsidR="006B4C8D" w:rsidRPr="00A77453" w:rsidRDefault="006B4C8D" w:rsidP="00224294">
            <w:pPr>
              <w:tabs>
                <w:tab w:val="center" w:pos="4320"/>
                <w:tab w:val="right" w:pos="8640"/>
              </w:tabs>
              <w:rPr>
                <w:b/>
                <w:sz w:val="20"/>
                <w:szCs w:val="20"/>
              </w:rPr>
            </w:pPr>
          </w:p>
        </w:tc>
        <w:tc>
          <w:tcPr>
            <w:tcW w:w="1106" w:type="dxa"/>
          </w:tcPr>
          <w:p w:rsidR="006B4C8D" w:rsidRPr="00A77453" w:rsidRDefault="006B4C8D" w:rsidP="00224294">
            <w:pPr>
              <w:tabs>
                <w:tab w:val="center" w:pos="4320"/>
                <w:tab w:val="right" w:pos="8640"/>
              </w:tabs>
              <w:rPr>
                <w:b/>
                <w:sz w:val="20"/>
                <w:szCs w:val="20"/>
              </w:rPr>
            </w:pPr>
          </w:p>
        </w:tc>
        <w:tc>
          <w:tcPr>
            <w:tcW w:w="1024" w:type="dxa"/>
          </w:tcPr>
          <w:p w:rsidR="006B4C8D" w:rsidRPr="00A77453" w:rsidRDefault="006B4C8D" w:rsidP="00224294">
            <w:pPr>
              <w:tabs>
                <w:tab w:val="center" w:pos="4320"/>
                <w:tab w:val="right" w:pos="8640"/>
              </w:tabs>
              <w:rPr>
                <w:b/>
                <w:sz w:val="20"/>
                <w:szCs w:val="20"/>
              </w:rPr>
            </w:pPr>
          </w:p>
        </w:tc>
        <w:tc>
          <w:tcPr>
            <w:tcW w:w="938" w:type="dxa"/>
          </w:tcPr>
          <w:p w:rsidR="006B4C8D" w:rsidRPr="00A77453" w:rsidRDefault="006B4C8D" w:rsidP="00224294">
            <w:pPr>
              <w:tabs>
                <w:tab w:val="center" w:pos="4320"/>
                <w:tab w:val="right" w:pos="8640"/>
              </w:tabs>
              <w:rPr>
                <w:b/>
                <w:sz w:val="20"/>
                <w:szCs w:val="20"/>
              </w:rPr>
            </w:pPr>
          </w:p>
        </w:tc>
        <w:tc>
          <w:tcPr>
            <w:tcW w:w="1605" w:type="dxa"/>
          </w:tcPr>
          <w:p w:rsidR="006B4C8D" w:rsidRPr="00A77453" w:rsidRDefault="006B4C8D" w:rsidP="00224294">
            <w:pPr>
              <w:tabs>
                <w:tab w:val="center" w:pos="4320"/>
                <w:tab w:val="right" w:pos="8640"/>
              </w:tabs>
              <w:rPr>
                <w:b/>
                <w:sz w:val="20"/>
                <w:szCs w:val="20"/>
              </w:rPr>
            </w:pPr>
          </w:p>
        </w:tc>
        <w:tc>
          <w:tcPr>
            <w:tcW w:w="1260" w:type="dxa"/>
          </w:tcPr>
          <w:p w:rsidR="006B4C8D" w:rsidRPr="00A77453" w:rsidRDefault="006B4C8D" w:rsidP="00224294">
            <w:pPr>
              <w:tabs>
                <w:tab w:val="center" w:pos="4320"/>
                <w:tab w:val="right" w:pos="8640"/>
              </w:tabs>
              <w:rPr>
                <w:b/>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5</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Tertiary Canal</w:t>
            </w:r>
          </w:p>
        </w:tc>
        <w:tc>
          <w:tcPr>
            <w:tcW w:w="999" w:type="dxa"/>
          </w:tcPr>
          <w:p w:rsidR="006B4C8D" w:rsidRPr="00A77453" w:rsidRDefault="006B4C8D" w:rsidP="00224294">
            <w:pPr>
              <w:tabs>
                <w:tab w:val="center" w:pos="4320"/>
                <w:tab w:val="right" w:pos="8640"/>
              </w:tabs>
              <w:rPr>
                <w:b/>
                <w:sz w:val="20"/>
                <w:szCs w:val="20"/>
              </w:rPr>
            </w:pPr>
          </w:p>
        </w:tc>
        <w:tc>
          <w:tcPr>
            <w:tcW w:w="836" w:type="dxa"/>
          </w:tcPr>
          <w:p w:rsidR="006B4C8D" w:rsidRPr="00A77453" w:rsidRDefault="006B4C8D" w:rsidP="00224294">
            <w:pPr>
              <w:tabs>
                <w:tab w:val="center" w:pos="4320"/>
                <w:tab w:val="right" w:pos="8640"/>
              </w:tabs>
              <w:rPr>
                <w:b/>
                <w:sz w:val="20"/>
                <w:szCs w:val="20"/>
              </w:rPr>
            </w:pPr>
          </w:p>
        </w:tc>
        <w:tc>
          <w:tcPr>
            <w:tcW w:w="1708" w:type="dxa"/>
          </w:tcPr>
          <w:p w:rsidR="006B4C8D" w:rsidRPr="00A77453" w:rsidRDefault="006B4C8D" w:rsidP="00224294">
            <w:pPr>
              <w:tabs>
                <w:tab w:val="center" w:pos="4320"/>
                <w:tab w:val="right" w:pos="8640"/>
              </w:tabs>
              <w:rPr>
                <w:b/>
                <w:sz w:val="20"/>
                <w:szCs w:val="20"/>
              </w:rPr>
            </w:pPr>
          </w:p>
        </w:tc>
        <w:tc>
          <w:tcPr>
            <w:tcW w:w="1106" w:type="dxa"/>
          </w:tcPr>
          <w:p w:rsidR="006B4C8D" w:rsidRPr="00A77453" w:rsidRDefault="006B4C8D" w:rsidP="00224294">
            <w:pPr>
              <w:tabs>
                <w:tab w:val="center" w:pos="4320"/>
                <w:tab w:val="right" w:pos="8640"/>
              </w:tabs>
              <w:rPr>
                <w:b/>
                <w:sz w:val="20"/>
                <w:szCs w:val="20"/>
              </w:rPr>
            </w:pPr>
          </w:p>
        </w:tc>
        <w:tc>
          <w:tcPr>
            <w:tcW w:w="1024" w:type="dxa"/>
          </w:tcPr>
          <w:p w:rsidR="006B4C8D" w:rsidRPr="00A77453" w:rsidRDefault="006B4C8D" w:rsidP="00224294">
            <w:pPr>
              <w:tabs>
                <w:tab w:val="center" w:pos="4320"/>
                <w:tab w:val="right" w:pos="8640"/>
              </w:tabs>
              <w:rPr>
                <w:b/>
                <w:sz w:val="20"/>
                <w:szCs w:val="20"/>
              </w:rPr>
            </w:pPr>
          </w:p>
        </w:tc>
        <w:tc>
          <w:tcPr>
            <w:tcW w:w="938" w:type="dxa"/>
          </w:tcPr>
          <w:p w:rsidR="006B4C8D" w:rsidRPr="00A77453" w:rsidRDefault="006B4C8D" w:rsidP="00224294">
            <w:pPr>
              <w:tabs>
                <w:tab w:val="center" w:pos="4320"/>
                <w:tab w:val="right" w:pos="8640"/>
              </w:tabs>
              <w:rPr>
                <w:b/>
                <w:sz w:val="20"/>
                <w:szCs w:val="20"/>
              </w:rPr>
            </w:pPr>
          </w:p>
        </w:tc>
        <w:tc>
          <w:tcPr>
            <w:tcW w:w="1605" w:type="dxa"/>
          </w:tcPr>
          <w:p w:rsidR="006B4C8D" w:rsidRPr="00A77453" w:rsidRDefault="006B4C8D" w:rsidP="00224294">
            <w:pPr>
              <w:tabs>
                <w:tab w:val="center" w:pos="4320"/>
                <w:tab w:val="right" w:pos="8640"/>
              </w:tabs>
              <w:rPr>
                <w:b/>
                <w:sz w:val="20"/>
                <w:szCs w:val="20"/>
              </w:rPr>
            </w:pPr>
          </w:p>
        </w:tc>
        <w:tc>
          <w:tcPr>
            <w:tcW w:w="1260" w:type="dxa"/>
          </w:tcPr>
          <w:p w:rsidR="006B4C8D" w:rsidRPr="00A77453" w:rsidRDefault="006B4C8D" w:rsidP="00224294">
            <w:pPr>
              <w:tabs>
                <w:tab w:val="center" w:pos="4320"/>
                <w:tab w:val="right" w:pos="8640"/>
              </w:tabs>
              <w:rPr>
                <w:b/>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6</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Other canals</w:t>
            </w:r>
          </w:p>
        </w:tc>
        <w:tc>
          <w:tcPr>
            <w:tcW w:w="999" w:type="dxa"/>
          </w:tcPr>
          <w:p w:rsidR="006B4C8D" w:rsidRPr="00A77453" w:rsidRDefault="006B4C8D" w:rsidP="00224294">
            <w:pPr>
              <w:tabs>
                <w:tab w:val="center" w:pos="4320"/>
                <w:tab w:val="right" w:pos="8640"/>
              </w:tabs>
              <w:rPr>
                <w:b/>
                <w:sz w:val="20"/>
                <w:szCs w:val="20"/>
              </w:rPr>
            </w:pPr>
          </w:p>
        </w:tc>
        <w:tc>
          <w:tcPr>
            <w:tcW w:w="836" w:type="dxa"/>
          </w:tcPr>
          <w:p w:rsidR="006B4C8D" w:rsidRPr="00A77453" w:rsidRDefault="006B4C8D" w:rsidP="00224294">
            <w:pPr>
              <w:tabs>
                <w:tab w:val="center" w:pos="4320"/>
                <w:tab w:val="right" w:pos="8640"/>
              </w:tabs>
              <w:rPr>
                <w:b/>
                <w:sz w:val="20"/>
                <w:szCs w:val="20"/>
              </w:rPr>
            </w:pPr>
          </w:p>
        </w:tc>
        <w:tc>
          <w:tcPr>
            <w:tcW w:w="1708" w:type="dxa"/>
          </w:tcPr>
          <w:p w:rsidR="006B4C8D" w:rsidRPr="00A77453" w:rsidRDefault="006B4C8D" w:rsidP="00224294">
            <w:pPr>
              <w:tabs>
                <w:tab w:val="center" w:pos="4320"/>
                <w:tab w:val="right" w:pos="8640"/>
              </w:tabs>
              <w:rPr>
                <w:b/>
                <w:sz w:val="20"/>
                <w:szCs w:val="20"/>
              </w:rPr>
            </w:pPr>
          </w:p>
        </w:tc>
        <w:tc>
          <w:tcPr>
            <w:tcW w:w="1106" w:type="dxa"/>
          </w:tcPr>
          <w:p w:rsidR="006B4C8D" w:rsidRPr="00A77453" w:rsidRDefault="006B4C8D" w:rsidP="00224294">
            <w:pPr>
              <w:tabs>
                <w:tab w:val="center" w:pos="4320"/>
                <w:tab w:val="right" w:pos="8640"/>
              </w:tabs>
              <w:rPr>
                <w:b/>
                <w:sz w:val="20"/>
                <w:szCs w:val="20"/>
              </w:rPr>
            </w:pPr>
          </w:p>
        </w:tc>
        <w:tc>
          <w:tcPr>
            <w:tcW w:w="1024" w:type="dxa"/>
          </w:tcPr>
          <w:p w:rsidR="006B4C8D" w:rsidRPr="00A77453" w:rsidRDefault="006B4C8D" w:rsidP="00224294">
            <w:pPr>
              <w:tabs>
                <w:tab w:val="center" w:pos="4320"/>
                <w:tab w:val="right" w:pos="8640"/>
              </w:tabs>
              <w:rPr>
                <w:b/>
                <w:sz w:val="20"/>
                <w:szCs w:val="20"/>
              </w:rPr>
            </w:pPr>
          </w:p>
        </w:tc>
        <w:tc>
          <w:tcPr>
            <w:tcW w:w="938" w:type="dxa"/>
          </w:tcPr>
          <w:p w:rsidR="006B4C8D" w:rsidRPr="00A77453" w:rsidRDefault="006B4C8D" w:rsidP="00224294">
            <w:pPr>
              <w:tabs>
                <w:tab w:val="center" w:pos="4320"/>
                <w:tab w:val="right" w:pos="8640"/>
              </w:tabs>
              <w:rPr>
                <w:b/>
                <w:sz w:val="20"/>
                <w:szCs w:val="20"/>
              </w:rPr>
            </w:pPr>
          </w:p>
        </w:tc>
        <w:tc>
          <w:tcPr>
            <w:tcW w:w="1605" w:type="dxa"/>
          </w:tcPr>
          <w:p w:rsidR="006B4C8D" w:rsidRPr="00A77453" w:rsidRDefault="006B4C8D" w:rsidP="00224294">
            <w:pPr>
              <w:tabs>
                <w:tab w:val="center" w:pos="4320"/>
                <w:tab w:val="right" w:pos="8640"/>
              </w:tabs>
              <w:rPr>
                <w:b/>
                <w:sz w:val="20"/>
                <w:szCs w:val="20"/>
              </w:rPr>
            </w:pPr>
          </w:p>
        </w:tc>
        <w:tc>
          <w:tcPr>
            <w:tcW w:w="1260" w:type="dxa"/>
          </w:tcPr>
          <w:p w:rsidR="006B4C8D" w:rsidRPr="00A77453" w:rsidRDefault="006B4C8D" w:rsidP="00224294">
            <w:pPr>
              <w:tabs>
                <w:tab w:val="center" w:pos="4320"/>
                <w:tab w:val="right" w:pos="8640"/>
              </w:tabs>
              <w:rPr>
                <w:b/>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7</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Structures</w:t>
            </w:r>
          </w:p>
        </w:tc>
        <w:tc>
          <w:tcPr>
            <w:tcW w:w="999" w:type="dxa"/>
          </w:tcPr>
          <w:p w:rsidR="006B4C8D" w:rsidRPr="00A77453" w:rsidRDefault="006B4C8D" w:rsidP="00224294">
            <w:pPr>
              <w:tabs>
                <w:tab w:val="center" w:pos="4320"/>
                <w:tab w:val="right" w:pos="8640"/>
              </w:tabs>
              <w:rPr>
                <w:b/>
                <w:sz w:val="20"/>
                <w:szCs w:val="20"/>
              </w:rPr>
            </w:pPr>
          </w:p>
        </w:tc>
        <w:tc>
          <w:tcPr>
            <w:tcW w:w="836" w:type="dxa"/>
          </w:tcPr>
          <w:p w:rsidR="006B4C8D" w:rsidRPr="00A77453" w:rsidRDefault="006B4C8D" w:rsidP="00224294">
            <w:pPr>
              <w:tabs>
                <w:tab w:val="center" w:pos="4320"/>
                <w:tab w:val="right" w:pos="8640"/>
              </w:tabs>
              <w:rPr>
                <w:b/>
                <w:sz w:val="20"/>
                <w:szCs w:val="20"/>
              </w:rPr>
            </w:pPr>
          </w:p>
        </w:tc>
        <w:tc>
          <w:tcPr>
            <w:tcW w:w="1708" w:type="dxa"/>
          </w:tcPr>
          <w:p w:rsidR="006B4C8D" w:rsidRPr="00A77453" w:rsidRDefault="006B4C8D" w:rsidP="00224294">
            <w:pPr>
              <w:tabs>
                <w:tab w:val="center" w:pos="4320"/>
                <w:tab w:val="right" w:pos="8640"/>
              </w:tabs>
              <w:rPr>
                <w:b/>
                <w:sz w:val="20"/>
                <w:szCs w:val="20"/>
              </w:rPr>
            </w:pPr>
          </w:p>
        </w:tc>
        <w:tc>
          <w:tcPr>
            <w:tcW w:w="1106" w:type="dxa"/>
          </w:tcPr>
          <w:p w:rsidR="006B4C8D" w:rsidRPr="00A77453" w:rsidRDefault="006B4C8D" w:rsidP="00224294">
            <w:pPr>
              <w:tabs>
                <w:tab w:val="center" w:pos="4320"/>
                <w:tab w:val="right" w:pos="8640"/>
              </w:tabs>
              <w:rPr>
                <w:b/>
                <w:sz w:val="20"/>
                <w:szCs w:val="20"/>
              </w:rPr>
            </w:pPr>
          </w:p>
        </w:tc>
        <w:tc>
          <w:tcPr>
            <w:tcW w:w="1024" w:type="dxa"/>
          </w:tcPr>
          <w:p w:rsidR="006B4C8D" w:rsidRPr="00A77453" w:rsidRDefault="006B4C8D" w:rsidP="00224294">
            <w:pPr>
              <w:tabs>
                <w:tab w:val="center" w:pos="4320"/>
                <w:tab w:val="right" w:pos="8640"/>
              </w:tabs>
              <w:rPr>
                <w:b/>
                <w:sz w:val="20"/>
                <w:szCs w:val="20"/>
              </w:rPr>
            </w:pPr>
          </w:p>
        </w:tc>
        <w:tc>
          <w:tcPr>
            <w:tcW w:w="938" w:type="dxa"/>
          </w:tcPr>
          <w:p w:rsidR="006B4C8D" w:rsidRPr="00A77453" w:rsidRDefault="006B4C8D" w:rsidP="00224294">
            <w:pPr>
              <w:tabs>
                <w:tab w:val="center" w:pos="4320"/>
                <w:tab w:val="right" w:pos="8640"/>
              </w:tabs>
              <w:rPr>
                <w:b/>
                <w:sz w:val="20"/>
                <w:szCs w:val="20"/>
              </w:rPr>
            </w:pPr>
          </w:p>
        </w:tc>
        <w:tc>
          <w:tcPr>
            <w:tcW w:w="1605" w:type="dxa"/>
          </w:tcPr>
          <w:p w:rsidR="006B4C8D" w:rsidRPr="00A77453" w:rsidRDefault="006B4C8D" w:rsidP="00224294">
            <w:pPr>
              <w:tabs>
                <w:tab w:val="center" w:pos="4320"/>
                <w:tab w:val="right" w:pos="8640"/>
              </w:tabs>
              <w:rPr>
                <w:b/>
                <w:sz w:val="20"/>
                <w:szCs w:val="20"/>
              </w:rPr>
            </w:pPr>
          </w:p>
        </w:tc>
        <w:tc>
          <w:tcPr>
            <w:tcW w:w="1260" w:type="dxa"/>
          </w:tcPr>
          <w:p w:rsidR="006B4C8D" w:rsidRPr="00A77453" w:rsidRDefault="006B4C8D" w:rsidP="00224294">
            <w:pPr>
              <w:tabs>
                <w:tab w:val="center" w:pos="4320"/>
                <w:tab w:val="right" w:pos="8640"/>
              </w:tabs>
              <w:rPr>
                <w:b/>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7.1</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Drops</w:t>
            </w:r>
          </w:p>
        </w:tc>
        <w:tc>
          <w:tcPr>
            <w:tcW w:w="999" w:type="dxa"/>
          </w:tcPr>
          <w:p w:rsidR="006B4C8D" w:rsidRPr="00A77453" w:rsidRDefault="006B4C8D" w:rsidP="00224294">
            <w:pPr>
              <w:tabs>
                <w:tab w:val="center" w:pos="4320"/>
                <w:tab w:val="right" w:pos="8640"/>
              </w:tabs>
              <w:rPr>
                <w:sz w:val="20"/>
                <w:szCs w:val="20"/>
              </w:rPr>
            </w:pPr>
          </w:p>
        </w:tc>
        <w:tc>
          <w:tcPr>
            <w:tcW w:w="836" w:type="dxa"/>
          </w:tcPr>
          <w:p w:rsidR="006B4C8D" w:rsidRPr="00A77453" w:rsidRDefault="006B4C8D" w:rsidP="00224294">
            <w:pPr>
              <w:tabs>
                <w:tab w:val="center" w:pos="4320"/>
                <w:tab w:val="right" w:pos="8640"/>
              </w:tabs>
              <w:rPr>
                <w:sz w:val="20"/>
                <w:szCs w:val="20"/>
              </w:rPr>
            </w:pPr>
          </w:p>
        </w:tc>
        <w:tc>
          <w:tcPr>
            <w:tcW w:w="1708" w:type="dxa"/>
          </w:tcPr>
          <w:p w:rsidR="006B4C8D" w:rsidRPr="00A77453" w:rsidRDefault="006B4C8D" w:rsidP="00224294">
            <w:pPr>
              <w:tabs>
                <w:tab w:val="center" w:pos="4320"/>
                <w:tab w:val="right" w:pos="8640"/>
              </w:tabs>
              <w:rPr>
                <w:sz w:val="20"/>
                <w:szCs w:val="20"/>
              </w:rPr>
            </w:pPr>
          </w:p>
        </w:tc>
        <w:tc>
          <w:tcPr>
            <w:tcW w:w="1106" w:type="dxa"/>
          </w:tcPr>
          <w:p w:rsidR="006B4C8D" w:rsidRPr="00A77453" w:rsidRDefault="006B4C8D" w:rsidP="00224294">
            <w:pPr>
              <w:tabs>
                <w:tab w:val="center" w:pos="4320"/>
                <w:tab w:val="right" w:pos="8640"/>
              </w:tabs>
              <w:rPr>
                <w:sz w:val="20"/>
                <w:szCs w:val="20"/>
              </w:rPr>
            </w:pPr>
          </w:p>
        </w:tc>
        <w:tc>
          <w:tcPr>
            <w:tcW w:w="1024" w:type="dxa"/>
          </w:tcPr>
          <w:p w:rsidR="006B4C8D" w:rsidRPr="00A77453" w:rsidRDefault="006B4C8D" w:rsidP="00224294">
            <w:pPr>
              <w:tabs>
                <w:tab w:val="center" w:pos="4320"/>
                <w:tab w:val="right" w:pos="8640"/>
              </w:tabs>
              <w:rPr>
                <w:sz w:val="20"/>
                <w:szCs w:val="20"/>
              </w:rPr>
            </w:pPr>
          </w:p>
        </w:tc>
        <w:tc>
          <w:tcPr>
            <w:tcW w:w="938" w:type="dxa"/>
          </w:tcPr>
          <w:p w:rsidR="006B4C8D" w:rsidRPr="00A77453" w:rsidRDefault="006B4C8D" w:rsidP="00224294">
            <w:pPr>
              <w:tabs>
                <w:tab w:val="center" w:pos="4320"/>
                <w:tab w:val="right" w:pos="8640"/>
              </w:tabs>
              <w:rPr>
                <w:sz w:val="20"/>
                <w:szCs w:val="20"/>
              </w:rPr>
            </w:pPr>
          </w:p>
        </w:tc>
        <w:tc>
          <w:tcPr>
            <w:tcW w:w="1605" w:type="dxa"/>
          </w:tcPr>
          <w:p w:rsidR="006B4C8D" w:rsidRPr="00A77453" w:rsidRDefault="006B4C8D" w:rsidP="00224294">
            <w:pPr>
              <w:tabs>
                <w:tab w:val="center" w:pos="4320"/>
                <w:tab w:val="right" w:pos="8640"/>
              </w:tabs>
              <w:rPr>
                <w:sz w:val="20"/>
                <w:szCs w:val="20"/>
              </w:rPr>
            </w:pPr>
          </w:p>
        </w:tc>
        <w:tc>
          <w:tcPr>
            <w:tcW w:w="1260" w:type="dxa"/>
          </w:tcPr>
          <w:p w:rsidR="006B4C8D" w:rsidRPr="00A77453" w:rsidRDefault="006B4C8D" w:rsidP="00224294">
            <w:pPr>
              <w:tabs>
                <w:tab w:val="center" w:pos="4320"/>
                <w:tab w:val="right" w:pos="8640"/>
              </w:tabs>
              <w:rPr>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7.2</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Division boxes</w:t>
            </w:r>
          </w:p>
        </w:tc>
        <w:tc>
          <w:tcPr>
            <w:tcW w:w="999" w:type="dxa"/>
          </w:tcPr>
          <w:p w:rsidR="006B4C8D" w:rsidRPr="00A77453" w:rsidRDefault="006B4C8D" w:rsidP="00224294">
            <w:pPr>
              <w:tabs>
                <w:tab w:val="center" w:pos="4320"/>
                <w:tab w:val="right" w:pos="8640"/>
              </w:tabs>
              <w:rPr>
                <w:sz w:val="20"/>
                <w:szCs w:val="20"/>
              </w:rPr>
            </w:pPr>
          </w:p>
        </w:tc>
        <w:tc>
          <w:tcPr>
            <w:tcW w:w="836" w:type="dxa"/>
          </w:tcPr>
          <w:p w:rsidR="006B4C8D" w:rsidRPr="00A77453" w:rsidRDefault="006B4C8D" w:rsidP="00224294">
            <w:pPr>
              <w:tabs>
                <w:tab w:val="center" w:pos="4320"/>
                <w:tab w:val="right" w:pos="8640"/>
              </w:tabs>
              <w:rPr>
                <w:sz w:val="20"/>
                <w:szCs w:val="20"/>
              </w:rPr>
            </w:pPr>
          </w:p>
        </w:tc>
        <w:tc>
          <w:tcPr>
            <w:tcW w:w="1708" w:type="dxa"/>
          </w:tcPr>
          <w:p w:rsidR="006B4C8D" w:rsidRPr="00A77453" w:rsidRDefault="006B4C8D" w:rsidP="00224294">
            <w:pPr>
              <w:tabs>
                <w:tab w:val="center" w:pos="4320"/>
                <w:tab w:val="right" w:pos="8640"/>
              </w:tabs>
              <w:rPr>
                <w:sz w:val="20"/>
                <w:szCs w:val="20"/>
              </w:rPr>
            </w:pPr>
          </w:p>
        </w:tc>
        <w:tc>
          <w:tcPr>
            <w:tcW w:w="1106" w:type="dxa"/>
          </w:tcPr>
          <w:p w:rsidR="006B4C8D" w:rsidRPr="00A77453" w:rsidRDefault="006B4C8D" w:rsidP="00224294">
            <w:pPr>
              <w:tabs>
                <w:tab w:val="center" w:pos="4320"/>
                <w:tab w:val="right" w:pos="8640"/>
              </w:tabs>
              <w:rPr>
                <w:sz w:val="20"/>
                <w:szCs w:val="20"/>
              </w:rPr>
            </w:pPr>
          </w:p>
        </w:tc>
        <w:tc>
          <w:tcPr>
            <w:tcW w:w="1024" w:type="dxa"/>
          </w:tcPr>
          <w:p w:rsidR="006B4C8D" w:rsidRPr="00A77453" w:rsidRDefault="006B4C8D" w:rsidP="00224294">
            <w:pPr>
              <w:tabs>
                <w:tab w:val="center" w:pos="4320"/>
                <w:tab w:val="right" w:pos="8640"/>
              </w:tabs>
              <w:rPr>
                <w:sz w:val="20"/>
                <w:szCs w:val="20"/>
              </w:rPr>
            </w:pPr>
          </w:p>
        </w:tc>
        <w:tc>
          <w:tcPr>
            <w:tcW w:w="938" w:type="dxa"/>
          </w:tcPr>
          <w:p w:rsidR="006B4C8D" w:rsidRPr="00A77453" w:rsidRDefault="006B4C8D" w:rsidP="00224294">
            <w:pPr>
              <w:tabs>
                <w:tab w:val="center" w:pos="4320"/>
                <w:tab w:val="right" w:pos="8640"/>
              </w:tabs>
              <w:rPr>
                <w:sz w:val="20"/>
                <w:szCs w:val="20"/>
              </w:rPr>
            </w:pPr>
          </w:p>
        </w:tc>
        <w:tc>
          <w:tcPr>
            <w:tcW w:w="1605" w:type="dxa"/>
          </w:tcPr>
          <w:p w:rsidR="006B4C8D" w:rsidRPr="00A77453" w:rsidRDefault="006B4C8D" w:rsidP="00224294">
            <w:pPr>
              <w:tabs>
                <w:tab w:val="center" w:pos="4320"/>
                <w:tab w:val="right" w:pos="8640"/>
              </w:tabs>
              <w:rPr>
                <w:sz w:val="20"/>
                <w:szCs w:val="20"/>
              </w:rPr>
            </w:pPr>
          </w:p>
        </w:tc>
        <w:tc>
          <w:tcPr>
            <w:tcW w:w="1260" w:type="dxa"/>
          </w:tcPr>
          <w:p w:rsidR="006B4C8D" w:rsidRPr="00A77453" w:rsidRDefault="006B4C8D" w:rsidP="00224294">
            <w:pPr>
              <w:tabs>
                <w:tab w:val="center" w:pos="4320"/>
                <w:tab w:val="right" w:pos="8640"/>
              </w:tabs>
              <w:rPr>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7.3</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Turnouts</w:t>
            </w:r>
          </w:p>
        </w:tc>
        <w:tc>
          <w:tcPr>
            <w:tcW w:w="999" w:type="dxa"/>
          </w:tcPr>
          <w:p w:rsidR="006B4C8D" w:rsidRPr="00A77453" w:rsidRDefault="006B4C8D" w:rsidP="00224294">
            <w:pPr>
              <w:tabs>
                <w:tab w:val="center" w:pos="4320"/>
                <w:tab w:val="right" w:pos="8640"/>
              </w:tabs>
              <w:rPr>
                <w:sz w:val="20"/>
                <w:szCs w:val="20"/>
              </w:rPr>
            </w:pPr>
          </w:p>
        </w:tc>
        <w:tc>
          <w:tcPr>
            <w:tcW w:w="836" w:type="dxa"/>
          </w:tcPr>
          <w:p w:rsidR="006B4C8D" w:rsidRPr="00A77453" w:rsidRDefault="006B4C8D" w:rsidP="00224294">
            <w:pPr>
              <w:tabs>
                <w:tab w:val="center" w:pos="4320"/>
                <w:tab w:val="right" w:pos="8640"/>
              </w:tabs>
              <w:rPr>
                <w:sz w:val="20"/>
                <w:szCs w:val="20"/>
              </w:rPr>
            </w:pPr>
          </w:p>
        </w:tc>
        <w:tc>
          <w:tcPr>
            <w:tcW w:w="1708" w:type="dxa"/>
          </w:tcPr>
          <w:p w:rsidR="006B4C8D" w:rsidRPr="00A77453" w:rsidRDefault="006B4C8D" w:rsidP="00224294">
            <w:pPr>
              <w:tabs>
                <w:tab w:val="center" w:pos="4320"/>
                <w:tab w:val="right" w:pos="8640"/>
              </w:tabs>
              <w:rPr>
                <w:sz w:val="20"/>
                <w:szCs w:val="20"/>
              </w:rPr>
            </w:pPr>
          </w:p>
        </w:tc>
        <w:tc>
          <w:tcPr>
            <w:tcW w:w="1106" w:type="dxa"/>
          </w:tcPr>
          <w:p w:rsidR="006B4C8D" w:rsidRPr="00A77453" w:rsidRDefault="006B4C8D" w:rsidP="00224294">
            <w:pPr>
              <w:tabs>
                <w:tab w:val="center" w:pos="4320"/>
                <w:tab w:val="right" w:pos="8640"/>
              </w:tabs>
              <w:rPr>
                <w:sz w:val="20"/>
                <w:szCs w:val="20"/>
              </w:rPr>
            </w:pPr>
          </w:p>
        </w:tc>
        <w:tc>
          <w:tcPr>
            <w:tcW w:w="1024" w:type="dxa"/>
          </w:tcPr>
          <w:p w:rsidR="006B4C8D" w:rsidRPr="00A77453" w:rsidRDefault="006B4C8D" w:rsidP="00224294">
            <w:pPr>
              <w:tabs>
                <w:tab w:val="center" w:pos="4320"/>
                <w:tab w:val="right" w:pos="8640"/>
              </w:tabs>
              <w:rPr>
                <w:sz w:val="20"/>
                <w:szCs w:val="20"/>
              </w:rPr>
            </w:pPr>
          </w:p>
        </w:tc>
        <w:tc>
          <w:tcPr>
            <w:tcW w:w="938" w:type="dxa"/>
          </w:tcPr>
          <w:p w:rsidR="006B4C8D" w:rsidRPr="00A77453" w:rsidRDefault="006B4C8D" w:rsidP="00224294">
            <w:pPr>
              <w:tabs>
                <w:tab w:val="center" w:pos="4320"/>
                <w:tab w:val="right" w:pos="8640"/>
              </w:tabs>
              <w:rPr>
                <w:sz w:val="20"/>
                <w:szCs w:val="20"/>
              </w:rPr>
            </w:pPr>
          </w:p>
        </w:tc>
        <w:tc>
          <w:tcPr>
            <w:tcW w:w="1605" w:type="dxa"/>
          </w:tcPr>
          <w:p w:rsidR="006B4C8D" w:rsidRPr="00A77453" w:rsidRDefault="006B4C8D" w:rsidP="00224294">
            <w:pPr>
              <w:tabs>
                <w:tab w:val="center" w:pos="4320"/>
                <w:tab w:val="right" w:pos="8640"/>
              </w:tabs>
              <w:rPr>
                <w:sz w:val="20"/>
                <w:szCs w:val="20"/>
              </w:rPr>
            </w:pPr>
          </w:p>
        </w:tc>
        <w:tc>
          <w:tcPr>
            <w:tcW w:w="1260" w:type="dxa"/>
          </w:tcPr>
          <w:p w:rsidR="006B4C8D" w:rsidRPr="00A77453" w:rsidRDefault="006B4C8D" w:rsidP="00224294">
            <w:pPr>
              <w:tabs>
                <w:tab w:val="center" w:pos="4320"/>
                <w:tab w:val="right" w:pos="8640"/>
              </w:tabs>
              <w:rPr>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7.4</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Off takes</w:t>
            </w:r>
          </w:p>
        </w:tc>
        <w:tc>
          <w:tcPr>
            <w:tcW w:w="999" w:type="dxa"/>
          </w:tcPr>
          <w:p w:rsidR="006B4C8D" w:rsidRPr="00A77453" w:rsidRDefault="006B4C8D" w:rsidP="00224294">
            <w:pPr>
              <w:tabs>
                <w:tab w:val="center" w:pos="4320"/>
                <w:tab w:val="right" w:pos="8640"/>
              </w:tabs>
              <w:rPr>
                <w:sz w:val="20"/>
                <w:szCs w:val="20"/>
              </w:rPr>
            </w:pPr>
          </w:p>
        </w:tc>
        <w:tc>
          <w:tcPr>
            <w:tcW w:w="836" w:type="dxa"/>
          </w:tcPr>
          <w:p w:rsidR="006B4C8D" w:rsidRPr="00A77453" w:rsidRDefault="006B4C8D" w:rsidP="00224294">
            <w:pPr>
              <w:tabs>
                <w:tab w:val="center" w:pos="4320"/>
                <w:tab w:val="right" w:pos="8640"/>
              </w:tabs>
              <w:rPr>
                <w:sz w:val="20"/>
                <w:szCs w:val="20"/>
              </w:rPr>
            </w:pPr>
          </w:p>
        </w:tc>
        <w:tc>
          <w:tcPr>
            <w:tcW w:w="1708" w:type="dxa"/>
          </w:tcPr>
          <w:p w:rsidR="006B4C8D" w:rsidRPr="00A77453" w:rsidRDefault="006B4C8D" w:rsidP="00224294">
            <w:pPr>
              <w:tabs>
                <w:tab w:val="center" w:pos="4320"/>
                <w:tab w:val="right" w:pos="8640"/>
              </w:tabs>
              <w:rPr>
                <w:sz w:val="20"/>
                <w:szCs w:val="20"/>
              </w:rPr>
            </w:pPr>
          </w:p>
        </w:tc>
        <w:tc>
          <w:tcPr>
            <w:tcW w:w="1106" w:type="dxa"/>
          </w:tcPr>
          <w:p w:rsidR="006B4C8D" w:rsidRPr="00A77453" w:rsidRDefault="006B4C8D" w:rsidP="00224294">
            <w:pPr>
              <w:tabs>
                <w:tab w:val="center" w:pos="4320"/>
                <w:tab w:val="right" w:pos="8640"/>
              </w:tabs>
              <w:rPr>
                <w:sz w:val="20"/>
                <w:szCs w:val="20"/>
              </w:rPr>
            </w:pPr>
          </w:p>
        </w:tc>
        <w:tc>
          <w:tcPr>
            <w:tcW w:w="1024" w:type="dxa"/>
          </w:tcPr>
          <w:p w:rsidR="006B4C8D" w:rsidRPr="00A77453" w:rsidRDefault="006B4C8D" w:rsidP="00224294">
            <w:pPr>
              <w:tabs>
                <w:tab w:val="center" w:pos="4320"/>
                <w:tab w:val="right" w:pos="8640"/>
              </w:tabs>
              <w:rPr>
                <w:sz w:val="20"/>
                <w:szCs w:val="20"/>
              </w:rPr>
            </w:pPr>
          </w:p>
        </w:tc>
        <w:tc>
          <w:tcPr>
            <w:tcW w:w="938" w:type="dxa"/>
          </w:tcPr>
          <w:p w:rsidR="006B4C8D" w:rsidRPr="00A77453" w:rsidRDefault="006B4C8D" w:rsidP="00224294">
            <w:pPr>
              <w:tabs>
                <w:tab w:val="center" w:pos="4320"/>
                <w:tab w:val="right" w:pos="8640"/>
              </w:tabs>
              <w:rPr>
                <w:sz w:val="20"/>
                <w:szCs w:val="20"/>
              </w:rPr>
            </w:pPr>
          </w:p>
        </w:tc>
        <w:tc>
          <w:tcPr>
            <w:tcW w:w="1605" w:type="dxa"/>
          </w:tcPr>
          <w:p w:rsidR="006B4C8D" w:rsidRPr="00A77453" w:rsidRDefault="006B4C8D" w:rsidP="00224294">
            <w:pPr>
              <w:tabs>
                <w:tab w:val="center" w:pos="4320"/>
                <w:tab w:val="right" w:pos="8640"/>
              </w:tabs>
              <w:rPr>
                <w:sz w:val="20"/>
                <w:szCs w:val="20"/>
              </w:rPr>
            </w:pPr>
          </w:p>
        </w:tc>
        <w:tc>
          <w:tcPr>
            <w:tcW w:w="1260" w:type="dxa"/>
          </w:tcPr>
          <w:p w:rsidR="006B4C8D" w:rsidRPr="00A77453" w:rsidRDefault="006B4C8D" w:rsidP="00224294">
            <w:pPr>
              <w:tabs>
                <w:tab w:val="center" w:pos="4320"/>
                <w:tab w:val="right" w:pos="8640"/>
              </w:tabs>
              <w:rPr>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7.5</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Bed bars</w:t>
            </w:r>
          </w:p>
        </w:tc>
        <w:tc>
          <w:tcPr>
            <w:tcW w:w="999" w:type="dxa"/>
          </w:tcPr>
          <w:p w:rsidR="006B4C8D" w:rsidRPr="00A77453" w:rsidRDefault="006B4C8D" w:rsidP="00224294">
            <w:pPr>
              <w:tabs>
                <w:tab w:val="center" w:pos="4320"/>
                <w:tab w:val="right" w:pos="8640"/>
              </w:tabs>
              <w:rPr>
                <w:sz w:val="20"/>
                <w:szCs w:val="20"/>
              </w:rPr>
            </w:pPr>
          </w:p>
        </w:tc>
        <w:tc>
          <w:tcPr>
            <w:tcW w:w="836" w:type="dxa"/>
          </w:tcPr>
          <w:p w:rsidR="006B4C8D" w:rsidRPr="00A77453" w:rsidRDefault="006B4C8D" w:rsidP="00224294">
            <w:pPr>
              <w:tabs>
                <w:tab w:val="center" w:pos="4320"/>
                <w:tab w:val="right" w:pos="8640"/>
              </w:tabs>
              <w:rPr>
                <w:sz w:val="20"/>
                <w:szCs w:val="20"/>
              </w:rPr>
            </w:pPr>
          </w:p>
        </w:tc>
        <w:tc>
          <w:tcPr>
            <w:tcW w:w="1708" w:type="dxa"/>
          </w:tcPr>
          <w:p w:rsidR="006B4C8D" w:rsidRPr="00A77453" w:rsidRDefault="006B4C8D" w:rsidP="00224294">
            <w:pPr>
              <w:tabs>
                <w:tab w:val="center" w:pos="4320"/>
                <w:tab w:val="right" w:pos="8640"/>
              </w:tabs>
              <w:rPr>
                <w:sz w:val="20"/>
                <w:szCs w:val="20"/>
              </w:rPr>
            </w:pPr>
          </w:p>
        </w:tc>
        <w:tc>
          <w:tcPr>
            <w:tcW w:w="1106" w:type="dxa"/>
          </w:tcPr>
          <w:p w:rsidR="006B4C8D" w:rsidRPr="00A77453" w:rsidRDefault="006B4C8D" w:rsidP="00224294">
            <w:pPr>
              <w:tabs>
                <w:tab w:val="center" w:pos="4320"/>
                <w:tab w:val="right" w:pos="8640"/>
              </w:tabs>
              <w:rPr>
                <w:sz w:val="20"/>
                <w:szCs w:val="20"/>
              </w:rPr>
            </w:pPr>
          </w:p>
        </w:tc>
        <w:tc>
          <w:tcPr>
            <w:tcW w:w="1024" w:type="dxa"/>
          </w:tcPr>
          <w:p w:rsidR="006B4C8D" w:rsidRPr="00A77453" w:rsidRDefault="006B4C8D" w:rsidP="00224294">
            <w:pPr>
              <w:tabs>
                <w:tab w:val="center" w:pos="4320"/>
                <w:tab w:val="right" w:pos="8640"/>
              </w:tabs>
              <w:rPr>
                <w:sz w:val="20"/>
                <w:szCs w:val="20"/>
              </w:rPr>
            </w:pPr>
          </w:p>
        </w:tc>
        <w:tc>
          <w:tcPr>
            <w:tcW w:w="938" w:type="dxa"/>
          </w:tcPr>
          <w:p w:rsidR="006B4C8D" w:rsidRPr="00A77453" w:rsidRDefault="006B4C8D" w:rsidP="00224294">
            <w:pPr>
              <w:tabs>
                <w:tab w:val="center" w:pos="4320"/>
                <w:tab w:val="right" w:pos="8640"/>
              </w:tabs>
              <w:rPr>
                <w:sz w:val="20"/>
                <w:szCs w:val="20"/>
              </w:rPr>
            </w:pPr>
          </w:p>
        </w:tc>
        <w:tc>
          <w:tcPr>
            <w:tcW w:w="1605" w:type="dxa"/>
          </w:tcPr>
          <w:p w:rsidR="006B4C8D" w:rsidRPr="00A77453" w:rsidRDefault="006B4C8D" w:rsidP="00224294">
            <w:pPr>
              <w:tabs>
                <w:tab w:val="center" w:pos="4320"/>
                <w:tab w:val="right" w:pos="8640"/>
              </w:tabs>
              <w:rPr>
                <w:sz w:val="20"/>
                <w:szCs w:val="20"/>
              </w:rPr>
            </w:pPr>
          </w:p>
        </w:tc>
        <w:tc>
          <w:tcPr>
            <w:tcW w:w="1260" w:type="dxa"/>
          </w:tcPr>
          <w:p w:rsidR="006B4C8D" w:rsidRPr="00A77453" w:rsidRDefault="006B4C8D" w:rsidP="00224294">
            <w:pPr>
              <w:tabs>
                <w:tab w:val="center" w:pos="4320"/>
                <w:tab w:val="right" w:pos="8640"/>
              </w:tabs>
              <w:rPr>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7.6</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Aqueducts</w:t>
            </w:r>
          </w:p>
        </w:tc>
        <w:tc>
          <w:tcPr>
            <w:tcW w:w="999" w:type="dxa"/>
          </w:tcPr>
          <w:p w:rsidR="006B4C8D" w:rsidRPr="00A77453" w:rsidRDefault="006B4C8D" w:rsidP="00224294">
            <w:pPr>
              <w:tabs>
                <w:tab w:val="center" w:pos="4320"/>
                <w:tab w:val="right" w:pos="8640"/>
              </w:tabs>
              <w:rPr>
                <w:sz w:val="20"/>
                <w:szCs w:val="20"/>
              </w:rPr>
            </w:pPr>
          </w:p>
        </w:tc>
        <w:tc>
          <w:tcPr>
            <w:tcW w:w="836" w:type="dxa"/>
          </w:tcPr>
          <w:p w:rsidR="006B4C8D" w:rsidRPr="00A77453" w:rsidRDefault="006B4C8D" w:rsidP="00224294">
            <w:pPr>
              <w:tabs>
                <w:tab w:val="center" w:pos="4320"/>
                <w:tab w:val="right" w:pos="8640"/>
              </w:tabs>
              <w:rPr>
                <w:sz w:val="20"/>
                <w:szCs w:val="20"/>
              </w:rPr>
            </w:pPr>
          </w:p>
        </w:tc>
        <w:tc>
          <w:tcPr>
            <w:tcW w:w="1708" w:type="dxa"/>
          </w:tcPr>
          <w:p w:rsidR="006B4C8D" w:rsidRPr="00A77453" w:rsidRDefault="006B4C8D" w:rsidP="00224294">
            <w:pPr>
              <w:tabs>
                <w:tab w:val="center" w:pos="4320"/>
                <w:tab w:val="right" w:pos="8640"/>
              </w:tabs>
              <w:rPr>
                <w:sz w:val="20"/>
                <w:szCs w:val="20"/>
              </w:rPr>
            </w:pPr>
          </w:p>
        </w:tc>
        <w:tc>
          <w:tcPr>
            <w:tcW w:w="1106" w:type="dxa"/>
          </w:tcPr>
          <w:p w:rsidR="006B4C8D" w:rsidRPr="00A77453" w:rsidRDefault="006B4C8D" w:rsidP="00224294">
            <w:pPr>
              <w:tabs>
                <w:tab w:val="center" w:pos="4320"/>
                <w:tab w:val="right" w:pos="8640"/>
              </w:tabs>
              <w:rPr>
                <w:sz w:val="20"/>
                <w:szCs w:val="20"/>
              </w:rPr>
            </w:pPr>
          </w:p>
        </w:tc>
        <w:tc>
          <w:tcPr>
            <w:tcW w:w="1024" w:type="dxa"/>
          </w:tcPr>
          <w:p w:rsidR="006B4C8D" w:rsidRPr="00A77453" w:rsidRDefault="006B4C8D" w:rsidP="00224294">
            <w:pPr>
              <w:tabs>
                <w:tab w:val="center" w:pos="4320"/>
                <w:tab w:val="right" w:pos="8640"/>
              </w:tabs>
              <w:rPr>
                <w:sz w:val="20"/>
                <w:szCs w:val="20"/>
              </w:rPr>
            </w:pPr>
          </w:p>
        </w:tc>
        <w:tc>
          <w:tcPr>
            <w:tcW w:w="938" w:type="dxa"/>
          </w:tcPr>
          <w:p w:rsidR="006B4C8D" w:rsidRPr="00A77453" w:rsidRDefault="006B4C8D" w:rsidP="00224294">
            <w:pPr>
              <w:tabs>
                <w:tab w:val="center" w:pos="4320"/>
                <w:tab w:val="right" w:pos="8640"/>
              </w:tabs>
              <w:rPr>
                <w:sz w:val="20"/>
                <w:szCs w:val="20"/>
              </w:rPr>
            </w:pPr>
          </w:p>
        </w:tc>
        <w:tc>
          <w:tcPr>
            <w:tcW w:w="1605" w:type="dxa"/>
          </w:tcPr>
          <w:p w:rsidR="006B4C8D" w:rsidRPr="00A77453" w:rsidRDefault="006B4C8D" w:rsidP="00224294">
            <w:pPr>
              <w:tabs>
                <w:tab w:val="center" w:pos="4320"/>
                <w:tab w:val="right" w:pos="8640"/>
              </w:tabs>
              <w:rPr>
                <w:sz w:val="20"/>
                <w:szCs w:val="20"/>
              </w:rPr>
            </w:pPr>
          </w:p>
        </w:tc>
        <w:tc>
          <w:tcPr>
            <w:tcW w:w="1260" w:type="dxa"/>
          </w:tcPr>
          <w:p w:rsidR="006B4C8D" w:rsidRPr="00A77453" w:rsidRDefault="006B4C8D" w:rsidP="00224294">
            <w:pPr>
              <w:tabs>
                <w:tab w:val="center" w:pos="4320"/>
                <w:tab w:val="right" w:pos="8640"/>
              </w:tabs>
              <w:rPr>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7.7</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Measuring structures</w:t>
            </w:r>
          </w:p>
        </w:tc>
        <w:tc>
          <w:tcPr>
            <w:tcW w:w="999" w:type="dxa"/>
          </w:tcPr>
          <w:p w:rsidR="006B4C8D" w:rsidRPr="00A77453" w:rsidRDefault="006B4C8D" w:rsidP="00224294">
            <w:pPr>
              <w:tabs>
                <w:tab w:val="center" w:pos="4320"/>
                <w:tab w:val="right" w:pos="8640"/>
              </w:tabs>
              <w:rPr>
                <w:sz w:val="20"/>
                <w:szCs w:val="20"/>
              </w:rPr>
            </w:pPr>
          </w:p>
        </w:tc>
        <w:tc>
          <w:tcPr>
            <w:tcW w:w="836" w:type="dxa"/>
          </w:tcPr>
          <w:p w:rsidR="006B4C8D" w:rsidRPr="00A77453" w:rsidRDefault="006B4C8D" w:rsidP="00224294">
            <w:pPr>
              <w:tabs>
                <w:tab w:val="center" w:pos="4320"/>
                <w:tab w:val="right" w:pos="8640"/>
              </w:tabs>
              <w:rPr>
                <w:sz w:val="20"/>
                <w:szCs w:val="20"/>
              </w:rPr>
            </w:pPr>
          </w:p>
        </w:tc>
        <w:tc>
          <w:tcPr>
            <w:tcW w:w="1708" w:type="dxa"/>
          </w:tcPr>
          <w:p w:rsidR="006B4C8D" w:rsidRPr="00A77453" w:rsidRDefault="006B4C8D" w:rsidP="00224294">
            <w:pPr>
              <w:tabs>
                <w:tab w:val="center" w:pos="4320"/>
                <w:tab w:val="right" w:pos="8640"/>
              </w:tabs>
              <w:rPr>
                <w:sz w:val="20"/>
                <w:szCs w:val="20"/>
              </w:rPr>
            </w:pPr>
          </w:p>
        </w:tc>
        <w:tc>
          <w:tcPr>
            <w:tcW w:w="1106" w:type="dxa"/>
          </w:tcPr>
          <w:p w:rsidR="006B4C8D" w:rsidRPr="00A77453" w:rsidRDefault="006B4C8D" w:rsidP="00224294">
            <w:pPr>
              <w:tabs>
                <w:tab w:val="center" w:pos="4320"/>
                <w:tab w:val="right" w:pos="8640"/>
              </w:tabs>
              <w:rPr>
                <w:sz w:val="20"/>
                <w:szCs w:val="20"/>
              </w:rPr>
            </w:pPr>
          </w:p>
        </w:tc>
        <w:tc>
          <w:tcPr>
            <w:tcW w:w="1024" w:type="dxa"/>
          </w:tcPr>
          <w:p w:rsidR="006B4C8D" w:rsidRPr="00A77453" w:rsidRDefault="006B4C8D" w:rsidP="00224294">
            <w:pPr>
              <w:tabs>
                <w:tab w:val="center" w:pos="4320"/>
                <w:tab w:val="right" w:pos="8640"/>
              </w:tabs>
              <w:rPr>
                <w:sz w:val="20"/>
                <w:szCs w:val="20"/>
              </w:rPr>
            </w:pPr>
          </w:p>
        </w:tc>
        <w:tc>
          <w:tcPr>
            <w:tcW w:w="938" w:type="dxa"/>
          </w:tcPr>
          <w:p w:rsidR="006B4C8D" w:rsidRPr="00A77453" w:rsidRDefault="006B4C8D" w:rsidP="00224294">
            <w:pPr>
              <w:tabs>
                <w:tab w:val="center" w:pos="4320"/>
                <w:tab w:val="right" w:pos="8640"/>
              </w:tabs>
              <w:rPr>
                <w:sz w:val="20"/>
                <w:szCs w:val="20"/>
              </w:rPr>
            </w:pPr>
          </w:p>
        </w:tc>
        <w:tc>
          <w:tcPr>
            <w:tcW w:w="1605" w:type="dxa"/>
          </w:tcPr>
          <w:p w:rsidR="006B4C8D" w:rsidRPr="00A77453" w:rsidRDefault="006B4C8D" w:rsidP="00224294">
            <w:pPr>
              <w:tabs>
                <w:tab w:val="center" w:pos="4320"/>
                <w:tab w:val="right" w:pos="8640"/>
              </w:tabs>
              <w:rPr>
                <w:sz w:val="20"/>
                <w:szCs w:val="20"/>
              </w:rPr>
            </w:pPr>
          </w:p>
        </w:tc>
        <w:tc>
          <w:tcPr>
            <w:tcW w:w="1260" w:type="dxa"/>
          </w:tcPr>
          <w:p w:rsidR="006B4C8D" w:rsidRPr="00A77453" w:rsidRDefault="006B4C8D" w:rsidP="00224294">
            <w:pPr>
              <w:tabs>
                <w:tab w:val="center" w:pos="4320"/>
                <w:tab w:val="right" w:pos="8640"/>
              </w:tabs>
              <w:rPr>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7.8</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Cross drainages</w:t>
            </w:r>
          </w:p>
        </w:tc>
        <w:tc>
          <w:tcPr>
            <w:tcW w:w="999" w:type="dxa"/>
          </w:tcPr>
          <w:p w:rsidR="006B4C8D" w:rsidRPr="00A77453" w:rsidRDefault="006B4C8D" w:rsidP="00224294">
            <w:pPr>
              <w:tabs>
                <w:tab w:val="center" w:pos="4320"/>
                <w:tab w:val="right" w:pos="8640"/>
              </w:tabs>
              <w:rPr>
                <w:sz w:val="20"/>
                <w:szCs w:val="20"/>
              </w:rPr>
            </w:pPr>
          </w:p>
        </w:tc>
        <w:tc>
          <w:tcPr>
            <w:tcW w:w="836" w:type="dxa"/>
          </w:tcPr>
          <w:p w:rsidR="006B4C8D" w:rsidRPr="00A77453" w:rsidRDefault="006B4C8D" w:rsidP="00224294">
            <w:pPr>
              <w:tabs>
                <w:tab w:val="center" w:pos="4320"/>
                <w:tab w:val="right" w:pos="8640"/>
              </w:tabs>
              <w:rPr>
                <w:sz w:val="20"/>
                <w:szCs w:val="20"/>
              </w:rPr>
            </w:pPr>
          </w:p>
        </w:tc>
        <w:tc>
          <w:tcPr>
            <w:tcW w:w="1708" w:type="dxa"/>
          </w:tcPr>
          <w:p w:rsidR="006B4C8D" w:rsidRPr="00A77453" w:rsidRDefault="006B4C8D" w:rsidP="00224294">
            <w:pPr>
              <w:tabs>
                <w:tab w:val="center" w:pos="4320"/>
                <w:tab w:val="right" w:pos="8640"/>
              </w:tabs>
              <w:rPr>
                <w:sz w:val="20"/>
                <w:szCs w:val="20"/>
              </w:rPr>
            </w:pPr>
          </w:p>
        </w:tc>
        <w:tc>
          <w:tcPr>
            <w:tcW w:w="1106" w:type="dxa"/>
          </w:tcPr>
          <w:p w:rsidR="006B4C8D" w:rsidRPr="00A77453" w:rsidRDefault="006B4C8D" w:rsidP="00224294">
            <w:pPr>
              <w:tabs>
                <w:tab w:val="center" w:pos="4320"/>
                <w:tab w:val="right" w:pos="8640"/>
              </w:tabs>
              <w:rPr>
                <w:sz w:val="20"/>
                <w:szCs w:val="20"/>
              </w:rPr>
            </w:pPr>
          </w:p>
        </w:tc>
        <w:tc>
          <w:tcPr>
            <w:tcW w:w="1024" w:type="dxa"/>
          </w:tcPr>
          <w:p w:rsidR="006B4C8D" w:rsidRPr="00A77453" w:rsidRDefault="006B4C8D" w:rsidP="00224294">
            <w:pPr>
              <w:tabs>
                <w:tab w:val="center" w:pos="4320"/>
                <w:tab w:val="right" w:pos="8640"/>
              </w:tabs>
              <w:rPr>
                <w:sz w:val="20"/>
                <w:szCs w:val="20"/>
              </w:rPr>
            </w:pPr>
          </w:p>
        </w:tc>
        <w:tc>
          <w:tcPr>
            <w:tcW w:w="938" w:type="dxa"/>
          </w:tcPr>
          <w:p w:rsidR="006B4C8D" w:rsidRPr="00A77453" w:rsidRDefault="006B4C8D" w:rsidP="00224294">
            <w:pPr>
              <w:tabs>
                <w:tab w:val="center" w:pos="4320"/>
                <w:tab w:val="right" w:pos="8640"/>
              </w:tabs>
              <w:rPr>
                <w:sz w:val="20"/>
                <w:szCs w:val="20"/>
              </w:rPr>
            </w:pPr>
          </w:p>
        </w:tc>
        <w:tc>
          <w:tcPr>
            <w:tcW w:w="1605" w:type="dxa"/>
          </w:tcPr>
          <w:p w:rsidR="006B4C8D" w:rsidRPr="00A77453" w:rsidRDefault="006B4C8D" w:rsidP="00224294">
            <w:pPr>
              <w:tabs>
                <w:tab w:val="center" w:pos="4320"/>
                <w:tab w:val="right" w:pos="8640"/>
              </w:tabs>
              <w:rPr>
                <w:sz w:val="20"/>
                <w:szCs w:val="20"/>
              </w:rPr>
            </w:pPr>
          </w:p>
        </w:tc>
        <w:tc>
          <w:tcPr>
            <w:tcW w:w="1260" w:type="dxa"/>
          </w:tcPr>
          <w:p w:rsidR="006B4C8D" w:rsidRPr="00A77453" w:rsidRDefault="006B4C8D" w:rsidP="00224294">
            <w:pPr>
              <w:tabs>
                <w:tab w:val="center" w:pos="4320"/>
                <w:tab w:val="right" w:pos="8640"/>
              </w:tabs>
              <w:rPr>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7.9</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Culverts</w:t>
            </w:r>
          </w:p>
        </w:tc>
        <w:tc>
          <w:tcPr>
            <w:tcW w:w="999" w:type="dxa"/>
          </w:tcPr>
          <w:p w:rsidR="006B4C8D" w:rsidRPr="00A77453" w:rsidRDefault="006B4C8D" w:rsidP="00224294">
            <w:pPr>
              <w:tabs>
                <w:tab w:val="center" w:pos="4320"/>
                <w:tab w:val="right" w:pos="8640"/>
              </w:tabs>
              <w:rPr>
                <w:sz w:val="20"/>
                <w:szCs w:val="20"/>
              </w:rPr>
            </w:pPr>
          </w:p>
        </w:tc>
        <w:tc>
          <w:tcPr>
            <w:tcW w:w="836" w:type="dxa"/>
          </w:tcPr>
          <w:p w:rsidR="006B4C8D" w:rsidRPr="00A77453" w:rsidRDefault="006B4C8D" w:rsidP="00224294">
            <w:pPr>
              <w:tabs>
                <w:tab w:val="center" w:pos="4320"/>
                <w:tab w:val="right" w:pos="8640"/>
              </w:tabs>
              <w:rPr>
                <w:sz w:val="20"/>
                <w:szCs w:val="20"/>
              </w:rPr>
            </w:pPr>
          </w:p>
        </w:tc>
        <w:tc>
          <w:tcPr>
            <w:tcW w:w="1708" w:type="dxa"/>
          </w:tcPr>
          <w:p w:rsidR="006B4C8D" w:rsidRPr="00A77453" w:rsidRDefault="006B4C8D" w:rsidP="00224294">
            <w:pPr>
              <w:tabs>
                <w:tab w:val="center" w:pos="4320"/>
                <w:tab w:val="right" w:pos="8640"/>
              </w:tabs>
              <w:rPr>
                <w:sz w:val="20"/>
                <w:szCs w:val="20"/>
              </w:rPr>
            </w:pPr>
          </w:p>
        </w:tc>
        <w:tc>
          <w:tcPr>
            <w:tcW w:w="1106" w:type="dxa"/>
          </w:tcPr>
          <w:p w:rsidR="006B4C8D" w:rsidRPr="00A77453" w:rsidRDefault="006B4C8D" w:rsidP="00224294">
            <w:pPr>
              <w:tabs>
                <w:tab w:val="center" w:pos="4320"/>
                <w:tab w:val="right" w:pos="8640"/>
              </w:tabs>
              <w:rPr>
                <w:sz w:val="20"/>
                <w:szCs w:val="20"/>
              </w:rPr>
            </w:pPr>
          </w:p>
        </w:tc>
        <w:tc>
          <w:tcPr>
            <w:tcW w:w="1024" w:type="dxa"/>
          </w:tcPr>
          <w:p w:rsidR="006B4C8D" w:rsidRPr="00A77453" w:rsidRDefault="006B4C8D" w:rsidP="00224294">
            <w:pPr>
              <w:tabs>
                <w:tab w:val="center" w:pos="4320"/>
                <w:tab w:val="right" w:pos="8640"/>
              </w:tabs>
              <w:rPr>
                <w:sz w:val="20"/>
                <w:szCs w:val="20"/>
              </w:rPr>
            </w:pPr>
          </w:p>
        </w:tc>
        <w:tc>
          <w:tcPr>
            <w:tcW w:w="938" w:type="dxa"/>
          </w:tcPr>
          <w:p w:rsidR="006B4C8D" w:rsidRPr="00A77453" w:rsidRDefault="006B4C8D" w:rsidP="00224294">
            <w:pPr>
              <w:tabs>
                <w:tab w:val="center" w:pos="4320"/>
                <w:tab w:val="right" w:pos="8640"/>
              </w:tabs>
              <w:rPr>
                <w:sz w:val="20"/>
                <w:szCs w:val="20"/>
              </w:rPr>
            </w:pPr>
          </w:p>
        </w:tc>
        <w:tc>
          <w:tcPr>
            <w:tcW w:w="1605" w:type="dxa"/>
          </w:tcPr>
          <w:p w:rsidR="006B4C8D" w:rsidRPr="00A77453" w:rsidRDefault="006B4C8D" w:rsidP="00224294">
            <w:pPr>
              <w:tabs>
                <w:tab w:val="center" w:pos="4320"/>
                <w:tab w:val="right" w:pos="8640"/>
              </w:tabs>
              <w:rPr>
                <w:sz w:val="20"/>
                <w:szCs w:val="20"/>
              </w:rPr>
            </w:pPr>
          </w:p>
        </w:tc>
        <w:tc>
          <w:tcPr>
            <w:tcW w:w="1260" w:type="dxa"/>
          </w:tcPr>
          <w:p w:rsidR="006B4C8D" w:rsidRPr="00A77453" w:rsidRDefault="006B4C8D" w:rsidP="00224294">
            <w:pPr>
              <w:tabs>
                <w:tab w:val="center" w:pos="4320"/>
                <w:tab w:val="right" w:pos="8640"/>
              </w:tabs>
              <w:rPr>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7.10</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Bridges</w:t>
            </w:r>
          </w:p>
        </w:tc>
        <w:tc>
          <w:tcPr>
            <w:tcW w:w="999" w:type="dxa"/>
          </w:tcPr>
          <w:p w:rsidR="006B4C8D" w:rsidRPr="00A77453" w:rsidRDefault="006B4C8D" w:rsidP="00224294">
            <w:pPr>
              <w:tabs>
                <w:tab w:val="center" w:pos="4320"/>
                <w:tab w:val="right" w:pos="8640"/>
              </w:tabs>
              <w:rPr>
                <w:sz w:val="20"/>
                <w:szCs w:val="20"/>
              </w:rPr>
            </w:pPr>
          </w:p>
        </w:tc>
        <w:tc>
          <w:tcPr>
            <w:tcW w:w="836" w:type="dxa"/>
          </w:tcPr>
          <w:p w:rsidR="006B4C8D" w:rsidRPr="00A77453" w:rsidRDefault="006B4C8D" w:rsidP="00224294">
            <w:pPr>
              <w:tabs>
                <w:tab w:val="center" w:pos="4320"/>
                <w:tab w:val="right" w:pos="8640"/>
              </w:tabs>
              <w:rPr>
                <w:sz w:val="20"/>
                <w:szCs w:val="20"/>
              </w:rPr>
            </w:pPr>
          </w:p>
        </w:tc>
        <w:tc>
          <w:tcPr>
            <w:tcW w:w="1708" w:type="dxa"/>
          </w:tcPr>
          <w:p w:rsidR="006B4C8D" w:rsidRPr="00A77453" w:rsidRDefault="006B4C8D" w:rsidP="00224294">
            <w:pPr>
              <w:tabs>
                <w:tab w:val="center" w:pos="4320"/>
                <w:tab w:val="right" w:pos="8640"/>
              </w:tabs>
              <w:rPr>
                <w:sz w:val="20"/>
                <w:szCs w:val="20"/>
              </w:rPr>
            </w:pPr>
          </w:p>
        </w:tc>
        <w:tc>
          <w:tcPr>
            <w:tcW w:w="1106" w:type="dxa"/>
          </w:tcPr>
          <w:p w:rsidR="006B4C8D" w:rsidRPr="00A77453" w:rsidRDefault="006B4C8D" w:rsidP="00224294">
            <w:pPr>
              <w:tabs>
                <w:tab w:val="center" w:pos="4320"/>
                <w:tab w:val="right" w:pos="8640"/>
              </w:tabs>
              <w:rPr>
                <w:sz w:val="20"/>
                <w:szCs w:val="20"/>
              </w:rPr>
            </w:pPr>
          </w:p>
        </w:tc>
        <w:tc>
          <w:tcPr>
            <w:tcW w:w="1024" w:type="dxa"/>
          </w:tcPr>
          <w:p w:rsidR="006B4C8D" w:rsidRPr="00A77453" w:rsidRDefault="006B4C8D" w:rsidP="00224294">
            <w:pPr>
              <w:tabs>
                <w:tab w:val="center" w:pos="4320"/>
                <w:tab w:val="right" w:pos="8640"/>
              </w:tabs>
              <w:rPr>
                <w:sz w:val="20"/>
                <w:szCs w:val="20"/>
              </w:rPr>
            </w:pPr>
          </w:p>
        </w:tc>
        <w:tc>
          <w:tcPr>
            <w:tcW w:w="938" w:type="dxa"/>
          </w:tcPr>
          <w:p w:rsidR="006B4C8D" w:rsidRPr="00A77453" w:rsidRDefault="006B4C8D" w:rsidP="00224294">
            <w:pPr>
              <w:tabs>
                <w:tab w:val="center" w:pos="4320"/>
                <w:tab w:val="right" w:pos="8640"/>
              </w:tabs>
              <w:rPr>
                <w:sz w:val="20"/>
                <w:szCs w:val="20"/>
              </w:rPr>
            </w:pPr>
          </w:p>
        </w:tc>
        <w:tc>
          <w:tcPr>
            <w:tcW w:w="1605" w:type="dxa"/>
          </w:tcPr>
          <w:p w:rsidR="006B4C8D" w:rsidRPr="00A77453" w:rsidRDefault="006B4C8D" w:rsidP="00224294">
            <w:pPr>
              <w:tabs>
                <w:tab w:val="center" w:pos="4320"/>
                <w:tab w:val="right" w:pos="8640"/>
              </w:tabs>
              <w:rPr>
                <w:sz w:val="20"/>
                <w:szCs w:val="20"/>
              </w:rPr>
            </w:pPr>
          </w:p>
        </w:tc>
        <w:tc>
          <w:tcPr>
            <w:tcW w:w="1260" w:type="dxa"/>
          </w:tcPr>
          <w:p w:rsidR="006B4C8D" w:rsidRPr="00A77453" w:rsidRDefault="006B4C8D" w:rsidP="00224294">
            <w:pPr>
              <w:tabs>
                <w:tab w:val="center" w:pos="4320"/>
                <w:tab w:val="right" w:pos="8640"/>
              </w:tabs>
              <w:rPr>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7.11</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Level crossing</w:t>
            </w:r>
          </w:p>
        </w:tc>
        <w:tc>
          <w:tcPr>
            <w:tcW w:w="999" w:type="dxa"/>
          </w:tcPr>
          <w:p w:rsidR="006B4C8D" w:rsidRPr="00A77453" w:rsidRDefault="006B4C8D" w:rsidP="00224294">
            <w:pPr>
              <w:tabs>
                <w:tab w:val="center" w:pos="4320"/>
                <w:tab w:val="right" w:pos="8640"/>
              </w:tabs>
              <w:rPr>
                <w:sz w:val="20"/>
                <w:szCs w:val="20"/>
              </w:rPr>
            </w:pPr>
          </w:p>
        </w:tc>
        <w:tc>
          <w:tcPr>
            <w:tcW w:w="836" w:type="dxa"/>
          </w:tcPr>
          <w:p w:rsidR="006B4C8D" w:rsidRPr="00A77453" w:rsidRDefault="006B4C8D" w:rsidP="00224294">
            <w:pPr>
              <w:tabs>
                <w:tab w:val="center" w:pos="4320"/>
                <w:tab w:val="right" w:pos="8640"/>
              </w:tabs>
              <w:rPr>
                <w:sz w:val="20"/>
                <w:szCs w:val="20"/>
              </w:rPr>
            </w:pPr>
          </w:p>
        </w:tc>
        <w:tc>
          <w:tcPr>
            <w:tcW w:w="1708" w:type="dxa"/>
          </w:tcPr>
          <w:p w:rsidR="006B4C8D" w:rsidRPr="00A77453" w:rsidRDefault="006B4C8D" w:rsidP="00224294">
            <w:pPr>
              <w:tabs>
                <w:tab w:val="center" w:pos="4320"/>
                <w:tab w:val="right" w:pos="8640"/>
              </w:tabs>
              <w:rPr>
                <w:sz w:val="20"/>
                <w:szCs w:val="20"/>
              </w:rPr>
            </w:pPr>
          </w:p>
        </w:tc>
        <w:tc>
          <w:tcPr>
            <w:tcW w:w="1106" w:type="dxa"/>
          </w:tcPr>
          <w:p w:rsidR="006B4C8D" w:rsidRPr="00A77453" w:rsidRDefault="006B4C8D" w:rsidP="00224294">
            <w:pPr>
              <w:tabs>
                <w:tab w:val="center" w:pos="4320"/>
                <w:tab w:val="right" w:pos="8640"/>
              </w:tabs>
              <w:rPr>
                <w:sz w:val="20"/>
                <w:szCs w:val="20"/>
              </w:rPr>
            </w:pPr>
          </w:p>
        </w:tc>
        <w:tc>
          <w:tcPr>
            <w:tcW w:w="1024" w:type="dxa"/>
          </w:tcPr>
          <w:p w:rsidR="006B4C8D" w:rsidRPr="00A77453" w:rsidRDefault="006B4C8D" w:rsidP="00224294">
            <w:pPr>
              <w:tabs>
                <w:tab w:val="center" w:pos="4320"/>
                <w:tab w:val="right" w:pos="8640"/>
              </w:tabs>
              <w:rPr>
                <w:sz w:val="20"/>
                <w:szCs w:val="20"/>
              </w:rPr>
            </w:pPr>
          </w:p>
        </w:tc>
        <w:tc>
          <w:tcPr>
            <w:tcW w:w="938" w:type="dxa"/>
          </w:tcPr>
          <w:p w:rsidR="006B4C8D" w:rsidRPr="00A77453" w:rsidRDefault="006B4C8D" w:rsidP="00224294">
            <w:pPr>
              <w:tabs>
                <w:tab w:val="center" w:pos="4320"/>
                <w:tab w:val="right" w:pos="8640"/>
              </w:tabs>
              <w:rPr>
                <w:sz w:val="20"/>
                <w:szCs w:val="20"/>
              </w:rPr>
            </w:pPr>
          </w:p>
        </w:tc>
        <w:tc>
          <w:tcPr>
            <w:tcW w:w="1605" w:type="dxa"/>
          </w:tcPr>
          <w:p w:rsidR="006B4C8D" w:rsidRPr="00A77453" w:rsidRDefault="006B4C8D" w:rsidP="00224294">
            <w:pPr>
              <w:tabs>
                <w:tab w:val="center" w:pos="4320"/>
                <w:tab w:val="right" w:pos="8640"/>
              </w:tabs>
              <w:rPr>
                <w:sz w:val="20"/>
                <w:szCs w:val="20"/>
              </w:rPr>
            </w:pPr>
          </w:p>
        </w:tc>
        <w:tc>
          <w:tcPr>
            <w:tcW w:w="1260" w:type="dxa"/>
          </w:tcPr>
          <w:p w:rsidR="006B4C8D" w:rsidRPr="00A77453" w:rsidRDefault="006B4C8D" w:rsidP="00224294">
            <w:pPr>
              <w:tabs>
                <w:tab w:val="center" w:pos="4320"/>
                <w:tab w:val="right" w:pos="8640"/>
              </w:tabs>
              <w:rPr>
                <w:sz w:val="20"/>
                <w:szCs w:val="20"/>
              </w:rPr>
            </w:pPr>
          </w:p>
        </w:tc>
      </w:tr>
      <w:tr w:rsidR="006B4C8D" w:rsidRPr="00A77453" w:rsidTr="00A77453">
        <w:trPr>
          <w:trHeight w:val="20"/>
          <w:jc w:val="center"/>
        </w:trPr>
        <w:tc>
          <w:tcPr>
            <w:tcW w:w="805" w:type="dxa"/>
          </w:tcPr>
          <w:p w:rsidR="006B4C8D" w:rsidRPr="00A77453" w:rsidRDefault="006B4C8D" w:rsidP="00224294">
            <w:pPr>
              <w:tabs>
                <w:tab w:val="center" w:pos="4320"/>
                <w:tab w:val="right" w:pos="8640"/>
              </w:tabs>
              <w:jc w:val="right"/>
              <w:rPr>
                <w:sz w:val="20"/>
                <w:szCs w:val="20"/>
              </w:rPr>
            </w:pPr>
            <w:r w:rsidRPr="00A77453">
              <w:rPr>
                <w:sz w:val="20"/>
                <w:szCs w:val="20"/>
              </w:rPr>
              <w:t>7.12</w:t>
            </w:r>
          </w:p>
        </w:tc>
        <w:tc>
          <w:tcPr>
            <w:tcW w:w="2708" w:type="dxa"/>
          </w:tcPr>
          <w:p w:rsidR="006B4C8D" w:rsidRPr="00A77453" w:rsidRDefault="006B4C8D" w:rsidP="00224294">
            <w:pPr>
              <w:tabs>
                <w:tab w:val="center" w:pos="4320"/>
                <w:tab w:val="right" w:pos="8640"/>
              </w:tabs>
              <w:rPr>
                <w:sz w:val="20"/>
                <w:szCs w:val="20"/>
              </w:rPr>
            </w:pPr>
            <w:r w:rsidRPr="00A77453">
              <w:rPr>
                <w:sz w:val="20"/>
                <w:szCs w:val="20"/>
              </w:rPr>
              <w:t>Others</w:t>
            </w:r>
          </w:p>
        </w:tc>
        <w:tc>
          <w:tcPr>
            <w:tcW w:w="999" w:type="dxa"/>
          </w:tcPr>
          <w:p w:rsidR="006B4C8D" w:rsidRPr="00A77453" w:rsidRDefault="006B4C8D" w:rsidP="00224294">
            <w:pPr>
              <w:tabs>
                <w:tab w:val="center" w:pos="4320"/>
                <w:tab w:val="right" w:pos="8640"/>
              </w:tabs>
              <w:rPr>
                <w:sz w:val="20"/>
                <w:szCs w:val="20"/>
              </w:rPr>
            </w:pPr>
          </w:p>
        </w:tc>
        <w:tc>
          <w:tcPr>
            <w:tcW w:w="836" w:type="dxa"/>
          </w:tcPr>
          <w:p w:rsidR="006B4C8D" w:rsidRPr="00A77453" w:rsidRDefault="006B4C8D" w:rsidP="00224294">
            <w:pPr>
              <w:tabs>
                <w:tab w:val="center" w:pos="4320"/>
                <w:tab w:val="right" w:pos="8640"/>
              </w:tabs>
              <w:rPr>
                <w:sz w:val="20"/>
                <w:szCs w:val="20"/>
              </w:rPr>
            </w:pPr>
          </w:p>
        </w:tc>
        <w:tc>
          <w:tcPr>
            <w:tcW w:w="1708" w:type="dxa"/>
          </w:tcPr>
          <w:p w:rsidR="006B4C8D" w:rsidRPr="00A77453" w:rsidRDefault="006B4C8D" w:rsidP="00224294">
            <w:pPr>
              <w:tabs>
                <w:tab w:val="center" w:pos="4320"/>
                <w:tab w:val="right" w:pos="8640"/>
              </w:tabs>
              <w:rPr>
                <w:sz w:val="20"/>
                <w:szCs w:val="20"/>
              </w:rPr>
            </w:pPr>
          </w:p>
        </w:tc>
        <w:tc>
          <w:tcPr>
            <w:tcW w:w="1106" w:type="dxa"/>
          </w:tcPr>
          <w:p w:rsidR="006B4C8D" w:rsidRPr="00A77453" w:rsidRDefault="006B4C8D" w:rsidP="00224294">
            <w:pPr>
              <w:tabs>
                <w:tab w:val="center" w:pos="4320"/>
                <w:tab w:val="right" w:pos="8640"/>
              </w:tabs>
              <w:rPr>
                <w:sz w:val="20"/>
                <w:szCs w:val="20"/>
              </w:rPr>
            </w:pPr>
          </w:p>
        </w:tc>
        <w:tc>
          <w:tcPr>
            <w:tcW w:w="1024" w:type="dxa"/>
          </w:tcPr>
          <w:p w:rsidR="006B4C8D" w:rsidRPr="00A77453" w:rsidRDefault="006B4C8D" w:rsidP="00224294">
            <w:pPr>
              <w:tabs>
                <w:tab w:val="center" w:pos="4320"/>
                <w:tab w:val="right" w:pos="8640"/>
              </w:tabs>
              <w:rPr>
                <w:sz w:val="20"/>
                <w:szCs w:val="20"/>
              </w:rPr>
            </w:pPr>
          </w:p>
        </w:tc>
        <w:tc>
          <w:tcPr>
            <w:tcW w:w="938" w:type="dxa"/>
          </w:tcPr>
          <w:p w:rsidR="006B4C8D" w:rsidRPr="00A77453" w:rsidRDefault="006B4C8D" w:rsidP="00224294">
            <w:pPr>
              <w:tabs>
                <w:tab w:val="center" w:pos="4320"/>
                <w:tab w:val="right" w:pos="8640"/>
              </w:tabs>
              <w:rPr>
                <w:sz w:val="20"/>
                <w:szCs w:val="20"/>
              </w:rPr>
            </w:pPr>
          </w:p>
        </w:tc>
        <w:tc>
          <w:tcPr>
            <w:tcW w:w="1605" w:type="dxa"/>
          </w:tcPr>
          <w:p w:rsidR="006B4C8D" w:rsidRPr="00A77453" w:rsidRDefault="006B4C8D" w:rsidP="00224294">
            <w:pPr>
              <w:tabs>
                <w:tab w:val="center" w:pos="4320"/>
                <w:tab w:val="right" w:pos="8640"/>
              </w:tabs>
              <w:rPr>
                <w:sz w:val="20"/>
                <w:szCs w:val="20"/>
              </w:rPr>
            </w:pPr>
          </w:p>
        </w:tc>
        <w:tc>
          <w:tcPr>
            <w:tcW w:w="1260" w:type="dxa"/>
          </w:tcPr>
          <w:p w:rsidR="006B4C8D" w:rsidRPr="00A77453" w:rsidRDefault="006B4C8D" w:rsidP="00224294">
            <w:pPr>
              <w:tabs>
                <w:tab w:val="center" w:pos="4320"/>
                <w:tab w:val="right" w:pos="8640"/>
              </w:tabs>
              <w:rPr>
                <w:sz w:val="20"/>
                <w:szCs w:val="20"/>
              </w:rPr>
            </w:pPr>
          </w:p>
        </w:tc>
      </w:tr>
    </w:tbl>
    <w:p w:rsidR="006B4C8D" w:rsidRPr="00B46BA9" w:rsidRDefault="006B4C8D" w:rsidP="006B4C8D">
      <w:pPr>
        <w:tabs>
          <w:tab w:val="left" w:pos="180"/>
        </w:tabs>
        <w:spacing w:line="360" w:lineRule="auto"/>
      </w:pPr>
    </w:p>
    <w:p w:rsidR="006B4C8D" w:rsidRDefault="006B4C8D" w:rsidP="006B4C8D">
      <w:pPr>
        <w:sectPr w:rsidR="006B4C8D" w:rsidSect="00A77453">
          <w:headerReference w:type="even" r:id="rId57"/>
          <w:headerReference w:type="default" r:id="rId58"/>
          <w:footerReference w:type="even" r:id="rId59"/>
          <w:footerReference w:type="default" r:id="rId60"/>
          <w:pgSz w:w="16839" w:h="11907" w:orient="landscape" w:code="9"/>
          <w:pgMar w:top="1152" w:right="1152" w:bottom="1152" w:left="1152" w:header="720" w:footer="720" w:gutter="0"/>
          <w:cols w:space="720"/>
          <w:docGrid w:linePitch="360"/>
        </w:sectPr>
      </w:pPr>
    </w:p>
    <w:p w:rsidR="006B4C8D" w:rsidRPr="00F365C3" w:rsidRDefault="006B4C8D" w:rsidP="006B4C8D">
      <w:pPr>
        <w:rPr>
          <w:sz w:val="20"/>
        </w:rPr>
      </w:pPr>
      <w:r w:rsidRPr="00F365C3">
        <w:rPr>
          <w:sz w:val="20"/>
        </w:rPr>
        <w:lastRenderedPageBreak/>
        <w:t>Narrative Remarks: -------------------------------------------------------------------------------------------------------------------------------------------------------------------------------------------------------------------------------------------------------------------------------------------------------------------------------------------------------------------------------------------------------------------------------------------------------------------------------------------------------------------------------------------------------------------------------------------------------------------------------------------------------------------------------------------------------------------------------------------------------------.</w:t>
      </w:r>
    </w:p>
    <w:p w:rsidR="006B4C8D" w:rsidRPr="00F365C3" w:rsidRDefault="006B4C8D" w:rsidP="00463A37">
      <w:pPr>
        <w:pStyle w:val="ListParagraph"/>
        <w:numPr>
          <w:ilvl w:val="0"/>
          <w:numId w:val="42"/>
        </w:numPr>
        <w:tabs>
          <w:tab w:val="left" w:pos="180"/>
        </w:tabs>
        <w:spacing w:before="0" w:after="0"/>
        <w:jc w:val="left"/>
        <w:rPr>
          <w:sz w:val="20"/>
        </w:rPr>
      </w:pPr>
      <w:r w:rsidRPr="00F365C3">
        <w:rPr>
          <w:sz w:val="20"/>
        </w:rPr>
        <w:t>Conclusion</w:t>
      </w:r>
    </w:p>
    <w:p w:rsidR="006B4C8D" w:rsidRPr="00F365C3" w:rsidRDefault="006B4C8D" w:rsidP="006B4C8D">
      <w:pPr>
        <w:tabs>
          <w:tab w:val="left" w:pos="180"/>
        </w:tabs>
        <w:ind w:left="180"/>
        <w:rPr>
          <w:sz w:val="20"/>
        </w:rPr>
      </w:pPr>
      <w:r w:rsidRPr="00F365C3">
        <w:rPr>
          <w:sz w:val="20"/>
        </w:rPr>
        <w:t>-----------------------------------------------------------------------------------------------------------------------------------------------------------------------------------------------------------------------------------------------------------------------------------------------------------------------------.</w:t>
      </w:r>
    </w:p>
    <w:p w:rsidR="006B4C8D" w:rsidRPr="00F365C3" w:rsidRDefault="006B4C8D" w:rsidP="006B4C8D">
      <w:pPr>
        <w:tabs>
          <w:tab w:val="left" w:pos="45"/>
        </w:tabs>
        <w:rPr>
          <w:sz w:val="20"/>
        </w:rPr>
      </w:pPr>
      <w:r w:rsidRPr="00F365C3">
        <w:rPr>
          <w:sz w:val="20"/>
        </w:rPr>
        <w:t>This studied and designed project hand over effected on: ______________________________.</w:t>
      </w:r>
    </w:p>
    <w:p w:rsidR="006B4C8D" w:rsidRPr="00F365C3" w:rsidRDefault="006B4C8D" w:rsidP="006B4C8D">
      <w:pPr>
        <w:tabs>
          <w:tab w:val="left" w:pos="45"/>
        </w:tabs>
        <w:rPr>
          <w:b/>
          <w:sz w:val="20"/>
        </w:rPr>
      </w:pPr>
      <w:r w:rsidRPr="00F365C3">
        <w:rPr>
          <w:b/>
          <w:sz w:val="20"/>
        </w:rPr>
        <w:t>In the presence of:</w:t>
      </w:r>
    </w:p>
    <w:p w:rsidR="006B4C8D" w:rsidRPr="00F365C3" w:rsidRDefault="006B4C8D" w:rsidP="006B4C8D">
      <w:pPr>
        <w:tabs>
          <w:tab w:val="left" w:pos="45"/>
        </w:tabs>
        <w:rPr>
          <w:b/>
          <w:sz w:val="20"/>
          <w:u w:val="single"/>
        </w:rPr>
      </w:pPr>
      <w:r w:rsidRPr="00F365C3">
        <w:rPr>
          <w:b/>
          <w:sz w:val="20"/>
          <w:u w:val="single"/>
        </w:rPr>
        <w:t>On behave of Project Client</w:t>
      </w:r>
    </w:p>
    <w:p w:rsidR="006B4C8D" w:rsidRPr="00F365C3" w:rsidRDefault="006B4C8D" w:rsidP="006B4C8D">
      <w:pPr>
        <w:tabs>
          <w:tab w:val="left" w:pos="45"/>
        </w:tabs>
        <w:rPr>
          <w:sz w:val="20"/>
        </w:rPr>
      </w:pPr>
    </w:p>
    <w:p w:rsidR="006B4C8D" w:rsidRPr="00F365C3" w:rsidRDefault="006B4C8D" w:rsidP="006B4C8D">
      <w:pPr>
        <w:tabs>
          <w:tab w:val="left" w:pos="45"/>
        </w:tabs>
        <w:rPr>
          <w:sz w:val="20"/>
        </w:rPr>
      </w:pPr>
      <w:r w:rsidRPr="00F365C3">
        <w:rPr>
          <w:sz w:val="20"/>
        </w:rPr>
        <w:t>Name_________________________ Signature__________________ Date_______________</w:t>
      </w:r>
    </w:p>
    <w:p w:rsidR="006B4C8D" w:rsidRPr="00F365C3" w:rsidRDefault="006B4C8D" w:rsidP="006B4C8D">
      <w:pPr>
        <w:tabs>
          <w:tab w:val="left" w:pos="45"/>
        </w:tabs>
        <w:jc w:val="center"/>
        <w:rPr>
          <w:b/>
          <w:sz w:val="20"/>
          <w:u w:val="single"/>
        </w:rPr>
      </w:pPr>
    </w:p>
    <w:p w:rsidR="006B4C8D" w:rsidRPr="00F365C3" w:rsidRDefault="006B4C8D" w:rsidP="006B4C8D">
      <w:pPr>
        <w:tabs>
          <w:tab w:val="left" w:pos="45"/>
        </w:tabs>
        <w:rPr>
          <w:b/>
          <w:sz w:val="20"/>
          <w:u w:val="single"/>
        </w:rPr>
      </w:pPr>
      <w:r w:rsidRPr="00F365C3">
        <w:rPr>
          <w:b/>
          <w:sz w:val="20"/>
          <w:u w:val="single"/>
        </w:rPr>
        <w:t xml:space="preserve">On </w:t>
      </w:r>
      <w:r w:rsidR="000E591E" w:rsidRPr="00F365C3">
        <w:rPr>
          <w:b/>
          <w:sz w:val="20"/>
          <w:u w:val="single"/>
        </w:rPr>
        <w:t>behave of</w:t>
      </w:r>
      <w:r w:rsidRPr="00F365C3">
        <w:rPr>
          <w:b/>
          <w:sz w:val="20"/>
          <w:u w:val="single"/>
        </w:rPr>
        <w:t xml:space="preserve"> Project Consultant</w:t>
      </w:r>
    </w:p>
    <w:p w:rsidR="006B4C8D" w:rsidRPr="00F365C3" w:rsidRDefault="006B4C8D" w:rsidP="006B4C8D">
      <w:pPr>
        <w:tabs>
          <w:tab w:val="left" w:pos="45"/>
        </w:tabs>
        <w:jc w:val="center"/>
        <w:rPr>
          <w:b/>
          <w:sz w:val="20"/>
        </w:rPr>
      </w:pPr>
    </w:p>
    <w:p w:rsidR="006B4C8D" w:rsidRPr="00F365C3" w:rsidRDefault="006B4C8D" w:rsidP="006B4C8D">
      <w:pPr>
        <w:tabs>
          <w:tab w:val="left" w:pos="45"/>
        </w:tabs>
        <w:rPr>
          <w:sz w:val="20"/>
        </w:rPr>
      </w:pPr>
      <w:r w:rsidRPr="00F365C3">
        <w:rPr>
          <w:sz w:val="20"/>
        </w:rPr>
        <w:t>Name________________________     Signature__________________ Date_______________</w:t>
      </w:r>
    </w:p>
    <w:p w:rsidR="006B4C8D" w:rsidRPr="00F365C3" w:rsidRDefault="006B4C8D" w:rsidP="006B4C8D">
      <w:pPr>
        <w:tabs>
          <w:tab w:val="left" w:pos="45"/>
        </w:tabs>
        <w:jc w:val="center"/>
        <w:rPr>
          <w:b/>
          <w:sz w:val="20"/>
          <w:u w:val="single"/>
        </w:rPr>
      </w:pPr>
    </w:p>
    <w:p w:rsidR="006B4C8D" w:rsidRPr="00F365C3" w:rsidRDefault="006B4C8D" w:rsidP="006B4C8D">
      <w:pPr>
        <w:tabs>
          <w:tab w:val="left" w:pos="45"/>
        </w:tabs>
        <w:jc w:val="center"/>
        <w:rPr>
          <w:b/>
          <w:sz w:val="20"/>
          <w:u w:val="single"/>
        </w:rPr>
      </w:pPr>
      <w:r w:rsidRPr="00F365C3">
        <w:rPr>
          <w:b/>
          <w:sz w:val="20"/>
          <w:u w:val="single"/>
        </w:rPr>
        <w:t>Witness and Signature</w:t>
      </w:r>
    </w:p>
    <w:p w:rsidR="006B4C8D" w:rsidRPr="00F365C3" w:rsidRDefault="006B4C8D" w:rsidP="00463A37">
      <w:pPr>
        <w:numPr>
          <w:ilvl w:val="0"/>
          <w:numId w:val="43"/>
        </w:numPr>
        <w:tabs>
          <w:tab w:val="left" w:pos="45"/>
        </w:tabs>
        <w:spacing w:line="360" w:lineRule="auto"/>
        <w:rPr>
          <w:sz w:val="20"/>
        </w:rPr>
      </w:pPr>
    </w:p>
    <w:p w:rsidR="006B4C8D" w:rsidRPr="00F365C3" w:rsidRDefault="006B4C8D" w:rsidP="00463A37">
      <w:pPr>
        <w:numPr>
          <w:ilvl w:val="0"/>
          <w:numId w:val="43"/>
        </w:numPr>
        <w:tabs>
          <w:tab w:val="left" w:pos="45"/>
        </w:tabs>
        <w:spacing w:line="360" w:lineRule="auto"/>
        <w:rPr>
          <w:sz w:val="20"/>
        </w:rPr>
      </w:pPr>
    </w:p>
    <w:p w:rsidR="006B4C8D" w:rsidRPr="00F365C3" w:rsidRDefault="006B4C8D" w:rsidP="00463A37">
      <w:pPr>
        <w:numPr>
          <w:ilvl w:val="0"/>
          <w:numId w:val="43"/>
        </w:numPr>
        <w:tabs>
          <w:tab w:val="left" w:pos="45"/>
        </w:tabs>
        <w:spacing w:line="360" w:lineRule="auto"/>
        <w:rPr>
          <w:sz w:val="20"/>
        </w:rPr>
      </w:pPr>
    </w:p>
    <w:p w:rsidR="006B4C8D" w:rsidRPr="00F365C3" w:rsidRDefault="006B4C8D" w:rsidP="00463A37">
      <w:pPr>
        <w:numPr>
          <w:ilvl w:val="0"/>
          <w:numId w:val="43"/>
        </w:numPr>
        <w:tabs>
          <w:tab w:val="left" w:pos="45"/>
        </w:tabs>
        <w:spacing w:line="360" w:lineRule="auto"/>
        <w:rPr>
          <w:sz w:val="20"/>
        </w:rPr>
      </w:pPr>
    </w:p>
    <w:p w:rsidR="006B4C8D" w:rsidRPr="00F365C3" w:rsidRDefault="006B4C8D" w:rsidP="00463A37">
      <w:pPr>
        <w:numPr>
          <w:ilvl w:val="0"/>
          <w:numId w:val="43"/>
        </w:numPr>
        <w:tabs>
          <w:tab w:val="left" w:pos="45"/>
        </w:tabs>
        <w:spacing w:line="360" w:lineRule="auto"/>
        <w:rPr>
          <w:sz w:val="20"/>
        </w:rPr>
      </w:pPr>
    </w:p>
    <w:p w:rsidR="006B4C8D" w:rsidRPr="00F365C3" w:rsidRDefault="006B4C8D" w:rsidP="00463A37">
      <w:pPr>
        <w:numPr>
          <w:ilvl w:val="0"/>
          <w:numId w:val="43"/>
        </w:numPr>
        <w:tabs>
          <w:tab w:val="left" w:pos="45"/>
        </w:tabs>
        <w:spacing w:line="360" w:lineRule="auto"/>
        <w:rPr>
          <w:sz w:val="20"/>
        </w:rPr>
      </w:pPr>
    </w:p>
    <w:p w:rsidR="006B4C8D" w:rsidRPr="00F365C3" w:rsidRDefault="006B4C8D" w:rsidP="006B4C8D">
      <w:pPr>
        <w:rPr>
          <w:sz w:val="20"/>
        </w:rPr>
      </w:pPr>
    </w:p>
    <w:p w:rsidR="006B4C8D" w:rsidRPr="00F365C3" w:rsidRDefault="006B4C8D" w:rsidP="006B4C8D">
      <w:pPr>
        <w:rPr>
          <w:sz w:val="20"/>
        </w:rPr>
      </w:pPr>
    </w:p>
    <w:p w:rsidR="006B4C8D" w:rsidRPr="00F365C3" w:rsidRDefault="006B4C8D" w:rsidP="006B4C8D">
      <w:pPr>
        <w:rPr>
          <w:sz w:val="20"/>
        </w:rPr>
      </w:pPr>
    </w:p>
    <w:p w:rsidR="006B4C8D" w:rsidRPr="00F365C3" w:rsidRDefault="006B4C8D" w:rsidP="006B4C8D">
      <w:pPr>
        <w:rPr>
          <w:sz w:val="20"/>
        </w:rPr>
      </w:pPr>
    </w:p>
    <w:p w:rsidR="006B4C8D" w:rsidRPr="00F365C3" w:rsidRDefault="006B4C8D" w:rsidP="006B4C8D">
      <w:pPr>
        <w:rPr>
          <w:sz w:val="20"/>
        </w:rPr>
      </w:pPr>
    </w:p>
    <w:p w:rsidR="006B4C8D" w:rsidRPr="00F365C3" w:rsidRDefault="006B4C8D" w:rsidP="006B4C8D">
      <w:pPr>
        <w:rPr>
          <w:sz w:val="20"/>
        </w:rPr>
      </w:pPr>
    </w:p>
    <w:p w:rsidR="006B4C8D" w:rsidRPr="00F365C3" w:rsidRDefault="006B4C8D" w:rsidP="006B4C8D">
      <w:pPr>
        <w:rPr>
          <w:sz w:val="20"/>
        </w:rPr>
      </w:pPr>
    </w:p>
    <w:p w:rsidR="006B4C8D" w:rsidRPr="00F365C3" w:rsidRDefault="006B4C8D" w:rsidP="006B4C8D">
      <w:pPr>
        <w:rPr>
          <w:sz w:val="20"/>
        </w:rPr>
      </w:pPr>
    </w:p>
    <w:p w:rsidR="006B4C8D" w:rsidRPr="00F365C3" w:rsidRDefault="006B4C8D" w:rsidP="006B4C8D">
      <w:pPr>
        <w:rPr>
          <w:sz w:val="20"/>
        </w:rPr>
      </w:pPr>
    </w:p>
    <w:p w:rsidR="006B4C8D" w:rsidRPr="00F365C3" w:rsidRDefault="006B4C8D" w:rsidP="006B4C8D">
      <w:pPr>
        <w:rPr>
          <w:sz w:val="20"/>
        </w:rPr>
      </w:pPr>
    </w:p>
    <w:p w:rsidR="006B4C8D" w:rsidRPr="00F365C3" w:rsidRDefault="006B4C8D" w:rsidP="006B4C8D">
      <w:pPr>
        <w:rPr>
          <w:sz w:val="20"/>
        </w:rPr>
      </w:pPr>
    </w:p>
    <w:p w:rsidR="006B4C8D" w:rsidRPr="00F365C3" w:rsidRDefault="006B4C8D" w:rsidP="006B4C8D">
      <w:pPr>
        <w:rPr>
          <w:sz w:val="20"/>
        </w:rPr>
      </w:pPr>
    </w:p>
    <w:p w:rsidR="006B4C8D" w:rsidRDefault="006B4C8D" w:rsidP="006B4C8D"/>
    <w:p w:rsidR="006B4C8D" w:rsidRDefault="006B4C8D" w:rsidP="006B4C8D"/>
    <w:p w:rsidR="006B4C8D" w:rsidRDefault="006B4C8D" w:rsidP="006B4C8D"/>
    <w:p w:rsidR="00B84CC4" w:rsidRDefault="00B84CC4" w:rsidP="006B4C8D"/>
    <w:p w:rsidR="00B84CC4" w:rsidRDefault="00B84CC4" w:rsidP="006B4C8D"/>
    <w:p w:rsidR="006B4C8D" w:rsidRDefault="006B4C8D" w:rsidP="006B4C8D"/>
    <w:p w:rsidR="006B4C8D" w:rsidRDefault="006B4C8D" w:rsidP="006B4C8D"/>
    <w:p w:rsidR="00F365C3" w:rsidRDefault="00F365C3">
      <w:pPr>
        <w:spacing w:after="200"/>
        <w:jc w:val="left"/>
      </w:pPr>
      <w:r>
        <w:br w:type="page"/>
      </w:r>
    </w:p>
    <w:p w:rsidR="00F365C3" w:rsidRDefault="00F365C3" w:rsidP="006B4C8D">
      <w:pPr>
        <w:ind w:left="-360"/>
        <w:jc w:val="center"/>
      </w:pPr>
    </w:p>
    <w:p w:rsidR="006B4C8D" w:rsidRDefault="006B4C8D" w:rsidP="006B4C8D">
      <w:pPr>
        <w:ind w:left="-360"/>
        <w:jc w:val="center"/>
      </w:pPr>
      <w:r w:rsidRPr="00333722">
        <w:t>Appendix Part IV/GL</w:t>
      </w:r>
      <w:r w:rsidR="00CB0102">
        <w:t>27</w:t>
      </w:r>
      <w:r w:rsidRPr="00333722">
        <w:t>/</w:t>
      </w:r>
      <w:r>
        <w:t xml:space="preserve">F-3 </w:t>
      </w:r>
      <w:r w:rsidR="00B55D04" w:rsidRPr="002D1622">
        <w:t xml:space="preserve">Format </w:t>
      </w:r>
      <w:r w:rsidR="00B55D04">
        <w:t xml:space="preserve">for </w:t>
      </w:r>
      <w:r w:rsidRPr="002D1622">
        <w:t xml:space="preserve">SSI Project Site Handover to Commence Construction </w:t>
      </w:r>
    </w:p>
    <w:p w:rsidR="009C1EB5" w:rsidRPr="002D1622" w:rsidRDefault="009C1EB5" w:rsidP="006B4C8D">
      <w:pPr>
        <w:ind w:left="-360"/>
        <w:jc w:val="center"/>
      </w:pPr>
    </w:p>
    <w:p w:rsidR="006B4C8D" w:rsidRPr="00F365C3" w:rsidRDefault="006B4C8D" w:rsidP="00463A37">
      <w:pPr>
        <w:pStyle w:val="ListParagraph"/>
        <w:numPr>
          <w:ilvl w:val="0"/>
          <w:numId w:val="45"/>
        </w:numPr>
        <w:tabs>
          <w:tab w:val="left" w:pos="180"/>
        </w:tabs>
        <w:spacing w:before="0" w:after="0"/>
        <w:jc w:val="left"/>
        <w:rPr>
          <w:sz w:val="20"/>
        </w:rPr>
      </w:pPr>
      <w:r w:rsidRPr="00F365C3">
        <w:rPr>
          <w:sz w:val="20"/>
        </w:rPr>
        <w:t xml:space="preserve">General Aspect of the Project </w:t>
      </w:r>
    </w:p>
    <w:p w:rsidR="006B4C8D" w:rsidRPr="00F365C3" w:rsidRDefault="006B4C8D" w:rsidP="00463A37">
      <w:pPr>
        <w:numPr>
          <w:ilvl w:val="0"/>
          <w:numId w:val="37"/>
        </w:numPr>
        <w:ind w:left="450" w:hanging="270"/>
        <w:jc w:val="left"/>
        <w:rPr>
          <w:sz w:val="20"/>
        </w:rPr>
      </w:pPr>
      <w:r w:rsidRPr="00F365C3">
        <w:rPr>
          <w:sz w:val="20"/>
        </w:rPr>
        <w:t xml:space="preserve">Project Name: </w:t>
      </w:r>
    </w:p>
    <w:p w:rsidR="006B4C8D" w:rsidRPr="00F365C3" w:rsidRDefault="006B4C8D" w:rsidP="00463A37">
      <w:pPr>
        <w:numPr>
          <w:ilvl w:val="0"/>
          <w:numId w:val="37"/>
        </w:numPr>
        <w:ind w:left="450" w:hanging="270"/>
        <w:jc w:val="left"/>
        <w:rPr>
          <w:sz w:val="20"/>
        </w:rPr>
      </w:pPr>
      <w:r w:rsidRPr="00F365C3">
        <w:rPr>
          <w:sz w:val="20"/>
        </w:rPr>
        <w:t>Administrative Location:</w:t>
      </w:r>
    </w:p>
    <w:p w:rsidR="006B4C8D" w:rsidRPr="00F365C3" w:rsidRDefault="006B4C8D" w:rsidP="00463A37">
      <w:pPr>
        <w:numPr>
          <w:ilvl w:val="0"/>
          <w:numId w:val="38"/>
        </w:numPr>
        <w:jc w:val="left"/>
        <w:rPr>
          <w:sz w:val="20"/>
        </w:rPr>
      </w:pPr>
      <w:r w:rsidRPr="00F365C3">
        <w:rPr>
          <w:sz w:val="20"/>
        </w:rPr>
        <w:t xml:space="preserve">Region: </w:t>
      </w:r>
    </w:p>
    <w:p w:rsidR="006B4C8D" w:rsidRPr="00F365C3" w:rsidRDefault="006B4C8D" w:rsidP="00463A37">
      <w:pPr>
        <w:numPr>
          <w:ilvl w:val="0"/>
          <w:numId w:val="38"/>
        </w:numPr>
        <w:jc w:val="left"/>
        <w:rPr>
          <w:sz w:val="20"/>
        </w:rPr>
      </w:pPr>
      <w:r w:rsidRPr="00F365C3">
        <w:rPr>
          <w:sz w:val="20"/>
        </w:rPr>
        <w:t>Zone:</w:t>
      </w:r>
      <w:r w:rsidRPr="00F365C3">
        <w:rPr>
          <w:sz w:val="20"/>
        </w:rPr>
        <w:tab/>
      </w:r>
    </w:p>
    <w:p w:rsidR="006B4C8D" w:rsidRPr="00F365C3" w:rsidRDefault="006B4C8D" w:rsidP="00463A37">
      <w:pPr>
        <w:numPr>
          <w:ilvl w:val="0"/>
          <w:numId w:val="38"/>
        </w:numPr>
        <w:jc w:val="left"/>
        <w:rPr>
          <w:sz w:val="20"/>
        </w:rPr>
      </w:pPr>
      <w:r w:rsidRPr="00F365C3">
        <w:rPr>
          <w:sz w:val="20"/>
        </w:rPr>
        <w:t xml:space="preserve">District: </w:t>
      </w:r>
    </w:p>
    <w:p w:rsidR="006B4C8D" w:rsidRPr="00F365C3" w:rsidRDefault="006B4C8D" w:rsidP="00463A37">
      <w:pPr>
        <w:numPr>
          <w:ilvl w:val="0"/>
          <w:numId w:val="38"/>
        </w:numPr>
        <w:jc w:val="left"/>
        <w:rPr>
          <w:sz w:val="20"/>
        </w:rPr>
      </w:pPr>
      <w:r w:rsidRPr="00F365C3">
        <w:rPr>
          <w:sz w:val="20"/>
        </w:rPr>
        <w:t xml:space="preserve">PA: </w:t>
      </w:r>
    </w:p>
    <w:p w:rsidR="006B4C8D" w:rsidRPr="00F365C3" w:rsidRDefault="006B4C8D" w:rsidP="00463A37">
      <w:pPr>
        <w:numPr>
          <w:ilvl w:val="0"/>
          <w:numId w:val="38"/>
        </w:numPr>
        <w:jc w:val="left"/>
        <w:rPr>
          <w:sz w:val="20"/>
        </w:rPr>
      </w:pPr>
      <w:r w:rsidRPr="00F365C3">
        <w:rPr>
          <w:sz w:val="20"/>
        </w:rPr>
        <w:t xml:space="preserve">Specific Site: </w:t>
      </w:r>
    </w:p>
    <w:p w:rsidR="006B4C8D" w:rsidRPr="00F365C3" w:rsidRDefault="006B4C8D" w:rsidP="00463A37">
      <w:pPr>
        <w:numPr>
          <w:ilvl w:val="0"/>
          <w:numId w:val="37"/>
        </w:numPr>
        <w:ind w:left="450" w:hanging="270"/>
        <w:jc w:val="left"/>
        <w:rPr>
          <w:sz w:val="20"/>
        </w:rPr>
      </w:pPr>
      <w:r w:rsidRPr="00F365C3">
        <w:rPr>
          <w:sz w:val="20"/>
        </w:rPr>
        <w:t>Distance from Towns:</w:t>
      </w:r>
    </w:p>
    <w:p w:rsidR="006B4C8D" w:rsidRPr="00F365C3" w:rsidRDefault="006B4C8D" w:rsidP="00463A37">
      <w:pPr>
        <w:numPr>
          <w:ilvl w:val="0"/>
          <w:numId w:val="38"/>
        </w:numPr>
        <w:jc w:val="left"/>
        <w:rPr>
          <w:sz w:val="20"/>
        </w:rPr>
      </w:pPr>
      <w:r w:rsidRPr="00F365C3">
        <w:rPr>
          <w:sz w:val="20"/>
        </w:rPr>
        <w:t>District Capital (---) = -------km</w:t>
      </w:r>
    </w:p>
    <w:p w:rsidR="006B4C8D" w:rsidRPr="00F365C3" w:rsidRDefault="006B4C8D" w:rsidP="00463A37">
      <w:pPr>
        <w:numPr>
          <w:ilvl w:val="0"/>
          <w:numId w:val="38"/>
        </w:numPr>
        <w:jc w:val="left"/>
        <w:rPr>
          <w:sz w:val="20"/>
        </w:rPr>
      </w:pPr>
      <w:r w:rsidRPr="00F365C3">
        <w:rPr>
          <w:sz w:val="20"/>
        </w:rPr>
        <w:t>Zone Capital () = -----------km</w:t>
      </w:r>
    </w:p>
    <w:p w:rsidR="006B4C8D" w:rsidRPr="00F365C3" w:rsidRDefault="006B4C8D" w:rsidP="00463A37">
      <w:pPr>
        <w:numPr>
          <w:ilvl w:val="0"/>
          <w:numId w:val="38"/>
        </w:numPr>
        <w:jc w:val="left"/>
        <w:rPr>
          <w:sz w:val="20"/>
        </w:rPr>
      </w:pPr>
      <w:r w:rsidRPr="00F365C3">
        <w:rPr>
          <w:sz w:val="20"/>
        </w:rPr>
        <w:t>Country Capital (Addis Ababa) = ------km</w:t>
      </w:r>
    </w:p>
    <w:p w:rsidR="006B4C8D" w:rsidRPr="00F365C3" w:rsidRDefault="006B4C8D" w:rsidP="00463A37">
      <w:pPr>
        <w:numPr>
          <w:ilvl w:val="0"/>
          <w:numId w:val="37"/>
        </w:numPr>
        <w:ind w:left="450" w:hanging="270"/>
        <w:jc w:val="left"/>
        <w:rPr>
          <w:sz w:val="20"/>
        </w:rPr>
      </w:pPr>
      <w:r w:rsidRPr="00F365C3">
        <w:rPr>
          <w:sz w:val="20"/>
        </w:rPr>
        <w:t xml:space="preserve">Geographic Coordinate of </w:t>
      </w:r>
    </w:p>
    <w:p w:rsidR="006B4C8D" w:rsidRPr="00F365C3" w:rsidRDefault="006B4C8D" w:rsidP="00463A37">
      <w:pPr>
        <w:numPr>
          <w:ilvl w:val="0"/>
          <w:numId w:val="37"/>
        </w:numPr>
        <w:jc w:val="left"/>
        <w:rPr>
          <w:sz w:val="20"/>
        </w:rPr>
      </w:pPr>
      <w:r w:rsidRPr="00F365C3">
        <w:rPr>
          <w:sz w:val="20"/>
        </w:rPr>
        <w:t>Headwork Site</w:t>
      </w:r>
    </w:p>
    <w:p w:rsidR="006B4C8D" w:rsidRPr="00F365C3" w:rsidRDefault="006B4C8D" w:rsidP="00463A37">
      <w:pPr>
        <w:numPr>
          <w:ilvl w:val="1"/>
          <w:numId w:val="38"/>
        </w:numPr>
        <w:jc w:val="left"/>
        <w:rPr>
          <w:sz w:val="20"/>
        </w:rPr>
      </w:pPr>
      <w:r w:rsidRPr="00F365C3">
        <w:rPr>
          <w:sz w:val="20"/>
        </w:rPr>
        <w:t>Longitude/East (UTM): --------------------------------</w:t>
      </w:r>
    </w:p>
    <w:p w:rsidR="006B4C8D" w:rsidRPr="00F365C3" w:rsidRDefault="006B4C8D" w:rsidP="00463A37">
      <w:pPr>
        <w:numPr>
          <w:ilvl w:val="1"/>
          <w:numId w:val="38"/>
        </w:numPr>
        <w:jc w:val="left"/>
        <w:rPr>
          <w:sz w:val="20"/>
        </w:rPr>
      </w:pPr>
      <w:r w:rsidRPr="00F365C3">
        <w:rPr>
          <w:sz w:val="20"/>
        </w:rPr>
        <w:t>Latitude/North (UTM): --------------------------------</w:t>
      </w:r>
    </w:p>
    <w:p w:rsidR="006B4C8D" w:rsidRPr="00F365C3" w:rsidRDefault="006B4C8D" w:rsidP="00463A37">
      <w:pPr>
        <w:numPr>
          <w:ilvl w:val="1"/>
          <w:numId w:val="38"/>
        </w:numPr>
        <w:jc w:val="left"/>
        <w:rPr>
          <w:sz w:val="20"/>
        </w:rPr>
      </w:pPr>
      <w:r w:rsidRPr="00F365C3">
        <w:rPr>
          <w:sz w:val="20"/>
        </w:rPr>
        <w:t>Altitude (</w:t>
      </w:r>
      <w:proofErr w:type="spellStart"/>
      <w:r w:rsidRPr="00F365C3">
        <w:rPr>
          <w:sz w:val="20"/>
        </w:rPr>
        <w:t>masl</w:t>
      </w:r>
      <w:proofErr w:type="spellEnd"/>
      <w:r w:rsidRPr="00F365C3">
        <w:rPr>
          <w:sz w:val="20"/>
        </w:rPr>
        <w:t>): -----------------------------------------</w:t>
      </w:r>
    </w:p>
    <w:p w:rsidR="006B4C8D" w:rsidRPr="00F365C3" w:rsidRDefault="006B4C8D" w:rsidP="00463A37">
      <w:pPr>
        <w:numPr>
          <w:ilvl w:val="0"/>
          <w:numId w:val="37"/>
        </w:numPr>
        <w:jc w:val="left"/>
        <w:rPr>
          <w:sz w:val="20"/>
        </w:rPr>
      </w:pPr>
      <w:r w:rsidRPr="00F365C3">
        <w:rPr>
          <w:sz w:val="20"/>
        </w:rPr>
        <w:t>Command Area</w:t>
      </w:r>
    </w:p>
    <w:p w:rsidR="006B4C8D" w:rsidRPr="00F365C3" w:rsidRDefault="006B4C8D" w:rsidP="00463A37">
      <w:pPr>
        <w:numPr>
          <w:ilvl w:val="1"/>
          <w:numId w:val="38"/>
        </w:numPr>
        <w:jc w:val="left"/>
        <w:rPr>
          <w:sz w:val="20"/>
        </w:rPr>
      </w:pPr>
      <w:r w:rsidRPr="00F365C3">
        <w:rPr>
          <w:sz w:val="20"/>
        </w:rPr>
        <w:t>Longitude/East (UTM): From ----------------- to -------------------------</w:t>
      </w:r>
    </w:p>
    <w:p w:rsidR="006B4C8D" w:rsidRPr="00F365C3" w:rsidRDefault="006B4C8D" w:rsidP="00463A37">
      <w:pPr>
        <w:numPr>
          <w:ilvl w:val="1"/>
          <w:numId w:val="38"/>
        </w:numPr>
        <w:jc w:val="left"/>
        <w:rPr>
          <w:sz w:val="20"/>
        </w:rPr>
      </w:pPr>
      <w:r w:rsidRPr="00F365C3">
        <w:rPr>
          <w:sz w:val="20"/>
        </w:rPr>
        <w:t>Latitude/North (UTM): From ----------------- to -------------------------</w:t>
      </w:r>
    </w:p>
    <w:p w:rsidR="006B4C8D" w:rsidRPr="00F365C3" w:rsidRDefault="006B4C8D" w:rsidP="00463A37">
      <w:pPr>
        <w:numPr>
          <w:ilvl w:val="1"/>
          <w:numId w:val="38"/>
        </w:numPr>
        <w:jc w:val="left"/>
        <w:rPr>
          <w:sz w:val="20"/>
        </w:rPr>
      </w:pPr>
      <w:r w:rsidRPr="00F365C3">
        <w:rPr>
          <w:sz w:val="20"/>
        </w:rPr>
        <w:t>Altitude (</w:t>
      </w:r>
      <w:proofErr w:type="spellStart"/>
      <w:r w:rsidRPr="00F365C3">
        <w:rPr>
          <w:sz w:val="20"/>
        </w:rPr>
        <w:t>masl</w:t>
      </w:r>
      <w:proofErr w:type="spellEnd"/>
      <w:r w:rsidRPr="00F365C3">
        <w:rPr>
          <w:sz w:val="20"/>
        </w:rPr>
        <w:t>): From ----------------- to -------------------------</w:t>
      </w:r>
    </w:p>
    <w:p w:rsidR="006B4C8D" w:rsidRPr="00F365C3" w:rsidRDefault="006B4C8D" w:rsidP="00463A37">
      <w:pPr>
        <w:numPr>
          <w:ilvl w:val="0"/>
          <w:numId w:val="37"/>
        </w:numPr>
        <w:ind w:left="450" w:hanging="270"/>
        <w:jc w:val="left"/>
        <w:rPr>
          <w:sz w:val="20"/>
        </w:rPr>
      </w:pPr>
      <w:r w:rsidRPr="00F365C3">
        <w:rPr>
          <w:sz w:val="20"/>
        </w:rPr>
        <w:t>Client: ------------</w:t>
      </w:r>
    </w:p>
    <w:p w:rsidR="006B4C8D" w:rsidRPr="00F365C3" w:rsidRDefault="006B4C8D" w:rsidP="00463A37">
      <w:pPr>
        <w:numPr>
          <w:ilvl w:val="0"/>
          <w:numId w:val="37"/>
        </w:numPr>
        <w:ind w:left="450" w:hanging="270"/>
        <w:jc w:val="left"/>
        <w:rPr>
          <w:sz w:val="20"/>
        </w:rPr>
      </w:pPr>
      <w:r w:rsidRPr="00F365C3">
        <w:rPr>
          <w:sz w:val="20"/>
        </w:rPr>
        <w:t>Contractor: ------------------------</w:t>
      </w:r>
    </w:p>
    <w:p w:rsidR="006B4C8D" w:rsidRPr="00F365C3" w:rsidRDefault="006B4C8D" w:rsidP="00463A37">
      <w:pPr>
        <w:numPr>
          <w:ilvl w:val="0"/>
          <w:numId w:val="37"/>
        </w:numPr>
        <w:ind w:left="450" w:hanging="270"/>
        <w:jc w:val="left"/>
        <w:rPr>
          <w:sz w:val="20"/>
        </w:rPr>
      </w:pPr>
      <w:r w:rsidRPr="00F365C3">
        <w:rPr>
          <w:sz w:val="20"/>
        </w:rPr>
        <w:t>Consultant: ------------------------------------------</w:t>
      </w:r>
    </w:p>
    <w:p w:rsidR="006B4C8D" w:rsidRPr="00F365C3" w:rsidRDefault="006B4C8D" w:rsidP="00463A37">
      <w:pPr>
        <w:numPr>
          <w:ilvl w:val="0"/>
          <w:numId w:val="37"/>
        </w:numPr>
        <w:ind w:left="450" w:hanging="270"/>
        <w:jc w:val="left"/>
        <w:rPr>
          <w:sz w:val="20"/>
        </w:rPr>
      </w:pPr>
      <w:r w:rsidRPr="00F365C3">
        <w:rPr>
          <w:sz w:val="20"/>
        </w:rPr>
        <w:t>Month and year of project startup: -----------------------</w:t>
      </w:r>
    </w:p>
    <w:p w:rsidR="006B4C8D" w:rsidRPr="00F365C3" w:rsidRDefault="006B4C8D" w:rsidP="00463A37">
      <w:pPr>
        <w:numPr>
          <w:ilvl w:val="0"/>
          <w:numId w:val="37"/>
        </w:numPr>
        <w:ind w:left="450" w:hanging="270"/>
        <w:jc w:val="left"/>
        <w:rPr>
          <w:sz w:val="20"/>
        </w:rPr>
      </w:pPr>
      <w:r w:rsidRPr="00F365C3">
        <w:rPr>
          <w:sz w:val="20"/>
        </w:rPr>
        <w:t>Command Area: ------------------hectare</w:t>
      </w:r>
    </w:p>
    <w:p w:rsidR="006B4C8D" w:rsidRPr="00F365C3" w:rsidRDefault="006B4C8D" w:rsidP="00463A37">
      <w:pPr>
        <w:numPr>
          <w:ilvl w:val="0"/>
          <w:numId w:val="37"/>
        </w:numPr>
        <w:ind w:left="450" w:hanging="270"/>
        <w:jc w:val="left"/>
        <w:rPr>
          <w:sz w:val="20"/>
        </w:rPr>
      </w:pPr>
      <w:r w:rsidRPr="00F365C3">
        <w:rPr>
          <w:sz w:val="20"/>
        </w:rPr>
        <w:t>Total Number of Beneficiaries: ------------------HH</w:t>
      </w:r>
    </w:p>
    <w:p w:rsidR="006B4C8D" w:rsidRPr="00F365C3" w:rsidRDefault="006B4C8D" w:rsidP="006B4C8D">
      <w:pPr>
        <w:rPr>
          <w:sz w:val="20"/>
        </w:rPr>
      </w:pPr>
    </w:p>
    <w:p w:rsidR="006B4C8D" w:rsidRPr="00F365C3" w:rsidRDefault="006B4C8D" w:rsidP="00463A37">
      <w:pPr>
        <w:pStyle w:val="ListParagraph"/>
        <w:numPr>
          <w:ilvl w:val="0"/>
          <w:numId w:val="45"/>
        </w:numPr>
        <w:tabs>
          <w:tab w:val="left" w:pos="180"/>
        </w:tabs>
        <w:spacing w:before="0" w:after="0"/>
        <w:jc w:val="left"/>
        <w:rPr>
          <w:sz w:val="20"/>
        </w:rPr>
      </w:pPr>
      <w:r w:rsidRPr="00F365C3">
        <w:rPr>
          <w:sz w:val="20"/>
        </w:rPr>
        <w:t>Checking and handing over of detail design drawings at site level</w:t>
      </w:r>
    </w:p>
    <w:p w:rsidR="006B4C8D" w:rsidRPr="00F365C3" w:rsidRDefault="006B4C8D" w:rsidP="00463A37">
      <w:pPr>
        <w:pStyle w:val="ListParagraph"/>
        <w:numPr>
          <w:ilvl w:val="0"/>
          <w:numId w:val="47"/>
        </w:numPr>
        <w:tabs>
          <w:tab w:val="left" w:pos="180"/>
        </w:tabs>
        <w:spacing w:before="0" w:after="0"/>
        <w:jc w:val="left"/>
        <w:rPr>
          <w:sz w:val="20"/>
        </w:rPr>
      </w:pPr>
      <w:r w:rsidRPr="00F365C3">
        <w:rPr>
          <w:sz w:val="20"/>
        </w:rPr>
        <w:t>Checking and handing over of Bench Marks at Headwork and Command area ------------------------------------------------------------.</w:t>
      </w:r>
    </w:p>
    <w:p w:rsidR="006B4C8D" w:rsidRPr="00F365C3" w:rsidRDefault="006B4C8D" w:rsidP="00463A37">
      <w:pPr>
        <w:pStyle w:val="ListParagraph"/>
        <w:numPr>
          <w:ilvl w:val="0"/>
          <w:numId w:val="47"/>
        </w:numPr>
        <w:tabs>
          <w:tab w:val="left" w:pos="180"/>
        </w:tabs>
        <w:spacing w:before="0" w:after="0"/>
        <w:jc w:val="left"/>
        <w:rPr>
          <w:sz w:val="20"/>
        </w:rPr>
      </w:pPr>
      <w:r w:rsidRPr="00F365C3">
        <w:rPr>
          <w:sz w:val="20"/>
        </w:rPr>
        <w:t>Checking and handing over of headwork site topographic map and water abstraction system ---------------------------------------------------------------------------------------------------------------------------------------------------------------------------------.</w:t>
      </w:r>
    </w:p>
    <w:p w:rsidR="006B4C8D" w:rsidRPr="00F365C3" w:rsidRDefault="006B4C8D" w:rsidP="00463A37">
      <w:pPr>
        <w:pStyle w:val="ListParagraph"/>
        <w:numPr>
          <w:ilvl w:val="0"/>
          <w:numId w:val="47"/>
        </w:numPr>
        <w:tabs>
          <w:tab w:val="left" w:pos="180"/>
        </w:tabs>
        <w:spacing w:before="0" w:after="0"/>
        <w:jc w:val="left"/>
        <w:rPr>
          <w:sz w:val="20"/>
        </w:rPr>
      </w:pPr>
      <w:r w:rsidRPr="00F365C3">
        <w:rPr>
          <w:sz w:val="20"/>
        </w:rPr>
        <w:t>Checking and handing over of command area system layout ---------------------------------------------------------------------------------------------------------------------------------------------------------------------------------.</w:t>
      </w:r>
    </w:p>
    <w:p w:rsidR="006B4C8D" w:rsidRPr="00F365C3" w:rsidRDefault="006B4C8D" w:rsidP="00463A37">
      <w:pPr>
        <w:pStyle w:val="ListParagraph"/>
        <w:numPr>
          <w:ilvl w:val="0"/>
          <w:numId w:val="47"/>
        </w:numPr>
        <w:tabs>
          <w:tab w:val="left" w:pos="180"/>
        </w:tabs>
        <w:spacing w:before="0" w:after="0"/>
        <w:jc w:val="left"/>
        <w:rPr>
          <w:sz w:val="20"/>
        </w:rPr>
      </w:pPr>
      <w:r w:rsidRPr="00F365C3">
        <w:rPr>
          <w:sz w:val="20"/>
        </w:rPr>
        <w:t>Checking and handing over of location orientation and dimension of canal system ---------------------------------------------------------------------------------------------------------------------------------------------------------------------------------.</w:t>
      </w:r>
    </w:p>
    <w:p w:rsidR="006B4C8D" w:rsidRPr="00F365C3" w:rsidRDefault="006B4C8D" w:rsidP="00463A37">
      <w:pPr>
        <w:pStyle w:val="ListParagraph"/>
        <w:numPr>
          <w:ilvl w:val="0"/>
          <w:numId w:val="47"/>
        </w:numPr>
        <w:tabs>
          <w:tab w:val="left" w:pos="180"/>
        </w:tabs>
        <w:spacing w:before="0" w:after="0"/>
        <w:jc w:val="left"/>
        <w:rPr>
          <w:sz w:val="20"/>
        </w:rPr>
      </w:pPr>
      <w:r w:rsidRPr="00F365C3">
        <w:rPr>
          <w:sz w:val="20"/>
        </w:rPr>
        <w:t>Checking and handing over of location and dimension canal and social structures ---------------------------------------------------------------------------------------------------------------------------------------------------------------------------------.</w:t>
      </w:r>
    </w:p>
    <w:p w:rsidR="006B4C8D" w:rsidRPr="00F365C3" w:rsidRDefault="006B4C8D" w:rsidP="006B4C8D">
      <w:pPr>
        <w:tabs>
          <w:tab w:val="left" w:pos="180"/>
        </w:tabs>
        <w:ind w:left="180"/>
        <w:rPr>
          <w:sz w:val="20"/>
        </w:rPr>
      </w:pPr>
    </w:p>
    <w:p w:rsidR="006B4C8D" w:rsidRDefault="006B4C8D" w:rsidP="006B4C8D">
      <w:pPr>
        <w:tabs>
          <w:tab w:val="left" w:pos="180"/>
        </w:tabs>
        <w:ind w:left="180"/>
      </w:pPr>
    </w:p>
    <w:p w:rsidR="006B4C8D" w:rsidRDefault="006B4C8D" w:rsidP="00463A37">
      <w:pPr>
        <w:numPr>
          <w:ilvl w:val="0"/>
          <w:numId w:val="44"/>
        </w:numPr>
        <w:tabs>
          <w:tab w:val="left" w:pos="180"/>
        </w:tabs>
        <w:spacing w:line="360" w:lineRule="auto"/>
        <w:ind w:left="180" w:hanging="180"/>
        <w:jc w:val="left"/>
        <w:sectPr w:rsidR="006B4C8D" w:rsidSect="00145F23">
          <w:headerReference w:type="even" r:id="rId61"/>
          <w:headerReference w:type="default" r:id="rId62"/>
          <w:footerReference w:type="even" r:id="rId63"/>
          <w:footerReference w:type="default" r:id="rId64"/>
          <w:pgSz w:w="11907" w:h="16839" w:code="9"/>
          <w:pgMar w:top="1152" w:right="1152" w:bottom="1152" w:left="1152" w:header="720" w:footer="720" w:gutter="0"/>
          <w:cols w:space="720"/>
          <w:docGrid w:linePitch="360"/>
        </w:sectPr>
      </w:pPr>
    </w:p>
    <w:p w:rsidR="006B4C8D" w:rsidRPr="00F365C3" w:rsidRDefault="006B4C8D" w:rsidP="00463A37">
      <w:pPr>
        <w:pStyle w:val="ListParagraph"/>
        <w:numPr>
          <w:ilvl w:val="0"/>
          <w:numId w:val="45"/>
        </w:numPr>
        <w:tabs>
          <w:tab w:val="left" w:pos="180"/>
        </w:tabs>
        <w:spacing w:before="0" w:after="0"/>
        <w:jc w:val="left"/>
        <w:rPr>
          <w:sz w:val="20"/>
          <w:szCs w:val="20"/>
        </w:rPr>
      </w:pPr>
      <w:r w:rsidRPr="00F365C3">
        <w:rPr>
          <w:sz w:val="20"/>
          <w:szCs w:val="20"/>
        </w:rPr>
        <w:lastRenderedPageBreak/>
        <w:t>Checking and Handing Over of Major Components of the Project at Site Level</w:t>
      </w:r>
    </w:p>
    <w:tbl>
      <w:tblPr>
        <w:tblW w:w="12989" w:type="dxa"/>
        <w:jc w:val="center"/>
        <w:tblInd w:w="-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5"/>
        <w:gridCol w:w="2708"/>
        <w:gridCol w:w="999"/>
        <w:gridCol w:w="836"/>
        <w:gridCol w:w="1708"/>
        <w:gridCol w:w="1106"/>
        <w:gridCol w:w="1024"/>
        <w:gridCol w:w="938"/>
        <w:gridCol w:w="1605"/>
        <w:gridCol w:w="1260"/>
      </w:tblGrid>
      <w:tr w:rsidR="006B4C8D" w:rsidRPr="00F365C3" w:rsidTr="001135AB">
        <w:trPr>
          <w:trHeight w:val="20"/>
          <w:jc w:val="center"/>
        </w:trPr>
        <w:tc>
          <w:tcPr>
            <w:tcW w:w="805" w:type="dxa"/>
            <w:vMerge w:val="restart"/>
            <w:vAlign w:val="center"/>
          </w:tcPr>
          <w:p w:rsidR="006B4C8D" w:rsidRPr="00F365C3" w:rsidRDefault="006B4C8D" w:rsidP="00224294">
            <w:pPr>
              <w:jc w:val="center"/>
              <w:rPr>
                <w:b/>
                <w:bCs/>
                <w:color w:val="000000"/>
                <w:sz w:val="20"/>
                <w:szCs w:val="20"/>
              </w:rPr>
            </w:pPr>
            <w:r w:rsidRPr="00F365C3">
              <w:rPr>
                <w:b/>
                <w:bCs/>
                <w:color w:val="000000"/>
                <w:sz w:val="20"/>
                <w:szCs w:val="20"/>
              </w:rPr>
              <w:t>Item No.</w:t>
            </w:r>
          </w:p>
        </w:tc>
        <w:tc>
          <w:tcPr>
            <w:tcW w:w="2708" w:type="dxa"/>
            <w:vMerge w:val="restart"/>
            <w:vAlign w:val="center"/>
          </w:tcPr>
          <w:p w:rsidR="006B4C8D" w:rsidRPr="00F365C3" w:rsidRDefault="006B4C8D" w:rsidP="00224294">
            <w:pPr>
              <w:jc w:val="center"/>
              <w:rPr>
                <w:b/>
                <w:bCs/>
                <w:color w:val="000000"/>
                <w:sz w:val="20"/>
                <w:szCs w:val="20"/>
              </w:rPr>
            </w:pPr>
            <w:r w:rsidRPr="00F365C3">
              <w:rPr>
                <w:b/>
                <w:bCs/>
                <w:color w:val="000000"/>
                <w:sz w:val="20"/>
                <w:szCs w:val="20"/>
              </w:rPr>
              <w:t xml:space="preserve">Description of project major components </w:t>
            </w:r>
          </w:p>
        </w:tc>
        <w:tc>
          <w:tcPr>
            <w:tcW w:w="8216" w:type="dxa"/>
            <w:gridSpan w:val="7"/>
            <w:vAlign w:val="center"/>
          </w:tcPr>
          <w:p w:rsidR="006B4C8D" w:rsidRPr="00F365C3" w:rsidRDefault="006B4C8D" w:rsidP="00224294">
            <w:pPr>
              <w:tabs>
                <w:tab w:val="center" w:pos="4320"/>
                <w:tab w:val="right" w:pos="8640"/>
              </w:tabs>
              <w:jc w:val="center"/>
              <w:rPr>
                <w:b/>
                <w:sz w:val="20"/>
                <w:szCs w:val="20"/>
              </w:rPr>
            </w:pPr>
            <w:r w:rsidRPr="00F365C3">
              <w:rPr>
                <w:b/>
                <w:bCs/>
                <w:color w:val="000000"/>
                <w:sz w:val="20"/>
                <w:szCs w:val="20"/>
              </w:rPr>
              <w:t>Detail of the Structures</w:t>
            </w:r>
          </w:p>
        </w:tc>
        <w:tc>
          <w:tcPr>
            <w:tcW w:w="1260" w:type="dxa"/>
            <w:vMerge w:val="restart"/>
            <w:vAlign w:val="center"/>
          </w:tcPr>
          <w:p w:rsidR="006B4C8D" w:rsidRPr="00F365C3" w:rsidRDefault="006B4C8D" w:rsidP="00224294">
            <w:pPr>
              <w:tabs>
                <w:tab w:val="center" w:pos="4320"/>
                <w:tab w:val="right" w:pos="8640"/>
              </w:tabs>
              <w:jc w:val="center"/>
              <w:rPr>
                <w:b/>
                <w:sz w:val="20"/>
                <w:szCs w:val="20"/>
              </w:rPr>
            </w:pPr>
            <w:r w:rsidRPr="00F365C3">
              <w:rPr>
                <w:b/>
                <w:sz w:val="20"/>
                <w:szCs w:val="20"/>
              </w:rPr>
              <w:t>Remark</w:t>
            </w:r>
          </w:p>
        </w:tc>
      </w:tr>
      <w:tr w:rsidR="006B4C8D" w:rsidRPr="00F365C3" w:rsidTr="001135AB">
        <w:trPr>
          <w:trHeight w:val="20"/>
          <w:jc w:val="center"/>
        </w:trPr>
        <w:tc>
          <w:tcPr>
            <w:tcW w:w="805" w:type="dxa"/>
            <w:vMerge/>
            <w:vAlign w:val="center"/>
          </w:tcPr>
          <w:p w:rsidR="006B4C8D" w:rsidRPr="00F365C3" w:rsidRDefault="006B4C8D" w:rsidP="00224294">
            <w:pPr>
              <w:rPr>
                <w:b/>
                <w:bCs/>
                <w:color w:val="000000"/>
                <w:sz w:val="20"/>
                <w:szCs w:val="20"/>
              </w:rPr>
            </w:pPr>
          </w:p>
        </w:tc>
        <w:tc>
          <w:tcPr>
            <w:tcW w:w="2708" w:type="dxa"/>
            <w:vMerge/>
            <w:vAlign w:val="center"/>
          </w:tcPr>
          <w:p w:rsidR="006B4C8D" w:rsidRPr="00F365C3" w:rsidRDefault="006B4C8D" w:rsidP="00224294">
            <w:pPr>
              <w:rPr>
                <w:b/>
                <w:bCs/>
                <w:color w:val="000000"/>
                <w:sz w:val="20"/>
                <w:szCs w:val="20"/>
              </w:rPr>
            </w:pPr>
          </w:p>
        </w:tc>
        <w:tc>
          <w:tcPr>
            <w:tcW w:w="999" w:type="dxa"/>
            <w:vAlign w:val="center"/>
          </w:tcPr>
          <w:p w:rsidR="006B4C8D" w:rsidRPr="00F365C3" w:rsidRDefault="006B4C8D" w:rsidP="00224294">
            <w:pPr>
              <w:tabs>
                <w:tab w:val="center" w:pos="4320"/>
                <w:tab w:val="right" w:pos="8640"/>
              </w:tabs>
              <w:jc w:val="center"/>
              <w:rPr>
                <w:b/>
                <w:sz w:val="20"/>
                <w:szCs w:val="20"/>
              </w:rPr>
            </w:pPr>
            <w:r w:rsidRPr="00F365C3">
              <w:rPr>
                <w:b/>
                <w:sz w:val="20"/>
                <w:szCs w:val="20"/>
              </w:rPr>
              <w:t>Shape</w:t>
            </w:r>
          </w:p>
        </w:tc>
        <w:tc>
          <w:tcPr>
            <w:tcW w:w="836" w:type="dxa"/>
            <w:vAlign w:val="center"/>
          </w:tcPr>
          <w:p w:rsidR="006B4C8D" w:rsidRPr="00F365C3" w:rsidRDefault="006B4C8D" w:rsidP="00224294">
            <w:pPr>
              <w:tabs>
                <w:tab w:val="center" w:pos="4320"/>
                <w:tab w:val="right" w:pos="8640"/>
              </w:tabs>
              <w:jc w:val="center"/>
              <w:rPr>
                <w:b/>
                <w:sz w:val="20"/>
                <w:szCs w:val="20"/>
              </w:rPr>
            </w:pPr>
            <w:r w:rsidRPr="00F365C3">
              <w:rPr>
                <w:b/>
                <w:sz w:val="20"/>
                <w:szCs w:val="20"/>
              </w:rPr>
              <w:t>Type</w:t>
            </w:r>
          </w:p>
        </w:tc>
        <w:tc>
          <w:tcPr>
            <w:tcW w:w="1708" w:type="dxa"/>
            <w:vAlign w:val="center"/>
          </w:tcPr>
          <w:p w:rsidR="006B4C8D" w:rsidRPr="00F365C3" w:rsidRDefault="006B4C8D" w:rsidP="00224294">
            <w:pPr>
              <w:jc w:val="center"/>
              <w:rPr>
                <w:b/>
                <w:bCs/>
                <w:color w:val="000000"/>
                <w:sz w:val="20"/>
                <w:szCs w:val="20"/>
              </w:rPr>
            </w:pPr>
            <w:r w:rsidRPr="00F365C3">
              <w:rPr>
                <w:b/>
                <w:sz w:val="20"/>
                <w:szCs w:val="20"/>
              </w:rPr>
              <w:t>Specification</w:t>
            </w:r>
          </w:p>
        </w:tc>
        <w:tc>
          <w:tcPr>
            <w:tcW w:w="1106" w:type="dxa"/>
            <w:vAlign w:val="center"/>
          </w:tcPr>
          <w:p w:rsidR="006B4C8D" w:rsidRPr="00F365C3" w:rsidRDefault="006B4C8D" w:rsidP="00224294">
            <w:pPr>
              <w:jc w:val="center"/>
              <w:rPr>
                <w:b/>
                <w:bCs/>
                <w:color w:val="000000"/>
                <w:sz w:val="20"/>
                <w:szCs w:val="20"/>
              </w:rPr>
            </w:pPr>
            <w:r w:rsidRPr="00F365C3">
              <w:rPr>
                <w:b/>
                <w:bCs/>
                <w:color w:val="000000"/>
                <w:sz w:val="20"/>
                <w:szCs w:val="20"/>
              </w:rPr>
              <w:t>Length (m)</w:t>
            </w:r>
          </w:p>
        </w:tc>
        <w:tc>
          <w:tcPr>
            <w:tcW w:w="1024" w:type="dxa"/>
            <w:vAlign w:val="center"/>
          </w:tcPr>
          <w:p w:rsidR="006B4C8D" w:rsidRPr="00F365C3" w:rsidRDefault="006B4C8D" w:rsidP="00224294">
            <w:pPr>
              <w:jc w:val="center"/>
              <w:rPr>
                <w:b/>
                <w:bCs/>
                <w:color w:val="000000"/>
                <w:sz w:val="20"/>
                <w:szCs w:val="20"/>
              </w:rPr>
            </w:pPr>
            <w:r w:rsidRPr="00F365C3">
              <w:rPr>
                <w:b/>
                <w:bCs/>
                <w:color w:val="000000"/>
                <w:sz w:val="20"/>
                <w:szCs w:val="20"/>
              </w:rPr>
              <w:t>Width (m)</w:t>
            </w:r>
          </w:p>
        </w:tc>
        <w:tc>
          <w:tcPr>
            <w:tcW w:w="938" w:type="dxa"/>
            <w:vAlign w:val="center"/>
          </w:tcPr>
          <w:p w:rsidR="006B4C8D" w:rsidRPr="00F365C3" w:rsidRDefault="006B4C8D" w:rsidP="00224294">
            <w:pPr>
              <w:jc w:val="center"/>
              <w:rPr>
                <w:b/>
                <w:bCs/>
                <w:color w:val="000000"/>
                <w:sz w:val="20"/>
                <w:szCs w:val="20"/>
              </w:rPr>
            </w:pPr>
            <w:r w:rsidRPr="00F365C3">
              <w:rPr>
                <w:b/>
                <w:bCs/>
                <w:color w:val="000000"/>
                <w:sz w:val="20"/>
                <w:szCs w:val="20"/>
              </w:rPr>
              <w:t>Depth (m)</w:t>
            </w:r>
          </w:p>
        </w:tc>
        <w:tc>
          <w:tcPr>
            <w:tcW w:w="1605" w:type="dxa"/>
            <w:vAlign w:val="center"/>
          </w:tcPr>
          <w:p w:rsidR="006B4C8D" w:rsidRPr="00F365C3" w:rsidRDefault="006B4C8D" w:rsidP="00224294">
            <w:pPr>
              <w:jc w:val="center"/>
              <w:rPr>
                <w:b/>
                <w:bCs/>
                <w:color w:val="000000"/>
                <w:sz w:val="20"/>
                <w:szCs w:val="20"/>
              </w:rPr>
            </w:pPr>
            <w:r w:rsidRPr="00F365C3">
              <w:rPr>
                <w:b/>
                <w:bCs/>
                <w:color w:val="000000"/>
                <w:sz w:val="20"/>
                <w:szCs w:val="20"/>
              </w:rPr>
              <w:t>Elevation (</w:t>
            </w:r>
            <w:proofErr w:type="spellStart"/>
            <w:r w:rsidRPr="00F365C3">
              <w:rPr>
                <w:b/>
                <w:bCs/>
                <w:color w:val="000000"/>
                <w:sz w:val="20"/>
                <w:szCs w:val="20"/>
              </w:rPr>
              <w:t>masl</w:t>
            </w:r>
            <w:proofErr w:type="spellEnd"/>
            <w:r w:rsidRPr="00F365C3">
              <w:rPr>
                <w:b/>
                <w:bCs/>
                <w:color w:val="000000"/>
                <w:sz w:val="20"/>
                <w:szCs w:val="20"/>
              </w:rPr>
              <w:t>)</w:t>
            </w:r>
          </w:p>
        </w:tc>
        <w:tc>
          <w:tcPr>
            <w:tcW w:w="1260" w:type="dxa"/>
            <w:vMerge/>
          </w:tcPr>
          <w:p w:rsidR="006B4C8D" w:rsidRPr="00F365C3" w:rsidRDefault="006B4C8D" w:rsidP="00224294">
            <w:pPr>
              <w:tabs>
                <w:tab w:val="center" w:pos="4320"/>
                <w:tab w:val="right" w:pos="8640"/>
              </w:tabs>
              <w:rPr>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1</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Head Work</w:t>
            </w:r>
          </w:p>
        </w:tc>
        <w:tc>
          <w:tcPr>
            <w:tcW w:w="999" w:type="dxa"/>
          </w:tcPr>
          <w:p w:rsidR="006B4C8D" w:rsidRPr="00F365C3" w:rsidRDefault="006B4C8D" w:rsidP="00224294">
            <w:pPr>
              <w:tabs>
                <w:tab w:val="center" w:pos="4320"/>
                <w:tab w:val="right" w:pos="8640"/>
              </w:tabs>
              <w:rPr>
                <w:b/>
                <w:sz w:val="20"/>
                <w:szCs w:val="20"/>
              </w:rPr>
            </w:pPr>
          </w:p>
        </w:tc>
        <w:tc>
          <w:tcPr>
            <w:tcW w:w="836" w:type="dxa"/>
          </w:tcPr>
          <w:p w:rsidR="006B4C8D" w:rsidRPr="00F365C3" w:rsidRDefault="006B4C8D" w:rsidP="00224294">
            <w:pPr>
              <w:tabs>
                <w:tab w:val="center" w:pos="4320"/>
                <w:tab w:val="right" w:pos="8640"/>
              </w:tabs>
              <w:rPr>
                <w:b/>
                <w:sz w:val="20"/>
                <w:szCs w:val="20"/>
              </w:rPr>
            </w:pPr>
          </w:p>
        </w:tc>
        <w:tc>
          <w:tcPr>
            <w:tcW w:w="1708" w:type="dxa"/>
          </w:tcPr>
          <w:p w:rsidR="006B4C8D" w:rsidRPr="00F365C3" w:rsidRDefault="006B4C8D" w:rsidP="00224294">
            <w:pPr>
              <w:tabs>
                <w:tab w:val="center" w:pos="4320"/>
                <w:tab w:val="right" w:pos="8640"/>
              </w:tabs>
              <w:rPr>
                <w:b/>
                <w:sz w:val="20"/>
                <w:szCs w:val="20"/>
              </w:rPr>
            </w:pPr>
          </w:p>
        </w:tc>
        <w:tc>
          <w:tcPr>
            <w:tcW w:w="1106" w:type="dxa"/>
          </w:tcPr>
          <w:p w:rsidR="006B4C8D" w:rsidRPr="00F365C3" w:rsidRDefault="006B4C8D" w:rsidP="00224294">
            <w:pPr>
              <w:tabs>
                <w:tab w:val="center" w:pos="4320"/>
                <w:tab w:val="right" w:pos="8640"/>
              </w:tabs>
              <w:rPr>
                <w:b/>
                <w:sz w:val="20"/>
                <w:szCs w:val="20"/>
              </w:rPr>
            </w:pPr>
          </w:p>
        </w:tc>
        <w:tc>
          <w:tcPr>
            <w:tcW w:w="1024" w:type="dxa"/>
          </w:tcPr>
          <w:p w:rsidR="006B4C8D" w:rsidRPr="00F365C3" w:rsidRDefault="006B4C8D" w:rsidP="00224294">
            <w:pPr>
              <w:tabs>
                <w:tab w:val="center" w:pos="4320"/>
                <w:tab w:val="right" w:pos="8640"/>
              </w:tabs>
              <w:rPr>
                <w:b/>
                <w:sz w:val="20"/>
                <w:szCs w:val="20"/>
              </w:rPr>
            </w:pPr>
          </w:p>
        </w:tc>
        <w:tc>
          <w:tcPr>
            <w:tcW w:w="938" w:type="dxa"/>
          </w:tcPr>
          <w:p w:rsidR="006B4C8D" w:rsidRPr="00F365C3" w:rsidRDefault="006B4C8D" w:rsidP="00224294">
            <w:pPr>
              <w:tabs>
                <w:tab w:val="center" w:pos="4320"/>
                <w:tab w:val="right" w:pos="8640"/>
              </w:tabs>
              <w:rPr>
                <w:b/>
                <w:sz w:val="20"/>
                <w:szCs w:val="20"/>
              </w:rPr>
            </w:pPr>
          </w:p>
        </w:tc>
        <w:tc>
          <w:tcPr>
            <w:tcW w:w="1605" w:type="dxa"/>
          </w:tcPr>
          <w:p w:rsidR="006B4C8D" w:rsidRPr="00F365C3" w:rsidRDefault="006B4C8D" w:rsidP="00224294">
            <w:pPr>
              <w:tabs>
                <w:tab w:val="center" w:pos="4320"/>
                <w:tab w:val="right" w:pos="8640"/>
              </w:tabs>
              <w:rPr>
                <w:b/>
                <w:sz w:val="20"/>
                <w:szCs w:val="20"/>
              </w:rPr>
            </w:pPr>
          </w:p>
        </w:tc>
        <w:tc>
          <w:tcPr>
            <w:tcW w:w="1260" w:type="dxa"/>
          </w:tcPr>
          <w:p w:rsidR="006B4C8D" w:rsidRPr="00F365C3" w:rsidRDefault="006B4C8D" w:rsidP="00224294">
            <w:pPr>
              <w:tabs>
                <w:tab w:val="center" w:pos="4320"/>
                <w:tab w:val="right" w:pos="8640"/>
              </w:tabs>
              <w:rPr>
                <w:b/>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1.1</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Weir body</w:t>
            </w:r>
          </w:p>
        </w:tc>
        <w:tc>
          <w:tcPr>
            <w:tcW w:w="999" w:type="dxa"/>
          </w:tcPr>
          <w:p w:rsidR="006B4C8D" w:rsidRPr="00F365C3" w:rsidRDefault="006B4C8D" w:rsidP="00224294">
            <w:pPr>
              <w:tabs>
                <w:tab w:val="center" w:pos="4320"/>
                <w:tab w:val="right" w:pos="8640"/>
              </w:tabs>
              <w:rPr>
                <w:sz w:val="20"/>
                <w:szCs w:val="20"/>
              </w:rPr>
            </w:pPr>
          </w:p>
        </w:tc>
        <w:tc>
          <w:tcPr>
            <w:tcW w:w="836" w:type="dxa"/>
          </w:tcPr>
          <w:p w:rsidR="006B4C8D" w:rsidRPr="00F365C3" w:rsidRDefault="006B4C8D" w:rsidP="00224294">
            <w:pPr>
              <w:tabs>
                <w:tab w:val="center" w:pos="4320"/>
                <w:tab w:val="right" w:pos="8640"/>
              </w:tabs>
              <w:rPr>
                <w:sz w:val="20"/>
                <w:szCs w:val="20"/>
              </w:rPr>
            </w:pPr>
          </w:p>
        </w:tc>
        <w:tc>
          <w:tcPr>
            <w:tcW w:w="1708" w:type="dxa"/>
          </w:tcPr>
          <w:p w:rsidR="006B4C8D" w:rsidRPr="00F365C3" w:rsidRDefault="006B4C8D" w:rsidP="00224294">
            <w:pPr>
              <w:tabs>
                <w:tab w:val="center" w:pos="4320"/>
                <w:tab w:val="right" w:pos="8640"/>
              </w:tabs>
              <w:rPr>
                <w:sz w:val="20"/>
                <w:szCs w:val="20"/>
              </w:rPr>
            </w:pPr>
          </w:p>
        </w:tc>
        <w:tc>
          <w:tcPr>
            <w:tcW w:w="1106" w:type="dxa"/>
          </w:tcPr>
          <w:p w:rsidR="006B4C8D" w:rsidRPr="00F365C3" w:rsidRDefault="006B4C8D" w:rsidP="00224294">
            <w:pPr>
              <w:tabs>
                <w:tab w:val="center" w:pos="4320"/>
                <w:tab w:val="right" w:pos="8640"/>
              </w:tabs>
              <w:rPr>
                <w:sz w:val="20"/>
                <w:szCs w:val="20"/>
              </w:rPr>
            </w:pPr>
          </w:p>
        </w:tc>
        <w:tc>
          <w:tcPr>
            <w:tcW w:w="1024" w:type="dxa"/>
          </w:tcPr>
          <w:p w:rsidR="006B4C8D" w:rsidRPr="00F365C3" w:rsidRDefault="006B4C8D" w:rsidP="00224294">
            <w:pPr>
              <w:tabs>
                <w:tab w:val="center" w:pos="4320"/>
                <w:tab w:val="right" w:pos="8640"/>
              </w:tabs>
              <w:rPr>
                <w:sz w:val="20"/>
                <w:szCs w:val="20"/>
              </w:rPr>
            </w:pPr>
          </w:p>
        </w:tc>
        <w:tc>
          <w:tcPr>
            <w:tcW w:w="938" w:type="dxa"/>
          </w:tcPr>
          <w:p w:rsidR="006B4C8D" w:rsidRPr="00F365C3" w:rsidRDefault="006B4C8D" w:rsidP="00224294">
            <w:pPr>
              <w:tabs>
                <w:tab w:val="center" w:pos="4320"/>
                <w:tab w:val="right" w:pos="8640"/>
              </w:tabs>
              <w:rPr>
                <w:sz w:val="20"/>
                <w:szCs w:val="20"/>
              </w:rPr>
            </w:pPr>
          </w:p>
        </w:tc>
        <w:tc>
          <w:tcPr>
            <w:tcW w:w="1605" w:type="dxa"/>
          </w:tcPr>
          <w:p w:rsidR="006B4C8D" w:rsidRPr="00F365C3" w:rsidRDefault="006B4C8D" w:rsidP="00224294">
            <w:pPr>
              <w:tabs>
                <w:tab w:val="center" w:pos="4320"/>
                <w:tab w:val="right" w:pos="8640"/>
              </w:tabs>
              <w:rPr>
                <w:sz w:val="20"/>
                <w:szCs w:val="20"/>
              </w:rPr>
            </w:pPr>
          </w:p>
        </w:tc>
        <w:tc>
          <w:tcPr>
            <w:tcW w:w="1260" w:type="dxa"/>
          </w:tcPr>
          <w:p w:rsidR="006B4C8D" w:rsidRPr="00F365C3" w:rsidRDefault="006B4C8D" w:rsidP="00224294">
            <w:pPr>
              <w:tabs>
                <w:tab w:val="center" w:pos="4320"/>
                <w:tab w:val="right" w:pos="8640"/>
              </w:tabs>
              <w:rPr>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1.2</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U/S apron</w:t>
            </w:r>
          </w:p>
        </w:tc>
        <w:tc>
          <w:tcPr>
            <w:tcW w:w="999" w:type="dxa"/>
          </w:tcPr>
          <w:p w:rsidR="006B4C8D" w:rsidRPr="00F365C3" w:rsidRDefault="006B4C8D" w:rsidP="00224294">
            <w:pPr>
              <w:tabs>
                <w:tab w:val="center" w:pos="4320"/>
                <w:tab w:val="right" w:pos="8640"/>
              </w:tabs>
              <w:rPr>
                <w:sz w:val="20"/>
                <w:szCs w:val="20"/>
              </w:rPr>
            </w:pPr>
          </w:p>
        </w:tc>
        <w:tc>
          <w:tcPr>
            <w:tcW w:w="836" w:type="dxa"/>
          </w:tcPr>
          <w:p w:rsidR="006B4C8D" w:rsidRPr="00F365C3" w:rsidRDefault="006B4C8D" w:rsidP="00224294">
            <w:pPr>
              <w:tabs>
                <w:tab w:val="center" w:pos="4320"/>
                <w:tab w:val="right" w:pos="8640"/>
              </w:tabs>
              <w:rPr>
                <w:sz w:val="20"/>
                <w:szCs w:val="20"/>
              </w:rPr>
            </w:pPr>
          </w:p>
        </w:tc>
        <w:tc>
          <w:tcPr>
            <w:tcW w:w="1708" w:type="dxa"/>
          </w:tcPr>
          <w:p w:rsidR="006B4C8D" w:rsidRPr="00F365C3" w:rsidRDefault="006B4C8D" w:rsidP="00224294">
            <w:pPr>
              <w:tabs>
                <w:tab w:val="center" w:pos="4320"/>
                <w:tab w:val="right" w:pos="8640"/>
              </w:tabs>
              <w:rPr>
                <w:sz w:val="20"/>
                <w:szCs w:val="20"/>
              </w:rPr>
            </w:pPr>
          </w:p>
        </w:tc>
        <w:tc>
          <w:tcPr>
            <w:tcW w:w="1106" w:type="dxa"/>
          </w:tcPr>
          <w:p w:rsidR="006B4C8D" w:rsidRPr="00F365C3" w:rsidRDefault="006B4C8D" w:rsidP="00224294">
            <w:pPr>
              <w:tabs>
                <w:tab w:val="center" w:pos="4320"/>
                <w:tab w:val="right" w:pos="8640"/>
              </w:tabs>
              <w:rPr>
                <w:sz w:val="20"/>
                <w:szCs w:val="20"/>
              </w:rPr>
            </w:pPr>
          </w:p>
        </w:tc>
        <w:tc>
          <w:tcPr>
            <w:tcW w:w="1024" w:type="dxa"/>
          </w:tcPr>
          <w:p w:rsidR="006B4C8D" w:rsidRPr="00F365C3" w:rsidRDefault="006B4C8D" w:rsidP="00224294">
            <w:pPr>
              <w:tabs>
                <w:tab w:val="center" w:pos="4320"/>
                <w:tab w:val="right" w:pos="8640"/>
              </w:tabs>
              <w:rPr>
                <w:sz w:val="20"/>
                <w:szCs w:val="20"/>
              </w:rPr>
            </w:pPr>
          </w:p>
        </w:tc>
        <w:tc>
          <w:tcPr>
            <w:tcW w:w="938" w:type="dxa"/>
          </w:tcPr>
          <w:p w:rsidR="006B4C8D" w:rsidRPr="00F365C3" w:rsidRDefault="006B4C8D" w:rsidP="00224294">
            <w:pPr>
              <w:tabs>
                <w:tab w:val="center" w:pos="4320"/>
                <w:tab w:val="right" w:pos="8640"/>
              </w:tabs>
              <w:rPr>
                <w:sz w:val="20"/>
                <w:szCs w:val="20"/>
              </w:rPr>
            </w:pPr>
          </w:p>
        </w:tc>
        <w:tc>
          <w:tcPr>
            <w:tcW w:w="1605" w:type="dxa"/>
          </w:tcPr>
          <w:p w:rsidR="006B4C8D" w:rsidRPr="00F365C3" w:rsidRDefault="006B4C8D" w:rsidP="00224294">
            <w:pPr>
              <w:tabs>
                <w:tab w:val="center" w:pos="4320"/>
                <w:tab w:val="right" w:pos="8640"/>
              </w:tabs>
              <w:rPr>
                <w:sz w:val="20"/>
                <w:szCs w:val="20"/>
              </w:rPr>
            </w:pPr>
          </w:p>
        </w:tc>
        <w:tc>
          <w:tcPr>
            <w:tcW w:w="1260" w:type="dxa"/>
          </w:tcPr>
          <w:p w:rsidR="006B4C8D" w:rsidRPr="00F365C3" w:rsidRDefault="006B4C8D" w:rsidP="00224294">
            <w:pPr>
              <w:tabs>
                <w:tab w:val="center" w:pos="4320"/>
                <w:tab w:val="right" w:pos="8640"/>
              </w:tabs>
              <w:rPr>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1.3</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D/S apron</w:t>
            </w:r>
          </w:p>
        </w:tc>
        <w:tc>
          <w:tcPr>
            <w:tcW w:w="999" w:type="dxa"/>
          </w:tcPr>
          <w:p w:rsidR="006B4C8D" w:rsidRPr="00F365C3" w:rsidRDefault="006B4C8D" w:rsidP="00224294">
            <w:pPr>
              <w:tabs>
                <w:tab w:val="center" w:pos="4320"/>
                <w:tab w:val="right" w:pos="8640"/>
              </w:tabs>
              <w:rPr>
                <w:sz w:val="20"/>
                <w:szCs w:val="20"/>
              </w:rPr>
            </w:pPr>
          </w:p>
        </w:tc>
        <w:tc>
          <w:tcPr>
            <w:tcW w:w="836" w:type="dxa"/>
          </w:tcPr>
          <w:p w:rsidR="006B4C8D" w:rsidRPr="00F365C3" w:rsidRDefault="006B4C8D" w:rsidP="00224294">
            <w:pPr>
              <w:tabs>
                <w:tab w:val="center" w:pos="4320"/>
                <w:tab w:val="right" w:pos="8640"/>
              </w:tabs>
              <w:rPr>
                <w:sz w:val="20"/>
                <w:szCs w:val="20"/>
              </w:rPr>
            </w:pPr>
          </w:p>
        </w:tc>
        <w:tc>
          <w:tcPr>
            <w:tcW w:w="1708" w:type="dxa"/>
          </w:tcPr>
          <w:p w:rsidR="006B4C8D" w:rsidRPr="00F365C3" w:rsidRDefault="006B4C8D" w:rsidP="00224294">
            <w:pPr>
              <w:tabs>
                <w:tab w:val="center" w:pos="4320"/>
                <w:tab w:val="right" w:pos="8640"/>
              </w:tabs>
              <w:rPr>
                <w:sz w:val="20"/>
                <w:szCs w:val="20"/>
              </w:rPr>
            </w:pPr>
          </w:p>
        </w:tc>
        <w:tc>
          <w:tcPr>
            <w:tcW w:w="1106" w:type="dxa"/>
          </w:tcPr>
          <w:p w:rsidR="006B4C8D" w:rsidRPr="00F365C3" w:rsidRDefault="006B4C8D" w:rsidP="00224294">
            <w:pPr>
              <w:tabs>
                <w:tab w:val="center" w:pos="4320"/>
                <w:tab w:val="right" w:pos="8640"/>
              </w:tabs>
              <w:rPr>
                <w:sz w:val="20"/>
                <w:szCs w:val="20"/>
              </w:rPr>
            </w:pPr>
          </w:p>
        </w:tc>
        <w:tc>
          <w:tcPr>
            <w:tcW w:w="1024" w:type="dxa"/>
          </w:tcPr>
          <w:p w:rsidR="006B4C8D" w:rsidRPr="00F365C3" w:rsidRDefault="006B4C8D" w:rsidP="00224294">
            <w:pPr>
              <w:tabs>
                <w:tab w:val="center" w:pos="4320"/>
                <w:tab w:val="right" w:pos="8640"/>
              </w:tabs>
              <w:rPr>
                <w:sz w:val="20"/>
                <w:szCs w:val="20"/>
              </w:rPr>
            </w:pPr>
          </w:p>
        </w:tc>
        <w:tc>
          <w:tcPr>
            <w:tcW w:w="938" w:type="dxa"/>
          </w:tcPr>
          <w:p w:rsidR="006B4C8D" w:rsidRPr="00F365C3" w:rsidRDefault="006B4C8D" w:rsidP="00224294">
            <w:pPr>
              <w:tabs>
                <w:tab w:val="center" w:pos="4320"/>
                <w:tab w:val="right" w:pos="8640"/>
              </w:tabs>
              <w:rPr>
                <w:sz w:val="20"/>
                <w:szCs w:val="20"/>
              </w:rPr>
            </w:pPr>
          </w:p>
        </w:tc>
        <w:tc>
          <w:tcPr>
            <w:tcW w:w="1605" w:type="dxa"/>
          </w:tcPr>
          <w:p w:rsidR="006B4C8D" w:rsidRPr="00F365C3" w:rsidRDefault="006B4C8D" w:rsidP="00224294">
            <w:pPr>
              <w:tabs>
                <w:tab w:val="center" w:pos="4320"/>
                <w:tab w:val="right" w:pos="8640"/>
              </w:tabs>
              <w:rPr>
                <w:sz w:val="20"/>
                <w:szCs w:val="20"/>
              </w:rPr>
            </w:pPr>
          </w:p>
        </w:tc>
        <w:tc>
          <w:tcPr>
            <w:tcW w:w="1260" w:type="dxa"/>
          </w:tcPr>
          <w:p w:rsidR="006B4C8D" w:rsidRPr="00F365C3" w:rsidRDefault="006B4C8D" w:rsidP="00224294">
            <w:pPr>
              <w:tabs>
                <w:tab w:val="center" w:pos="4320"/>
                <w:tab w:val="right" w:pos="8640"/>
              </w:tabs>
              <w:rPr>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1.4</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Wing walls</w:t>
            </w:r>
          </w:p>
        </w:tc>
        <w:tc>
          <w:tcPr>
            <w:tcW w:w="999" w:type="dxa"/>
          </w:tcPr>
          <w:p w:rsidR="006B4C8D" w:rsidRPr="00F365C3" w:rsidRDefault="006B4C8D" w:rsidP="00224294">
            <w:pPr>
              <w:tabs>
                <w:tab w:val="center" w:pos="4320"/>
                <w:tab w:val="right" w:pos="8640"/>
              </w:tabs>
              <w:rPr>
                <w:sz w:val="20"/>
                <w:szCs w:val="20"/>
              </w:rPr>
            </w:pPr>
          </w:p>
        </w:tc>
        <w:tc>
          <w:tcPr>
            <w:tcW w:w="836" w:type="dxa"/>
          </w:tcPr>
          <w:p w:rsidR="006B4C8D" w:rsidRPr="00F365C3" w:rsidRDefault="006B4C8D" w:rsidP="00224294">
            <w:pPr>
              <w:tabs>
                <w:tab w:val="center" w:pos="4320"/>
                <w:tab w:val="right" w:pos="8640"/>
              </w:tabs>
              <w:rPr>
                <w:sz w:val="20"/>
                <w:szCs w:val="20"/>
              </w:rPr>
            </w:pPr>
          </w:p>
        </w:tc>
        <w:tc>
          <w:tcPr>
            <w:tcW w:w="1708" w:type="dxa"/>
          </w:tcPr>
          <w:p w:rsidR="006B4C8D" w:rsidRPr="00F365C3" w:rsidRDefault="006B4C8D" w:rsidP="00224294">
            <w:pPr>
              <w:tabs>
                <w:tab w:val="center" w:pos="4320"/>
                <w:tab w:val="right" w:pos="8640"/>
              </w:tabs>
              <w:rPr>
                <w:sz w:val="20"/>
                <w:szCs w:val="20"/>
              </w:rPr>
            </w:pPr>
          </w:p>
        </w:tc>
        <w:tc>
          <w:tcPr>
            <w:tcW w:w="1106" w:type="dxa"/>
          </w:tcPr>
          <w:p w:rsidR="006B4C8D" w:rsidRPr="00F365C3" w:rsidRDefault="006B4C8D" w:rsidP="00224294">
            <w:pPr>
              <w:tabs>
                <w:tab w:val="center" w:pos="4320"/>
                <w:tab w:val="right" w:pos="8640"/>
              </w:tabs>
              <w:rPr>
                <w:sz w:val="20"/>
                <w:szCs w:val="20"/>
              </w:rPr>
            </w:pPr>
          </w:p>
        </w:tc>
        <w:tc>
          <w:tcPr>
            <w:tcW w:w="1024" w:type="dxa"/>
          </w:tcPr>
          <w:p w:rsidR="006B4C8D" w:rsidRPr="00F365C3" w:rsidRDefault="006B4C8D" w:rsidP="00224294">
            <w:pPr>
              <w:tabs>
                <w:tab w:val="center" w:pos="4320"/>
                <w:tab w:val="right" w:pos="8640"/>
              </w:tabs>
              <w:rPr>
                <w:sz w:val="20"/>
                <w:szCs w:val="20"/>
              </w:rPr>
            </w:pPr>
          </w:p>
        </w:tc>
        <w:tc>
          <w:tcPr>
            <w:tcW w:w="938" w:type="dxa"/>
          </w:tcPr>
          <w:p w:rsidR="006B4C8D" w:rsidRPr="00F365C3" w:rsidRDefault="006B4C8D" w:rsidP="00224294">
            <w:pPr>
              <w:tabs>
                <w:tab w:val="center" w:pos="4320"/>
                <w:tab w:val="right" w:pos="8640"/>
              </w:tabs>
              <w:rPr>
                <w:sz w:val="20"/>
                <w:szCs w:val="20"/>
              </w:rPr>
            </w:pPr>
          </w:p>
        </w:tc>
        <w:tc>
          <w:tcPr>
            <w:tcW w:w="1605" w:type="dxa"/>
          </w:tcPr>
          <w:p w:rsidR="006B4C8D" w:rsidRPr="00F365C3" w:rsidRDefault="006B4C8D" w:rsidP="00224294">
            <w:pPr>
              <w:tabs>
                <w:tab w:val="center" w:pos="4320"/>
                <w:tab w:val="right" w:pos="8640"/>
              </w:tabs>
              <w:rPr>
                <w:sz w:val="20"/>
                <w:szCs w:val="20"/>
              </w:rPr>
            </w:pPr>
          </w:p>
        </w:tc>
        <w:tc>
          <w:tcPr>
            <w:tcW w:w="1260" w:type="dxa"/>
          </w:tcPr>
          <w:p w:rsidR="006B4C8D" w:rsidRPr="00F365C3" w:rsidRDefault="006B4C8D" w:rsidP="00224294">
            <w:pPr>
              <w:tabs>
                <w:tab w:val="center" w:pos="4320"/>
                <w:tab w:val="right" w:pos="8640"/>
              </w:tabs>
              <w:rPr>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1.5</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Gates</w:t>
            </w:r>
          </w:p>
        </w:tc>
        <w:tc>
          <w:tcPr>
            <w:tcW w:w="999" w:type="dxa"/>
          </w:tcPr>
          <w:p w:rsidR="006B4C8D" w:rsidRPr="00F365C3" w:rsidRDefault="006B4C8D" w:rsidP="00224294">
            <w:pPr>
              <w:tabs>
                <w:tab w:val="center" w:pos="4320"/>
                <w:tab w:val="right" w:pos="8640"/>
              </w:tabs>
              <w:rPr>
                <w:sz w:val="20"/>
                <w:szCs w:val="20"/>
              </w:rPr>
            </w:pPr>
          </w:p>
        </w:tc>
        <w:tc>
          <w:tcPr>
            <w:tcW w:w="836" w:type="dxa"/>
          </w:tcPr>
          <w:p w:rsidR="006B4C8D" w:rsidRPr="00F365C3" w:rsidRDefault="006B4C8D" w:rsidP="00224294">
            <w:pPr>
              <w:tabs>
                <w:tab w:val="center" w:pos="4320"/>
                <w:tab w:val="right" w:pos="8640"/>
              </w:tabs>
              <w:rPr>
                <w:sz w:val="20"/>
                <w:szCs w:val="20"/>
              </w:rPr>
            </w:pPr>
          </w:p>
        </w:tc>
        <w:tc>
          <w:tcPr>
            <w:tcW w:w="1708" w:type="dxa"/>
          </w:tcPr>
          <w:p w:rsidR="006B4C8D" w:rsidRPr="00F365C3" w:rsidRDefault="006B4C8D" w:rsidP="00224294">
            <w:pPr>
              <w:tabs>
                <w:tab w:val="center" w:pos="4320"/>
                <w:tab w:val="right" w:pos="8640"/>
              </w:tabs>
              <w:rPr>
                <w:sz w:val="20"/>
                <w:szCs w:val="20"/>
              </w:rPr>
            </w:pPr>
          </w:p>
        </w:tc>
        <w:tc>
          <w:tcPr>
            <w:tcW w:w="1106" w:type="dxa"/>
          </w:tcPr>
          <w:p w:rsidR="006B4C8D" w:rsidRPr="00F365C3" w:rsidRDefault="006B4C8D" w:rsidP="00224294">
            <w:pPr>
              <w:tabs>
                <w:tab w:val="center" w:pos="4320"/>
                <w:tab w:val="right" w:pos="8640"/>
              </w:tabs>
              <w:rPr>
                <w:sz w:val="20"/>
                <w:szCs w:val="20"/>
              </w:rPr>
            </w:pPr>
          </w:p>
        </w:tc>
        <w:tc>
          <w:tcPr>
            <w:tcW w:w="1024" w:type="dxa"/>
          </w:tcPr>
          <w:p w:rsidR="006B4C8D" w:rsidRPr="00F365C3" w:rsidRDefault="006B4C8D" w:rsidP="00224294">
            <w:pPr>
              <w:tabs>
                <w:tab w:val="center" w:pos="4320"/>
                <w:tab w:val="right" w:pos="8640"/>
              </w:tabs>
              <w:rPr>
                <w:sz w:val="20"/>
                <w:szCs w:val="20"/>
              </w:rPr>
            </w:pPr>
          </w:p>
        </w:tc>
        <w:tc>
          <w:tcPr>
            <w:tcW w:w="938" w:type="dxa"/>
          </w:tcPr>
          <w:p w:rsidR="006B4C8D" w:rsidRPr="00F365C3" w:rsidRDefault="006B4C8D" w:rsidP="00224294">
            <w:pPr>
              <w:tabs>
                <w:tab w:val="center" w:pos="4320"/>
                <w:tab w:val="right" w:pos="8640"/>
              </w:tabs>
              <w:rPr>
                <w:sz w:val="20"/>
                <w:szCs w:val="20"/>
              </w:rPr>
            </w:pPr>
          </w:p>
        </w:tc>
        <w:tc>
          <w:tcPr>
            <w:tcW w:w="1605" w:type="dxa"/>
          </w:tcPr>
          <w:p w:rsidR="006B4C8D" w:rsidRPr="00F365C3" w:rsidRDefault="006B4C8D" w:rsidP="00224294">
            <w:pPr>
              <w:tabs>
                <w:tab w:val="center" w:pos="4320"/>
                <w:tab w:val="right" w:pos="8640"/>
              </w:tabs>
              <w:rPr>
                <w:sz w:val="20"/>
                <w:szCs w:val="20"/>
              </w:rPr>
            </w:pPr>
          </w:p>
        </w:tc>
        <w:tc>
          <w:tcPr>
            <w:tcW w:w="1260" w:type="dxa"/>
          </w:tcPr>
          <w:p w:rsidR="006B4C8D" w:rsidRPr="00F365C3" w:rsidRDefault="006B4C8D" w:rsidP="00224294">
            <w:pPr>
              <w:tabs>
                <w:tab w:val="center" w:pos="4320"/>
                <w:tab w:val="right" w:pos="8640"/>
              </w:tabs>
              <w:rPr>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2</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Conveyance canal</w:t>
            </w:r>
          </w:p>
        </w:tc>
        <w:tc>
          <w:tcPr>
            <w:tcW w:w="999" w:type="dxa"/>
          </w:tcPr>
          <w:p w:rsidR="006B4C8D" w:rsidRPr="00F365C3" w:rsidRDefault="006B4C8D" w:rsidP="00224294">
            <w:pPr>
              <w:tabs>
                <w:tab w:val="center" w:pos="4320"/>
                <w:tab w:val="right" w:pos="8640"/>
              </w:tabs>
              <w:rPr>
                <w:b/>
                <w:sz w:val="20"/>
                <w:szCs w:val="20"/>
              </w:rPr>
            </w:pPr>
          </w:p>
        </w:tc>
        <w:tc>
          <w:tcPr>
            <w:tcW w:w="836" w:type="dxa"/>
          </w:tcPr>
          <w:p w:rsidR="006B4C8D" w:rsidRPr="00F365C3" w:rsidRDefault="006B4C8D" w:rsidP="00224294">
            <w:pPr>
              <w:tabs>
                <w:tab w:val="center" w:pos="4320"/>
                <w:tab w:val="right" w:pos="8640"/>
              </w:tabs>
              <w:rPr>
                <w:b/>
                <w:sz w:val="20"/>
                <w:szCs w:val="20"/>
              </w:rPr>
            </w:pPr>
          </w:p>
        </w:tc>
        <w:tc>
          <w:tcPr>
            <w:tcW w:w="1708" w:type="dxa"/>
          </w:tcPr>
          <w:p w:rsidR="006B4C8D" w:rsidRPr="00F365C3" w:rsidRDefault="006B4C8D" w:rsidP="00224294">
            <w:pPr>
              <w:tabs>
                <w:tab w:val="center" w:pos="4320"/>
                <w:tab w:val="right" w:pos="8640"/>
              </w:tabs>
              <w:rPr>
                <w:b/>
                <w:sz w:val="20"/>
                <w:szCs w:val="20"/>
              </w:rPr>
            </w:pPr>
          </w:p>
        </w:tc>
        <w:tc>
          <w:tcPr>
            <w:tcW w:w="1106" w:type="dxa"/>
          </w:tcPr>
          <w:p w:rsidR="006B4C8D" w:rsidRPr="00F365C3" w:rsidRDefault="006B4C8D" w:rsidP="00224294">
            <w:pPr>
              <w:tabs>
                <w:tab w:val="center" w:pos="4320"/>
                <w:tab w:val="right" w:pos="8640"/>
              </w:tabs>
              <w:rPr>
                <w:b/>
                <w:sz w:val="20"/>
                <w:szCs w:val="20"/>
              </w:rPr>
            </w:pPr>
          </w:p>
        </w:tc>
        <w:tc>
          <w:tcPr>
            <w:tcW w:w="1024" w:type="dxa"/>
          </w:tcPr>
          <w:p w:rsidR="006B4C8D" w:rsidRPr="00F365C3" w:rsidRDefault="006B4C8D" w:rsidP="00224294">
            <w:pPr>
              <w:tabs>
                <w:tab w:val="center" w:pos="4320"/>
                <w:tab w:val="right" w:pos="8640"/>
              </w:tabs>
              <w:rPr>
                <w:b/>
                <w:sz w:val="20"/>
                <w:szCs w:val="20"/>
              </w:rPr>
            </w:pPr>
          </w:p>
        </w:tc>
        <w:tc>
          <w:tcPr>
            <w:tcW w:w="938" w:type="dxa"/>
          </w:tcPr>
          <w:p w:rsidR="006B4C8D" w:rsidRPr="00F365C3" w:rsidRDefault="006B4C8D" w:rsidP="00224294">
            <w:pPr>
              <w:tabs>
                <w:tab w:val="center" w:pos="4320"/>
                <w:tab w:val="right" w:pos="8640"/>
              </w:tabs>
              <w:rPr>
                <w:b/>
                <w:sz w:val="20"/>
                <w:szCs w:val="20"/>
              </w:rPr>
            </w:pPr>
          </w:p>
        </w:tc>
        <w:tc>
          <w:tcPr>
            <w:tcW w:w="1605" w:type="dxa"/>
          </w:tcPr>
          <w:p w:rsidR="006B4C8D" w:rsidRPr="00F365C3" w:rsidRDefault="006B4C8D" w:rsidP="00224294">
            <w:pPr>
              <w:tabs>
                <w:tab w:val="center" w:pos="4320"/>
                <w:tab w:val="right" w:pos="8640"/>
              </w:tabs>
              <w:rPr>
                <w:b/>
                <w:sz w:val="20"/>
                <w:szCs w:val="20"/>
              </w:rPr>
            </w:pPr>
          </w:p>
        </w:tc>
        <w:tc>
          <w:tcPr>
            <w:tcW w:w="1260" w:type="dxa"/>
          </w:tcPr>
          <w:p w:rsidR="006B4C8D" w:rsidRPr="00F365C3" w:rsidRDefault="006B4C8D" w:rsidP="00224294">
            <w:pPr>
              <w:tabs>
                <w:tab w:val="center" w:pos="4320"/>
                <w:tab w:val="right" w:pos="8640"/>
              </w:tabs>
              <w:rPr>
                <w:b/>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3</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Main Canal</w:t>
            </w:r>
          </w:p>
        </w:tc>
        <w:tc>
          <w:tcPr>
            <w:tcW w:w="999" w:type="dxa"/>
          </w:tcPr>
          <w:p w:rsidR="006B4C8D" w:rsidRPr="00F365C3" w:rsidRDefault="006B4C8D" w:rsidP="00224294">
            <w:pPr>
              <w:tabs>
                <w:tab w:val="center" w:pos="4320"/>
                <w:tab w:val="right" w:pos="8640"/>
              </w:tabs>
              <w:rPr>
                <w:b/>
                <w:sz w:val="20"/>
                <w:szCs w:val="20"/>
              </w:rPr>
            </w:pPr>
          </w:p>
        </w:tc>
        <w:tc>
          <w:tcPr>
            <w:tcW w:w="836" w:type="dxa"/>
          </w:tcPr>
          <w:p w:rsidR="006B4C8D" w:rsidRPr="00F365C3" w:rsidRDefault="006B4C8D" w:rsidP="00224294">
            <w:pPr>
              <w:tabs>
                <w:tab w:val="center" w:pos="4320"/>
                <w:tab w:val="right" w:pos="8640"/>
              </w:tabs>
              <w:rPr>
                <w:b/>
                <w:sz w:val="20"/>
                <w:szCs w:val="20"/>
              </w:rPr>
            </w:pPr>
          </w:p>
        </w:tc>
        <w:tc>
          <w:tcPr>
            <w:tcW w:w="1708" w:type="dxa"/>
          </w:tcPr>
          <w:p w:rsidR="006B4C8D" w:rsidRPr="00F365C3" w:rsidRDefault="006B4C8D" w:rsidP="00224294">
            <w:pPr>
              <w:tabs>
                <w:tab w:val="center" w:pos="4320"/>
                <w:tab w:val="right" w:pos="8640"/>
              </w:tabs>
              <w:rPr>
                <w:b/>
                <w:sz w:val="20"/>
                <w:szCs w:val="20"/>
              </w:rPr>
            </w:pPr>
          </w:p>
        </w:tc>
        <w:tc>
          <w:tcPr>
            <w:tcW w:w="1106" w:type="dxa"/>
          </w:tcPr>
          <w:p w:rsidR="006B4C8D" w:rsidRPr="00F365C3" w:rsidRDefault="006B4C8D" w:rsidP="00224294">
            <w:pPr>
              <w:tabs>
                <w:tab w:val="center" w:pos="4320"/>
                <w:tab w:val="right" w:pos="8640"/>
              </w:tabs>
              <w:rPr>
                <w:b/>
                <w:sz w:val="20"/>
                <w:szCs w:val="20"/>
              </w:rPr>
            </w:pPr>
          </w:p>
        </w:tc>
        <w:tc>
          <w:tcPr>
            <w:tcW w:w="1024" w:type="dxa"/>
          </w:tcPr>
          <w:p w:rsidR="006B4C8D" w:rsidRPr="00F365C3" w:rsidRDefault="006B4C8D" w:rsidP="00224294">
            <w:pPr>
              <w:tabs>
                <w:tab w:val="center" w:pos="4320"/>
                <w:tab w:val="right" w:pos="8640"/>
              </w:tabs>
              <w:rPr>
                <w:b/>
                <w:sz w:val="20"/>
                <w:szCs w:val="20"/>
              </w:rPr>
            </w:pPr>
          </w:p>
        </w:tc>
        <w:tc>
          <w:tcPr>
            <w:tcW w:w="938" w:type="dxa"/>
          </w:tcPr>
          <w:p w:rsidR="006B4C8D" w:rsidRPr="00F365C3" w:rsidRDefault="006B4C8D" w:rsidP="00224294">
            <w:pPr>
              <w:tabs>
                <w:tab w:val="center" w:pos="4320"/>
                <w:tab w:val="right" w:pos="8640"/>
              </w:tabs>
              <w:rPr>
                <w:b/>
                <w:sz w:val="20"/>
                <w:szCs w:val="20"/>
              </w:rPr>
            </w:pPr>
          </w:p>
        </w:tc>
        <w:tc>
          <w:tcPr>
            <w:tcW w:w="1605" w:type="dxa"/>
          </w:tcPr>
          <w:p w:rsidR="006B4C8D" w:rsidRPr="00F365C3" w:rsidRDefault="006B4C8D" w:rsidP="00224294">
            <w:pPr>
              <w:tabs>
                <w:tab w:val="center" w:pos="4320"/>
                <w:tab w:val="right" w:pos="8640"/>
              </w:tabs>
              <w:rPr>
                <w:b/>
                <w:sz w:val="20"/>
                <w:szCs w:val="20"/>
              </w:rPr>
            </w:pPr>
          </w:p>
        </w:tc>
        <w:tc>
          <w:tcPr>
            <w:tcW w:w="1260" w:type="dxa"/>
          </w:tcPr>
          <w:p w:rsidR="006B4C8D" w:rsidRPr="00F365C3" w:rsidRDefault="006B4C8D" w:rsidP="00224294">
            <w:pPr>
              <w:tabs>
                <w:tab w:val="center" w:pos="4320"/>
                <w:tab w:val="right" w:pos="8640"/>
              </w:tabs>
              <w:rPr>
                <w:b/>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4</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Secondary Canal</w:t>
            </w:r>
          </w:p>
        </w:tc>
        <w:tc>
          <w:tcPr>
            <w:tcW w:w="999" w:type="dxa"/>
          </w:tcPr>
          <w:p w:rsidR="006B4C8D" w:rsidRPr="00F365C3" w:rsidRDefault="006B4C8D" w:rsidP="00224294">
            <w:pPr>
              <w:tabs>
                <w:tab w:val="center" w:pos="4320"/>
                <w:tab w:val="right" w:pos="8640"/>
              </w:tabs>
              <w:rPr>
                <w:b/>
                <w:sz w:val="20"/>
                <w:szCs w:val="20"/>
              </w:rPr>
            </w:pPr>
          </w:p>
        </w:tc>
        <w:tc>
          <w:tcPr>
            <w:tcW w:w="836" w:type="dxa"/>
          </w:tcPr>
          <w:p w:rsidR="006B4C8D" w:rsidRPr="00F365C3" w:rsidRDefault="006B4C8D" w:rsidP="00224294">
            <w:pPr>
              <w:tabs>
                <w:tab w:val="center" w:pos="4320"/>
                <w:tab w:val="right" w:pos="8640"/>
              </w:tabs>
              <w:rPr>
                <w:b/>
                <w:sz w:val="20"/>
                <w:szCs w:val="20"/>
              </w:rPr>
            </w:pPr>
          </w:p>
        </w:tc>
        <w:tc>
          <w:tcPr>
            <w:tcW w:w="1708" w:type="dxa"/>
          </w:tcPr>
          <w:p w:rsidR="006B4C8D" w:rsidRPr="00F365C3" w:rsidRDefault="006B4C8D" w:rsidP="00224294">
            <w:pPr>
              <w:tabs>
                <w:tab w:val="center" w:pos="4320"/>
                <w:tab w:val="right" w:pos="8640"/>
              </w:tabs>
              <w:rPr>
                <w:b/>
                <w:sz w:val="20"/>
                <w:szCs w:val="20"/>
              </w:rPr>
            </w:pPr>
          </w:p>
        </w:tc>
        <w:tc>
          <w:tcPr>
            <w:tcW w:w="1106" w:type="dxa"/>
          </w:tcPr>
          <w:p w:rsidR="006B4C8D" w:rsidRPr="00F365C3" w:rsidRDefault="006B4C8D" w:rsidP="00224294">
            <w:pPr>
              <w:tabs>
                <w:tab w:val="center" w:pos="4320"/>
                <w:tab w:val="right" w:pos="8640"/>
              </w:tabs>
              <w:rPr>
                <w:b/>
                <w:sz w:val="20"/>
                <w:szCs w:val="20"/>
              </w:rPr>
            </w:pPr>
          </w:p>
        </w:tc>
        <w:tc>
          <w:tcPr>
            <w:tcW w:w="1024" w:type="dxa"/>
          </w:tcPr>
          <w:p w:rsidR="006B4C8D" w:rsidRPr="00F365C3" w:rsidRDefault="006B4C8D" w:rsidP="00224294">
            <w:pPr>
              <w:tabs>
                <w:tab w:val="center" w:pos="4320"/>
                <w:tab w:val="right" w:pos="8640"/>
              </w:tabs>
              <w:rPr>
                <w:b/>
                <w:sz w:val="20"/>
                <w:szCs w:val="20"/>
              </w:rPr>
            </w:pPr>
          </w:p>
        </w:tc>
        <w:tc>
          <w:tcPr>
            <w:tcW w:w="938" w:type="dxa"/>
          </w:tcPr>
          <w:p w:rsidR="006B4C8D" w:rsidRPr="00F365C3" w:rsidRDefault="006B4C8D" w:rsidP="00224294">
            <w:pPr>
              <w:tabs>
                <w:tab w:val="center" w:pos="4320"/>
                <w:tab w:val="right" w:pos="8640"/>
              </w:tabs>
              <w:rPr>
                <w:b/>
                <w:sz w:val="20"/>
                <w:szCs w:val="20"/>
              </w:rPr>
            </w:pPr>
          </w:p>
        </w:tc>
        <w:tc>
          <w:tcPr>
            <w:tcW w:w="1605" w:type="dxa"/>
          </w:tcPr>
          <w:p w:rsidR="006B4C8D" w:rsidRPr="00F365C3" w:rsidRDefault="006B4C8D" w:rsidP="00224294">
            <w:pPr>
              <w:tabs>
                <w:tab w:val="center" w:pos="4320"/>
                <w:tab w:val="right" w:pos="8640"/>
              </w:tabs>
              <w:rPr>
                <w:b/>
                <w:sz w:val="20"/>
                <w:szCs w:val="20"/>
              </w:rPr>
            </w:pPr>
          </w:p>
        </w:tc>
        <w:tc>
          <w:tcPr>
            <w:tcW w:w="1260" w:type="dxa"/>
          </w:tcPr>
          <w:p w:rsidR="006B4C8D" w:rsidRPr="00F365C3" w:rsidRDefault="006B4C8D" w:rsidP="00224294">
            <w:pPr>
              <w:tabs>
                <w:tab w:val="center" w:pos="4320"/>
                <w:tab w:val="right" w:pos="8640"/>
              </w:tabs>
              <w:rPr>
                <w:b/>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5</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Tertiary Canal</w:t>
            </w:r>
          </w:p>
        </w:tc>
        <w:tc>
          <w:tcPr>
            <w:tcW w:w="999" w:type="dxa"/>
          </w:tcPr>
          <w:p w:rsidR="006B4C8D" w:rsidRPr="00F365C3" w:rsidRDefault="006B4C8D" w:rsidP="00224294">
            <w:pPr>
              <w:tabs>
                <w:tab w:val="center" w:pos="4320"/>
                <w:tab w:val="right" w:pos="8640"/>
              </w:tabs>
              <w:rPr>
                <w:b/>
                <w:sz w:val="20"/>
                <w:szCs w:val="20"/>
              </w:rPr>
            </w:pPr>
          </w:p>
        </w:tc>
        <w:tc>
          <w:tcPr>
            <w:tcW w:w="836" w:type="dxa"/>
          </w:tcPr>
          <w:p w:rsidR="006B4C8D" w:rsidRPr="00F365C3" w:rsidRDefault="006B4C8D" w:rsidP="00224294">
            <w:pPr>
              <w:tabs>
                <w:tab w:val="center" w:pos="4320"/>
                <w:tab w:val="right" w:pos="8640"/>
              </w:tabs>
              <w:rPr>
                <w:b/>
                <w:sz w:val="20"/>
                <w:szCs w:val="20"/>
              </w:rPr>
            </w:pPr>
          </w:p>
        </w:tc>
        <w:tc>
          <w:tcPr>
            <w:tcW w:w="1708" w:type="dxa"/>
          </w:tcPr>
          <w:p w:rsidR="006B4C8D" w:rsidRPr="00F365C3" w:rsidRDefault="006B4C8D" w:rsidP="00224294">
            <w:pPr>
              <w:tabs>
                <w:tab w:val="center" w:pos="4320"/>
                <w:tab w:val="right" w:pos="8640"/>
              </w:tabs>
              <w:rPr>
                <w:b/>
                <w:sz w:val="20"/>
                <w:szCs w:val="20"/>
              </w:rPr>
            </w:pPr>
          </w:p>
        </w:tc>
        <w:tc>
          <w:tcPr>
            <w:tcW w:w="1106" w:type="dxa"/>
          </w:tcPr>
          <w:p w:rsidR="006B4C8D" w:rsidRPr="00F365C3" w:rsidRDefault="006B4C8D" w:rsidP="00224294">
            <w:pPr>
              <w:tabs>
                <w:tab w:val="center" w:pos="4320"/>
                <w:tab w:val="right" w:pos="8640"/>
              </w:tabs>
              <w:rPr>
                <w:b/>
                <w:sz w:val="20"/>
                <w:szCs w:val="20"/>
              </w:rPr>
            </w:pPr>
          </w:p>
        </w:tc>
        <w:tc>
          <w:tcPr>
            <w:tcW w:w="1024" w:type="dxa"/>
          </w:tcPr>
          <w:p w:rsidR="006B4C8D" w:rsidRPr="00F365C3" w:rsidRDefault="006B4C8D" w:rsidP="00224294">
            <w:pPr>
              <w:tabs>
                <w:tab w:val="center" w:pos="4320"/>
                <w:tab w:val="right" w:pos="8640"/>
              </w:tabs>
              <w:rPr>
                <w:b/>
                <w:sz w:val="20"/>
                <w:szCs w:val="20"/>
              </w:rPr>
            </w:pPr>
          </w:p>
        </w:tc>
        <w:tc>
          <w:tcPr>
            <w:tcW w:w="938" w:type="dxa"/>
          </w:tcPr>
          <w:p w:rsidR="006B4C8D" w:rsidRPr="00F365C3" w:rsidRDefault="006B4C8D" w:rsidP="00224294">
            <w:pPr>
              <w:tabs>
                <w:tab w:val="center" w:pos="4320"/>
                <w:tab w:val="right" w:pos="8640"/>
              </w:tabs>
              <w:rPr>
                <w:b/>
                <w:sz w:val="20"/>
                <w:szCs w:val="20"/>
              </w:rPr>
            </w:pPr>
          </w:p>
        </w:tc>
        <w:tc>
          <w:tcPr>
            <w:tcW w:w="1605" w:type="dxa"/>
          </w:tcPr>
          <w:p w:rsidR="006B4C8D" w:rsidRPr="00F365C3" w:rsidRDefault="006B4C8D" w:rsidP="00224294">
            <w:pPr>
              <w:tabs>
                <w:tab w:val="center" w:pos="4320"/>
                <w:tab w:val="right" w:pos="8640"/>
              </w:tabs>
              <w:rPr>
                <w:b/>
                <w:sz w:val="20"/>
                <w:szCs w:val="20"/>
              </w:rPr>
            </w:pPr>
          </w:p>
        </w:tc>
        <w:tc>
          <w:tcPr>
            <w:tcW w:w="1260" w:type="dxa"/>
          </w:tcPr>
          <w:p w:rsidR="006B4C8D" w:rsidRPr="00F365C3" w:rsidRDefault="006B4C8D" w:rsidP="00224294">
            <w:pPr>
              <w:tabs>
                <w:tab w:val="center" w:pos="4320"/>
                <w:tab w:val="right" w:pos="8640"/>
              </w:tabs>
              <w:rPr>
                <w:b/>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6</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Other canals</w:t>
            </w:r>
          </w:p>
        </w:tc>
        <w:tc>
          <w:tcPr>
            <w:tcW w:w="999" w:type="dxa"/>
          </w:tcPr>
          <w:p w:rsidR="006B4C8D" w:rsidRPr="00F365C3" w:rsidRDefault="006B4C8D" w:rsidP="00224294">
            <w:pPr>
              <w:tabs>
                <w:tab w:val="center" w:pos="4320"/>
                <w:tab w:val="right" w:pos="8640"/>
              </w:tabs>
              <w:rPr>
                <w:b/>
                <w:sz w:val="20"/>
                <w:szCs w:val="20"/>
              </w:rPr>
            </w:pPr>
          </w:p>
        </w:tc>
        <w:tc>
          <w:tcPr>
            <w:tcW w:w="836" w:type="dxa"/>
          </w:tcPr>
          <w:p w:rsidR="006B4C8D" w:rsidRPr="00F365C3" w:rsidRDefault="006B4C8D" w:rsidP="00224294">
            <w:pPr>
              <w:tabs>
                <w:tab w:val="center" w:pos="4320"/>
                <w:tab w:val="right" w:pos="8640"/>
              </w:tabs>
              <w:rPr>
                <w:b/>
                <w:sz w:val="20"/>
                <w:szCs w:val="20"/>
              </w:rPr>
            </w:pPr>
          </w:p>
        </w:tc>
        <w:tc>
          <w:tcPr>
            <w:tcW w:w="1708" w:type="dxa"/>
          </w:tcPr>
          <w:p w:rsidR="006B4C8D" w:rsidRPr="00F365C3" w:rsidRDefault="006B4C8D" w:rsidP="00224294">
            <w:pPr>
              <w:tabs>
                <w:tab w:val="center" w:pos="4320"/>
                <w:tab w:val="right" w:pos="8640"/>
              </w:tabs>
              <w:rPr>
                <w:b/>
                <w:sz w:val="20"/>
                <w:szCs w:val="20"/>
              </w:rPr>
            </w:pPr>
          </w:p>
        </w:tc>
        <w:tc>
          <w:tcPr>
            <w:tcW w:w="1106" w:type="dxa"/>
          </w:tcPr>
          <w:p w:rsidR="006B4C8D" w:rsidRPr="00F365C3" w:rsidRDefault="006B4C8D" w:rsidP="00224294">
            <w:pPr>
              <w:tabs>
                <w:tab w:val="center" w:pos="4320"/>
                <w:tab w:val="right" w:pos="8640"/>
              </w:tabs>
              <w:rPr>
                <w:b/>
                <w:sz w:val="20"/>
                <w:szCs w:val="20"/>
              </w:rPr>
            </w:pPr>
          </w:p>
        </w:tc>
        <w:tc>
          <w:tcPr>
            <w:tcW w:w="1024" w:type="dxa"/>
          </w:tcPr>
          <w:p w:rsidR="006B4C8D" w:rsidRPr="00F365C3" w:rsidRDefault="006B4C8D" w:rsidP="00224294">
            <w:pPr>
              <w:tabs>
                <w:tab w:val="center" w:pos="4320"/>
                <w:tab w:val="right" w:pos="8640"/>
              </w:tabs>
              <w:rPr>
                <w:b/>
                <w:sz w:val="20"/>
                <w:szCs w:val="20"/>
              </w:rPr>
            </w:pPr>
          </w:p>
        </w:tc>
        <w:tc>
          <w:tcPr>
            <w:tcW w:w="938" w:type="dxa"/>
          </w:tcPr>
          <w:p w:rsidR="006B4C8D" w:rsidRPr="00F365C3" w:rsidRDefault="006B4C8D" w:rsidP="00224294">
            <w:pPr>
              <w:tabs>
                <w:tab w:val="center" w:pos="4320"/>
                <w:tab w:val="right" w:pos="8640"/>
              </w:tabs>
              <w:rPr>
                <w:b/>
                <w:sz w:val="20"/>
                <w:szCs w:val="20"/>
              </w:rPr>
            </w:pPr>
          </w:p>
        </w:tc>
        <w:tc>
          <w:tcPr>
            <w:tcW w:w="1605" w:type="dxa"/>
          </w:tcPr>
          <w:p w:rsidR="006B4C8D" w:rsidRPr="00F365C3" w:rsidRDefault="006B4C8D" w:rsidP="00224294">
            <w:pPr>
              <w:tabs>
                <w:tab w:val="center" w:pos="4320"/>
                <w:tab w:val="right" w:pos="8640"/>
              </w:tabs>
              <w:rPr>
                <w:b/>
                <w:sz w:val="20"/>
                <w:szCs w:val="20"/>
              </w:rPr>
            </w:pPr>
          </w:p>
        </w:tc>
        <w:tc>
          <w:tcPr>
            <w:tcW w:w="1260" w:type="dxa"/>
          </w:tcPr>
          <w:p w:rsidR="006B4C8D" w:rsidRPr="00F365C3" w:rsidRDefault="006B4C8D" w:rsidP="00224294">
            <w:pPr>
              <w:tabs>
                <w:tab w:val="center" w:pos="4320"/>
                <w:tab w:val="right" w:pos="8640"/>
              </w:tabs>
              <w:rPr>
                <w:b/>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7</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Structures</w:t>
            </w:r>
          </w:p>
        </w:tc>
        <w:tc>
          <w:tcPr>
            <w:tcW w:w="999" w:type="dxa"/>
          </w:tcPr>
          <w:p w:rsidR="006B4C8D" w:rsidRPr="00F365C3" w:rsidRDefault="006B4C8D" w:rsidP="00224294">
            <w:pPr>
              <w:tabs>
                <w:tab w:val="center" w:pos="4320"/>
                <w:tab w:val="right" w:pos="8640"/>
              </w:tabs>
              <w:rPr>
                <w:b/>
                <w:sz w:val="20"/>
                <w:szCs w:val="20"/>
              </w:rPr>
            </w:pPr>
          </w:p>
        </w:tc>
        <w:tc>
          <w:tcPr>
            <w:tcW w:w="836" w:type="dxa"/>
          </w:tcPr>
          <w:p w:rsidR="006B4C8D" w:rsidRPr="00F365C3" w:rsidRDefault="006B4C8D" w:rsidP="00224294">
            <w:pPr>
              <w:tabs>
                <w:tab w:val="center" w:pos="4320"/>
                <w:tab w:val="right" w:pos="8640"/>
              </w:tabs>
              <w:rPr>
                <w:b/>
                <w:sz w:val="20"/>
                <w:szCs w:val="20"/>
              </w:rPr>
            </w:pPr>
          </w:p>
        </w:tc>
        <w:tc>
          <w:tcPr>
            <w:tcW w:w="1708" w:type="dxa"/>
          </w:tcPr>
          <w:p w:rsidR="006B4C8D" w:rsidRPr="00F365C3" w:rsidRDefault="006B4C8D" w:rsidP="00224294">
            <w:pPr>
              <w:tabs>
                <w:tab w:val="center" w:pos="4320"/>
                <w:tab w:val="right" w:pos="8640"/>
              </w:tabs>
              <w:rPr>
                <w:b/>
                <w:sz w:val="20"/>
                <w:szCs w:val="20"/>
              </w:rPr>
            </w:pPr>
          </w:p>
        </w:tc>
        <w:tc>
          <w:tcPr>
            <w:tcW w:w="1106" w:type="dxa"/>
          </w:tcPr>
          <w:p w:rsidR="006B4C8D" w:rsidRPr="00F365C3" w:rsidRDefault="006B4C8D" w:rsidP="00224294">
            <w:pPr>
              <w:tabs>
                <w:tab w:val="center" w:pos="4320"/>
                <w:tab w:val="right" w:pos="8640"/>
              </w:tabs>
              <w:rPr>
                <w:b/>
                <w:sz w:val="20"/>
                <w:szCs w:val="20"/>
              </w:rPr>
            </w:pPr>
          </w:p>
        </w:tc>
        <w:tc>
          <w:tcPr>
            <w:tcW w:w="1024" w:type="dxa"/>
          </w:tcPr>
          <w:p w:rsidR="006B4C8D" w:rsidRPr="00F365C3" w:rsidRDefault="006B4C8D" w:rsidP="00224294">
            <w:pPr>
              <w:tabs>
                <w:tab w:val="center" w:pos="4320"/>
                <w:tab w:val="right" w:pos="8640"/>
              </w:tabs>
              <w:rPr>
                <w:b/>
                <w:sz w:val="20"/>
                <w:szCs w:val="20"/>
              </w:rPr>
            </w:pPr>
          </w:p>
        </w:tc>
        <w:tc>
          <w:tcPr>
            <w:tcW w:w="938" w:type="dxa"/>
          </w:tcPr>
          <w:p w:rsidR="006B4C8D" w:rsidRPr="00F365C3" w:rsidRDefault="006B4C8D" w:rsidP="00224294">
            <w:pPr>
              <w:tabs>
                <w:tab w:val="center" w:pos="4320"/>
                <w:tab w:val="right" w:pos="8640"/>
              </w:tabs>
              <w:rPr>
                <w:b/>
                <w:sz w:val="20"/>
                <w:szCs w:val="20"/>
              </w:rPr>
            </w:pPr>
          </w:p>
        </w:tc>
        <w:tc>
          <w:tcPr>
            <w:tcW w:w="1605" w:type="dxa"/>
          </w:tcPr>
          <w:p w:rsidR="006B4C8D" w:rsidRPr="00F365C3" w:rsidRDefault="006B4C8D" w:rsidP="00224294">
            <w:pPr>
              <w:tabs>
                <w:tab w:val="center" w:pos="4320"/>
                <w:tab w:val="right" w:pos="8640"/>
              </w:tabs>
              <w:rPr>
                <w:b/>
                <w:sz w:val="20"/>
                <w:szCs w:val="20"/>
              </w:rPr>
            </w:pPr>
          </w:p>
        </w:tc>
        <w:tc>
          <w:tcPr>
            <w:tcW w:w="1260" w:type="dxa"/>
          </w:tcPr>
          <w:p w:rsidR="006B4C8D" w:rsidRPr="00F365C3" w:rsidRDefault="006B4C8D" w:rsidP="00224294">
            <w:pPr>
              <w:tabs>
                <w:tab w:val="center" w:pos="4320"/>
                <w:tab w:val="right" w:pos="8640"/>
              </w:tabs>
              <w:rPr>
                <w:b/>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7.1</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Drops</w:t>
            </w:r>
          </w:p>
        </w:tc>
        <w:tc>
          <w:tcPr>
            <w:tcW w:w="999" w:type="dxa"/>
          </w:tcPr>
          <w:p w:rsidR="006B4C8D" w:rsidRPr="00F365C3" w:rsidRDefault="006B4C8D" w:rsidP="00224294">
            <w:pPr>
              <w:tabs>
                <w:tab w:val="center" w:pos="4320"/>
                <w:tab w:val="right" w:pos="8640"/>
              </w:tabs>
              <w:rPr>
                <w:sz w:val="20"/>
                <w:szCs w:val="20"/>
              </w:rPr>
            </w:pPr>
          </w:p>
        </w:tc>
        <w:tc>
          <w:tcPr>
            <w:tcW w:w="836" w:type="dxa"/>
          </w:tcPr>
          <w:p w:rsidR="006B4C8D" w:rsidRPr="00F365C3" w:rsidRDefault="006B4C8D" w:rsidP="00224294">
            <w:pPr>
              <w:tabs>
                <w:tab w:val="center" w:pos="4320"/>
                <w:tab w:val="right" w:pos="8640"/>
              </w:tabs>
              <w:rPr>
                <w:sz w:val="20"/>
                <w:szCs w:val="20"/>
              </w:rPr>
            </w:pPr>
          </w:p>
        </w:tc>
        <w:tc>
          <w:tcPr>
            <w:tcW w:w="1708" w:type="dxa"/>
          </w:tcPr>
          <w:p w:rsidR="006B4C8D" w:rsidRPr="00F365C3" w:rsidRDefault="006B4C8D" w:rsidP="00224294">
            <w:pPr>
              <w:tabs>
                <w:tab w:val="center" w:pos="4320"/>
                <w:tab w:val="right" w:pos="8640"/>
              </w:tabs>
              <w:rPr>
                <w:sz w:val="20"/>
                <w:szCs w:val="20"/>
              </w:rPr>
            </w:pPr>
          </w:p>
        </w:tc>
        <w:tc>
          <w:tcPr>
            <w:tcW w:w="1106" w:type="dxa"/>
          </w:tcPr>
          <w:p w:rsidR="006B4C8D" w:rsidRPr="00F365C3" w:rsidRDefault="006B4C8D" w:rsidP="00224294">
            <w:pPr>
              <w:tabs>
                <w:tab w:val="center" w:pos="4320"/>
                <w:tab w:val="right" w:pos="8640"/>
              </w:tabs>
              <w:rPr>
                <w:sz w:val="20"/>
                <w:szCs w:val="20"/>
              </w:rPr>
            </w:pPr>
          </w:p>
        </w:tc>
        <w:tc>
          <w:tcPr>
            <w:tcW w:w="1024" w:type="dxa"/>
          </w:tcPr>
          <w:p w:rsidR="006B4C8D" w:rsidRPr="00F365C3" w:rsidRDefault="006B4C8D" w:rsidP="00224294">
            <w:pPr>
              <w:tabs>
                <w:tab w:val="center" w:pos="4320"/>
                <w:tab w:val="right" w:pos="8640"/>
              </w:tabs>
              <w:rPr>
                <w:sz w:val="20"/>
                <w:szCs w:val="20"/>
              </w:rPr>
            </w:pPr>
          </w:p>
        </w:tc>
        <w:tc>
          <w:tcPr>
            <w:tcW w:w="938" w:type="dxa"/>
          </w:tcPr>
          <w:p w:rsidR="006B4C8D" w:rsidRPr="00F365C3" w:rsidRDefault="006B4C8D" w:rsidP="00224294">
            <w:pPr>
              <w:tabs>
                <w:tab w:val="center" w:pos="4320"/>
                <w:tab w:val="right" w:pos="8640"/>
              </w:tabs>
              <w:rPr>
                <w:sz w:val="20"/>
                <w:szCs w:val="20"/>
              </w:rPr>
            </w:pPr>
          </w:p>
        </w:tc>
        <w:tc>
          <w:tcPr>
            <w:tcW w:w="1605" w:type="dxa"/>
          </w:tcPr>
          <w:p w:rsidR="006B4C8D" w:rsidRPr="00F365C3" w:rsidRDefault="006B4C8D" w:rsidP="00224294">
            <w:pPr>
              <w:tabs>
                <w:tab w:val="center" w:pos="4320"/>
                <w:tab w:val="right" w:pos="8640"/>
              </w:tabs>
              <w:rPr>
                <w:sz w:val="20"/>
                <w:szCs w:val="20"/>
              </w:rPr>
            </w:pPr>
          </w:p>
        </w:tc>
        <w:tc>
          <w:tcPr>
            <w:tcW w:w="1260" w:type="dxa"/>
          </w:tcPr>
          <w:p w:rsidR="006B4C8D" w:rsidRPr="00F365C3" w:rsidRDefault="006B4C8D" w:rsidP="00224294">
            <w:pPr>
              <w:tabs>
                <w:tab w:val="center" w:pos="4320"/>
                <w:tab w:val="right" w:pos="8640"/>
              </w:tabs>
              <w:rPr>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7.2</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Division boxes</w:t>
            </w:r>
          </w:p>
        </w:tc>
        <w:tc>
          <w:tcPr>
            <w:tcW w:w="999" w:type="dxa"/>
          </w:tcPr>
          <w:p w:rsidR="006B4C8D" w:rsidRPr="00F365C3" w:rsidRDefault="006B4C8D" w:rsidP="00224294">
            <w:pPr>
              <w:tabs>
                <w:tab w:val="center" w:pos="4320"/>
                <w:tab w:val="right" w:pos="8640"/>
              </w:tabs>
              <w:rPr>
                <w:sz w:val="20"/>
                <w:szCs w:val="20"/>
              </w:rPr>
            </w:pPr>
          </w:p>
        </w:tc>
        <w:tc>
          <w:tcPr>
            <w:tcW w:w="836" w:type="dxa"/>
          </w:tcPr>
          <w:p w:rsidR="006B4C8D" w:rsidRPr="00F365C3" w:rsidRDefault="006B4C8D" w:rsidP="00224294">
            <w:pPr>
              <w:tabs>
                <w:tab w:val="center" w:pos="4320"/>
                <w:tab w:val="right" w:pos="8640"/>
              </w:tabs>
              <w:rPr>
                <w:sz w:val="20"/>
                <w:szCs w:val="20"/>
              </w:rPr>
            </w:pPr>
          </w:p>
        </w:tc>
        <w:tc>
          <w:tcPr>
            <w:tcW w:w="1708" w:type="dxa"/>
          </w:tcPr>
          <w:p w:rsidR="006B4C8D" w:rsidRPr="00F365C3" w:rsidRDefault="006B4C8D" w:rsidP="00224294">
            <w:pPr>
              <w:tabs>
                <w:tab w:val="center" w:pos="4320"/>
                <w:tab w:val="right" w:pos="8640"/>
              </w:tabs>
              <w:rPr>
                <w:sz w:val="20"/>
                <w:szCs w:val="20"/>
              </w:rPr>
            </w:pPr>
          </w:p>
        </w:tc>
        <w:tc>
          <w:tcPr>
            <w:tcW w:w="1106" w:type="dxa"/>
          </w:tcPr>
          <w:p w:rsidR="006B4C8D" w:rsidRPr="00F365C3" w:rsidRDefault="006B4C8D" w:rsidP="00224294">
            <w:pPr>
              <w:tabs>
                <w:tab w:val="center" w:pos="4320"/>
                <w:tab w:val="right" w:pos="8640"/>
              </w:tabs>
              <w:rPr>
                <w:sz w:val="20"/>
                <w:szCs w:val="20"/>
              </w:rPr>
            </w:pPr>
          </w:p>
        </w:tc>
        <w:tc>
          <w:tcPr>
            <w:tcW w:w="1024" w:type="dxa"/>
          </w:tcPr>
          <w:p w:rsidR="006B4C8D" w:rsidRPr="00F365C3" w:rsidRDefault="006B4C8D" w:rsidP="00224294">
            <w:pPr>
              <w:tabs>
                <w:tab w:val="center" w:pos="4320"/>
                <w:tab w:val="right" w:pos="8640"/>
              </w:tabs>
              <w:rPr>
                <w:sz w:val="20"/>
                <w:szCs w:val="20"/>
              </w:rPr>
            </w:pPr>
          </w:p>
        </w:tc>
        <w:tc>
          <w:tcPr>
            <w:tcW w:w="938" w:type="dxa"/>
          </w:tcPr>
          <w:p w:rsidR="006B4C8D" w:rsidRPr="00F365C3" w:rsidRDefault="006B4C8D" w:rsidP="00224294">
            <w:pPr>
              <w:tabs>
                <w:tab w:val="center" w:pos="4320"/>
                <w:tab w:val="right" w:pos="8640"/>
              </w:tabs>
              <w:rPr>
                <w:sz w:val="20"/>
                <w:szCs w:val="20"/>
              </w:rPr>
            </w:pPr>
          </w:p>
        </w:tc>
        <w:tc>
          <w:tcPr>
            <w:tcW w:w="1605" w:type="dxa"/>
          </w:tcPr>
          <w:p w:rsidR="006B4C8D" w:rsidRPr="00F365C3" w:rsidRDefault="006B4C8D" w:rsidP="00224294">
            <w:pPr>
              <w:tabs>
                <w:tab w:val="center" w:pos="4320"/>
                <w:tab w:val="right" w:pos="8640"/>
              </w:tabs>
              <w:rPr>
                <w:sz w:val="20"/>
                <w:szCs w:val="20"/>
              </w:rPr>
            </w:pPr>
          </w:p>
        </w:tc>
        <w:tc>
          <w:tcPr>
            <w:tcW w:w="1260" w:type="dxa"/>
          </w:tcPr>
          <w:p w:rsidR="006B4C8D" w:rsidRPr="00F365C3" w:rsidRDefault="006B4C8D" w:rsidP="00224294">
            <w:pPr>
              <w:tabs>
                <w:tab w:val="center" w:pos="4320"/>
                <w:tab w:val="right" w:pos="8640"/>
              </w:tabs>
              <w:rPr>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7.3</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Turnouts</w:t>
            </w:r>
          </w:p>
        </w:tc>
        <w:tc>
          <w:tcPr>
            <w:tcW w:w="999" w:type="dxa"/>
          </w:tcPr>
          <w:p w:rsidR="006B4C8D" w:rsidRPr="00F365C3" w:rsidRDefault="006B4C8D" w:rsidP="00224294">
            <w:pPr>
              <w:tabs>
                <w:tab w:val="center" w:pos="4320"/>
                <w:tab w:val="right" w:pos="8640"/>
              </w:tabs>
              <w:rPr>
                <w:sz w:val="20"/>
                <w:szCs w:val="20"/>
              </w:rPr>
            </w:pPr>
          </w:p>
        </w:tc>
        <w:tc>
          <w:tcPr>
            <w:tcW w:w="836" w:type="dxa"/>
          </w:tcPr>
          <w:p w:rsidR="006B4C8D" w:rsidRPr="00F365C3" w:rsidRDefault="006B4C8D" w:rsidP="00224294">
            <w:pPr>
              <w:tabs>
                <w:tab w:val="center" w:pos="4320"/>
                <w:tab w:val="right" w:pos="8640"/>
              </w:tabs>
              <w:rPr>
                <w:sz w:val="20"/>
                <w:szCs w:val="20"/>
              </w:rPr>
            </w:pPr>
          </w:p>
        </w:tc>
        <w:tc>
          <w:tcPr>
            <w:tcW w:w="1708" w:type="dxa"/>
          </w:tcPr>
          <w:p w:rsidR="006B4C8D" w:rsidRPr="00F365C3" w:rsidRDefault="006B4C8D" w:rsidP="00224294">
            <w:pPr>
              <w:tabs>
                <w:tab w:val="center" w:pos="4320"/>
                <w:tab w:val="right" w:pos="8640"/>
              </w:tabs>
              <w:rPr>
                <w:sz w:val="20"/>
                <w:szCs w:val="20"/>
              </w:rPr>
            </w:pPr>
          </w:p>
        </w:tc>
        <w:tc>
          <w:tcPr>
            <w:tcW w:w="1106" w:type="dxa"/>
          </w:tcPr>
          <w:p w:rsidR="006B4C8D" w:rsidRPr="00F365C3" w:rsidRDefault="006B4C8D" w:rsidP="00224294">
            <w:pPr>
              <w:tabs>
                <w:tab w:val="center" w:pos="4320"/>
                <w:tab w:val="right" w:pos="8640"/>
              </w:tabs>
              <w:rPr>
                <w:sz w:val="20"/>
                <w:szCs w:val="20"/>
              </w:rPr>
            </w:pPr>
          </w:p>
        </w:tc>
        <w:tc>
          <w:tcPr>
            <w:tcW w:w="1024" w:type="dxa"/>
          </w:tcPr>
          <w:p w:rsidR="006B4C8D" w:rsidRPr="00F365C3" w:rsidRDefault="006B4C8D" w:rsidP="00224294">
            <w:pPr>
              <w:tabs>
                <w:tab w:val="center" w:pos="4320"/>
                <w:tab w:val="right" w:pos="8640"/>
              </w:tabs>
              <w:rPr>
                <w:sz w:val="20"/>
                <w:szCs w:val="20"/>
              </w:rPr>
            </w:pPr>
          </w:p>
        </w:tc>
        <w:tc>
          <w:tcPr>
            <w:tcW w:w="938" w:type="dxa"/>
          </w:tcPr>
          <w:p w:rsidR="006B4C8D" w:rsidRPr="00F365C3" w:rsidRDefault="006B4C8D" w:rsidP="00224294">
            <w:pPr>
              <w:tabs>
                <w:tab w:val="center" w:pos="4320"/>
                <w:tab w:val="right" w:pos="8640"/>
              </w:tabs>
              <w:rPr>
                <w:sz w:val="20"/>
                <w:szCs w:val="20"/>
              </w:rPr>
            </w:pPr>
          </w:p>
        </w:tc>
        <w:tc>
          <w:tcPr>
            <w:tcW w:w="1605" w:type="dxa"/>
          </w:tcPr>
          <w:p w:rsidR="006B4C8D" w:rsidRPr="00F365C3" w:rsidRDefault="006B4C8D" w:rsidP="00224294">
            <w:pPr>
              <w:tabs>
                <w:tab w:val="center" w:pos="4320"/>
                <w:tab w:val="right" w:pos="8640"/>
              </w:tabs>
              <w:rPr>
                <w:sz w:val="20"/>
                <w:szCs w:val="20"/>
              </w:rPr>
            </w:pPr>
          </w:p>
        </w:tc>
        <w:tc>
          <w:tcPr>
            <w:tcW w:w="1260" w:type="dxa"/>
          </w:tcPr>
          <w:p w:rsidR="006B4C8D" w:rsidRPr="00F365C3" w:rsidRDefault="006B4C8D" w:rsidP="00224294">
            <w:pPr>
              <w:tabs>
                <w:tab w:val="center" w:pos="4320"/>
                <w:tab w:val="right" w:pos="8640"/>
              </w:tabs>
              <w:rPr>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7.4</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Off takes</w:t>
            </w:r>
          </w:p>
        </w:tc>
        <w:tc>
          <w:tcPr>
            <w:tcW w:w="999" w:type="dxa"/>
          </w:tcPr>
          <w:p w:rsidR="006B4C8D" w:rsidRPr="00F365C3" w:rsidRDefault="006B4C8D" w:rsidP="00224294">
            <w:pPr>
              <w:tabs>
                <w:tab w:val="center" w:pos="4320"/>
                <w:tab w:val="right" w:pos="8640"/>
              </w:tabs>
              <w:rPr>
                <w:sz w:val="20"/>
                <w:szCs w:val="20"/>
              </w:rPr>
            </w:pPr>
          </w:p>
        </w:tc>
        <w:tc>
          <w:tcPr>
            <w:tcW w:w="836" w:type="dxa"/>
          </w:tcPr>
          <w:p w:rsidR="006B4C8D" w:rsidRPr="00F365C3" w:rsidRDefault="006B4C8D" w:rsidP="00224294">
            <w:pPr>
              <w:tabs>
                <w:tab w:val="center" w:pos="4320"/>
                <w:tab w:val="right" w:pos="8640"/>
              </w:tabs>
              <w:rPr>
                <w:sz w:val="20"/>
                <w:szCs w:val="20"/>
              </w:rPr>
            </w:pPr>
          </w:p>
        </w:tc>
        <w:tc>
          <w:tcPr>
            <w:tcW w:w="1708" w:type="dxa"/>
          </w:tcPr>
          <w:p w:rsidR="006B4C8D" w:rsidRPr="00F365C3" w:rsidRDefault="006B4C8D" w:rsidP="00224294">
            <w:pPr>
              <w:tabs>
                <w:tab w:val="center" w:pos="4320"/>
                <w:tab w:val="right" w:pos="8640"/>
              </w:tabs>
              <w:rPr>
                <w:sz w:val="20"/>
                <w:szCs w:val="20"/>
              </w:rPr>
            </w:pPr>
          </w:p>
        </w:tc>
        <w:tc>
          <w:tcPr>
            <w:tcW w:w="1106" w:type="dxa"/>
          </w:tcPr>
          <w:p w:rsidR="006B4C8D" w:rsidRPr="00F365C3" w:rsidRDefault="006B4C8D" w:rsidP="00224294">
            <w:pPr>
              <w:tabs>
                <w:tab w:val="center" w:pos="4320"/>
                <w:tab w:val="right" w:pos="8640"/>
              </w:tabs>
              <w:rPr>
                <w:sz w:val="20"/>
                <w:szCs w:val="20"/>
              </w:rPr>
            </w:pPr>
          </w:p>
        </w:tc>
        <w:tc>
          <w:tcPr>
            <w:tcW w:w="1024" w:type="dxa"/>
          </w:tcPr>
          <w:p w:rsidR="006B4C8D" w:rsidRPr="00F365C3" w:rsidRDefault="006B4C8D" w:rsidP="00224294">
            <w:pPr>
              <w:tabs>
                <w:tab w:val="center" w:pos="4320"/>
                <w:tab w:val="right" w:pos="8640"/>
              </w:tabs>
              <w:rPr>
                <w:sz w:val="20"/>
                <w:szCs w:val="20"/>
              </w:rPr>
            </w:pPr>
          </w:p>
        </w:tc>
        <w:tc>
          <w:tcPr>
            <w:tcW w:w="938" w:type="dxa"/>
          </w:tcPr>
          <w:p w:rsidR="006B4C8D" w:rsidRPr="00F365C3" w:rsidRDefault="006B4C8D" w:rsidP="00224294">
            <w:pPr>
              <w:tabs>
                <w:tab w:val="center" w:pos="4320"/>
                <w:tab w:val="right" w:pos="8640"/>
              </w:tabs>
              <w:rPr>
                <w:sz w:val="20"/>
                <w:szCs w:val="20"/>
              </w:rPr>
            </w:pPr>
          </w:p>
        </w:tc>
        <w:tc>
          <w:tcPr>
            <w:tcW w:w="1605" w:type="dxa"/>
          </w:tcPr>
          <w:p w:rsidR="006B4C8D" w:rsidRPr="00F365C3" w:rsidRDefault="006B4C8D" w:rsidP="00224294">
            <w:pPr>
              <w:tabs>
                <w:tab w:val="center" w:pos="4320"/>
                <w:tab w:val="right" w:pos="8640"/>
              </w:tabs>
              <w:rPr>
                <w:sz w:val="20"/>
                <w:szCs w:val="20"/>
              </w:rPr>
            </w:pPr>
          </w:p>
        </w:tc>
        <w:tc>
          <w:tcPr>
            <w:tcW w:w="1260" w:type="dxa"/>
          </w:tcPr>
          <w:p w:rsidR="006B4C8D" w:rsidRPr="00F365C3" w:rsidRDefault="006B4C8D" w:rsidP="00224294">
            <w:pPr>
              <w:tabs>
                <w:tab w:val="center" w:pos="4320"/>
                <w:tab w:val="right" w:pos="8640"/>
              </w:tabs>
              <w:rPr>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7.5</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Bed bars</w:t>
            </w:r>
          </w:p>
        </w:tc>
        <w:tc>
          <w:tcPr>
            <w:tcW w:w="999" w:type="dxa"/>
          </w:tcPr>
          <w:p w:rsidR="006B4C8D" w:rsidRPr="00F365C3" w:rsidRDefault="006B4C8D" w:rsidP="00224294">
            <w:pPr>
              <w:tabs>
                <w:tab w:val="center" w:pos="4320"/>
                <w:tab w:val="right" w:pos="8640"/>
              </w:tabs>
              <w:rPr>
                <w:sz w:val="20"/>
                <w:szCs w:val="20"/>
              </w:rPr>
            </w:pPr>
          </w:p>
        </w:tc>
        <w:tc>
          <w:tcPr>
            <w:tcW w:w="836" w:type="dxa"/>
          </w:tcPr>
          <w:p w:rsidR="006B4C8D" w:rsidRPr="00F365C3" w:rsidRDefault="006B4C8D" w:rsidP="00224294">
            <w:pPr>
              <w:tabs>
                <w:tab w:val="center" w:pos="4320"/>
                <w:tab w:val="right" w:pos="8640"/>
              </w:tabs>
              <w:rPr>
                <w:sz w:val="20"/>
                <w:szCs w:val="20"/>
              </w:rPr>
            </w:pPr>
          </w:p>
        </w:tc>
        <w:tc>
          <w:tcPr>
            <w:tcW w:w="1708" w:type="dxa"/>
          </w:tcPr>
          <w:p w:rsidR="006B4C8D" w:rsidRPr="00F365C3" w:rsidRDefault="006B4C8D" w:rsidP="00224294">
            <w:pPr>
              <w:tabs>
                <w:tab w:val="center" w:pos="4320"/>
                <w:tab w:val="right" w:pos="8640"/>
              </w:tabs>
              <w:rPr>
                <w:sz w:val="20"/>
                <w:szCs w:val="20"/>
              </w:rPr>
            </w:pPr>
          </w:p>
        </w:tc>
        <w:tc>
          <w:tcPr>
            <w:tcW w:w="1106" w:type="dxa"/>
          </w:tcPr>
          <w:p w:rsidR="006B4C8D" w:rsidRPr="00F365C3" w:rsidRDefault="006B4C8D" w:rsidP="00224294">
            <w:pPr>
              <w:tabs>
                <w:tab w:val="center" w:pos="4320"/>
                <w:tab w:val="right" w:pos="8640"/>
              </w:tabs>
              <w:rPr>
                <w:sz w:val="20"/>
                <w:szCs w:val="20"/>
              </w:rPr>
            </w:pPr>
          </w:p>
        </w:tc>
        <w:tc>
          <w:tcPr>
            <w:tcW w:w="1024" w:type="dxa"/>
          </w:tcPr>
          <w:p w:rsidR="006B4C8D" w:rsidRPr="00F365C3" w:rsidRDefault="006B4C8D" w:rsidP="00224294">
            <w:pPr>
              <w:tabs>
                <w:tab w:val="center" w:pos="4320"/>
                <w:tab w:val="right" w:pos="8640"/>
              </w:tabs>
              <w:rPr>
                <w:sz w:val="20"/>
                <w:szCs w:val="20"/>
              </w:rPr>
            </w:pPr>
          </w:p>
        </w:tc>
        <w:tc>
          <w:tcPr>
            <w:tcW w:w="938" w:type="dxa"/>
          </w:tcPr>
          <w:p w:rsidR="006B4C8D" w:rsidRPr="00F365C3" w:rsidRDefault="006B4C8D" w:rsidP="00224294">
            <w:pPr>
              <w:tabs>
                <w:tab w:val="center" w:pos="4320"/>
                <w:tab w:val="right" w:pos="8640"/>
              </w:tabs>
              <w:rPr>
                <w:sz w:val="20"/>
                <w:szCs w:val="20"/>
              </w:rPr>
            </w:pPr>
          </w:p>
        </w:tc>
        <w:tc>
          <w:tcPr>
            <w:tcW w:w="1605" w:type="dxa"/>
          </w:tcPr>
          <w:p w:rsidR="006B4C8D" w:rsidRPr="00F365C3" w:rsidRDefault="006B4C8D" w:rsidP="00224294">
            <w:pPr>
              <w:tabs>
                <w:tab w:val="center" w:pos="4320"/>
                <w:tab w:val="right" w:pos="8640"/>
              </w:tabs>
              <w:rPr>
                <w:sz w:val="20"/>
                <w:szCs w:val="20"/>
              </w:rPr>
            </w:pPr>
          </w:p>
        </w:tc>
        <w:tc>
          <w:tcPr>
            <w:tcW w:w="1260" w:type="dxa"/>
          </w:tcPr>
          <w:p w:rsidR="006B4C8D" w:rsidRPr="00F365C3" w:rsidRDefault="006B4C8D" w:rsidP="00224294">
            <w:pPr>
              <w:tabs>
                <w:tab w:val="center" w:pos="4320"/>
                <w:tab w:val="right" w:pos="8640"/>
              </w:tabs>
              <w:rPr>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7.6</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Aqueducts</w:t>
            </w:r>
          </w:p>
        </w:tc>
        <w:tc>
          <w:tcPr>
            <w:tcW w:w="999" w:type="dxa"/>
          </w:tcPr>
          <w:p w:rsidR="006B4C8D" w:rsidRPr="00F365C3" w:rsidRDefault="006B4C8D" w:rsidP="00224294">
            <w:pPr>
              <w:tabs>
                <w:tab w:val="center" w:pos="4320"/>
                <w:tab w:val="right" w:pos="8640"/>
              </w:tabs>
              <w:rPr>
                <w:sz w:val="20"/>
                <w:szCs w:val="20"/>
              </w:rPr>
            </w:pPr>
          </w:p>
        </w:tc>
        <w:tc>
          <w:tcPr>
            <w:tcW w:w="836" w:type="dxa"/>
          </w:tcPr>
          <w:p w:rsidR="006B4C8D" w:rsidRPr="00F365C3" w:rsidRDefault="006B4C8D" w:rsidP="00224294">
            <w:pPr>
              <w:tabs>
                <w:tab w:val="center" w:pos="4320"/>
                <w:tab w:val="right" w:pos="8640"/>
              </w:tabs>
              <w:rPr>
                <w:sz w:val="20"/>
                <w:szCs w:val="20"/>
              </w:rPr>
            </w:pPr>
          </w:p>
        </w:tc>
        <w:tc>
          <w:tcPr>
            <w:tcW w:w="1708" w:type="dxa"/>
          </w:tcPr>
          <w:p w:rsidR="006B4C8D" w:rsidRPr="00F365C3" w:rsidRDefault="006B4C8D" w:rsidP="00224294">
            <w:pPr>
              <w:tabs>
                <w:tab w:val="center" w:pos="4320"/>
                <w:tab w:val="right" w:pos="8640"/>
              </w:tabs>
              <w:rPr>
                <w:sz w:val="20"/>
                <w:szCs w:val="20"/>
              </w:rPr>
            </w:pPr>
          </w:p>
        </w:tc>
        <w:tc>
          <w:tcPr>
            <w:tcW w:w="1106" w:type="dxa"/>
          </w:tcPr>
          <w:p w:rsidR="006B4C8D" w:rsidRPr="00F365C3" w:rsidRDefault="006B4C8D" w:rsidP="00224294">
            <w:pPr>
              <w:tabs>
                <w:tab w:val="center" w:pos="4320"/>
                <w:tab w:val="right" w:pos="8640"/>
              </w:tabs>
              <w:rPr>
                <w:sz w:val="20"/>
                <w:szCs w:val="20"/>
              </w:rPr>
            </w:pPr>
          </w:p>
        </w:tc>
        <w:tc>
          <w:tcPr>
            <w:tcW w:w="1024" w:type="dxa"/>
          </w:tcPr>
          <w:p w:rsidR="006B4C8D" w:rsidRPr="00F365C3" w:rsidRDefault="006B4C8D" w:rsidP="00224294">
            <w:pPr>
              <w:tabs>
                <w:tab w:val="center" w:pos="4320"/>
                <w:tab w:val="right" w:pos="8640"/>
              </w:tabs>
              <w:rPr>
                <w:sz w:val="20"/>
                <w:szCs w:val="20"/>
              </w:rPr>
            </w:pPr>
          </w:p>
        </w:tc>
        <w:tc>
          <w:tcPr>
            <w:tcW w:w="938" w:type="dxa"/>
          </w:tcPr>
          <w:p w:rsidR="006B4C8D" w:rsidRPr="00F365C3" w:rsidRDefault="006B4C8D" w:rsidP="00224294">
            <w:pPr>
              <w:tabs>
                <w:tab w:val="center" w:pos="4320"/>
                <w:tab w:val="right" w:pos="8640"/>
              </w:tabs>
              <w:rPr>
                <w:sz w:val="20"/>
                <w:szCs w:val="20"/>
              </w:rPr>
            </w:pPr>
          </w:p>
        </w:tc>
        <w:tc>
          <w:tcPr>
            <w:tcW w:w="1605" w:type="dxa"/>
          </w:tcPr>
          <w:p w:rsidR="006B4C8D" w:rsidRPr="00F365C3" w:rsidRDefault="006B4C8D" w:rsidP="00224294">
            <w:pPr>
              <w:tabs>
                <w:tab w:val="center" w:pos="4320"/>
                <w:tab w:val="right" w:pos="8640"/>
              </w:tabs>
              <w:rPr>
                <w:sz w:val="20"/>
                <w:szCs w:val="20"/>
              </w:rPr>
            </w:pPr>
          </w:p>
        </w:tc>
        <w:tc>
          <w:tcPr>
            <w:tcW w:w="1260" w:type="dxa"/>
          </w:tcPr>
          <w:p w:rsidR="006B4C8D" w:rsidRPr="00F365C3" w:rsidRDefault="006B4C8D" w:rsidP="00224294">
            <w:pPr>
              <w:tabs>
                <w:tab w:val="center" w:pos="4320"/>
                <w:tab w:val="right" w:pos="8640"/>
              </w:tabs>
              <w:rPr>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7.7</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Measuring structures</w:t>
            </w:r>
          </w:p>
        </w:tc>
        <w:tc>
          <w:tcPr>
            <w:tcW w:w="999" w:type="dxa"/>
          </w:tcPr>
          <w:p w:rsidR="006B4C8D" w:rsidRPr="00F365C3" w:rsidRDefault="006B4C8D" w:rsidP="00224294">
            <w:pPr>
              <w:tabs>
                <w:tab w:val="center" w:pos="4320"/>
                <w:tab w:val="right" w:pos="8640"/>
              </w:tabs>
              <w:rPr>
                <w:sz w:val="20"/>
                <w:szCs w:val="20"/>
              </w:rPr>
            </w:pPr>
          </w:p>
        </w:tc>
        <w:tc>
          <w:tcPr>
            <w:tcW w:w="836" w:type="dxa"/>
          </w:tcPr>
          <w:p w:rsidR="006B4C8D" w:rsidRPr="00F365C3" w:rsidRDefault="006B4C8D" w:rsidP="00224294">
            <w:pPr>
              <w:tabs>
                <w:tab w:val="center" w:pos="4320"/>
                <w:tab w:val="right" w:pos="8640"/>
              </w:tabs>
              <w:rPr>
                <w:sz w:val="20"/>
                <w:szCs w:val="20"/>
              </w:rPr>
            </w:pPr>
          </w:p>
        </w:tc>
        <w:tc>
          <w:tcPr>
            <w:tcW w:w="1708" w:type="dxa"/>
          </w:tcPr>
          <w:p w:rsidR="006B4C8D" w:rsidRPr="00F365C3" w:rsidRDefault="006B4C8D" w:rsidP="00224294">
            <w:pPr>
              <w:tabs>
                <w:tab w:val="center" w:pos="4320"/>
                <w:tab w:val="right" w:pos="8640"/>
              </w:tabs>
              <w:rPr>
                <w:sz w:val="20"/>
                <w:szCs w:val="20"/>
              </w:rPr>
            </w:pPr>
          </w:p>
        </w:tc>
        <w:tc>
          <w:tcPr>
            <w:tcW w:w="1106" w:type="dxa"/>
          </w:tcPr>
          <w:p w:rsidR="006B4C8D" w:rsidRPr="00F365C3" w:rsidRDefault="006B4C8D" w:rsidP="00224294">
            <w:pPr>
              <w:tabs>
                <w:tab w:val="center" w:pos="4320"/>
                <w:tab w:val="right" w:pos="8640"/>
              </w:tabs>
              <w:rPr>
                <w:sz w:val="20"/>
                <w:szCs w:val="20"/>
              </w:rPr>
            </w:pPr>
          </w:p>
        </w:tc>
        <w:tc>
          <w:tcPr>
            <w:tcW w:w="1024" w:type="dxa"/>
          </w:tcPr>
          <w:p w:rsidR="006B4C8D" w:rsidRPr="00F365C3" w:rsidRDefault="006B4C8D" w:rsidP="00224294">
            <w:pPr>
              <w:tabs>
                <w:tab w:val="center" w:pos="4320"/>
                <w:tab w:val="right" w:pos="8640"/>
              </w:tabs>
              <w:rPr>
                <w:sz w:val="20"/>
                <w:szCs w:val="20"/>
              </w:rPr>
            </w:pPr>
          </w:p>
        </w:tc>
        <w:tc>
          <w:tcPr>
            <w:tcW w:w="938" w:type="dxa"/>
          </w:tcPr>
          <w:p w:rsidR="006B4C8D" w:rsidRPr="00F365C3" w:rsidRDefault="006B4C8D" w:rsidP="00224294">
            <w:pPr>
              <w:tabs>
                <w:tab w:val="center" w:pos="4320"/>
                <w:tab w:val="right" w:pos="8640"/>
              </w:tabs>
              <w:rPr>
                <w:sz w:val="20"/>
                <w:szCs w:val="20"/>
              </w:rPr>
            </w:pPr>
          </w:p>
        </w:tc>
        <w:tc>
          <w:tcPr>
            <w:tcW w:w="1605" w:type="dxa"/>
          </w:tcPr>
          <w:p w:rsidR="006B4C8D" w:rsidRPr="00F365C3" w:rsidRDefault="006B4C8D" w:rsidP="00224294">
            <w:pPr>
              <w:tabs>
                <w:tab w:val="center" w:pos="4320"/>
                <w:tab w:val="right" w:pos="8640"/>
              </w:tabs>
              <w:rPr>
                <w:sz w:val="20"/>
                <w:szCs w:val="20"/>
              </w:rPr>
            </w:pPr>
          </w:p>
        </w:tc>
        <w:tc>
          <w:tcPr>
            <w:tcW w:w="1260" w:type="dxa"/>
          </w:tcPr>
          <w:p w:rsidR="006B4C8D" w:rsidRPr="00F365C3" w:rsidRDefault="006B4C8D" w:rsidP="00224294">
            <w:pPr>
              <w:tabs>
                <w:tab w:val="center" w:pos="4320"/>
                <w:tab w:val="right" w:pos="8640"/>
              </w:tabs>
              <w:rPr>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7.8</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Cross drainages</w:t>
            </w:r>
          </w:p>
        </w:tc>
        <w:tc>
          <w:tcPr>
            <w:tcW w:w="999" w:type="dxa"/>
          </w:tcPr>
          <w:p w:rsidR="006B4C8D" w:rsidRPr="00F365C3" w:rsidRDefault="006B4C8D" w:rsidP="00224294">
            <w:pPr>
              <w:tabs>
                <w:tab w:val="center" w:pos="4320"/>
                <w:tab w:val="right" w:pos="8640"/>
              </w:tabs>
              <w:rPr>
                <w:sz w:val="20"/>
                <w:szCs w:val="20"/>
              </w:rPr>
            </w:pPr>
          </w:p>
        </w:tc>
        <w:tc>
          <w:tcPr>
            <w:tcW w:w="836" w:type="dxa"/>
          </w:tcPr>
          <w:p w:rsidR="006B4C8D" w:rsidRPr="00F365C3" w:rsidRDefault="006B4C8D" w:rsidP="00224294">
            <w:pPr>
              <w:tabs>
                <w:tab w:val="center" w:pos="4320"/>
                <w:tab w:val="right" w:pos="8640"/>
              </w:tabs>
              <w:rPr>
                <w:sz w:val="20"/>
                <w:szCs w:val="20"/>
              </w:rPr>
            </w:pPr>
          </w:p>
        </w:tc>
        <w:tc>
          <w:tcPr>
            <w:tcW w:w="1708" w:type="dxa"/>
          </w:tcPr>
          <w:p w:rsidR="006B4C8D" w:rsidRPr="00F365C3" w:rsidRDefault="006B4C8D" w:rsidP="00224294">
            <w:pPr>
              <w:tabs>
                <w:tab w:val="center" w:pos="4320"/>
                <w:tab w:val="right" w:pos="8640"/>
              </w:tabs>
              <w:rPr>
                <w:sz w:val="20"/>
                <w:szCs w:val="20"/>
              </w:rPr>
            </w:pPr>
          </w:p>
        </w:tc>
        <w:tc>
          <w:tcPr>
            <w:tcW w:w="1106" w:type="dxa"/>
          </w:tcPr>
          <w:p w:rsidR="006B4C8D" w:rsidRPr="00F365C3" w:rsidRDefault="006B4C8D" w:rsidP="00224294">
            <w:pPr>
              <w:tabs>
                <w:tab w:val="center" w:pos="4320"/>
                <w:tab w:val="right" w:pos="8640"/>
              </w:tabs>
              <w:rPr>
                <w:sz w:val="20"/>
                <w:szCs w:val="20"/>
              </w:rPr>
            </w:pPr>
          </w:p>
        </w:tc>
        <w:tc>
          <w:tcPr>
            <w:tcW w:w="1024" w:type="dxa"/>
          </w:tcPr>
          <w:p w:rsidR="006B4C8D" w:rsidRPr="00F365C3" w:rsidRDefault="006B4C8D" w:rsidP="00224294">
            <w:pPr>
              <w:tabs>
                <w:tab w:val="center" w:pos="4320"/>
                <w:tab w:val="right" w:pos="8640"/>
              </w:tabs>
              <w:rPr>
                <w:sz w:val="20"/>
                <w:szCs w:val="20"/>
              </w:rPr>
            </w:pPr>
          </w:p>
        </w:tc>
        <w:tc>
          <w:tcPr>
            <w:tcW w:w="938" w:type="dxa"/>
          </w:tcPr>
          <w:p w:rsidR="006B4C8D" w:rsidRPr="00F365C3" w:rsidRDefault="006B4C8D" w:rsidP="00224294">
            <w:pPr>
              <w:tabs>
                <w:tab w:val="center" w:pos="4320"/>
                <w:tab w:val="right" w:pos="8640"/>
              </w:tabs>
              <w:rPr>
                <w:sz w:val="20"/>
                <w:szCs w:val="20"/>
              </w:rPr>
            </w:pPr>
          </w:p>
        </w:tc>
        <w:tc>
          <w:tcPr>
            <w:tcW w:w="1605" w:type="dxa"/>
          </w:tcPr>
          <w:p w:rsidR="006B4C8D" w:rsidRPr="00F365C3" w:rsidRDefault="006B4C8D" w:rsidP="00224294">
            <w:pPr>
              <w:tabs>
                <w:tab w:val="center" w:pos="4320"/>
                <w:tab w:val="right" w:pos="8640"/>
              </w:tabs>
              <w:rPr>
                <w:sz w:val="20"/>
                <w:szCs w:val="20"/>
              </w:rPr>
            </w:pPr>
          </w:p>
        </w:tc>
        <w:tc>
          <w:tcPr>
            <w:tcW w:w="1260" w:type="dxa"/>
          </w:tcPr>
          <w:p w:rsidR="006B4C8D" w:rsidRPr="00F365C3" w:rsidRDefault="006B4C8D" w:rsidP="00224294">
            <w:pPr>
              <w:tabs>
                <w:tab w:val="center" w:pos="4320"/>
                <w:tab w:val="right" w:pos="8640"/>
              </w:tabs>
              <w:rPr>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7.9</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Culverts</w:t>
            </w:r>
          </w:p>
        </w:tc>
        <w:tc>
          <w:tcPr>
            <w:tcW w:w="999" w:type="dxa"/>
          </w:tcPr>
          <w:p w:rsidR="006B4C8D" w:rsidRPr="00F365C3" w:rsidRDefault="006B4C8D" w:rsidP="00224294">
            <w:pPr>
              <w:tabs>
                <w:tab w:val="center" w:pos="4320"/>
                <w:tab w:val="right" w:pos="8640"/>
              </w:tabs>
              <w:rPr>
                <w:sz w:val="20"/>
                <w:szCs w:val="20"/>
              </w:rPr>
            </w:pPr>
          </w:p>
        </w:tc>
        <w:tc>
          <w:tcPr>
            <w:tcW w:w="836" w:type="dxa"/>
          </w:tcPr>
          <w:p w:rsidR="006B4C8D" w:rsidRPr="00F365C3" w:rsidRDefault="006B4C8D" w:rsidP="00224294">
            <w:pPr>
              <w:tabs>
                <w:tab w:val="center" w:pos="4320"/>
                <w:tab w:val="right" w:pos="8640"/>
              </w:tabs>
              <w:rPr>
                <w:sz w:val="20"/>
                <w:szCs w:val="20"/>
              </w:rPr>
            </w:pPr>
          </w:p>
        </w:tc>
        <w:tc>
          <w:tcPr>
            <w:tcW w:w="1708" w:type="dxa"/>
          </w:tcPr>
          <w:p w:rsidR="006B4C8D" w:rsidRPr="00F365C3" w:rsidRDefault="006B4C8D" w:rsidP="00224294">
            <w:pPr>
              <w:tabs>
                <w:tab w:val="center" w:pos="4320"/>
                <w:tab w:val="right" w:pos="8640"/>
              </w:tabs>
              <w:rPr>
                <w:sz w:val="20"/>
                <w:szCs w:val="20"/>
              </w:rPr>
            </w:pPr>
          </w:p>
        </w:tc>
        <w:tc>
          <w:tcPr>
            <w:tcW w:w="1106" w:type="dxa"/>
          </w:tcPr>
          <w:p w:rsidR="006B4C8D" w:rsidRPr="00F365C3" w:rsidRDefault="006B4C8D" w:rsidP="00224294">
            <w:pPr>
              <w:tabs>
                <w:tab w:val="center" w:pos="4320"/>
                <w:tab w:val="right" w:pos="8640"/>
              </w:tabs>
              <w:rPr>
                <w:sz w:val="20"/>
                <w:szCs w:val="20"/>
              </w:rPr>
            </w:pPr>
          </w:p>
        </w:tc>
        <w:tc>
          <w:tcPr>
            <w:tcW w:w="1024" w:type="dxa"/>
          </w:tcPr>
          <w:p w:rsidR="006B4C8D" w:rsidRPr="00F365C3" w:rsidRDefault="006B4C8D" w:rsidP="00224294">
            <w:pPr>
              <w:tabs>
                <w:tab w:val="center" w:pos="4320"/>
                <w:tab w:val="right" w:pos="8640"/>
              </w:tabs>
              <w:rPr>
                <w:sz w:val="20"/>
                <w:szCs w:val="20"/>
              </w:rPr>
            </w:pPr>
          </w:p>
        </w:tc>
        <w:tc>
          <w:tcPr>
            <w:tcW w:w="938" w:type="dxa"/>
          </w:tcPr>
          <w:p w:rsidR="006B4C8D" w:rsidRPr="00F365C3" w:rsidRDefault="006B4C8D" w:rsidP="00224294">
            <w:pPr>
              <w:tabs>
                <w:tab w:val="center" w:pos="4320"/>
                <w:tab w:val="right" w:pos="8640"/>
              </w:tabs>
              <w:rPr>
                <w:sz w:val="20"/>
                <w:szCs w:val="20"/>
              </w:rPr>
            </w:pPr>
          </w:p>
        </w:tc>
        <w:tc>
          <w:tcPr>
            <w:tcW w:w="1605" w:type="dxa"/>
          </w:tcPr>
          <w:p w:rsidR="006B4C8D" w:rsidRPr="00F365C3" w:rsidRDefault="006B4C8D" w:rsidP="00224294">
            <w:pPr>
              <w:tabs>
                <w:tab w:val="center" w:pos="4320"/>
                <w:tab w:val="right" w:pos="8640"/>
              </w:tabs>
              <w:rPr>
                <w:sz w:val="20"/>
                <w:szCs w:val="20"/>
              </w:rPr>
            </w:pPr>
          </w:p>
        </w:tc>
        <w:tc>
          <w:tcPr>
            <w:tcW w:w="1260" w:type="dxa"/>
          </w:tcPr>
          <w:p w:rsidR="006B4C8D" w:rsidRPr="00F365C3" w:rsidRDefault="006B4C8D" w:rsidP="00224294">
            <w:pPr>
              <w:tabs>
                <w:tab w:val="center" w:pos="4320"/>
                <w:tab w:val="right" w:pos="8640"/>
              </w:tabs>
              <w:rPr>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7.10</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Bridges</w:t>
            </w:r>
          </w:p>
        </w:tc>
        <w:tc>
          <w:tcPr>
            <w:tcW w:w="999" w:type="dxa"/>
          </w:tcPr>
          <w:p w:rsidR="006B4C8D" w:rsidRPr="00F365C3" w:rsidRDefault="006B4C8D" w:rsidP="00224294">
            <w:pPr>
              <w:tabs>
                <w:tab w:val="center" w:pos="4320"/>
                <w:tab w:val="right" w:pos="8640"/>
              </w:tabs>
              <w:rPr>
                <w:sz w:val="20"/>
                <w:szCs w:val="20"/>
              </w:rPr>
            </w:pPr>
          </w:p>
        </w:tc>
        <w:tc>
          <w:tcPr>
            <w:tcW w:w="836" w:type="dxa"/>
          </w:tcPr>
          <w:p w:rsidR="006B4C8D" w:rsidRPr="00F365C3" w:rsidRDefault="006B4C8D" w:rsidP="00224294">
            <w:pPr>
              <w:tabs>
                <w:tab w:val="center" w:pos="4320"/>
                <w:tab w:val="right" w:pos="8640"/>
              </w:tabs>
              <w:rPr>
                <w:sz w:val="20"/>
                <w:szCs w:val="20"/>
              </w:rPr>
            </w:pPr>
          </w:p>
        </w:tc>
        <w:tc>
          <w:tcPr>
            <w:tcW w:w="1708" w:type="dxa"/>
          </w:tcPr>
          <w:p w:rsidR="006B4C8D" w:rsidRPr="00F365C3" w:rsidRDefault="006B4C8D" w:rsidP="00224294">
            <w:pPr>
              <w:tabs>
                <w:tab w:val="center" w:pos="4320"/>
                <w:tab w:val="right" w:pos="8640"/>
              </w:tabs>
              <w:rPr>
                <w:sz w:val="20"/>
                <w:szCs w:val="20"/>
              </w:rPr>
            </w:pPr>
          </w:p>
        </w:tc>
        <w:tc>
          <w:tcPr>
            <w:tcW w:w="1106" w:type="dxa"/>
          </w:tcPr>
          <w:p w:rsidR="006B4C8D" w:rsidRPr="00F365C3" w:rsidRDefault="006B4C8D" w:rsidP="00224294">
            <w:pPr>
              <w:tabs>
                <w:tab w:val="center" w:pos="4320"/>
                <w:tab w:val="right" w:pos="8640"/>
              </w:tabs>
              <w:rPr>
                <w:sz w:val="20"/>
                <w:szCs w:val="20"/>
              </w:rPr>
            </w:pPr>
          </w:p>
        </w:tc>
        <w:tc>
          <w:tcPr>
            <w:tcW w:w="1024" w:type="dxa"/>
          </w:tcPr>
          <w:p w:rsidR="006B4C8D" w:rsidRPr="00F365C3" w:rsidRDefault="006B4C8D" w:rsidP="00224294">
            <w:pPr>
              <w:tabs>
                <w:tab w:val="center" w:pos="4320"/>
                <w:tab w:val="right" w:pos="8640"/>
              </w:tabs>
              <w:rPr>
                <w:sz w:val="20"/>
                <w:szCs w:val="20"/>
              </w:rPr>
            </w:pPr>
          </w:p>
        </w:tc>
        <w:tc>
          <w:tcPr>
            <w:tcW w:w="938" w:type="dxa"/>
          </w:tcPr>
          <w:p w:rsidR="006B4C8D" w:rsidRPr="00F365C3" w:rsidRDefault="006B4C8D" w:rsidP="00224294">
            <w:pPr>
              <w:tabs>
                <w:tab w:val="center" w:pos="4320"/>
                <w:tab w:val="right" w:pos="8640"/>
              </w:tabs>
              <w:rPr>
                <w:sz w:val="20"/>
                <w:szCs w:val="20"/>
              </w:rPr>
            </w:pPr>
          </w:p>
        </w:tc>
        <w:tc>
          <w:tcPr>
            <w:tcW w:w="1605" w:type="dxa"/>
          </w:tcPr>
          <w:p w:rsidR="006B4C8D" w:rsidRPr="00F365C3" w:rsidRDefault="006B4C8D" w:rsidP="00224294">
            <w:pPr>
              <w:tabs>
                <w:tab w:val="center" w:pos="4320"/>
                <w:tab w:val="right" w:pos="8640"/>
              </w:tabs>
              <w:rPr>
                <w:sz w:val="20"/>
                <w:szCs w:val="20"/>
              </w:rPr>
            </w:pPr>
          </w:p>
        </w:tc>
        <w:tc>
          <w:tcPr>
            <w:tcW w:w="1260" w:type="dxa"/>
          </w:tcPr>
          <w:p w:rsidR="006B4C8D" w:rsidRPr="00F365C3" w:rsidRDefault="006B4C8D" w:rsidP="00224294">
            <w:pPr>
              <w:tabs>
                <w:tab w:val="center" w:pos="4320"/>
                <w:tab w:val="right" w:pos="8640"/>
              </w:tabs>
              <w:rPr>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7.11</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Level crossing</w:t>
            </w:r>
          </w:p>
        </w:tc>
        <w:tc>
          <w:tcPr>
            <w:tcW w:w="999" w:type="dxa"/>
          </w:tcPr>
          <w:p w:rsidR="006B4C8D" w:rsidRPr="00F365C3" w:rsidRDefault="006B4C8D" w:rsidP="00224294">
            <w:pPr>
              <w:tabs>
                <w:tab w:val="center" w:pos="4320"/>
                <w:tab w:val="right" w:pos="8640"/>
              </w:tabs>
              <w:rPr>
                <w:sz w:val="20"/>
                <w:szCs w:val="20"/>
              </w:rPr>
            </w:pPr>
          </w:p>
        </w:tc>
        <w:tc>
          <w:tcPr>
            <w:tcW w:w="836" w:type="dxa"/>
          </w:tcPr>
          <w:p w:rsidR="006B4C8D" w:rsidRPr="00F365C3" w:rsidRDefault="006B4C8D" w:rsidP="00224294">
            <w:pPr>
              <w:tabs>
                <w:tab w:val="center" w:pos="4320"/>
                <w:tab w:val="right" w:pos="8640"/>
              </w:tabs>
              <w:rPr>
                <w:sz w:val="20"/>
                <w:szCs w:val="20"/>
              </w:rPr>
            </w:pPr>
          </w:p>
        </w:tc>
        <w:tc>
          <w:tcPr>
            <w:tcW w:w="1708" w:type="dxa"/>
          </w:tcPr>
          <w:p w:rsidR="006B4C8D" w:rsidRPr="00F365C3" w:rsidRDefault="006B4C8D" w:rsidP="00224294">
            <w:pPr>
              <w:tabs>
                <w:tab w:val="center" w:pos="4320"/>
                <w:tab w:val="right" w:pos="8640"/>
              </w:tabs>
              <w:rPr>
                <w:sz w:val="20"/>
                <w:szCs w:val="20"/>
              </w:rPr>
            </w:pPr>
          </w:p>
        </w:tc>
        <w:tc>
          <w:tcPr>
            <w:tcW w:w="1106" w:type="dxa"/>
          </w:tcPr>
          <w:p w:rsidR="006B4C8D" w:rsidRPr="00F365C3" w:rsidRDefault="006B4C8D" w:rsidP="00224294">
            <w:pPr>
              <w:tabs>
                <w:tab w:val="center" w:pos="4320"/>
                <w:tab w:val="right" w:pos="8640"/>
              </w:tabs>
              <w:rPr>
                <w:sz w:val="20"/>
                <w:szCs w:val="20"/>
              </w:rPr>
            </w:pPr>
          </w:p>
        </w:tc>
        <w:tc>
          <w:tcPr>
            <w:tcW w:w="1024" w:type="dxa"/>
          </w:tcPr>
          <w:p w:rsidR="006B4C8D" w:rsidRPr="00F365C3" w:rsidRDefault="006B4C8D" w:rsidP="00224294">
            <w:pPr>
              <w:tabs>
                <w:tab w:val="center" w:pos="4320"/>
                <w:tab w:val="right" w:pos="8640"/>
              </w:tabs>
              <w:rPr>
                <w:sz w:val="20"/>
                <w:szCs w:val="20"/>
              </w:rPr>
            </w:pPr>
          </w:p>
        </w:tc>
        <w:tc>
          <w:tcPr>
            <w:tcW w:w="938" w:type="dxa"/>
          </w:tcPr>
          <w:p w:rsidR="006B4C8D" w:rsidRPr="00F365C3" w:rsidRDefault="006B4C8D" w:rsidP="00224294">
            <w:pPr>
              <w:tabs>
                <w:tab w:val="center" w:pos="4320"/>
                <w:tab w:val="right" w:pos="8640"/>
              </w:tabs>
              <w:rPr>
                <w:sz w:val="20"/>
                <w:szCs w:val="20"/>
              </w:rPr>
            </w:pPr>
          </w:p>
        </w:tc>
        <w:tc>
          <w:tcPr>
            <w:tcW w:w="1605" w:type="dxa"/>
          </w:tcPr>
          <w:p w:rsidR="006B4C8D" w:rsidRPr="00F365C3" w:rsidRDefault="006B4C8D" w:rsidP="00224294">
            <w:pPr>
              <w:tabs>
                <w:tab w:val="center" w:pos="4320"/>
                <w:tab w:val="right" w:pos="8640"/>
              </w:tabs>
              <w:rPr>
                <w:sz w:val="20"/>
                <w:szCs w:val="20"/>
              </w:rPr>
            </w:pPr>
          </w:p>
        </w:tc>
        <w:tc>
          <w:tcPr>
            <w:tcW w:w="1260" w:type="dxa"/>
          </w:tcPr>
          <w:p w:rsidR="006B4C8D" w:rsidRPr="00F365C3" w:rsidRDefault="006B4C8D" w:rsidP="00224294">
            <w:pPr>
              <w:tabs>
                <w:tab w:val="center" w:pos="4320"/>
                <w:tab w:val="right" w:pos="8640"/>
              </w:tabs>
              <w:rPr>
                <w:sz w:val="20"/>
                <w:szCs w:val="20"/>
              </w:rPr>
            </w:pPr>
          </w:p>
        </w:tc>
      </w:tr>
      <w:tr w:rsidR="006B4C8D" w:rsidRPr="00F365C3" w:rsidTr="001135AB">
        <w:trPr>
          <w:trHeight w:val="20"/>
          <w:jc w:val="center"/>
        </w:trPr>
        <w:tc>
          <w:tcPr>
            <w:tcW w:w="805" w:type="dxa"/>
          </w:tcPr>
          <w:p w:rsidR="006B4C8D" w:rsidRPr="00F365C3" w:rsidRDefault="006B4C8D" w:rsidP="00224294">
            <w:pPr>
              <w:tabs>
                <w:tab w:val="center" w:pos="4320"/>
                <w:tab w:val="right" w:pos="8640"/>
              </w:tabs>
              <w:jc w:val="right"/>
              <w:rPr>
                <w:sz w:val="20"/>
                <w:szCs w:val="20"/>
              </w:rPr>
            </w:pPr>
            <w:r w:rsidRPr="00F365C3">
              <w:rPr>
                <w:sz w:val="20"/>
                <w:szCs w:val="20"/>
              </w:rPr>
              <w:t>7.12</w:t>
            </w:r>
          </w:p>
        </w:tc>
        <w:tc>
          <w:tcPr>
            <w:tcW w:w="2708" w:type="dxa"/>
          </w:tcPr>
          <w:p w:rsidR="006B4C8D" w:rsidRPr="00F365C3" w:rsidRDefault="006B4C8D" w:rsidP="00224294">
            <w:pPr>
              <w:tabs>
                <w:tab w:val="center" w:pos="4320"/>
                <w:tab w:val="right" w:pos="8640"/>
              </w:tabs>
              <w:rPr>
                <w:sz w:val="20"/>
                <w:szCs w:val="20"/>
              </w:rPr>
            </w:pPr>
            <w:r w:rsidRPr="00F365C3">
              <w:rPr>
                <w:sz w:val="20"/>
                <w:szCs w:val="20"/>
              </w:rPr>
              <w:t>Others</w:t>
            </w:r>
          </w:p>
        </w:tc>
        <w:tc>
          <w:tcPr>
            <w:tcW w:w="999" w:type="dxa"/>
          </w:tcPr>
          <w:p w:rsidR="006B4C8D" w:rsidRPr="00F365C3" w:rsidRDefault="006B4C8D" w:rsidP="00224294">
            <w:pPr>
              <w:tabs>
                <w:tab w:val="center" w:pos="4320"/>
                <w:tab w:val="right" w:pos="8640"/>
              </w:tabs>
              <w:rPr>
                <w:sz w:val="20"/>
                <w:szCs w:val="20"/>
              </w:rPr>
            </w:pPr>
          </w:p>
        </w:tc>
        <w:tc>
          <w:tcPr>
            <w:tcW w:w="836" w:type="dxa"/>
          </w:tcPr>
          <w:p w:rsidR="006B4C8D" w:rsidRPr="00F365C3" w:rsidRDefault="006B4C8D" w:rsidP="00224294">
            <w:pPr>
              <w:tabs>
                <w:tab w:val="center" w:pos="4320"/>
                <w:tab w:val="right" w:pos="8640"/>
              </w:tabs>
              <w:rPr>
                <w:sz w:val="20"/>
                <w:szCs w:val="20"/>
              </w:rPr>
            </w:pPr>
          </w:p>
        </w:tc>
        <w:tc>
          <w:tcPr>
            <w:tcW w:w="1708" w:type="dxa"/>
          </w:tcPr>
          <w:p w:rsidR="006B4C8D" w:rsidRPr="00F365C3" w:rsidRDefault="006B4C8D" w:rsidP="00224294">
            <w:pPr>
              <w:tabs>
                <w:tab w:val="center" w:pos="4320"/>
                <w:tab w:val="right" w:pos="8640"/>
              </w:tabs>
              <w:rPr>
                <w:sz w:val="20"/>
                <w:szCs w:val="20"/>
              </w:rPr>
            </w:pPr>
          </w:p>
        </w:tc>
        <w:tc>
          <w:tcPr>
            <w:tcW w:w="1106" w:type="dxa"/>
          </w:tcPr>
          <w:p w:rsidR="006B4C8D" w:rsidRPr="00F365C3" w:rsidRDefault="006B4C8D" w:rsidP="00224294">
            <w:pPr>
              <w:tabs>
                <w:tab w:val="center" w:pos="4320"/>
                <w:tab w:val="right" w:pos="8640"/>
              </w:tabs>
              <w:rPr>
                <w:sz w:val="20"/>
                <w:szCs w:val="20"/>
              </w:rPr>
            </w:pPr>
          </w:p>
        </w:tc>
        <w:tc>
          <w:tcPr>
            <w:tcW w:w="1024" w:type="dxa"/>
          </w:tcPr>
          <w:p w:rsidR="006B4C8D" w:rsidRPr="00F365C3" w:rsidRDefault="006B4C8D" w:rsidP="00224294">
            <w:pPr>
              <w:tabs>
                <w:tab w:val="center" w:pos="4320"/>
                <w:tab w:val="right" w:pos="8640"/>
              </w:tabs>
              <w:rPr>
                <w:sz w:val="20"/>
                <w:szCs w:val="20"/>
              </w:rPr>
            </w:pPr>
          </w:p>
        </w:tc>
        <w:tc>
          <w:tcPr>
            <w:tcW w:w="938" w:type="dxa"/>
          </w:tcPr>
          <w:p w:rsidR="006B4C8D" w:rsidRPr="00F365C3" w:rsidRDefault="006B4C8D" w:rsidP="00224294">
            <w:pPr>
              <w:tabs>
                <w:tab w:val="center" w:pos="4320"/>
                <w:tab w:val="right" w:pos="8640"/>
              </w:tabs>
              <w:rPr>
                <w:sz w:val="20"/>
                <w:szCs w:val="20"/>
              </w:rPr>
            </w:pPr>
          </w:p>
        </w:tc>
        <w:tc>
          <w:tcPr>
            <w:tcW w:w="1605" w:type="dxa"/>
          </w:tcPr>
          <w:p w:rsidR="006B4C8D" w:rsidRPr="00F365C3" w:rsidRDefault="006B4C8D" w:rsidP="00224294">
            <w:pPr>
              <w:tabs>
                <w:tab w:val="center" w:pos="4320"/>
                <w:tab w:val="right" w:pos="8640"/>
              </w:tabs>
              <w:rPr>
                <w:sz w:val="20"/>
                <w:szCs w:val="20"/>
              </w:rPr>
            </w:pPr>
          </w:p>
        </w:tc>
        <w:tc>
          <w:tcPr>
            <w:tcW w:w="1260" w:type="dxa"/>
          </w:tcPr>
          <w:p w:rsidR="006B4C8D" w:rsidRPr="00F365C3" w:rsidRDefault="006B4C8D" w:rsidP="00224294">
            <w:pPr>
              <w:tabs>
                <w:tab w:val="center" w:pos="4320"/>
                <w:tab w:val="right" w:pos="8640"/>
              </w:tabs>
              <w:rPr>
                <w:sz w:val="20"/>
                <w:szCs w:val="20"/>
              </w:rPr>
            </w:pPr>
          </w:p>
        </w:tc>
      </w:tr>
    </w:tbl>
    <w:p w:rsidR="006B4C8D" w:rsidRPr="00F365C3" w:rsidRDefault="006B4C8D" w:rsidP="006B4C8D">
      <w:pPr>
        <w:rPr>
          <w:sz w:val="20"/>
          <w:szCs w:val="20"/>
        </w:rPr>
        <w:sectPr w:rsidR="006B4C8D" w:rsidRPr="00F365C3" w:rsidSect="00A77453">
          <w:headerReference w:type="even" r:id="rId65"/>
          <w:headerReference w:type="default" r:id="rId66"/>
          <w:footerReference w:type="even" r:id="rId67"/>
          <w:footerReference w:type="default" r:id="rId68"/>
          <w:pgSz w:w="16839" w:h="11907" w:orient="landscape" w:code="9"/>
          <w:pgMar w:top="1152" w:right="1152" w:bottom="1152" w:left="1152" w:header="720" w:footer="720" w:gutter="0"/>
          <w:cols w:space="720"/>
          <w:docGrid w:linePitch="360"/>
        </w:sectPr>
      </w:pPr>
    </w:p>
    <w:p w:rsidR="006B4C8D" w:rsidRPr="00F365C3" w:rsidRDefault="006B4C8D" w:rsidP="006B4C8D">
      <w:pPr>
        <w:rPr>
          <w:sz w:val="20"/>
          <w:szCs w:val="20"/>
        </w:rPr>
      </w:pPr>
      <w:r w:rsidRPr="00F365C3">
        <w:rPr>
          <w:sz w:val="20"/>
          <w:szCs w:val="20"/>
        </w:rPr>
        <w:lastRenderedPageBreak/>
        <w:t>Narrative Remarks: -------------------------------------------------------------------------------------------------------------------------------------------------------------------------------------------------------------------------------------------------------------------------------------------------------------------------------------------------------------------------------------------------------------------------------------------------------------------------------------------------------------------------------------------------------------------------------------------------------------------------------------------------------------------------------------------------------------------------------------------------------------.</w:t>
      </w:r>
    </w:p>
    <w:p w:rsidR="006B4C8D" w:rsidRPr="00F365C3" w:rsidRDefault="006B4C8D" w:rsidP="00463A37">
      <w:pPr>
        <w:pStyle w:val="ListParagraph"/>
        <w:numPr>
          <w:ilvl w:val="0"/>
          <w:numId w:val="45"/>
        </w:numPr>
        <w:tabs>
          <w:tab w:val="left" w:pos="180"/>
        </w:tabs>
        <w:spacing w:before="0" w:after="0"/>
        <w:jc w:val="left"/>
        <w:rPr>
          <w:sz w:val="20"/>
          <w:szCs w:val="20"/>
        </w:rPr>
      </w:pPr>
      <w:r w:rsidRPr="00F365C3">
        <w:rPr>
          <w:sz w:val="20"/>
          <w:szCs w:val="20"/>
        </w:rPr>
        <w:t>Conclusion</w:t>
      </w:r>
    </w:p>
    <w:p w:rsidR="006B4C8D" w:rsidRPr="00F365C3" w:rsidRDefault="006B4C8D" w:rsidP="006B4C8D">
      <w:pPr>
        <w:tabs>
          <w:tab w:val="left" w:pos="180"/>
        </w:tabs>
        <w:ind w:left="180"/>
        <w:rPr>
          <w:sz w:val="20"/>
          <w:szCs w:val="20"/>
        </w:rPr>
      </w:pPr>
      <w:r w:rsidRPr="00F365C3">
        <w:rPr>
          <w:sz w:val="20"/>
          <w:szCs w:val="20"/>
        </w:rPr>
        <w:t>-----------------------------------------------------------------------------------------------------------------------------------------------------------------------------------------------------------------------------------------------------------------------------------------------------------------------------.</w:t>
      </w:r>
    </w:p>
    <w:p w:rsidR="006B4C8D" w:rsidRPr="00F365C3" w:rsidRDefault="006B4C8D" w:rsidP="006B4C8D">
      <w:pPr>
        <w:tabs>
          <w:tab w:val="left" w:pos="45"/>
        </w:tabs>
        <w:rPr>
          <w:sz w:val="20"/>
          <w:szCs w:val="20"/>
        </w:rPr>
      </w:pPr>
      <w:r w:rsidRPr="00F365C3">
        <w:rPr>
          <w:sz w:val="20"/>
          <w:szCs w:val="20"/>
        </w:rPr>
        <w:t>This SSI Project Site Handover to Commence Construction effected on: __________________.</w:t>
      </w:r>
    </w:p>
    <w:p w:rsidR="006B4C8D" w:rsidRPr="00F365C3" w:rsidRDefault="006B4C8D" w:rsidP="006B4C8D">
      <w:pPr>
        <w:tabs>
          <w:tab w:val="left" w:pos="45"/>
        </w:tabs>
        <w:rPr>
          <w:sz w:val="20"/>
          <w:szCs w:val="20"/>
        </w:rPr>
      </w:pPr>
    </w:p>
    <w:p w:rsidR="006B4C8D" w:rsidRPr="00F365C3" w:rsidRDefault="006B4C8D" w:rsidP="006B4C8D">
      <w:pPr>
        <w:tabs>
          <w:tab w:val="left" w:pos="45"/>
        </w:tabs>
        <w:rPr>
          <w:b/>
          <w:sz w:val="20"/>
          <w:szCs w:val="20"/>
        </w:rPr>
      </w:pPr>
      <w:r w:rsidRPr="00F365C3">
        <w:rPr>
          <w:b/>
          <w:sz w:val="20"/>
          <w:szCs w:val="20"/>
        </w:rPr>
        <w:t>In the presence of:</w:t>
      </w:r>
    </w:p>
    <w:p w:rsidR="006B4C8D" w:rsidRPr="00F365C3" w:rsidRDefault="006B4C8D" w:rsidP="006B4C8D">
      <w:pPr>
        <w:tabs>
          <w:tab w:val="left" w:pos="45"/>
        </w:tabs>
        <w:jc w:val="center"/>
        <w:rPr>
          <w:sz w:val="20"/>
          <w:szCs w:val="20"/>
          <w:u w:val="single"/>
        </w:rPr>
      </w:pPr>
    </w:p>
    <w:p w:rsidR="006B4C8D" w:rsidRPr="00F365C3" w:rsidRDefault="006B4C8D" w:rsidP="006B4C8D">
      <w:pPr>
        <w:tabs>
          <w:tab w:val="left" w:pos="45"/>
        </w:tabs>
        <w:rPr>
          <w:b/>
          <w:sz w:val="20"/>
          <w:szCs w:val="20"/>
          <w:u w:val="single"/>
        </w:rPr>
      </w:pPr>
      <w:r w:rsidRPr="00F365C3">
        <w:rPr>
          <w:b/>
          <w:sz w:val="20"/>
          <w:szCs w:val="20"/>
          <w:u w:val="single"/>
        </w:rPr>
        <w:t>On behave of Project Client</w:t>
      </w:r>
    </w:p>
    <w:p w:rsidR="006B4C8D" w:rsidRPr="00F365C3" w:rsidRDefault="006B4C8D" w:rsidP="006B4C8D">
      <w:pPr>
        <w:tabs>
          <w:tab w:val="left" w:pos="45"/>
        </w:tabs>
        <w:rPr>
          <w:sz w:val="20"/>
          <w:szCs w:val="20"/>
        </w:rPr>
      </w:pPr>
    </w:p>
    <w:p w:rsidR="006B4C8D" w:rsidRPr="00F365C3" w:rsidRDefault="006B4C8D" w:rsidP="006B4C8D">
      <w:pPr>
        <w:tabs>
          <w:tab w:val="left" w:pos="45"/>
        </w:tabs>
        <w:rPr>
          <w:sz w:val="20"/>
          <w:szCs w:val="20"/>
        </w:rPr>
      </w:pPr>
      <w:r w:rsidRPr="00F365C3">
        <w:rPr>
          <w:sz w:val="20"/>
          <w:szCs w:val="20"/>
        </w:rPr>
        <w:t>Name_________________________ Signature__________________ Date_______________</w:t>
      </w:r>
    </w:p>
    <w:p w:rsidR="006B4C8D" w:rsidRPr="00F365C3" w:rsidRDefault="006B4C8D" w:rsidP="006B4C8D">
      <w:pPr>
        <w:tabs>
          <w:tab w:val="left" w:pos="45"/>
        </w:tabs>
        <w:rPr>
          <w:sz w:val="20"/>
          <w:szCs w:val="20"/>
        </w:rPr>
      </w:pPr>
    </w:p>
    <w:p w:rsidR="006B4C8D" w:rsidRPr="00F365C3" w:rsidRDefault="006B4C8D" w:rsidP="006B4C8D">
      <w:pPr>
        <w:tabs>
          <w:tab w:val="left" w:pos="45"/>
        </w:tabs>
        <w:jc w:val="center"/>
        <w:rPr>
          <w:b/>
          <w:sz w:val="20"/>
          <w:szCs w:val="20"/>
          <w:u w:val="single"/>
        </w:rPr>
      </w:pPr>
    </w:p>
    <w:p w:rsidR="006B4C8D" w:rsidRPr="00F365C3" w:rsidRDefault="006B4C8D" w:rsidP="006B4C8D">
      <w:pPr>
        <w:tabs>
          <w:tab w:val="left" w:pos="45"/>
        </w:tabs>
        <w:rPr>
          <w:b/>
          <w:sz w:val="20"/>
          <w:szCs w:val="20"/>
          <w:u w:val="single"/>
        </w:rPr>
      </w:pPr>
      <w:r w:rsidRPr="00F365C3">
        <w:rPr>
          <w:b/>
          <w:sz w:val="20"/>
          <w:szCs w:val="20"/>
          <w:u w:val="single"/>
        </w:rPr>
        <w:t xml:space="preserve">On </w:t>
      </w:r>
      <w:r w:rsidR="000E591E" w:rsidRPr="00F365C3">
        <w:rPr>
          <w:b/>
          <w:sz w:val="20"/>
          <w:szCs w:val="20"/>
          <w:u w:val="single"/>
        </w:rPr>
        <w:t>behave of</w:t>
      </w:r>
      <w:r w:rsidRPr="00F365C3">
        <w:rPr>
          <w:b/>
          <w:sz w:val="20"/>
          <w:szCs w:val="20"/>
          <w:u w:val="single"/>
        </w:rPr>
        <w:t xml:space="preserve"> Project Consultant/Contractor</w:t>
      </w:r>
    </w:p>
    <w:p w:rsidR="006B4C8D" w:rsidRPr="00F365C3" w:rsidRDefault="006B4C8D" w:rsidP="006B4C8D">
      <w:pPr>
        <w:tabs>
          <w:tab w:val="left" w:pos="45"/>
        </w:tabs>
        <w:jc w:val="center"/>
        <w:rPr>
          <w:b/>
          <w:sz w:val="20"/>
          <w:szCs w:val="20"/>
        </w:rPr>
      </w:pPr>
    </w:p>
    <w:p w:rsidR="006B4C8D" w:rsidRPr="00F365C3" w:rsidRDefault="006B4C8D" w:rsidP="006B4C8D">
      <w:pPr>
        <w:tabs>
          <w:tab w:val="left" w:pos="45"/>
        </w:tabs>
        <w:rPr>
          <w:sz w:val="20"/>
          <w:szCs w:val="20"/>
        </w:rPr>
      </w:pPr>
      <w:r w:rsidRPr="00F365C3">
        <w:rPr>
          <w:sz w:val="20"/>
          <w:szCs w:val="20"/>
        </w:rPr>
        <w:t>Name________________________     Signature__________________ Date_______________</w:t>
      </w:r>
    </w:p>
    <w:p w:rsidR="006B4C8D" w:rsidRPr="00F365C3" w:rsidRDefault="006B4C8D" w:rsidP="006B4C8D">
      <w:pPr>
        <w:tabs>
          <w:tab w:val="left" w:pos="45"/>
        </w:tabs>
        <w:rPr>
          <w:sz w:val="20"/>
          <w:szCs w:val="20"/>
        </w:rPr>
      </w:pPr>
    </w:p>
    <w:p w:rsidR="006B4C8D" w:rsidRPr="00F365C3" w:rsidRDefault="006B4C8D" w:rsidP="006B4C8D">
      <w:pPr>
        <w:tabs>
          <w:tab w:val="left" w:pos="45"/>
        </w:tabs>
        <w:jc w:val="center"/>
        <w:rPr>
          <w:b/>
          <w:sz w:val="20"/>
          <w:szCs w:val="20"/>
          <w:u w:val="single"/>
        </w:rPr>
      </w:pPr>
    </w:p>
    <w:p w:rsidR="006B4C8D" w:rsidRPr="00F365C3" w:rsidRDefault="006B4C8D" w:rsidP="006B4C8D">
      <w:pPr>
        <w:tabs>
          <w:tab w:val="left" w:pos="45"/>
        </w:tabs>
        <w:jc w:val="center"/>
        <w:rPr>
          <w:b/>
          <w:sz w:val="20"/>
          <w:szCs w:val="20"/>
          <w:u w:val="single"/>
        </w:rPr>
      </w:pPr>
      <w:r w:rsidRPr="00F365C3">
        <w:rPr>
          <w:b/>
          <w:sz w:val="20"/>
          <w:szCs w:val="20"/>
          <w:u w:val="single"/>
        </w:rPr>
        <w:t>Witness and Signature</w:t>
      </w:r>
    </w:p>
    <w:p w:rsidR="006B4C8D" w:rsidRPr="00F365C3" w:rsidRDefault="006B4C8D" w:rsidP="006B4C8D">
      <w:pPr>
        <w:tabs>
          <w:tab w:val="left" w:pos="45"/>
        </w:tabs>
        <w:jc w:val="center"/>
        <w:rPr>
          <w:b/>
          <w:sz w:val="20"/>
          <w:szCs w:val="20"/>
        </w:rPr>
      </w:pPr>
    </w:p>
    <w:p w:rsidR="006B4C8D" w:rsidRPr="00F365C3" w:rsidRDefault="006B4C8D" w:rsidP="00463A37">
      <w:pPr>
        <w:numPr>
          <w:ilvl w:val="0"/>
          <w:numId w:val="46"/>
        </w:numPr>
        <w:tabs>
          <w:tab w:val="left" w:pos="45"/>
        </w:tabs>
        <w:spacing w:line="360" w:lineRule="auto"/>
        <w:rPr>
          <w:sz w:val="20"/>
          <w:szCs w:val="20"/>
        </w:rPr>
      </w:pPr>
    </w:p>
    <w:p w:rsidR="006B4C8D" w:rsidRPr="00F365C3" w:rsidRDefault="006B4C8D" w:rsidP="00463A37">
      <w:pPr>
        <w:numPr>
          <w:ilvl w:val="0"/>
          <w:numId w:val="46"/>
        </w:numPr>
        <w:tabs>
          <w:tab w:val="left" w:pos="45"/>
        </w:tabs>
        <w:spacing w:line="360" w:lineRule="auto"/>
        <w:rPr>
          <w:sz w:val="20"/>
          <w:szCs w:val="20"/>
        </w:rPr>
      </w:pPr>
    </w:p>
    <w:p w:rsidR="006B4C8D" w:rsidRPr="00F365C3" w:rsidRDefault="006B4C8D" w:rsidP="00463A37">
      <w:pPr>
        <w:numPr>
          <w:ilvl w:val="0"/>
          <w:numId w:val="46"/>
        </w:numPr>
        <w:tabs>
          <w:tab w:val="left" w:pos="45"/>
        </w:tabs>
        <w:spacing w:line="360" w:lineRule="auto"/>
        <w:rPr>
          <w:sz w:val="20"/>
          <w:szCs w:val="20"/>
        </w:rPr>
      </w:pPr>
    </w:p>
    <w:p w:rsidR="006B4C8D" w:rsidRPr="00F365C3" w:rsidRDefault="006B4C8D" w:rsidP="00463A37">
      <w:pPr>
        <w:numPr>
          <w:ilvl w:val="0"/>
          <w:numId w:val="46"/>
        </w:numPr>
        <w:tabs>
          <w:tab w:val="left" w:pos="45"/>
        </w:tabs>
        <w:spacing w:line="360" w:lineRule="auto"/>
        <w:rPr>
          <w:sz w:val="20"/>
          <w:szCs w:val="20"/>
        </w:rPr>
      </w:pPr>
    </w:p>
    <w:p w:rsidR="006B4C8D" w:rsidRPr="00F365C3" w:rsidRDefault="006B4C8D" w:rsidP="00463A37">
      <w:pPr>
        <w:numPr>
          <w:ilvl w:val="0"/>
          <w:numId w:val="46"/>
        </w:numPr>
        <w:tabs>
          <w:tab w:val="left" w:pos="45"/>
        </w:tabs>
        <w:spacing w:line="360" w:lineRule="auto"/>
        <w:rPr>
          <w:sz w:val="20"/>
          <w:szCs w:val="20"/>
        </w:rPr>
      </w:pPr>
    </w:p>
    <w:p w:rsidR="006B4C8D" w:rsidRPr="00F365C3" w:rsidRDefault="006B4C8D" w:rsidP="00463A37">
      <w:pPr>
        <w:numPr>
          <w:ilvl w:val="0"/>
          <w:numId w:val="46"/>
        </w:numPr>
        <w:tabs>
          <w:tab w:val="left" w:pos="45"/>
        </w:tabs>
        <w:spacing w:line="360" w:lineRule="auto"/>
        <w:rPr>
          <w:sz w:val="20"/>
          <w:szCs w:val="20"/>
        </w:rPr>
      </w:pPr>
    </w:p>
    <w:p w:rsidR="006B4C8D" w:rsidRDefault="006B4C8D" w:rsidP="006B4C8D"/>
    <w:p w:rsidR="006B4C8D" w:rsidRDefault="006B4C8D" w:rsidP="006B4C8D"/>
    <w:p w:rsidR="006B4C8D" w:rsidRDefault="006B4C8D" w:rsidP="006B4C8D"/>
    <w:p w:rsidR="006B4C8D" w:rsidRDefault="006B4C8D" w:rsidP="006B4C8D"/>
    <w:p w:rsidR="006B4C8D" w:rsidRDefault="006B4C8D" w:rsidP="006B4C8D"/>
    <w:p w:rsidR="006B4C8D" w:rsidRDefault="006B4C8D" w:rsidP="006B4C8D"/>
    <w:p w:rsidR="00B55D04" w:rsidRDefault="00B55D04" w:rsidP="006B4C8D"/>
    <w:p w:rsidR="00B55D04" w:rsidRDefault="00B55D04" w:rsidP="006B4C8D"/>
    <w:p w:rsidR="00B55D04" w:rsidRDefault="00B55D04" w:rsidP="006B4C8D"/>
    <w:p w:rsidR="00B55D04" w:rsidRDefault="00B55D04" w:rsidP="006B4C8D"/>
    <w:p w:rsidR="006B4C8D" w:rsidRDefault="006B4C8D" w:rsidP="006B4C8D"/>
    <w:p w:rsidR="006B4C8D" w:rsidRDefault="006B4C8D" w:rsidP="006B4C8D"/>
    <w:p w:rsidR="001B1167" w:rsidRDefault="001B1167">
      <w:pPr>
        <w:spacing w:after="200"/>
        <w:jc w:val="left"/>
      </w:pPr>
      <w:r>
        <w:br w:type="page"/>
      </w:r>
    </w:p>
    <w:p w:rsidR="006B4C8D" w:rsidRDefault="006B4C8D" w:rsidP="006B4C8D">
      <w:pPr>
        <w:ind w:left="-360"/>
        <w:jc w:val="center"/>
      </w:pPr>
      <w:r w:rsidRPr="00333722">
        <w:lastRenderedPageBreak/>
        <w:t>Appendix Part IV/GL</w:t>
      </w:r>
      <w:r w:rsidR="00CB0102">
        <w:t>27</w:t>
      </w:r>
      <w:r w:rsidRPr="00333722">
        <w:t>/</w:t>
      </w:r>
      <w:r>
        <w:t xml:space="preserve">F-4 </w:t>
      </w:r>
      <w:r w:rsidRPr="00023003">
        <w:t>Constructed Project Handover</w:t>
      </w:r>
      <w:r w:rsidR="008C7D57">
        <w:t>/</w:t>
      </w:r>
      <w:r w:rsidR="000E591E">
        <w:t>Taking over</w:t>
      </w:r>
      <w:r w:rsidRPr="00023003">
        <w:t xml:space="preserve"> Format</w:t>
      </w:r>
    </w:p>
    <w:p w:rsidR="00B55D04" w:rsidRPr="00023003" w:rsidRDefault="00B55D04" w:rsidP="006B4C8D">
      <w:pPr>
        <w:ind w:left="-360"/>
        <w:jc w:val="center"/>
      </w:pPr>
    </w:p>
    <w:p w:rsidR="006B4C8D" w:rsidRPr="00F365C3" w:rsidRDefault="006B4C8D" w:rsidP="00463A37">
      <w:pPr>
        <w:pStyle w:val="ListParagraph"/>
        <w:numPr>
          <w:ilvl w:val="0"/>
          <w:numId w:val="48"/>
        </w:numPr>
        <w:tabs>
          <w:tab w:val="left" w:pos="180"/>
        </w:tabs>
        <w:spacing w:before="0" w:after="0"/>
        <w:jc w:val="left"/>
        <w:rPr>
          <w:sz w:val="20"/>
        </w:rPr>
      </w:pPr>
      <w:r w:rsidRPr="00F365C3">
        <w:rPr>
          <w:sz w:val="20"/>
        </w:rPr>
        <w:t xml:space="preserve">General Aspect of the Project </w:t>
      </w:r>
    </w:p>
    <w:p w:rsidR="006B4C8D" w:rsidRPr="00F365C3" w:rsidRDefault="006B4C8D" w:rsidP="00463A37">
      <w:pPr>
        <w:numPr>
          <w:ilvl w:val="0"/>
          <w:numId w:val="37"/>
        </w:numPr>
        <w:ind w:left="450" w:hanging="270"/>
        <w:jc w:val="left"/>
        <w:rPr>
          <w:sz w:val="20"/>
        </w:rPr>
      </w:pPr>
      <w:r w:rsidRPr="00F365C3">
        <w:rPr>
          <w:sz w:val="20"/>
        </w:rPr>
        <w:t xml:space="preserve">Project Name: </w:t>
      </w:r>
    </w:p>
    <w:p w:rsidR="006B4C8D" w:rsidRPr="00F365C3" w:rsidRDefault="006B4C8D" w:rsidP="00463A37">
      <w:pPr>
        <w:numPr>
          <w:ilvl w:val="0"/>
          <w:numId w:val="37"/>
        </w:numPr>
        <w:ind w:left="450" w:hanging="270"/>
        <w:jc w:val="left"/>
        <w:rPr>
          <w:sz w:val="20"/>
        </w:rPr>
      </w:pPr>
      <w:r w:rsidRPr="00F365C3">
        <w:rPr>
          <w:sz w:val="20"/>
        </w:rPr>
        <w:t>Administrative Location:</w:t>
      </w:r>
    </w:p>
    <w:p w:rsidR="006B4C8D" w:rsidRPr="00F365C3" w:rsidRDefault="006B4C8D" w:rsidP="00463A37">
      <w:pPr>
        <w:numPr>
          <w:ilvl w:val="0"/>
          <w:numId w:val="38"/>
        </w:numPr>
        <w:jc w:val="left"/>
        <w:rPr>
          <w:sz w:val="20"/>
        </w:rPr>
      </w:pPr>
      <w:r w:rsidRPr="00F365C3">
        <w:rPr>
          <w:sz w:val="20"/>
        </w:rPr>
        <w:t xml:space="preserve">Region: </w:t>
      </w:r>
    </w:p>
    <w:p w:rsidR="006B4C8D" w:rsidRPr="00F365C3" w:rsidRDefault="006B4C8D" w:rsidP="00463A37">
      <w:pPr>
        <w:numPr>
          <w:ilvl w:val="0"/>
          <w:numId w:val="38"/>
        </w:numPr>
        <w:jc w:val="left"/>
        <w:rPr>
          <w:sz w:val="20"/>
        </w:rPr>
      </w:pPr>
      <w:r w:rsidRPr="00F365C3">
        <w:rPr>
          <w:sz w:val="20"/>
        </w:rPr>
        <w:t>Zone:</w:t>
      </w:r>
      <w:r w:rsidRPr="00F365C3">
        <w:rPr>
          <w:sz w:val="20"/>
        </w:rPr>
        <w:tab/>
      </w:r>
    </w:p>
    <w:p w:rsidR="006B4C8D" w:rsidRPr="00F365C3" w:rsidRDefault="006B4C8D" w:rsidP="00463A37">
      <w:pPr>
        <w:numPr>
          <w:ilvl w:val="0"/>
          <w:numId w:val="38"/>
        </w:numPr>
        <w:jc w:val="left"/>
        <w:rPr>
          <w:sz w:val="20"/>
        </w:rPr>
      </w:pPr>
      <w:r w:rsidRPr="00F365C3">
        <w:rPr>
          <w:sz w:val="20"/>
        </w:rPr>
        <w:t xml:space="preserve">District: </w:t>
      </w:r>
    </w:p>
    <w:p w:rsidR="006B4C8D" w:rsidRPr="00F365C3" w:rsidRDefault="006B4C8D" w:rsidP="00463A37">
      <w:pPr>
        <w:numPr>
          <w:ilvl w:val="0"/>
          <w:numId w:val="38"/>
        </w:numPr>
        <w:jc w:val="left"/>
        <w:rPr>
          <w:sz w:val="20"/>
        </w:rPr>
      </w:pPr>
      <w:r w:rsidRPr="00F365C3">
        <w:rPr>
          <w:sz w:val="20"/>
        </w:rPr>
        <w:t xml:space="preserve">PA: </w:t>
      </w:r>
    </w:p>
    <w:p w:rsidR="006B4C8D" w:rsidRPr="00F365C3" w:rsidRDefault="006B4C8D" w:rsidP="00463A37">
      <w:pPr>
        <w:numPr>
          <w:ilvl w:val="0"/>
          <w:numId w:val="38"/>
        </w:numPr>
        <w:jc w:val="left"/>
        <w:rPr>
          <w:sz w:val="20"/>
        </w:rPr>
      </w:pPr>
      <w:r w:rsidRPr="00F365C3">
        <w:rPr>
          <w:sz w:val="20"/>
        </w:rPr>
        <w:t xml:space="preserve">Specific Site: </w:t>
      </w:r>
    </w:p>
    <w:p w:rsidR="006B4C8D" w:rsidRPr="00F365C3" w:rsidRDefault="006B4C8D" w:rsidP="00463A37">
      <w:pPr>
        <w:numPr>
          <w:ilvl w:val="0"/>
          <w:numId w:val="37"/>
        </w:numPr>
        <w:ind w:left="450" w:hanging="270"/>
        <w:jc w:val="left"/>
        <w:rPr>
          <w:sz w:val="20"/>
        </w:rPr>
      </w:pPr>
      <w:r w:rsidRPr="00F365C3">
        <w:rPr>
          <w:sz w:val="20"/>
        </w:rPr>
        <w:t>Distance from Towns:</w:t>
      </w:r>
    </w:p>
    <w:p w:rsidR="006B4C8D" w:rsidRPr="00F365C3" w:rsidRDefault="006B4C8D" w:rsidP="00463A37">
      <w:pPr>
        <w:numPr>
          <w:ilvl w:val="0"/>
          <w:numId w:val="38"/>
        </w:numPr>
        <w:jc w:val="left"/>
        <w:rPr>
          <w:sz w:val="20"/>
        </w:rPr>
      </w:pPr>
      <w:r w:rsidRPr="00F365C3">
        <w:rPr>
          <w:sz w:val="20"/>
        </w:rPr>
        <w:t>District Capital (---) = -------km</w:t>
      </w:r>
    </w:p>
    <w:p w:rsidR="006B4C8D" w:rsidRPr="00F365C3" w:rsidRDefault="006B4C8D" w:rsidP="00463A37">
      <w:pPr>
        <w:numPr>
          <w:ilvl w:val="0"/>
          <w:numId w:val="38"/>
        </w:numPr>
        <w:jc w:val="left"/>
        <w:rPr>
          <w:sz w:val="20"/>
        </w:rPr>
      </w:pPr>
      <w:r w:rsidRPr="00F365C3">
        <w:rPr>
          <w:sz w:val="20"/>
        </w:rPr>
        <w:t>Zone Capital () = -----------km</w:t>
      </w:r>
    </w:p>
    <w:p w:rsidR="006B4C8D" w:rsidRPr="00F365C3" w:rsidRDefault="006B4C8D" w:rsidP="00463A37">
      <w:pPr>
        <w:numPr>
          <w:ilvl w:val="0"/>
          <w:numId w:val="38"/>
        </w:numPr>
        <w:jc w:val="left"/>
        <w:rPr>
          <w:sz w:val="20"/>
        </w:rPr>
      </w:pPr>
      <w:r w:rsidRPr="00F365C3">
        <w:rPr>
          <w:sz w:val="20"/>
        </w:rPr>
        <w:t>Country Capital (Addis Ababa) = ------km</w:t>
      </w:r>
    </w:p>
    <w:p w:rsidR="006B4C8D" w:rsidRPr="00F365C3" w:rsidRDefault="006B4C8D" w:rsidP="00463A37">
      <w:pPr>
        <w:numPr>
          <w:ilvl w:val="0"/>
          <w:numId w:val="37"/>
        </w:numPr>
        <w:ind w:left="450" w:hanging="270"/>
        <w:jc w:val="left"/>
        <w:rPr>
          <w:sz w:val="20"/>
        </w:rPr>
      </w:pPr>
      <w:r w:rsidRPr="00F365C3">
        <w:rPr>
          <w:sz w:val="20"/>
        </w:rPr>
        <w:t xml:space="preserve">Geographic Coordinate of </w:t>
      </w:r>
    </w:p>
    <w:p w:rsidR="006B4C8D" w:rsidRPr="00F365C3" w:rsidRDefault="006B4C8D" w:rsidP="00463A37">
      <w:pPr>
        <w:numPr>
          <w:ilvl w:val="0"/>
          <w:numId w:val="37"/>
        </w:numPr>
        <w:jc w:val="left"/>
        <w:rPr>
          <w:sz w:val="20"/>
        </w:rPr>
      </w:pPr>
      <w:r w:rsidRPr="00F365C3">
        <w:rPr>
          <w:sz w:val="20"/>
        </w:rPr>
        <w:t>Headwork Site</w:t>
      </w:r>
    </w:p>
    <w:p w:rsidR="006B4C8D" w:rsidRPr="00F365C3" w:rsidRDefault="006B4C8D" w:rsidP="00463A37">
      <w:pPr>
        <w:numPr>
          <w:ilvl w:val="1"/>
          <w:numId w:val="38"/>
        </w:numPr>
        <w:jc w:val="left"/>
        <w:rPr>
          <w:sz w:val="20"/>
        </w:rPr>
      </w:pPr>
      <w:r w:rsidRPr="00F365C3">
        <w:rPr>
          <w:sz w:val="20"/>
        </w:rPr>
        <w:t>Longitude/East (UTM): --------------------------------</w:t>
      </w:r>
    </w:p>
    <w:p w:rsidR="006B4C8D" w:rsidRPr="00F365C3" w:rsidRDefault="006B4C8D" w:rsidP="00463A37">
      <w:pPr>
        <w:numPr>
          <w:ilvl w:val="1"/>
          <w:numId w:val="38"/>
        </w:numPr>
        <w:jc w:val="left"/>
        <w:rPr>
          <w:sz w:val="20"/>
        </w:rPr>
      </w:pPr>
      <w:r w:rsidRPr="00F365C3">
        <w:rPr>
          <w:sz w:val="20"/>
        </w:rPr>
        <w:t>Latitude/North (UTM): --------------------------------</w:t>
      </w:r>
    </w:p>
    <w:p w:rsidR="006B4C8D" w:rsidRPr="00F365C3" w:rsidRDefault="006B4C8D" w:rsidP="00463A37">
      <w:pPr>
        <w:numPr>
          <w:ilvl w:val="1"/>
          <w:numId w:val="38"/>
        </w:numPr>
        <w:jc w:val="left"/>
        <w:rPr>
          <w:sz w:val="20"/>
        </w:rPr>
      </w:pPr>
      <w:r w:rsidRPr="00F365C3">
        <w:rPr>
          <w:sz w:val="20"/>
        </w:rPr>
        <w:t>Altitude (</w:t>
      </w:r>
      <w:proofErr w:type="spellStart"/>
      <w:r w:rsidRPr="00F365C3">
        <w:rPr>
          <w:sz w:val="20"/>
        </w:rPr>
        <w:t>masl</w:t>
      </w:r>
      <w:proofErr w:type="spellEnd"/>
      <w:r w:rsidRPr="00F365C3">
        <w:rPr>
          <w:sz w:val="20"/>
        </w:rPr>
        <w:t>): -----------------------------------------</w:t>
      </w:r>
    </w:p>
    <w:p w:rsidR="006B4C8D" w:rsidRPr="00F365C3" w:rsidRDefault="006B4C8D" w:rsidP="00463A37">
      <w:pPr>
        <w:numPr>
          <w:ilvl w:val="0"/>
          <w:numId w:val="37"/>
        </w:numPr>
        <w:jc w:val="left"/>
        <w:rPr>
          <w:sz w:val="20"/>
        </w:rPr>
      </w:pPr>
      <w:r w:rsidRPr="00F365C3">
        <w:rPr>
          <w:sz w:val="20"/>
        </w:rPr>
        <w:t>Command Area</w:t>
      </w:r>
    </w:p>
    <w:p w:rsidR="006B4C8D" w:rsidRPr="00F365C3" w:rsidRDefault="006B4C8D" w:rsidP="00463A37">
      <w:pPr>
        <w:numPr>
          <w:ilvl w:val="1"/>
          <w:numId w:val="38"/>
        </w:numPr>
        <w:jc w:val="left"/>
        <w:rPr>
          <w:sz w:val="20"/>
        </w:rPr>
      </w:pPr>
      <w:r w:rsidRPr="00F365C3">
        <w:rPr>
          <w:sz w:val="20"/>
        </w:rPr>
        <w:t>Longitude/East (UTM): From ----------------- to -------------------------</w:t>
      </w:r>
    </w:p>
    <w:p w:rsidR="006B4C8D" w:rsidRPr="00F365C3" w:rsidRDefault="006B4C8D" w:rsidP="00463A37">
      <w:pPr>
        <w:numPr>
          <w:ilvl w:val="1"/>
          <w:numId w:val="38"/>
        </w:numPr>
        <w:jc w:val="left"/>
        <w:rPr>
          <w:sz w:val="20"/>
        </w:rPr>
      </w:pPr>
      <w:r w:rsidRPr="00F365C3">
        <w:rPr>
          <w:sz w:val="20"/>
        </w:rPr>
        <w:t>Latitude/North (UTM): From ----------------- to -------------------------</w:t>
      </w:r>
    </w:p>
    <w:p w:rsidR="006B4C8D" w:rsidRPr="00F365C3" w:rsidRDefault="006B4C8D" w:rsidP="00463A37">
      <w:pPr>
        <w:numPr>
          <w:ilvl w:val="1"/>
          <w:numId w:val="38"/>
        </w:numPr>
        <w:jc w:val="left"/>
        <w:rPr>
          <w:sz w:val="20"/>
        </w:rPr>
      </w:pPr>
      <w:r w:rsidRPr="00F365C3">
        <w:rPr>
          <w:sz w:val="20"/>
        </w:rPr>
        <w:t>Altitude (</w:t>
      </w:r>
      <w:proofErr w:type="spellStart"/>
      <w:r w:rsidRPr="00F365C3">
        <w:rPr>
          <w:sz w:val="20"/>
        </w:rPr>
        <w:t>masl</w:t>
      </w:r>
      <w:proofErr w:type="spellEnd"/>
      <w:r w:rsidRPr="00F365C3">
        <w:rPr>
          <w:sz w:val="20"/>
        </w:rPr>
        <w:t>): From ----------------- to -------------------------</w:t>
      </w:r>
    </w:p>
    <w:p w:rsidR="006B4C8D" w:rsidRPr="00F365C3" w:rsidRDefault="006B4C8D" w:rsidP="00463A37">
      <w:pPr>
        <w:numPr>
          <w:ilvl w:val="0"/>
          <w:numId w:val="37"/>
        </w:numPr>
        <w:ind w:left="450" w:hanging="270"/>
        <w:jc w:val="left"/>
        <w:rPr>
          <w:sz w:val="20"/>
        </w:rPr>
      </w:pPr>
      <w:r w:rsidRPr="00F365C3">
        <w:rPr>
          <w:sz w:val="20"/>
        </w:rPr>
        <w:t>Client: ------------</w:t>
      </w:r>
    </w:p>
    <w:p w:rsidR="006B4C8D" w:rsidRPr="00F365C3" w:rsidRDefault="006B4C8D" w:rsidP="00463A37">
      <w:pPr>
        <w:numPr>
          <w:ilvl w:val="0"/>
          <w:numId w:val="37"/>
        </w:numPr>
        <w:ind w:left="450" w:hanging="270"/>
        <w:jc w:val="left"/>
        <w:rPr>
          <w:sz w:val="20"/>
        </w:rPr>
      </w:pPr>
      <w:r w:rsidRPr="00F365C3">
        <w:rPr>
          <w:sz w:val="20"/>
        </w:rPr>
        <w:t>Contractor: ------------------------</w:t>
      </w:r>
    </w:p>
    <w:p w:rsidR="006B4C8D" w:rsidRPr="00F365C3" w:rsidRDefault="006B4C8D" w:rsidP="00463A37">
      <w:pPr>
        <w:numPr>
          <w:ilvl w:val="0"/>
          <w:numId w:val="37"/>
        </w:numPr>
        <w:ind w:left="450" w:hanging="270"/>
        <w:jc w:val="left"/>
        <w:rPr>
          <w:sz w:val="20"/>
        </w:rPr>
      </w:pPr>
      <w:r w:rsidRPr="00F365C3">
        <w:rPr>
          <w:sz w:val="20"/>
        </w:rPr>
        <w:t>Consultant: ------------------------------------------</w:t>
      </w:r>
    </w:p>
    <w:p w:rsidR="006B4C8D" w:rsidRPr="00F365C3" w:rsidRDefault="006B4C8D" w:rsidP="00463A37">
      <w:pPr>
        <w:numPr>
          <w:ilvl w:val="0"/>
          <w:numId w:val="37"/>
        </w:numPr>
        <w:ind w:left="450" w:hanging="270"/>
        <w:jc w:val="left"/>
        <w:rPr>
          <w:sz w:val="20"/>
        </w:rPr>
      </w:pPr>
      <w:r w:rsidRPr="00F365C3">
        <w:rPr>
          <w:sz w:val="20"/>
        </w:rPr>
        <w:t>Month and year of project startup: -----------------------</w:t>
      </w:r>
    </w:p>
    <w:p w:rsidR="006B4C8D" w:rsidRPr="00F365C3" w:rsidRDefault="006B4C8D" w:rsidP="00463A37">
      <w:pPr>
        <w:numPr>
          <w:ilvl w:val="0"/>
          <w:numId w:val="37"/>
        </w:numPr>
        <w:ind w:left="450" w:hanging="270"/>
        <w:jc w:val="left"/>
        <w:rPr>
          <w:sz w:val="20"/>
        </w:rPr>
      </w:pPr>
      <w:r w:rsidRPr="00F365C3">
        <w:rPr>
          <w:sz w:val="20"/>
        </w:rPr>
        <w:t>Command Area: ------------------hectare</w:t>
      </w:r>
    </w:p>
    <w:p w:rsidR="006B4C8D" w:rsidRPr="00F365C3" w:rsidRDefault="006B4C8D" w:rsidP="00463A37">
      <w:pPr>
        <w:numPr>
          <w:ilvl w:val="0"/>
          <w:numId w:val="37"/>
        </w:numPr>
        <w:ind w:left="450" w:hanging="270"/>
        <w:jc w:val="left"/>
        <w:rPr>
          <w:sz w:val="20"/>
        </w:rPr>
      </w:pPr>
      <w:r w:rsidRPr="00F365C3">
        <w:rPr>
          <w:sz w:val="20"/>
        </w:rPr>
        <w:t>Total Number of Beneficiaries: ------------------HH</w:t>
      </w:r>
    </w:p>
    <w:p w:rsidR="006B4C8D" w:rsidRPr="00F365C3" w:rsidRDefault="006B4C8D" w:rsidP="00463A37">
      <w:pPr>
        <w:numPr>
          <w:ilvl w:val="0"/>
          <w:numId w:val="37"/>
        </w:numPr>
        <w:ind w:left="450" w:hanging="270"/>
        <w:jc w:val="left"/>
        <w:rPr>
          <w:sz w:val="20"/>
        </w:rPr>
      </w:pPr>
      <w:r w:rsidRPr="00F365C3">
        <w:rPr>
          <w:sz w:val="20"/>
        </w:rPr>
        <w:t>Total Investment cost: ETB ------------------</w:t>
      </w:r>
    </w:p>
    <w:p w:rsidR="006B4C8D" w:rsidRPr="00F365C3" w:rsidRDefault="006B4C8D" w:rsidP="006B4C8D">
      <w:pPr>
        <w:rPr>
          <w:sz w:val="20"/>
        </w:rPr>
      </w:pPr>
    </w:p>
    <w:p w:rsidR="006B4C8D" w:rsidRPr="00F365C3" w:rsidRDefault="006B4C8D" w:rsidP="00463A37">
      <w:pPr>
        <w:pStyle w:val="ListParagraph"/>
        <w:numPr>
          <w:ilvl w:val="0"/>
          <w:numId w:val="48"/>
        </w:numPr>
        <w:tabs>
          <w:tab w:val="left" w:pos="180"/>
        </w:tabs>
        <w:spacing w:before="0" w:after="0"/>
        <w:jc w:val="left"/>
        <w:rPr>
          <w:sz w:val="20"/>
        </w:rPr>
      </w:pPr>
      <w:r w:rsidRPr="00F365C3">
        <w:rPr>
          <w:sz w:val="20"/>
        </w:rPr>
        <w:t>Project handover status</w:t>
      </w:r>
    </w:p>
    <w:p w:rsidR="006B4C8D" w:rsidRPr="00F365C3" w:rsidRDefault="006B4C8D" w:rsidP="006B4C8D">
      <w:pPr>
        <w:tabs>
          <w:tab w:val="left" w:pos="180"/>
        </w:tabs>
        <w:ind w:left="180"/>
        <w:rPr>
          <w:sz w:val="20"/>
        </w:rPr>
      </w:pPr>
      <w:r w:rsidRPr="00F365C3">
        <w:rPr>
          <w:sz w:val="20"/>
        </w:rPr>
        <w:t>---------------------------------------------------------------------------------------------------------------------------------------------------------------------------------.</w:t>
      </w:r>
    </w:p>
    <w:p w:rsidR="006B4C8D" w:rsidRPr="00F365C3" w:rsidRDefault="006B4C8D" w:rsidP="00463A37">
      <w:pPr>
        <w:pStyle w:val="ListParagraph"/>
        <w:numPr>
          <w:ilvl w:val="0"/>
          <w:numId w:val="48"/>
        </w:numPr>
        <w:tabs>
          <w:tab w:val="left" w:pos="180"/>
        </w:tabs>
        <w:spacing w:before="0" w:after="0"/>
        <w:jc w:val="left"/>
        <w:rPr>
          <w:sz w:val="20"/>
        </w:rPr>
      </w:pPr>
      <w:r w:rsidRPr="00F365C3">
        <w:rPr>
          <w:sz w:val="20"/>
        </w:rPr>
        <w:t>Current status of the project</w:t>
      </w:r>
    </w:p>
    <w:p w:rsidR="006B4C8D" w:rsidRPr="00F365C3" w:rsidRDefault="006B4C8D" w:rsidP="006B4C8D">
      <w:pPr>
        <w:tabs>
          <w:tab w:val="left" w:pos="180"/>
        </w:tabs>
        <w:ind w:left="180"/>
        <w:rPr>
          <w:sz w:val="20"/>
        </w:rPr>
      </w:pPr>
      <w:r w:rsidRPr="00F365C3">
        <w:rPr>
          <w:sz w:val="20"/>
        </w:rPr>
        <w:t>---------------------------------------------------------------------------------------------------------------------------------------------------------------------------------.</w:t>
      </w:r>
    </w:p>
    <w:p w:rsidR="006B4C8D" w:rsidRDefault="006B4C8D" w:rsidP="006B4C8D">
      <w:pPr>
        <w:tabs>
          <w:tab w:val="left" w:pos="180"/>
        </w:tabs>
        <w:ind w:left="180"/>
      </w:pPr>
    </w:p>
    <w:p w:rsidR="006B4C8D" w:rsidRDefault="006B4C8D" w:rsidP="006B4C8D">
      <w:pPr>
        <w:tabs>
          <w:tab w:val="left" w:pos="180"/>
        </w:tabs>
        <w:ind w:left="180"/>
      </w:pPr>
    </w:p>
    <w:p w:rsidR="006B4C8D" w:rsidRDefault="006B4C8D" w:rsidP="006B4C8D">
      <w:pPr>
        <w:tabs>
          <w:tab w:val="left" w:pos="180"/>
        </w:tabs>
        <w:ind w:left="180"/>
      </w:pPr>
    </w:p>
    <w:p w:rsidR="006B4C8D" w:rsidRDefault="006B4C8D" w:rsidP="006B4C8D">
      <w:pPr>
        <w:tabs>
          <w:tab w:val="left" w:pos="180"/>
        </w:tabs>
        <w:ind w:left="180"/>
      </w:pPr>
    </w:p>
    <w:p w:rsidR="006B4C8D" w:rsidRDefault="006B4C8D" w:rsidP="006B4C8D">
      <w:pPr>
        <w:tabs>
          <w:tab w:val="left" w:pos="180"/>
        </w:tabs>
        <w:ind w:left="180"/>
      </w:pPr>
    </w:p>
    <w:p w:rsidR="006B4C8D" w:rsidRDefault="006B4C8D" w:rsidP="006B4C8D">
      <w:pPr>
        <w:tabs>
          <w:tab w:val="left" w:pos="180"/>
        </w:tabs>
        <w:ind w:left="180"/>
      </w:pPr>
    </w:p>
    <w:p w:rsidR="006B4C8D" w:rsidRDefault="006B4C8D" w:rsidP="00463A37">
      <w:pPr>
        <w:numPr>
          <w:ilvl w:val="0"/>
          <w:numId w:val="36"/>
        </w:numPr>
        <w:tabs>
          <w:tab w:val="left" w:pos="180"/>
        </w:tabs>
        <w:spacing w:line="360" w:lineRule="auto"/>
        <w:ind w:left="180" w:hanging="180"/>
        <w:jc w:val="left"/>
        <w:sectPr w:rsidR="006B4C8D" w:rsidSect="00145F23">
          <w:headerReference w:type="even" r:id="rId69"/>
          <w:headerReference w:type="default" r:id="rId70"/>
          <w:footerReference w:type="default" r:id="rId71"/>
          <w:pgSz w:w="11907" w:h="16839" w:code="9"/>
          <w:pgMar w:top="1152" w:right="1152" w:bottom="1152" w:left="1152" w:header="720" w:footer="720" w:gutter="0"/>
          <w:cols w:space="720"/>
          <w:docGrid w:linePitch="360"/>
        </w:sectPr>
      </w:pPr>
    </w:p>
    <w:p w:rsidR="006B4C8D" w:rsidRPr="00F365C3" w:rsidRDefault="006B4C8D" w:rsidP="00463A37">
      <w:pPr>
        <w:pStyle w:val="ListParagraph"/>
        <w:numPr>
          <w:ilvl w:val="0"/>
          <w:numId w:val="48"/>
        </w:numPr>
        <w:tabs>
          <w:tab w:val="left" w:pos="180"/>
        </w:tabs>
        <w:spacing w:before="0" w:after="0"/>
        <w:jc w:val="left"/>
        <w:rPr>
          <w:sz w:val="20"/>
          <w:szCs w:val="20"/>
        </w:rPr>
      </w:pPr>
      <w:r w:rsidRPr="00F365C3">
        <w:rPr>
          <w:sz w:val="20"/>
          <w:szCs w:val="20"/>
        </w:rPr>
        <w:lastRenderedPageBreak/>
        <w:t>Inspection and testing during project handover process</w:t>
      </w:r>
    </w:p>
    <w:p w:rsidR="006B4C8D" w:rsidRPr="00F365C3" w:rsidRDefault="006B4C8D" w:rsidP="006B4C8D">
      <w:pPr>
        <w:rPr>
          <w:sz w:val="20"/>
          <w:szCs w:val="20"/>
        </w:rPr>
      </w:pPr>
    </w:p>
    <w:tbl>
      <w:tblPr>
        <w:tblW w:w="13537" w:type="dxa"/>
        <w:tblLook w:val="04A0" w:firstRow="1" w:lastRow="0" w:firstColumn="1" w:lastColumn="0" w:noHBand="0" w:noVBand="1"/>
      </w:tblPr>
      <w:tblGrid>
        <w:gridCol w:w="649"/>
        <w:gridCol w:w="3959"/>
        <w:gridCol w:w="605"/>
        <w:gridCol w:w="1941"/>
        <w:gridCol w:w="1350"/>
        <w:gridCol w:w="1654"/>
        <w:gridCol w:w="1100"/>
        <w:gridCol w:w="1217"/>
        <w:gridCol w:w="1062"/>
      </w:tblGrid>
      <w:tr w:rsidR="006B4C8D" w:rsidRPr="00F365C3" w:rsidTr="00B13A28">
        <w:trPr>
          <w:trHeight w:val="20"/>
        </w:trPr>
        <w:tc>
          <w:tcPr>
            <w:tcW w:w="6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4C8D" w:rsidRPr="00F365C3" w:rsidRDefault="006B4C8D" w:rsidP="00224294">
            <w:pPr>
              <w:rPr>
                <w:b/>
                <w:bCs/>
                <w:color w:val="000000"/>
                <w:sz w:val="20"/>
                <w:szCs w:val="20"/>
              </w:rPr>
            </w:pPr>
            <w:r w:rsidRPr="00F365C3">
              <w:rPr>
                <w:b/>
                <w:bCs/>
                <w:color w:val="000000"/>
                <w:sz w:val="20"/>
                <w:szCs w:val="20"/>
              </w:rPr>
              <w:t>Item No.</w:t>
            </w:r>
          </w:p>
        </w:tc>
        <w:tc>
          <w:tcPr>
            <w:tcW w:w="39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C8D" w:rsidRPr="00F365C3" w:rsidRDefault="000E591E" w:rsidP="000E591E">
            <w:pPr>
              <w:rPr>
                <w:b/>
                <w:bCs/>
                <w:color w:val="000000"/>
                <w:sz w:val="20"/>
                <w:szCs w:val="20"/>
              </w:rPr>
            </w:pPr>
            <w:r w:rsidRPr="00F365C3">
              <w:rPr>
                <w:b/>
                <w:bCs/>
                <w:color w:val="000000"/>
                <w:sz w:val="20"/>
                <w:szCs w:val="20"/>
              </w:rPr>
              <w:t>Project major components description</w:t>
            </w:r>
          </w:p>
        </w:tc>
        <w:tc>
          <w:tcPr>
            <w:tcW w:w="6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C8D" w:rsidRPr="00F365C3" w:rsidRDefault="006B4C8D" w:rsidP="00224294">
            <w:pPr>
              <w:rPr>
                <w:b/>
                <w:bCs/>
                <w:color w:val="000000"/>
                <w:sz w:val="20"/>
                <w:szCs w:val="20"/>
              </w:rPr>
            </w:pPr>
            <w:r w:rsidRPr="00F365C3">
              <w:rPr>
                <w:b/>
                <w:bCs/>
                <w:color w:val="000000"/>
                <w:sz w:val="20"/>
                <w:szCs w:val="20"/>
              </w:rPr>
              <w:t>Unit</w:t>
            </w:r>
          </w:p>
        </w:tc>
        <w:tc>
          <w:tcPr>
            <w:tcW w:w="19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4C8D" w:rsidRPr="00F365C3" w:rsidRDefault="006B4C8D" w:rsidP="00224294">
            <w:pPr>
              <w:rPr>
                <w:b/>
                <w:bCs/>
                <w:color w:val="000000"/>
                <w:sz w:val="20"/>
                <w:szCs w:val="20"/>
              </w:rPr>
            </w:pPr>
            <w:r w:rsidRPr="00F365C3">
              <w:rPr>
                <w:b/>
                <w:bCs/>
                <w:color w:val="000000"/>
                <w:sz w:val="20"/>
                <w:szCs w:val="20"/>
              </w:rPr>
              <w:t>Contract Quantity</w:t>
            </w:r>
          </w:p>
        </w:tc>
        <w:tc>
          <w:tcPr>
            <w:tcW w:w="532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B4C8D" w:rsidRPr="00F365C3" w:rsidRDefault="006B4C8D" w:rsidP="00224294">
            <w:pPr>
              <w:jc w:val="center"/>
              <w:rPr>
                <w:b/>
                <w:bCs/>
                <w:color w:val="000000"/>
                <w:sz w:val="20"/>
                <w:szCs w:val="20"/>
              </w:rPr>
            </w:pPr>
            <w:r w:rsidRPr="00F365C3">
              <w:rPr>
                <w:b/>
                <w:bCs/>
                <w:color w:val="000000"/>
                <w:sz w:val="20"/>
                <w:szCs w:val="20"/>
              </w:rPr>
              <w:t>Result of inspection and testing</w:t>
            </w:r>
          </w:p>
        </w:tc>
        <w:tc>
          <w:tcPr>
            <w:tcW w:w="10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B4C8D" w:rsidRPr="00F365C3" w:rsidRDefault="006B4C8D" w:rsidP="00224294">
            <w:pPr>
              <w:jc w:val="center"/>
              <w:rPr>
                <w:b/>
                <w:bCs/>
                <w:color w:val="000000"/>
                <w:sz w:val="20"/>
                <w:szCs w:val="20"/>
              </w:rPr>
            </w:pPr>
            <w:r w:rsidRPr="00F365C3">
              <w:rPr>
                <w:b/>
                <w:bCs/>
                <w:color w:val="000000"/>
                <w:sz w:val="20"/>
                <w:szCs w:val="20"/>
              </w:rPr>
              <w:t>Remarks</w:t>
            </w:r>
          </w:p>
        </w:tc>
      </w:tr>
      <w:tr w:rsidR="006B4C8D" w:rsidRPr="00F365C3" w:rsidTr="00B13A28">
        <w:trPr>
          <w:trHeight w:val="20"/>
        </w:trPr>
        <w:tc>
          <w:tcPr>
            <w:tcW w:w="649" w:type="dxa"/>
            <w:vMerge/>
            <w:tcBorders>
              <w:top w:val="single" w:sz="4" w:space="0" w:color="auto"/>
              <w:left w:val="single" w:sz="4" w:space="0" w:color="auto"/>
              <w:bottom w:val="single" w:sz="4" w:space="0" w:color="000000"/>
              <w:right w:val="single" w:sz="4" w:space="0" w:color="auto"/>
            </w:tcBorders>
            <w:vAlign w:val="center"/>
            <w:hideMark/>
          </w:tcPr>
          <w:p w:rsidR="006B4C8D" w:rsidRPr="00F365C3" w:rsidRDefault="006B4C8D" w:rsidP="00224294">
            <w:pPr>
              <w:rPr>
                <w:b/>
                <w:bCs/>
                <w:color w:val="000000"/>
                <w:sz w:val="20"/>
                <w:szCs w:val="20"/>
              </w:rPr>
            </w:pPr>
          </w:p>
        </w:tc>
        <w:tc>
          <w:tcPr>
            <w:tcW w:w="3959" w:type="dxa"/>
            <w:vMerge/>
            <w:tcBorders>
              <w:top w:val="single" w:sz="4" w:space="0" w:color="auto"/>
              <w:left w:val="single" w:sz="4" w:space="0" w:color="auto"/>
              <w:bottom w:val="single" w:sz="4" w:space="0" w:color="auto"/>
              <w:right w:val="single" w:sz="4" w:space="0" w:color="auto"/>
            </w:tcBorders>
            <w:vAlign w:val="center"/>
            <w:hideMark/>
          </w:tcPr>
          <w:p w:rsidR="006B4C8D" w:rsidRPr="00F365C3" w:rsidRDefault="006B4C8D" w:rsidP="00224294">
            <w:pPr>
              <w:rPr>
                <w:b/>
                <w:bCs/>
                <w:color w:val="000000"/>
                <w:sz w:val="20"/>
                <w:szCs w:val="20"/>
              </w:rPr>
            </w:pPr>
          </w:p>
        </w:tc>
        <w:tc>
          <w:tcPr>
            <w:tcW w:w="605" w:type="dxa"/>
            <w:vMerge/>
            <w:tcBorders>
              <w:top w:val="single" w:sz="4" w:space="0" w:color="auto"/>
              <w:left w:val="single" w:sz="4" w:space="0" w:color="auto"/>
              <w:bottom w:val="single" w:sz="4" w:space="0" w:color="auto"/>
              <w:right w:val="single" w:sz="4" w:space="0" w:color="auto"/>
            </w:tcBorders>
            <w:vAlign w:val="center"/>
            <w:hideMark/>
          </w:tcPr>
          <w:p w:rsidR="006B4C8D" w:rsidRPr="00F365C3" w:rsidRDefault="006B4C8D" w:rsidP="00224294">
            <w:pPr>
              <w:rPr>
                <w:b/>
                <w:bCs/>
                <w:color w:val="000000"/>
                <w:sz w:val="20"/>
                <w:szCs w:val="20"/>
              </w:rPr>
            </w:pPr>
          </w:p>
        </w:tc>
        <w:tc>
          <w:tcPr>
            <w:tcW w:w="1941" w:type="dxa"/>
            <w:vMerge/>
            <w:tcBorders>
              <w:top w:val="single" w:sz="4" w:space="0" w:color="auto"/>
              <w:left w:val="single" w:sz="4" w:space="0" w:color="auto"/>
              <w:bottom w:val="single" w:sz="4" w:space="0" w:color="000000"/>
              <w:right w:val="single" w:sz="4" w:space="0" w:color="auto"/>
            </w:tcBorders>
            <w:vAlign w:val="center"/>
            <w:hideMark/>
          </w:tcPr>
          <w:p w:rsidR="006B4C8D" w:rsidRPr="00F365C3" w:rsidRDefault="006B4C8D" w:rsidP="00224294">
            <w:pPr>
              <w:rPr>
                <w:b/>
                <w:bCs/>
                <w:color w:val="000000"/>
                <w:sz w:val="20"/>
                <w:szCs w:val="20"/>
              </w:rPr>
            </w:pPr>
          </w:p>
        </w:tc>
        <w:tc>
          <w:tcPr>
            <w:tcW w:w="1350" w:type="dxa"/>
            <w:tcBorders>
              <w:top w:val="nil"/>
              <w:left w:val="nil"/>
              <w:bottom w:val="single" w:sz="4" w:space="0" w:color="auto"/>
              <w:right w:val="single" w:sz="4" w:space="0" w:color="auto"/>
            </w:tcBorders>
            <w:shd w:val="clear" w:color="auto" w:fill="auto"/>
            <w:vAlign w:val="center"/>
            <w:hideMark/>
          </w:tcPr>
          <w:p w:rsidR="006B4C8D" w:rsidRPr="00F365C3" w:rsidRDefault="006B4C8D" w:rsidP="00224294">
            <w:pPr>
              <w:rPr>
                <w:b/>
                <w:bCs/>
                <w:color w:val="000000"/>
                <w:sz w:val="20"/>
                <w:szCs w:val="20"/>
              </w:rPr>
            </w:pPr>
            <w:r w:rsidRPr="00F365C3">
              <w:rPr>
                <w:b/>
                <w:bCs/>
                <w:color w:val="000000"/>
                <w:sz w:val="20"/>
                <w:szCs w:val="20"/>
              </w:rPr>
              <w:t>Length (m)</w:t>
            </w:r>
          </w:p>
        </w:tc>
        <w:tc>
          <w:tcPr>
            <w:tcW w:w="1654" w:type="dxa"/>
            <w:tcBorders>
              <w:top w:val="nil"/>
              <w:left w:val="nil"/>
              <w:bottom w:val="single" w:sz="4" w:space="0" w:color="auto"/>
              <w:right w:val="single" w:sz="4" w:space="0" w:color="auto"/>
            </w:tcBorders>
            <w:shd w:val="clear" w:color="auto" w:fill="auto"/>
            <w:noWrap/>
            <w:vAlign w:val="center"/>
            <w:hideMark/>
          </w:tcPr>
          <w:p w:rsidR="006B4C8D" w:rsidRPr="00F365C3" w:rsidRDefault="006B4C8D" w:rsidP="00224294">
            <w:pPr>
              <w:rPr>
                <w:b/>
                <w:bCs/>
                <w:color w:val="000000"/>
                <w:sz w:val="20"/>
                <w:szCs w:val="20"/>
              </w:rPr>
            </w:pPr>
            <w:r w:rsidRPr="00F365C3">
              <w:rPr>
                <w:b/>
                <w:bCs/>
                <w:color w:val="000000"/>
                <w:sz w:val="20"/>
                <w:szCs w:val="20"/>
              </w:rPr>
              <w:t>Width (m)</w:t>
            </w:r>
          </w:p>
        </w:tc>
        <w:tc>
          <w:tcPr>
            <w:tcW w:w="1100" w:type="dxa"/>
            <w:tcBorders>
              <w:top w:val="nil"/>
              <w:left w:val="nil"/>
              <w:bottom w:val="single" w:sz="4" w:space="0" w:color="auto"/>
              <w:right w:val="single" w:sz="4" w:space="0" w:color="auto"/>
            </w:tcBorders>
            <w:shd w:val="clear" w:color="auto" w:fill="auto"/>
            <w:noWrap/>
            <w:vAlign w:val="center"/>
            <w:hideMark/>
          </w:tcPr>
          <w:p w:rsidR="006B4C8D" w:rsidRPr="00F365C3" w:rsidRDefault="006B4C8D" w:rsidP="00224294">
            <w:pPr>
              <w:rPr>
                <w:b/>
                <w:bCs/>
                <w:color w:val="000000"/>
                <w:sz w:val="20"/>
                <w:szCs w:val="20"/>
              </w:rPr>
            </w:pPr>
            <w:r w:rsidRPr="00F365C3">
              <w:rPr>
                <w:b/>
                <w:bCs/>
                <w:color w:val="000000"/>
                <w:sz w:val="20"/>
                <w:szCs w:val="20"/>
              </w:rPr>
              <w:t>Depth (m)</w:t>
            </w:r>
          </w:p>
        </w:tc>
        <w:tc>
          <w:tcPr>
            <w:tcW w:w="1217" w:type="dxa"/>
            <w:tcBorders>
              <w:top w:val="nil"/>
              <w:left w:val="nil"/>
              <w:bottom w:val="single" w:sz="4" w:space="0" w:color="auto"/>
              <w:right w:val="single" w:sz="4" w:space="0" w:color="auto"/>
            </w:tcBorders>
            <w:shd w:val="clear" w:color="auto" w:fill="auto"/>
            <w:noWrap/>
            <w:vAlign w:val="center"/>
            <w:hideMark/>
          </w:tcPr>
          <w:p w:rsidR="006B4C8D" w:rsidRPr="00F365C3" w:rsidRDefault="006B4C8D" w:rsidP="00224294">
            <w:pPr>
              <w:rPr>
                <w:b/>
                <w:bCs/>
                <w:color w:val="000000"/>
                <w:sz w:val="20"/>
                <w:szCs w:val="20"/>
              </w:rPr>
            </w:pPr>
            <w:r w:rsidRPr="00F365C3">
              <w:rPr>
                <w:b/>
                <w:bCs/>
                <w:color w:val="000000"/>
                <w:sz w:val="20"/>
                <w:szCs w:val="20"/>
              </w:rPr>
              <w:t>Elevation (</w:t>
            </w:r>
            <w:proofErr w:type="spellStart"/>
            <w:r w:rsidRPr="00F365C3">
              <w:rPr>
                <w:b/>
                <w:bCs/>
                <w:color w:val="000000"/>
                <w:sz w:val="20"/>
                <w:szCs w:val="20"/>
              </w:rPr>
              <w:t>masl</w:t>
            </w:r>
            <w:proofErr w:type="spellEnd"/>
            <w:r w:rsidRPr="00F365C3">
              <w:rPr>
                <w:b/>
                <w:bCs/>
                <w:color w:val="000000"/>
                <w:sz w:val="20"/>
                <w:szCs w:val="20"/>
              </w:rPr>
              <w:t>)</w:t>
            </w:r>
          </w:p>
        </w:tc>
        <w:tc>
          <w:tcPr>
            <w:tcW w:w="1062" w:type="dxa"/>
            <w:vMerge/>
            <w:tcBorders>
              <w:top w:val="single" w:sz="4" w:space="0" w:color="auto"/>
              <w:left w:val="single" w:sz="4" w:space="0" w:color="auto"/>
              <w:bottom w:val="single" w:sz="4" w:space="0" w:color="000000"/>
              <w:right w:val="single" w:sz="4" w:space="0" w:color="auto"/>
            </w:tcBorders>
            <w:vAlign w:val="center"/>
            <w:hideMark/>
          </w:tcPr>
          <w:p w:rsidR="006B4C8D" w:rsidRPr="00F365C3" w:rsidRDefault="006B4C8D" w:rsidP="00224294">
            <w:pPr>
              <w:rPr>
                <w:b/>
                <w:bCs/>
                <w:color w:val="000000"/>
                <w:sz w:val="20"/>
                <w:szCs w:val="20"/>
              </w:rPr>
            </w:pPr>
          </w:p>
        </w:tc>
      </w:tr>
      <w:tr w:rsidR="006B4C8D" w:rsidRPr="00F365C3" w:rsidTr="00B13A28">
        <w:trPr>
          <w:trHeight w:val="20"/>
        </w:trPr>
        <w:tc>
          <w:tcPr>
            <w:tcW w:w="649" w:type="dxa"/>
            <w:tcBorders>
              <w:top w:val="nil"/>
              <w:left w:val="single" w:sz="4" w:space="0" w:color="auto"/>
              <w:bottom w:val="single" w:sz="4" w:space="0" w:color="auto"/>
              <w:right w:val="single" w:sz="4" w:space="0" w:color="auto"/>
            </w:tcBorders>
            <w:shd w:val="clear" w:color="auto" w:fill="auto"/>
            <w:noWrap/>
            <w:hideMark/>
          </w:tcPr>
          <w:p w:rsidR="006B4C8D" w:rsidRPr="00F365C3" w:rsidRDefault="006B4C8D" w:rsidP="00224294">
            <w:pPr>
              <w:jc w:val="right"/>
              <w:rPr>
                <w:b/>
                <w:bCs/>
                <w:color w:val="000000"/>
                <w:sz w:val="20"/>
                <w:szCs w:val="20"/>
              </w:rPr>
            </w:pPr>
            <w:r w:rsidRPr="00F365C3">
              <w:rPr>
                <w:b/>
                <w:bCs/>
                <w:color w:val="000000"/>
                <w:sz w:val="20"/>
                <w:szCs w:val="20"/>
              </w:rPr>
              <w:t>I</w:t>
            </w:r>
          </w:p>
        </w:tc>
        <w:tc>
          <w:tcPr>
            <w:tcW w:w="3959"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b/>
                <w:bCs/>
                <w:color w:val="000000"/>
                <w:sz w:val="20"/>
                <w:szCs w:val="20"/>
              </w:rPr>
            </w:pPr>
            <w:r w:rsidRPr="00F365C3">
              <w:rPr>
                <w:b/>
                <w:bCs/>
                <w:color w:val="000000"/>
                <w:sz w:val="20"/>
                <w:szCs w:val="20"/>
              </w:rPr>
              <w:t>Civil Structures</w:t>
            </w:r>
          </w:p>
        </w:tc>
        <w:tc>
          <w:tcPr>
            <w:tcW w:w="605"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b/>
                <w:bCs/>
                <w:color w:val="000000"/>
                <w:sz w:val="20"/>
                <w:szCs w:val="20"/>
              </w:rPr>
            </w:pPr>
            <w:r w:rsidRPr="00F365C3">
              <w:rPr>
                <w:b/>
                <w:bCs/>
                <w:color w:val="000000"/>
                <w:sz w:val="20"/>
                <w:szCs w:val="20"/>
              </w:rPr>
              <w:t> </w:t>
            </w:r>
          </w:p>
        </w:tc>
        <w:tc>
          <w:tcPr>
            <w:tcW w:w="1941"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b/>
                <w:bCs/>
                <w:color w:val="000000"/>
                <w:sz w:val="20"/>
                <w:szCs w:val="20"/>
              </w:rPr>
            </w:pPr>
            <w:r w:rsidRPr="00F365C3">
              <w:rPr>
                <w:b/>
                <w:bCs/>
                <w:color w:val="000000"/>
                <w:sz w:val="20"/>
                <w:szCs w:val="20"/>
              </w:rPr>
              <w:t> </w:t>
            </w:r>
          </w:p>
        </w:tc>
        <w:tc>
          <w:tcPr>
            <w:tcW w:w="1350"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b/>
                <w:bCs/>
                <w:color w:val="000000"/>
                <w:sz w:val="20"/>
                <w:szCs w:val="20"/>
              </w:rPr>
            </w:pPr>
            <w:r w:rsidRPr="00F365C3">
              <w:rPr>
                <w:b/>
                <w:bCs/>
                <w:color w:val="000000"/>
                <w:sz w:val="20"/>
                <w:szCs w:val="20"/>
              </w:rPr>
              <w:t> </w:t>
            </w:r>
          </w:p>
        </w:tc>
        <w:tc>
          <w:tcPr>
            <w:tcW w:w="1654"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b/>
                <w:bCs/>
                <w:color w:val="000000"/>
                <w:sz w:val="20"/>
                <w:szCs w:val="20"/>
              </w:rPr>
            </w:pPr>
            <w:r w:rsidRPr="00F365C3">
              <w:rPr>
                <w:b/>
                <w:bCs/>
                <w:color w:val="000000"/>
                <w:sz w:val="20"/>
                <w:szCs w:val="20"/>
              </w:rPr>
              <w:t> </w:t>
            </w:r>
          </w:p>
        </w:tc>
        <w:tc>
          <w:tcPr>
            <w:tcW w:w="1100"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b/>
                <w:bCs/>
                <w:color w:val="000000"/>
                <w:sz w:val="20"/>
                <w:szCs w:val="20"/>
              </w:rPr>
            </w:pPr>
            <w:r w:rsidRPr="00F365C3">
              <w:rPr>
                <w:b/>
                <w:bCs/>
                <w:color w:val="000000"/>
                <w:sz w:val="20"/>
                <w:szCs w:val="20"/>
              </w:rPr>
              <w:t> </w:t>
            </w:r>
          </w:p>
        </w:tc>
        <w:tc>
          <w:tcPr>
            <w:tcW w:w="1217"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b/>
                <w:bCs/>
                <w:color w:val="000000"/>
                <w:sz w:val="20"/>
                <w:szCs w:val="20"/>
              </w:rPr>
            </w:pPr>
            <w:r w:rsidRPr="00F365C3">
              <w:rPr>
                <w:b/>
                <w:bCs/>
                <w:color w:val="000000"/>
                <w:sz w:val="20"/>
                <w:szCs w:val="20"/>
              </w:rPr>
              <w:t> </w:t>
            </w:r>
          </w:p>
        </w:tc>
        <w:tc>
          <w:tcPr>
            <w:tcW w:w="1062"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b/>
                <w:bCs/>
                <w:color w:val="000000"/>
                <w:sz w:val="20"/>
                <w:szCs w:val="20"/>
              </w:rPr>
            </w:pPr>
            <w:r w:rsidRPr="00F365C3">
              <w:rPr>
                <w:b/>
                <w:bCs/>
                <w:color w:val="000000"/>
                <w:sz w:val="20"/>
                <w:szCs w:val="20"/>
              </w:rPr>
              <w:t> </w:t>
            </w:r>
          </w:p>
        </w:tc>
      </w:tr>
      <w:tr w:rsidR="006B4C8D" w:rsidRPr="00F365C3" w:rsidTr="00B13A28">
        <w:trPr>
          <w:trHeight w:val="332"/>
        </w:trPr>
        <w:tc>
          <w:tcPr>
            <w:tcW w:w="649" w:type="dxa"/>
            <w:tcBorders>
              <w:top w:val="nil"/>
              <w:left w:val="single" w:sz="4" w:space="0" w:color="auto"/>
              <w:bottom w:val="single" w:sz="4" w:space="0" w:color="auto"/>
              <w:right w:val="single" w:sz="4" w:space="0" w:color="auto"/>
            </w:tcBorders>
            <w:shd w:val="clear" w:color="auto" w:fill="auto"/>
            <w:noWrap/>
            <w:hideMark/>
          </w:tcPr>
          <w:p w:rsidR="006B4C8D" w:rsidRPr="00F365C3" w:rsidRDefault="006B4C8D" w:rsidP="00224294">
            <w:pPr>
              <w:jc w:val="right"/>
              <w:rPr>
                <w:color w:val="000000"/>
                <w:sz w:val="20"/>
                <w:szCs w:val="20"/>
              </w:rPr>
            </w:pPr>
            <w:r w:rsidRPr="00F365C3">
              <w:rPr>
                <w:color w:val="000000"/>
                <w:sz w:val="20"/>
                <w:szCs w:val="20"/>
              </w:rPr>
              <w:t>1</w:t>
            </w:r>
          </w:p>
        </w:tc>
        <w:tc>
          <w:tcPr>
            <w:tcW w:w="3959" w:type="dxa"/>
            <w:tcBorders>
              <w:top w:val="nil"/>
              <w:left w:val="nil"/>
              <w:bottom w:val="single" w:sz="4" w:space="0" w:color="auto"/>
              <w:right w:val="single" w:sz="4" w:space="0" w:color="auto"/>
            </w:tcBorders>
            <w:shd w:val="clear" w:color="auto" w:fill="auto"/>
            <w:vAlign w:val="center"/>
            <w:hideMark/>
          </w:tcPr>
          <w:p w:rsidR="006B4C8D" w:rsidRPr="00F365C3" w:rsidRDefault="006B4C8D" w:rsidP="00224294">
            <w:pPr>
              <w:rPr>
                <w:color w:val="000000"/>
                <w:sz w:val="20"/>
                <w:szCs w:val="20"/>
              </w:rPr>
            </w:pPr>
            <w:r w:rsidRPr="00F365C3">
              <w:rPr>
                <w:color w:val="000000"/>
                <w:sz w:val="20"/>
                <w:szCs w:val="20"/>
              </w:rPr>
              <w:t>Headwork</w:t>
            </w:r>
          </w:p>
        </w:tc>
        <w:tc>
          <w:tcPr>
            <w:tcW w:w="605"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941"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jc w:val="center"/>
              <w:rPr>
                <w:color w:val="000000"/>
                <w:sz w:val="20"/>
                <w:szCs w:val="20"/>
              </w:rPr>
            </w:pPr>
          </w:p>
        </w:tc>
        <w:tc>
          <w:tcPr>
            <w:tcW w:w="1350"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100"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062" w:type="dxa"/>
            <w:tcBorders>
              <w:top w:val="nil"/>
              <w:left w:val="nil"/>
              <w:bottom w:val="single" w:sz="4" w:space="0" w:color="auto"/>
              <w:right w:val="single" w:sz="4" w:space="0" w:color="auto"/>
            </w:tcBorders>
            <w:shd w:val="clear" w:color="auto" w:fill="auto"/>
            <w:vAlign w:val="center"/>
            <w:hideMark/>
          </w:tcPr>
          <w:p w:rsidR="006B4C8D" w:rsidRPr="00F365C3" w:rsidRDefault="006B4C8D" w:rsidP="00224294">
            <w:pPr>
              <w:rPr>
                <w:color w:val="000000"/>
                <w:sz w:val="20"/>
                <w:szCs w:val="20"/>
              </w:rPr>
            </w:pPr>
          </w:p>
        </w:tc>
      </w:tr>
      <w:tr w:rsidR="006B4C8D" w:rsidRPr="00F365C3" w:rsidTr="00B13A28">
        <w:trPr>
          <w:trHeight w:val="20"/>
        </w:trPr>
        <w:tc>
          <w:tcPr>
            <w:tcW w:w="649" w:type="dxa"/>
            <w:tcBorders>
              <w:top w:val="nil"/>
              <w:left w:val="single" w:sz="4" w:space="0" w:color="auto"/>
              <w:bottom w:val="single" w:sz="4" w:space="0" w:color="auto"/>
              <w:right w:val="single" w:sz="4" w:space="0" w:color="auto"/>
            </w:tcBorders>
            <w:shd w:val="clear" w:color="auto" w:fill="auto"/>
            <w:noWrap/>
            <w:hideMark/>
          </w:tcPr>
          <w:p w:rsidR="006B4C8D" w:rsidRPr="00F365C3" w:rsidRDefault="006B4C8D" w:rsidP="00224294">
            <w:pPr>
              <w:jc w:val="right"/>
              <w:rPr>
                <w:color w:val="000000"/>
                <w:sz w:val="20"/>
                <w:szCs w:val="20"/>
              </w:rPr>
            </w:pPr>
            <w:r w:rsidRPr="00F365C3">
              <w:rPr>
                <w:color w:val="000000"/>
                <w:sz w:val="20"/>
                <w:szCs w:val="20"/>
              </w:rPr>
              <w:t>2</w:t>
            </w:r>
          </w:p>
        </w:tc>
        <w:tc>
          <w:tcPr>
            <w:tcW w:w="3959"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r w:rsidRPr="00F365C3">
              <w:rPr>
                <w:color w:val="000000"/>
                <w:sz w:val="20"/>
                <w:szCs w:val="20"/>
              </w:rPr>
              <w:t>Canal</w:t>
            </w:r>
          </w:p>
        </w:tc>
        <w:tc>
          <w:tcPr>
            <w:tcW w:w="605"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941"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350"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100"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062" w:type="dxa"/>
            <w:tcBorders>
              <w:top w:val="nil"/>
              <w:left w:val="nil"/>
              <w:bottom w:val="single" w:sz="4" w:space="0" w:color="auto"/>
              <w:right w:val="single" w:sz="4" w:space="0" w:color="auto"/>
            </w:tcBorders>
            <w:shd w:val="clear" w:color="auto" w:fill="auto"/>
            <w:vAlign w:val="center"/>
            <w:hideMark/>
          </w:tcPr>
          <w:p w:rsidR="006B4C8D" w:rsidRPr="00F365C3" w:rsidRDefault="006B4C8D" w:rsidP="00224294">
            <w:pPr>
              <w:rPr>
                <w:color w:val="000000"/>
                <w:sz w:val="20"/>
                <w:szCs w:val="20"/>
              </w:rPr>
            </w:pPr>
          </w:p>
        </w:tc>
      </w:tr>
      <w:tr w:rsidR="006B4C8D" w:rsidRPr="00F365C3" w:rsidTr="00B13A28">
        <w:trPr>
          <w:trHeight w:val="20"/>
        </w:trPr>
        <w:tc>
          <w:tcPr>
            <w:tcW w:w="649" w:type="dxa"/>
            <w:tcBorders>
              <w:top w:val="nil"/>
              <w:left w:val="single" w:sz="4" w:space="0" w:color="auto"/>
              <w:bottom w:val="single" w:sz="4" w:space="0" w:color="auto"/>
              <w:right w:val="single" w:sz="4" w:space="0" w:color="auto"/>
            </w:tcBorders>
            <w:shd w:val="clear" w:color="auto" w:fill="auto"/>
            <w:noWrap/>
            <w:hideMark/>
          </w:tcPr>
          <w:p w:rsidR="006B4C8D" w:rsidRPr="00F365C3" w:rsidRDefault="006B4C8D" w:rsidP="00224294">
            <w:pPr>
              <w:jc w:val="right"/>
              <w:rPr>
                <w:color w:val="000000"/>
                <w:sz w:val="20"/>
                <w:szCs w:val="20"/>
              </w:rPr>
            </w:pPr>
            <w:r w:rsidRPr="00F365C3">
              <w:rPr>
                <w:color w:val="000000"/>
                <w:sz w:val="20"/>
                <w:szCs w:val="20"/>
              </w:rPr>
              <w:t>3</w:t>
            </w:r>
          </w:p>
        </w:tc>
        <w:tc>
          <w:tcPr>
            <w:tcW w:w="3959"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r w:rsidRPr="00F365C3">
              <w:rPr>
                <w:color w:val="000000"/>
                <w:sz w:val="20"/>
                <w:szCs w:val="20"/>
              </w:rPr>
              <w:t>Canal Structures</w:t>
            </w:r>
          </w:p>
        </w:tc>
        <w:tc>
          <w:tcPr>
            <w:tcW w:w="605"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941"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350"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100"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062" w:type="dxa"/>
            <w:tcBorders>
              <w:top w:val="nil"/>
              <w:left w:val="nil"/>
              <w:bottom w:val="single" w:sz="4" w:space="0" w:color="auto"/>
              <w:right w:val="single" w:sz="4" w:space="0" w:color="auto"/>
            </w:tcBorders>
            <w:shd w:val="clear" w:color="auto" w:fill="auto"/>
            <w:vAlign w:val="center"/>
            <w:hideMark/>
          </w:tcPr>
          <w:p w:rsidR="006B4C8D" w:rsidRPr="00F365C3" w:rsidRDefault="006B4C8D" w:rsidP="00224294">
            <w:pPr>
              <w:rPr>
                <w:color w:val="000000"/>
                <w:sz w:val="20"/>
                <w:szCs w:val="20"/>
              </w:rPr>
            </w:pPr>
          </w:p>
        </w:tc>
      </w:tr>
      <w:tr w:rsidR="006B4C8D" w:rsidRPr="00F365C3" w:rsidTr="00B13A28">
        <w:trPr>
          <w:trHeight w:val="20"/>
        </w:trPr>
        <w:tc>
          <w:tcPr>
            <w:tcW w:w="649" w:type="dxa"/>
            <w:tcBorders>
              <w:top w:val="nil"/>
              <w:left w:val="single" w:sz="4" w:space="0" w:color="auto"/>
              <w:bottom w:val="single" w:sz="4" w:space="0" w:color="auto"/>
              <w:right w:val="single" w:sz="4" w:space="0" w:color="auto"/>
            </w:tcBorders>
            <w:shd w:val="clear" w:color="auto" w:fill="auto"/>
            <w:noWrap/>
            <w:hideMark/>
          </w:tcPr>
          <w:p w:rsidR="006B4C8D" w:rsidRPr="00F365C3" w:rsidRDefault="006B4C8D" w:rsidP="00224294">
            <w:pPr>
              <w:jc w:val="right"/>
              <w:rPr>
                <w:color w:val="000000"/>
                <w:sz w:val="20"/>
                <w:szCs w:val="20"/>
              </w:rPr>
            </w:pPr>
            <w:r w:rsidRPr="00F365C3">
              <w:rPr>
                <w:color w:val="000000"/>
                <w:sz w:val="20"/>
                <w:szCs w:val="20"/>
              </w:rPr>
              <w:t>4</w:t>
            </w:r>
          </w:p>
        </w:tc>
        <w:tc>
          <w:tcPr>
            <w:tcW w:w="3959"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r w:rsidRPr="00F365C3">
              <w:rPr>
                <w:color w:val="000000"/>
                <w:sz w:val="20"/>
                <w:szCs w:val="20"/>
              </w:rPr>
              <w:t>Others</w:t>
            </w:r>
          </w:p>
        </w:tc>
        <w:tc>
          <w:tcPr>
            <w:tcW w:w="605"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941"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350"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654"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100"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217" w:type="dxa"/>
            <w:tcBorders>
              <w:top w:val="nil"/>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062" w:type="dxa"/>
            <w:tcBorders>
              <w:top w:val="nil"/>
              <w:left w:val="nil"/>
              <w:bottom w:val="single" w:sz="4" w:space="0" w:color="auto"/>
              <w:right w:val="single" w:sz="4" w:space="0" w:color="auto"/>
            </w:tcBorders>
            <w:shd w:val="clear" w:color="auto" w:fill="auto"/>
            <w:vAlign w:val="center"/>
            <w:hideMark/>
          </w:tcPr>
          <w:p w:rsidR="006B4C8D" w:rsidRPr="00F365C3" w:rsidRDefault="006B4C8D" w:rsidP="00224294">
            <w:pPr>
              <w:rPr>
                <w:color w:val="000000"/>
                <w:sz w:val="20"/>
                <w:szCs w:val="20"/>
              </w:rPr>
            </w:pPr>
          </w:p>
        </w:tc>
      </w:tr>
      <w:tr w:rsidR="006B4C8D" w:rsidRPr="00F365C3" w:rsidTr="00EF6829">
        <w:trPr>
          <w:trHeight w:val="20"/>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rsidR="006B4C8D" w:rsidRPr="00F365C3" w:rsidRDefault="006B4C8D" w:rsidP="00EF6829">
            <w:pPr>
              <w:jc w:val="left"/>
              <w:rPr>
                <w:b/>
                <w:bCs/>
                <w:color w:val="000000"/>
                <w:sz w:val="20"/>
                <w:szCs w:val="20"/>
              </w:rPr>
            </w:pPr>
            <w:r w:rsidRPr="00F365C3">
              <w:rPr>
                <w:b/>
                <w:bCs/>
                <w:color w:val="000000"/>
                <w:sz w:val="20"/>
                <w:szCs w:val="20"/>
              </w:rPr>
              <w:t>II</w:t>
            </w:r>
          </w:p>
        </w:tc>
        <w:tc>
          <w:tcPr>
            <w:tcW w:w="3959" w:type="dxa"/>
            <w:tcBorders>
              <w:top w:val="nil"/>
              <w:left w:val="nil"/>
              <w:bottom w:val="single" w:sz="4" w:space="0" w:color="auto"/>
              <w:right w:val="single" w:sz="4" w:space="0" w:color="auto"/>
            </w:tcBorders>
            <w:shd w:val="clear" w:color="auto" w:fill="auto"/>
            <w:noWrap/>
            <w:vAlign w:val="center"/>
            <w:hideMark/>
          </w:tcPr>
          <w:p w:rsidR="006B4C8D" w:rsidRPr="00F365C3" w:rsidRDefault="006B4C8D" w:rsidP="00EF6829">
            <w:pPr>
              <w:jc w:val="left"/>
              <w:rPr>
                <w:b/>
                <w:bCs/>
                <w:color w:val="000000"/>
                <w:sz w:val="20"/>
                <w:szCs w:val="20"/>
              </w:rPr>
            </w:pPr>
            <w:r w:rsidRPr="00F365C3">
              <w:rPr>
                <w:b/>
                <w:bCs/>
                <w:color w:val="000000"/>
                <w:sz w:val="20"/>
                <w:szCs w:val="20"/>
              </w:rPr>
              <w:t xml:space="preserve">Electro-Mechanical </w:t>
            </w:r>
            <w:r w:rsidR="000350D5" w:rsidRPr="00F365C3">
              <w:rPr>
                <w:b/>
                <w:bCs/>
                <w:color w:val="000000"/>
                <w:sz w:val="20"/>
                <w:szCs w:val="20"/>
              </w:rPr>
              <w:t>Equipment</w:t>
            </w:r>
          </w:p>
        </w:tc>
        <w:tc>
          <w:tcPr>
            <w:tcW w:w="605" w:type="dxa"/>
            <w:tcBorders>
              <w:top w:val="nil"/>
              <w:left w:val="nil"/>
              <w:bottom w:val="single" w:sz="4" w:space="0" w:color="auto"/>
              <w:right w:val="single" w:sz="4" w:space="0" w:color="auto"/>
            </w:tcBorders>
            <w:shd w:val="clear" w:color="auto" w:fill="auto"/>
            <w:noWrap/>
            <w:vAlign w:val="center"/>
            <w:hideMark/>
          </w:tcPr>
          <w:p w:rsidR="006B4C8D" w:rsidRPr="00F365C3" w:rsidRDefault="006B4C8D" w:rsidP="00EF6829">
            <w:pPr>
              <w:jc w:val="left"/>
              <w:rPr>
                <w:color w:val="000000"/>
                <w:sz w:val="20"/>
                <w:szCs w:val="20"/>
              </w:rPr>
            </w:pPr>
          </w:p>
        </w:tc>
        <w:tc>
          <w:tcPr>
            <w:tcW w:w="1941" w:type="dxa"/>
            <w:tcBorders>
              <w:top w:val="nil"/>
              <w:left w:val="nil"/>
              <w:bottom w:val="single" w:sz="4" w:space="0" w:color="auto"/>
              <w:right w:val="single" w:sz="4" w:space="0" w:color="auto"/>
            </w:tcBorders>
            <w:shd w:val="clear" w:color="auto" w:fill="auto"/>
            <w:noWrap/>
            <w:vAlign w:val="center"/>
            <w:hideMark/>
          </w:tcPr>
          <w:p w:rsidR="006B4C8D" w:rsidRPr="00F365C3" w:rsidRDefault="006B4C8D" w:rsidP="00EF6829">
            <w:pPr>
              <w:jc w:val="left"/>
              <w:rPr>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center"/>
            <w:hideMark/>
          </w:tcPr>
          <w:p w:rsidR="006B4C8D" w:rsidRPr="00F365C3" w:rsidRDefault="006B4C8D" w:rsidP="00EF6829">
            <w:pPr>
              <w:jc w:val="left"/>
              <w:rPr>
                <w:b/>
                <w:bCs/>
                <w:color w:val="000000"/>
                <w:sz w:val="20"/>
                <w:szCs w:val="20"/>
              </w:rPr>
            </w:pPr>
            <w:r w:rsidRPr="00F365C3">
              <w:rPr>
                <w:b/>
                <w:bCs/>
                <w:color w:val="000000"/>
                <w:sz w:val="20"/>
                <w:szCs w:val="20"/>
              </w:rPr>
              <w:t>Inspected Quantity</w:t>
            </w:r>
          </w:p>
        </w:tc>
        <w:tc>
          <w:tcPr>
            <w:tcW w:w="1654" w:type="dxa"/>
            <w:tcBorders>
              <w:top w:val="nil"/>
              <w:left w:val="nil"/>
              <w:bottom w:val="single" w:sz="4" w:space="0" w:color="auto"/>
              <w:right w:val="single" w:sz="4" w:space="0" w:color="auto"/>
            </w:tcBorders>
            <w:shd w:val="clear" w:color="auto" w:fill="auto"/>
            <w:noWrap/>
            <w:vAlign w:val="center"/>
            <w:hideMark/>
          </w:tcPr>
          <w:p w:rsidR="006B4C8D" w:rsidRPr="00F365C3" w:rsidRDefault="006B4C8D" w:rsidP="00EF6829">
            <w:pPr>
              <w:jc w:val="left"/>
              <w:rPr>
                <w:b/>
                <w:bCs/>
                <w:color w:val="000000"/>
                <w:sz w:val="20"/>
                <w:szCs w:val="20"/>
              </w:rPr>
            </w:pPr>
            <w:r w:rsidRPr="00F365C3">
              <w:rPr>
                <w:b/>
                <w:bCs/>
                <w:color w:val="000000"/>
                <w:sz w:val="20"/>
                <w:szCs w:val="20"/>
              </w:rPr>
              <w:t>Supplied</w:t>
            </w:r>
          </w:p>
        </w:tc>
        <w:tc>
          <w:tcPr>
            <w:tcW w:w="1100" w:type="dxa"/>
            <w:tcBorders>
              <w:top w:val="nil"/>
              <w:left w:val="nil"/>
              <w:bottom w:val="single" w:sz="4" w:space="0" w:color="auto"/>
              <w:right w:val="single" w:sz="4" w:space="0" w:color="auto"/>
            </w:tcBorders>
            <w:shd w:val="clear" w:color="auto" w:fill="auto"/>
            <w:noWrap/>
            <w:vAlign w:val="center"/>
            <w:hideMark/>
          </w:tcPr>
          <w:p w:rsidR="006B4C8D" w:rsidRPr="00F365C3" w:rsidRDefault="006B4C8D" w:rsidP="00EF6829">
            <w:pPr>
              <w:jc w:val="left"/>
              <w:rPr>
                <w:b/>
                <w:bCs/>
                <w:color w:val="000000"/>
                <w:sz w:val="20"/>
                <w:szCs w:val="20"/>
              </w:rPr>
            </w:pPr>
            <w:r w:rsidRPr="00F365C3">
              <w:rPr>
                <w:b/>
                <w:bCs/>
                <w:color w:val="000000"/>
                <w:sz w:val="20"/>
                <w:szCs w:val="20"/>
              </w:rPr>
              <w:t>Installed</w:t>
            </w:r>
          </w:p>
        </w:tc>
        <w:tc>
          <w:tcPr>
            <w:tcW w:w="1217" w:type="dxa"/>
            <w:tcBorders>
              <w:top w:val="nil"/>
              <w:left w:val="nil"/>
              <w:bottom w:val="single" w:sz="4" w:space="0" w:color="auto"/>
              <w:right w:val="single" w:sz="4" w:space="0" w:color="auto"/>
            </w:tcBorders>
            <w:shd w:val="clear" w:color="auto" w:fill="auto"/>
            <w:noWrap/>
            <w:vAlign w:val="center"/>
            <w:hideMark/>
          </w:tcPr>
          <w:p w:rsidR="006B4C8D" w:rsidRPr="00F365C3" w:rsidRDefault="006B4C8D" w:rsidP="00EF6829">
            <w:pPr>
              <w:jc w:val="left"/>
              <w:rPr>
                <w:b/>
                <w:bCs/>
                <w:color w:val="000000"/>
                <w:sz w:val="20"/>
                <w:szCs w:val="20"/>
              </w:rPr>
            </w:pPr>
            <w:r w:rsidRPr="00F365C3">
              <w:rPr>
                <w:b/>
                <w:bCs/>
                <w:color w:val="000000"/>
                <w:sz w:val="20"/>
                <w:szCs w:val="20"/>
              </w:rPr>
              <w:t>Test</w:t>
            </w:r>
          </w:p>
        </w:tc>
        <w:tc>
          <w:tcPr>
            <w:tcW w:w="1062" w:type="dxa"/>
            <w:tcBorders>
              <w:top w:val="nil"/>
              <w:left w:val="nil"/>
              <w:bottom w:val="single" w:sz="4" w:space="0" w:color="auto"/>
              <w:right w:val="single" w:sz="4" w:space="0" w:color="auto"/>
            </w:tcBorders>
            <w:shd w:val="clear" w:color="auto" w:fill="auto"/>
            <w:vAlign w:val="center"/>
            <w:hideMark/>
          </w:tcPr>
          <w:p w:rsidR="006B4C8D" w:rsidRPr="00F365C3" w:rsidRDefault="006B4C8D" w:rsidP="00EF6829">
            <w:pPr>
              <w:jc w:val="left"/>
              <w:rPr>
                <w:color w:val="000000"/>
                <w:sz w:val="20"/>
                <w:szCs w:val="20"/>
              </w:rPr>
            </w:pPr>
          </w:p>
        </w:tc>
      </w:tr>
      <w:tr w:rsidR="006B4C8D" w:rsidRPr="00F365C3" w:rsidTr="00B13A28">
        <w:trPr>
          <w:trHeight w:val="20"/>
        </w:trPr>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rsidR="006B4C8D" w:rsidRPr="00F365C3" w:rsidRDefault="006B4C8D" w:rsidP="00224294">
            <w:pPr>
              <w:jc w:val="right"/>
              <w:rPr>
                <w:color w:val="000000"/>
                <w:sz w:val="20"/>
                <w:szCs w:val="20"/>
              </w:rPr>
            </w:pPr>
            <w:r w:rsidRPr="00F365C3">
              <w:rPr>
                <w:color w:val="000000"/>
                <w:sz w:val="20"/>
                <w:szCs w:val="20"/>
              </w:rPr>
              <w:t>1</w:t>
            </w:r>
          </w:p>
        </w:tc>
        <w:tc>
          <w:tcPr>
            <w:tcW w:w="3959" w:type="dxa"/>
            <w:tcBorders>
              <w:top w:val="single" w:sz="4" w:space="0" w:color="auto"/>
              <w:left w:val="nil"/>
              <w:bottom w:val="single" w:sz="4" w:space="0" w:color="auto"/>
              <w:right w:val="single" w:sz="4" w:space="0" w:color="auto"/>
            </w:tcBorders>
            <w:shd w:val="clear" w:color="auto" w:fill="auto"/>
            <w:hideMark/>
          </w:tcPr>
          <w:p w:rsidR="006B4C8D" w:rsidRPr="00F365C3" w:rsidRDefault="006B4C8D" w:rsidP="00224294">
            <w:pPr>
              <w:rPr>
                <w:bCs/>
                <w:color w:val="000000"/>
                <w:sz w:val="20"/>
                <w:szCs w:val="20"/>
              </w:rPr>
            </w:pPr>
            <w:r w:rsidRPr="00F365C3">
              <w:rPr>
                <w:bCs/>
                <w:color w:val="000000"/>
                <w:sz w:val="20"/>
                <w:szCs w:val="20"/>
              </w:rPr>
              <w:t>Pump</w:t>
            </w:r>
          </w:p>
        </w:tc>
        <w:tc>
          <w:tcPr>
            <w:tcW w:w="605"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941"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100"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6B4C8D" w:rsidRPr="00F365C3" w:rsidRDefault="006B4C8D" w:rsidP="00224294">
            <w:pPr>
              <w:rPr>
                <w:color w:val="000000"/>
                <w:sz w:val="20"/>
                <w:szCs w:val="20"/>
              </w:rPr>
            </w:pPr>
          </w:p>
        </w:tc>
      </w:tr>
      <w:tr w:rsidR="006B4C8D" w:rsidRPr="00F365C3" w:rsidTr="00B13A28">
        <w:trPr>
          <w:trHeight w:val="20"/>
        </w:trPr>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rsidR="006B4C8D" w:rsidRPr="00F365C3" w:rsidRDefault="006B4C8D" w:rsidP="00224294">
            <w:pPr>
              <w:jc w:val="right"/>
              <w:rPr>
                <w:color w:val="000000"/>
                <w:sz w:val="20"/>
                <w:szCs w:val="20"/>
              </w:rPr>
            </w:pPr>
            <w:r w:rsidRPr="00F365C3">
              <w:rPr>
                <w:color w:val="000000"/>
                <w:sz w:val="20"/>
                <w:szCs w:val="20"/>
              </w:rPr>
              <w:t>2</w:t>
            </w:r>
          </w:p>
        </w:tc>
        <w:tc>
          <w:tcPr>
            <w:tcW w:w="3959" w:type="dxa"/>
            <w:tcBorders>
              <w:top w:val="single" w:sz="4" w:space="0" w:color="auto"/>
              <w:left w:val="nil"/>
              <w:bottom w:val="single" w:sz="4" w:space="0" w:color="auto"/>
              <w:right w:val="single" w:sz="4" w:space="0" w:color="auto"/>
            </w:tcBorders>
            <w:shd w:val="clear" w:color="auto" w:fill="auto"/>
            <w:hideMark/>
          </w:tcPr>
          <w:p w:rsidR="006B4C8D" w:rsidRPr="00F365C3" w:rsidRDefault="006B4C8D" w:rsidP="00224294">
            <w:pPr>
              <w:rPr>
                <w:bCs/>
                <w:color w:val="000000"/>
                <w:sz w:val="20"/>
                <w:szCs w:val="20"/>
              </w:rPr>
            </w:pPr>
            <w:r w:rsidRPr="00F365C3">
              <w:rPr>
                <w:bCs/>
                <w:color w:val="000000"/>
                <w:sz w:val="20"/>
                <w:szCs w:val="20"/>
              </w:rPr>
              <w:t>Generator</w:t>
            </w:r>
          </w:p>
        </w:tc>
        <w:tc>
          <w:tcPr>
            <w:tcW w:w="605"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941"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100"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6B4C8D" w:rsidRPr="00F365C3" w:rsidRDefault="006B4C8D" w:rsidP="00224294">
            <w:pPr>
              <w:rPr>
                <w:color w:val="000000"/>
                <w:sz w:val="20"/>
                <w:szCs w:val="20"/>
              </w:rPr>
            </w:pPr>
          </w:p>
        </w:tc>
      </w:tr>
      <w:tr w:rsidR="006B4C8D" w:rsidRPr="00F365C3" w:rsidTr="00B13A28">
        <w:trPr>
          <w:trHeight w:val="20"/>
        </w:trPr>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rsidR="006B4C8D" w:rsidRPr="00F365C3" w:rsidRDefault="006B4C8D" w:rsidP="00224294">
            <w:pPr>
              <w:jc w:val="right"/>
              <w:rPr>
                <w:color w:val="000000"/>
                <w:sz w:val="20"/>
                <w:szCs w:val="20"/>
              </w:rPr>
            </w:pPr>
            <w:r w:rsidRPr="00F365C3">
              <w:rPr>
                <w:color w:val="000000"/>
                <w:sz w:val="20"/>
                <w:szCs w:val="20"/>
              </w:rPr>
              <w:t>3</w:t>
            </w:r>
          </w:p>
        </w:tc>
        <w:tc>
          <w:tcPr>
            <w:tcW w:w="3959" w:type="dxa"/>
            <w:tcBorders>
              <w:top w:val="single" w:sz="4" w:space="0" w:color="auto"/>
              <w:left w:val="nil"/>
              <w:bottom w:val="single" w:sz="4" w:space="0" w:color="auto"/>
              <w:right w:val="single" w:sz="4" w:space="0" w:color="auto"/>
            </w:tcBorders>
            <w:shd w:val="clear" w:color="auto" w:fill="auto"/>
            <w:hideMark/>
          </w:tcPr>
          <w:p w:rsidR="006B4C8D" w:rsidRPr="00F365C3" w:rsidRDefault="006B4C8D" w:rsidP="00224294">
            <w:pPr>
              <w:rPr>
                <w:bCs/>
                <w:color w:val="000000"/>
                <w:sz w:val="20"/>
                <w:szCs w:val="20"/>
              </w:rPr>
            </w:pPr>
            <w:r w:rsidRPr="00F365C3">
              <w:rPr>
                <w:bCs/>
                <w:color w:val="000000"/>
                <w:sz w:val="20"/>
                <w:szCs w:val="20"/>
              </w:rPr>
              <w:t>Pipe</w:t>
            </w:r>
          </w:p>
        </w:tc>
        <w:tc>
          <w:tcPr>
            <w:tcW w:w="605"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941"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100"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6B4C8D" w:rsidRPr="00F365C3" w:rsidRDefault="006B4C8D" w:rsidP="00224294">
            <w:pPr>
              <w:rPr>
                <w:color w:val="000000"/>
                <w:sz w:val="20"/>
                <w:szCs w:val="20"/>
              </w:rPr>
            </w:pPr>
          </w:p>
        </w:tc>
      </w:tr>
      <w:tr w:rsidR="006B4C8D" w:rsidRPr="00F365C3" w:rsidTr="00B13A28">
        <w:trPr>
          <w:trHeight w:val="20"/>
        </w:trPr>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rsidR="006B4C8D" w:rsidRPr="00F365C3" w:rsidRDefault="006B4C8D" w:rsidP="00224294">
            <w:pPr>
              <w:jc w:val="right"/>
              <w:rPr>
                <w:color w:val="000000"/>
                <w:sz w:val="20"/>
                <w:szCs w:val="20"/>
              </w:rPr>
            </w:pPr>
            <w:r w:rsidRPr="00F365C3">
              <w:rPr>
                <w:color w:val="000000"/>
                <w:sz w:val="20"/>
                <w:szCs w:val="20"/>
              </w:rPr>
              <w:t>4</w:t>
            </w:r>
          </w:p>
        </w:tc>
        <w:tc>
          <w:tcPr>
            <w:tcW w:w="3959" w:type="dxa"/>
            <w:tcBorders>
              <w:top w:val="single" w:sz="4" w:space="0" w:color="auto"/>
              <w:left w:val="nil"/>
              <w:bottom w:val="single" w:sz="4" w:space="0" w:color="auto"/>
              <w:right w:val="single" w:sz="4" w:space="0" w:color="auto"/>
            </w:tcBorders>
            <w:shd w:val="clear" w:color="auto" w:fill="auto"/>
            <w:hideMark/>
          </w:tcPr>
          <w:p w:rsidR="006B4C8D" w:rsidRPr="00F365C3" w:rsidRDefault="006B4C8D" w:rsidP="00224294">
            <w:pPr>
              <w:rPr>
                <w:color w:val="000000"/>
                <w:sz w:val="20"/>
                <w:szCs w:val="20"/>
              </w:rPr>
            </w:pPr>
            <w:r w:rsidRPr="00F365C3">
              <w:rPr>
                <w:color w:val="000000"/>
                <w:sz w:val="20"/>
                <w:szCs w:val="20"/>
              </w:rPr>
              <w:t>Others</w:t>
            </w:r>
          </w:p>
        </w:tc>
        <w:tc>
          <w:tcPr>
            <w:tcW w:w="605"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941"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100"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6B4C8D" w:rsidRPr="00F365C3" w:rsidRDefault="006B4C8D" w:rsidP="00224294">
            <w:pPr>
              <w:rPr>
                <w:color w:val="000000"/>
                <w:sz w:val="20"/>
                <w:szCs w:val="20"/>
              </w:rPr>
            </w:pP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6B4C8D" w:rsidRPr="00F365C3" w:rsidRDefault="006B4C8D" w:rsidP="00224294">
            <w:pPr>
              <w:rPr>
                <w:color w:val="000000"/>
                <w:sz w:val="20"/>
                <w:szCs w:val="20"/>
              </w:rPr>
            </w:pPr>
          </w:p>
        </w:tc>
      </w:tr>
    </w:tbl>
    <w:p w:rsidR="006B4C8D" w:rsidRPr="00F365C3" w:rsidRDefault="006B4C8D" w:rsidP="006B4C8D">
      <w:pPr>
        <w:rPr>
          <w:sz w:val="20"/>
          <w:szCs w:val="20"/>
        </w:rPr>
      </w:pPr>
    </w:p>
    <w:p w:rsidR="006B4C8D" w:rsidRPr="00F365C3" w:rsidRDefault="006B4C8D" w:rsidP="006B4C8D">
      <w:pPr>
        <w:jc w:val="left"/>
        <w:rPr>
          <w:sz w:val="20"/>
          <w:szCs w:val="20"/>
        </w:rPr>
      </w:pPr>
      <w:r w:rsidRPr="00F365C3">
        <w:rPr>
          <w:sz w:val="20"/>
          <w:szCs w:val="20"/>
        </w:rPr>
        <w:t>Narrative Remarks: -------------------------------------------------------------------------------------------------------------------------------------------------------------------------------------------------------------------------------------------------------------------------------------------------------------------------------------------------------------------------------------------------------------------------------------------------------------------------------------------------------------------------------------------------------------------------------------------------------------------------------------------------------------------------------------------------------------------------------------------------------------.</w:t>
      </w:r>
    </w:p>
    <w:p w:rsidR="006B4C8D" w:rsidRDefault="006B4C8D" w:rsidP="006B4C8D"/>
    <w:p w:rsidR="006B4C8D" w:rsidRDefault="006B4C8D" w:rsidP="006B4C8D"/>
    <w:p w:rsidR="006B4C8D" w:rsidRDefault="006B4C8D" w:rsidP="006B4C8D">
      <w:pPr>
        <w:sectPr w:rsidR="006B4C8D" w:rsidSect="00A77453">
          <w:headerReference w:type="even" r:id="rId72"/>
          <w:headerReference w:type="default" r:id="rId73"/>
          <w:footerReference w:type="even" r:id="rId74"/>
          <w:footerReference w:type="default" r:id="rId75"/>
          <w:pgSz w:w="16839" w:h="11907" w:orient="landscape" w:code="9"/>
          <w:pgMar w:top="1152" w:right="1152" w:bottom="1152" w:left="1152" w:header="720" w:footer="720" w:gutter="0"/>
          <w:cols w:space="720"/>
          <w:docGrid w:linePitch="360"/>
        </w:sectPr>
      </w:pPr>
    </w:p>
    <w:p w:rsidR="006B4C8D" w:rsidRPr="00F365C3" w:rsidRDefault="006B4C8D" w:rsidP="00463A37">
      <w:pPr>
        <w:pStyle w:val="ListParagraph"/>
        <w:numPr>
          <w:ilvl w:val="0"/>
          <w:numId w:val="48"/>
        </w:numPr>
        <w:tabs>
          <w:tab w:val="left" w:pos="180"/>
        </w:tabs>
        <w:spacing w:before="0" w:after="0"/>
        <w:jc w:val="left"/>
        <w:rPr>
          <w:sz w:val="20"/>
        </w:rPr>
      </w:pPr>
      <w:r w:rsidRPr="00F365C3">
        <w:rPr>
          <w:sz w:val="20"/>
        </w:rPr>
        <w:lastRenderedPageBreak/>
        <w:t>Conclusion</w:t>
      </w:r>
    </w:p>
    <w:p w:rsidR="006B4C8D" w:rsidRPr="00F365C3" w:rsidRDefault="006B4C8D" w:rsidP="006B4C8D">
      <w:pPr>
        <w:tabs>
          <w:tab w:val="left" w:pos="180"/>
        </w:tabs>
        <w:ind w:left="180"/>
        <w:rPr>
          <w:sz w:val="20"/>
        </w:rPr>
      </w:pPr>
      <w:r w:rsidRPr="00F365C3">
        <w:rPr>
          <w:sz w:val="20"/>
        </w:rPr>
        <w:t>-----------------------------------------------------------------------------------------------------------------------------------------------------------------------------------------------------------------------------------------------------------------------------------------------------------------------------.</w:t>
      </w:r>
    </w:p>
    <w:p w:rsidR="006B4C8D" w:rsidRPr="00F365C3" w:rsidRDefault="006B4C8D" w:rsidP="006B4C8D">
      <w:pPr>
        <w:tabs>
          <w:tab w:val="left" w:pos="45"/>
        </w:tabs>
        <w:rPr>
          <w:sz w:val="20"/>
        </w:rPr>
      </w:pPr>
    </w:p>
    <w:p w:rsidR="006B4C8D" w:rsidRPr="00F365C3" w:rsidRDefault="006B4C8D" w:rsidP="006B4C8D">
      <w:pPr>
        <w:tabs>
          <w:tab w:val="left" w:pos="45"/>
        </w:tabs>
        <w:rPr>
          <w:sz w:val="20"/>
        </w:rPr>
      </w:pPr>
      <w:r w:rsidRPr="00F365C3">
        <w:rPr>
          <w:sz w:val="20"/>
        </w:rPr>
        <w:t>This project ------------ hand over effected on: _________________________________</w:t>
      </w:r>
    </w:p>
    <w:p w:rsidR="006B4C8D" w:rsidRPr="00F365C3" w:rsidRDefault="006B4C8D" w:rsidP="006B4C8D">
      <w:pPr>
        <w:tabs>
          <w:tab w:val="left" w:pos="45"/>
        </w:tabs>
        <w:rPr>
          <w:sz w:val="20"/>
        </w:rPr>
      </w:pPr>
    </w:p>
    <w:p w:rsidR="006B4C8D" w:rsidRPr="00F365C3" w:rsidRDefault="006B4C8D" w:rsidP="006B4C8D">
      <w:pPr>
        <w:tabs>
          <w:tab w:val="left" w:pos="45"/>
        </w:tabs>
        <w:rPr>
          <w:b/>
          <w:sz w:val="20"/>
        </w:rPr>
      </w:pPr>
      <w:r w:rsidRPr="00F365C3">
        <w:rPr>
          <w:b/>
          <w:sz w:val="20"/>
        </w:rPr>
        <w:t>In the presence of:</w:t>
      </w:r>
    </w:p>
    <w:p w:rsidR="006B4C8D" w:rsidRPr="00F365C3" w:rsidRDefault="006B4C8D" w:rsidP="006B4C8D">
      <w:pPr>
        <w:tabs>
          <w:tab w:val="left" w:pos="45"/>
        </w:tabs>
        <w:jc w:val="center"/>
        <w:rPr>
          <w:sz w:val="20"/>
          <w:u w:val="single"/>
        </w:rPr>
      </w:pPr>
    </w:p>
    <w:p w:rsidR="006B4C8D" w:rsidRPr="00F365C3" w:rsidRDefault="006B4C8D" w:rsidP="006B4C8D">
      <w:pPr>
        <w:tabs>
          <w:tab w:val="left" w:pos="45"/>
        </w:tabs>
        <w:rPr>
          <w:b/>
          <w:sz w:val="20"/>
          <w:u w:val="single"/>
        </w:rPr>
      </w:pPr>
      <w:r w:rsidRPr="00F365C3">
        <w:rPr>
          <w:b/>
          <w:sz w:val="20"/>
          <w:u w:val="single"/>
        </w:rPr>
        <w:t>On behave of Project Client</w:t>
      </w:r>
    </w:p>
    <w:p w:rsidR="006B4C8D" w:rsidRPr="00F365C3" w:rsidRDefault="006B4C8D" w:rsidP="006B4C8D">
      <w:pPr>
        <w:tabs>
          <w:tab w:val="left" w:pos="45"/>
        </w:tabs>
        <w:rPr>
          <w:sz w:val="20"/>
        </w:rPr>
      </w:pPr>
    </w:p>
    <w:p w:rsidR="006B4C8D" w:rsidRPr="00F365C3" w:rsidRDefault="006B4C8D" w:rsidP="006B4C8D">
      <w:pPr>
        <w:tabs>
          <w:tab w:val="left" w:pos="45"/>
        </w:tabs>
        <w:rPr>
          <w:sz w:val="20"/>
        </w:rPr>
      </w:pPr>
      <w:r w:rsidRPr="00F365C3">
        <w:rPr>
          <w:sz w:val="20"/>
        </w:rPr>
        <w:t>Name_________________________ Signature__________________ Date_______________</w:t>
      </w:r>
    </w:p>
    <w:p w:rsidR="006B4C8D" w:rsidRPr="00F365C3" w:rsidRDefault="006B4C8D" w:rsidP="006B4C8D">
      <w:pPr>
        <w:tabs>
          <w:tab w:val="left" w:pos="45"/>
        </w:tabs>
        <w:rPr>
          <w:sz w:val="20"/>
        </w:rPr>
      </w:pPr>
    </w:p>
    <w:p w:rsidR="006B4C8D" w:rsidRPr="00F365C3" w:rsidRDefault="006B4C8D" w:rsidP="006B4C8D">
      <w:pPr>
        <w:tabs>
          <w:tab w:val="left" w:pos="45"/>
        </w:tabs>
        <w:jc w:val="center"/>
        <w:rPr>
          <w:b/>
          <w:sz w:val="20"/>
          <w:u w:val="single"/>
        </w:rPr>
      </w:pPr>
    </w:p>
    <w:p w:rsidR="006B4C8D" w:rsidRPr="00F365C3" w:rsidRDefault="006B4C8D" w:rsidP="006B4C8D">
      <w:pPr>
        <w:tabs>
          <w:tab w:val="left" w:pos="45"/>
        </w:tabs>
        <w:rPr>
          <w:b/>
          <w:sz w:val="20"/>
          <w:u w:val="single"/>
        </w:rPr>
      </w:pPr>
      <w:r w:rsidRPr="00F365C3">
        <w:rPr>
          <w:b/>
          <w:sz w:val="20"/>
          <w:u w:val="single"/>
        </w:rPr>
        <w:t xml:space="preserve">On </w:t>
      </w:r>
      <w:r w:rsidR="00A353DE" w:rsidRPr="00F365C3">
        <w:rPr>
          <w:b/>
          <w:sz w:val="20"/>
          <w:u w:val="single"/>
        </w:rPr>
        <w:t>behave of</w:t>
      </w:r>
      <w:r w:rsidRPr="00F365C3">
        <w:rPr>
          <w:b/>
          <w:sz w:val="20"/>
          <w:u w:val="single"/>
        </w:rPr>
        <w:t xml:space="preserve"> Project Contractor</w:t>
      </w:r>
    </w:p>
    <w:p w:rsidR="006B4C8D" w:rsidRPr="00F365C3" w:rsidRDefault="006B4C8D" w:rsidP="006B4C8D">
      <w:pPr>
        <w:tabs>
          <w:tab w:val="left" w:pos="45"/>
        </w:tabs>
        <w:rPr>
          <w:sz w:val="20"/>
        </w:rPr>
      </w:pPr>
    </w:p>
    <w:p w:rsidR="006B4C8D" w:rsidRPr="00F365C3" w:rsidRDefault="006B4C8D" w:rsidP="006B4C8D">
      <w:pPr>
        <w:tabs>
          <w:tab w:val="left" w:pos="45"/>
        </w:tabs>
        <w:rPr>
          <w:sz w:val="20"/>
        </w:rPr>
      </w:pPr>
      <w:r w:rsidRPr="00F365C3">
        <w:rPr>
          <w:sz w:val="20"/>
        </w:rPr>
        <w:t>Name__________________________ Signature__________________ Date_______________</w:t>
      </w:r>
    </w:p>
    <w:p w:rsidR="006B4C8D" w:rsidRPr="00F365C3" w:rsidRDefault="006B4C8D" w:rsidP="006B4C8D">
      <w:pPr>
        <w:tabs>
          <w:tab w:val="left" w:pos="45"/>
        </w:tabs>
        <w:rPr>
          <w:sz w:val="20"/>
        </w:rPr>
      </w:pPr>
    </w:p>
    <w:p w:rsidR="006B4C8D" w:rsidRPr="00F365C3" w:rsidRDefault="006B4C8D" w:rsidP="006B4C8D">
      <w:pPr>
        <w:tabs>
          <w:tab w:val="left" w:pos="45"/>
        </w:tabs>
        <w:jc w:val="center"/>
        <w:rPr>
          <w:b/>
          <w:sz w:val="20"/>
          <w:u w:val="single"/>
        </w:rPr>
      </w:pPr>
    </w:p>
    <w:p w:rsidR="006B4C8D" w:rsidRPr="00F365C3" w:rsidRDefault="006B4C8D" w:rsidP="006B4C8D">
      <w:pPr>
        <w:tabs>
          <w:tab w:val="left" w:pos="45"/>
        </w:tabs>
        <w:rPr>
          <w:b/>
          <w:sz w:val="20"/>
          <w:u w:val="single"/>
        </w:rPr>
      </w:pPr>
      <w:r w:rsidRPr="00F365C3">
        <w:rPr>
          <w:b/>
          <w:sz w:val="20"/>
          <w:u w:val="single"/>
        </w:rPr>
        <w:t xml:space="preserve">On </w:t>
      </w:r>
      <w:r w:rsidR="00A353DE" w:rsidRPr="00F365C3">
        <w:rPr>
          <w:b/>
          <w:sz w:val="20"/>
          <w:u w:val="single"/>
        </w:rPr>
        <w:t>behave of</w:t>
      </w:r>
      <w:r w:rsidRPr="00F365C3">
        <w:rPr>
          <w:b/>
          <w:sz w:val="20"/>
          <w:u w:val="single"/>
        </w:rPr>
        <w:t xml:space="preserve"> Project Consultant</w:t>
      </w:r>
    </w:p>
    <w:p w:rsidR="006B4C8D" w:rsidRPr="00F365C3" w:rsidRDefault="006B4C8D" w:rsidP="006B4C8D">
      <w:pPr>
        <w:tabs>
          <w:tab w:val="left" w:pos="45"/>
        </w:tabs>
        <w:jc w:val="center"/>
        <w:rPr>
          <w:b/>
          <w:sz w:val="20"/>
        </w:rPr>
      </w:pPr>
    </w:p>
    <w:p w:rsidR="006B4C8D" w:rsidRPr="00F365C3" w:rsidRDefault="006B4C8D" w:rsidP="006B4C8D">
      <w:pPr>
        <w:tabs>
          <w:tab w:val="left" w:pos="45"/>
        </w:tabs>
        <w:rPr>
          <w:sz w:val="20"/>
        </w:rPr>
      </w:pPr>
      <w:r w:rsidRPr="00F365C3">
        <w:rPr>
          <w:sz w:val="20"/>
        </w:rPr>
        <w:t>Name________________________     Signature__________________ Date_______________</w:t>
      </w:r>
    </w:p>
    <w:p w:rsidR="006B4C8D" w:rsidRPr="00F365C3" w:rsidRDefault="006B4C8D" w:rsidP="006B4C8D">
      <w:pPr>
        <w:tabs>
          <w:tab w:val="left" w:pos="45"/>
        </w:tabs>
        <w:jc w:val="center"/>
        <w:rPr>
          <w:b/>
          <w:sz w:val="20"/>
          <w:u w:val="single"/>
        </w:rPr>
      </w:pPr>
    </w:p>
    <w:p w:rsidR="006B4C8D" w:rsidRPr="00F365C3" w:rsidRDefault="006B4C8D" w:rsidP="006B4C8D">
      <w:pPr>
        <w:tabs>
          <w:tab w:val="left" w:pos="45"/>
        </w:tabs>
        <w:jc w:val="center"/>
        <w:rPr>
          <w:b/>
          <w:sz w:val="20"/>
          <w:u w:val="single"/>
        </w:rPr>
      </w:pPr>
      <w:r w:rsidRPr="00F365C3">
        <w:rPr>
          <w:b/>
          <w:sz w:val="20"/>
          <w:u w:val="single"/>
        </w:rPr>
        <w:t>Witness and Signature</w:t>
      </w:r>
    </w:p>
    <w:p w:rsidR="006B4C8D" w:rsidRPr="00F365C3" w:rsidRDefault="006B4C8D" w:rsidP="00463A37">
      <w:pPr>
        <w:numPr>
          <w:ilvl w:val="0"/>
          <w:numId w:val="49"/>
        </w:numPr>
        <w:tabs>
          <w:tab w:val="left" w:pos="45"/>
        </w:tabs>
        <w:spacing w:line="360" w:lineRule="auto"/>
        <w:ind w:left="1080"/>
        <w:rPr>
          <w:sz w:val="20"/>
        </w:rPr>
      </w:pPr>
    </w:p>
    <w:p w:rsidR="006B4C8D" w:rsidRPr="00F365C3" w:rsidRDefault="006B4C8D" w:rsidP="00463A37">
      <w:pPr>
        <w:numPr>
          <w:ilvl w:val="0"/>
          <w:numId w:val="49"/>
        </w:numPr>
        <w:tabs>
          <w:tab w:val="left" w:pos="45"/>
        </w:tabs>
        <w:spacing w:line="360" w:lineRule="auto"/>
        <w:ind w:left="1080"/>
        <w:rPr>
          <w:sz w:val="20"/>
        </w:rPr>
      </w:pPr>
    </w:p>
    <w:p w:rsidR="006B4C8D" w:rsidRPr="00F365C3" w:rsidRDefault="006B4C8D" w:rsidP="00463A37">
      <w:pPr>
        <w:numPr>
          <w:ilvl w:val="0"/>
          <w:numId w:val="49"/>
        </w:numPr>
        <w:tabs>
          <w:tab w:val="left" w:pos="45"/>
        </w:tabs>
        <w:spacing w:line="360" w:lineRule="auto"/>
        <w:ind w:left="1080"/>
        <w:rPr>
          <w:sz w:val="20"/>
        </w:rPr>
      </w:pPr>
    </w:p>
    <w:p w:rsidR="006B4C8D" w:rsidRPr="00F365C3" w:rsidRDefault="006B4C8D" w:rsidP="00463A37">
      <w:pPr>
        <w:numPr>
          <w:ilvl w:val="0"/>
          <w:numId w:val="49"/>
        </w:numPr>
        <w:tabs>
          <w:tab w:val="left" w:pos="45"/>
        </w:tabs>
        <w:spacing w:line="360" w:lineRule="auto"/>
        <w:ind w:left="1080"/>
        <w:rPr>
          <w:sz w:val="20"/>
        </w:rPr>
      </w:pPr>
    </w:p>
    <w:p w:rsidR="006B4C8D" w:rsidRPr="00F365C3" w:rsidRDefault="006B4C8D" w:rsidP="00463A37">
      <w:pPr>
        <w:numPr>
          <w:ilvl w:val="0"/>
          <w:numId w:val="49"/>
        </w:numPr>
        <w:tabs>
          <w:tab w:val="left" w:pos="45"/>
        </w:tabs>
        <w:spacing w:line="360" w:lineRule="auto"/>
        <w:ind w:left="1080"/>
        <w:rPr>
          <w:sz w:val="20"/>
        </w:rPr>
      </w:pPr>
    </w:p>
    <w:p w:rsidR="006B4C8D" w:rsidRPr="00F365C3" w:rsidRDefault="006B4C8D" w:rsidP="006B4C8D">
      <w:pPr>
        <w:spacing w:line="360" w:lineRule="auto"/>
        <w:ind w:left="720"/>
        <w:rPr>
          <w:sz w:val="20"/>
        </w:rPr>
      </w:pPr>
    </w:p>
    <w:p w:rsidR="006B4C8D" w:rsidRPr="00F365C3" w:rsidRDefault="006B4C8D" w:rsidP="006B4C8D">
      <w:pPr>
        <w:rPr>
          <w:sz w:val="20"/>
        </w:rPr>
      </w:pPr>
    </w:p>
    <w:p w:rsidR="006B4C8D" w:rsidRPr="00F365C3" w:rsidRDefault="006B4C8D" w:rsidP="006B4C8D">
      <w:pPr>
        <w:rPr>
          <w:sz w:val="20"/>
        </w:rPr>
      </w:pPr>
    </w:p>
    <w:p w:rsidR="005728A4" w:rsidRPr="00F365C3" w:rsidRDefault="005728A4" w:rsidP="006B4C8D">
      <w:pPr>
        <w:rPr>
          <w:sz w:val="20"/>
        </w:rPr>
      </w:pPr>
    </w:p>
    <w:p w:rsidR="005728A4" w:rsidRPr="00F365C3" w:rsidRDefault="005728A4" w:rsidP="006B4C8D">
      <w:pPr>
        <w:rPr>
          <w:sz w:val="20"/>
        </w:rPr>
      </w:pPr>
    </w:p>
    <w:p w:rsidR="006B4C8D" w:rsidRPr="00F365C3" w:rsidRDefault="006B4C8D" w:rsidP="006B4C8D">
      <w:pPr>
        <w:rPr>
          <w:sz w:val="20"/>
        </w:rPr>
      </w:pPr>
    </w:p>
    <w:p w:rsidR="006B4C8D" w:rsidRPr="00F365C3" w:rsidRDefault="006B4C8D" w:rsidP="006B4C8D">
      <w:pPr>
        <w:rPr>
          <w:sz w:val="20"/>
        </w:rPr>
      </w:pPr>
    </w:p>
    <w:p w:rsidR="006B4C8D" w:rsidRPr="00F365C3" w:rsidRDefault="006B4C8D" w:rsidP="006B4C8D">
      <w:pPr>
        <w:rPr>
          <w:sz w:val="20"/>
        </w:rPr>
      </w:pPr>
    </w:p>
    <w:p w:rsidR="006B4C8D" w:rsidRPr="00F365C3" w:rsidRDefault="006B4C8D" w:rsidP="006B4C8D">
      <w:pPr>
        <w:rPr>
          <w:sz w:val="20"/>
        </w:rPr>
      </w:pPr>
    </w:p>
    <w:p w:rsidR="006B4C8D" w:rsidRPr="00F365C3" w:rsidRDefault="006B4C8D" w:rsidP="006B4C8D">
      <w:pPr>
        <w:rPr>
          <w:sz w:val="20"/>
        </w:rPr>
      </w:pPr>
    </w:p>
    <w:p w:rsidR="006B4C8D" w:rsidRPr="00F365C3" w:rsidRDefault="006B4C8D" w:rsidP="006B4C8D">
      <w:pPr>
        <w:rPr>
          <w:sz w:val="20"/>
        </w:rPr>
      </w:pPr>
    </w:p>
    <w:p w:rsidR="006B4C8D" w:rsidRPr="00F365C3" w:rsidRDefault="006B4C8D" w:rsidP="006B4C8D">
      <w:pPr>
        <w:rPr>
          <w:sz w:val="20"/>
        </w:rPr>
      </w:pPr>
    </w:p>
    <w:p w:rsidR="006B4C8D" w:rsidRPr="00F365C3" w:rsidRDefault="006B4C8D" w:rsidP="006B4C8D">
      <w:pPr>
        <w:rPr>
          <w:sz w:val="20"/>
        </w:rPr>
      </w:pPr>
    </w:p>
    <w:p w:rsidR="006B4C8D" w:rsidRPr="00F365C3" w:rsidRDefault="006B4C8D" w:rsidP="006B4C8D">
      <w:pPr>
        <w:rPr>
          <w:sz w:val="20"/>
        </w:rPr>
      </w:pPr>
    </w:p>
    <w:p w:rsidR="006B4C8D" w:rsidRDefault="006B4C8D" w:rsidP="006B4C8D"/>
    <w:p w:rsidR="006B4C8D" w:rsidRDefault="006B4C8D" w:rsidP="006B4C8D"/>
    <w:p w:rsidR="006B4C8D" w:rsidRDefault="006B4C8D" w:rsidP="006B4C8D"/>
    <w:p w:rsidR="00831CD5" w:rsidRDefault="00831CD5" w:rsidP="006B4C8D">
      <w:pPr>
        <w:ind w:left="-360"/>
        <w:jc w:val="center"/>
      </w:pPr>
    </w:p>
    <w:p w:rsidR="00F365C3" w:rsidRDefault="00F365C3">
      <w:pPr>
        <w:spacing w:after="200"/>
        <w:jc w:val="left"/>
      </w:pPr>
      <w:r>
        <w:br w:type="page"/>
      </w:r>
    </w:p>
    <w:p w:rsidR="00F365C3" w:rsidRDefault="00F365C3" w:rsidP="001135AB">
      <w:pPr>
        <w:spacing w:line="240" w:lineRule="auto"/>
        <w:ind w:left="-360"/>
        <w:jc w:val="center"/>
      </w:pPr>
    </w:p>
    <w:p w:rsidR="006B4C8D" w:rsidRDefault="006B4C8D" w:rsidP="006B4C8D">
      <w:pPr>
        <w:ind w:left="-360"/>
        <w:jc w:val="center"/>
      </w:pPr>
      <w:r w:rsidRPr="00333722">
        <w:t>Appendix Part IV/GL</w:t>
      </w:r>
      <w:r w:rsidR="00CB0102">
        <w:t>27</w:t>
      </w:r>
      <w:r w:rsidRPr="00333722">
        <w:t>/</w:t>
      </w:r>
      <w:r>
        <w:t xml:space="preserve">F-5 </w:t>
      </w:r>
      <w:r w:rsidRPr="00DA453C">
        <w:t xml:space="preserve">Format for Irrigation </w:t>
      </w:r>
      <w:r>
        <w:t>Project/</w:t>
      </w:r>
      <w:r w:rsidRPr="00DA453C">
        <w:t xml:space="preserve">Scheme Transferring to the Beneficiary </w:t>
      </w:r>
    </w:p>
    <w:p w:rsidR="005728A4" w:rsidRPr="00DA453C" w:rsidRDefault="005728A4" w:rsidP="006B4C8D">
      <w:pPr>
        <w:ind w:left="-360"/>
        <w:jc w:val="center"/>
      </w:pPr>
    </w:p>
    <w:p w:rsidR="006B4C8D" w:rsidRPr="00F365C3" w:rsidRDefault="006B4C8D" w:rsidP="00463A37">
      <w:pPr>
        <w:pStyle w:val="ListParagraph"/>
        <w:numPr>
          <w:ilvl w:val="0"/>
          <w:numId w:val="50"/>
        </w:numPr>
        <w:tabs>
          <w:tab w:val="left" w:pos="180"/>
        </w:tabs>
        <w:spacing w:before="0" w:after="0"/>
        <w:jc w:val="left"/>
        <w:rPr>
          <w:sz w:val="20"/>
        </w:rPr>
      </w:pPr>
      <w:r w:rsidRPr="00F365C3">
        <w:rPr>
          <w:sz w:val="20"/>
        </w:rPr>
        <w:t xml:space="preserve">General Aspect of the Project </w:t>
      </w:r>
    </w:p>
    <w:p w:rsidR="006B4C8D" w:rsidRPr="00F365C3" w:rsidRDefault="006B4C8D" w:rsidP="00463A37">
      <w:pPr>
        <w:numPr>
          <w:ilvl w:val="0"/>
          <w:numId w:val="37"/>
        </w:numPr>
        <w:ind w:left="450" w:hanging="270"/>
        <w:jc w:val="left"/>
        <w:rPr>
          <w:sz w:val="20"/>
        </w:rPr>
      </w:pPr>
      <w:r w:rsidRPr="00F365C3">
        <w:rPr>
          <w:sz w:val="20"/>
        </w:rPr>
        <w:t xml:space="preserve">Project Name: </w:t>
      </w:r>
    </w:p>
    <w:p w:rsidR="006B4C8D" w:rsidRPr="00F365C3" w:rsidRDefault="006B4C8D" w:rsidP="00463A37">
      <w:pPr>
        <w:numPr>
          <w:ilvl w:val="0"/>
          <w:numId w:val="37"/>
        </w:numPr>
        <w:ind w:left="450" w:hanging="270"/>
        <w:jc w:val="left"/>
        <w:rPr>
          <w:sz w:val="20"/>
        </w:rPr>
      </w:pPr>
      <w:r w:rsidRPr="00F365C3">
        <w:rPr>
          <w:sz w:val="20"/>
        </w:rPr>
        <w:t>Administrative Location:</w:t>
      </w:r>
    </w:p>
    <w:p w:rsidR="006B4C8D" w:rsidRPr="00F365C3" w:rsidRDefault="006B4C8D" w:rsidP="00463A37">
      <w:pPr>
        <w:numPr>
          <w:ilvl w:val="0"/>
          <w:numId w:val="38"/>
        </w:numPr>
        <w:jc w:val="left"/>
        <w:rPr>
          <w:sz w:val="20"/>
        </w:rPr>
      </w:pPr>
      <w:r w:rsidRPr="00F365C3">
        <w:rPr>
          <w:sz w:val="20"/>
        </w:rPr>
        <w:t xml:space="preserve">Region: </w:t>
      </w:r>
    </w:p>
    <w:p w:rsidR="006B4C8D" w:rsidRPr="00F365C3" w:rsidRDefault="006B4C8D" w:rsidP="00463A37">
      <w:pPr>
        <w:numPr>
          <w:ilvl w:val="0"/>
          <w:numId w:val="38"/>
        </w:numPr>
        <w:jc w:val="left"/>
        <w:rPr>
          <w:sz w:val="20"/>
        </w:rPr>
      </w:pPr>
      <w:r w:rsidRPr="00F365C3">
        <w:rPr>
          <w:sz w:val="20"/>
        </w:rPr>
        <w:t>Zone:</w:t>
      </w:r>
      <w:r w:rsidRPr="00F365C3">
        <w:rPr>
          <w:sz w:val="20"/>
        </w:rPr>
        <w:tab/>
      </w:r>
    </w:p>
    <w:p w:rsidR="006B4C8D" w:rsidRPr="00F365C3" w:rsidRDefault="006B4C8D" w:rsidP="00463A37">
      <w:pPr>
        <w:numPr>
          <w:ilvl w:val="0"/>
          <w:numId w:val="38"/>
        </w:numPr>
        <w:jc w:val="left"/>
        <w:rPr>
          <w:sz w:val="20"/>
        </w:rPr>
      </w:pPr>
      <w:r w:rsidRPr="00F365C3">
        <w:rPr>
          <w:sz w:val="20"/>
        </w:rPr>
        <w:t xml:space="preserve">District: </w:t>
      </w:r>
    </w:p>
    <w:p w:rsidR="006B4C8D" w:rsidRPr="00F365C3" w:rsidRDefault="006B4C8D" w:rsidP="00463A37">
      <w:pPr>
        <w:numPr>
          <w:ilvl w:val="0"/>
          <w:numId w:val="38"/>
        </w:numPr>
        <w:jc w:val="left"/>
        <w:rPr>
          <w:sz w:val="20"/>
        </w:rPr>
      </w:pPr>
      <w:r w:rsidRPr="00F365C3">
        <w:rPr>
          <w:sz w:val="20"/>
        </w:rPr>
        <w:t xml:space="preserve">PA: </w:t>
      </w:r>
    </w:p>
    <w:p w:rsidR="006B4C8D" w:rsidRPr="00F365C3" w:rsidRDefault="006B4C8D" w:rsidP="00463A37">
      <w:pPr>
        <w:numPr>
          <w:ilvl w:val="0"/>
          <w:numId w:val="38"/>
        </w:numPr>
        <w:jc w:val="left"/>
        <w:rPr>
          <w:sz w:val="20"/>
        </w:rPr>
      </w:pPr>
      <w:r w:rsidRPr="00F365C3">
        <w:rPr>
          <w:sz w:val="20"/>
        </w:rPr>
        <w:t xml:space="preserve">Specific Site: </w:t>
      </w:r>
    </w:p>
    <w:p w:rsidR="006B4C8D" w:rsidRPr="00F365C3" w:rsidRDefault="006B4C8D" w:rsidP="00463A37">
      <w:pPr>
        <w:numPr>
          <w:ilvl w:val="0"/>
          <w:numId w:val="37"/>
        </w:numPr>
        <w:ind w:left="450" w:hanging="270"/>
        <w:jc w:val="left"/>
        <w:rPr>
          <w:sz w:val="20"/>
        </w:rPr>
      </w:pPr>
      <w:r w:rsidRPr="00F365C3">
        <w:rPr>
          <w:sz w:val="20"/>
        </w:rPr>
        <w:t>Distance from Towns:</w:t>
      </w:r>
    </w:p>
    <w:p w:rsidR="006B4C8D" w:rsidRPr="00F365C3" w:rsidRDefault="006B4C8D" w:rsidP="00463A37">
      <w:pPr>
        <w:numPr>
          <w:ilvl w:val="0"/>
          <w:numId w:val="38"/>
        </w:numPr>
        <w:jc w:val="left"/>
        <w:rPr>
          <w:sz w:val="20"/>
        </w:rPr>
      </w:pPr>
      <w:r w:rsidRPr="00F365C3">
        <w:rPr>
          <w:sz w:val="20"/>
        </w:rPr>
        <w:t>District Capital (---) = -------km</w:t>
      </w:r>
    </w:p>
    <w:p w:rsidR="006B4C8D" w:rsidRPr="00F365C3" w:rsidRDefault="006B4C8D" w:rsidP="00463A37">
      <w:pPr>
        <w:numPr>
          <w:ilvl w:val="0"/>
          <w:numId w:val="38"/>
        </w:numPr>
        <w:jc w:val="left"/>
        <w:rPr>
          <w:sz w:val="20"/>
        </w:rPr>
      </w:pPr>
      <w:r w:rsidRPr="00F365C3">
        <w:rPr>
          <w:sz w:val="20"/>
        </w:rPr>
        <w:t>Zone Capital () = -----------km</w:t>
      </w:r>
    </w:p>
    <w:p w:rsidR="006B4C8D" w:rsidRPr="00F365C3" w:rsidRDefault="006B4C8D" w:rsidP="00463A37">
      <w:pPr>
        <w:numPr>
          <w:ilvl w:val="0"/>
          <w:numId w:val="38"/>
        </w:numPr>
        <w:jc w:val="left"/>
        <w:rPr>
          <w:sz w:val="20"/>
        </w:rPr>
      </w:pPr>
      <w:r w:rsidRPr="00F365C3">
        <w:rPr>
          <w:sz w:val="20"/>
        </w:rPr>
        <w:t>Country Capital (Addis Ababa) = ------km</w:t>
      </w:r>
    </w:p>
    <w:p w:rsidR="006B4C8D" w:rsidRPr="00F365C3" w:rsidRDefault="006B4C8D" w:rsidP="00463A37">
      <w:pPr>
        <w:numPr>
          <w:ilvl w:val="0"/>
          <w:numId w:val="37"/>
        </w:numPr>
        <w:ind w:left="450" w:hanging="270"/>
        <w:jc w:val="left"/>
        <w:rPr>
          <w:sz w:val="20"/>
        </w:rPr>
      </w:pPr>
      <w:r w:rsidRPr="00F365C3">
        <w:rPr>
          <w:sz w:val="20"/>
        </w:rPr>
        <w:t xml:space="preserve">Geographic Coordinate of </w:t>
      </w:r>
    </w:p>
    <w:p w:rsidR="006B4C8D" w:rsidRPr="00F365C3" w:rsidRDefault="006B4C8D" w:rsidP="00463A37">
      <w:pPr>
        <w:numPr>
          <w:ilvl w:val="0"/>
          <w:numId w:val="37"/>
        </w:numPr>
        <w:jc w:val="left"/>
        <w:rPr>
          <w:sz w:val="20"/>
        </w:rPr>
      </w:pPr>
      <w:r w:rsidRPr="00F365C3">
        <w:rPr>
          <w:sz w:val="20"/>
        </w:rPr>
        <w:t>Headwork Site</w:t>
      </w:r>
    </w:p>
    <w:p w:rsidR="006B4C8D" w:rsidRPr="00F365C3" w:rsidRDefault="006B4C8D" w:rsidP="00463A37">
      <w:pPr>
        <w:numPr>
          <w:ilvl w:val="1"/>
          <w:numId w:val="38"/>
        </w:numPr>
        <w:jc w:val="left"/>
        <w:rPr>
          <w:sz w:val="20"/>
        </w:rPr>
      </w:pPr>
      <w:r w:rsidRPr="00F365C3">
        <w:rPr>
          <w:sz w:val="20"/>
        </w:rPr>
        <w:t>Longitude/East (UTM): --------------------------------</w:t>
      </w:r>
    </w:p>
    <w:p w:rsidR="006B4C8D" w:rsidRPr="00F365C3" w:rsidRDefault="006B4C8D" w:rsidP="00463A37">
      <w:pPr>
        <w:numPr>
          <w:ilvl w:val="1"/>
          <w:numId w:val="38"/>
        </w:numPr>
        <w:jc w:val="left"/>
        <w:rPr>
          <w:sz w:val="20"/>
        </w:rPr>
      </w:pPr>
      <w:r w:rsidRPr="00F365C3">
        <w:rPr>
          <w:sz w:val="20"/>
        </w:rPr>
        <w:t>Latitude/North (UTM): --------------------------------</w:t>
      </w:r>
    </w:p>
    <w:p w:rsidR="006B4C8D" w:rsidRPr="00F365C3" w:rsidRDefault="006B4C8D" w:rsidP="00463A37">
      <w:pPr>
        <w:numPr>
          <w:ilvl w:val="1"/>
          <w:numId w:val="38"/>
        </w:numPr>
        <w:jc w:val="left"/>
        <w:rPr>
          <w:sz w:val="20"/>
        </w:rPr>
      </w:pPr>
      <w:r w:rsidRPr="00F365C3">
        <w:rPr>
          <w:sz w:val="20"/>
        </w:rPr>
        <w:t>Altitude (</w:t>
      </w:r>
      <w:proofErr w:type="spellStart"/>
      <w:r w:rsidRPr="00F365C3">
        <w:rPr>
          <w:sz w:val="20"/>
        </w:rPr>
        <w:t>masl</w:t>
      </w:r>
      <w:proofErr w:type="spellEnd"/>
      <w:r w:rsidRPr="00F365C3">
        <w:rPr>
          <w:sz w:val="20"/>
        </w:rPr>
        <w:t>): -----------------------------------------</w:t>
      </w:r>
    </w:p>
    <w:p w:rsidR="006B4C8D" w:rsidRPr="00F365C3" w:rsidRDefault="006B4C8D" w:rsidP="00463A37">
      <w:pPr>
        <w:numPr>
          <w:ilvl w:val="0"/>
          <w:numId w:val="37"/>
        </w:numPr>
        <w:jc w:val="left"/>
        <w:rPr>
          <w:sz w:val="20"/>
        </w:rPr>
      </w:pPr>
      <w:r w:rsidRPr="00F365C3">
        <w:rPr>
          <w:sz w:val="20"/>
        </w:rPr>
        <w:t>Command Area</w:t>
      </w:r>
    </w:p>
    <w:p w:rsidR="006B4C8D" w:rsidRPr="00F365C3" w:rsidRDefault="006B4C8D" w:rsidP="00463A37">
      <w:pPr>
        <w:numPr>
          <w:ilvl w:val="1"/>
          <w:numId w:val="38"/>
        </w:numPr>
        <w:jc w:val="left"/>
        <w:rPr>
          <w:sz w:val="20"/>
        </w:rPr>
      </w:pPr>
      <w:r w:rsidRPr="00F365C3">
        <w:rPr>
          <w:sz w:val="20"/>
        </w:rPr>
        <w:t>Longitude/East (UTM): From ----------------- to -------------------------</w:t>
      </w:r>
    </w:p>
    <w:p w:rsidR="006B4C8D" w:rsidRPr="00F365C3" w:rsidRDefault="006B4C8D" w:rsidP="00463A37">
      <w:pPr>
        <w:numPr>
          <w:ilvl w:val="1"/>
          <w:numId w:val="38"/>
        </w:numPr>
        <w:jc w:val="left"/>
        <w:rPr>
          <w:sz w:val="20"/>
        </w:rPr>
      </w:pPr>
      <w:r w:rsidRPr="00F365C3">
        <w:rPr>
          <w:sz w:val="20"/>
        </w:rPr>
        <w:t>Latitude/North (UTM): From ----------------- to -------------------------</w:t>
      </w:r>
    </w:p>
    <w:p w:rsidR="006B4C8D" w:rsidRPr="00F365C3" w:rsidRDefault="006B4C8D" w:rsidP="00463A37">
      <w:pPr>
        <w:numPr>
          <w:ilvl w:val="1"/>
          <w:numId w:val="38"/>
        </w:numPr>
        <w:jc w:val="left"/>
        <w:rPr>
          <w:sz w:val="20"/>
        </w:rPr>
      </w:pPr>
      <w:r w:rsidRPr="00F365C3">
        <w:rPr>
          <w:sz w:val="20"/>
        </w:rPr>
        <w:t>Altitude (</w:t>
      </w:r>
      <w:proofErr w:type="spellStart"/>
      <w:r w:rsidRPr="00F365C3">
        <w:rPr>
          <w:sz w:val="20"/>
        </w:rPr>
        <w:t>masl</w:t>
      </w:r>
      <w:proofErr w:type="spellEnd"/>
      <w:r w:rsidRPr="00F365C3">
        <w:rPr>
          <w:sz w:val="20"/>
        </w:rPr>
        <w:t>): From ----------------- to -------------------------</w:t>
      </w:r>
    </w:p>
    <w:p w:rsidR="006B4C8D" w:rsidRPr="00F365C3" w:rsidRDefault="006B4C8D" w:rsidP="00463A37">
      <w:pPr>
        <w:numPr>
          <w:ilvl w:val="0"/>
          <w:numId w:val="37"/>
        </w:numPr>
        <w:ind w:left="450" w:hanging="270"/>
        <w:jc w:val="left"/>
        <w:rPr>
          <w:sz w:val="20"/>
        </w:rPr>
      </w:pPr>
      <w:r w:rsidRPr="00F365C3">
        <w:rPr>
          <w:sz w:val="20"/>
        </w:rPr>
        <w:t>Client: ------------</w:t>
      </w:r>
    </w:p>
    <w:p w:rsidR="006B4C8D" w:rsidRPr="00F365C3" w:rsidRDefault="006B4C8D" w:rsidP="00463A37">
      <w:pPr>
        <w:numPr>
          <w:ilvl w:val="0"/>
          <w:numId w:val="37"/>
        </w:numPr>
        <w:ind w:left="450" w:hanging="270"/>
        <w:jc w:val="left"/>
        <w:rPr>
          <w:sz w:val="20"/>
        </w:rPr>
      </w:pPr>
      <w:r w:rsidRPr="00F365C3">
        <w:rPr>
          <w:sz w:val="20"/>
        </w:rPr>
        <w:t>Contractor: ------------------------</w:t>
      </w:r>
    </w:p>
    <w:p w:rsidR="006B4C8D" w:rsidRPr="00F365C3" w:rsidRDefault="006B4C8D" w:rsidP="00463A37">
      <w:pPr>
        <w:numPr>
          <w:ilvl w:val="0"/>
          <w:numId w:val="37"/>
        </w:numPr>
        <w:ind w:left="450" w:hanging="270"/>
        <w:jc w:val="left"/>
        <w:rPr>
          <w:sz w:val="20"/>
        </w:rPr>
      </w:pPr>
      <w:r w:rsidRPr="00F365C3">
        <w:rPr>
          <w:sz w:val="20"/>
        </w:rPr>
        <w:t>Consultant: ------------------------------------------</w:t>
      </w:r>
    </w:p>
    <w:p w:rsidR="006B4C8D" w:rsidRPr="00F365C3" w:rsidRDefault="006B4C8D" w:rsidP="00463A37">
      <w:pPr>
        <w:numPr>
          <w:ilvl w:val="0"/>
          <w:numId w:val="37"/>
        </w:numPr>
        <w:ind w:left="450" w:hanging="270"/>
        <w:jc w:val="left"/>
        <w:rPr>
          <w:sz w:val="20"/>
        </w:rPr>
      </w:pPr>
      <w:r w:rsidRPr="00F365C3">
        <w:rPr>
          <w:sz w:val="20"/>
          <w:lang w:val="fi-FI"/>
        </w:rPr>
        <w:t xml:space="preserve">Project </w:t>
      </w:r>
      <w:r w:rsidRPr="00F365C3">
        <w:rPr>
          <w:sz w:val="20"/>
        </w:rPr>
        <w:t>commencement</w:t>
      </w:r>
      <w:r w:rsidRPr="00F365C3">
        <w:rPr>
          <w:sz w:val="20"/>
          <w:lang w:val="fi-FI"/>
        </w:rPr>
        <w:t xml:space="preserve"> date</w:t>
      </w:r>
      <w:r w:rsidRPr="00F365C3">
        <w:rPr>
          <w:sz w:val="20"/>
        </w:rPr>
        <w:t>: -----------------------</w:t>
      </w:r>
    </w:p>
    <w:p w:rsidR="006B4C8D" w:rsidRPr="00F365C3" w:rsidRDefault="006B4C8D" w:rsidP="00463A37">
      <w:pPr>
        <w:numPr>
          <w:ilvl w:val="0"/>
          <w:numId w:val="37"/>
        </w:numPr>
        <w:ind w:left="450" w:hanging="270"/>
        <w:jc w:val="left"/>
        <w:rPr>
          <w:sz w:val="20"/>
        </w:rPr>
      </w:pPr>
      <w:r w:rsidRPr="00F365C3">
        <w:rPr>
          <w:sz w:val="20"/>
          <w:lang w:val="fi-FI"/>
        </w:rPr>
        <w:t xml:space="preserve">Project </w:t>
      </w:r>
      <w:r w:rsidRPr="00F365C3">
        <w:rPr>
          <w:sz w:val="20"/>
        </w:rPr>
        <w:t>completion</w:t>
      </w:r>
      <w:r w:rsidRPr="00F365C3">
        <w:rPr>
          <w:sz w:val="20"/>
          <w:lang w:val="fi-FI"/>
        </w:rPr>
        <w:t xml:space="preserve"> date</w:t>
      </w:r>
      <w:r w:rsidRPr="00F365C3">
        <w:rPr>
          <w:sz w:val="20"/>
        </w:rPr>
        <w:t>: -----------------------</w:t>
      </w:r>
    </w:p>
    <w:p w:rsidR="006B4C8D" w:rsidRPr="00F365C3" w:rsidRDefault="006B4C8D" w:rsidP="00463A37">
      <w:pPr>
        <w:numPr>
          <w:ilvl w:val="0"/>
          <w:numId w:val="37"/>
        </w:numPr>
        <w:ind w:left="450" w:hanging="270"/>
        <w:jc w:val="left"/>
        <w:rPr>
          <w:sz w:val="20"/>
        </w:rPr>
      </w:pPr>
      <w:r w:rsidRPr="00F365C3">
        <w:rPr>
          <w:sz w:val="20"/>
        </w:rPr>
        <w:t>Command Area: ------------------hectare</w:t>
      </w:r>
    </w:p>
    <w:p w:rsidR="006B4C8D" w:rsidRPr="00F365C3" w:rsidRDefault="006B4C8D" w:rsidP="00463A37">
      <w:pPr>
        <w:numPr>
          <w:ilvl w:val="0"/>
          <w:numId w:val="37"/>
        </w:numPr>
        <w:ind w:left="450" w:hanging="270"/>
        <w:jc w:val="left"/>
        <w:rPr>
          <w:sz w:val="20"/>
        </w:rPr>
      </w:pPr>
      <w:r w:rsidRPr="00F365C3">
        <w:rPr>
          <w:sz w:val="20"/>
        </w:rPr>
        <w:t>Total Number of Beneficiaries: ------------------HH</w:t>
      </w:r>
    </w:p>
    <w:p w:rsidR="006B4C8D" w:rsidRPr="00F365C3" w:rsidRDefault="006B4C8D" w:rsidP="00463A37">
      <w:pPr>
        <w:numPr>
          <w:ilvl w:val="1"/>
          <w:numId w:val="37"/>
        </w:numPr>
        <w:jc w:val="left"/>
        <w:rPr>
          <w:sz w:val="20"/>
        </w:rPr>
      </w:pPr>
      <w:r w:rsidRPr="00F365C3">
        <w:rPr>
          <w:sz w:val="20"/>
          <w:lang w:val="fi-FI"/>
        </w:rPr>
        <w:t xml:space="preserve">Male Headed---------- </w:t>
      </w:r>
    </w:p>
    <w:p w:rsidR="006B4C8D" w:rsidRPr="00F365C3" w:rsidRDefault="006B4C8D" w:rsidP="00463A37">
      <w:pPr>
        <w:numPr>
          <w:ilvl w:val="1"/>
          <w:numId w:val="37"/>
        </w:numPr>
        <w:jc w:val="left"/>
        <w:rPr>
          <w:sz w:val="20"/>
        </w:rPr>
      </w:pPr>
      <w:r w:rsidRPr="00F365C3">
        <w:rPr>
          <w:sz w:val="20"/>
          <w:lang w:val="fi-FI"/>
        </w:rPr>
        <w:t>Female Headed.................</w:t>
      </w:r>
    </w:p>
    <w:p w:rsidR="006B4C8D" w:rsidRPr="00F365C3" w:rsidRDefault="006B4C8D" w:rsidP="00463A37">
      <w:pPr>
        <w:numPr>
          <w:ilvl w:val="0"/>
          <w:numId w:val="37"/>
        </w:numPr>
        <w:ind w:left="450" w:hanging="270"/>
        <w:jc w:val="left"/>
        <w:rPr>
          <w:sz w:val="20"/>
        </w:rPr>
      </w:pPr>
      <w:r w:rsidRPr="00F365C3">
        <w:rPr>
          <w:sz w:val="20"/>
          <w:lang w:val="fi-FI"/>
        </w:rPr>
        <w:t>Source of Fund</w:t>
      </w:r>
    </w:p>
    <w:p w:rsidR="006B4C8D" w:rsidRPr="00F365C3" w:rsidRDefault="006B4C8D" w:rsidP="00463A37">
      <w:pPr>
        <w:numPr>
          <w:ilvl w:val="0"/>
          <w:numId w:val="37"/>
        </w:numPr>
        <w:ind w:left="450" w:hanging="270"/>
        <w:jc w:val="left"/>
        <w:rPr>
          <w:sz w:val="20"/>
        </w:rPr>
      </w:pPr>
      <w:r w:rsidRPr="00F365C3">
        <w:rPr>
          <w:sz w:val="20"/>
        </w:rPr>
        <w:t>Total Investment cost: ETB ------------------</w:t>
      </w:r>
    </w:p>
    <w:p w:rsidR="006B4C8D" w:rsidRPr="00F365C3" w:rsidRDefault="006B4C8D" w:rsidP="00463A37">
      <w:pPr>
        <w:numPr>
          <w:ilvl w:val="0"/>
          <w:numId w:val="37"/>
        </w:numPr>
        <w:jc w:val="left"/>
        <w:rPr>
          <w:sz w:val="20"/>
        </w:rPr>
      </w:pPr>
      <w:r w:rsidRPr="00F365C3">
        <w:rPr>
          <w:sz w:val="20"/>
        </w:rPr>
        <w:t>Share of Funding Agent: ETB ------------------</w:t>
      </w:r>
    </w:p>
    <w:p w:rsidR="006B4C8D" w:rsidRPr="00F365C3" w:rsidRDefault="006B4C8D" w:rsidP="00463A37">
      <w:pPr>
        <w:numPr>
          <w:ilvl w:val="0"/>
          <w:numId w:val="37"/>
        </w:numPr>
        <w:jc w:val="left"/>
        <w:rPr>
          <w:sz w:val="20"/>
        </w:rPr>
      </w:pPr>
      <w:r w:rsidRPr="00F365C3">
        <w:rPr>
          <w:sz w:val="20"/>
        </w:rPr>
        <w:t>Share of Beneficiary: ETB ------------------</w:t>
      </w:r>
    </w:p>
    <w:p w:rsidR="006B4C8D" w:rsidRPr="00F365C3" w:rsidRDefault="006B4C8D" w:rsidP="006B4C8D">
      <w:pPr>
        <w:rPr>
          <w:sz w:val="20"/>
        </w:rPr>
      </w:pPr>
    </w:p>
    <w:p w:rsidR="006B4C8D" w:rsidRPr="00F365C3" w:rsidRDefault="00EE73D0" w:rsidP="00463A37">
      <w:pPr>
        <w:pStyle w:val="ListParagraph"/>
        <w:numPr>
          <w:ilvl w:val="0"/>
          <w:numId w:val="50"/>
        </w:numPr>
        <w:tabs>
          <w:tab w:val="left" w:pos="180"/>
        </w:tabs>
        <w:spacing w:before="0" w:after="0"/>
        <w:jc w:val="left"/>
        <w:rPr>
          <w:sz w:val="20"/>
        </w:rPr>
      </w:pPr>
      <w:r w:rsidRPr="00F365C3">
        <w:rPr>
          <w:sz w:val="20"/>
        </w:rPr>
        <w:t>Statement of consensu</w:t>
      </w:r>
      <w:r w:rsidR="006B4C8D" w:rsidRPr="00F365C3">
        <w:rPr>
          <w:sz w:val="20"/>
        </w:rPr>
        <w:t xml:space="preserve">s about </w:t>
      </w:r>
      <w:r w:rsidRPr="00F365C3">
        <w:rPr>
          <w:sz w:val="20"/>
        </w:rPr>
        <w:t xml:space="preserve">the project with the beneficiaries </w:t>
      </w:r>
    </w:p>
    <w:p w:rsidR="006B4C8D" w:rsidRPr="00F365C3" w:rsidRDefault="006B4C8D" w:rsidP="00463A37">
      <w:pPr>
        <w:numPr>
          <w:ilvl w:val="0"/>
          <w:numId w:val="37"/>
        </w:numPr>
        <w:rPr>
          <w:sz w:val="20"/>
        </w:rPr>
      </w:pPr>
      <w:r w:rsidRPr="00F365C3">
        <w:rPr>
          <w:sz w:val="20"/>
          <w:lang w:val="fi-FI"/>
        </w:rPr>
        <w:t xml:space="preserve">Land use (present land occupation) </w:t>
      </w:r>
      <w:r w:rsidRPr="00F365C3">
        <w:rPr>
          <w:sz w:val="20"/>
        </w:rPr>
        <w:t>---------------------------------------------------------------------------------------------------------------------------------------------------------------------------------.</w:t>
      </w:r>
    </w:p>
    <w:p w:rsidR="006B4C8D" w:rsidRPr="00F365C3" w:rsidRDefault="006B4C8D" w:rsidP="00463A37">
      <w:pPr>
        <w:numPr>
          <w:ilvl w:val="0"/>
          <w:numId w:val="37"/>
        </w:numPr>
        <w:rPr>
          <w:sz w:val="20"/>
        </w:rPr>
      </w:pPr>
      <w:r w:rsidRPr="00F365C3">
        <w:rPr>
          <w:sz w:val="20"/>
          <w:lang w:val="fi-FI"/>
        </w:rPr>
        <w:t xml:space="preserve">Existing Water Users Association </w:t>
      </w:r>
      <w:r w:rsidRPr="00F365C3">
        <w:rPr>
          <w:sz w:val="20"/>
        </w:rPr>
        <w:t>---------------------------------------------------------------------------------------------------------------------------------------------------------------------------------.</w:t>
      </w:r>
    </w:p>
    <w:p w:rsidR="006B4C8D" w:rsidRPr="00F365C3" w:rsidRDefault="006B4C8D" w:rsidP="00463A37">
      <w:pPr>
        <w:numPr>
          <w:ilvl w:val="0"/>
          <w:numId w:val="37"/>
        </w:numPr>
        <w:rPr>
          <w:sz w:val="20"/>
        </w:rPr>
      </w:pPr>
      <w:r w:rsidRPr="00F365C3">
        <w:rPr>
          <w:sz w:val="20"/>
          <w:lang w:val="fi-FI"/>
        </w:rPr>
        <w:t xml:space="preserve">Existing cooperative organization </w:t>
      </w:r>
      <w:r w:rsidRPr="00F365C3">
        <w:rPr>
          <w:sz w:val="20"/>
        </w:rPr>
        <w:t>---------------------------------------------------------------------------------------------------------------------------------------------------------------------------------.</w:t>
      </w:r>
    </w:p>
    <w:p w:rsidR="006B4C8D" w:rsidRPr="00F365C3" w:rsidRDefault="006B4C8D" w:rsidP="00463A37">
      <w:pPr>
        <w:numPr>
          <w:ilvl w:val="0"/>
          <w:numId w:val="37"/>
        </w:numPr>
        <w:rPr>
          <w:sz w:val="20"/>
        </w:rPr>
        <w:sectPr w:rsidR="006B4C8D" w:rsidRPr="00F365C3" w:rsidSect="00145F23">
          <w:headerReference w:type="even" r:id="rId76"/>
          <w:headerReference w:type="default" r:id="rId77"/>
          <w:footerReference w:type="even" r:id="rId78"/>
          <w:footerReference w:type="default" r:id="rId79"/>
          <w:pgSz w:w="11907" w:h="16839" w:code="9"/>
          <w:pgMar w:top="1152" w:right="1152" w:bottom="1152" w:left="1152" w:header="720" w:footer="720" w:gutter="0"/>
          <w:cols w:space="720"/>
          <w:docGrid w:linePitch="360"/>
        </w:sectPr>
      </w:pPr>
      <w:r w:rsidRPr="00F365C3">
        <w:rPr>
          <w:sz w:val="20"/>
          <w:lang w:val="fi-FI"/>
        </w:rPr>
        <w:t xml:space="preserve">Works well be improved and scale up in the future </w:t>
      </w:r>
      <w:r w:rsidRPr="00F365C3">
        <w:rPr>
          <w:sz w:val="20"/>
        </w:rPr>
        <w:t>---------------------------------------------------------------------------------------------------------------------------------------------------------------------------------.</w:t>
      </w:r>
    </w:p>
    <w:p w:rsidR="006B4C8D" w:rsidRPr="00F365C3" w:rsidRDefault="006B4C8D" w:rsidP="00463A37">
      <w:pPr>
        <w:pStyle w:val="ListParagraph"/>
        <w:numPr>
          <w:ilvl w:val="0"/>
          <w:numId w:val="50"/>
        </w:numPr>
        <w:tabs>
          <w:tab w:val="left" w:pos="180"/>
        </w:tabs>
        <w:spacing w:before="0" w:after="0"/>
        <w:jc w:val="left"/>
        <w:rPr>
          <w:sz w:val="20"/>
        </w:rPr>
      </w:pPr>
      <w:r w:rsidRPr="00F365C3">
        <w:rPr>
          <w:sz w:val="20"/>
        </w:rPr>
        <w:lastRenderedPageBreak/>
        <w:t>Substantially or totally completed components of the project</w:t>
      </w:r>
    </w:p>
    <w:p w:rsidR="006B4C8D" w:rsidRPr="00143DFC" w:rsidRDefault="006B4C8D" w:rsidP="006B4C8D"/>
    <w:tbl>
      <w:tblPr>
        <w:tblW w:w="13151" w:type="dxa"/>
        <w:tblLook w:val="04A0" w:firstRow="1" w:lastRow="0" w:firstColumn="1" w:lastColumn="0" w:noHBand="0" w:noVBand="1"/>
      </w:tblPr>
      <w:tblGrid>
        <w:gridCol w:w="649"/>
        <w:gridCol w:w="3846"/>
        <w:gridCol w:w="651"/>
        <w:gridCol w:w="1352"/>
        <w:gridCol w:w="1620"/>
        <w:gridCol w:w="1654"/>
        <w:gridCol w:w="1100"/>
        <w:gridCol w:w="1217"/>
        <w:gridCol w:w="1062"/>
      </w:tblGrid>
      <w:tr w:rsidR="006B4C8D" w:rsidRPr="001B1167" w:rsidTr="001B1167">
        <w:trPr>
          <w:trHeight w:val="20"/>
        </w:trPr>
        <w:tc>
          <w:tcPr>
            <w:tcW w:w="6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4C8D" w:rsidRPr="001B1167" w:rsidRDefault="006B4C8D" w:rsidP="00F365C3">
            <w:pPr>
              <w:jc w:val="center"/>
              <w:rPr>
                <w:b/>
                <w:bCs/>
                <w:color w:val="000000"/>
                <w:sz w:val="20"/>
              </w:rPr>
            </w:pPr>
            <w:r w:rsidRPr="001B1167">
              <w:rPr>
                <w:b/>
                <w:bCs/>
                <w:color w:val="000000"/>
                <w:sz w:val="20"/>
              </w:rPr>
              <w:t>Item No.</w:t>
            </w:r>
          </w:p>
        </w:tc>
        <w:tc>
          <w:tcPr>
            <w:tcW w:w="3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C8D" w:rsidRPr="001B1167" w:rsidRDefault="006B4C8D" w:rsidP="00F365C3">
            <w:pPr>
              <w:jc w:val="center"/>
              <w:rPr>
                <w:b/>
                <w:bCs/>
                <w:color w:val="000000"/>
                <w:sz w:val="20"/>
              </w:rPr>
            </w:pPr>
            <w:r w:rsidRPr="001B1167">
              <w:rPr>
                <w:b/>
                <w:bCs/>
                <w:color w:val="000000"/>
                <w:sz w:val="20"/>
              </w:rPr>
              <w:t>Project major components Description</w:t>
            </w:r>
          </w:p>
        </w:tc>
        <w:tc>
          <w:tcPr>
            <w:tcW w:w="6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C8D" w:rsidRPr="001B1167" w:rsidRDefault="006B4C8D" w:rsidP="00F365C3">
            <w:pPr>
              <w:jc w:val="center"/>
              <w:rPr>
                <w:b/>
                <w:bCs/>
                <w:color w:val="000000"/>
                <w:sz w:val="20"/>
              </w:rPr>
            </w:pPr>
            <w:r w:rsidRPr="001B1167">
              <w:rPr>
                <w:b/>
                <w:bCs/>
                <w:color w:val="000000"/>
                <w:sz w:val="20"/>
              </w:rPr>
              <w:t>Unit</w:t>
            </w:r>
          </w:p>
        </w:tc>
        <w:tc>
          <w:tcPr>
            <w:tcW w:w="13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4C8D" w:rsidRPr="001B1167" w:rsidRDefault="006B4C8D" w:rsidP="00F365C3">
            <w:pPr>
              <w:jc w:val="center"/>
              <w:rPr>
                <w:b/>
                <w:bCs/>
                <w:color w:val="000000"/>
                <w:sz w:val="20"/>
              </w:rPr>
            </w:pPr>
            <w:r w:rsidRPr="001B1167">
              <w:rPr>
                <w:b/>
                <w:bCs/>
                <w:color w:val="000000"/>
                <w:sz w:val="20"/>
              </w:rPr>
              <w:t>Quantity</w:t>
            </w:r>
          </w:p>
        </w:tc>
        <w:tc>
          <w:tcPr>
            <w:tcW w:w="559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B4C8D" w:rsidRPr="001B1167" w:rsidRDefault="006B4C8D" w:rsidP="00F365C3">
            <w:pPr>
              <w:jc w:val="center"/>
              <w:rPr>
                <w:b/>
                <w:bCs/>
                <w:color w:val="000000"/>
                <w:sz w:val="20"/>
              </w:rPr>
            </w:pPr>
            <w:r w:rsidRPr="001B1167">
              <w:rPr>
                <w:b/>
                <w:bCs/>
                <w:color w:val="000000"/>
                <w:sz w:val="20"/>
              </w:rPr>
              <w:t>Result of inspection and testing</w:t>
            </w:r>
          </w:p>
        </w:tc>
        <w:tc>
          <w:tcPr>
            <w:tcW w:w="10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B4C8D" w:rsidRPr="001B1167" w:rsidRDefault="006B4C8D" w:rsidP="00F365C3">
            <w:pPr>
              <w:jc w:val="center"/>
              <w:rPr>
                <w:b/>
                <w:bCs/>
                <w:color w:val="000000"/>
                <w:sz w:val="20"/>
              </w:rPr>
            </w:pPr>
            <w:r w:rsidRPr="001B1167">
              <w:rPr>
                <w:b/>
                <w:bCs/>
                <w:color w:val="000000"/>
                <w:sz w:val="20"/>
              </w:rPr>
              <w:t>Remarks</w:t>
            </w:r>
          </w:p>
        </w:tc>
      </w:tr>
      <w:tr w:rsidR="006B4C8D" w:rsidRPr="001B1167" w:rsidTr="001B1167">
        <w:trPr>
          <w:trHeight w:val="20"/>
        </w:trPr>
        <w:tc>
          <w:tcPr>
            <w:tcW w:w="649" w:type="dxa"/>
            <w:vMerge/>
            <w:tcBorders>
              <w:top w:val="single" w:sz="4" w:space="0" w:color="auto"/>
              <w:left w:val="single" w:sz="4" w:space="0" w:color="auto"/>
              <w:bottom w:val="single" w:sz="4" w:space="0" w:color="000000"/>
              <w:right w:val="single" w:sz="4" w:space="0" w:color="auto"/>
            </w:tcBorders>
            <w:vAlign w:val="center"/>
            <w:hideMark/>
          </w:tcPr>
          <w:p w:rsidR="006B4C8D" w:rsidRPr="001B1167" w:rsidRDefault="006B4C8D" w:rsidP="00F365C3">
            <w:pPr>
              <w:jc w:val="center"/>
              <w:rPr>
                <w:b/>
                <w:bCs/>
                <w:color w:val="000000"/>
                <w:sz w:val="20"/>
              </w:rPr>
            </w:pPr>
          </w:p>
        </w:tc>
        <w:tc>
          <w:tcPr>
            <w:tcW w:w="3846" w:type="dxa"/>
            <w:vMerge/>
            <w:tcBorders>
              <w:top w:val="single" w:sz="4" w:space="0" w:color="auto"/>
              <w:left w:val="single" w:sz="4" w:space="0" w:color="auto"/>
              <w:bottom w:val="single" w:sz="4" w:space="0" w:color="auto"/>
              <w:right w:val="single" w:sz="4" w:space="0" w:color="auto"/>
            </w:tcBorders>
            <w:vAlign w:val="center"/>
            <w:hideMark/>
          </w:tcPr>
          <w:p w:rsidR="006B4C8D" w:rsidRPr="001B1167" w:rsidRDefault="006B4C8D" w:rsidP="00F365C3">
            <w:pPr>
              <w:jc w:val="center"/>
              <w:rPr>
                <w:b/>
                <w:bCs/>
                <w:color w:val="000000"/>
                <w:sz w:val="20"/>
              </w:rPr>
            </w:pPr>
          </w:p>
        </w:tc>
        <w:tc>
          <w:tcPr>
            <w:tcW w:w="651" w:type="dxa"/>
            <w:vMerge/>
            <w:tcBorders>
              <w:top w:val="single" w:sz="4" w:space="0" w:color="auto"/>
              <w:left w:val="single" w:sz="4" w:space="0" w:color="auto"/>
              <w:bottom w:val="single" w:sz="4" w:space="0" w:color="auto"/>
              <w:right w:val="single" w:sz="4" w:space="0" w:color="auto"/>
            </w:tcBorders>
            <w:vAlign w:val="center"/>
            <w:hideMark/>
          </w:tcPr>
          <w:p w:rsidR="006B4C8D" w:rsidRPr="001B1167" w:rsidRDefault="006B4C8D" w:rsidP="00F365C3">
            <w:pPr>
              <w:jc w:val="center"/>
              <w:rPr>
                <w:b/>
                <w:bCs/>
                <w:color w:val="000000"/>
                <w:sz w:val="20"/>
              </w:rPr>
            </w:pPr>
          </w:p>
        </w:tc>
        <w:tc>
          <w:tcPr>
            <w:tcW w:w="1352" w:type="dxa"/>
            <w:vMerge/>
            <w:tcBorders>
              <w:top w:val="single" w:sz="4" w:space="0" w:color="auto"/>
              <w:left w:val="single" w:sz="4" w:space="0" w:color="auto"/>
              <w:bottom w:val="single" w:sz="4" w:space="0" w:color="000000"/>
              <w:right w:val="single" w:sz="4" w:space="0" w:color="auto"/>
            </w:tcBorders>
            <w:vAlign w:val="center"/>
            <w:hideMark/>
          </w:tcPr>
          <w:p w:rsidR="006B4C8D" w:rsidRPr="001B1167" w:rsidRDefault="006B4C8D" w:rsidP="00F365C3">
            <w:pPr>
              <w:jc w:val="center"/>
              <w:rPr>
                <w:b/>
                <w:bCs/>
                <w:color w:val="000000"/>
                <w:sz w:val="20"/>
              </w:rPr>
            </w:pPr>
          </w:p>
        </w:tc>
        <w:tc>
          <w:tcPr>
            <w:tcW w:w="1620" w:type="dxa"/>
            <w:tcBorders>
              <w:top w:val="nil"/>
              <w:left w:val="nil"/>
              <w:bottom w:val="single" w:sz="4" w:space="0" w:color="auto"/>
              <w:right w:val="single" w:sz="4" w:space="0" w:color="auto"/>
            </w:tcBorders>
            <w:shd w:val="clear" w:color="auto" w:fill="auto"/>
            <w:vAlign w:val="center"/>
            <w:hideMark/>
          </w:tcPr>
          <w:p w:rsidR="006B4C8D" w:rsidRPr="001B1167" w:rsidRDefault="006B4C8D" w:rsidP="00F365C3">
            <w:pPr>
              <w:jc w:val="center"/>
              <w:rPr>
                <w:b/>
                <w:bCs/>
                <w:color w:val="000000"/>
                <w:sz w:val="20"/>
              </w:rPr>
            </w:pPr>
            <w:r w:rsidRPr="001B1167">
              <w:rPr>
                <w:b/>
                <w:bCs/>
                <w:color w:val="000000"/>
                <w:sz w:val="20"/>
              </w:rPr>
              <w:t>Length (m)</w:t>
            </w:r>
          </w:p>
        </w:tc>
        <w:tc>
          <w:tcPr>
            <w:tcW w:w="1654" w:type="dxa"/>
            <w:tcBorders>
              <w:top w:val="nil"/>
              <w:left w:val="nil"/>
              <w:bottom w:val="single" w:sz="4" w:space="0" w:color="auto"/>
              <w:right w:val="single" w:sz="4" w:space="0" w:color="auto"/>
            </w:tcBorders>
            <w:shd w:val="clear" w:color="auto" w:fill="auto"/>
            <w:noWrap/>
            <w:vAlign w:val="center"/>
            <w:hideMark/>
          </w:tcPr>
          <w:p w:rsidR="006B4C8D" w:rsidRPr="001B1167" w:rsidRDefault="006B4C8D" w:rsidP="00F365C3">
            <w:pPr>
              <w:jc w:val="center"/>
              <w:rPr>
                <w:b/>
                <w:bCs/>
                <w:color w:val="000000"/>
                <w:sz w:val="20"/>
              </w:rPr>
            </w:pPr>
            <w:r w:rsidRPr="001B1167">
              <w:rPr>
                <w:b/>
                <w:bCs/>
                <w:color w:val="000000"/>
                <w:sz w:val="20"/>
              </w:rPr>
              <w:t>Width (m)</w:t>
            </w:r>
          </w:p>
        </w:tc>
        <w:tc>
          <w:tcPr>
            <w:tcW w:w="1100" w:type="dxa"/>
            <w:tcBorders>
              <w:top w:val="nil"/>
              <w:left w:val="nil"/>
              <w:bottom w:val="single" w:sz="4" w:space="0" w:color="auto"/>
              <w:right w:val="single" w:sz="4" w:space="0" w:color="auto"/>
            </w:tcBorders>
            <w:shd w:val="clear" w:color="auto" w:fill="auto"/>
            <w:noWrap/>
            <w:vAlign w:val="center"/>
            <w:hideMark/>
          </w:tcPr>
          <w:p w:rsidR="006B4C8D" w:rsidRPr="001B1167" w:rsidRDefault="006B4C8D" w:rsidP="00F365C3">
            <w:pPr>
              <w:jc w:val="center"/>
              <w:rPr>
                <w:b/>
                <w:bCs/>
                <w:color w:val="000000"/>
                <w:sz w:val="20"/>
              </w:rPr>
            </w:pPr>
            <w:r w:rsidRPr="001B1167">
              <w:rPr>
                <w:b/>
                <w:bCs/>
                <w:color w:val="000000"/>
                <w:sz w:val="20"/>
              </w:rPr>
              <w:t>Depth (m)</w:t>
            </w:r>
          </w:p>
        </w:tc>
        <w:tc>
          <w:tcPr>
            <w:tcW w:w="1217" w:type="dxa"/>
            <w:tcBorders>
              <w:top w:val="nil"/>
              <w:left w:val="nil"/>
              <w:bottom w:val="single" w:sz="4" w:space="0" w:color="auto"/>
              <w:right w:val="single" w:sz="4" w:space="0" w:color="auto"/>
            </w:tcBorders>
            <w:shd w:val="clear" w:color="auto" w:fill="auto"/>
            <w:noWrap/>
            <w:vAlign w:val="center"/>
            <w:hideMark/>
          </w:tcPr>
          <w:p w:rsidR="006B4C8D" w:rsidRPr="001B1167" w:rsidRDefault="006B4C8D" w:rsidP="00F365C3">
            <w:pPr>
              <w:jc w:val="center"/>
              <w:rPr>
                <w:b/>
                <w:bCs/>
                <w:color w:val="000000"/>
                <w:sz w:val="20"/>
              </w:rPr>
            </w:pPr>
            <w:r w:rsidRPr="001B1167">
              <w:rPr>
                <w:b/>
                <w:bCs/>
                <w:color w:val="000000"/>
                <w:sz w:val="20"/>
              </w:rPr>
              <w:t>Elevation (</w:t>
            </w:r>
            <w:proofErr w:type="spellStart"/>
            <w:r w:rsidRPr="001B1167">
              <w:rPr>
                <w:b/>
                <w:bCs/>
                <w:color w:val="000000"/>
                <w:sz w:val="20"/>
              </w:rPr>
              <w:t>masl</w:t>
            </w:r>
            <w:proofErr w:type="spellEnd"/>
            <w:r w:rsidRPr="001B1167">
              <w:rPr>
                <w:b/>
                <w:bCs/>
                <w:color w:val="000000"/>
                <w:sz w:val="20"/>
              </w:rPr>
              <w:t>)</w:t>
            </w:r>
          </w:p>
        </w:tc>
        <w:tc>
          <w:tcPr>
            <w:tcW w:w="1062" w:type="dxa"/>
            <w:vMerge/>
            <w:tcBorders>
              <w:top w:val="single" w:sz="4" w:space="0" w:color="auto"/>
              <w:left w:val="single" w:sz="4" w:space="0" w:color="auto"/>
              <w:bottom w:val="single" w:sz="4" w:space="0" w:color="000000"/>
              <w:right w:val="single" w:sz="4" w:space="0" w:color="auto"/>
            </w:tcBorders>
            <w:vAlign w:val="center"/>
            <w:hideMark/>
          </w:tcPr>
          <w:p w:rsidR="006B4C8D" w:rsidRPr="001B1167" w:rsidRDefault="006B4C8D" w:rsidP="00F365C3">
            <w:pPr>
              <w:jc w:val="center"/>
              <w:rPr>
                <w:b/>
                <w:bCs/>
                <w:color w:val="000000"/>
                <w:sz w:val="20"/>
              </w:rPr>
            </w:pPr>
          </w:p>
        </w:tc>
      </w:tr>
      <w:tr w:rsidR="006B4C8D" w:rsidRPr="001B1167" w:rsidTr="001B1167">
        <w:trPr>
          <w:trHeight w:val="20"/>
        </w:trPr>
        <w:tc>
          <w:tcPr>
            <w:tcW w:w="649" w:type="dxa"/>
            <w:tcBorders>
              <w:top w:val="nil"/>
              <w:left w:val="single" w:sz="4" w:space="0" w:color="auto"/>
              <w:bottom w:val="single" w:sz="4" w:space="0" w:color="auto"/>
              <w:right w:val="single" w:sz="4" w:space="0" w:color="auto"/>
            </w:tcBorders>
            <w:shd w:val="clear" w:color="auto" w:fill="auto"/>
            <w:noWrap/>
            <w:hideMark/>
          </w:tcPr>
          <w:p w:rsidR="006B4C8D" w:rsidRPr="001B1167" w:rsidRDefault="006B4C8D" w:rsidP="00224294">
            <w:pPr>
              <w:jc w:val="right"/>
              <w:rPr>
                <w:b/>
                <w:bCs/>
                <w:color w:val="000000"/>
                <w:sz w:val="20"/>
              </w:rPr>
            </w:pPr>
            <w:r w:rsidRPr="001B1167">
              <w:rPr>
                <w:b/>
                <w:bCs/>
                <w:color w:val="000000"/>
                <w:sz w:val="20"/>
              </w:rPr>
              <w:t>I</w:t>
            </w:r>
          </w:p>
        </w:tc>
        <w:tc>
          <w:tcPr>
            <w:tcW w:w="3846"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b/>
                <w:bCs/>
                <w:color w:val="000000"/>
                <w:sz w:val="20"/>
              </w:rPr>
            </w:pPr>
            <w:r w:rsidRPr="001B1167">
              <w:rPr>
                <w:b/>
                <w:bCs/>
                <w:color w:val="000000"/>
                <w:sz w:val="20"/>
              </w:rPr>
              <w:t>Civil Structures</w:t>
            </w:r>
          </w:p>
        </w:tc>
        <w:tc>
          <w:tcPr>
            <w:tcW w:w="651"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b/>
                <w:bCs/>
                <w:color w:val="000000"/>
                <w:sz w:val="20"/>
              </w:rPr>
            </w:pPr>
            <w:r w:rsidRPr="001B1167">
              <w:rPr>
                <w:b/>
                <w:bCs/>
                <w:color w:val="000000"/>
                <w:sz w:val="20"/>
              </w:rPr>
              <w:t> </w:t>
            </w:r>
          </w:p>
        </w:tc>
        <w:tc>
          <w:tcPr>
            <w:tcW w:w="1352"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b/>
                <w:bCs/>
                <w:color w:val="000000"/>
                <w:sz w:val="20"/>
              </w:rPr>
            </w:pPr>
            <w:r w:rsidRPr="001B1167">
              <w:rPr>
                <w:b/>
                <w:bCs/>
                <w:color w:val="000000"/>
                <w:sz w:val="20"/>
              </w:rPr>
              <w:t> </w:t>
            </w:r>
          </w:p>
        </w:tc>
        <w:tc>
          <w:tcPr>
            <w:tcW w:w="1620"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b/>
                <w:bCs/>
                <w:color w:val="000000"/>
                <w:sz w:val="20"/>
              </w:rPr>
            </w:pPr>
            <w:r w:rsidRPr="001B1167">
              <w:rPr>
                <w:b/>
                <w:bCs/>
                <w:color w:val="000000"/>
                <w:sz w:val="20"/>
              </w:rPr>
              <w:t> </w:t>
            </w:r>
          </w:p>
        </w:tc>
        <w:tc>
          <w:tcPr>
            <w:tcW w:w="1654"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b/>
                <w:bCs/>
                <w:color w:val="000000"/>
                <w:sz w:val="20"/>
              </w:rPr>
            </w:pPr>
            <w:r w:rsidRPr="001B1167">
              <w:rPr>
                <w:b/>
                <w:bCs/>
                <w:color w:val="000000"/>
                <w:sz w:val="20"/>
              </w:rPr>
              <w:t> </w:t>
            </w:r>
          </w:p>
        </w:tc>
        <w:tc>
          <w:tcPr>
            <w:tcW w:w="1100"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b/>
                <w:bCs/>
                <w:color w:val="000000"/>
                <w:sz w:val="20"/>
              </w:rPr>
            </w:pPr>
            <w:r w:rsidRPr="001B1167">
              <w:rPr>
                <w:b/>
                <w:bCs/>
                <w:color w:val="000000"/>
                <w:sz w:val="20"/>
              </w:rPr>
              <w:t> </w:t>
            </w:r>
          </w:p>
        </w:tc>
        <w:tc>
          <w:tcPr>
            <w:tcW w:w="1217"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b/>
                <w:bCs/>
                <w:color w:val="000000"/>
                <w:sz w:val="20"/>
              </w:rPr>
            </w:pPr>
            <w:r w:rsidRPr="001B1167">
              <w:rPr>
                <w:b/>
                <w:bCs/>
                <w:color w:val="000000"/>
                <w:sz w:val="20"/>
              </w:rPr>
              <w:t> </w:t>
            </w:r>
          </w:p>
        </w:tc>
        <w:tc>
          <w:tcPr>
            <w:tcW w:w="1062"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b/>
                <w:bCs/>
                <w:color w:val="000000"/>
                <w:sz w:val="20"/>
              </w:rPr>
            </w:pPr>
            <w:r w:rsidRPr="001B1167">
              <w:rPr>
                <w:b/>
                <w:bCs/>
                <w:color w:val="000000"/>
                <w:sz w:val="20"/>
              </w:rPr>
              <w:t> </w:t>
            </w:r>
          </w:p>
        </w:tc>
      </w:tr>
      <w:tr w:rsidR="006B4C8D" w:rsidRPr="001B1167" w:rsidTr="001B1167">
        <w:trPr>
          <w:trHeight w:val="20"/>
        </w:trPr>
        <w:tc>
          <w:tcPr>
            <w:tcW w:w="649" w:type="dxa"/>
            <w:tcBorders>
              <w:top w:val="nil"/>
              <w:left w:val="single" w:sz="4" w:space="0" w:color="auto"/>
              <w:bottom w:val="single" w:sz="4" w:space="0" w:color="auto"/>
              <w:right w:val="single" w:sz="4" w:space="0" w:color="auto"/>
            </w:tcBorders>
            <w:shd w:val="clear" w:color="auto" w:fill="auto"/>
            <w:noWrap/>
            <w:hideMark/>
          </w:tcPr>
          <w:p w:rsidR="006B4C8D" w:rsidRPr="001B1167" w:rsidRDefault="006B4C8D" w:rsidP="00224294">
            <w:pPr>
              <w:jc w:val="right"/>
              <w:rPr>
                <w:color w:val="000000"/>
                <w:sz w:val="20"/>
              </w:rPr>
            </w:pPr>
            <w:r w:rsidRPr="001B1167">
              <w:rPr>
                <w:color w:val="000000"/>
                <w:sz w:val="20"/>
              </w:rPr>
              <w:t>1</w:t>
            </w:r>
          </w:p>
        </w:tc>
        <w:tc>
          <w:tcPr>
            <w:tcW w:w="3846" w:type="dxa"/>
            <w:tcBorders>
              <w:top w:val="nil"/>
              <w:left w:val="nil"/>
              <w:bottom w:val="single" w:sz="4" w:space="0" w:color="auto"/>
              <w:right w:val="single" w:sz="4" w:space="0" w:color="auto"/>
            </w:tcBorders>
            <w:shd w:val="clear" w:color="auto" w:fill="auto"/>
            <w:vAlign w:val="center"/>
            <w:hideMark/>
          </w:tcPr>
          <w:p w:rsidR="006B4C8D" w:rsidRPr="001B1167" w:rsidRDefault="006B4C8D" w:rsidP="00224294">
            <w:pPr>
              <w:rPr>
                <w:color w:val="000000"/>
                <w:sz w:val="20"/>
              </w:rPr>
            </w:pPr>
            <w:r w:rsidRPr="001B1167">
              <w:rPr>
                <w:color w:val="000000"/>
                <w:sz w:val="20"/>
              </w:rPr>
              <w:t>Headwork</w:t>
            </w:r>
          </w:p>
        </w:tc>
        <w:tc>
          <w:tcPr>
            <w:tcW w:w="651"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352"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jc w:val="center"/>
              <w:rPr>
                <w:color w:val="000000"/>
                <w:sz w:val="20"/>
              </w:rPr>
            </w:pPr>
          </w:p>
        </w:tc>
        <w:tc>
          <w:tcPr>
            <w:tcW w:w="1620"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654"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100"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217"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062" w:type="dxa"/>
            <w:tcBorders>
              <w:top w:val="nil"/>
              <w:left w:val="nil"/>
              <w:bottom w:val="single" w:sz="4" w:space="0" w:color="auto"/>
              <w:right w:val="single" w:sz="4" w:space="0" w:color="auto"/>
            </w:tcBorders>
            <w:shd w:val="clear" w:color="auto" w:fill="auto"/>
            <w:vAlign w:val="center"/>
            <w:hideMark/>
          </w:tcPr>
          <w:p w:rsidR="006B4C8D" w:rsidRPr="001B1167" w:rsidRDefault="006B4C8D" w:rsidP="00224294">
            <w:pPr>
              <w:rPr>
                <w:color w:val="000000"/>
                <w:sz w:val="20"/>
              </w:rPr>
            </w:pPr>
          </w:p>
        </w:tc>
      </w:tr>
      <w:tr w:rsidR="006B4C8D" w:rsidRPr="001B1167" w:rsidTr="001B1167">
        <w:trPr>
          <w:trHeight w:val="20"/>
        </w:trPr>
        <w:tc>
          <w:tcPr>
            <w:tcW w:w="649" w:type="dxa"/>
            <w:tcBorders>
              <w:top w:val="nil"/>
              <w:left w:val="single" w:sz="4" w:space="0" w:color="auto"/>
              <w:bottom w:val="single" w:sz="4" w:space="0" w:color="auto"/>
              <w:right w:val="single" w:sz="4" w:space="0" w:color="auto"/>
            </w:tcBorders>
            <w:shd w:val="clear" w:color="auto" w:fill="auto"/>
            <w:noWrap/>
            <w:hideMark/>
          </w:tcPr>
          <w:p w:rsidR="006B4C8D" w:rsidRPr="001B1167" w:rsidRDefault="006B4C8D" w:rsidP="00224294">
            <w:pPr>
              <w:jc w:val="right"/>
              <w:rPr>
                <w:color w:val="000000"/>
                <w:sz w:val="20"/>
              </w:rPr>
            </w:pPr>
            <w:r w:rsidRPr="001B1167">
              <w:rPr>
                <w:color w:val="000000"/>
                <w:sz w:val="20"/>
              </w:rPr>
              <w:t>2</w:t>
            </w:r>
          </w:p>
        </w:tc>
        <w:tc>
          <w:tcPr>
            <w:tcW w:w="3846"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r w:rsidRPr="001B1167">
              <w:rPr>
                <w:color w:val="000000"/>
                <w:sz w:val="20"/>
              </w:rPr>
              <w:t>Canal</w:t>
            </w:r>
          </w:p>
        </w:tc>
        <w:tc>
          <w:tcPr>
            <w:tcW w:w="651"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352"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620"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654"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100"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217"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062" w:type="dxa"/>
            <w:tcBorders>
              <w:top w:val="nil"/>
              <w:left w:val="nil"/>
              <w:bottom w:val="single" w:sz="4" w:space="0" w:color="auto"/>
              <w:right w:val="single" w:sz="4" w:space="0" w:color="auto"/>
            </w:tcBorders>
            <w:shd w:val="clear" w:color="auto" w:fill="auto"/>
            <w:vAlign w:val="center"/>
            <w:hideMark/>
          </w:tcPr>
          <w:p w:rsidR="006B4C8D" w:rsidRPr="001B1167" w:rsidRDefault="006B4C8D" w:rsidP="00224294">
            <w:pPr>
              <w:rPr>
                <w:color w:val="000000"/>
                <w:sz w:val="20"/>
              </w:rPr>
            </w:pPr>
          </w:p>
        </w:tc>
      </w:tr>
      <w:tr w:rsidR="006B4C8D" w:rsidRPr="001B1167" w:rsidTr="001B1167">
        <w:trPr>
          <w:trHeight w:val="20"/>
        </w:trPr>
        <w:tc>
          <w:tcPr>
            <w:tcW w:w="649" w:type="dxa"/>
            <w:tcBorders>
              <w:top w:val="nil"/>
              <w:left w:val="single" w:sz="4" w:space="0" w:color="auto"/>
              <w:bottom w:val="single" w:sz="4" w:space="0" w:color="auto"/>
              <w:right w:val="single" w:sz="4" w:space="0" w:color="auto"/>
            </w:tcBorders>
            <w:shd w:val="clear" w:color="auto" w:fill="auto"/>
            <w:noWrap/>
            <w:hideMark/>
          </w:tcPr>
          <w:p w:rsidR="006B4C8D" w:rsidRPr="001B1167" w:rsidRDefault="006B4C8D" w:rsidP="00224294">
            <w:pPr>
              <w:jc w:val="right"/>
              <w:rPr>
                <w:color w:val="000000"/>
                <w:sz w:val="20"/>
              </w:rPr>
            </w:pPr>
            <w:r w:rsidRPr="001B1167">
              <w:rPr>
                <w:color w:val="000000"/>
                <w:sz w:val="20"/>
              </w:rPr>
              <w:t>3</w:t>
            </w:r>
          </w:p>
        </w:tc>
        <w:tc>
          <w:tcPr>
            <w:tcW w:w="3846"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r w:rsidRPr="001B1167">
              <w:rPr>
                <w:color w:val="000000"/>
                <w:sz w:val="20"/>
              </w:rPr>
              <w:t>Canal Structures</w:t>
            </w:r>
          </w:p>
        </w:tc>
        <w:tc>
          <w:tcPr>
            <w:tcW w:w="651"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352"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620"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654"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100"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217"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062" w:type="dxa"/>
            <w:tcBorders>
              <w:top w:val="nil"/>
              <w:left w:val="nil"/>
              <w:bottom w:val="single" w:sz="4" w:space="0" w:color="auto"/>
              <w:right w:val="single" w:sz="4" w:space="0" w:color="auto"/>
            </w:tcBorders>
            <w:shd w:val="clear" w:color="auto" w:fill="auto"/>
            <w:vAlign w:val="center"/>
            <w:hideMark/>
          </w:tcPr>
          <w:p w:rsidR="006B4C8D" w:rsidRPr="001B1167" w:rsidRDefault="006B4C8D" w:rsidP="00224294">
            <w:pPr>
              <w:rPr>
                <w:color w:val="000000"/>
                <w:sz w:val="20"/>
              </w:rPr>
            </w:pPr>
          </w:p>
        </w:tc>
      </w:tr>
      <w:tr w:rsidR="006B4C8D" w:rsidRPr="001B1167" w:rsidTr="001B1167">
        <w:trPr>
          <w:trHeight w:val="20"/>
        </w:trPr>
        <w:tc>
          <w:tcPr>
            <w:tcW w:w="649" w:type="dxa"/>
            <w:tcBorders>
              <w:top w:val="nil"/>
              <w:left w:val="single" w:sz="4" w:space="0" w:color="auto"/>
              <w:bottom w:val="single" w:sz="4" w:space="0" w:color="auto"/>
              <w:right w:val="single" w:sz="4" w:space="0" w:color="auto"/>
            </w:tcBorders>
            <w:shd w:val="clear" w:color="auto" w:fill="auto"/>
            <w:noWrap/>
            <w:hideMark/>
          </w:tcPr>
          <w:p w:rsidR="006B4C8D" w:rsidRPr="001B1167" w:rsidRDefault="006B4C8D" w:rsidP="00224294">
            <w:pPr>
              <w:jc w:val="right"/>
              <w:rPr>
                <w:color w:val="000000"/>
                <w:sz w:val="20"/>
              </w:rPr>
            </w:pPr>
            <w:r w:rsidRPr="001B1167">
              <w:rPr>
                <w:color w:val="000000"/>
                <w:sz w:val="20"/>
              </w:rPr>
              <w:t>4</w:t>
            </w:r>
          </w:p>
        </w:tc>
        <w:tc>
          <w:tcPr>
            <w:tcW w:w="3846"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r w:rsidRPr="001B1167">
              <w:rPr>
                <w:color w:val="000000"/>
                <w:sz w:val="20"/>
              </w:rPr>
              <w:t>Others</w:t>
            </w:r>
          </w:p>
        </w:tc>
        <w:tc>
          <w:tcPr>
            <w:tcW w:w="651"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352"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620"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654"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100"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217"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062" w:type="dxa"/>
            <w:tcBorders>
              <w:top w:val="nil"/>
              <w:left w:val="nil"/>
              <w:bottom w:val="single" w:sz="4" w:space="0" w:color="auto"/>
              <w:right w:val="single" w:sz="4" w:space="0" w:color="auto"/>
            </w:tcBorders>
            <w:shd w:val="clear" w:color="auto" w:fill="auto"/>
            <w:vAlign w:val="center"/>
            <w:hideMark/>
          </w:tcPr>
          <w:p w:rsidR="006B4C8D" w:rsidRPr="001B1167" w:rsidRDefault="006B4C8D" w:rsidP="00224294">
            <w:pPr>
              <w:rPr>
                <w:color w:val="000000"/>
                <w:sz w:val="20"/>
              </w:rPr>
            </w:pPr>
          </w:p>
        </w:tc>
      </w:tr>
      <w:tr w:rsidR="006B4C8D" w:rsidRPr="001B1167" w:rsidTr="001B1167">
        <w:trPr>
          <w:trHeight w:val="20"/>
        </w:trPr>
        <w:tc>
          <w:tcPr>
            <w:tcW w:w="649" w:type="dxa"/>
            <w:tcBorders>
              <w:top w:val="nil"/>
              <w:left w:val="single" w:sz="4" w:space="0" w:color="auto"/>
              <w:bottom w:val="single" w:sz="4" w:space="0" w:color="auto"/>
              <w:right w:val="single" w:sz="4" w:space="0" w:color="auto"/>
            </w:tcBorders>
            <w:shd w:val="clear" w:color="auto" w:fill="auto"/>
            <w:noWrap/>
            <w:hideMark/>
          </w:tcPr>
          <w:p w:rsidR="006B4C8D" w:rsidRPr="001B1167" w:rsidRDefault="006B4C8D" w:rsidP="00224294">
            <w:pPr>
              <w:jc w:val="right"/>
              <w:rPr>
                <w:b/>
                <w:bCs/>
                <w:color w:val="000000"/>
                <w:sz w:val="20"/>
              </w:rPr>
            </w:pPr>
            <w:r w:rsidRPr="001B1167">
              <w:rPr>
                <w:b/>
                <w:bCs/>
                <w:color w:val="000000"/>
                <w:sz w:val="20"/>
              </w:rPr>
              <w:t>II</w:t>
            </w:r>
          </w:p>
        </w:tc>
        <w:tc>
          <w:tcPr>
            <w:tcW w:w="3846"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b/>
                <w:bCs/>
                <w:color w:val="000000"/>
                <w:sz w:val="20"/>
              </w:rPr>
            </w:pPr>
            <w:r w:rsidRPr="001B1167">
              <w:rPr>
                <w:b/>
                <w:bCs/>
                <w:color w:val="000000"/>
                <w:sz w:val="20"/>
              </w:rPr>
              <w:t xml:space="preserve">Electro-Mechanical </w:t>
            </w:r>
            <w:r w:rsidR="000350D5" w:rsidRPr="001B1167">
              <w:rPr>
                <w:b/>
                <w:bCs/>
                <w:color w:val="000000"/>
                <w:sz w:val="20"/>
              </w:rPr>
              <w:t>equipment</w:t>
            </w:r>
          </w:p>
        </w:tc>
        <w:tc>
          <w:tcPr>
            <w:tcW w:w="651"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352" w:type="dxa"/>
            <w:tcBorders>
              <w:top w:val="nil"/>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620" w:type="dxa"/>
            <w:tcBorders>
              <w:top w:val="nil"/>
              <w:left w:val="nil"/>
              <w:bottom w:val="single" w:sz="4" w:space="0" w:color="auto"/>
              <w:right w:val="single" w:sz="4" w:space="0" w:color="auto"/>
            </w:tcBorders>
            <w:shd w:val="clear" w:color="auto" w:fill="auto"/>
            <w:noWrap/>
            <w:vAlign w:val="center"/>
            <w:hideMark/>
          </w:tcPr>
          <w:p w:rsidR="006B4C8D" w:rsidRPr="001B1167" w:rsidRDefault="006B4C8D" w:rsidP="00224294">
            <w:pPr>
              <w:rPr>
                <w:b/>
                <w:bCs/>
                <w:color w:val="000000"/>
                <w:sz w:val="20"/>
              </w:rPr>
            </w:pPr>
            <w:r w:rsidRPr="001B1167">
              <w:rPr>
                <w:b/>
                <w:bCs/>
                <w:color w:val="000000"/>
                <w:sz w:val="20"/>
              </w:rPr>
              <w:t>Inspected Quantity</w:t>
            </w:r>
          </w:p>
        </w:tc>
        <w:tc>
          <w:tcPr>
            <w:tcW w:w="1654" w:type="dxa"/>
            <w:tcBorders>
              <w:top w:val="nil"/>
              <w:left w:val="nil"/>
              <w:bottom w:val="single" w:sz="4" w:space="0" w:color="auto"/>
              <w:right w:val="single" w:sz="4" w:space="0" w:color="auto"/>
            </w:tcBorders>
            <w:shd w:val="clear" w:color="auto" w:fill="auto"/>
            <w:noWrap/>
            <w:vAlign w:val="center"/>
            <w:hideMark/>
          </w:tcPr>
          <w:p w:rsidR="006B4C8D" w:rsidRPr="001B1167" w:rsidRDefault="006B4C8D" w:rsidP="00224294">
            <w:pPr>
              <w:rPr>
                <w:b/>
                <w:bCs/>
                <w:color w:val="000000"/>
                <w:sz w:val="20"/>
              </w:rPr>
            </w:pPr>
            <w:r w:rsidRPr="001B1167">
              <w:rPr>
                <w:b/>
                <w:bCs/>
                <w:color w:val="000000"/>
                <w:sz w:val="20"/>
              </w:rPr>
              <w:t>Supplied</w:t>
            </w:r>
          </w:p>
        </w:tc>
        <w:tc>
          <w:tcPr>
            <w:tcW w:w="1100" w:type="dxa"/>
            <w:tcBorders>
              <w:top w:val="nil"/>
              <w:left w:val="nil"/>
              <w:bottom w:val="single" w:sz="4" w:space="0" w:color="auto"/>
              <w:right w:val="single" w:sz="4" w:space="0" w:color="auto"/>
            </w:tcBorders>
            <w:shd w:val="clear" w:color="auto" w:fill="auto"/>
            <w:noWrap/>
            <w:vAlign w:val="center"/>
            <w:hideMark/>
          </w:tcPr>
          <w:p w:rsidR="006B4C8D" w:rsidRPr="001B1167" w:rsidRDefault="006B4C8D" w:rsidP="00224294">
            <w:pPr>
              <w:rPr>
                <w:b/>
                <w:bCs/>
                <w:color w:val="000000"/>
                <w:sz w:val="20"/>
              </w:rPr>
            </w:pPr>
            <w:r w:rsidRPr="001B1167">
              <w:rPr>
                <w:b/>
                <w:bCs/>
                <w:color w:val="000000"/>
                <w:sz w:val="20"/>
              </w:rPr>
              <w:t>Installed</w:t>
            </w:r>
          </w:p>
        </w:tc>
        <w:tc>
          <w:tcPr>
            <w:tcW w:w="1217" w:type="dxa"/>
            <w:tcBorders>
              <w:top w:val="nil"/>
              <w:left w:val="nil"/>
              <w:bottom w:val="single" w:sz="4" w:space="0" w:color="auto"/>
              <w:right w:val="single" w:sz="4" w:space="0" w:color="auto"/>
            </w:tcBorders>
            <w:shd w:val="clear" w:color="auto" w:fill="auto"/>
            <w:noWrap/>
            <w:vAlign w:val="center"/>
            <w:hideMark/>
          </w:tcPr>
          <w:p w:rsidR="006B4C8D" w:rsidRPr="001B1167" w:rsidRDefault="006B4C8D" w:rsidP="00224294">
            <w:pPr>
              <w:rPr>
                <w:b/>
                <w:bCs/>
                <w:color w:val="000000"/>
                <w:sz w:val="20"/>
              </w:rPr>
            </w:pPr>
            <w:r w:rsidRPr="001B1167">
              <w:rPr>
                <w:b/>
                <w:bCs/>
                <w:color w:val="000000"/>
                <w:sz w:val="20"/>
              </w:rPr>
              <w:t>Test</w:t>
            </w:r>
          </w:p>
        </w:tc>
        <w:tc>
          <w:tcPr>
            <w:tcW w:w="1062" w:type="dxa"/>
            <w:tcBorders>
              <w:top w:val="nil"/>
              <w:left w:val="nil"/>
              <w:bottom w:val="single" w:sz="4" w:space="0" w:color="auto"/>
              <w:right w:val="single" w:sz="4" w:space="0" w:color="auto"/>
            </w:tcBorders>
            <w:shd w:val="clear" w:color="auto" w:fill="auto"/>
            <w:vAlign w:val="center"/>
            <w:hideMark/>
          </w:tcPr>
          <w:p w:rsidR="006B4C8D" w:rsidRPr="001B1167" w:rsidRDefault="006B4C8D" w:rsidP="00224294">
            <w:pPr>
              <w:rPr>
                <w:color w:val="000000"/>
                <w:sz w:val="20"/>
              </w:rPr>
            </w:pPr>
          </w:p>
        </w:tc>
      </w:tr>
      <w:tr w:rsidR="006B4C8D" w:rsidRPr="001B1167" w:rsidTr="001B1167">
        <w:trPr>
          <w:trHeight w:val="20"/>
        </w:trPr>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rsidR="006B4C8D" w:rsidRPr="001B1167" w:rsidRDefault="006B4C8D" w:rsidP="00224294">
            <w:pPr>
              <w:jc w:val="right"/>
              <w:rPr>
                <w:color w:val="000000"/>
                <w:sz w:val="20"/>
              </w:rPr>
            </w:pPr>
            <w:r w:rsidRPr="001B1167">
              <w:rPr>
                <w:color w:val="000000"/>
                <w:sz w:val="20"/>
              </w:rPr>
              <w:t>1</w:t>
            </w:r>
          </w:p>
        </w:tc>
        <w:tc>
          <w:tcPr>
            <w:tcW w:w="3846" w:type="dxa"/>
            <w:tcBorders>
              <w:top w:val="single" w:sz="4" w:space="0" w:color="auto"/>
              <w:left w:val="nil"/>
              <w:bottom w:val="single" w:sz="4" w:space="0" w:color="auto"/>
              <w:right w:val="single" w:sz="4" w:space="0" w:color="auto"/>
            </w:tcBorders>
            <w:shd w:val="clear" w:color="auto" w:fill="auto"/>
            <w:hideMark/>
          </w:tcPr>
          <w:p w:rsidR="006B4C8D" w:rsidRPr="001B1167" w:rsidRDefault="006B4C8D" w:rsidP="00224294">
            <w:pPr>
              <w:rPr>
                <w:bCs/>
                <w:color w:val="000000"/>
                <w:sz w:val="20"/>
              </w:rPr>
            </w:pPr>
            <w:r w:rsidRPr="001B1167">
              <w:rPr>
                <w:bCs/>
                <w:color w:val="000000"/>
                <w:sz w:val="20"/>
              </w:rPr>
              <w:t>Pump</w:t>
            </w:r>
          </w:p>
        </w:tc>
        <w:tc>
          <w:tcPr>
            <w:tcW w:w="651"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352"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620"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100"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6B4C8D" w:rsidRPr="001B1167" w:rsidRDefault="006B4C8D" w:rsidP="00224294">
            <w:pPr>
              <w:rPr>
                <w:color w:val="000000"/>
                <w:sz w:val="20"/>
              </w:rPr>
            </w:pPr>
          </w:p>
        </w:tc>
      </w:tr>
      <w:tr w:rsidR="006B4C8D" w:rsidRPr="001B1167" w:rsidTr="001B1167">
        <w:trPr>
          <w:trHeight w:val="20"/>
        </w:trPr>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rsidR="006B4C8D" w:rsidRPr="001B1167" w:rsidRDefault="006B4C8D" w:rsidP="00224294">
            <w:pPr>
              <w:jc w:val="right"/>
              <w:rPr>
                <w:color w:val="000000"/>
                <w:sz w:val="20"/>
              </w:rPr>
            </w:pPr>
            <w:r w:rsidRPr="001B1167">
              <w:rPr>
                <w:color w:val="000000"/>
                <w:sz w:val="20"/>
              </w:rPr>
              <w:t>2</w:t>
            </w:r>
          </w:p>
        </w:tc>
        <w:tc>
          <w:tcPr>
            <w:tcW w:w="3846" w:type="dxa"/>
            <w:tcBorders>
              <w:top w:val="single" w:sz="4" w:space="0" w:color="auto"/>
              <w:left w:val="nil"/>
              <w:bottom w:val="single" w:sz="4" w:space="0" w:color="auto"/>
              <w:right w:val="single" w:sz="4" w:space="0" w:color="auto"/>
            </w:tcBorders>
            <w:shd w:val="clear" w:color="auto" w:fill="auto"/>
            <w:hideMark/>
          </w:tcPr>
          <w:p w:rsidR="006B4C8D" w:rsidRPr="001B1167" w:rsidRDefault="006B4C8D" w:rsidP="00224294">
            <w:pPr>
              <w:rPr>
                <w:bCs/>
                <w:color w:val="000000"/>
                <w:sz w:val="20"/>
              </w:rPr>
            </w:pPr>
            <w:r w:rsidRPr="001B1167">
              <w:rPr>
                <w:bCs/>
                <w:color w:val="000000"/>
                <w:sz w:val="20"/>
              </w:rPr>
              <w:t>Generator</w:t>
            </w:r>
          </w:p>
        </w:tc>
        <w:tc>
          <w:tcPr>
            <w:tcW w:w="651"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352"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620"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100"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6B4C8D" w:rsidRPr="001B1167" w:rsidRDefault="006B4C8D" w:rsidP="00224294">
            <w:pPr>
              <w:rPr>
                <w:color w:val="000000"/>
                <w:sz w:val="20"/>
              </w:rPr>
            </w:pPr>
          </w:p>
        </w:tc>
      </w:tr>
      <w:tr w:rsidR="006B4C8D" w:rsidRPr="001B1167" w:rsidTr="001B1167">
        <w:trPr>
          <w:trHeight w:val="20"/>
        </w:trPr>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rsidR="006B4C8D" w:rsidRPr="001B1167" w:rsidRDefault="006B4C8D" w:rsidP="00224294">
            <w:pPr>
              <w:jc w:val="right"/>
              <w:rPr>
                <w:color w:val="000000"/>
                <w:sz w:val="20"/>
              </w:rPr>
            </w:pPr>
            <w:r w:rsidRPr="001B1167">
              <w:rPr>
                <w:color w:val="000000"/>
                <w:sz w:val="20"/>
              </w:rPr>
              <w:t>3</w:t>
            </w:r>
          </w:p>
        </w:tc>
        <w:tc>
          <w:tcPr>
            <w:tcW w:w="3846" w:type="dxa"/>
            <w:tcBorders>
              <w:top w:val="single" w:sz="4" w:space="0" w:color="auto"/>
              <w:left w:val="nil"/>
              <w:bottom w:val="single" w:sz="4" w:space="0" w:color="auto"/>
              <w:right w:val="single" w:sz="4" w:space="0" w:color="auto"/>
            </w:tcBorders>
            <w:shd w:val="clear" w:color="auto" w:fill="auto"/>
            <w:hideMark/>
          </w:tcPr>
          <w:p w:rsidR="006B4C8D" w:rsidRPr="001B1167" w:rsidRDefault="006B4C8D" w:rsidP="00224294">
            <w:pPr>
              <w:rPr>
                <w:bCs/>
                <w:color w:val="000000"/>
                <w:sz w:val="20"/>
              </w:rPr>
            </w:pPr>
            <w:r w:rsidRPr="001B1167">
              <w:rPr>
                <w:bCs/>
                <w:color w:val="000000"/>
                <w:sz w:val="20"/>
              </w:rPr>
              <w:t>Pipe</w:t>
            </w:r>
          </w:p>
        </w:tc>
        <w:tc>
          <w:tcPr>
            <w:tcW w:w="651"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352"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620"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100"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6B4C8D" w:rsidRPr="001B1167" w:rsidRDefault="006B4C8D" w:rsidP="00224294">
            <w:pPr>
              <w:rPr>
                <w:color w:val="000000"/>
                <w:sz w:val="20"/>
              </w:rPr>
            </w:pPr>
          </w:p>
        </w:tc>
      </w:tr>
      <w:tr w:rsidR="006B4C8D" w:rsidRPr="001B1167" w:rsidTr="001B1167">
        <w:trPr>
          <w:trHeight w:val="20"/>
        </w:trPr>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rsidR="006B4C8D" w:rsidRPr="001B1167" w:rsidRDefault="006B4C8D" w:rsidP="00224294">
            <w:pPr>
              <w:jc w:val="right"/>
              <w:rPr>
                <w:color w:val="000000"/>
                <w:sz w:val="20"/>
              </w:rPr>
            </w:pPr>
            <w:r w:rsidRPr="001B1167">
              <w:rPr>
                <w:color w:val="000000"/>
                <w:sz w:val="20"/>
              </w:rPr>
              <w:t>4</w:t>
            </w:r>
          </w:p>
        </w:tc>
        <w:tc>
          <w:tcPr>
            <w:tcW w:w="3846" w:type="dxa"/>
            <w:tcBorders>
              <w:top w:val="single" w:sz="4" w:space="0" w:color="auto"/>
              <w:left w:val="nil"/>
              <w:bottom w:val="single" w:sz="4" w:space="0" w:color="auto"/>
              <w:right w:val="single" w:sz="4" w:space="0" w:color="auto"/>
            </w:tcBorders>
            <w:shd w:val="clear" w:color="auto" w:fill="auto"/>
            <w:hideMark/>
          </w:tcPr>
          <w:p w:rsidR="006B4C8D" w:rsidRPr="001B1167" w:rsidRDefault="006B4C8D" w:rsidP="00224294">
            <w:pPr>
              <w:rPr>
                <w:color w:val="000000"/>
                <w:sz w:val="20"/>
              </w:rPr>
            </w:pPr>
            <w:r w:rsidRPr="001B1167">
              <w:rPr>
                <w:color w:val="000000"/>
                <w:sz w:val="20"/>
              </w:rPr>
              <w:t>Others</w:t>
            </w:r>
          </w:p>
        </w:tc>
        <w:tc>
          <w:tcPr>
            <w:tcW w:w="651"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352"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620"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654"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100"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217" w:type="dxa"/>
            <w:tcBorders>
              <w:top w:val="single" w:sz="4" w:space="0" w:color="auto"/>
              <w:left w:val="nil"/>
              <w:bottom w:val="single" w:sz="4" w:space="0" w:color="auto"/>
              <w:right w:val="single" w:sz="4" w:space="0" w:color="auto"/>
            </w:tcBorders>
            <w:shd w:val="clear" w:color="auto" w:fill="auto"/>
            <w:noWrap/>
            <w:hideMark/>
          </w:tcPr>
          <w:p w:rsidR="006B4C8D" w:rsidRPr="001B1167" w:rsidRDefault="006B4C8D" w:rsidP="00224294">
            <w:pPr>
              <w:rPr>
                <w:color w:val="000000"/>
                <w:sz w:val="20"/>
              </w:rPr>
            </w:pP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6B4C8D" w:rsidRPr="001B1167" w:rsidRDefault="006B4C8D" w:rsidP="00224294">
            <w:pPr>
              <w:rPr>
                <w:color w:val="000000"/>
                <w:sz w:val="20"/>
              </w:rPr>
            </w:pPr>
          </w:p>
        </w:tc>
      </w:tr>
    </w:tbl>
    <w:p w:rsidR="006B4C8D" w:rsidRPr="00143DFC" w:rsidRDefault="006B4C8D" w:rsidP="006B4C8D"/>
    <w:p w:rsidR="006B4C8D" w:rsidRPr="00F365C3" w:rsidRDefault="006B4C8D" w:rsidP="006B4C8D">
      <w:pPr>
        <w:jc w:val="left"/>
        <w:rPr>
          <w:sz w:val="20"/>
        </w:rPr>
      </w:pPr>
      <w:r w:rsidRPr="00F365C3">
        <w:rPr>
          <w:sz w:val="20"/>
        </w:rPr>
        <w:t>Narrative Remarks: -------------------------------------------------------------------------------------------------------------------------------------------------------------------------------------------------------------------------------------------------------------------------------------------------------------------------------------------------------------------------------------------------------------------------------------------------------------------------------------------------------------------------------------------------------------------------------------------------------------------------------------------------------------------------------------------------------------------------------------------------------------.</w:t>
      </w:r>
    </w:p>
    <w:p w:rsidR="006B4C8D" w:rsidRPr="00F365C3" w:rsidRDefault="006B4C8D" w:rsidP="006B4C8D">
      <w:pPr>
        <w:rPr>
          <w:sz w:val="20"/>
        </w:rPr>
      </w:pPr>
    </w:p>
    <w:p w:rsidR="006B4C8D" w:rsidRPr="00143DFC" w:rsidRDefault="006B4C8D" w:rsidP="006B4C8D"/>
    <w:p w:rsidR="006B4C8D" w:rsidRPr="00143DFC" w:rsidRDefault="006B4C8D" w:rsidP="006B4C8D"/>
    <w:p w:rsidR="006B4C8D" w:rsidRPr="00143DFC" w:rsidRDefault="006B4C8D" w:rsidP="006B4C8D">
      <w:pPr>
        <w:sectPr w:rsidR="006B4C8D" w:rsidRPr="00143DFC" w:rsidSect="000E4BDF">
          <w:headerReference w:type="even" r:id="rId80"/>
          <w:headerReference w:type="default" r:id="rId81"/>
          <w:footerReference w:type="even" r:id="rId82"/>
          <w:footerReference w:type="default" r:id="rId83"/>
          <w:pgSz w:w="16839" w:h="11907" w:orient="landscape" w:code="9"/>
          <w:pgMar w:top="1152" w:right="1152" w:bottom="1152" w:left="1152" w:header="720" w:footer="720" w:gutter="0"/>
          <w:cols w:space="720"/>
          <w:docGrid w:linePitch="360"/>
        </w:sectPr>
      </w:pPr>
    </w:p>
    <w:p w:rsidR="006B4C8D" w:rsidRPr="00F365C3" w:rsidRDefault="006B4C8D" w:rsidP="00463A37">
      <w:pPr>
        <w:pStyle w:val="ListParagraph"/>
        <w:numPr>
          <w:ilvl w:val="0"/>
          <w:numId w:val="50"/>
        </w:numPr>
        <w:tabs>
          <w:tab w:val="left" w:pos="180"/>
        </w:tabs>
        <w:spacing w:before="0" w:after="0"/>
        <w:jc w:val="left"/>
        <w:rPr>
          <w:sz w:val="20"/>
        </w:rPr>
      </w:pPr>
      <w:r w:rsidRPr="00F365C3">
        <w:rPr>
          <w:sz w:val="20"/>
        </w:rPr>
        <w:lastRenderedPageBreak/>
        <w:t>As built documents transferred to the beneficiary</w:t>
      </w:r>
    </w:p>
    <w:p w:rsidR="006B4C8D" w:rsidRPr="00F365C3" w:rsidRDefault="006B4C8D" w:rsidP="00463A37">
      <w:pPr>
        <w:numPr>
          <w:ilvl w:val="0"/>
          <w:numId w:val="37"/>
        </w:numPr>
        <w:ind w:left="450" w:hanging="270"/>
        <w:jc w:val="left"/>
        <w:rPr>
          <w:sz w:val="20"/>
          <w:lang w:val="fi-FI"/>
        </w:rPr>
      </w:pPr>
      <w:r w:rsidRPr="00F365C3">
        <w:rPr>
          <w:sz w:val="20"/>
          <w:lang w:val="fi-FI"/>
        </w:rPr>
        <w:t xml:space="preserve">Design document </w:t>
      </w:r>
    </w:p>
    <w:p w:rsidR="006B4C8D" w:rsidRPr="00F365C3" w:rsidRDefault="006B4C8D" w:rsidP="006B4C8D">
      <w:pPr>
        <w:ind w:left="450"/>
        <w:rPr>
          <w:sz w:val="20"/>
          <w:lang w:val="fi-FI"/>
        </w:rPr>
      </w:pPr>
      <w:r w:rsidRPr="00F365C3">
        <w:rPr>
          <w:sz w:val="20"/>
          <w:lang w:val="fi-FI"/>
        </w:rPr>
        <w:t>---------------------------------------------------------------------------------------------------------------------------------------------------------------------------------</w:t>
      </w:r>
    </w:p>
    <w:p w:rsidR="006B4C8D" w:rsidRPr="00F365C3" w:rsidRDefault="006B4C8D" w:rsidP="00463A37">
      <w:pPr>
        <w:numPr>
          <w:ilvl w:val="0"/>
          <w:numId w:val="37"/>
        </w:numPr>
        <w:ind w:left="450" w:hanging="270"/>
        <w:jc w:val="left"/>
        <w:rPr>
          <w:sz w:val="20"/>
          <w:lang w:val="fi-FI"/>
        </w:rPr>
      </w:pPr>
      <w:r w:rsidRPr="00F365C3">
        <w:rPr>
          <w:sz w:val="20"/>
          <w:lang w:val="fi-FI"/>
        </w:rPr>
        <w:t xml:space="preserve">As built drawings </w:t>
      </w:r>
    </w:p>
    <w:p w:rsidR="006B4C8D" w:rsidRPr="00F365C3" w:rsidRDefault="006B4C8D" w:rsidP="006B4C8D">
      <w:pPr>
        <w:ind w:left="450"/>
        <w:rPr>
          <w:sz w:val="20"/>
          <w:lang w:val="fi-FI"/>
        </w:rPr>
      </w:pPr>
      <w:r w:rsidRPr="00F365C3">
        <w:rPr>
          <w:sz w:val="20"/>
          <w:lang w:val="fi-FI"/>
        </w:rPr>
        <w:t>---------------------------------------------------------------------------------------------------------------------------------------------------------------------------------</w:t>
      </w:r>
    </w:p>
    <w:p w:rsidR="006B4C8D" w:rsidRPr="00F365C3" w:rsidRDefault="006B4C8D" w:rsidP="00463A37">
      <w:pPr>
        <w:numPr>
          <w:ilvl w:val="0"/>
          <w:numId w:val="37"/>
        </w:numPr>
        <w:ind w:left="450" w:hanging="270"/>
        <w:jc w:val="left"/>
        <w:rPr>
          <w:sz w:val="20"/>
          <w:lang w:val="fi-FI"/>
        </w:rPr>
      </w:pPr>
      <w:r w:rsidRPr="00F365C3">
        <w:rPr>
          <w:sz w:val="20"/>
          <w:lang w:val="fi-FI"/>
        </w:rPr>
        <w:t>Operation  and maintenance manual (s)</w:t>
      </w:r>
    </w:p>
    <w:p w:rsidR="006B4C8D" w:rsidRPr="00F365C3" w:rsidRDefault="006B4C8D" w:rsidP="006B4C8D">
      <w:pPr>
        <w:ind w:left="450"/>
        <w:rPr>
          <w:sz w:val="20"/>
          <w:lang w:val="fi-FI"/>
        </w:rPr>
      </w:pPr>
      <w:r w:rsidRPr="00F365C3">
        <w:rPr>
          <w:sz w:val="20"/>
          <w:lang w:val="fi-FI"/>
        </w:rPr>
        <w:t>---------------------------------------------------------------------------------------------------------------------------------------------------------------------------------</w:t>
      </w:r>
    </w:p>
    <w:p w:rsidR="006B4C8D" w:rsidRPr="00F365C3" w:rsidRDefault="006B4C8D" w:rsidP="00463A37">
      <w:pPr>
        <w:pStyle w:val="ListParagraph"/>
        <w:numPr>
          <w:ilvl w:val="0"/>
          <w:numId w:val="50"/>
        </w:numPr>
        <w:tabs>
          <w:tab w:val="left" w:pos="180"/>
        </w:tabs>
        <w:spacing w:before="0" w:after="0"/>
        <w:jc w:val="left"/>
        <w:rPr>
          <w:sz w:val="20"/>
        </w:rPr>
      </w:pPr>
      <w:r w:rsidRPr="00F365C3">
        <w:rPr>
          <w:sz w:val="20"/>
        </w:rPr>
        <w:t xml:space="preserve">Execution of training for operators  </w:t>
      </w:r>
    </w:p>
    <w:p w:rsidR="006B4C8D" w:rsidRPr="00F365C3" w:rsidRDefault="006B4C8D" w:rsidP="006B4C8D">
      <w:pPr>
        <w:tabs>
          <w:tab w:val="left" w:pos="180"/>
        </w:tabs>
        <w:ind w:left="180"/>
        <w:rPr>
          <w:sz w:val="20"/>
        </w:rPr>
      </w:pPr>
      <w:r w:rsidRPr="00F365C3">
        <w:rPr>
          <w:sz w:val="20"/>
        </w:rPr>
        <w:t>-----------------------------------------------------------------------------------------------------------------------------------------------------------------------------------------------------------------------------------------------------------------------------------------------------------------------------.</w:t>
      </w:r>
    </w:p>
    <w:p w:rsidR="006B4C8D" w:rsidRPr="00F365C3" w:rsidRDefault="006B4C8D" w:rsidP="00463A37">
      <w:pPr>
        <w:pStyle w:val="ListParagraph"/>
        <w:numPr>
          <w:ilvl w:val="0"/>
          <w:numId w:val="50"/>
        </w:numPr>
        <w:tabs>
          <w:tab w:val="left" w:pos="180"/>
        </w:tabs>
        <w:spacing w:before="0" w:after="0"/>
        <w:jc w:val="left"/>
        <w:rPr>
          <w:sz w:val="20"/>
        </w:rPr>
      </w:pPr>
      <w:r w:rsidRPr="00F365C3">
        <w:rPr>
          <w:sz w:val="20"/>
        </w:rPr>
        <w:t>Conclusion</w:t>
      </w:r>
    </w:p>
    <w:p w:rsidR="006B4C8D" w:rsidRPr="00F365C3" w:rsidRDefault="006B4C8D" w:rsidP="006B4C8D">
      <w:pPr>
        <w:tabs>
          <w:tab w:val="left" w:pos="180"/>
        </w:tabs>
        <w:ind w:left="180"/>
        <w:rPr>
          <w:sz w:val="20"/>
        </w:rPr>
      </w:pPr>
      <w:r w:rsidRPr="00F365C3">
        <w:rPr>
          <w:sz w:val="20"/>
        </w:rPr>
        <w:t>-----------------------------------------------------------------------------------------------------------------------------------------------------------------------------------------------------------------------------------------------------------------------------------------------------------------------------.</w:t>
      </w:r>
    </w:p>
    <w:p w:rsidR="006B4C8D" w:rsidRPr="00F365C3" w:rsidRDefault="006B4C8D" w:rsidP="006B4C8D">
      <w:pPr>
        <w:tabs>
          <w:tab w:val="left" w:pos="45"/>
        </w:tabs>
        <w:rPr>
          <w:sz w:val="20"/>
        </w:rPr>
      </w:pPr>
      <w:r w:rsidRPr="00F365C3">
        <w:rPr>
          <w:sz w:val="20"/>
        </w:rPr>
        <w:t xml:space="preserve">This scheme </w:t>
      </w:r>
      <w:r w:rsidR="000350D5" w:rsidRPr="00F365C3">
        <w:rPr>
          <w:sz w:val="20"/>
        </w:rPr>
        <w:t>transfers</w:t>
      </w:r>
      <w:r w:rsidRPr="00F365C3">
        <w:rPr>
          <w:sz w:val="20"/>
        </w:rPr>
        <w:t xml:space="preserve"> to the beneficiary effected on: _________________________________</w:t>
      </w:r>
    </w:p>
    <w:p w:rsidR="006B4C8D" w:rsidRPr="00F365C3" w:rsidRDefault="006B4C8D" w:rsidP="006B4C8D">
      <w:pPr>
        <w:tabs>
          <w:tab w:val="left" w:pos="45"/>
        </w:tabs>
        <w:rPr>
          <w:sz w:val="20"/>
        </w:rPr>
      </w:pPr>
    </w:p>
    <w:p w:rsidR="006B4C8D" w:rsidRPr="00F365C3" w:rsidRDefault="006B4C8D" w:rsidP="006B4C8D">
      <w:pPr>
        <w:tabs>
          <w:tab w:val="left" w:pos="45"/>
        </w:tabs>
        <w:rPr>
          <w:b/>
          <w:sz w:val="20"/>
        </w:rPr>
      </w:pPr>
      <w:r w:rsidRPr="00F365C3">
        <w:rPr>
          <w:b/>
          <w:sz w:val="20"/>
        </w:rPr>
        <w:t>In the presence of:</w:t>
      </w:r>
    </w:p>
    <w:p w:rsidR="006B4C8D" w:rsidRPr="00F365C3" w:rsidRDefault="006B4C8D" w:rsidP="006B4C8D">
      <w:pPr>
        <w:tabs>
          <w:tab w:val="left" w:pos="45"/>
        </w:tabs>
        <w:jc w:val="center"/>
        <w:rPr>
          <w:sz w:val="20"/>
          <w:u w:val="single"/>
        </w:rPr>
      </w:pPr>
    </w:p>
    <w:p w:rsidR="006B4C8D" w:rsidRPr="00F365C3" w:rsidRDefault="006B4C8D" w:rsidP="006B4C8D">
      <w:pPr>
        <w:tabs>
          <w:tab w:val="left" w:pos="45"/>
        </w:tabs>
        <w:rPr>
          <w:b/>
          <w:sz w:val="20"/>
          <w:u w:val="single"/>
        </w:rPr>
      </w:pPr>
      <w:r w:rsidRPr="00F365C3">
        <w:rPr>
          <w:b/>
          <w:sz w:val="20"/>
          <w:u w:val="single"/>
        </w:rPr>
        <w:t>On behave of Project Client</w:t>
      </w:r>
    </w:p>
    <w:p w:rsidR="006B4C8D" w:rsidRPr="00F365C3" w:rsidRDefault="006B4C8D" w:rsidP="006B4C8D">
      <w:pPr>
        <w:tabs>
          <w:tab w:val="left" w:pos="45"/>
        </w:tabs>
        <w:rPr>
          <w:sz w:val="20"/>
        </w:rPr>
      </w:pPr>
    </w:p>
    <w:p w:rsidR="006B4C8D" w:rsidRPr="00F365C3" w:rsidRDefault="006B4C8D" w:rsidP="006B4C8D">
      <w:pPr>
        <w:tabs>
          <w:tab w:val="left" w:pos="45"/>
        </w:tabs>
        <w:rPr>
          <w:sz w:val="20"/>
        </w:rPr>
      </w:pPr>
      <w:r w:rsidRPr="00F365C3">
        <w:rPr>
          <w:sz w:val="20"/>
        </w:rPr>
        <w:t>Name_________________________ Signature__________________ Date_______________</w:t>
      </w:r>
    </w:p>
    <w:p w:rsidR="006B4C8D" w:rsidRPr="00F365C3" w:rsidRDefault="006B4C8D" w:rsidP="006B4C8D">
      <w:pPr>
        <w:tabs>
          <w:tab w:val="left" w:pos="45"/>
        </w:tabs>
        <w:rPr>
          <w:b/>
          <w:sz w:val="20"/>
          <w:u w:val="single"/>
        </w:rPr>
      </w:pPr>
    </w:p>
    <w:p w:rsidR="006B4C8D" w:rsidRPr="00F365C3" w:rsidRDefault="006B4C8D" w:rsidP="006B4C8D">
      <w:pPr>
        <w:tabs>
          <w:tab w:val="left" w:pos="45"/>
        </w:tabs>
        <w:rPr>
          <w:b/>
          <w:sz w:val="20"/>
          <w:u w:val="single"/>
        </w:rPr>
      </w:pPr>
      <w:r w:rsidRPr="00F365C3">
        <w:rPr>
          <w:b/>
          <w:sz w:val="20"/>
          <w:u w:val="single"/>
        </w:rPr>
        <w:t xml:space="preserve">On </w:t>
      </w:r>
      <w:r w:rsidR="001526C5" w:rsidRPr="00F365C3">
        <w:rPr>
          <w:b/>
          <w:sz w:val="20"/>
          <w:u w:val="single"/>
        </w:rPr>
        <w:t>behave of</w:t>
      </w:r>
      <w:r w:rsidRPr="00F365C3">
        <w:rPr>
          <w:b/>
          <w:sz w:val="20"/>
          <w:u w:val="single"/>
        </w:rPr>
        <w:t xml:space="preserve"> Project Beneficiary</w:t>
      </w:r>
    </w:p>
    <w:p w:rsidR="006B4C8D" w:rsidRPr="00F365C3" w:rsidRDefault="006B4C8D" w:rsidP="006B4C8D">
      <w:pPr>
        <w:tabs>
          <w:tab w:val="left" w:pos="45"/>
        </w:tabs>
        <w:jc w:val="center"/>
        <w:rPr>
          <w:b/>
          <w:sz w:val="20"/>
        </w:rPr>
      </w:pPr>
    </w:p>
    <w:p w:rsidR="006B4C8D" w:rsidRPr="00F365C3" w:rsidRDefault="006B4C8D" w:rsidP="006B4C8D">
      <w:pPr>
        <w:tabs>
          <w:tab w:val="left" w:pos="45"/>
        </w:tabs>
        <w:rPr>
          <w:sz w:val="20"/>
        </w:rPr>
      </w:pPr>
      <w:r w:rsidRPr="00F365C3">
        <w:rPr>
          <w:sz w:val="20"/>
        </w:rPr>
        <w:t>Name________________________     Signature__________________ Date_______________</w:t>
      </w:r>
    </w:p>
    <w:p w:rsidR="006B4C8D" w:rsidRPr="00F365C3" w:rsidRDefault="006B4C8D" w:rsidP="006B4C8D">
      <w:pPr>
        <w:tabs>
          <w:tab w:val="left" w:pos="45"/>
        </w:tabs>
        <w:rPr>
          <w:sz w:val="20"/>
        </w:rPr>
      </w:pPr>
    </w:p>
    <w:p w:rsidR="006B4C8D" w:rsidRPr="00F365C3" w:rsidRDefault="006B4C8D" w:rsidP="006B4C8D">
      <w:pPr>
        <w:tabs>
          <w:tab w:val="left" w:pos="45"/>
        </w:tabs>
        <w:rPr>
          <w:b/>
          <w:sz w:val="20"/>
          <w:u w:val="single"/>
        </w:rPr>
      </w:pPr>
      <w:r w:rsidRPr="00F365C3">
        <w:rPr>
          <w:b/>
          <w:sz w:val="20"/>
          <w:u w:val="single"/>
        </w:rPr>
        <w:t xml:space="preserve">On </w:t>
      </w:r>
      <w:r w:rsidR="001526C5" w:rsidRPr="00F365C3">
        <w:rPr>
          <w:b/>
          <w:sz w:val="20"/>
          <w:u w:val="single"/>
        </w:rPr>
        <w:t>behave of</w:t>
      </w:r>
      <w:r w:rsidRPr="00F365C3">
        <w:rPr>
          <w:b/>
          <w:sz w:val="20"/>
          <w:u w:val="single"/>
        </w:rPr>
        <w:t xml:space="preserve"> Project Contractor</w:t>
      </w:r>
    </w:p>
    <w:p w:rsidR="006B4C8D" w:rsidRPr="00F365C3" w:rsidRDefault="006B4C8D" w:rsidP="006B4C8D">
      <w:pPr>
        <w:tabs>
          <w:tab w:val="left" w:pos="45"/>
        </w:tabs>
        <w:rPr>
          <w:sz w:val="20"/>
        </w:rPr>
      </w:pPr>
    </w:p>
    <w:p w:rsidR="006B4C8D" w:rsidRPr="00F365C3" w:rsidRDefault="006B4C8D" w:rsidP="006B4C8D">
      <w:pPr>
        <w:tabs>
          <w:tab w:val="left" w:pos="45"/>
        </w:tabs>
        <w:rPr>
          <w:sz w:val="20"/>
        </w:rPr>
      </w:pPr>
      <w:r w:rsidRPr="00F365C3">
        <w:rPr>
          <w:sz w:val="20"/>
        </w:rPr>
        <w:t>Name__________________________ Signature__________________ Date_______________</w:t>
      </w:r>
    </w:p>
    <w:p w:rsidR="006B4C8D" w:rsidRPr="00F365C3" w:rsidRDefault="006B4C8D" w:rsidP="006B4C8D">
      <w:pPr>
        <w:tabs>
          <w:tab w:val="left" w:pos="45"/>
        </w:tabs>
        <w:rPr>
          <w:sz w:val="20"/>
        </w:rPr>
      </w:pPr>
    </w:p>
    <w:p w:rsidR="006B4C8D" w:rsidRPr="00F365C3" w:rsidRDefault="006B4C8D" w:rsidP="006B4C8D">
      <w:pPr>
        <w:tabs>
          <w:tab w:val="left" w:pos="45"/>
        </w:tabs>
        <w:rPr>
          <w:b/>
          <w:sz w:val="20"/>
          <w:u w:val="single"/>
        </w:rPr>
      </w:pPr>
      <w:r w:rsidRPr="00F365C3">
        <w:rPr>
          <w:b/>
          <w:sz w:val="20"/>
          <w:u w:val="single"/>
        </w:rPr>
        <w:t xml:space="preserve">On </w:t>
      </w:r>
      <w:r w:rsidR="001526C5" w:rsidRPr="00F365C3">
        <w:rPr>
          <w:b/>
          <w:sz w:val="20"/>
          <w:u w:val="single"/>
        </w:rPr>
        <w:t>behave of</w:t>
      </w:r>
      <w:r w:rsidRPr="00F365C3">
        <w:rPr>
          <w:b/>
          <w:sz w:val="20"/>
          <w:u w:val="single"/>
        </w:rPr>
        <w:t xml:space="preserve"> Project Consultant</w:t>
      </w:r>
    </w:p>
    <w:p w:rsidR="006B4C8D" w:rsidRPr="00F365C3" w:rsidRDefault="006B4C8D" w:rsidP="006B4C8D">
      <w:pPr>
        <w:tabs>
          <w:tab w:val="left" w:pos="45"/>
        </w:tabs>
        <w:jc w:val="center"/>
        <w:rPr>
          <w:b/>
          <w:sz w:val="20"/>
        </w:rPr>
      </w:pPr>
    </w:p>
    <w:p w:rsidR="006B4C8D" w:rsidRPr="00F365C3" w:rsidRDefault="006B4C8D" w:rsidP="006B4C8D">
      <w:pPr>
        <w:tabs>
          <w:tab w:val="left" w:pos="45"/>
        </w:tabs>
        <w:rPr>
          <w:sz w:val="20"/>
        </w:rPr>
      </w:pPr>
      <w:r w:rsidRPr="00F365C3">
        <w:rPr>
          <w:sz w:val="20"/>
        </w:rPr>
        <w:t>Name________________________     Signature__________________ Date_______________</w:t>
      </w:r>
    </w:p>
    <w:p w:rsidR="006B4C8D" w:rsidRPr="00F365C3" w:rsidRDefault="006B4C8D" w:rsidP="006B4C8D">
      <w:pPr>
        <w:tabs>
          <w:tab w:val="left" w:pos="45"/>
        </w:tabs>
        <w:rPr>
          <w:sz w:val="20"/>
        </w:rPr>
      </w:pPr>
    </w:p>
    <w:p w:rsidR="006B4C8D" w:rsidRPr="00F365C3" w:rsidRDefault="006B4C8D" w:rsidP="006B4C8D">
      <w:pPr>
        <w:tabs>
          <w:tab w:val="left" w:pos="45"/>
        </w:tabs>
        <w:jc w:val="center"/>
        <w:rPr>
          <w:b/>
          <w:sz w:val="20"/>
          <w:u w:val="single"/>
        </w:rPr>
      </w:pPr>
      <w:r w:rsidRPr="00F365C3">
        <w:rPr>
          <w:b/>
          <w:sz w:val="20"/>
          <w:u w:val="single"/>
        </w:rPr>
        <w:t>Witness and Signature</w:t>
      </w:r>
    </w:p>
    <w:p w:rsidR="006B4C8D" w:rsidRPr="00F365C3" w:rsidRDefault="006B4C8D" w:rsidP="00463A37">
      <w:pPr>
        <w:numPr>
          <w:ilvl w:val="0"/>
          <w:numId w:val="51"/>
        </w:numPr>
        <w:tabs>
          <w:tab w:val="left" w:pos="45"/>
        </w:tabs>
        <w:rPr>
          <w:sz w:val="20"/>
        </w:rPr>
      </w:pPr>
    </w:p>
    <w:p w:rsidR="006B4C8D" w:rsidRPr="00F365C3" w:rsidRDefault="006B4C8D" w:rsidP="00463A37">
      <w:pPr>
        <w:numPr>
          <w:ilvl w:val="0"/>
          <w:numId w:val="51"/>
        </w:numPr>
        <w:tabs>
          <w:tab w:val="left" w:pos="45"/>
        </w:tabs>
        <w:rPr>
          <w:sz w:val="20"/>
        </w:rPr>
      </w:pPr>
    </w:p>
    <w:p w:rsidR="006B4C8D" w:rsidRPr="00F365C3" w:rsidRDefault="006B4C8D" w:rsidP="00463A37">
      <w:pPr>
        <w:numPr>
          <w:ilvl w:val="0"/>
          <w:numId w:val="51"/>
        </w:numPr>
        <w:tabs>
          <w:tab w:val="left" w:pos="45"/>
        </w:tabs>
        <w:rPr>
          <w:sz w:val="20"/>
        </w:rPr>
      </w:pPr>
    </w:p>
    <w:p w:rsidR="006B4C8D" w:rsidRPr="00F365C3" w:rsidRDefault="006B4C8D" w:rsidP="00463A37">
      <w:pPr>
        <w:numPr>
          <w:ilvl w:val="0"/>
          <w:numId w:val="51"/>
        </w:numPr>
        <w:tabs>
          <w:tab w:val="left" w:pos="45"/>
        </w:tabs>
        <w:rPr>
          <w:sz w:val="20"/>
        </w:rPr>
      </w:pPr>
    </w:p>
    <w:p w:rsidR="006B4C8D" w:rsidRPr="00C232BB" w:rsidRDefault="006B4C8D" w:rsidP="006B4C8D"/>
    <w:p w:rsidR="00570F7C" w:rsidRPr="00570F7C" w:rsidRDefault="00570F7C" w:rsidP="00570F7C">
      <w:pPr>
        <w:tabs>
          <w:tab w:val="left" w:pos="1050"/>
        </w:tabs>
      </w:pPr>
      <w:r>
        <w:tab/>
      </w:r>
    </w:p>
    <w:p w:rsidR="002F34DA" w:rsidRDefault="002F34DA">
      <w:pPr>
        <w:tabs>
          <w:tab w:val="left" w:pos="1050"/>
        </w:tabs>
        <w:sectPr w:rsidR="002F34DA" w:rsidSect="00145F23">
          <w:headerReference w:type="even" r:id="rId84"/>
          <w:headerReference w:type="default" r:id="rId85"/>
          <w:footerReference w:type="even" r:id="rId86"/>
          <w:footerReference w:type="default" r:id="rId87"/>
          <w:pgSz w:w="11907" w:h="16839" w:code="9"/>
          <w:pgMar w:top="1152" w:right="1152" w:bottom="1152" w:left="1152" w:header="720" w:footer="720" w:gutter="0"/>
          <w:cols w:space="720"/>
          <w:docGrid w:linePitch="360"/>
        </w:sectPr>
      </w:pPr>
    </w:p>
    <w:p w:rsidR="002C402C" w:rsidRDefault="002C402C">
      <w:pPr>
        <w:tabs>
          <w:tab w:val="left" w:pos="1050"/>
        </w:tabs>
        <w:rPr>
          <w:noProof/>
        </w:rPr>
      </w:pPr>
    </w:p>
    <w:p w:rsidR="002C402C" w:rsidRDefault="002C402C">
      <w:pPr>
        <w:spacing w:after="200"/>
        <w:jc w:val="left"/>
        <w:rPr>
          <w:noProof/>
        </w:rPr>
      </w:pPr>
      <w:r>
        <w:rPr>
          <w:noProof/>
        </w:rPr>
        <w:br w:type="page"/>
      </w:r>
    </w:p>
    <w:p w:rsidR="002C402C" w:rsidRDefault="002C402C">
      <w:pPr>
        <w:tabs>
          <w:tab w:val="left" w:pos="1050"/>
        </w:tabs>
      </w:pPr>
    </w:p>
    <w:p w:rsidR="002C402C" w:rsidRDefault="002C402C">
      <w:pPr>
        <w:spacing w:after="200"/>
        <w:jc w:val="left"/>
      </w:pPr>
      <w:r>
        <w:br w:type="page"/>
      </w:r>
    </w:p>
    <w:p w:rsidR="00922EB6" w:rsidRPr="00570F7C" w:rsidRDefault="002C402C">
      <w:pPr>
        <w:tabs>
          <w:tab w:val="left" w:pos="1050"/>
        </w:tabs>
      </w:pPr>
      <w:r>
        <w:rPr>
          <w:noProof/>
        </w:rPr>
        <w:lastRenderedPageBreak/>
        <w:drawing>
          <wp:anchor distT="0" distB="0" distL="114300" distR="114300" simplePos="0" relativeHeight="252555264" behindDoc="1" locked="0" layoutInCell="1" allowOverlap="1" wp14:anchorId="09645A15" wp14:editId="69E09538">
            <wp:simplePos x="0" y="0"/>
            <wp:positionH relativeFrom="column">
              <wp:posOffset>-579120</wp:posOffset>
            </wp:positionH>
            <wp:positionV relativeFrom="paragraph">
              <wp:posOffset>-579120</wp:posOffset>
            </wp:positionV>
            <wp:extent cx="7609840" cy="10706100"/>
            <wp:effectExtent l="0" t="0" r="0" b="0"/>
            <wp:wrapThrough wrapText="bothSides">
              <wp:wrapPolygon edited="0">
                <wp:start x="0" y="0"/>
                <wp:lineTo x="0" y="21562"/>
                <wp:lineTo x="21521" y="21562"/>
                <wp:lineTo x="2152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SSIGL-27.jpg"/>
                    <pic:cNvPicPr/>
                  </pic:nvPicPr>
                  <pic:blipFill>
                    <a:blip r:embed="rId88">
                      <a:extLst>
                        <a:ext uri="{28A0092B-C50C-407E-A947-70E740481C1C}">
                          <a14:useLocalDpi xmlns:a14="http://schemas.microsoft.com/office/drawing/2010/main" val="0"/>
                        </a:ext>
                      </a:extLst>
                    </a:blip>
                    <a:stretch>
                      <a:fillRect/>
                    </a:stretch>
                  </pic:blipFill>
                  <pic:spPr>
                    <a:xfrm>
                      <a:off x="0" y="0"/>
                      <a:ext cx="7609840" cy="10706100"/>
                    </a:xfrm>
                    <a:prstGeom prst="rect">
                      <a:avLst/>
                    </a:prstGeom>
                  </pic:spPr>
                </pic:pic>
              </a:graphicData>
            </a:graphic>
            <wp14:sizeRelH relativeFrom="page">
              <wp14:pctWidth>0</wp14:pctWidth>
            </wp14:sizeRelH>
            <wp14:sizeRelV relativeFrom="page">
              <wp14:pctHeight>0</wp14:pctHeight>
            </wp14:sizeRelV>
          </wp:anchor>
        </w:drawing>
      </w:r>
    </w:p>
    <w:sectPr w:rsidR="00922EB6" w:rsidRPr="00570F7C" w:rsidSect="00145F23">
      <w:headerReference w:type="even" r:id="rId89"/>
      <w:headerReference w:type="default" r:id="rId90"/>
      <w:footerReference w:type="even" r:id="rId91"/>
      <w:footerReference w:type="default" r:id="rId92"/>
      <w:pgSz w:w="11907" w:h="16839" w:code="9"/>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FD7" w:rsidRDefault="00696FD7" w:rsidP="00171025">
      <w:r>
        <w:separator/>
      </w:r>
    </w:p>
  </w:endnote>
  <w:endnote w:type="continuationSeparator" w:id="0">
    <w:p w:rsidR="00696FD7" w:rsidRDefault="00696FD7" w:rsidP="00171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0000000000000000000"/>
    <w:charset w:val="00"/>
    <w:family w:val="roman"/>
    <w:notTrueType/>
    <w:pitch w:val="default"/>
    <w:sig w:usb0="00000003" w:usb1="00000000" w:usb2="00000000" w:usb3="00000000" w:csb0="00000001" w:csb1="00000000"/>
  </w:font>
  <w:font w:name="ISMTZA+CharlotteSansBoldPlain">
    <w:altName w:val="Charlotte Sans Bold Plain"/>
    <w:panose1 w:val="00000000000000000000"/>
    <w:charset w:val="00"/>
    <w:family w:val="swiss"/>
    <w:notTrueType/>
    <w:pitch w:val="default"/>
    <w:sig w:usb0="00000003" w:usb1="00000000" w:usb2="00000000" w:usb3="00000000" w:csb0="00000001" w:csb1="00000000"/>
  </w:font>
  <w:font w:name="FuturaBT-Book">
    <w:altName w:val="Futura Bk BT"/>
    <w:panose1 w:val="00000000000000000000"/>
    <w:charset w:val="4D"/>
    <w:family w:val="auto"/>
    <w:notTrueType/>
    <w:pitch w:val="default"/>
    <w:sig w:usb0="00000003" w:usb1="00000000" w:usb2="00000000" w:usb3="00000000" w:csb0="00000001" w:csb1="00000000"/>
  </w:font>
  <w:font w:name="FuturaBT-Bold">
    <w:altName w:val="Futura Bd BT"/>
    <w:panose1 w:val="00000000000000000000"/>
    <w:charset w:val="4D"/>
    <w:family w:val="auto"/>
    <w:notTrueType/>
    <w:pitch w:val="default"/>
    <w:sig w:usb0="00000003" w:usb1="00000000" w:usb2="00000000" w:usb3="00000000" w:csb0="00000001"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FuturaBT-Heavy">
    <w:altName w:val="Futura Hv BT"/>
    <w:panose1 w:val="00000000000000000000"/>
    <w:charset w:val="4D"/>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PGothic">
    <w:charset w:val="80"/>
    <w:family w:val="swiss"/>
    <w:pitch w:val="variable"/>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407B11">
    <w:pPr>
      <w:framePr w:w="586" w:h="418" w:hRule="exact" w:wrap="notBeside" w:vAnchor="text" w:hAnchor="page" w:x="1081"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7E15B7">
      <w:rPr>
        <w:rFonts w:eastAsia="Calibri"/>
        <w:b/>
        <w:i/>
        <w:noProof/>
        <w:sz w:val="18"/>
      </w:rPr>
      <w:t>vi</w:t>
    </w:r>
    <w:r w:rsidRPr="000F36B1">
      <w:rPr>
        <w:rFonts w:eastAsia="Calibri"/>
        <w:b/>
        <w:i/>
        <w:sz w:val="18"/>
      </w:rPr>
      <w:fldChar w:fldCharType="end"/>
    </w:r>
  </w:p>
  <w:p w:rsidR="00DD39EB" w:rsidRPr="00403EC8" w:rsidRDefault="00DD39EB" w:rsidP="00407B11">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6C7952" w:rsidRDefault="00DD39EB" w:rsidP="009162D1">
    <w:pPr>
      <w:framePr w:w="586" w:h="418" w:hRule="exact" w:wrap="notBeside" w:vAnchor="text" w:hAnchor="page" w:x="10273" w:y="71"/>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7E15B7">
      <w:rPr>
        <w:rFonts w:eastAsia="Calibri"/>
        <w:b/>
        <w:i/>
        <w:noProof/>
        <w:sz w:val="18"/>
      </w:rPr>
      <w:t>125</w:t>
    </w:r>
    <w:r w:rsidRPr="006C7952">
      <w:rPr>
        <w:rFonts w:eastAsia="Calibri"/>
        <w:b/>
        <w:i/>
        <w:sz w:val="18"/>
      </w:rPr>
      <w:fldChar w:fldCharType="end"/>
    </w:r>
  </w:p>
  <w:p w:rsidR="00DD39EB" w:rsidRPr="006C7952" w:rsidRDefault="00DD39EB" w:rsidP="009162D1">
    <w:pPr>
      <w:pBdr>
        <w:top w:val="single" w:sz="18" w:space="0" w:color="00B0F0"/>
      </w:pBdr>
      <w:tabs>
        <w:tab w:val="center" w:pos="4680"/>
        <w:tab w:val="right" w:pos="9360"/>
      </w:tabs>
      <w:jc w:val="center"/>
      <w:rPr>
        <w:rFonts w:ascii="Arial Black" w:hAnsi="Arial Black"/>
        <w:b/>
        <w:i/>
        <w:iCs/>
        <w:color w:val="00B050"/>
        <w:sz w:val="18"/>
      </w:rPr>
    </w:pPr>
    <w:r w:rsidRPr="006C7952">
      <w:rPr>
        <w:rFonts w:ascii="Arial Black" w:hAnsi="Arial Black"/>
        <w:b/>
        <w:i/>
        <w:iCs/>
        <w:color w:val="00B050"/>
        <w:sz w:val="18"/>
      </w:rPr>
      <w:t xml:space="preserve">SSIGL 27: Contract Administration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735622">
    <w:pPr>
      <w:framePr w:w="586" w:h="418" w:hRule="exact" w:wrap="notBeside" w:vAnchor="text" w:hAnchor="page" w:x="1081"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7E15B7">
      <w:rPr>
        <w:rFonts w:eastAsia="Calibri"/>
        <w:b/>
        <w:i/>
        <w:noProof/>
        <w:sz w:val="18"/>
      </w:rPr>
      <w:t>130</w:t>
    </w:r>
    <w:r w:rsidRPr="000F36B1">
      <w:rPr>
        <w:rFonts w:eastAsia="Calibri"/>
        <w:b/>
        <w:i/>
        <w:sz w:val="18"/>
      </w:rPr>
      <w:fldChar w:fldCharType="end"/>
    </w:r>
  </w:p>
  <w:p w:rsidR="00DD39EB" w:rsidRPr="00403EC8" w:rsidRDefault="00DD39EB" w:rsidP="00AB091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6C7952" w:rsidRDefault="00DD39EB" w:rsidP="00A57D3E">
    <w:pPr>
      <w:framePr w:w="586" w:h="418" w:hRule="exact" w:wrap="notBeside" w:vAnchor="text" w:hAnchor="page" w:x="15097" w:y="119"/>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7E15B7">
      <w:rPr>
        <w:rFonts w:eastAsia="Calibri"/>
        <w:b/>
        <w:i/>
        <w:noProof/>
        <w:sz w:val="18"/>
      </w:rPr>
      <w:t>131</w:t>
    </w:r>
    <w:r w:rsidRPr="006C7952">
      <w:rPr>
        <w:rFonts w:eastAsia="Calibri"/>
        <w:b/>
        <w:i/>
        <w:sz w:val="18"/>
      </w:rPr>
      <w:fldChar w:fldCharType="end"/>
    </w:r>
  </w:p>
  <w:p w:rsidR="00DD39EB" w:rsidRPr="006C7952" w:rsidRDefault="00DD39EB" w:rsidP="0031708C">
    <w:pPr>
      <w:pBdr>
        <w:top w:val="single" w:sz="18" w:space="0" w:color="00B0F0"/>
      </w:pBdr>
      <w:tabs>
        <w:tab w:val="center" w:pos="4680"/>
        <w:tab w:val="right" w:pos="9360"/>
      </w:tabs>
      <w:jc w:val="center"/>
      <w:rPr>
        <w:rFonts w:ascii="Arial Black" w:hAnsi="Arial Black"/>
        <w:b/>
        <w:i/>
        <w:iCs/>
        <w:color w:val="00B050"/>
        <w:sz w:val="18"/>
      </w:rPr>
    </w:pPr>
    <w:r w:rsidRPr="006C7952">
      <w:rPr>
        <w:rFonts w:ascii="Arial Black" w:hAnsi="Arial Black"/>
        <w:b/>
        <w:i/>
        <w:iCs/>
        <w:color w:val="00B050"/>
        <w:sz w:val="18"/>
      </w:rPr>
      <w:t xml:space="preserve">SSIGL 27: Contract Administration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735622">
    <w:pPr>
      <w:framePr w:w="586" w:h="418" w:hRule="exact" w:wrap="notBeside" w:vAnchor="text" w:hAnchor="page" w:x="1081"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7E15B7">
      <w:rPr>
        <w:rFonts w:eastAsia="Calibri"/>
        <w:b/>
        <w:i/>
        <w:noProof/>
        <w:sz w:val="18"/>
      </w:rPr>
      <w:t>138</w:t>
    </w:r>
    <w:r w:rsidRPr="000F36B1">
      <w:rPr>
        <w:rFonts w:eastAsia="Calibri"/>
        <w:b/>
        <w:i/>
        <w:sz w:val="18"/>
      </w:rPr>
      <w:fldChar w:fldCharType="end"/>
    </w:r>
  </w:p>
  <w:p w:rsidR="00DD39EB" w:rsidRPr="00403EC8" w:rsidRDefault="00DD39EB" w:rsidP="00AB091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6C7952" w:rsidRDefault="00DD39EB" w:rsidP="00A57D3E">
    <w:pPr>
      <w:framePr w:w="586" w:h="418" w:hRule="exact" w:wrap="notBeside" w:vAnchor="text" w:hAnchor="page" w:x="10273" w:y="71"/>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7E15B7">
      <w:rPr>
        <w:rFonts w:eastAsia="Calibri"/>
        <w:b/>
        <w:i/>
        <w:noProof/>
        <w:sz w:val="18"/>
      </w:rPr>
      <w:t>137</w:t>
    </w:r>
    <w:r w:rsidRPr="006C7952">
      <w:rPr>
        <w:rFonts w:eastAsia="Calibri"/>
        <w:b/>
        <w:i/>
        <w:sz w:val="18"/>
      </w:rPr>
      <w:fldChar w:fldCharType="end"/>
    </w:r>
  </w:p>
  <w:p w:rsidR="00DD39EB" w:rsidRPr="006C7952" w:rsidRDefault="00DD39EB" w:rsidP="00A57D3E">
    <w:pPr>
      <w:pBdr>
        <w:top w:val="single" w:sz="18" w:space="0" w:color="00B0F0"/>
      </w:pBdr>
      <w:tabs>
        <w:tab w:val="center" w:pos="4680"/>
        <w:tab w:val="right" w:pos="9360"/>
      </w:tabs>
      <w:jc w:val="center"/>
      <w:rPr>
        <w:rFonts w:ascii="Arial Black" w:hAnsi="Arial Black"/>
        <w:b/>
        <w:i/>
        <w:iCs/>
        <w:color w:val="00B050"/>
        <w:sz w:val="18"/>
      </w:rPr>
    </w:pPr>
    <w:r w:rsidRPr="006C7952">
      <w:rPr>
        <w:rFonts w:ascii="Arial Black" w:hAnsi="Arial Black"/>
        <w:b/>
        <w:i/>
        <w:iCs/>
        <w:color w:val="00B050"/>
        <w:sz w:val="18"/>
      </w:rPr>
      <w:t xml:space="preserve">SSIGL 27: Contract Administration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735622">
    <w:pPr>
      <w:framePr w:w="586" w:h="418" w:hRule="exact" w:wrap="notBeside" w:vAnchor="text" w:hAnchor="page" w:x="1081"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Pr>
        <w:rFonts w:eastAsia="Calibri"/>
        <w:b/>
        <w:i/>
        <w:noProof/>
        <w:sz w:val="18"/>
      </w:rPr>
      <w:t>138</w:t>
    </w:r>
    <w:r w:rsidRPr="000F36B1">
      <w:rPr>
        <w:rFonts w:eastAsia="Calibri"/>
        <w:b/>
        <w:i/>
        <w:sz w:val="18"/>
      </w:rPr>
      <w:fldChar w:fldCharType="end"/>
    </w:r>
  </w:p>
  <w:p w:rsidR="00DD39EB" w:rsidRPr="00403EC8" w:rsidRDefault="00DD39EB" w:rsidP="00AB091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A77453">
    <w:pPr>
      <w:framePr w:w="586" w:h="418" w:hRule="exact" w:wrap="notBeside" w:vAnchor="text" w:hAnchor="page" w:x="15061" w:y="107"/>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7E15B7">
      <w:rPr>
        <w:rFonts w:eastAsia="Calibri"/>
        <w:b/>
        <w:i/>
        <w:noProof/>
        <w:sz w:val="18"/>
      </w:rPr>
      <w:t>139</w:t>
    </w:r>
    <w:r w:rsidRPr="000F36B1">
      <w:rPr>
        <w:rFonts w:eastAsia="Calibri"/>
        <w:b/>
        <w:i/>
        <w:sz w:val="18"/>
      </w:rPr>
      <w:fldChar w:fldCharType="end"/>
    </w:r>
  </w:p>
  <w:p w:rsidR="00DD39EB" w:rsidRPr="00403EC8" w:rsidRDefault="00DD39EB" w:rsidP="00A7745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735622">
    <w:pPr>
      <w:framePr w:w="586" w:h="418" w:hRule="exact" w:wrap="notBeside" w:vAnchor="text" w:hAnchor="page" w:x="1081"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7E15B7">
      <w:rPr>
        <w:rFonts w:eastAsia="Calibri"/>
        <w:b/>
        <w:i/>
        <w:noProof/>
        <w:sz w:val="18"/>
      </w:rPr>
      <w:t>140</w:t>
    </w:r>
    <w:r w:rsidRPr="000F36B1">
      <w:rPr>
        <w:rFonts w:eastAsia="Calibri"/>
        <w:b/>
        <w:i/>
        <w:sz w:val="18"/>
      </w:rPr>
      <w:fldChar w:fldCharType="end"/>
    </w:r>
  </w:p>
  <w:p w:rsidR="00DD39EB" w:rsidRPr="00403EC8" w:rsidRDefault="00DD39EB" w:rsidP="00AB091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6C7952" w:rsidRDefault="00DD39EB" w:rsidP="00FB18BC">
    <w:pPr>
      <w:framePr w:w="586" w:h="418" w:hRule="exact" w:wrap="notBeside" w:vAnchor="text" w:hAnchor="page" w:x="10273" w:y="71"/>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7E15B7">
      <w:rPr>
        <w:rFonts w:eastAsia="Calibri"/>
        <w:b/>
        <w:i/>
        <w:noProof/>
        <w:sz w:val="18"/>
      </w:rPr>
      <w:t>141</w:t>
    </w:r>
    <w:r w:rsidRPr="006C7952">
      <w:rPr>
        <w:rFonts w:eastAsia="Calibri"/>
        <w:b/>
        <w:i/>
        <w:sz w:val="18"/>
      </w:rPr>
      <w:fldChar w:fldCharType="end"/>
    </w:r>
  </w:p>
  <w:p w:rsidR="00DD39EB" w:rsidRPr="006C7952" w:rsidRDefault="00DD39EB" w:rsidP="00FB18BC">
    <w:pPr>
      <w:pBdr>
        <w:top w:val="single" w:sz="18" w:space="0" w:color="00B0F0"/>
      </w:pBdr>
      <w:tabs>
        <w:tab w:val="center" w:pos="4680"/>
        <w:tab w:val="right" w:pos="9360"/>
      </w:tabs>
      <w:jc w:val="center"/>
      <w:rPr>
        <w:rFonts w:ascii="Arial Black" w:hAnsi="Arial Black"/>
        <w:b/>
        <w:i/>
        <w:iCs/>
        <w:color w:val="00B050"/>
        <w:sz w:val="18"/>
      </w:rPr>
    </w:pPr>
    <w:r w:rsidRPr="006C7952">
      <w:rPr>
        <w:rFonts w:ascii="Arial Black" w:hAnsi="Arial Black"/>
        <w:b/>
        <w:i/>
        <w:iCs/>
        <w:color w:val="00B050"/>
        <w:sz w:val="18"/>
      </w:rPr>
      <w:t xml:space="preserve">SSIGL 27: Contract Administration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735622">
    <w:pPr>
      <w:framePr w:w="586" w:h="418" w:hRule="exact" w:wrap="notBeside" w:vAnchor="text" w:hAnchor="page" w:x="1081"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7E15B7">
      <w:rPr>
        <w:rFonts w:eastAsia="Calibri"/>
        <w:b/>
        <w:i/>
        <w:noProof/>
        <w:sz w:val="18"/>
      </w:rPr>
      <w:t>144</w:t>
    </w:r>
    <w:r w:rsidRPr="000F36B1">
      <w:rPr>
        <w:rFonts w:eastAsia="Calibri"/>
        <w:b/>
        <w:i/>
        <w:sz w:val="18"/>
      </w:rPr>
      <w:fldChar w:fldCharType="end"/>
    </w:r>
  </w:p>
  <w:p w:rsidR="00DD39EB" w:rsidRPr="00403EC8" w:rsidRDefault="00DD39EB" w:rsidP="00AB091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6C7952" w:rsidRDefault="00DD39EB" w:rsidP="00407B11">
    <w:pPr>
      <w:framePr w:w="586" w:h="418" w:hRule="exact" w:wrap="notBeside" w:vAnchor="text" w:hAnchor="page" w:x="10273" w:y="71"/>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7E15B7">
      <w:rPr>
        <w:rFonts w:eastAsia="Calibri"/>
        <w:b/>
        <w:i/>
        <w:noProof/>
        <w:sz w:val="18"/>
      </w:rPr>
      <w:t>v</w:t>
    </w:r>
    <w:r w:rsidRPr="006C7952">
      <w:rPr>
        <w:rFonts w:eastAsia="Calibri"/>
        <w:b/>
        <w:i/>
        <w:sz w:val="18"/>
      </w:rPr>
      <w:fldChar w:fldCharType="end"/>
    </w:r>
  </w:p>
  <w:p w:rsidR="00DD39EB" w:rsidRPr="006C7952" w:rsidRDefault="00DD39EB" w:rsidP="00407B11">
    <w:pPr>
      <w:pBdr>
        <w:top w:val="single" w:sz="18" w:space="0" w:color="00B0F0"/>
      </w:pBdr>
      <w:tabs>
        <w:tab w:val="center" w:pos="4680"/>
        <w:tab w:val="right" w:pos="9360"/>
      </w:tabs>
      <w:jc w:val="center"/>
      <w:rPr>
        <w:rFonts w:ascii="Arial Black" w:hAnsi="Arial Black"/>
        <w:b/>
        <w:i/>
        <w:iCs/>
        <w:color w:val="00B050"/>
        <w:sz w:val="18"/>
      </w:rPr>
    </w:pPr>
    <w:r w:rsidRPr="006C7952">
      <w:rPr>
        <w:rFonts w:ascii="Arial Black" w:hAnsi="Arial Black"/>
        <w:b/>
        <w:i/>
        <w:iCs/>
        <w:color w:val="00B050"/>
        <w:sz w:val="18"/>
      </w:rPr>
      <w:t xml:space="preserve">SSIGL 27: Contract Administration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FB18BC">
    <w:pPr>
      <w:framePr w:w="586" w:h="418" w:hRule="exact" w:wrap="notBeside" w:vAnchor="text" w:hAnchor="page" w:x="1081"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Pr>
        <w:rFonts w:eastAsia="Calibri"/>
        <w:b/>
        <w:i/>
        <w:noProof/>
        <w:sz w:val="18"/>
      </w:rPr>
      <w:t>141</w:t>
    </w:r>
    <w:r w:rsidRPr="000F36B1">
      <w:rPr>
        <w:rFonts w:eastAsia="Calibri"/>
        <w:b/>
        <w:i/>
        <w:sz w:val="18"/>
      </w:rPr>
      <w:fldChar w:fldCharType="end"/>
    </w:r>
  </w:p>
  <w:p w:rsidR="00DD39EB" w:rsidRPr="00403EC8" w:rsidRDefault="00DD39EB" w:rsidP="00FB18BC">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DA78BB">
    <w:pPr>
      <w:framePr w:w="586" w:h="418" w:hRule="exact" w:wrap="notBeside" w:vAnchor="text" w:hAnchor="page" w:x="1081"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7E15B7">
      <w:rPr>
        <w:rFonts w:eastAsia="Calibri"/>
        <w:b/>
        <w:i/>
        <w:noProof/>
        <w:sz w:val="18"/>
      </w:rPr>
      <w:t>143</w:t>
    </w:r>
    <w:r w:rsidRPr="000F36B1">
      <w:rPr>
        <w:rFonts w:eastAsia="Calibri"/>
        <w:b/>
        <w:i/>
        <w:sz w:val="18"/>
      </w:rPr>
      <w:fldChar w:fldCharType="end"/>
    </w:r>
  </w:p>
  <w:p w:rsidR="00DD39EB" w:rsidRPr="00403EC8" w:rsidRDefault="00DD39EB" w:rsidP="00DA78BB">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735622">
    <w:pPr>
      <w:framePr w:w="586" w:h="418" w:hRule="exact" w:wrap="notBeside" w:vAnchor="text" w:hAnchor="page" w:x="1081"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Pr>
        <w:rFonts w:eastAsia="Calibri"/>
        <w:b/>
        <w:i/>
        <w:noProof/>
        <w:sz w:val="18"/>
      </w:rPr>
      <w:t>144</w:t>
    </w:r>
    <w:r w:rsidRPr="000F36B1">
      <w:rPr>
        <w:rFonts w:eastAsia="Calibri"/>
        <w:b/>
        <w:i/>
        <w:sz w:val="18"/>
      </w:rPr>
      <w:fldChar w:fldCharType="end"/>
    </w:r>
  </w:p>
  <w:p w:rsidR="00DD39EB" w:rsidRPr="00403EC8" w:rsidRDefault="00DD39EB" w:rsidP="00AB091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A77453">
    <w:pPr>
      <w:framePr w:w="586" w:h="418" w:hRule="exact" w:wrap="notBeside" w:vAnchor="text" w:hAnchor="page" w:x="15061" w:y="71"/>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7E15B7">
      <w:rPr>
        <w:rFonts w:eastAsia="Calibri"/>
        <w:b/>
        <w:i/>
        <w:noProof/>
        <w:sz w:val="18"/>
      </w:rPr>
      <w:t>145</w:t>
    </w:r>
    <w:r w:rsidRPr="000F36B1">
      <w:rPr>
        <w:rFonts w:eastAsia="Calibri"/>
        <w:b/>
        <w:i/>
        <w:sz w:val="18"/>
      </w:rPr>
      <w:fldChar w:fldCharType="end"/>
    </w:r>
  </w:p>
  <w:p w:rsidR="00DD39EB" w:rsidRPr="00403EC8" w:rsidRDefault="00DD39EB" w:rsidP="00A7745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735622">
    <w:pPr>
      <w:framePr w:w="586" w:h="418" w:hRule="exact" w:wrap="notBeside" w:vAnchor="text" w:hAnchor="page" w:x="1081"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7E15B7">
      <w:rPr>
        <w:rFonts w:eastAsia="Calibri"/>
        <w:b/>
        <w:i/>
        <w:noProof/>
        <w:sz w:val="18"/>
      </w:rPr>
      <w:t>146</w:t>
    </w:r>
    <w:r w:rsidRPr="000F36B1">
      <w:rPr>
        <w:rFonts w:eastAsia="Calibri"/>
        <w:b/>
        <w:i/>
        <w:sz w:val="18"/>
      </w:rPr>
      <w:fldChar w:fldCharType="end"/>
    </w:r>
  </w:p>
  <w:p w:rsidR="00DD39EB" w:rsidRPr="00403EC8" w:rsidRDefault="00DD39EB" w:rsidP="00AB091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A15DF5">
    <w:pPr>
      <w:framePr w:w="586" w:h="418" w:hRule="exact" w:wrap="notBeside" w:vAnchor="text" w:hAnchor="page" w:x="10201" w:y="83"/>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7E15B7">
      <w:rPr>
        <w:rFonts w:eastAsia="Calibri"/>
        <w:b/>
        <w:i/>
        <w:noProof/>
        <w:sz w:val="18"/>
      </w:rPr>
      <w:t>147</w:t>
    </w:r>
    <w:r w:rsidRPr="000F36B1">
      <w:rPr>
        <w:rFonts w:eastAsia="Calibri"/>
        <w:b/>
        <w:i/>
        <w:sz w:val="18"/>
      </w:rPr>
      <w:fldChar w:fldCharType="end"/>
    </w:r>
  </w:p>
  <w:p w:rsidR="00DD39EB" w:rsidRPr="00403EC8" w:rsidRDefault="00DD39EB" w:rsidP="00DA78BB">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735622">
    <w:pPr>
      <w:framePr w:w="586" w:h="418" w:hRule="exact" w:wrap="notBeside" w:vAnchor="text" w:hAnchor="page" w:x="1081"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7E15B7">
      <w:rPr>
        <w:rFonts w:eastAsia="Calibri"/>
        <w:b/>
        <w:i/>
        <w:noProof/>
        <w:sz w:val="18"/>
      </w:rPr>
      <w:t>148</w:t>
    </w:r>
    <w:r w:rsidRPr="000F36B1">
      <w:rPr>
        <w:rFonts w:eastAsia="Calibri"/>
        <w:b/>
        <w:i/>
        <w:sz w:val="18"/>
      </w:rPr>
      <w:fldChar w:fldCharType="end"/>
    </w:r>
  </w:p>
  <w:p w:rsidR="00DD39EB" w:rsidRPr="00403EC8" w:rsidRDefault="00DD39EB" w:rsidP="00AB091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A15DF5">
    <w:pPr>
      <w:framePr w:w="586" w:h="418" w:hRule="exact" w:wrap="notBeside" w:vAnchor="text" w:hAnchor="page" w:x="15073" w:y="83"/>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Pr>
        <w:rFonts w:eastAsia="Calibri"/>
        <w:b/>
        <w:i/>
        <w:noProof/>
        <w:sz w:val="18"/>
      </w:rPr>
      <w:t>147</w:t>
    </w:r>
    <w:r w:rsidRPr="000F36B1">
      <w:rPr>
        <w:rFonts w:eastAsia="Calibri"/>
        <w:b/>
        <w:i/>
        <w:sz w:val="18"/>
      </w:rPr>
      <w:fldChar w:fldCharType="end"/>
    </w:r>
  </w:p>
  <w:p w:rsidR="00DD39EB" w:rsidRPr="00403EC8" w:rsidRDefault="00DD39EB" w:rsidP="00A15DF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735622">
    <w:pPr>
      <w:framePr w:w="586" w:h="418" w:hRule="exact" w:wrap="notBeside" w:vAnchor="text" w:hAnchor="page" w:x="1081"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Pr>
        <w:rFonts w:eastAsia="Calibri"/>
        <w:b/>
        <w:i/>
        <w:noProof/>
        <w:sz w:val="18"/>
      </w:rPr>
      <w:t>148</w:t>
    </w:r>
    <w:r w:rsidRPr="000F36B1">
      <w:rPr>
        <w:rFonts w:eastAsia="Calibri"/>
        <w:b/>
        <w:i/>
        <w:sz w:val="18"/>
      </w:rPr>
      <w:fldChar w:fldCharType="end"/>
    </w:r>
  </w:p>
  <w:p w:rsidR="00DD39EB" w:rsidRPr="00403EC8" w:rsidRDefault="00DD39EB" w:rsidP="00AB091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2F34DA">
    <w:pPr>
      <w:framePr w:w="586" w:h="418" w:hRule="exact" w:wrap="notBeside" w:vAnchor="text" w:hAnchor="page" w:x="10201" w:y="83"/>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7E15B7">
      <w:rPr>
        <w:rFonts w:eastAsia="Calibri"/>
        <w:b/>
        <w:i/>
        <w:noProof/>
        <w:sz w:val="18"/>
      </w:rPr>
      <w:t>149</w:t>
    </w:r>
    <w:r w:rsidRPr="000F36B1">
      <w:rPr>
        <w:rFonts w:eastAsia="Calibri"/>
        <w:b/>
        <w:i/>
        <w:sz w:val="18"/>
      </w:rPr>
      <w:fldChar w:fldCharType="end"/>
    </w:r>
  </w:p>
  <w:p w:rsidR="00DD39EB" w:rsidRPr="00403EC8" w:rsidRDefault="00DD39EB" w:rsidP="002F34DA">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735622">
    <w:pPr>
      <w:framePr w:w="586" w:h="418" w:hRule="exact" w:wrap="notBeside" w:vAnchor="text" w:hAnchor="page" w:x="1081"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7E15B7">
      <w:rPr>
        <w:rFonts w:eastAsia="Calibri"/>
        <w:b/>
        <w:i/>
        <w:noProof/>
        <w:sz w:val="18"/>
      </w:rPr>
      <w:t>xiv</w:t>
    </w:r>
    <w:r w:rsidRPr="000F36B1">
      <w:rPr>
        <w:rFonts w:eastAsia="Calibri"/>
        <w:b/>
        <w:i/>
        <w:sz w:val="18"/>
      </w:rPr>
      <w:fldChar w:fldCharType="end"/>
    </w:r>
  </w:p>
  <w:p w:rsidR="00DD39EB" w:rsidRPr="00403EC8" w:rsidRDefault="00DD39EB" w:rsidP="00AB091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2F34DA" w:rsidRDefault="00DD39EB" w:rsidP="002F34DA">
    <w:pPr>
      <w:pStyle w:val="Footer"/>
      <w:rPr>
        <w:rStyle w:val="Emphasis"/>
        <w:i w:val="0"/>
        <w:iCs w:val="0"/>
      </w:rPr>
    </w:pPr>
    <w:r w:rsidRPr="002F34DA">
      <w:rPr>
        <w:rStyle w:val="Emphasis"/>
        <w:i w:val="0"/>
        <w:iCs w:val="0"/>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2C402C" w:rsidRDefault="00DD39EB" w:rsidP="002C402C">
    <w:pPr>
      <w:pStyle w:val="Footer"/>
      <w:rPr>
        <w:rStyle w:val="Emphasis"/>
        <w:i w:val="0"/>
        <w:iCs w:val="0"/>
      </w:rPr>
    </w:pPr>
    <w:r w:rsidRPr="002C402C">
      <w:rPr>
        <w:rStyle w:val="Emphasis"/>
        <w:i w:val="0"/>
        <w:iCs w:val="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6C7952" w:rsidRDefault="00DD39EB" w:rsidP="006C7952">
    <w:pPr>
      <w:framePr w:w="586" w:h="418" w:hRule="exact" w:wrap="notBeside" w:vAnchor="text" w:hAnchor="page" w:x="10273" w:y="71"/>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7E15B7">
      <w:rPr>
        <w:rFonts w:eastAsia="Calibri"/>
        <w:b/>
        <w:i/>
        <w:noProof/>
        <w:sz w:val="18"/>
      </w:rPr>
      <w:t>xv</w:t>
    </w:r>
    <w:r w:rsidRPr="006C7952">
      <w:rPr>
        <w:rFonts w:eastAsia="Calibri"/>
        <w:b/>
        <w:i/>
        <w:sz w:val="18"/>
      </w:rPr>
      <w:fldChar w:fldCharType="end"/>
    </w:r>
  </w:p>
  <w:p w:rsidR="00DD39EB" w:rsidRPr="006C7952" w:rsidRDefault="00DD39EB" w:rsidP="006C7952">
    <w:pPr>
      <w:pBdr>
        <w:top w:val="single" w:sz="18" w:space="0" w:color="00B0F0"/>
      </w:pBdr>
      <w:tabs>
        <w:tab w:val="center" w:pos="4680"/>
        <w:tab w:val="right" w:pos="9360"/>
      </w:tabs>
      <w:jc w:val="center"/>
      <w:rPr>
        <w:rFonts w:ascii="Arial Black" w:hAnsi="Arial Black"/>
        <w:b/>
        <w:i/>
        <w:iCs/>
        <w:color w:val="00B050"/>
        <w:sz w:val="18"/>
      </w:rPr>
    </w:pPr>
    <w:r w:rsidRPr="006C7952">
      <w:rPr>
        <w:rFonts w:ascii="Arial Black" w:hAnsi="Arial Black"/>
        <w:b/>
        <w:i/>
        <w:iCs/>
        <w:color w:val="00B050"/>
        <w:sz w:val="18"/>
      </w:rPr>
      <w:t xml:space="preserve">SSIGL 27: Contract Administration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735622">
    <w:pPr>
      <w:framePr w:w="586" w:h="418" w:hRule="exact" w:wrap="notBeside" w:vAnchor="text" w:hAnchor="page" w:x="1081"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7E15B7">
      <w:rPr>
        <w:rFonts w:eastAsia="Calibri"/>
        <w:b/>
        <w:i/>
        <w:noProof/>
        <w:sz w:val="18"/>
      </w:rPr>
      <w:t>2</w:t>
    </w:r>
    <w:r w:rsidRPr="000F36B1">
      <w:rPr>
        <w:rFonts w:eastAsia="Calibri"/>
        <w:b/>
        <w:i/>
        <w:sz w:val="18"/>
      </w:rPr>
      <w:fldChar w:fldCharType="end"/>
    </w:r>
  </w:p>
  <w:p w:rsidR="00DD39EB" w:rsidRPr="00403EC8" w:rsidRDefault="00DD39EB" w:rsidP="00AB091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6C7952" w:rsidRDefault="00DD39EB" w:rsidP="006C7952">
    <w:pPr>
      <w:framePr w:w="586" w:h="418" w:hRule="exact" w:wrap="notBeside" w:vAnchor="text" w:hAnchor="page" w:x="10273" w:y="71"/>
      <w:tabs>
        <w:tab w:val="center" w:pos="4680"/>
        <w:tab w:val="right" w:pos="9360"/>
      </w:tabs>
      <w:ind w:left="90"/>
      <w:jc w:val="center"/>
      <w:rPr>
        <w:rFonts w:eastAsia="Calibri"/>
        <w:b/>
        <w:i/>
        <w:sz w:val="18"/>
      </w:rPr>
    </w:pPr>
    <w:r w:rsidRPr="006C7952">
      <w:rPr>
        <w:rFonts w:eastAsia="Calibri"/>
        <w:b/>
        <w:i/>
        <w:sz w:val="18"/>
      </w:rPr>
      <w:fldChar w:fldCharType="begin"/>
    </w:r>
    <w:r w:rsidRPr="006C7952">
      <w:rPr>
        <w:rFonts w:eastAsia="Calibri"/>
        <w:b/>
        <w:i/>
        <w:sz w:val="18"/>
      </w:rPr>
      <w:instrText xml:space="preserve">PAGE  </w:instrText>
    </w:r>
    <w:r w:rsidRPr="006C7952">
      <w:rPr>
        <w:rFonts w:eastAsia="Calibri"/>
        <w:b/>
        <w:i/>
        <w:sz w:val="18"/>
      </w:rPr>
      <w:fldChar w:fldCharType="separate"/>
    </w:r>
    <w:r w:rsidR="007E15B7">
      <w:rPr>
        <w:rFonts w:eastAsia="Calibri"/>
        <w:b/>
        <w:i/>
        <w:noProof/>
        <w:sz w:val="18"/>
      </w:rPr>
      <w:t>1</w:t>
    </w:r>
    <w:r w:rsidRPr="006C7952">
      <w:rPr>
        <w:rFonts w:eastAsia="Calibri"/>
        <w:b/>
        <w:i/>
        <w:sz w:val="18"/>
      </w:rPr>
      <w:fldChar w:fldCharType="end"/>
    </w:r>
  </w:p>
  <w:p w:rsidR="00DD39EB" w:rsidRPr="006C7952" w:rsidRDefault="00DD39EB" w:rsidP="006C7952">
    <w:pPr>
      <w:pBdr>
        <w:top w:val="single" w:sz="18" w:space="0" w:color="00B0F0"/>
      </w:pBdr>
      <w:tabs>
        <w:tab w:val="center" w:pos="4680"/>
        <w:tab w:val="right" w:pos="9360"/>
      </w:tabs>
      <w:jc w:val="center"/>
      <w:rPr>
        <w:rFonts w:ascii="Arial Black" w:hAnsi="Arial Black"/>
        <w:b/>
        <w:i/>
        <w:iCs/>
        <w:color w:val="00B050"/>
        <w:sz w:val="18"/>
      </w:rPr>
    </w:pPr>
    <w:r w:rsidRPr="006C7952">
      <w:rPr>
        <w:rFonts w:ascii="Arial Black" w:hAnsi="Arial Black"/>
        <w:b/>
        <w:i/>
        <w:iCs/>
        <w:color w:val="00B050"/>
        <w:sz w:val="18"/>
      </w:rPr>
      <w:t xml:space="preserve">SSIGL 27: Contract Administration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735622">
    <w:pPr>
      <w:framePr w:w="586" w:h="418" w:hRule="exact" w:wrap="notBeside" w:vAnchor="text" w:hAnchor="page" w:x="1081"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7E15B7">
      <w:rPr>
        <w:rFonts w:eastAsia="Calibri"/>
        <w:b/>
        <w:i/>
        <w:noProof/>
        <w:sz w:val="18"/>
      </w:rPr>
      <w:t>120</w:t>
    </w:r>
    <w:r w:rsidRPr="000F36B1">
      <w:rPr>
        <w:rFonts w:eastAsia="Calibri"/>
        <w:b/>
        <w:i/>
        <w:sz w:val="18"/>
      </w:rPr>
      <w:fldChar w:fldCharType="end"/>
    </w:r>
  </w:p>
  <w:p w:rsidR="00DD39EB" w:rsidRPr="00403EC8" w:rsidRDefault="00DD39EB" w:rsidP="00AB091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AA6908">
    <w:pPr>
      <w:framePr w:w="586" w:h="418" w:hRule="exact" w:wrap="notBeside" w:vAnchor="text" w:hAnchor="page" w:x="15109" w:y="131"/>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7E15B7">
      <w:rPr>
        <w:rFonts w:eastAsia="Calibri"/>
        <w:b/>
        <w:i/>
        <w:noProof/>
        <w:sz w:val="18"/>
      </w:rPr>
      <w:t>121</w:t>
    </w:r>
    <w:r w:rsidRPr="000F36B1">
      <w:rPr>
        <w:rFonts w:eastAsia="Calibri"/>
        <w:b/>
        <w:i/>
        <w:sz w:val="18"/>
      </w:rPr>
      <w:fldChar w:fldCharType="end"/>
    </w:r>
  </w:p>
  <w:p w:rsidR="00DD39EB" w:rsidRPr="00403EC8" w:rsidRDefault="00DD39EB" w:rsidP="00AA6908">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0F36B1" w:rsidRDefault="00DD39EB" w:rsidP="00735622">
    <w:pPr>
      <w:framePr w:w="586" w:h="418" w:hRule="exact" w:wrap="notBeside" w:vAnchor="text" w:hAnchor="page" w:x="1081"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7E15B7">
      <w:rPr>
        <w:rFonts w:eastAsia="Calibri"/>
        <w:b/>
        <w:i/>
        <w:noProof/>
        <w:sz w:val="18"/>
      </w:rPr>
      <w:t>126</w:t>
    </w:r>
    <w:r w:rsidRPr="000F36B1">
      <w:rPr>
        <w:rFonts w:eastAsia="Calibri"/>
        <w:b/>
        <w:i/>
        <w:sz w:val="18"/>
      </w:rPr>
      <w:fldChar w:fldCharType="end"/>
    </w:r>
  </w:p>
  <w:p w:rsidR="00DD39EB" w:rsidRPr="00403EC8" w:rsidRDefault="00DD39EB" w:rsidP="00AB091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AB0915">
      <w:rPr>
        <w:rStyle w:val="Emphasis"/>
        <w:rFonts w:ascii="Arial Black" w:hAnsi="Arial Black"/>
        <w:b/>
        <w:color w:val="00B050"/>
        <w:sz w:val="18"/>
      </w:rPr>
      <w:t xml:space="preserve"> 27: Contract Administration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FD7" w:rsidRDefault="00696FD7" w:rsidP="00171025">
      <w:r>
        <w:separator/>
      </w:r>
    </w:p>
  </w:footnote>
  <w:footnote w:type="continuationSeparator" w:id="0">
    <w:p w:rsidR="00696FD7" w:rsidRDefault="00696FD7" w:rsidP="001710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CF5B5B" w:rsidRDefault="00DD39EB" w:rsidP="00CF5B5B">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CF5B5B">
      <w:rPr>
        <w:rFonts w:ascii="Arial Black" w:eastAsia="Calibri" w:hAnsi="Arial Black"/>
        <w:b/>
        <w:i/>
        <w:iCs/>
        <w:color w:val="00B050"/>
        <w:sz w:val="18"/>
      </w:rPr>
      <w:t>National Guidelines for Small Scale Irrigation Development</w:t>
    </w:r>
    <w:r w:rsidRPr="00CF5B5B">
      <w:rPr>
        <w:rFonts w:ascii="Arial Black" w:eastAsia="Calibri" w:hAnsi="Arial Black"/>
        <w:b/>
        <w:i/>
        <w:iCs/>
        <w:color w:val="00B050"/>
        <w:sz w:val="18"/>
      </w:rPr>
      <w:tab/>
      <w:t>MOA</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CF5B5B" w:rsidRDefault="00DD39EB" w:rsidP="00CF5B5B">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CF5B5B">
      <w:rPr>
        <w:rFonts w:ascii="Arial Black" w:eastAsia="Calibri" w:hAnsi="Arial Black"/>
        <w:b/>
        <w:i/>
        <w:iCs/>
        <w:color w:val="00B050"/>
        <w:sz w:val="18"/>
      </w:rPr>
      <w:t>National Guidelines for Small Scale Irrigation Development</w:t>
    </w:r>
    <w:r w:rsidRPr="00CF5B5B">
      <w:rPr>
        <w:rFonts w:ascii="Arial Black" w:eastAsia="Calibri" w:hAnsi="Arial Black"/>
        <w:b/>
        <w:i/>
        <w:iCs/>
        <w:color w:val="00B050"/>
        <w:sz w:val="18"/>
      </w:rPr>
      <w:tab/>
      <w:t>MOA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CF5B5B" w:rsidRDefault="00DD39EB" w:rsidP="00CF5B5B">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CF5B5B">
      <w:rPr>
        <w:rFonts w:ascii="Arial Black" w:eastAsia="Calibri" w:hAnsi="Arial Black"/>
        <w:b/>
        <w:i/>
        <w:iCs/>
        <w:color w:val="00B050"/>
        <w:sz w:val="18"/>
      </w:rPr>
      <w:t>National Guidelines for Small Scale Irrigation Development</w:t>
    </w:r>
    <w:r w:rsidRPr="00CF5B5B">
      <w:rPr>
        <w:rFonts w:ascii="Arial Black" w:eastAsia="Calibri" w:hAnsi="Arial Black"/>
        <w:b/>
        <w:i/>
        <w:iCs/>
        <w:color w:val="00B050"/>
        <w:sz w:val="18"/>
      </w:rPr>
      <w:tab/>
      <w:t>MOA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403EC8" w:rsidRDefault="00DD39EB" w:rsidP="00CF5B5B">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403EC8" w:rsidRDefault="00DD39EB" w:rsidP="00A77453">
    <w:pPr>
      <w:pBdr>
        <w:bottom w:val="single" w:sz="18" w:space="1" w:color="00B0F0"/>
      </w:pBdr>
      <w:tabs>
        <w:tab w:val="left" w:pos="1368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MOALR</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CF5B5B" w:rsidRDefault="00DD39EB" w:rsidP="00CF5B5B">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CF5B5B">
      <w:rPr>
        <w:rFonts w:ascii="Arial Black" w:eastAsia="Calibri" w:hAnsi="Arial Black"/>
        <w:b/>
        <w:i/>
        <w:iCs/>
        <w:color w:val="00B050"/>
        <w:sz w:val="18"/>
      </w:rPr>
      <w:t>National Guidelines for Small Scale Irrigation Development</w:t>
    </w:r>
    <w:r w:rsidRPr="00CF5B5B">
      <w:rPr>
        <w:rFonts w:ascii="Arial Black" w:eastAsia="Calibri" w:hAnsi="Arial Black"/>
        <w:b/>
        <w:i/>
        <w:iCs/>
        <w:color w:val="00B050"/>
        <w:sz w:val="18"/>
      </w:rPr>
      <w:tab/>
      <w:t>MOA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CF5B5B" w:rsidRDefault="00DD39EB" w:rsidP="00CF5B5B">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CF5B5B">
      <w:rPr>
        <w:rFonts w:ascii="Arial Black" w:eastAsia="Calibri" w:hAnsi="Arial Black"/>
        <w:b/>
        <w:i/>
        <w:iCs/>
        <w:color w:val="00B050"/>
        <w:sz w:val="18"/>
      </w:rPr>
      <w:t>National Guidelines for Small Scale Irrigation Development</w:t>
    </w:r>
    <w:r w:rsidRPr="00CF5B5B">
      <w:rPr>
        <w:rFonts w:ascii="Arial Black" w:eastAsia="Calibri" w:hAnsi="Arial Black"/>
        <w:b/>
        <w:i/>
        <w:iCs/>
        <w:color w:val="00B050"/>
        <w:sz w:val="18"/>
      </w:rPr>
      <w:tab/>
      <w:t>MOA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403EC8" w:rsidRDefault="00DD39EB" w:rsidP="00AA6908">
    <w:pPr>
      <w:pBdr>
        <w:bottom w:val="single" w:sz="18" w:space="1" w:color="00B0F0"/>
      </w:pBdr>
      <w:tabs>
        <w:tab w:val="left" w:pos="1368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MOALR</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403EC8" w:rsidRDefault="00DD39EB" w:rsidP="00CF5B5B">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CF5B5B" w:rsidRDefault="00DD39EB" w:rsidP="00CF5B5B">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CF5B5B">
      <w:rPr>
        <w:rFonts w:ascii="Arial Black" w:eastAsia="Calibri" w:hAnsi="Arial Black"/>
        <w:b/>
        <w:i/>
        <w:iCs/>
        <w:color w:val="00B050"/>
        <w:sz w:val="18"/>
      </w:rPr>
      <w:t>National Guidelines for Small Scale Irrigation Development</w:t>
    </w:r>
    <w:r w:rsidRPr="00CF5B5B">
      <w:rPr>
        <w:rFonts w:ascii="Arial Black" w:eastAsia="Calibri" w:hAnsi="Arial Black"/>
        <w:b/>
        <w:i/>
        <w:iCs/>
        <w:color w:val="00B050"/>
        <w:sz w:val="18"/>
      </w:rPr>
      <w:tab/>
      <w:t>MOA</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CF5B5B" w:rsidRDefault="00DD39EB" w:rsidP="00CF5B5B">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CF5B5B">
      <w:rPr>
        <w:rFonts w:ascii="Arial Black" w:eastAsia="Calibri" w:hAnsi="Arial Black"/>
        <w:b/>
        <w:i/>
        <w:iCs/>
        <w:color w:val="00B050"/>
        <w:sz w:val="18"/>
      </w:rPr>
      <w:t>National Guidelines for Small Scale Irrigation Development</w:t>
    </w:r>
    <w:r w:rsidRPr="00CF5B5B">
      <w:rPr>
        <w:rFonts w:ascii="Arial Black" w:eastAsia="Calibri" w:hAnsi="Arial Black"/>
        <w:b/>
        <w:i/>
        <w:iCs/>
        <w:color w:val="00B050"/>
        <w:sz w:val="18"/>
      </w:rPr>
      <w:tab/>
      <w:t>MOA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CC75DB" w:rsidRDefault="00DD39EB" w:rsidP="00CC75DB">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CC75DB">
      <w:rPr>
        <w:rFonts w:ascii="Arial Black" w:eastAsia="Calibri" w:hAnsi="Arial Black"/>
        <w:b/>
        <w:i/>
        <w:iCs/>
        <w:color w:val="00B050"/>
        <w:sz w:val="18"/>
      </w:rPr>
      <w:t>National Guidelines for Small Scale Irrigation Development</w:t>
    </w:r>
    <w:r w:rsidRPr="00CC75DB">
      <w:rPr>
        <w:rFonts w:ascii="Arial Black" w:eastAsia="Calibri" w:hAnsi="Arial Black"/>
        <w:b/>
        <w:i/>
        <w:iCs/>
        <w:color w:val="00B050"/>
        <w:sz w:val="18"/>
      </w:rPr>
      <w:tab/>
      <w:t>MOA</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403EC8" w:rsidRDefault="00DD39EB" w:rsidP="00CF5B5B">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403EC8" w:rsidRDefault="00DD39EB" w:rsidP="00A77453">
    <w:pPr>
      <w:pBdr>
        <w:bottom w:val="single" w:sz="18" w:space="1" w:color="00B0F0"/>
      </w:pBdr>
      <w:tabs>
        <w:tab w:val="left" w:pos="1368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MOALR</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CF5B5B" w:rsidRDefault="00DD39EB" w:rsidP="00CF5B5B">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CF5B5B">
      <w:rPr>
        <w:rFonts w:ascii="Arial Black" w:eastAsia="Calibri" w:hAnsi="Arial Black"/>
        <w:b/>
        <w:i/>
        <w:iCs/>
        <w:color w:val="00B050"/>
        <w:sz w:val="18"/>
      </w:rPr>
      <w:t>National Guidelines for Small Scale Irrigation Development</w:t>
    </w:r>
    <w:r w:rsidRPr="00CF5B5B">
      <w:rPr>
        <w:rFonts w:ascii="Arial Black" w:eastAsia="Calibri" w:hAnsi="Arial Black"/>
        <w:b/>
        <w:i/>
        <w:iCs/>
        <w:color w:val="00B050"/>
        <w:sz w:val="18"/>
      </w:rPr>
      <w:tab/>
      <w:t>MOA</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CF5B5B" w:rsidRDefault="00DD39EB" w:rsidP="00CF5B5B">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CF5B5B">
      <w:rPr>
        <w:rFonts w:ascii="Arial Black" w:eastAsia="Calibri" w:hAnsi="Arial Black"/>
        <w:b/>
        <w:i/>
        <w:iCs/>
        <w:color w:val="00B050"/>
        <w:sz w:val="18"/>
      </w:rPr>
      <w:t>National Guidelines for Small Scale Irrigation Development</w:t>
    </w:r>
    <w:r w:rsidRPr="00CF5B5B">
      <w:rPr>
        <w:rFonts w:ascii="Arial Black" w:eastAsia="Calibri" w:hAnsi="Arial Black"/>
        <w:b/>
        <w:i/>
        <w:iCs/>
        <w:color w:val="00B050"/>
        <w:sz w:val="18"/>
      </w:rPr>
      <w:tab/>
      <w:t>MOA</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403EC8" w:rsidRDefault="00DD39EB" w:rsidP="002F34DA">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403EC8" w:rsidRDefault="00DD39EB" w:rsidP="00CF5B5B">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CF5B5B" w:rsidRDefault="00DD39EB" w:rsidP="00CF5B5B">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CF5B5B">
      <w:rPr>
        <w:rFonts w:ascii="Arial Black" w:eastAsia="Calibri" w:hAnsi="Arial Black"/>
        <w:b/>
        <w:i/>
        <w:iCs/>
        <w:color w:val="00B050"/>
        <w:sz w:val="18"/>
      </w:rPr>
      <w:t>National Guidelines for Small Scale Irrigation Development</w:t>
    </w:r>
    <w:r w:rsidRPr="00CF5B5B">
      <w:rPr>
        <w:rFonts w:ascii="Arial Black" w:eastAsia="Calibri" w:hAnsi="Arial Black"/>
        <w:b/>
        <w:i/>
        <w:iCs/>
        <w:color w:val="00B050"/>
        <w:sz w:val="18"/>
      </w:rPr>
      <w:tab/>
      <w:t>MOA</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CF5B5B" w:rsidRDefault="00DD39EB" w:rsidP="002F34DA">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CF5B5B">
      <w:rPr>
        <w:rFonts w:ascii="Arial Black" w:eastAsia="Calibri" w:hAnsi="Arial Black"/>
        <w:b/>
        <w:i/>
        <w:iCs/>
        <w:color w:val="00B050"/>
        <w:sz w:val="18"/>
      </w:rPr>
      <w:t>National Guidelines for Small Scale Irrigation Development</w:t>
    </w:r>
    <w:r w:rsidRPr="00CF5B5B">
      <w:rPr>
        <w:rFonts w:ascii="Arial Black" w:eastAsia="Calibri" w:hAnsi="Arial Black"/>
        <w:b/>
        <w:i/>
        <w:iCs/>
        <w:color w:val="00B050"/>
        <w:sz w:val="18"/>
      </w:rPr>
      <w:tab/>
      <w:t>MOA</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2F34DA" w:rsidRDefault="00DD39EB" w:rsidP="002F34DA">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2C402C" w:rsidRDefault="00DD39EB" w:rsidP="002C40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CC75DB" w:rsidRDefault="00DD39EB" w:rsidP="00CC75DB">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CC75DB">
      <w:rPr>
        <w:rFonts w:ascii="Arial Black" w:eastAsia="Calibri" w:hAnsi="Arial Black"/>
        <w:b/>
        <w:i/>
        <w:iCs/>
        <w:color w:val="00B050"/>
        <w:sz w:val="18"/>
      </w:rPr>
      <w:t>National Guidelines for Small Scale Irrigation Development</w:t>
    </w:r>
    <w:r w:rsidRPr="00CC75DB">
      <w:rPr>
        <w:rFonts w:ascii="Arial Black" w:eastAsia="Calibri" w:hAnsi="Arial Black"/>
        <w:b/>
        <w:i/>
        <w:iCs/>
        <w:color w:val="00B050"/>
        <w:sz w:val="18"/>
      </w:rPr>
      <w:tab/>
      <w:t>MOA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403EC8" w:rsidRDefault="00DD39EB" w:rsidP="006705F6">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403EC8" w:rsidRDefault="00DD39EB" w:rsidP="00CF5B5B">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p w:rsidR="00DD39EB" w:rsidRPr="00A12599" w:rsidRDefault="00DD39EB" w:rsidP="00A1259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CF5B5B" w:rsidRDefault="00DD39EB" w:rsidP="00CF5B5B">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CF5B5B">
      <w:rPr>
        <w:rFonts w:ascii="Arial Black" w:eastAsia="Calibri" w:hAnsi="Arial Black"/>
        <w:b/>
        <w:i/>
        <w:iCs/>
        <w:color w:val="00B050"/>
        <w:sz w:val="18"/>
      </w:rPr>
      <w:t>National Guidelines for Small Scale Irrigation Development</w:t>
    </w:r>
    <w:r w:rsidRPr="00CF5B5B">
      <w:rPr>
        <w:rFonts w:ascii="Arial Black" w:eastAsia="Calibri" w:hAnsi="Arial Black"/>
        <w:b/>
        <w:i/>
        <w:iCs/>
        <w:color w:val="00B050"/>
        <w:sz w:val="18"/>
      </w:rPr>
      <w:tab/>
      <w:t>MOA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403EC8" w:rsidRDefault="00DD39EB" w:rsidP="00CF5B5B">
    <w:pPr>
      <w:pBdr>
        <w:bottom w:val="single" w:sz="18" w:space="1" w:color="00B0F0"/>
      </w:pBdr>
      <w:tabs>
        <w:tab w:val="left" w:pos="909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403EC8" w:rsidRDefault="00DD39EB" w:rsidP="00CF5B5B">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EB" w:rsidRPr="00403EC8" w:rsidRDefault="00DD39EB" w:rsidP="00CF5B5B">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7216"/>
    <w:multiLevelType w:val="hybridMultilevel"/>
    <w:tmpl w:val="F62A526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413426"/>
    <w:multiLevelType w:val="multilevel"/>
    <w:tmpl w:val="72D6D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2731B07"/>
    <w:multiLevelType w:val="hybridMultilevel"/>
    <w:tmpl w:val="4C4A3FBE"/>
    <w:lvl w:ilvl="0" w:tplc="ABA6AD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2D72B7"/>
    <w:multiLevelType w:val="hybridMultilevel"/>
    <w:tmpl w:val="C08AF524"/>
    <w:lvl w:ilvl="0" w:tplc="0A7EEA1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A2093D"/>
    <w:multiLevelType w:val="hybridMultilevel"/>
    <w:tmpl w:val="103404EE"/>
    <w:lvl w:ilvl="0" w:tplc="62C24298">
      <w:start w:val="1"/>
      <w:numFmt w:val="bullet"/>
      <w:lvlText w:val=""/>
      <w:lvlJc w:val="left"/>
      <w:pPr>
        <w:tabs>
          <w:tab w:val="num" w:pos="2185"/>
        </w:tabs>
        <w:ind w:left="2185" w:hanging="295"/>
      </w:pPr>
      <w:rPr>
        <w:rFonts w:ascii="Symbol" w:hAnsi="Symbol" w:hint="default"/>
      </w:rPr>
    </w:lvl>
    <w:lvl w:ilvl="1" w:tplc="04090003">
      <w:start w:val="1"/>
      <w:numFmt w:val="bullet"/>
      <w:lvlText w:val="o"/>
      <w:lvlJc w:val="left"/>
      <w:pPr>
        <w:tabs>
          <w:tab w:val="num" w:pos="2430"/>
        </w:tabs>
        <w:ind w:left="2430" w:hanging="360"/>
      </w:pPr>
      <w:rPr>
        <w:rFonts w:ascii="Courier New" w:hAnsi="Courier New" w:hint="default"/>
      </w:rPr>
    </w:lvl>
    <w:lvl w:ilvl="2" w:tplc="3A4E0CFA">
      <w:start w:val="1"/>
      <w:numFmt w:val="bullet"/>
      <w:lvlText w:val=""/>
      <w:lvlJc w:val="left"/>
      <w:pPr>
        <w:tabs>
          <w:tab w:val="num" w:pos="3150"/>
        </w:tabs>
        <w:ind w:left="315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start w:val="1"/>
      <w:numFmt w:val="bullet"/>
      <w:lvlText w:val="o"/>
      <w:lvlJc w:val="left"/>
      <w:pPr>
        <w:tabs>
          <w:tab w:val="num" w:pos="4590"/>
        </w:tabs>
        <w:ind w:left="4590" w:hanging="360"/>
      </w:pPr>
      <w:rPr>
        <w:rFonts w:ascii="Courier New" w:hAnsi="Courier New" w:hint="default"/>
      </w:rPr>
    </w:lvl>
    <w:lvl w:ilvl="5" w:tplc="04090005">
      <w:start w:val="1"/>
      <w:numFmt w:val="bullet"/>
      <w:lvlText w:val=""/>
      <w:lvlJc w:val="left"/>
      <w:pPr>
        <w:tabs>
          <w:tab w:val="num" w:pos="5310"/>
        </w:tabs>
        <w:ind w:left="5310" w:hanging="360"/>
      </w:pPr>
      <w:rPr>
        <w:rFonts w:ascii="Wingdings" w:hAnsi="Wingdings" w:hint="default"/>
      </w:rPr>
    </w:lvl>
    <w:lvl w:ilvl="6" w:tplc="04090001">
      <w:start w:val="1"/>
      <w:numFmt w:val="bullet"/>
      <w:lvlText w:val=""/>
      <w:lvlJc w:val="left"/>
      <w:pPr>
        <w:tabs>
          <w:tab w:val="num" w:pos="6030"/>
        </w:tabs>
        <w:ind w:left="6030" w:hanging="360"/>
      </w:pPr>
      <w:rPr>
        <w:rFonts w:ascii="Symbol" w:hAnsi="Symbol" w:hint="default"/>
      </w:rPr>
    </w:lvl>
    <w:lvl w:ilvl="7" w:tplc="04090003">
      <w:start w:val="1"/>
      <w:numFmt w:val="bullet"/>
      <w:lvlText w:val="o"/>
      <w:lvlJc w:val="left"/>
      <w:pPr>
        <w:tabs>
          <w:tab w:val="num" w:pos="6750"/>
        </w:tabs>
        <w:ind w:left="6750" w:hanging="360"/>
      </w:pPr>
      <w:rPr>
        <w:rFonts w:ascii="Courier New" w:hAnsi="Courier New" w:hint="default"/>
      </w:rPr>
    </w:lvl>
    <w:lvl w:ilvl="8" w:tplc="04090005">
      <w:start w:val="1"/>
      <w:numFmt w:val="bullet"/>
      <w:lvlText w:val=""/>
      <w:lvlJc w:val="left"/>
      <w:pPr>
        <w:tabs>
          <w:tab w:val="num" w:pos="7470"/>
        </w:tabs>
        <w:ind w:left="7470" w:hanging="360"/>
      </w:pPr>
      <w:rPr>
        <w:rFonts w:ascii="Wingdings" w:hAnsi="Wingdings" w:hint="default"/>
      </w:rPr>
    </w:lvl>
  </w:abstractNum>
  <w:abstractNum w:abstractNumId="5">
    <w:nsid w:val="04DA4A3A"/>
    <w:multiLevelType w:val="hybridMultilevel"/>
    <w:tmpl w:val="7F401ABC"/>
    <w:lvl w:ilvl="0" w:tplc="D332A2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274F0A"/>
    <w:multiLevelType w:val="hybridMultilevel"/>
    <w:tmpl w:val="DF6A63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AD37218"/>
    <w:multiLevelType w:val="hybridMultilevel"/>
    <w:tmpl w:val="A95A937C"/>
    <w:lvl w:ilvl="0" w:tplc="14BA9E58">
      <w:start w:val="1"/>
      <w:numFmt w:val="lowerRoman"/>
      <w:lvlText w:val="%1."/>
      <w:lvlJc w:val="right"/>
      <w:pPr>
        <w:ind w:left="1440" w:hanging="360"/>
      </w:pPr>
      <w:rPr>
        <w:rFonts w:hint="default"/>
      </w:rPr>
    </w:lvl>
    <w:lvl w:ilvl="1" w:tplc="5F6E5644" w:tentative="1">
      <w:start w:val="1"/>
      <w:numFmt w:val="lowerLetter"/>
      <w:lvlText w:val="%2."/>
      <w:lvlJc w:val="left"/>
      <w:pPr>
        <w:ind w:left="2160" w:hanging="360"/>
      </w:pPr>
    </w:lvl>
    <w:lvl w:ilvl="2" w:tplc="0644D358" w:tentative="1">
      <w:start w:val="1"/>
      <w:numFmt w:val="lowerRoman"/>
      <w:lvlText w:val="%3."/>
      <w:lvlJc w:val="right"/>
      <w:pPr>
        <w:ind w:left="2880" w:hanging="180"/>
      </w:pPr>
    </w:lvl>
    <w:lvl w:ilvl="3" w:tplc="7992688C" w:tentative="1">
      <w:start w:val="1"/>
      <w:numFmt w:val="decimal"/>
      <w:lvlText w:val="%4."/>
      <w:lvlJc w:val="left"/>
      <w:pPr>
        <w:ind w:left="3600" w:hanging="360"/>
      </w:pPr>
    </w:lvl>
    <w:lvl w:ilvl="4" w:tplc="3294A096" w:tentative="1">
      <w:start w:val="1"/>
      <w:numFmt w:val="lowerLetter"/>
      <w:lvlText w:val="%5."/>
      <w:lvlJc w:val="left"/>
      <w:pPr>
        <w:ind w:left="4320" w:hanging="360"/>
      </w:pPr>
    </w:lvl>
    <w:lvl w:ilvl="5" w:tplc="4B6E4694" w:tentative="1">
      <w:start w:val="1"/>
      <w:numFmt w:val="lowerRoman"/>
      <w:lvlText w:val="%6."/>
      <w:lvlJc w:val="right"/>
      <w:pPr>
        <w:ind w:left="5040" w:hanging="180"/>
      </w:pPr>
    </w:lvl>
    <w:lvl w:ilvl="6" w:tplc="30FA2E74" w:tentative="1">
      <w:start w:val="1"/>
      <w:numFmt w:val="decimal"/>
      <w:lvlText w:val="%7."/>
      <w:lvlJc w:val="left"/>
      <w:pPr>
        <w:ind w:left="5760" w:hanging="360"/>
      </w:pPr>
    </w:lvl>
    <w:lvl w:ilvl="7" w:tplc="A0D21144" w:tentative="1">
      <w:start w:val="1"/>
      <w:numFmt w:val="lowerLetter"/>
      <w:lvlText w:val="%8."/>
      <w:lvlJc w:val="left"/>
      <w:pPr>
        <w:ind w:left="6480" w:hanging="360"/>
      </w:pPr>
    </w:lvl>
    <w:lvl w:ilvl="8" w:tplc="A42466D4" w:tentative="1">
      <w:start w:val="1"/>
      <w:numFmt w:val="lowerRoman"/>
      <w:lvlText w:val="%9."/>
      <w:lvlJc w:val="right"/>
      <w:pPr>
        <w:ind w:left="7200" w:hanging="180"/>
      </w:pPr>
    </w:lvl>
  </w:abstractNum>
  <w:abstractNum w:abstractNumId="8">
    <w:nsid w:val="0E993BFE"/>
    <w:multiLevelType w:val="hybridMultilevel"/>
    <w:tmpl w:val="8ADCC09C"/>
    <w:lvl w:ilvl="0" w:tplc="0409001B">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nsid w:val="0F4B703B"/>
    <w:multiLevelType w:val="hybridMultilevel"/>
    <w:tmpl w:val="B956D178"/>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0425697"/>
    <w:multiLevelType w:val="hybridMultilevel"/>
    <w:tmpl w:val="67B64F10"/>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nsid w:val="12061B19"/>
    <w:multiLevelType w:val="hybridMultilevel"/>
    <w:tmpl w:val="7CC6175A"/>
    <w:lvl w:ilvl="0" w:tplc="04090005">
      <w:start w:val="1"/>
      <w:numFmt w:val="decimal"/>
      <w:lvlText w:val="%1."/>
      <w:lvlJc w:val="right"/>
      <w:pPr>
        <w:ind w:left="72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nsid w:val="146052DE"/>
    <w:multiLevelType w:val="hybridMultilevel"/>
    <w:tmpl w:val="D102FB18"/>
    <w:lvl w:ilvl="0" w:tplc="EA7E8366">
      <w:start w:val="1"/>
      <w:numFmt w:val="decimal"/>
      <w:lvlText w:val="%1."/>
      <w:lvlJc w:val="righ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3">
    <w:nsid w:val="14C325DB"/>
    <w:multiLevelType w:val="hybridMultilevel"/>
    <w:tmpl w:val="0AB8AF4E"/>
    <w:lvl w:ilvl="0" w:tplc="210C258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B03324"/>
    <w:multiLevelType w:val="hybridMultilevel"/>
    <w:tmpl w:val="51E67058"/>
    <w:lvl w:ilvl="0" w:tplc="210C2580">
      <w:start w:val="1"/>
      <w:numFmt w:val="decimal"/>
      <w:lvlText w:val="%1."/>
      <w:lvlJc w:val="righ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nsid w:val="17501B5C"/>
    <w:multiLevelType w:val="hybridMultilevel"/>
    <w:tmpl w:val="547A4094"/>
    <w:lvl w:ilvl="0" w:tplc="C304E17E">
      <w:start w:val="1"/>
      <w:numFmt w:val="lowerLetter"/>
      <w:lvlText w:val="%1."/>
      <w:lvlJc w:val="left"/>
      <w:pPr>
        <w:ind w:left="753" w:hanging="360"/>
      </w:pPr>
      <w:rPr>
        <w:sz w:val="22"/>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6">
    <w:nsid w:val="1862117C"/>
    <w:multiLevelType w:val="hybridMultilevel"/>
    <w:tmpl w:val="E08602BA"/>
    <w:lvl w:ilvl="0" w:tplc="04090019">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18EB29D3"/>
    <w:multiLevelType w:val="hybridMultilevel"/>
    <w:tmpl w:val="78A0320A"/>
    <w:lvl w:ilvl="0" w:tplc="04090001">
      <w:start w:val="1"/>
      <w:numFmt w:val="decimal"/>
      <w:lvlText w:val="%1."/>
      <w:lvlJc w:val="right"/>
      <w:pPr>
        <w:ind w:left="108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
    <w:nsid w:val="1B2877A7"/>
    <w:multiLevelType w:val="hybridMultilevel"/>
    <w:tmpl w:val="466E4A58"/>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B22F38"/>
    <w:multiLevelType w:val="hybridMultilevel"/>
    <w:tmpl w:val="626C2A20"/>
    <w:lvl w:ilvl="0" w:tplc="30209F00">
      <w:start w:val="1"/>
      <w:numFmt w:val="decimal"/>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A17422"/>
    <w:multiLevelType w:val="hybridMultilevel"/>
    <w:tmpl w:val="36B07CB2"/>
    <w:lvl w:ilvl="0" w:tplc="4D40E426">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D073BC4"/>
    <w:multiLevelType w:val="hybridMultilevel"/>
    <w:tmpl w:val="0DF6008A"/>
    <w:lvl w:ilvl="0" w:tplc="4D40E42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4A045A"/>
    <w:multiLevelType w:val="hybridMultilevel"/>
    <w:tmpl w:val="355C587E"/>
    <w:lvl w:ilvl="0" w:tplc="04090005">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1224D59"/>
    <w:multiLevelType w:val="hybridMultilevel"/>
    <w:tmpl w:val="E348BCBC"/>
    <w:lvl w:ilvl="0" w:tplc="08AAD5B4">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1585BB9"/>
    <w:multiLevelType w:val="hybridMultilevel"/>
    <w:tmpl w:val="38E61868"/>
    <w:lvl w:ilvl="0" w:tplc="0409000B">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1D04E05"/>
    <w:multiLevelType w:val="hybridMultilevel"/>
    <w:tmpl w:val="3B7EE344"/>
    <w:lvl w:ilvl="0" w:tplc="D9728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232038C"/>
    <w:multiLevelType w:val="hybridMultilevel"/>
    <w:tmpl w:val="35F8C306"/>
    <w:lvl w:ilvl="0" w:tplc="0409001B">
      <w:start w:val="1"/>
      <w:numFmt w:val="lowerRoman"/>
      <w:lvlText w:val="%1."/>
      <w:lvlJc w:val="right"/>
      <w:pPr>
        <w:ind w:left="720" w:hanging="360"/>
      </w:pPr>
      <w:rPr>
        <w:rFonts w:hint="default"/>
      </w:rPr>
    </w:lvl>
    <w:lvl w:ilvl="1" w:tplc="6A3259D6" w:tentative="1">
      <w:start w:val="1"/>
      <w:numFmt w:val="lowerLetter"/>
      <w:lvlText w:val="%2."/>
      <w:lvlJc w:val="left"/>
      <w:pPr>
        <w:ind w:left="1440" w:hanging="360"/>
      </w:pPr>
    </w:lvl>
    <w:lvl w:ilvl="2" w:tplc="D1184098" w:tentative="1">
      <w:start w:val="1"/>
      <w:numFmt w:val="lowerRoman"/>
      <w:lvlText w:val="%3."/>
      <w:lvlJc w:val="right"/>
      <w:pPr>
        <w:ind w:left="2160" w:hanging="180"/>
      </w:pPr>
    </w:lvl>
    <w:lvl w:ilvl="3" w:tplc="6714E41A" w:tentative="1">
      <w:start w:val="1"/>
      <w:numFmt w:val="decimal"/>
      <w:lvlText w:val="%4."/>
      <w:lvlJc w:val="left"/>
      <w:pPr>
        <w:ind w:left="2880" w:hanging="360"/>
      </w:pPr>
    </w:lvl>
    <w:lvl w:ilvl="4" w:tplc="7742C2D0" w:tentative="1">
      <w:start w:val="1"/>
      <w:numFmt w:val="lowerLetter"/>
      <w:lvlText w:val="%5."/>
      <w:lvlJc w:val="left"/>
      <w:pPr>
        <w:ind w:left="3600" w:hanging="360"/>
      </w:pPr>
    </w:lvl>
    <w:lvl w:ilvl="5" w:tplc="6244610E" w:tentative="1">
      <w:start w:val="1"/>
      <w:numFmt w:val="lowerRoman"/>
      <w:lvlText w:val="%6."/>
      <w:lvlJc w:val="right"/>
      <w:pPr>
        <w:ind w:left="4320" w:hanging="180"/>
      </w:pPr>
    </w:lvl>
    <w:lvl w:ilvl="6" w:tplc="D12C31E4" w:tentative="1">
      <w:start w:val="1"/>
      <w:numFmt w:val="decimal"/>
      <w:lvlText w:val="%7."/>
      <w:lvlJc w:val="left"/>
      <w:pPr>
        <w:ind w:left="5040" w:hanging="360"/>
      </w:pPr>
    </w:lvl>
    <w:lvl w:ilvl="7" w:tplc="6982016E" w:tentative="1">
      <w:start w:val="1"/>
      <w:numFmt w:val="lowerLetter"/>
      <w:lvlText w:val="%8."/>
      <w:lvlJc w:val="left"/>
      <w:pPr>
        <w:ind w:left="5760" w:hanging="360"/>
      </w:pPr>
    </w:lvl>
    <w:lvl w:ilvl="8" w:tplc="28386DAE" w:tentative="1">
      <w:start w:val="1"/>
      <w:numFmt w:val="lowerRoman"/>
      <w:lvlText w:val="%9."/>
      <w:lvlJc w:val="right"/>
      <w:pPr>
        <w:ind w:left="6480" w:hanging="180"/>
      </w:pPr>
    </w:lvl>
  </w:abstractNum>
  <w:abstractNum w:abstractNumId="27">
    <w:nsid w:val="22BF4041"/>
    <w:multiLevelType w:val="hybridMultilevel"/>
    <w:tmpl w:val="8402D94A"/>
    <w:lvl w:ilvl="0" w:tplc="EA7E8366">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234F46AA"/>
    <w:multiLevelType w:val="multilevel"/>
    <w:tmpl w:val="789ED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23DC6DF8"/>
    <w:multiLevelType w:val="hybridMultilevel"/>
    <w:tmpl w:val="34C61142"/>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
    <w:nsid w:val="23E84349"/>
    <w:multiLevelType w:val="hybridMultilevel"/>
    <w:tmpl w:val="2A9E481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6431EF2"/>
    <w:multiLevelType w:val="hybridMultilevel"/>
    <w:tmpl w:val="D46246EC"/>
    <w:lvl w:ilvl="0" w:tplc="04090005">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7941E7D"/>
    <w:multiLevelType w:val="hybridMultilevel"/>
    <w:tmpl w:val="CE4E1622"/>
    <w:lvl w:ilvl="0" w:tplc="04090001">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A177411"/>
    <w:multiLevelType w:val="hybridMultilevel"/>
    <w:tmpl w:val="E1D2B45E"/>
    <w:lvl w:ilvl="0" w:tplc="210C2580">
      <w:start w:val="1"/>
      <w:numFmt w:val="bullet"/>
      <w:lvlText w:val=""/>
      <w:lvlJc w:val="left"/>
      <w:pPr>
        <w:ind w:left="720" w:hanging="360"/>
      </w:pPr>
      <w:rPr>
        <w:rFonts w:ascii="Wingdings" w:hAnsi="Wingdings"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nsid w:val="2A5F2C74"/>
    <w:multiLevelType w:val="hybridMultilevel"/>
    <w:tmpl w:val="27B840A2"/>
    <w:lvl w:ilvl="0" w:tplc="04090005">
      <w:start w:val="1"/>
      <w:numFmt w:val="lowerLetter"/>
      <w:lvlText w:val="%1)"/>
      <w:lvlJc w:val="left"/>
      <w:pPr>
        <w:ind w:left="720" w:hanging="360"/>
      </w:pPr>
      <w:rPr>
        <w:rFonts w:hint="default"/>
        <w:color w:val="auto"/>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nsid w:val="2A7E501C"/>
    <w:multiLevelType w:val="multilevel"/>
    <w:tmpl w:val="1DA82D7A"/>
    <w:lvl w:ilvl="0">
      <w:start w:val="1"/>
      <w:numFmt w:val="decimal"/>
      <w:lvlText w:val="%1."/>
      <w:lvlJc w:val="right"/>
      <w:pPr>
        <w:tabs>
          <w:tab w:val="num" w:pos="1080"/>
        </w:tabs>
        <w:ind w:left="1080" w:hanging="360"/>
      </w:pPr>
      <w:rPr>
        <w:rFonts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6">
    <w:nsid w:val="2C841091"/>
    <w:multiLevelType w:val="hybridMultilevel"/>
    <w:tmpl w:val="4CE6A1A2"/>
    <w:lvl w:ilvl="0" w:tplc="43F4538A">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nsid w:val="2C9F1976"/>
    <w:multiLevelType w:val="hybridMultilevel"/>
    <w:tmpl w:val="0302B458"/>
    <w:lvl w:ilvl="0" w:tplc="04090001">
      <w:start w:val="1"/>
      <w:numFmt w:val="upperRoman"/>
      <w:lvlText w:val="%1."/>
      <w:lvlJc w:val="righ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8">
    <w:nsid w:val="2DE740A8"/>
    <w:multiLevelType w:val="multilevel"/>
    <w:tmpl w:val="8AB84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2F725E1C"/>
    <w:multiLevelType w:val="hybridMultilevel"/>
    <w:tmpl w:val="B08EA67E"/>
    <w:lvl w:ilvl="0" w:tplc="04090013">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lowerLetter"/>
      <w:lvlText w:val="(%4)"/>
      <w:lvlJc w:val="left"/>
      <w:pPr>
        <w:ind w:left="2880" w:hanging="360"/>
      </w:pPr>
      <w:rPr>
        <w:rFonts w:hint="default"/>
      </w:rPr>
    </w:lvl>
    <w:lvl w:ilvl="4" w:tplc="04090019">
      <w:numFmt w:val="bullet"/>
      <w:lvlText w:val=""/>
      <w:lvlJc w:val="left"/>
      <w:pPr>
        <w:ind w:left="3600" w:hanging="360"/>
      </w:pPr>
      <w:rPr>
        <w:rFonts w:ascii="Arial Unicode MS" w:eastAsia="Arial Unicode MS" w:hAnsi="Arial Unicode MS" w:cs="Arial Unicode MS" w:hint="eastAsia"/>
        <w:sz w:val="2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0D050F5"/>
    <w:multiLevelType w:val="hybridMultilevel"/>
    <w:tmpl w:val="4D9CAB14"/>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1">
    <w:nsid w:val="311827A1"/>
    <w:multiLevelType w:val="hybridMultilevel"/>
    <w:tmpl w:val="EB7C884E"/>
    <w:lvl w:ilvl="0" w:tplc="0409000F">
      <w:start w:val="1"/>
      <w:numFmt w:val="decimal"/>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1D62911"/>
    <w:multiLevelType w:val="hybridMultilevel"/>
    <w:tmpl w:val="643E2DD0"/>
    <w:lvl w:ilvl="0" w:tplc="51AEF43C">
      <w:start w:val="1"/>
      <w:numFmt w:val="lowerLetter"/>
      <w:lvlText w:val="%1."/>
      <w:lvlJc w:val="left"/>
      <w:pPr>
        <w:tabs>
          <w:tab w:val="num" w:pos="1215"/>
        </w:tabs>
        <w:ind w:left="1215" w:hanging="360"/>
      </w:pPr>
      <w:rPr>
        <w:rFonts w:hint="default"/>
      </w:rPr>
    </w:lvl>
    <w:lvl w:ilvl="1" w:tplc="04090019">
      <w:start w:val="1"/>
      <w:numFmt w:val="decimal"/>
      <w:lvlText w:val="%2."/>
      <w:lvlJc w:val="left"/>
      <w:pPr>
        <w:tabs>
          <w:tab w:val="num" w:pos="1935"/>
        </w:tabs>
        <w:ind w:left="1935" w:hanging="360"/>
      </w:pPr>
      <w:rPr>
        <w:rFonts w:hint="default"/>
      </w:rPr>
    </w:lvl>
    <w:lvl w:ilvl="2" w:tplc="0409001B" w:tentative="1">
      <w:start w:val="1"/>
      <w:numFmt w:val="lowerRoman"/>
      <w:lvlText w:val="%3."/>
      <w:lvlJc w:val="right"/>
      <w:pPr>
        <w:tabs>
          <w:tab w:val="num" w:pos="2655"/>
        </w:tabs>
        <w:ind w:left="2655" w:hanging="180"/>
      </w:pPr>
    </w:lvl>
    <w:lvl w:ilvl="3" w:tplc="0409000F" w:tentative="1">
      <w:start w:val="1"/>
      <w:numFmt w:val="decimal"/>
      <w:lvlText w:val="%4."/>
      <w:lvlJc w:val="left"/>
      <w:pPr>
        <w:tabs>
          <w:tab w:val="num" w:pos="3375"/>
        </w:tabs>
        <w:ind w:left="3375" w:hanging="360"/>
      </w:pPr>
    </w:lvl>
    <w:lvl w:ilvl="4" w:tplc="04090019" w:tentative="1">
      <w:start w:val="1"/>
      <w:numFmt w:val="lowerLetter"/>
      <w:lvlText w:val="%5."/>
      <w:lvlJc w:val="left"/>
      <w:pPr>
        <w:tabs>
          <w:tab w:val="num" w:pos="4095"/>
        </w:tabs>
        <w:ind w:left="4095" w:hanging="360"/>
      </w:pPr>
    </w:lvl>
    <w:lvl w:ilvl="5" w:tplc="0409001B" w:tentative="1">
      <w:start w:val="1"/>
      <w:numFmt w:val="lowerRoman"/>
      <w:lvlText w:val="%6."/>
      <w:lvlJc w:val="right"/>
      <w:pPr>
        <w:tabs>
          <w:tab w:val="num" w:pos="4815"/>
        </w:tabs>
        <w:ind w:left="4815" w:hanging="180"/>
      </w:pPr>
    </w:lvl>
    <w:lvl w:ilvl="6" w:tplc="0409000F" w:tentative="1">
      <w:start w:val="1"/>
      <w:numFmt w:val="decimal"/>
      <w:lvlText w:val="%7."/>
      <w:lvlJc w:val="left"/>
      <w:pPr>
        <w:tabs>
          <w:tab w:val="num" w:pos="5535"/>
        </w:tabs>
        <w:ind w:left="5535" w:hanging="360"/>
      </w:pPr>
    </w:lvl>
    <w:lvl w:ilvl="7" w:tplc="04090019" w:tentative="1">
      <w:start w:val="1"/>
      <w:numFmt w:val="lowerLetter"/>
      <w:lvlText w:val="%8."/>
      <w:lvlJc w:val="left"/>
      <w:pPr>
        <w:tabs>
          <w:tab w:val="num" w:pos="6255"/>
        </w:tabs>
        <w:ind w:left="6255" w:hanging="360"/>
      </w:pPr>
    </w:lvl>
    <w:lvl w:ilvl="8" w:tplc="0409001B" w:tentative="1">
      <w:start w:val="1"/>
      <w:numFmt w:val="lowerRoman"/>
      <w:lvlText w:val="%9."/>
      <w:lvlJc w:val="right"/>
      <w:pPr>
        <w:tabs>
          <w:tab w:val="num" w:pos="6975"/>
        </w:tabs>
        <w:ind w:left="6975" w:hanging="180"/>
      </w:pPr>
    </w:lvl>
  </w:abstractNum>
  <w:abstractNum w:abstractNumId="43">
    <w:nsid w:val="371E2D43"/>
    <w:multiLevelType w:val="hybridMultilevel"/>
    <w:tmpl w:val="18EA4C9A"/>
    <w:lvl w:ilvl="0" w:tplc="0409001B">
      <w:start w:val="1"/>
      <w:numFmt w:val="lowerRoman"/>
      <w:lvlText w:val="%1."/>
      <w:lvlJc w:val="righ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8641D77"/>
    <w:multiLevelType w:val="hybridMultilevel"/>
    <w:tmpl w:val="0FE8833E"/>
    <w:lvl w:ilvl="0" w:tplc="FCF00928">
      <w:start w:val="1"/>
      <w:numFmt w:val="bullet"/>
      <w:lvlText w:val=""/>
      <w:lvlJc w:val="left"/>
      <w:pPr>
        <w:ind w:left="720" w:hanging="360"/>
      </w:pPr>
      <w:rPr>
        <w:rFonts w:ascii="Wingdings" w:hAnsi="Wingdings" w:hint="default"/>
      </w:rPr>
    </w:lvl>
    <w:lvl w:ilvl="1" w:tplc="0409000F"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5">
    <w:nsid w:val="38794382"/>
    <w:multiLevelType w:val="hybridMultilevel"/>
    <w:tmpl w:val="14F69E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985689F"/>
    <w:multiLevelType w:val="hybridMultilevel"/>
    <w:tmpl w:val="B15CBF6C"/>
    <w:lvl w:ilvl="0" w:tplc="0409000B">
      <w:start w:val="1"/>
      <w:numFmt w:val="decimal"/>
      <w:lvlText w:val="%1."/>
      <w:lvlJc w:val="right"/>
      <w:pPr>
        <w:ind w:left="720" w:hanging="360"/>
      </w:pPr>
      <w:rPr>
        <w:rFonts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7">
    <w:nsid w:val="3A0C2F01"/>
    <w:multiLevelType w:val="hybridMultilevel"/>
    <w:tmpl w:val="FCB0B74A"/>
    <w:lvl w:ilvl="0" w:tplc="82E615FA">
      <w:start w:val="1"/>
      <w:numFmt w:val="bullet"/>
      <w:lvlText w:val="o"/>
      <w:lvlJc w:val="left"/>
      <w:pPr>
        <w:ind w:left="990" w:hanging="360"/>
      </w:pPr>
      <w:rPr>
        <w:rFonts w:ascii="Courier New" w:hAnsi="Courier New" w:cs="Courier New" w:hint="default"/>
      </w:rPr>
    </w:lvl>
    <w:lvl w:ilvl="1" w:tplc="04090019">
      <w:start w:val="1"/>
      <w:numFmt w:val="bullet"/>
      <w:lvlText w:val="o"/>
      <w:lvlJc w:val="left"/>
      <w:pPr>
        <w:ind w:left="1710" w:hanging="360"/>
      </w:pPr>
      <w:rPr>
        <w:rFonts w:ascii="Courier New" w:hAnsi="Courier New" w:cs="Courier New" w:hint="default"/>
      </w:rPr>
    </w:lvl>
    <w:lvl w:ilvl="2" w:tplc="0409001B" w:tentative="1">
      <w:start w:val="1"/>
      <w:numFmt w:val="bullet"/>
      <w:lvlText w:val=""/>
      <w:lvlJc w:val="left"/>
      <w:pPr>
        <w:ind w:left="2430" w:hanging="360"/>
      </w:pPr>
      <w:rPr>
        <w:rFonts w:ascii="Wingdings" w:hAnsi="Wingdings" w:hint="default"/>
      </w:rPr>
    </w:lvl>
    <w:lvl w:ilvl="3" w:tplc="0409000F" w:tentative="1">
      <w:start w:val="1"/>
      <w:numFmt w:val="bullet"/>
      <w:lvlText w:val=""/>
      <w:lvlJc w:val="left"/>
      <w:pPr>
        <w:ind w:left="3150" w:hanging="360"/>
      </w:pPr>
      <w:rPr>
        <w:rFonts w:ascii="Symbol" w:hAnsi="Symbol" w:hint="default"/>
      </w:rPr>
    </w:lvl>
    <w:lvl w:ilvl="4" w:tplc="04090019" w:tentative="1">
      <w:start w:val="1"/>
      <w:numFmt w:val="bullet"/>
      <w:lvlText w:val="o"/>
      <w:lvlJc w:val="left"/>
      <w:pPr>
        <w:ind w:left="3870" w:hanging="360"/>
      </w:pPr>
      <w:rPr>
        <w:rFonts w:ascii="Courier New" w:hAnsi="Courier New" w:cs="Courier New" w:hint="default"/>
      </w:rPr>
    </w:lvl>
    <w:lvl w:ilvl="5" w:tplc="0409001B" w:tentative="1">
      <w:start w:val="1"/>
      <w:numFmt w:val="bullet"/>
      <w:lvlText w:val=""/>
      <w:lvlJc w:val="left"/>
      <w:pPr>
        <w:ind w:left="4590" w:hanging="360"/>
      </w:pPr>
      <w:rPr>
        <w:rFonts w:ascii="Wingdings" w:hAnsi="Wingdings" w:hint="default"/>
      </w:rPr>
    </w:lvl>
    <w:lvl w:ilvl="6" w:tplc="0409000F" w:tentative="1">
      <w:start w:val="1"/>
      <w:numFmt w:val="bullet"/>
      <w:lvlText w:val=""/>
      <w:lvlJc w:val="left"/>
      <w:pPr>
        <w:ind w:left="5310" w:hanging="360"/>
      </w:pPr>
      <w:rPr>
        <w:rFonts w:ascii="Symbol" w:hAnsi="Symbol" w:hint="default"/>
      </w:rPr>
    </w:lvl>
    <w:lvl w:ilvl="7" w:tplc="04090019" w:tentative="1">
      <w:start w:val="1"/>
      <w:numFmt w:val="bullet"/>
      <w:lvlText w:val="o"/>
      <w:lvlJc w:val="left"/>
      <w:pPr>
        <w:ind w:left="6030" w:hanging="360"/>
      </w:pPr>
      <w:rPr>
        <w:rFonts w:ascii="Courier New" w:hAnsi="Courier New" w:cs="Courier New" w:hint="default"/>
      </w:rPr>
    </w:lvl>
    <w:lvl w:ilvl="8" w:tplc="0409001B" w:tentative="1">
      <w:start w:val="1"/>
      <w:numFmt w:val="bullet"/>
      <w:lvlText w:val=""/>
      <w:lvlJc w:val="left"/>
      <w:pPr>
        <w:ind w:left="6750" w:hanging="360"/>
      </w:pPr>
      <w:rPr>
        <w:rFonts w:ascii="Wingdings" w:hAnsi="Wingdings" w:hint="default"/>
      </w:rPr>
    </w:lvl>
  </w:abstractNum>
  <w:abstractNum w:abstractNumId="48">
    <w:nsid w:val="3A7A26DC"/>
    <w:multiLevelType w:val="hybridMultilevel"/>
    <w:tmpl w:val="0BF03554"/>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C5670D2"/>
    <w:multiLevelType w:val="hybridMultilevel"/>
    <w:tmpl w:val="E266F178"/>
    <w:lvl w:ilvl="0" w:tplc="2A846892">
      <w:start w:val="1"/>
      <w:numFmt w:val="lowerRoman"/>
      <w:lvlText w:val="%1."/>
      <w:lvlJc w:val="right"/>
      <w:pPr>
        <w:ind w:left="1080" w:hanging="360"/>
      </w:pPr>
      <w:rPr>
        <w:rFonts w:hint="default"/>
      </w:rPr>
    </w:lvl>
    <w:lvl w:ilvl="1" w:tplc="6BCCCF4E" w:tentative="1">
      <w:start w:val="1"/>
      <w:numFmt w:val="bullet"/>
      <w:lvlText w:val="o"/>
      <w:lvlJc w:val="left"/>
      <w:pPr>
        <w:ind w:left="1800" w:hanging="360"/>
      </w:pPr>
      <w:rPr>
        <w:rFonts w:ascii="Courier New" w:hAnsi="Courier New" w:cs="Courier New" w:hint="default"/>
      </w:rPr>
    </w:lvl>
    <w:lvl w:ilvl="2" w:tplc="5BF080D2"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3F002CFD"/>
    <w:multiLevelType w:val="hybridMultilevel"/>
    <w:tmpl w:val="2FFAD468"/>
    <w:lvl w:ilvl="0" w:tplc="26E0B532">
      <w:start w:val="1"/>
      <w:numFmt w:val="lowerLetter"/>
      <w:lvlText w:val="%1)"/>
      <w:lvlJc w:val="left"/>
      <w:pPr>
        <w:ind w:left="720" w:hanging="360"/>
      </w:pPr>
    </w:lvl>
    <w:lvl w:ilvl="1" w:tplc="EF2E53CA" w:tentative="1">
      <w:start w:val="1"/>
      <w:numFmt w:val="lowerLetter"/>
      <w:lvlText w:val="%2."/>
      <w:lvlJc w:val="left"/>
      <w:pPr>
        <w:ind w:left="1440" w:hanging="360"/>
      </w:pPr>
    </w:lvl>
    <w:lvl w:ilvl="2" w:tplc="DED8B46C" w:tentative="1">
      <w:start w:val="1"/>
      <w:numFmt w:val="lowerRoman"/>
      <w:lvlText w:val="%3."/>
      <w:lvlJc w:val="right"/>
      <w:pPr>
        <w:ind w:left="2160" w:hanging="180"/>
      </w:pPr>
    </w:lvl>
    <w:lvl w:ilvl="3" w:tplc="1C565A30" w:tentative="1">
      <w:start w:val="1"/>
      <w:numFmt w:val="decimal"/>
      <w:lvlText w:val="%4."/>
      <w:lvlJc w:val="left"/>
      <w:pPr>
        <w:ind w:left="2880" w:hanging="360"/>
      </w:pPr>
    </w:lvl>
    <w:lvl w:ilvl="4" w:tplc="73448EC2" w:tentative="1">
      <w:start w:val="1"/>
      <w:numFmt w:val="lowerLetter"/>
      <w:lvlText w:val="%5."/>
      <w:lvlJc w:val="left"/>
      <w:pPr>
        <w:ind w:left="3600" w:hanging="360"/>
      </w:pPr>
    </w:lvl>
    <w:lvl w:ilvl="5" w:tplc="34EEE694" w:tentative="1">
      <w:start w:val="1"/>
      <w:numFmt w:val="lowerRoman"/>
      <w:lvlText w:val="%6."/>
      <w:lvlJc w:val="right"/>
      <w:pPr>
        <w:ind w:left="4320" w:hanging="180"/>
      </w:pPr>
    </w:lvl>
    <w:lvl w:ilvl="6" w:tplc="388CE244" w:tentative="1">
      <w:start w:val="1"/>
      <w:numFmt w:val="decimal"/>
      <w:lvlText w:val="%7."/>
      <w:lvlJc w:val="left"/>
      <w:pPr>
        <w:ind w:left="5040" w:hanging="360"/>
      </w:pPr>
    </w:lvl>
    <w:lvl w:ilvl="7" w:tplc="08F037A8" w:tentative="1">
      <w:start w:val="1"/>
      <w:numFmt w:val="lowerLetter"/>
      <w:lvlText w:val="%8."/>
      <w:lvlJc w:val="left"/>
      <w:pPr>
        <w:ind w:left="5760" w:hanging="360"/>
      </w:pPr>
    </w:lvl>
    <w:lvl w:ilvl="8" w:tplc="97621A94" w:tentative="1">
      <w:start w:val="1"/>
      <w:numFmt w:val="lowerRoman"/>
      <w:lvlText w:val="%9."/>
      <w:lvlJc w:val="right"/>
      <w:pPr>
        <w:ind w:left="6480" w:hanging="180"/>
      </w:pPr>
    </w:lvl>
  </w:abstractNum>
  <w:abstractNum w:abstractNumId="51">
    <w:nsid w:val="41FB021C"/>
    <w:multiLevelType w:val="hybridMultilevel"/>
    <w:tmpl w:val="552E162C"/>
    <w:lvl w:ilvl="0" w:tplc="04090017">
      <w:start w:val="1"/>
      <w:numFmt w:val="bullet"/>
      <w:lvlText w:val="o"/>
      <w:lvlJc w:val="left"/>
      <w:pPr>
        <w:ind w:left="1080" w:hanging="360"/>
      </w:pPr>
      <w:rPr>
        <w:rFonts w:ascii="Courier New" w:hAnsi="Courier New" w:cs="Courier New" w:hint="default"/>
      </w:rPr>
    </w:lvl>
    <w:lvl w:ilvl="1" w:tplc="04090019">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52">
    <w:nsid w:val="46D63175"/>
    <w:multiLevelType w:val="hybridMultilevel"/>
    <w:tmpl w:val="01E27CC4"/>
    <w:lvl w:ilvl="0" w:tplc="3C947034">
      <w:start w:val="1"/>
      <w:numFmt w:val="decimal"/>
      <w:lvlText w:val="%1."/>
      <w:lvlJc w:val="righ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53">
    <w:nsid w:val="47C637C8"/>
    <w:multiLevelType w:val="hybridMultilevel"/>
    <w:tmpl w:val="60B6B3D8"/>
    <w:lvl w:ilvl="0" w:tplc="210C2580">
      <w:start w:val="1"/>
      <w:numFmt w:val="decimal"/>
      <w:lvlText w:val="%1."/>
      <w:lvlJc w:val="right"/>
      <w:pPr>
        <w:ind w:left="2250" w:hanging="36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54">
    <w:nsid w:val="492253F7"/>
    <w:multiLevelType w:val="hybridMultilevel"/>
    <w:tmpl w:val="FCD07912"/>
    <w:lvl w:ilvl="0" w:tplc="04090001">
      <w:start w:val="1"/>
      <w:numFmt w:val="lowerRoman"/>
      <w:lvlText w:val="%1."/>
      <w:lvlJc w:val="right"/>
      <w:pPr>
        <w:ind w:left="720" w:hanging="360"/>
      </w:pPr>
      <w:rPr>
        <w:rFonts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decimal"/>
      <w:lvlText w:val="%5."/>
      <w:lvlJc w:val="right"/>
      <w:pPr>
        <w:ind w:left="3600" w:hanging="360"/>
      </w:pPr>
      <w:rPr>
        <w:rFonts w:hint="default"/>
      </w:r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5">
    <w:nsid w:val="4B0B1BDB"/>
    <w:multiLevelType w:val="hybridMultilevel"/>
    <w:tmpl w:val="9872B3D2"/>
    <w:lvl w:ilvl="0" w:tplc="0409001B">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210C2580"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DFD33B1"/>
    <w:multiLevelType w:val="hybridMultilevel"/>
    <w:tmpl w:val="7C0EC09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F87414C"/>
    <w:multiLevelType w:val="hybridMultilevel"/>
    <w:tmpl w:val="7E343236"/>
    <w:lvl w:ilvl="0" w:tplc="04090017">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
      <w:lvlJc w:val="left"/>
      <w:pPr>
        <w:tabs>
          <w:tab w:val="num" w:pos="1080"/>
        </w:tabs>
        <w:ind w:left="1080" w:hanging="360"/>
      </w:pPr>
      <w:rPr>
        <w:rFonts w:ascii="Wingdings" w:hAnsi="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Wingdings" w:hAnsi="Wingdings" w:hint="default"/>
      </w:rPr>
    </w:lvl>
    <w:lvl w:ilvl="4" w:tplc="04090019" w:tentative="1">
      <w:start w:val="1"/>
      <w:numFmt w:val="bullet"/>
      <w:lvlText w:val=""/>
      <w:lvlJc w:val="left"/>
      <w:pPr>
        <w:tabs>
          <w:tab w:val="num" w:pos="3240"/>
        </w:tabs>
        <w:ind w:left="3240" w:hanging="360"/>
      </w:pPr>
      <w:rPr>
        <w:rFonts w:ascii="Wingdings" w:hAnsi="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Wingdings" w:hAnsi="Wingdings" w:hint="default"/>
      </w:rPr>
    </w:lvl>
    <w:lvl w:ilvl="7" w:tplc="04090019" w:tentative="1">
      <w:start w:val="1"/>
      <w:numFmt w:val="bullet"/>
      <w:lvlText w:val=""/>
      <w:lvlJc w:val="left"/>
      <w:pPr>
        <w:tabs>
          <w:tab w:val="num" w:pos="5400"/>
        </w:tabs>
        <w:ind w:left="5400" w:hanging="360"/>
      </w:pPr>
      <w:rPr>
        <w:rFonts w:ascii="Wingdings" w:hAnsi="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8">
    <w:nsid w:val="58142EA7"/>
    <w:multiLevelType w:val="hybridMultilevel"/>
    <w:tmpl w:val="8214BB3E"/>
    <w:lvl w:ilvl="0" w:tplc="EB6071C2">
      <w:start w:val="1"/>
      <w:numFmt w:val="bullet"/>
      <w:pStyle w:val="Bulet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A053B9F"/>
    <w:multiLevelType w:val="multilevel"/>
    <w:tmpl w:val="EA7E8736"/>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0">
    <w:nsid w:val="5AD72F49"/>
    <w:multiLevelType w:val="hybridMultilevel"/>
    <w:tmpl w:val="80A84B6E"/>
    <w:lvl w:ilvl="0" w:tplc="04090001">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5C34792E"/>
    <w:multiLevelType w:val="hybridMultilevel"/>
    <w:tmpl w:val="79BECA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8C43CA"/>
    <w:multiLevelType w:val="hybridMultilevel"/>
    <w:tmpl w:val="C41E57D0"/>
    <w:lvl w:ilvl="0" w:tplc="0409001B">
      <w:start w:val="1"/>
      <w:numFmt w:val="decimal"/>
      <w:lvlText w:val="%1."/>
      <w:lvlJc w:val="righ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63">
    <w:nsid w:val="62CA2D22"/>
    <w:multiLevelType w:val="hybridMultilevel"/>
    <w:tmpl w:val="460C8F4A"/>
    <w:lvl w:ilvl="0" w:tplc="05AA9B46">
      <w:start w:val="1"/>
      <w:numFmt w:val="lowerRoman"/>
      <w:lvlText w:val="%1."/>
      <w:lvlJc w:val="right"/>
      <w:pPr>
        <w:ind w:left="1440" w:hanging="360"/>
      </w:pPr>
    </w:lvl>
    <w:lvl w:ilvl="1" w:tplc="5F6E5644" w:tentative="1">
      <w:start w:val="1"/>
      <w:numFmt w:val="lowerLetter"/>
      <w:lvlText w:val="%2."/>
      <w:lvlJc w:val="left"/>
      <w:pPr>
        <w:ind w:left="2160" w:hanging="360"/>
      </w:pPr>
    </w:lvl>
    <w:lvl w:ilvl="2" w:tplc="0644D358" w:tentative="1">
      <w:start w:val="1"/>
      <w:numFmt w:val="lowerRoman"/>
      <w:lvlText w:val="%3."/>
      <w:lvlJc w:val="right"/>
      <w:pPr>
        <w:ind w:left="2880" w:hanging="180"/>
      </w:pPr>
    </w:lvl>
    <w:lvl w:ilvl="3" w:tplc="7992688C" w:tentative="1">
      <w:start w:val="1"/>
      <w:numFmt w:val="decimal"/>
      <w:lvlText w:val="%4."/>
      <w:lvlJc w:val="left"/>
      <w:pPr>
        <w:ind w:left="3600" w:hanging="360"/>
      </w:pPr>
    </w:lvl>
    <w:lvl w:ilvl="4" w:tplc="3294A096" w:tentative="1">
      <w:start w:val="1"/>
      <w:numFmt w:val="lowerLetter"/>
      <w:lvlText w:val="%5."/>
      <w:lvlJc w:val="left"/>
      <w:pPr>
        <w:ind w:left="4320" w:hanging="360"/>
      </w:pPr>
    </w:lvl>
    <w:lvl w:ilvl="5" w:tplc="4B6E4694" w:tentative="1">
      <w:start w:val="1"/>
      <w:numFmt w:val="lowerRoman"/>
      <w:lvlText w:val="%6."/>
      <w:lvlJc w:val="right"/>
      <w:pPr>
        <w:ind w:left="5040" w:hanging="180"/>
      </w:pPr>
    </w:lvl>
    <w:lvl w:ilvl="6" w:tplc="30FA2E74" w:tentative="1">
      <w:start w:val="1"/>
      <w:numFmt w:val="decimal"/>
      <w:lvlText w:val="%7."/>
      <w:lvlJc w:val="left"/>
      <w:pPr>
        <w:ind w:left="5760" w:hanging="360"/>
      </w:pPr>
    </w:lvl>
    <w:lvl w:ilvl="7" w:tplc="A0D21144" w:tentative="1">
      <w:start w:val="1"/>
      <w:numFmt w:val="lowerLetter"/>
      <w:lvlText w:val="%8."/>
      <w:lvlJc w:val="left"/>
      <w:pPr>
        <w:ind w:left="6480" w:hanging="360"/>
      </w:pPr>
    </w:lvl>
    <w:lvl w:ilvl="8" w:tplc="A42466D4" w:tentative="1">
      <w:start w:val="1"/>
      <w:numFmt w:val="lowerRoman"/>
      <w:lvlText w:val="%9."/>
      <w:lvlJc w:val="right"/>
      <w:pPr>
        <w:ind w:left="7200" w:hanging="180"/>
      </w:pPr>
    </w:lvl>
  </w:abstractNum>
  <w:abstractNum w:abstractNumId="64">
    <w:nsid w:val="62F8008C"/>
    <w:multiLevelType w:val="hybridMultilevel"/>
    <w:tmpl w:val="17A0D0C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5">
    <w:nsid w:val="65357D1F"/>
    <w:multiLevelType w:val="hybridMultilevel"/>
    <w:tmpl w:val="C08AF524"/>
    <w:lvl w:ilvl="0" w:tplc="0409000B">
      <w:start w:val="1"/>
      <w:numFmt w:val="decimal"/>
      <w:lvlText w:val="%1."/>
      <w:lvlJc w:val="righ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6">
    <w:nsid w:val="65721C84"/>
    <w:multiLevelType w:val="hybridMultilevel"/>
    <w:tmpl w:val="699E5856"/>
    <w:lvl w:ilvl="0" w:tplc="EFC879C6">
      <w:start w:val="1"/>
      <w:numFmt w:val="decimal"/>
      <w:lvlText w:val="%1."/>
      <w:lvlJc w:val="right"/>
      <w:pPr>
        <w:ind w:left="720" w:hanging="360"/>
      </w:pPr>
      <w:rPr>
        <w:rFonts w:hint="default"/>
      </w:rPr>
    </w:lvl>
    <w:lvl w:ilvl="1" w:tplc="3C947034" w:tentative="1">
      <w:start w:val="1"/>
      <w:numFmt w:val="lowerLetter"/>
      <w:lvlText w:val="%2."/>
      <w:lvlJc w:val="left"/>
      <w:pPr>
        <w:ind w:left="1440" w:hanging="360"/>
      </w:pPr>
    </w:lvl>
    <w:lvl w:ilvl="2" w:tplc="1E924620" w:tentative="1">
      <w:start w:val="1"/>
      <w:numFmt w:val="lowerRoman"/>
      <w:lvlText w:val="%3."/>
      <w:lvlJc w:val="right"/>
      <w:pPr>
        <w:ind w:left="2160" w:hanging="180"/>
      </w:pPr>
    </w:lvl>
    <w:lvl w:ilvl="3" w:tplc="A2680D68" w:tentative="1">
      <w:start w:val="1"/>
      <w:numFmt w:val="decimal"/>
      <w:lvlText w:val="%4."/>
      <w:lvlJc w:val="left"/>
      <w:pPr>
        <w:ind w:left="2880" w:hanging="360"/>
      </w:pPr>
    </w:lvl>
    <w:lvl w:ilvl="4" w:tplc="D1C64954" w:tentative="1">
      <w:start w:val="1"/>
      <w:numFmt w:val="lowerLetter"/>
      <w:lvlText w:val="%5."/>
      <w:lvlJc w:val="left"/>
      <w:pPr>
        <w:ind w:left="3600" w:hanging="360"/>
      </w:pPr>
    </w:lvl>
    <w:lvl w:ilvl="5" w:tplc="80DAD01C" w:tentative="1">
      <w:start w:val="1"/>
      <w:numFmt w:val="lowerRoman"/>
      <w:lvlText w:val="%6."/>
      <w:lvlJc w:val="right"/>
      <w:pPr>
        <w:ind w:left="4320" w:hanging="180"/>
      </w:pPr>
    </w:lvl>
    <w:lvl w:ilvl="6" w:tplc="6B866D1C" w:tentative="1">
      <w:start w:val="1"/>
      <w:numFmt w:val="decimal"/>
      <w:lvlText w:val="%7."/>
      <w:lvlJc w:val="left"/>
      <w:pPr>
        <w:ind w:left="5040" w:hanging="360"/>
      </w:pPr>
    </w:lvl>
    <w:lvl w:ilvl="7" w:tplc="38268316" w:tentative="1">
      <w:start w:val="1"/>
      <w:numFmt w:val="lowerLetter"/>
      <w:lvlText w:val="%8."/>
      <w:lvlJc w:val="left"/>
      <w:pPr>
        <w:ind w:left="5760" w:hanging="360"/>
      </w:pPr>
    </w:lvl>
    <w:lvl w:ilvl="8" w:tplc="62C6C87C" w:tentative="1">
      <w:start w:val="1"/>
      <w:numFmt w:val="lowerRoman"/>
      <w:lvlText w:val="%9."/>
      <w:lvlJc w:val="right"/>
      <w:pPr>
        <w:ind w:left="6480" w:hanging="180"/>
      </w:pPr>
    </w:lvl>
  </w:abstractNum>
  <w:abstractNum w:abstractNumId="67">
    <w:nsid w:val="65C90F22"/>
    <w:multiLevelType w:val="hybridMultilevel"/>
    <w:tmpl w:val="BAA2702E"/>
    <w:lvl w:ilvl="0" w:tplc="C85C2D1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8">
    <w:nsid w:val="66E66013"/>
    <w:multiLevelType w:val="multilevel"/>
    <w:tmpl w:val="F6023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8294B76"/>
    <w:multiLevelType w:val="hybridMultilevel"/>
    <w:tmpl w:val="66E622EE"/>
    <w:lvl w:ilvl="0" w:tplc="49081442">
      <w:start w:val="1"/>
      <w:numFmt w:val="decimal"/>
      <w:lvlText w:val="%1."/>
      <w:lvlJc w:val="right"/>
      <w:pPr>
        <w:ind w:left="360" w:hanging="360"/>
      </w:pPr>
      <w:rPr>
        <w:rFonts w:hint="default"/>
      </w:rPr>
    </w:lvl>
    <w:lvl w:ilvl="1" w:tplc="7DB88C50" w:tentative="1">
      <w:start w:val="1"/>
      <w:numFmt w:val="lowerLetter"/>
      <w:lvlText w:val="%2."/>
      <w:lvlJc w:val="left"/>
      <w:pPr>
        <w:ind w:left="1080" w:hanging="360"/>
      </w:pPr>
    </w:lvl>
    <w:lvl w:ilvl="2" w:tplc="42DE9082" w:tentative="1">
      <w:start w:val="1"/>
      <w:numFmt w:val="lowerRoman"/>
      <w:lvlText w:val="%3."/>
      <w:lvlJc w:val="right"/>
      <w:pPr>
        <w:ind w:left="1800" w:hanging="180"/>
      </w:pPr>
    </w:lvl>
    <w:lvl w:ilvl="3" w:tplc="72965C14" w:tentative="1">
      <w:start w:val="1"/>
      <w:numFmt w:val="decimal"/>
      <w:lvlText w:val="%4."/>
      <w:lvlJc w:val="left"/>
      <w:pPr>
        <w:ind w:left="2520" w:hanging="360"/>
      </w:pPr>
    </w:lvl>
    <w:lvl w:ilvl="4" w:tplc="0214FA72" w:tentative="1">
      <w:start w:val="1"/>
      <w:numFmt w:val="lowerLetter"/>
      <w:lvlText w:val="%5."/>
      <w:lvlJc w:val="left"/>
      <w:pPr>
        <w:ind w:left="3240" w:hanging="360"/>
      </w:pPr>
    </w:lvl>
    <w:lvl w:ilvl="5" w:tplc="AEB2963C" w:tentative="1">
      <w:start w:val="1"/>
      <w:numFmt w:val="lowerRoman"/>
      <w:lvlText w:val="%6."/>
      <w:lvlJc w:val="right"/>
      <w:pPr>
        <w:ind w:left="3960" w:hanging="180"/>
      </w:pPr>
    </w:lvl>
    <w:lvl w:ilvl="6" w:tplc="01A4537E" w:tentative="1">
      <w:start w:val="1"/>
      <w:numFmt w:val="decimal"/>
      <w:lvlText w:val="%7."/>
      <w:lvlJc w:val="left"/>
      <w:pPr>
        <w:ind w:left="4680" w:hanging="360"/>
      </w:pPr>
    </w:lvl>
    <w:lvl w:ilvl="7" w:tplc="9E6C23E4" w:tentative="1">
      <w:start w:val="1"/>
      <w:numFmt w:val="lowerLetter"/>
      <w:lvlText w:val="%8."/>
      <w:lvlJc w:val="left"/>
      <w:pPr>
        <w:ind w:left="5400" w:hanging="360"/>
      </w:pPr>
    </w:lvl>
    <w:lvl w:ilvl="8" w:tplc="34285C6A" w:tentative="1">
      <w:start w:val="1"/>
      <w:numFmt w:val="lowerRoman"/>
      <w:lvlText w:val="%9."/>
      <w:lvlJc w:val="right"/>
      <w:pPr>
        <w:ind w:left="6120" w:hanging="180"/>
      </w:pPr>
    </w:lvl>
  </w:abstractNum>
  <w:abstractNum w:abstractNumId="70">
    <w:nsid w:val="68B068FF"/>
    <w:multiLevelType w:val="hybridMultilevel"/>
    <w:tmpl w:val="86107F18"/>
    <w:lvl w:ilvl="0" w:tplc="0409001B">
      <w:start w:val="1"/>
      <w:numFmt w:val="bullet"/>
      <w:lvlText w:val=""/>
      <w:lvlJc w:val="left"/>
      <w:pPr>
        <w:tabs>
          <w:tab w:val="num" w:pos="360"/>
        </w:tabs>
        <w:ind w:left="360" w:hanging="360"/>
      </w:pPr>
      <w:rPr>
        <w:rFonts w:ascii="Wingdings" w:hAnsi="Wingdings" w:hint="default"/>
      </w:rPr>
    </w:lvl>
    <w:lvl w:ilvl="1" w:tplc="04090019">
      <w:start w:val="1"/>
      <w:numFmt w:val="bullet"/>
      <w:lvlText w:val=""/>
      <w:lvlJc w:val="left"/>
      <w:pPr>
        <w:tabs>
          <w:tab w:val="num" w:pos="1080"/>
        </w:tabs>
        <w:ind w:left="1080" w:hanging="360"/>
      </w:pPr>
      <w:rPr>
        <w:rFonts w:ascii="Wingdings" w:hAnsi="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Wingdings" w:hAnsi="Wingdings" w:hint="default"/>
      </w:rPr>
    </w:lvl>
    <w:lvl w:ilvl="4" w:tplc="04090019" w:tentative="1">
      <w:start w:val="1"/>
      <w:numFmt w:val="bullet"/>
      <w:lvlText w:val=""/>
      <w:lvlJc w:val="left"/>
      <w:pPr>
        <w:tabs>
          <w:tab w:val="num" w:pos="3240"/>
        </w:tabs>
        <w:ind w:left="3240" w:hanging="360"/>
      </w:pPr>
      <w:rPr>
        <w:rFonts w:ascii="Wingdings" w:hAnsi="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Wingdings" w:hAnsi="Wingdings" w:hint="default"/>
      </w:rPr>
    </w:lvl>
    <w:lvl w:ilvl="7" w:tplc="04090019" w:tentative="1">
      <w:start w:val="1"/>
      <w:numFmt w:val="bullet"/>
      <w:lvlText w:val=""/>
      <w:lvlJc w:val="left"/>
      <w:pPr>
        <w:tabs>
          <w:tab w:val="num" w:pos="5400"/>
        </w:tabs>
        <w:ind w:left="5400" w:hanging="360"/>
      </w:pPr>
      <w:rPr>
        <w:rFonts w:ascii="Wingdings" w:hAnsi="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71">
    <w:nsid w:val="69884D35"/>
    <w:multiLevelType w:val="hybridMultilevel"/>
    <w:tmpl w:val="4A94816A"/>
    <w:lvl w:ilvl="0" w:tplc="17267970">
      <w:start w:val="1"/>
      <w:numFmt w:val="bullet"/>
      <w:lvlText w:val=""/>
      <w:lvlJc w:val="left"/>
      <w:pPr>
        <w:ind w:left="720" w:hanging="360"/>
      </w:pPr>
      <w:rPr>
        <w:rFonts w:ascii="Wingdings" w:hAnsi="Wingdings" w:hint="default"/>
      </w:rPr>
    </w:lvl>
    <w:lvl w:ilvl="1" w:tplc="39DAE9DE" w:tentative="1">
      <w:start w:val="1"/>
      <w:numFmt w:val="bullet"/>
      <w:lvlText w:val="o"/>
      <w:lvlJc w:val="left"/>
      <w:pPr>
        <w:ind w:left="1440" w:hanging="360"/>
      </w:pPr>
      <w:rPr>
        <w:rFonts w:ascii="Courier New" w:hAnsi="Courier New" w:cs="Courier New" w:hint="default"/>
      </w:rPr>
    </w:lvl>
    <w:lvl w:ilvl="2" w:tplc="769489CC" w:tentative="1">
      <w:start w:val="1"/>
      <w:numFmt w:val="bullet"/>
      <w:lvlText w:val=""/>
      <w:lvlJc w:val="left"/>
      <w:pPr>
        <w:ind w:left="2160" w:hanging="360"/>
      </w:pPr>
      <w:rPr>
        <w:rFonts w:ascii="Wingdings" w:hAnsi="Wingdings" w:hint="default"/>
      </w:rPr>
    </w:lvl>
    <w:lvl w:ilvl="3" w:tplc="E60613D8" w:tentative="1">
      <w:start w:val="1"/>
      <w:numFmt w:val="bullet"/>
      <w:lvlText w:val=""/>
      <w:lvlJc w:val="left"/>
      <w:pPr>
        <w:ind w:left="2880" w:hanging="360"/>
      </w:pPr>
      <w:rPr>
        <w:rFonts w:ascii="Symbol" w:hAnsi="Symbol" w:hint="default"/>
      </w:rPr>
    </w:lvl>
    <w:lvl w:ilvl="4" w:tplc="B4FA7E16" w:tentative="1">
      <w:start w:val="1"/>
      <w:numFmt w:val="bullet"/>
      <w:lvlText w:val="o"/>
      <w:lvlJc w:val="left"/>
      <w:pPr>
        <w:ind w:left="3600" w:hanging="360"/>
      </w:pPr>
      <w:rPr>
        <w:rFonts w:ascii="Courier New" w:hAnsi="Courier New" w:cs="Courier New" w:hint="default"/>
      </w:rPr>
    </w:lvl>
    <w:lvl w:ilvl="5" w:tplc="84F8907A" w:tentative="1">
      <w:start w:val="1"/>
      <w:numFmt w:val="bullet"/>
      <w:lvlText w:val=""/>
      <w:lvlJc w:val="left"/>
      <w:pPr>
        <w:ind w:left="4320" w:hanging="360"/>
      </w:pPr>
      <w:rPr>
        <w:rFonts w:ascii="Wingdings" w:hAnsi="Wingdings" w:hint="default"/>
      </w:rPr>
    </w:lvl>
    <w:lvl w:ilvl="6" w:tplc="324007A4" w:tentative="1">
      <w:start w:val="1"/>
      <w:numFmt w:val="bullet"/>
      <w:lvlText w:val=""/>
      <w:lvlJc w:val="left"/>
      <w:pPr>
        <w:ind w:left="5040" w:hanging="360"/>
      </w:pPr>
      <w:rPr>
        <w:rFonts w:ascii="Symbol" w:hAnsi="Symbol" w:hint="default"/>
      </w:rPr>
    </w:lvl>
    <w:lvl w:ilvl="7" w:tplc="6630BA18" w:tentative="1">
      <w:start w:val="1"/>
      <w:numFmt w:val="bullet"/>
      <w:lvlText w:val="o"/>
      <w:lvlJc w:val="left"/>
      <w:pPr>
        <w:ind w:left="5760" w:hanging="360"/>
      </w:pPr>
      <w:rPr>
        <w:rFonts w:ascii="Courier New" w:hAnsi="Courier New" w:cs="Courier New" w:hint="default"/>
      </w:rPr>
    </w:lvl>
    <w:lvl w:ilvl="8" w:tplc="DCB81BE0" w:tentative="1">
      <w:start w:val="1"/>
      <w:numFmt w:val="bullet"/>
      <w:lvlText w:val=""/>
      <w:lvlJc w:val="left"/>
      <w:pPr>
        <w:ind w:left="6480" w:hanging="360"/>
      </w:pPr>
      <w:rPr>
        <w:rFonts w:ascii="Wingdings" w:hAnsi="Wingdings" w:hint="default"/>
      </w:rPr>
    </w:lvl>
  </w:abstractNum>
  <w:abstractNum w:abstractNumId="72">
    <w:nsid w:val="6A086FDF"/>
    <w:multiLevelType w:val="hybridMultilevel"/>
    <w:tmpl w:val="38C2DE06"/>
    <w:lvl w:ilvl="0" w:tplc="0F2AFB3E">
      <w:start w:val="1"/>
      <w:numFmt w:val="lowerLetter"/>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A156C28"/>
    <w:multiLevelType w:val="hybridMultilevel"/>
    <w:tmpl w:val="34E4801A"/>
    <w:lvl w:ilvl="0" w:tplc="4D40E426">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6A587AFB"/>
    <w:multiLevelType w:val="hybridMultilevel"/>
    <w:tmpl w:val="93D023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F2A7DAA"/>
    <w:multiLevelType w:val="hybridMultilevel"/>
    <w:tmpl w:val="93664D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FE50519"/>
    <w:multiLevelType w:val="hybridMultilevel"/>
    <w:tmpl w:val="64325AC6"/>
    <w:lvl w:ilvl="0" w:tplc="04090005">
      <w:start w:val="1"/>
      <w:numFmt w:val="decimal"/>
      <w:lvlText w:val="%1."/>
      <w:lvlJc w:val="righ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7">
    <w:nsid w:val="72B84AF0"/>
    <w:multiLevelType w:val="hybridMultilevel"/>
    <w:tmpl w:val="47FAC55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E66C4596"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2D51A3F"/>
    <w:multiLevelType w:val="hybridMultilevel"/>
    <w:tmpl w:val="4D3A36BE"/>
    <w:lvl w:ilvl="0" w:tplc="210C258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42B5AB0"/>
    <w:multiLevelType w:val="hybridMultilevel"/>
    <w:tmpl w:val="A7DC0D40"/>
    <w:lvl w:ilvl="0" w:tplc="04090003">
      <w:start w:val="1"/>
      <w:numFmt w:val="decimal"/>
      <w:lvlText w:val="%1."/>
      <w:lvlJc w:val="righ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0">
    <w:nsid w:val="74301579"/>
    <w:multiLevelType w:val="hybridMultilevel"/>
    <w:tmpl w:val="E266F178"/>
    <w:lvl w:ilvl="0" w:tplc="0409000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77554E01"/>
    <w:multiLevelType w:val="multilevel"/>
    <w:tmpl w:val="AD10CAF2"/>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79225816"/>
    <w:multiLevelType w:val="hybridMultilevel"/>
    <w:tmpl w:val="03367E48"/>
    <w:lvl w:ilvl="0" w:tplc="F22C3CFC">
      <w:start w:val="1"/>
      <w:numFmt w:val="lowerLetter"/>
      <w:lvlText w:val="%1."/>
      <w:lvlJc w:val="left"/>
      <w:pPr>
        <w:ind w:left="720" w:hanging="360"/>
      </w:pPr>
      <w:rPr>
        <w:rFonts w:hint="default"/>
      </w:rPr>
    </w:lvl>
    <w:lvl w:ilvl="1" w:tplc="E2AEBDC2">
      <w:start w:val="1"/>
      <w:numFmt w:val="lowerLetter"/>
      <w:lvlText w:val="%2."/>
      <w:lvlJc w:val="left"/>
      <w:pPr>
        <w:ind w:left="1440" w:hanging="360"/>
      </w:pPr>
    </w:lvl>
    <w:lvl w:ilvl="2" w:tplc="2D628EE4" w:tentative="1">
      <w:start w:val="1"/>
      <w:numFmt w:val="lowerRoman"/>
      <w:lvlText w:val="%3."/>
      <w:lvlJc w:val="right"/>
      <w:pPr>
        <w:ind w:left="2160" w:hanging="180"/>
      </w:pPr>
    </w:lvl>
    <w:lvl w:ilvl="3" w:tplc="357076B2" w:tentative="1">
      <w:start w:val="1"/>
      <w:numFmt w:val="decimal"/>
      <w:lvlText w:val="%4."/>
      <w:lvlJc w:val="left"/>
      <w:pPr>
        <w:ind w:left="2880" w:hanging="360"/>
      </w:pPr>
    </w:lvl>
    <w:lvl w:ilvl="4" w:tplc="08D0758C" w:tentative="1">
      <w:start w:val="1"/>
      <w:numFmt w:val="lowerLetter"/>
      <w:lvlText w:val="%5."/>
      <w:lvlJc w:val="left"/>
      <w:pPr>
        <w:ind w:left="3600" w:hanging="360"/>
      </w:pPr>
    </w:lvl>
    <w:lvl w:ilvl="5" w:tplc="D812D102" w:tentative="1">
      <w:start w:val="1"/>
      <w:numFmt w:val="lowerRoman"/>
      <w:lvlText w:val="%6."/>
      <w:lvlJc w:val="right"/>
      <w:pPr>
        <w:ind w:left="4320" w:hanging="180"/>
      </w:pPr>
    </w:lvl>
    <w:lvl w:ilvl="6" w:tplc="DD84BC66" w:tentative="1">
      <w:start w:val="1"/>
      <w:numFmt w:val="decimal"/>
      <w:lvlText w:val="%7."/>
      <w:lvlJc w:val="left"/>
      <w:pPr>
        <w:ind w:left="5040" w:hanging="360"/>
      </w:pPr>
    </w:lvl>
    <w:lvl w:ilvl="7" w:tplc="3E24570A" w:tentative="1">
      <w:start w:val="1"/>
      <w:numFmt w:val="lowerLetter"/>
      <w:lvlText w:val="%8."/>
      <w:lvlJc w:val="left"/>
      <w:pPr>
        <w:ind w:left="5760" w:hanging="360"/>
      </w:pPr>
    </w:lvl>
    <w:lvl w:ilvl="8" w:tplc="ACF49B16" w:tentative="1">
      <w:start w:val="1"/>
      <w:numFmt w:val="lowerRoman"/>
      <w:lvlText w:val="%9."/>
      <w:lvlJc w:val="right"/>
      <w:pPr>
        <w:ind w:left="6480" w:hanging="180"/>
      </w:pPr>
    </w:lvl>
  </w:abstractNum>
  <w:abstractNum w:abstractNumId="83">
    <w:nsid w:val="7CCB4DA6"/>
    <w:multiLevelType w:val="hybridMultilevel"/>
    <w:tmpl w:val="44EEE6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EA30A03"/>
    <w:multiLevelType w:val="hybridMultilevel"/>
    <w:tmpl w:val="9D3A5B18"/>
    <w:lvl w:ilvl="0" w:tplc="6186CA16">
      <w:start w:val="1"/>
      <w:numFmt w:val="lowerRoman"/>
      <w:lvlText w:val="%1."/>
      <w:lvlJc w:val="right"/>
      <w:pPr>
        <w:tabs>
          <w:tab w:val="num" w:pos="630"/>
        </w:tabs>
        <w:ind w:left="630" w:hanging="360"/>
      </w:pPr>
      <w:rPr>
        <w:rFonts w:hint="default"/>
      </w:rPr>
    </w:lvl>
    <w:lvl w:ilvl="1" w:tplc="322ABB6A" w:tentative="1">
      <w:start w:val="1"/>
      <w:numFmt w:val="decimal"/>
      <w:lvlText w:val="%2."/>
      <w:lvlJc w:val="left"/>
      <w:pPr>
        <w:tabs>
          <w:tab w:val="num" w:pos="1350"/>
        </w:tabs>
        <w:ind w:left="1350" w:hanging="360"/>
      </w:pPr>
    </w:lvl>
    <w:lvl w:ilvl="2" w:tplc="71820612" w:tentative="1">
      <w:start w:val="1"/>
      <w:numFmt w:val="decimal"/>
      <w:lvlText w:val="%3."/>
      <w:lvlJc w:val="left"/>
      <w:pPr>
        <w:tabs>
          <w:tab w:val="num" w:pos="2070"/>
        </w:tabs>
        <w:ind w:left="2070" w:hanging="360"/>
      </w:pPr>
    </w:lvl>
    <w:lvl w:ilvl="3" w:tplc="5A56FD34" w:tentative="1">
      <w:start w:val="1"/>
      <w:numFmt w:val="decimal"/>
      <w:lvlText w:val="%4."/>
      <w:lvlJc w:val="left"/>
      <w:pPr>
        <w:tabs>
          <w:tab w:val="num" w:pos="2790"/>
        </w:tabs>
        <w:ind w:left="2790" w:hanging="360"/>
      </w:pPr>
    </w:lvl>
    <w:lvl w:ilvl="4" w:tplc="4942BC6C" w:tentative="1">
      <w:start w:val="1"/>
      <w:numFmt w:val="decimal"/>
      <w:lvlText w:val="%5."/>
      <w:lvlJc w:val="left"/>
      <w:pPr>
        <w:tabs>
          <w:tab w:val="num" w:pos="3510"/>
        </w:tabs>
        <w:ind w:left="3510" w:hanging="360"/>
      </w:pPr>
    </w:lvl>
    <w:lvl w:ilvl="5" w:tplc="012EC2DC" w:tentative="1">
      <w:start w:val="1"/>
      <w:numFmt w:val="decimal"/>
      <w:lvlText w:val="%6."/>
      <w:lvlJc w:val="left"/>
      <w:pPr>
        <w:tabs>
          <w:tab w:val="num" w:pos="4230"/>
        </w:tabs>
        <w:ind w:left="4230" w:hanging="360"/>
      </w:pPr>
    </w:lvl>
    <w:lvl w:ilvl="6" w:tplc="EB56C044" w:tentative="1">
      <w:start w:val="1"/>
      <w:numFmt w:val="decimal"/>
      <w:lvlText w:val="%7."/>
      <w:lvlJc w:val="left"/>
      <w:pPr>
        <w:tabs>
          <w:tab w:val="num" w:pos="4950"/>
        </w:tabs>
        <w:ind w:left="4950" w:hanging="360"/>
      </w:pPr>
    </w:lvl>
    <w:lvl w:ilvl="7" w:tplc="85DA98D8" w:tentative="1">
      <w:start w:val="1"/>
      <w:numFmt w:val="decimal"/>
      <w:lvlText w:val="%8."/>
      <w:lvlJc w:val="left"/>
      <w:pPr>
        <w:tabs>
          <w:tab w:val="num" w:pos="5670"/>
        </w:tabs>
        <w:ind w:left="5670" w:hanging="360"/>
      </w:pPr>
    </w:lvl>
    <w:lvl w:ilvl="8" w:tplc="33E68148" w:tentative="1">
      <w:start w:val="1"/>
      <w:numFmt w:val="decimal"/>
      <w:lvlText w:val="%9."/>
      <w:lvlJc w:val="left"/>
      <w:pPr>
        <w:tabs>
          <w:tab w:val="num" w:pos="6390"/>
        </w:tabs>
        <w:ind w:left="6390" w:hanging="360"/>
      </w:pPr>
    </w:lvl>
  </w:abstractNum>
  <w:num w:numId="1">
    <w:abstractNumId w:val="39"/>
  </w:num>
  <w:num w:numId="2">
    <w:abstractNumId w:val="54"/>
  </w:num>
  <w:num w:numId="3">
    <w:abstractNumId w:val="45"/>
  </w:num>
  <w:num w:numId="4">
    <w:abstractNumId w:val="66"/>
  </w:num>
  <w:num w:numId="5">
    <w:abstractNumId w:val="44"/>
  </w:num>
  <w:num w:numId="6">
    <w:abstractNumId w:val="36"/>
  </w:num>
  <w:num w:numId="7">
    <w:abstractNumId w:val="8"/>
  </w:num>
  <w:num w:numId="8">
    <w:abstractNumId w:val="29"/>
  </w:num>
  <w:num w:numId="9">
    <w:abstractNumId w:val="65"/>
  </w:num>
  <w:num w:numId="10">
    <w:abstractNumId w:val="40"/>
  </w:num>
  <w:num w:numId="11">
    <w:abstractNumId w:val="3"/>
  </w:num>
  <w:num w:numId="12">
    <w:abstractNumId w:val="16"/>
  </w:num>
  <w:num w:numId="13">
    <w:abstractNumId w:val="82"/>
  </w:num>
  <w:num w:numId="14">
    <w:abstractNumId w:val="34"/>
  </w:num>
  <w:num w:numId="15">
    <w:abstractNumId w:val="33"/>
  </w:num>
  <w:num w:numId="16">
    <w:abstractNumId w:val="30"/>
  </w:num>
  <w:num w:numId="17">
    <w:abstractNumId w:val="71"/>
  </w:num>
  <w:num w:numId="18">
    <w:abstractNumId w:val="11"/>
  </w:num>
  <w:num w:numId="19">
    <w:abstractNumId w:val="84"/>
  </w:num>
  <w:num w:numId="20">
    <w:abstractNumId w:val="5"/>
  </w:num>
  <w:num w:numId="21">
    <w:abstractNumId w:val="76"/>
  </w:num>
  <w:num w:numId="22">
    <w:abstractNumId w:val="6"/>
  </w:num>
  <w:num w:numId="23">
    <w:abstractNumId w:val="9"/>
  </w:num>
  <w:num w:numId="24">
    <w:abstractNumId w:val="31"/>
  </w:num>
  <w:num w:numId="25">
    <w:abstractNumId w:val="2"/>
  </w:num>
  <w:num w:numId="26">
    <w:abstractNumId w:val="25"/>
  </w:num>
  <w:num w:numId="27">
    <w:abstractNumId w:val="27"/>
  </w:num>
  <w:num w:numId="28">
    <w:abstractNumId w:val="67"/>
  </w:num>
  <w:num w:numId="29">
    <w:abstractNumId w:val="77"/>
  </w:num>
  <w:num w:numId="30">
    <w:abstractNumId w:val="81"/>
  </w:num>
  <w:num w:numId="31">
    <w:abstractNumId w:val="32"/>
  </w:num>
  <w:num w:numId="32">
    <w:abstractNumId w:val="15"/>
  </w:num>
  <w:num w:numId="33">
    <w:abstractNumId w:val="79"/>
  </w:num>
  <w:num w:numId="34">
    <w:abstractNumId w:val="21"/>
  </w:num>
  <w:num w:numId="35">
    <w:abstractNumId w:val="52"/>
  </w:num>
  <w:num w:numId="36">
    <w:abstractNumId w:val="53"/>
  </w:num>
  <w:num w:numId="37">
    <w:abstractNumId w:val="0"/>
  </w:num>
  <w:num w:numId="38">
    <w:abstractNumId w:val="47"/>
  </w:num>
  <w:num w:numId="39">
    <w:abstractNumId w:val="51"/>
  </w:num>
  <w:num w:numId="40">
    <w:abstractNumId w:val="55"/>
  </w:num>
  <w:num w:numId="41">
    <w:abstractNumId w:val="19"/>
  </w:num>
  <w:num w:numId="42">
    <w:abstractNumId w:val="14"/>
  </w:num>
  <w:num w:numId="43">
    <w:abstractNumId w:val="62"/>
  </w:num>
  <w:num w:numId="44">
    <w:abstractNumId w:val="17"/>
  </w:num>
  <w:num w:numId="45">
    <w:abstractNumId w:val="73"/>
  </w:num>
  <w:num w:numId="46">
    <w:abstractNumId w:val="24"/>
  </w:num>
  <w:num w:numId="47">
    <w:abstractNumId w:val="50"/>
  </w:num>
  <w:num w:numId="48">
    <w:abstractNumId w:val="12"/>
  </w:num>
  <w:num w:numId="49">
    <w:abstractNumId w:val="41"/>
  </w:num>
  <w:num w:numId="50">
    <w:abstractNumId w:val="69"/>
  </w:num>
  <w:num w:numId="51">
    <w:abstractNumId w:val="20"/>
  </w:num>
  <w:num w:numId="52">
    <w:abstractNumId w:val="46"/>
  </w:num>
  <w:num w:numId="53">
    <w:abstractNumId w:val="74"/>
  </w:num>
  <w:num w:numId="54">
    <w:abstractNumId w:val="70"/>
  </w:num>
  <w:num w:numId="55">
    <w:abstractNumId w:val="57"/>
  </w:num>
  <w:num w:numId="56">
    <w:abstractNumId w:val="42"/>
  </w:num>
  <w:num w:numId="57">
    <w:abstractNumId w:val="37"/>
  </w:num>
  <w:num w:numId="58">
    <w:abstractNumId w:val="80"/>
  </w:num>
  <w:num w:numId="59">
    <w:abstractNumId w:val="49"/>
  </w:num>
  <w:num w:numId="60">
    <w:abstractNumId w:val="68"/>
  </w:num>
  <w:num w:numId="61">
    <w:abstractNumId w:val="13"/>
  </w:num>
  <w:num w:numId="62">
    <w:abstractNumId w:val="35"/>
  </w:num>
  <w:num w:numId="63">
    <w:abstractNumId w:val="78"/>
  </w:num>
  <w:num w:numId="64">
    <w:abstractNumId w:val="63"/>
  </w:num>
  <w:num w:numId="65">
    <w:abstractNumId w:val="60"/>
  </w:num>
  <w:num w:numId="66">
    <w:abstractNumId w:val="26"/>
  </w:num>
  <w:num w:numId="67">
    <w:abstractNumId w:val="7"/>
  </w:num>
  <w:num w:numId="68">
    <w:abstractNumId w:val="72"/>
  </w:num>
  <w:num w:numId="69">
    <w:abstractNumId w:val="43"/>
  </w:num>
  <w:num w:numId="70">
    <w:abstractNumId w:val="18"/>
  </w:num>
  <w:num w:numId="71">
    <w:abstractNumId w:val="56"/>
  </w:num>
  <w:num w:numId="72">
    <w:abstractNumId w:val="10"/>
  </w:num>
  <w:num w:numId="73">
    <w:abstractNumId w:val="83"/>
  </w:num>
  <w:num w:numId="74">
    <w:abstractNumId w:val="61"/>
  </w:num>
  <w:num w:numId="75">
    <w:abstractNumId w:val="22"/>
  </w:num>
  <w:num w:numId="76">
    <w:abstractNumId w:val="48"/>
  </w:num>
  <w:num w:numId="77">
    <w:abstractNumId w:val="75"/>
  </w:num>
  <w:num w:numId="78">
    <w:abstractNumId w:val="59"/>
  </w:num>
  <w:num w:numId="79">
    <w:abstractNumId w:val="58"/>
  </w:num>
  <w:num w:numId="80">
    <w:abstractNumId w:val="23"/>
  </w:num>
  <w:num w:numId="81">
    <w:abstractNumId w:val="64"/>
  </w:num>
  <w:num w:numId="82">
    <w:abstractNumId w:val="4"/>
  </w:num>
  <w:num w:numId="83">
    <w:abstractNumId w:val="38"/>
  </w:num>
  <w:num w:numId="84">
    <w:abstractNumId w:val="1"/>
  </w:num>
  <w:num w:numId="85">
    <w:abstractNumId w:val="2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evenAndOddHeaders/>
  <w:drawingGridHorizontalSpacing w:val="110"/>
  <w:displayHorizontalDrawingGridEvery w:val="2"/>
  <w:characterSpacingControl w:val="doNotCompress"/>
  <w:hdrShapeDefaults>
    <o:shapedefaults v:ext="edit" spidmax="3468">
      <o:colormru v:ext="edit" colors="#3cc,#5cd9d6"/>
    </o:shapedefaults>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0MDUwtDQ3NjMxNjcxMDFU0lEKTi0uzszPAykwqwUAwlxJlSwAAAA="/>
  </w:docVars>
  <w:rsids>
    <w:rsidRoot w:val="00F6426D"/>
    <w:rsid w:val="00000030"/>
    <w:rsid w:val="000005E0"/>
    <w:rsid w:val="00000B71"/>
    <w:rsid w:val="00001173"/>
    <w:rsid w:val="00001F77"/>
    <w:rsid w:val="00002A47"/>
    <w:rsid w:val="00003094"/>
    <w:rsid w:val="00003C2B"/>
    <w:rsid w:val="00003DE7"/>
    <w:rsid w:val="000042E2"/>
    <w:rsid w:val="00004BE0"/>
    <w:rsid w:val="000051F3"/>
    <w:rsid w:val="0000529B"/>
    <w:rsid w:val="000058DF"/>
    <w:rsid w:val="000061D2"/>
    <w:rsid w:val="00007C33"/>
    <w:rsid w:val="0001071C"/>
    <w:rsid w:val="0001094B"/>
    <w:rsid w:val="00011B14"/>
    <w:rsid w:val="000121A2"/>
    <w:rsid w:val="00012D85"/>
    <w:rsid w:val="00013194"/>
    <w:rsid w:val="00013919"/>
    <w:rsid w:val="00013A1B"/>
    <w:rsid w:val="00013C99"/>
    <w:rsid w:val="00013FE8"/>
    <w:rsid w:val="00014274"/>
    <w:rsid w:val="00014AFB"/>
    <w:rsid w:val="00014F5F"/>
    <w:rsid w:val="0001523A"/>
    <w:rsid w:val="000152AF"/>
    <w:rsid w:val="000154ED"/>
    <w:rsid w:val="000165DD"/>
    <w:rsid w:val="00016DEE"/>
    <w:rsid w:val="000175C7"/>
    <w:rsid w:val="00017D87"/>
    <w:rsid w:val="0002005E"/>
    <w:rsid w:val="0002071A"/>
    <w:rsid w:val="000208C4"/>
    <w:rsid w:val="000209BF"/>
    <w:rsid w:val="00020BF6"/>
    <w:rsid w:val="000216F4"/>
    <w:rsid w:val="00021C22"/>
    <w:rsid w:val="00022034"/>
    <w:rsid w:val="00025118"/>
    <w:rsid w:val="000251BB"/>
    <w:rsid w:val="0002543D"/>
    <w:rsid w:val="00025914"/>
    <w:rsid w:val="00026E7F"/>
    <w:rsid w:val="00026F9B"/>
    <w:rsid w:val="00027038"/>
    <w:rsid w:val="000270EA"/>
    <w:rsid w:val="00027A38"/>
    <w:rsid w:val="00031E8A"/>
    <w:rsid w:val="0003384B"/>
    <w:rsid w:val="000344C9"/>
    <w:rsid w:val="0003486C"/>
    <w:rsid w:val="000350D5"/>
    <w:rsid w:val="0003567E"/>
    <w:rsid w:val="00035684"/>
    <w:rsid w:val="00035CC5"/>
    <w:rsid w:val="00036766"/>
    <w:rsid w:val="0004079E"/>
    <w:rsid w:val="000411E7"/>
    <w:rsid w:val="00042A46"/>
    <w:rsid w:val="0004308D"/>
    <w:rsid w:val="00043446"/>
    <w:rsid w:val="00043754"/>
    <w:rsid w:val="000438D2"/>
    <w:rsid w:val="000438DE"/>
    <w:rsid w:val="00043CCA"/>
    <w:rsid w:val="000445D1"/>
    <w:rsid w:val="0004570B"/>
    <w:rsid w:val="00046048"/>
    <w:rsid w:val="000514E2"/>
    <w:rsid w:val="00051CCC"/>
    <w:rsid w:val="00051EE5"/>
    <w:rsid w:val="00052A43"/>
    <w:rsid w:val="00052A51"/>
    <w:rsid w:val="00052AC2"/>
    <w:rsid w:val="0005361B"/>
    <w:rsid w:val="00053B30"/>
    <w:rsid w:val="00053C47"/>
    <w:rsid w:val="0005433A"/>
    <w:rsid w:val="000547E5"/>
    <w:rsid w:val="00054E86"/>
    <w:rsid w:val="0005547E"/>
    <w:rsid w:val="00055D15"/>
    <w:rsid w:val="000565BD"/>
    <w:rsid w:val="000567B3"/>
    <w:rsid w:val="00057AB6"/>
    <w:rsid w:val="00057FE8"/>
    <w:rsid w:val="00060765"/>
    <w:rsid w:val="00061E90"/>
    <w:rsid w:val="00062847"/>
    <w:rsid w:val="00063525"/>
    <w:rsid w:val="00063861"/>
    <w:rsid w:val="00064897"/>
    <w:rsid w:val="00064963"/>
    <w:rsid w:val="00064D9F"/>
    <w:rsid w:val="00065002"/>
    <w:rsid w:val="000651BC"/>
    <w:rsid w:val="0006569B"/>
    <w:rsid w:val="00065743"/>
    <w:rsid w:val="0006585A"/>
    <w:rsid w:val="00066322"/>
    <w:rsid w:val="00067605"/>
    <w:rsid w:val="0006777E"/>
    <w:rsid w:val="00067F43"/>
    <w:rsid w:val="0007024D"/>
    <w:rsid w:val="00070864"/>
    <w:rsid w:val="00071C16"/>
    <w:rsid w:val="0007256E"/>
    <w:rsid w:val="00072C4B"/>
    <w:rsid w:val="000734EA"/>
    <w:rsid w:val="000740C5"/>
    <w:rsid w:val="00074D9F"/>
    <w:rsid w:val="00074EC0"/>
    <w:rsid w:val="000752C1"/>
    <w:rsid w:val="0007657A"/>
    <w:rsid w:val="000770EB"/>
    <w:rsid w:val="00080099"/>
    <w:rsid w:val="00080373"/>
    <w:rsid w:val="000804B1"/>
    <w:rsid w:val="00080AF5"/>
    <w:rsid w:val="000810EA"/>
    <w:rsid w:val="00081366"/>
    <w:rsid w:val="000819F0"/>
    <w:rsid w:val="000827EF"/>
    <w:rsid w:val="00082878"/>
    <w:rsid w:val="00082C5C"/>
    <w:rsid w:val="00082CF9"/>
    <w:rsid w:val="00082EEC"/>
    <w:rsid w:val="00083C0E"/>
    <w:rsid w:val="000840EE"/>
    <w:rsid w:val="00084743"/>
    <w:rsid w:val="00084EBC"/>
    <w:rsid w:val="00086E37"/>
    <w:rsid w:val="00087AFE"/>
    <w:rsid w:val="00087CCC"/>
    <w:rsid w:val="00087D72"/>
    <w:rsid w:val="000905D3"/>
    <w:rsid w:val="000906BA"/>
    <w:rsid w:val="00090863"/>
    <w:rsid w:val="00090A39"/>
    <w:rsid w:val="000918FB"/>
    <w:rsid w:val="0009363E"/>
    <w:rsid w:val="00093B9C"/>
    <w:rsid w:val="0009427D"/>
    <w:rsid w:val="000943A6"/>
    <w:rsid w:val="000948BD"/>
    <w:rsid w:val="00094A5C"/>
    <w:rsid w:val="000958C1"/>
    <w:rsid w:val="00095BBE"/>
    <w:rsid w:val="00095C01"/>
    <w:rsid w:val="00097574"/>
    <w:rsid w:val="000A04D6"/>
    <w:rsid w:val="000A08A8"/>
    <w:rsid w:val="000A0CAC"/>
    <w:rsid w:val="000A0E51"/>
    <w:rsid w:val="000A0FD0"/>
    <w:rsid w:val="000A2153"/>
    <w:rsid w:val="000A232B"/>
    <w:rsid w:val="000A2AD0"/>
    <w:rsid w:val="000A3CFF"/>
    <w:rsid w:val="000A40C0"/>
    <w:rsid w:val="000A4320"/>
    <w:rsid w:val="000A4490"/>
    <w:rsid w:val="000A5F0A"/>
    <w:rsid w:val="000A60F6"/>
    <w:rsid w:val="000A663D"/>
    <w:rsid w:val="000A78B2"/>
    <w:rsid w:val="000A7E08"/>
    <w:rsid w:val="000B00E3"/>
    <w:rsid w:val="000B0FCD"/>
    <w:rsid w:val="000B117C"/>
    <w:rsid w:val="000B1C6A"/>
    <w:rsid w:val="000B2652"/>
    <w:rsid w:val="000B2D94"/>
    <w:rsid w:val="000B3653"/>
    <w:rsid w:val="000B3766"/>
    <w:rsid w:val="000B3951"/>
    <w:rsid w:val="000B401C"/>
    <w:rsid w:val="000B4330"/>
    <w:rsid w:val="000B43D9"/>
    <w:rsid w:val="000B5253"/>
    <w:rsid w:val="000B579C"/>
    <w:rsid w:val="000B58FD"/>
    <w:rsid w:val="000B5A26"/>
    <w:rsid w:val="000B6046"/>
    <w:rsid w:val="000B6384"/>
    <w:rsid w:val="000B6400"/>
    <w:rsid w:val="000B7050"/>
    <w:rsid w:val="000B798B"/>
    <w:rsid w:val="000B7A64"/>
    <w:rsid w:val="000B7B47"/>
    <w:rsid w:val="000C0920"/>
    <w:rsid w:val="000C19AA"/>
    <w:rsid w:val="000C1A93"/>
    <w:rsid w:val="000C389B"/>
    <w:rsid w:val="000C4045"/>
    <w:rsid w:val="000C6D5A"/>
    <w:rsid w:val="000C756A"/>
    <w:rsid w:val="000D0C2B"/>
    <w:rsid w:val="000D0CC1"/>
    <w:rsid w:val="000D10A3"/>
    <w:rsid w:val="000D1F40"/>
    <w:rsid w:val="000D2215"/>
    <w:rsid w:val="000D306D"/>
    <w:rsid w:val="000D3826"/>
    <w:rsid w:val="000D3D8F"/>
    <w:rsid w:val="000D3E9A"/>
    <w:rsid w:val="000D4080"/>
    <w:rsid w:val="000D4D7C"/>
    <w:rsid w:val="000D5E48"/>
    <w:rsid w:val="000D6452"/>
    <w:rsid w:val="000D6F3E"/>
    <w:rsid w:val="000D716E"/>
    <w:rsid w:val="000D717D"/>
    <w:rsid w:val="000D7393"/>
    <w:rsid w:val="000D752D"/>
    <w:rsid w:val="000E09BB"/>
    <w:rsid w:val="000E0F72"/>
    <w:rsid w:val="000E2E8F"/>
    <w:rsid w:val="000E316A"/>
    <w:rsid w:val="000E3B0A"/>
    <w:rsid w:val="000E3B7C"/>
    <w:rsid w:val="000E3E74"/>
    <w:rsid w:val="000E437F"/>
    <w:rsid w:val="000E4AE1"/>
    <w:rsid w:val="000E4BDF"/>
    <w:rsid w:val="000E5529"/>
    <w:rsid w:val="000E591E"/>
    <w:rsid w:val="000E6165"/>
    <w:rsid w:val="000E6A41"/>
    <w:rsid w:val="000E6A9F"/>
    <w:rsid w:val="000E7CC5"/>
    <w:rsid w:val="000E7E98"/>
    <w:rsid w:val="000F035C"/>
    <w:rsid w:val="000F0AEF"/>
    <w:rsid w:val="000F1691"/>
    <w:rsid w:val="000F1F2A"/>
    <w:rsid w:val="000F201A"/>
    <w:rsid w:val="000F2B3A"/>
    <w:rsid w:val="000F2F5C"/>
    <w:rsid w:val="000F40E6"/>
    <w:rsid w:val="000F42FF"/>
    <w:rsid w:val="000F4854"/>
    <w:rsid w:val="000F5313"/>
    <w:rsid w:val="000F63EB"/>
    <w:rsid w:val="000F6463"/>
    <w:rsid w:val="000F6BC6"/>
    <w:rsid w:val="000F72E0"/>
    <w:rsid w:val="000F77FB"/>
    <w:rsid w:val="000F79B9"/>
    <w:rsid w:val="000F7C50"/>
    <w:rsid w:val="00100E53"/>
    <w:rsid w:val="00101023"/>
    <w:rsid w:val="0010112D"/>
    <w:rsid w:val="00101587"/>
    <w:rsid w:val="00101B89"/>
    <w:rsid w:val="00101D37"/>
    <w:rsid w:val="001028C2"/>
    <w:rsid w:val="001032DF"/>
    <w:rsid w:val="00103BDF"/>
    <w:rsid w:val="001046E8"/>
    <w:rsid w:val="00104704"/>
    <w:rsid w:val="00104AD2"/>
    <w:rsid w:val="001054CA"/>
    <w:rsid w:val="00105B38"/>
    <w:rsid w:val="00105F50"/>
    <w:rsid w:val="0010694D"/>
    <w:rsid w:val="00106BAD"/>
    <w:rsid w:val="00107D6E"/>
    <w:rsid w:val="00110F79"/>
    <w:rsid w:val="001111A2"/>
    <w:rsid w:val="001116B9"/>
    <w:rsid w:val="00111EC6"/>
    <w:rsid w:val="00112362"/>
    <w:rsid w:val="00112629"/>
    <w:rsid w:val="00112E71"/>
    <w:rsid w:val="00112FA6"/>
    <w:rsid w:val="001135AB"/>
    <w:rsid w:val="00114B93"/>
    <w:rsid w:val="001158F4"/>
    <w:rsid w:val="00115D46"/>
    <w:rsid w:val="00116121"/>
    <w:rsid w:val="00116183"/>
    <w:rsid w:val="001162AF"/>
    <w:rsid w:val="001162CE"/>
    <w:rsid w:val="001163B6"/>
    <w:rsid w:val="001164CF"/>
    <w:rsid w:val="00116F73"/>
    <w:rsid w:val="0011739F"/>
    <w:rsid w:val="00117D88"/>
    <w:rsid w:val="00121294"/>
    <w:rsid w:val="00121FB0"/>
    <w:rsid w:val="001233B8"/>
    <w:rsid w:val="00123A25"/>
    <w:rsid w:val="00124095"/>
    <w:rsid w:val="00124F3A"/>
    <w:rsid w:val="00125006"/>
    <w:rsid w:val="00125519"/>
    <w:rsid w:val="00125893"/>
    <w:rsid w:val="0012609C"/>
    <w:rsid w:val="00127013"/>
    <w:rsid w:val="001273D5"/>
    <w:rsid w:val="0013048F"/>
    <w:rsid w:val="00130669"/>
    <w:rsid w:val="001308A7"/>
    <w:rsid w:val="00130C29"/>
    <w:rsid w:val="00130C70"/>
    <w:rsid w:val="00130FE1"/>
    <w:rsid w:val="0013156F"/>
    <w:rsid w:val="00131926"/>
    <w:rsid w:val="00131A8B"/>
    <w:rsid w:val="00132F42"/>
    <w:rsid w:val="001336A6"/>
    <w:rsid w:val="00133EE1"/>
    <w:rsid w:val="00134103"/>
    <w:rsid w:val="0013410C"/>
    <w:rsid w:val="0013415C"/>
    <w:rsid w:val="00134A23"/>
    <w:rsid w:val="00134ACB"/>
    <w:rsid w:val="001351A6"/>
    <w:rsid w:val="0013588D"/>
    <w:rsid w:val="0013598F"/>
    <w:rsid w:val="001367DA"/>
    <w:rsid w:val="001371C4"/>
    <w:rsid w:val="00137B31"/>
    <w:rsid w:val="00140F5D"/>
    <w:rsid w:val="00140FED"/>
    <w:rsid w:val="001423DA"/>
    <w:rsid w:val="00142A63"/>
    <w:rsid w:val="00142E43"/>
    <w:rsid w:val="001432F9"/>
    <w:rsid w:val="001437D6"/>
    <w:rsid w:val="00144466"/>
    <w:rsid w:val="0014465E"/>
    <w:rsid w:val="0014506C"/>
    <w:rsid w:val="001455DC"/>
    <w:rsid w:val="0014562D"/>
    <w:rsid w:val="0014567C"/>
    <w:rsid w:val="00145B03"/>
    <w:rsid w:val="00145F23"/>
    <w:rsid w:val="0014696F"/>
    <w:rsid w:val="00146E59"/>
    <w:rsid w:val="0014717B"/>
    <w:rsid w:val="00147B75"/>
    <w:rsid w:val="00150466"/>
    <w:rsid w:val="00150C12"/>
    <w:rsid w:val="00150E34"/>
    <w:rsid w:val="001525A6"/>
    <w:rsid w:val="001526C5"/>
    <w:rsid w:val="00154DC0"/>
    <w:rsid w:val="00155434"/>
    <w:rsid w:val="00155763"/>
    <w:rsid w:val="001557EA"/>
    <w:rsid w:val="001565C0"/>
    <w:rsid w:val="00156AE2"/>
    <w:rsid w:val="00156E05"/>
    <w:rsid w:val="00157210"/>
    <w:rsid w:val="00157824"/>
    <w:rsid w:val="001578BF"/>
    <w:rsid w:val="001579CB"/>
    <w:rsid w:val="001600A4"/>
    <w:rsid w:val="00160114"/>
    <w:rsid w:val="00160232"/>
    <w:rsid w:val="001616C5"/>
    <w:rsid w:val="00161B0D"/>
    <w:rsid w:val="00161E77"/>
    <w:rsid w:val="001620E8"/>
    <w:rsid w:val="00162D04"/>
    <w:rsid w:val="001632FA"/>
    <w:rsid w:val="00163B06"/>
    <w:rsid w:val="0016537C"/>
    <w:rsid w:val="00165716"/>
    <w:rsid w:val="001658E3"/>
    <w:rsid w:val="00165FC9"/>
    <w:rsid w:val="001664A6"/>
    <w:rsid w:val="0016654E"/>
    <w:rsid w:val="001671FD"/>
    <w:rsid w:val="00170B1C"/>
    <w:rsid w:val="00171025"/>
    <w:rsid w:val="00171591"/>
    <w:rsid w:val="001715B2"/>
    <w:rsid w:val="00171A47"/>
    <w:rsid w:val="001725B4"/>
    <w:rsid w:val="00172CC9"/>
    <w:rsid w:val="00173C54"/>
    <w:rsid w:val="001740DF"/>
    <w:rsid w:val="00174AC3"/>
    <w:rsid w:val="00174E84"/>
    <w:rsid w:val="00174E96"/>
    <w:rsid w:val="00174EC8"/>
    <w:rsid w:val="00175162"/>
    <w:rsid w:val="00175600"/>
    <w:rsid w:val="00175D65"/>
    <w:rsid w:val="00175D9C"/>
    <w:rsid w:val="00175DA5"/>
    <w:rsid w:val="00176692"/>
    <w:rsid w:val="00176760"/>
    <w:rsid w:val="00176BB6"/>
    <w:rsid w:val="001771E7"/>
    <w:rsid w:val="001802F6"/>
    <w:rsid w:val="001817BC"/>
    <w:rsid w:val="0018243E"/>
    <w:rsid w:val="00182840"/>
    <w:rsid w:val="00182845"/>
    <w:rsid w:val="00182DA3"/>
    <w:rsid w:val="001837A2"/>
    <w:rsid w:val="00183DB7"/>
    <w:rsid w:val="001844A6"/>
    <w:rsid w:val="00184FC6"/>
    <w:rsid w:val="00185906"/>
    <w:rsid w:val="00186932"/>
    <w:rsid w:val="00190F79"/>
    <w:rsid w:val="00190F93"/>
    <w:rsid w:val="00191ABA"/>
    <w:rsid w:val="00191C99"/>
    <w:rsid w:val="0019242E"/>
    <w:rsid w:val="00192619"/>
    <w:rsid w:val="00192AB4"/>
    <w:rsid w:val="0019345F"/>
    <w:rsid w:val="001937C3"/>
    <w:rsid w:val="001944F3"/>
    <w:rsid w:val="00194AE3"/>
    <w:rsid w:val="00194BD6"/>
    <w:rsid w:val="00194C73"/>
    <w:rsid w:val="001953DD"/>
    <w:rsid w:val="00195C13"/>
    <w:rsid w:val="00196010"/>
    <w:rsid w:val="001964FC"/>
    <w:rsid w:val="00196765"/>
    <w:rsid w:val="001967C4"/>
    <w:rsid w:val="00197552"/>
    <w:rsid w:val="0019782E"/>
    <w:rsid w:val="001A0078"/>
    <w:rsid w:val="001A0986"/>
    <w:rsid w:val="001A1827"/>
    <w:rsid w:val="001A225E"/>
    <w:rsid w:val="001A4220"/>
    <w:rsid w:val="001A475C"/>
    <w:rsid w:val="001A516D"/>
    <w:rsid w:val="001A5200"/>
    <w:rsid w:val="001A6479"/>
    <w:rsid w:val="001A6B59"/>
    <w:rsid w:val="001A6EB5"/>
    <w:rsid w:val="001A7006"/>
    <w:rsid w:val="001A740F"/>
    <w:rsid w:val="001B033F"/>
    <w:rsid w:val="001B0D7D"/>
    <w:rsid w:val="001B1167"/>
    <w:rsid w:val="001B1596"/>
    <w:rsid w:val="001B194A"/>
    <w:rsid w:val="001B1BA3"/>
    <w:rsid w:val="001B1CE2"/>
    <w:rsid w:val="001B20A2"/>
    <w:rsid w:val="001B246B"/>
    <w:rsid w:val="001B3C02"/>
    <w:rsid w:val="001B5DDD"/>
    <w:rsid w:val="001B6AF1"/>
    <w:rsid w:val="001C0161"/>
    <w:rsid w:val="001C01B3"/>
    <w:rsid w:val="001C106F"/>
    <w:rsid w:val="001C10CB"/>
    <w:rsid w:val="001C124A"/>
    <w:rsid w:val="001C1419"/>
    <w:rsid w:val="001C162A"/>
    <w:rsid w:val="001C1D08"/>
    <w:rsid w:val="001C214F"/>
    <w:rsid w:val="001C21C8"/>
    <w:rsid w:val="001C24F5"/>
    <w:rsid w:val="001C273F"/>
    <w:rsid w:val="001C334C"/>
    <w:rsid w:val="001C3F8E"/>
    <w:rsid w:val="001C421E"/>
    <w:rsid w:val="001C42E4"/>
    <w:rsid w:val="001C4ACC"/>
    <w:rsid w:val="001C5C6B"/>
    <w:rsid w:val="001C656A"/>
    <w:rsid w:val="001C67EF"/>
    <w:rsid w:val="001C6C34"/>
    <w:rsid w:val="001C76FE"/>
    <w:rsid w:val="001C7981"/>
    <w:rsid w:val="001D0D68"/>
    <w:rsid w:val="001D1180"/>
    <w:rsid w:val="001D2810"/>
    <w:rsid w:val="001D28E8"/>
    <w:rsid w:val="001D30E6"/>
    <w:rsid w:val="001D330D"/>
    <w:rsid w:val="001D3534"/>
    <w:rsid w:val="001D415C"/>
    <w:rsid w:val="001D4775"/>
    <w:rsid w:val="001D545B"/>
    <w:rsid w:val="001D5A5C"/>
    <w:rsid w:val="001D6B79"/>
    <w:rsid w:val="001D7635"/>
    <w:rsid w:val="001E033A"/>
    <w:rsid w:val="001E1A64"/>
    <w:rsid w:val="001E2AEE"/>
    <w:rsid w:val="001E2B30"/>
    <w:rsid w:val="001E2C68"/>
    <w:rsid w:val="001E3641"/>
    <w:rsid w:val="001E3E78"/>
    <w:rsid w:val="001E4513"/>
    <w:rsid w:val="001E4DCD"/>
    <w:rsid w:val="001E605D"/>
    <w:rsid w:val="001E690F"/>
    <w:rsid w:val="001E6F3A"/>
    <w:rsid w:val="001E76EA"/>
    <w:rsid w:val="001E7836"/>
    <w:rsid w:val="001E79F5"/>
    <w:rsid w:val="001F10E9"/>
    <w:rsid w:val="001F1E04"/>
    <w:rsid w:val="001F2076"/>
    <w:rsid w:val="001F260A"/>
    <w:rsid w:val="001F3309"/>
    <w:rsid w:val="001F33DA"/>
    <w:rsid w:val="001F3F06"/>
    <w:rsid w:val="001F4702"/>
    <w:rsid w:val="001F4BCB"/>
    <w:rsid w:val="001F54A7"/>
    <w:rsid w:val="001F55BF"/>
    <w:rsid w:val="001F6C02"/>
    <w:rsid w:val="001F6F85"/>
    <w:rsid w:val="001F7A73"/>
    <w:rsid w:val="001F7DB3"/>
    <w:rsid w:val="00200245"/>
    <w:rsid w:val="002008F5"/>
    <w:rsid w:val="00200D1F"/>
    <w:rsid w:val="002012E7"/>
    <w:rsid w:val="002017E9"/>
    <w:rsid w:val="00203138"/>
    <w:rsid w:val="00203867"/>
    <w:rsid w:val="002043E4"/>
    <w:rsid w:val="0020443B"/>
    <w:rsid w:val="002047F1"/>
    <w:rsid w:val="002048FD"/>
    <w:rsid w:val="00205945"/>
    <w:rsid w:val="0020625B"/>
    <w:rsid w:val="00206270"/>
    <w:rsid w:val="002073DC"/>
    <w:rsid w:val="00210B8F"/>
    <w:rsid w:val="00211220"/>
    <w:rsid w:val="00211270"/>
    <w:rsid w:val="0021248D"/>
    <w:rsid w:val="002127B9"/>
    <w:rsid w:val="00212A5D"/>
    <w:rsid w:val="00213283"/>
    <w:rsid w:val="00213A58"/>
    <w:rsid w:val="00213C73"/>
    <w:rsid w:val="00214B7B"/>
    <w:rsid w:val="00215477"/>
    <w:rsid w:val="00215E33"/>
    <w:rsid w:val="00215E47"/>
    <w:rsid w:val="00216263"/>
    <w:rsid w:val="002163C7"/>
    <w:rsid w:val="00217356"/>
    <w:rsid w:val="00217DDC"/>
    <w:rsid w:val="00217F38"/>
    <w:rsid w:val="00217FE4"/>
    <w:rsid w:val="00221861"/>
    <w:rsid w:val="00221959"/>
    <w:rsid w:val="0022201C"/>
    <w:rsid w:val="00222149"/>
    <w:rsid w:val="00222696"/>
    <w:rsid w:val="002228B3"/>
    <w:rsid w:val="00223BD0"/>
    <w:rsid w:val="00223F63"/>
    <w:rsid w:val="00224023"/>
    <w:rsid w:val="00224077"/>
    <w:rsid w:val="00224294"/>
    <w:rsid w:val="00224A50"/>
    <w:rsid w:val="00224C56"/>
    <w:rsid w:val="002251F4"/>
    <w:rsid w:val="00225D04"/>
    <w:rsid w:val="00226995"/>
    <w:rsid w:val="00226D6E"/>
    <w:rsid w:val="002314CC"/>
    <w:rsid w:val="00231D26"/>
    <w:rsid w:val="00232283"/>
    <w:rsid w:val="002325C2"/>
    <w:rsid w:val="00232634"/>
    <w:rsid w:val="0023351A"/>
    <w:rsid w:val="00234925"/>
    <w:rsid w:val="002351F1"/>
    <w:rsid w:val="0023668A"/>
    <w:rsid w:val="00237996"/>
    <w:rsid w:val="002402C4"/>
    <w:rsid w:val="00240A1F"/>
    <w:rsid w:val="00240E2C"/>
    <w:rsid w:val="00241912"/>
    <w:rsid w:val="002427EB"/>
    <w:rsid w:val="00242F94"/>
    <w:rsid w:val="002431EB"/>
    <w:rsid w:val="002441B0"/>
    <w:rsid w:val="00244B13"/>
    <w:rsid w:val="00244BD4"/>
    <w:rsid w:val="00245245"/>
    <w:rsid w:val="0024589E"/>
    <w:rsid w:val="00245C88"/>
    <w:rsid w:val="002461DD"/>
    <w:rsid w:val="0024674B"/>
    <w:rsid w:val="002469D6"/>
    <w:rsid w:val="002471E6"/>
    <w:rsid w:val="0024798E"/>
    <w:rsid w:val="00247B7D"/>
    <w:rsid w:val="00250495"/>
    <w:rsid w:val="00250502"/>
    <w:rsid w:val="00250745"/>
    <w:rsid w:val="002507BA"/>
    <w:rsid w:val="00250930"/>
    <w:rsid w:val="00250F69"/>
    <w:rsid w:val="002549A3"/>
    <w:rsid w:val="00254CE9"/>
    <w:rsid w:val="00254F51"/>
    <w:rsid w:val="002551A6"/>
    <w:rsid w:val="002556A9"/>
    <w:rsid w:val="00255A32"/>
    <w:rsid w:val="00256363"/>
    <w:rsid w:val="002605F1"/>
    <w:rsid w:val="00260630"/>
    <w:rsid w:val="00261B83"/>
    <w:rsid w:val="00261BAA"/>
    <w:rsid w:val="00261DA6"/>
    <w:rsid w:val="00261F64"/>
    <w:rsid w:val="00264986"/>
    <w:rsid w:val="002649BA"/>
    <w:rsid w:val="00265A0E"/>
    <w:rsid w:val="00265DA1"/>
    <w:rsid w:val="0026607C"/>
    <w:rsid w:val="00266EF8"/>
    <w:rsid w:val="002673E8"/>
    <w:rsid w:val="0027100E"/>
    <w:rsid w:val="002720E6"/>
    <w:rsid w:val="002720F2"/>
    <w:rsid w:val="00272136"/>
    <w:rsid w:val="00272658"/>
    <w:rsid w:val="00273109"/>
    <w:rsid w:val="0027374B"/>
    <w:rsid w:val="00273960"/>
    <w:rsid w:val="0027400D"/>
    <w:rsid w:val="00274197"/>
    <w:rsid w:val="00274504"/>
    <w:rsid w:val="002752E7"/>
    <w:rsid w:val="002754B8"/>
    <w:rsid w:val="00276159"/>
    <w:rsid w:val="002761A4"/>
    <w:rsid w:val="002763C8"/>
    <w:rsid w:val="00276547"/>
    <w:rsid w:val="00276D2A"/>
    <w:rsid w:val="002771D0"/>
    <w:rsid w:val="002777E1"/>
    <w:rsid w:val="00277E2F"/>
    <w:rsid w:val="002800F9"/>
    <w:rsid w:val="00280543"/>
    <w:rsid w:val="002808D1"/>
    <w:rsid w:val="00280D37"/>
    <w:rsid w:val="002812C2"/>
    <w:rsid w:val="00282881"/>
    <w:rsid w:val="00282DE4"/>
    <w:rsid w:val="00283658"/>
    <w:rsid w:val="0028386F"/>
    <w:rsid w:val="00283E4A"/>
    <w:rsid w:val="0028448F"/>
    <w:rsid w:val="00284C51"/>
    <w:rsid w:val="00284F62"/>
    <w:rsid w:val="002850F1"/>
    <w:rsid w:val="0028527A"/>
    <w:rsid w:val="0028581B"/>
    <w:rsid w:val="00285969"/>
    <w:rsid w:val="00286362"/>
    <w:rsid w:val="00286F94"/>
    <w:rsid w:val="00287E8A"/>
    <w:rsid w:val="0029037A"/>
    <w:rsid w:val="00292610"/>
    <w:rsid w:val="002936D8"/>
    <w:rsid w:val="00293F9F"/>
    <w:rsid w:val="00294178"/>
    <w:rsid w:val="002955AF"/>
    <w:rsid w:val="00295851"/>
    <w:rsid w:val="00295CF1"/>
    <w:rsid w:val="002966FE"/>
    <w:rsid w:val="00296C04"/>
    <w:rsid w:val="00296F02"/>
    <w:rsid w:val="00297C4C"/>
    <w:rsid w:val="002A091E"/>
    <w:rsid w:val="002A0C52"/>
    <w:rsid w:val="002A1450"/>
    <w:rsid w:val="002A1761"/>
    <w:rsid w:val="002A193A"/>
    <w:rsid w:val="002A32B5"/>
    <w:rsid w:val="002A402B"/>
    <w:rsid w:val="002A4F65"/>
    <w:rsid w:val="002A54A1"/>
    <w:rsid w:val="002A5B73"/>
    <w:rsid w:val="002A686C"/>
    <w:rsid w:val="002B0601"/>
    <w:rsid w:val="002B08E0"/>
    <w:rsid w:val="002B0D48"/>
    <w:rsid w:val="002B1935"/>
    <w:rsid w:val="002B3950"/>
    <w:rsid w:val="002B631F"/>
    <w:rsid w:val="002B7449"/>
    <w:rsid w:val="002C178E"/>
    <w:rsid w:val="002C19BD"/>
    <w:rsid w:val="002C1AFC"/>
    <w:rsid w:val="002C29BB"/>
    <w:rsid w:val="002C3558"/>
    <w:rsid w:val="002C3CBD"/>
    <w:rsid w:val="002C402C"/>
    <w:rsid w:val="002C4CEC"/>
    <w:rsid w:val="002C5C3F"/>
    <w:rsid w:val="002C61A5"/>
    <w:rsid w:val="002C6326"/>
    <w:rsid w:val="002C6643"/>
    <w:rsid w:val="002C687E"/>
    <w:rsid w:val="002C68AD"/>
    <w:rsid w:val="002D00DA"/>
    <w:rsid w:val="002D09BB"/>
    <w:rsid w:val="002D12F5"/>
    <w:rsid w:val="002D135A"/>
    <w:rsid w:val="002D14CB"/>
    <w:rsid w:val="002D1D77"/>
    <w:rsid w:val="002D223B"/>
    <w:rsid w:val="002D2984"/>
    <w:rsid w:val="002D37B0"/>
    <w:rsid w:val="002D3DC9"/>
    <w:rsid w:val="002D400E"/>
    <w:rsid w:val="002D4FCF"/>
    <w:rsid w:val="002D50BF"/>
    <w:rsid w:val="002D55CF"/>
    <w:rsid w:val="002D5884"/>
    <w:rsid w:val="002D5AE1"/>
    <w:rsid w:val="002D618F"/>
    <w:rsid w:val="002D61C2"/>
    <w:rsid w:val="002D7092"/>
    <w:rsid w:val="002D713E"/>
    <w:rsid w:val="002D73DF"/>
    <w:rsid w:val="002D7688"/>
    <w:rsid w:val="002D7964"/>
    <w:rsid w:val="002E001F"/>
    <w:rsid w:val="002E007E"/>
    <w:rsid w:val="002E016C"/>
    <w:rsid w:val="002E08D8"/>
    <w:rsid w:val="002E156A"/>
    <w:rsid w:val="002E16E8"/>
    <w:rsid w:val="002E1C58"/>
    <w:rsid w:val="002E1DBA"/>
    <w:rsid w:val="002E2D06"/>
    <w:rsid w:val="002E2EDC"/>
    <w:rsid w:val="002E3276"/>
    <w:rsid w:val="002E3A67"/>
    <w:rsid w:val="002E3DA4"/>
    <w:rsid w:val="002E3F9E"/>
    <w:rsid w:val="002E46BF"/>
    <w:rsid w:val="002E48FB"/>
    <w:rsid w:val="002E5123"/>
    <w:rsid w:val="002E5671"/>
    <w:rsid w:val="002E73B2"/>
    <w:rsid w:val="002E7F60"/>
    <w:rsid w:val="002F0447"/>
    <w:rsid w:val="002F096E"/>
    <w:rsid w:val="002F0DC3"/>
    <w:rsid w:val="002F119C"/>
    <w:rsid w:val="002F13BB"/>
    <w:rsid w:val="002F178B"/>
    <w:rsid w:val="002F17E1"/>
    <w:rsid w:val="002F1D4E"/>
    <w:rsid w:val="002F34DA"/>
    <w:rsid w:val="002F361F"/>
    <w:rsid w:val="002F3CBD"/>
    <w:rsid w:val="002F45DD"/>
    <w:rsid w:val="002F4BC9"/>
    <w:rsid w:val="002F5010"/>
    <w:rsid w:val="002F5496"/>
    <w:rsid w:val="002F6172"/>
    <w:rsid w:val="002F6507"/>
    <w:rsid w:val="002F6654"/>
    <w:rsid w:val="002F7FE7"/>
    <w:rsid w:val="00300315"/>
    <w:rsid w:val="0030075B"/>
    <w:rsid w:val="00301603"/>
    <w:rsid w:val="00301E61"/>
    <w:rsid w:val="00302CA2"/>
    <w:rsid w:val="00302F15"/>
    <w:rsid w:val="00303640"/>
    <w:rsid w:val="00304737"/>
    <w:rsid w:val="00304A24"/>
    <w:rsid w:val="00305336"/>
    <w:rsid w:val="00305853"/>
    <w:rsid w:val="003059CB"/>
    <w:rsid w:val="00305CC3"/>
    <w:rsid w:val="00305E40"/>
    <w:rsid w:val="003072CB"/>
    <w:rsid w:val="00307D78"/>
    <w:rsid w:val="00307E46"/>
    <w:rsid w:val="00310275"/>
    <w:rsid w:val="00310953"/>
    <w:rsid w:val="00310A46"/>
    <w:rsid w:val="00310B60"/>
    <w:rsid w:val="00310F8A"/>
    <w:rsid w:val="00311A40"/>
    <w:rsid w:val="00312870"/>
    <w:rsid w:val="00313802"/>
    <w:rsid w:val="00314294"/>
    <w:rsid w:val="00314E7A"/>
    <w:rsid w:val="00315302"/>
    <w:rsid w:val="00315836"/>
    <w:rsid w:val="00315A1E"/>
    <w:rsid w:val="00315E80"/>
    <w:rsid w:val="0031617D"/>
    <w:rsid w:val="0031708C"/>
    <w:rsid w:val="003176B5"/>
    <w:rsid w:val="00317B51"/>
    <w:rsid w:val="00317C77"/>
    <w:rsid w:val="0032012F"/>
    <w:rsid w:val="003206BF"/>
    <w:rsid w:val="003206E7"/>
    <w:rsid w:val="003210C4"/>
    <w:rsid w:val="00321CA7"/>
    <w:rsid w:val="003229B1"/>
    <w:rsid w:val="00323B51"/>
    <w:rsid w:val="00323B6C"/>
    <w:rsid w:val="0032445B"/>
    <w:rsid w:val="003245BF"/>
    <w:rsid w:val="00324EFE"/>
    <w:rsid w:val="003254EF"/>
    <w:rsid w:val="00325A47"/>
    <w:rsid w:val="00325E36"/>
    <w:rsid w:val="00326510"/>
    <w:rsid w:val="00327879"/>
    <w:rsid w:val="00327968"/>
    <w:rsid w:val="00327C07"/>
    <w:rsid w:val="00327C5B"/>
    <w:rsid w:val="00327F82"/>
    <w:rsid w:val="00330505"/>
    <w:rsid w:val="00331624"/>
    <w:rsid w:val="00331BC9"/>
    <w:rsid w:val="00332296"/>
    <w:rsid w:val="00332A80"/>
    <w:rsid w:val="00334366"/>
    <w:rsid w:val="0033457D"/>
    <w:rsid w:val="00334B78"/>
    <w:rsid w:val="003355E6"/>
    <w:rsid w:val="00335643"/>
    <w:rsid w:val="00335728"/>
    <w:rsid w:val="00335A05"/>
    <w:rsid w:val="00336352"/>
    <w:rsid w:val="00336FE6"/>
    <w:rsid w:val="00337148"/>
    <w:rsid w:val="003375C1"/>
    <w:rsid w:val="00337EC3"/>
    <w:rsid w:val="003415C1"/>
    <w:rsid w:val="00342213"/>
    <w:rsid w:val="00342EC6"/>
    <w:rsid w:val="003432CA"/>
    <w:rsid w:val="00343B19"/>
    <w:rsid w:val="00343C4B"/>
    <w:rsid w:val="0034406A"/>
    <w:rsid w:val="003440AB"/>
    <w:rsid w:val="003442E4"/>
    <w:rsid w:val="00344A4A"/>
    <w:rsid w:val="003456FF"/>
    <w:rsid w:val="00345EC0"/>
    <w:rsid w:val="0034603B"/>
    <w:rsid w:val="0034638A"/>
    <w:rsid w:val="00346620"/>
    <w:rsid w:val="003467B5"/>
    <w:rsid w:val="00346F83"/>
    <w:rsid w:val="0035044A"/>
    <w:rsid w:val="00351C06"/>
    <w:rsid w:val="00352404"/>
    <w:rsid w:val="00352A21"/>
    <w:rsid w:val="00353625"/>
    <w:rsid w:val="00354309"/>
    <w:rsid w:val="00354650"/>
    <w:rsid w:val="00354BCB"/>
    <w:rsid w:val="00354CEE"/>
    <w:rsid w:val="00354F6D"/>
    <w:rsid w:val="00355148"/>
    <w:rsid w:val="00355839"/>
    <w:rsid w:val="0035609D"/>
    <w:rsid w:val="0035621A"/>
    <w:rsid w:val="00356B43"/>
    <w:rsid w:val="003576AC"/>
    <w:rsid w:val="00357E01"/>
    <w:rsid w:val="003609AD"/>
    <w:rsid w:val="00360DE0"/>
    <w:rsid w:val="00361C27"/>
    <w:rsid w:val="00361D8B"/>
    <w:rsid w:val="003626CA"/>
    <w:rsid w:val="00362864"/>
    <w:rsid w:val="00364CCF"/>
    <w:rsid w:val="0036523E"/>
    <w:rsid w:val="0036567E"/>
    <w:rsid w:val="003659E4"/>
    <w:rsid w:val="00365A96"/>
    <w:rsid w:val="00366593"/>
    <w:rsid w:val="00366CA0"/>
    <w:rsid w:val="00367ABC"/>
    <w:rsid w:val="00367C6D"/>
    <w:rsid w:val="00370D56"/>
    <w:rsid w:val="00371F86"/>
    <w:rsid w:val="00372467"/>
    <w:rsid w:val="00372A39"/>
    <w:rsid w:val="00372A60"/>
    <w:rsid w:val="00373DB4"/>
    <w:rsid w:val="00374E1A"/>
    <w:rsid w:val="00375874"/>
    <w:rsid w:val="00376547"/>
    <w:rsid w:val="00376655"/>
    <w:rsid w:val="003772B4"/>
    <w:rsid w:val="0038013F"/>
    <w:rsid w:val="00380267"/>
    <w:rsid w:val="0038047C"/>
    <w:rsid w:val="003805B5"/>
    <w:rsid w:val="003805C3"/>
    <w:rsid w:val="00380C8D"/>
    <w:rsid w:val="0038141F"/>
    <w:rsid w:val="00381F13"/>
    <w:rsid w:val="00381F6A"/>
    <w:rsid w:val="00382C59"/>
    <w:rsid w:val="0038341C"/>
    <w:rsid w:val="00384436"/>
    <w:rsid w:val="003846F4"/>
    <w:rsid w:val="00384A82"/>
    <w:rsid w:val="00384E09"/>
    <w:rsid w:val="0038575B"/>
    <w:rsid w:val="00385859"/>
    <w:rsid w:val="0038589D"/>
    <w:rsid w:val="003860A5"/>
    <w:rsid w:val="00386E24"/>
    <w:rsid w:val="00386E7C"/>
    <w:rsid w:val="0038719E"/>
    <w:rsid w:val="0038757F"/>
    <w:rsid w:val="00387E27"/>
    <w:rsid w:val="003905FB"/>
    <w:rsid w:val="003906DA"/>
    <w:rsid w:val="003916D0"/>
    <w:rsid w:val="00391A50"/>
    <w:rsid w:val="00391C07"/>
    <w:rsid w:val="00391CD3"/>
    <w:rsid w:val="00391CD4"/>
    <w:rsid w:val="003924EC"/>
    <w:rsid w:val="00392B70"/>
    <w:rsid w:val="00392C5F"/>
    <w:rsid w:val="00393FE8"/>
    <w:rsid w:val="00394147"/>
    <w:rsid w:val="00394266"/>
    <w:rsid w:val="003943C1"/>
    <w:rsid w:val="003944D7"/>
    <w:rsid w:val="00394829"/>
    <w:rsid w:val="00395017"/>
    <w:rsid w:val="00395F0B"/>
    <w:rsid w:val="00395FDC"/>
    <w:rsid w:val="003961C4"/>
    <w:rsid w:val="00396CFC"/>
    <w:rsid w:val="00397077"/>
    <w:rsid w:val="00397391"/>
    <w:rsid w:val="00397590"/>
    <w:rsid w:val="00397E8B"/>
    <w:rsid w:val="003A0060"/>
    <w:rsid w:val="003A0727"/>
    <w:rsid w:val="003A0976"/>
    <w:rsid w:val="003A09D8"/>
    <w:rsid w:val="003A1D5C"/>
    <w:rsid w:val="003A23F2"/>
    <w:rsid w:val="003A2792"/>
    <w:rsid w:val="003A3C1F"/>
    <w:rsid w:val="003A3D3C"/>
    <w:rsid w:val="003A4085"/>
    <w:rsid w:val="003A5A71"/>
    <w:rsid w:val="003A5EBD"/>
    <w:rsid w:val="003A63CF"/>
    <w:rsid w:val="003B14C5"/>
    <w:rsid w:val="003B1ACC"/>
    <w:rsid w:val="003B215A"/>
    <w:rsid w:val="003B2581"/>
    <w:rsid w:val="003B28E3"/>
    <w:rsid w:val="003B2A08"/>
    <w:rsid w:val="003B321E"/>
    <w:rsid w:val="003B35C4"/>
    <w:rsid w:val="003B4D2F"/>
    <w:rsid w:val="003B4E0C"/>
    <w:rsid w:val="003B5B64"/>
    <w:rsid w:val="003B744A"/>
    <w:rsid w:val="003B7BF7"/>
    <w:rsid w:val="003C15C3"/>
    <w:rsid w:val="003C24AC"/>
    <w:rsid w:val="003C2CAA"/>
    <w:rsid w:val="003C2CE6"/>
    <w:rsid w:val="003C3195"/>
    <w:rsid w:val="003C3DDA"/>
    <w:rsid w:val="003C41D9"/>
    <w:rsid w:val="003C43D7"/>
    <w:rsid w:val="003C564A"/>
    <w:rsid w:val="003C6904"/>
    <w:rsid w:val="003C6CDD"/>
    <w:rsid w:val="003C7B51"/>
    <w:rsid w:val="003D094B"/>
    <w:rsid w:val="003D11D4"/>
    <w:rsid w:val="003D13CD"/>
    <w:rsid w:val="003D1410"/>
    <w:rsid w:val="003D1881"/>
    <w:rsid w:val="003D19F5"/>
    <w:rsid w:val="003D29A0"/>
    <w:rsid w:val="003D410A"/>
    <w:rsid w:val="003D5694"/>
    <w:rsid w:val="003D5945"/>
    <w:rsid w:val="003D5E56"/>
    <w:rsid w:val="003D647D"/>
    <w:rsid w:val="003D6DAF"/>
    <w:rsid w:val="003D75CB"/>
    <w:rsid w:val="003D772F"/>
    <w:rsid w:val="003E03D7"/>
    <w:rsid w:val="003E04EB"/>
    <w:rsid w:val="003E116A"/>
    <w:rsid w:val="003E1E9D"/>
    <w:rsid w:val="003E262A"/>
    <w:rsid w:val="003E27F1"/>
    <w:rsid w:val="003E3AA4"/>
    <w:rsid w:val="003E4DEE"/>
    <w:rsid w:val="003E65E7"/>
    <w:rsid w:val="003E65F8"/>
    <w:rsid w:val="003E705D"/>
    <w:rsid w:val="003E76F1"/>
    <w:rsid w:val="003F0276"/>
    <w:rsid w:val="003F03F6"/>
    <w:rsid w:val="003F0DF1"/>
    <w:rsid w:val="003F19D0"/>
    <w:rsid w:val="003F25AA"/>
    <w:rsid w:val="003F3482"/>
    <w:rsid w:val="003F3851"/>
    <w:rsid w:val="003F392F"/>
    <w:rsid w:val="003F3A63"/>
    <w:rsid w:val="003F4848"/>
    <w:rsid w:val="003F49F3"/>
    <w:rsid w:val="003F5212"/>
    <w:rsid w:val="003F5436"/>
    <w:rsid w:val="003F550F"/>
    <w:rsid w:val="003F5CBC"/>
    <w:rsid w:val="003F5D36"/>
    <w:rsid w:val="003F607E"/>
    <w:rsid w:val="003F6F11"/>
    <w:rsid w:val="003F743E"/>
    <w:rsid w:val="003F7481"/>
    <w:rsid w:val="003F7863"/>
    <w:rsid w:val="003F7955"/>
    <w:rsid w:val="003F7F69"/>
    <w:rsid w:val="003F7FBA"/>
    <w:rsid w:val="0040011D"/>
    <w:rsid w:val="00400E14"/>
    <w:rsid w:val="00401359"/>
    <w:rsid w:val="00401415"/>
    <w:rsid w:val="00401512"/>
    <w:rsid w:val="00401E20"/>
    <w:rsid w:val="00401FA1"/>
    <w:rsid w:val="0040282A"/>
    <w:rsid w:val="004030B3"/>
    <w:rsid w:val="004031ED"/>
    <w:rsid w:val="00403A6E"/>
    <w:rsid w:val="00404207"/>
    <w:rsid w:val="004053F6"/>
    <w:rsid w:val="00405529"/>
    <w:rsid w:val="00405E3D"/>
    <w:rsid w:val="00406061"/>
    <w:rsid w:val="00406454"/>
    <w:rsid w:val="00406706"/>
    <w:rsid w:val="0040703C"/>
    <w:rsid w:val="00407216"/>
    <w:rsid w:val="00407475"/>
    <w:rsid w:val="004078AF"/>
    <w:rsid w:val="00407B11"/>
    <w:rsid w:val="0041094E"/>
    <w:rsid w:val="00412954"/>
    <w:rsid w:val="00413097"/>
    <w:rsid w:val="004138AC"/>
    <w:rsid w:val="00413D3D"/>
    <w:rsid w:val="00413FE3"/>
    <w:rsid w:val="00414B90"/>
    <w:rsid w:val="00415676"/>
    <w:rsid w:val="00415B1E"/>
    <w:rsid w:val="004163C0"/>
    <w:rsid w:val="00416697"/>
    <w:rsid w:val="00416B66"/>
    <w:rsid w:val="00416FF9"/>
    <w:rsid w:val="00417895"/>
    <w:rsid w:val="00417E25"/>
    <w:rsid w:val="00417F5E"/>
    <w:rsid w:val="004206E8"/>
    <w:rsid w:val="00421093"/>
    <w:rsid w:val="004214B3"/>
    <w:rsid w:val="00421B04"/>
    <w:rsid w:val="004227E3"/>
    <w:rsid w:val="004228E1"/>
    <w:rsid w:val="00422C8B"/>
    <w:rsid w:val="00422CED"/>
    <w:rsid w:val="00423022"/>
    <w:rsid w:val="00423D6F"/>
    <w:rsid w:val="00423DB4"/>
    <w:rsid w:val="00424068"/>
    <w:rsid w:val="004243C7"/>
    <w:rsid w:val="004246F3"/>
    <w:rsid w:val="004247E6"/>
    <w:rsid w:val="00424A4A"/>
    <w:rsid w:val="00424FA1"/>
    <w:rsid w:val="00426575"/>
    <w:rsid w:val="00426DCE"/>
    <w:rsid w:val="0042711C"/>
    <w:rsid w:val="004277FD"/>
    <w:rsid w:val="00427A48"/>
    <w:rsid w:val="00427BBF"/>
    <w:rsid w:val="0043006F"/>
    <w:rsid w:val="0043048E"/>
    <w:rsid w:val="00430CF1"/>
    <w:rsid w:val="00430EFA"/>
    <w:rsid w:val="004310DA"/>
    <w:rsid w:val="004316F0"/>
    <w:rsid w:val="00431C58"/>
    <w:rsid w:val="00431FA8"/>
    <w:rsid w:val="004320B6"/>
    <w:rsid w:val="0043235A"/>
    <w:rsid w:val="00433A6F"/>
    <w:rsid w:val="00435ACD"/>
    <w:rsid w:val="0043608A"/>
    <w:rsid w:val="00437754"/>
    <w:rsid w:val="00437BFB"/>
    <w:rsid w:val="00437EC4"/>
    <w:rsid w:val="0044040D"/>
    <w:rsid w:val="00441CF0"/>
    <w:rsid w:val="00443F03"/>
    <w:rsid w:val="0044411F"/>
    <w:rsid w:val="00444254"/>
    <w:rsid w:val="004462FF"/>
    <w:rsid w:val="0045002C"/>
    <w:rsid w:val="004508CD"/>
    <w:rsid w:val="00450AAB"/>
    <w:rsid w:val="004513B9"/>
    <w:rsid w:val="004517A2"/>
    <w:rsid w:val="0045303C"/>
    <w:rsid w:val="00453DC1"/>
    <w:rsid w:val="004541B3"/>
    <w:rsid w:val="00454B25"/>
    <w:rsid w:val="004553A6"/>
    <w:rsid w:val="004558A4"/>
    <w:rsid w:val="00455CDC"/>
    <w:rsid w:val="004562CF"/>
    <w:rsid w:val="004567E4"/>
    <w:rsid w:val="0046059C"/>
    <w:rsid w:val="004609E8"/>
    <w:rsid w:val="0046119B"/>
    <w:rsid w:val="0046223A"/>
    <w:rsid w:val="004624F6"/>
    <w:rsid w:val="00462E21"/>
    <w:rsid w:val="0046305D"/>
    <w:rsid w:val="00463193"/>
    <w:rsid w:val="00463359"/>
    <w:rsid w:val="00463628"/>
    <w:rsid w:val="00463A37"/>
    <w:rsid w:val="00465E21"/>
    <w:rsid w:val="00466945"/>
    <w:rsid w:val="00466A62"/>
    <w:rsid w:val="00467420"/>
    <w:rsid w:val="00467CA4"/>
    <w:rsid w:val="00467E84"/>
    <w:rsid w:val="00467FA1"/>
    <w:rsid w:val="00470143"/>
    <w:rsid w:val="00470415"/>
    <w:rsid w:val="00470C1E"/>
    <w:rsid w:val="00470E8F"/>
    <w:rsid w:val="00471633"/>
    <w:rsid w:val="00472356"/>
    <w:rsid w:val="004724F2"/>
    <w:rsid w:val="0047292D"/>
    <w:rsid w:val="00472CAE"/>
    <w:rsid w:val="004738CB"/>
    <w:rsid w:val="00474AE0"/>
    <w:rsid w:val="00476300"/>
    <w:rsid w:val="0047689D"/>
    <w:rsid w:val="004769A0"/>
    <w:rsid w:val="00476DB9"/>
    <w:rsid w:val="0048105D"/>
    <w:rsid w:val="004815B5"/>
    <w:rsid w:val="00481ACA"/>
    <w:rsid w:val="00481E8D"/>
    <w:rsid w:val="00483173"/>
    <w:rsid w:val="00483CEF"/>
    <w:rsid w:val="00483FA6"/>
    <w:rsid w:val="00484D2B"/>
    <w:rsid w:val="00485341"/>
    <w:rsid w:val="00485787"/>
    <w:rsid w:val="00485D3B"/>
    <w:rsid w:val="00486053"/>
    <w:rsid w:val="00486758"/>
    <w:rsid w:val="00486C66"/>
    <w:rsid w:val="00486DC0"/>
    <w:rsid w:val="00487D73"/>
    <w:rsid w:val="00490932"/>
    <w:rsid w:val="00491113"/>
    <w:rsid w:val="00491351"/>
    <w:rsid w:val="00491430"/>
    <w:rsid w:val="00491995"/>
    <w:rsid w:val="00492195"/>
    <w:rsid w:val="00492197"/>
    <w:rsid w:val="00492297"/>
    <w:rsid w:val="00492446"/>
    <w:rsid w:val="004928A8"/>
    <w:rsid w:val="004936A2"/>
    <w:rsid w:val="004939C1"/>
    <w:rsid w:val="00493E7F"/>
    <w:rsid w:val="0049480D"/>
    <w:rsid w:val="00494C40"/>
    <w:rsid w:val="00494DE0"/>
    <w:rsid w:val="00494EA3"/>
    <w:rsid w:val="004956C0"/>
    <w:rsid w:val="004960BC"/>
    <w:rsid w:val="0049719A"/>
    <w:rsid w:val="00497AD2"/>
    <w:rsid w:val="004A07C5"/>
    <w:rsid w:val="004A0859"/>
    <w:rsid w:val="004A08A5"/>
    <w:rsid w:val="004A0BAA"/>
    <w:rsid w:val="004A2878"/>
    <w:rsid w:val="004A34E0"/>
    <w:rsid w:val="004A3901"/>
    <w:rsid w:val="004A3C24"/>
    <w:rsid w:val="004A4B4B"/>
    <w:rsid w:val="004A4D0C"/>
    <w:rsid w:val="004A530B"/>
    <w:rsid w:val="004A5538"/>
    <w:rsid w:val="004A58CE"/>
    <w:rsid w:val="004A5DC1"/>
    <w:rsid w:val="004A5E5E"/>
    <w:rsid w:val="004A63D6"/>
    <w:rsid w:val="004A63FC"/>
    <w:rsid w:val="004A6861"/>
    <w:rsid w:val="004A6CBB"/>
    <w:rsid w:val="004A6FA0"/>
    <w:rsid w:val="004A7281"/>
    <w:rsid w:val="004A74F2"/>
    <w:rsid w:val="004B04A9"/>
    <w:rsid w:val="004B14DE"/>
    <w:rsid w:val="004B3921"/>
    <w:rsid w:val="004B3A35"/>
    <w:rsid w:val="004B42A9"/>
    <w:rsid w:val="004B4325"/>
    <w:rsid w:val="004B518D"/>
    <w:rsid w:val="004B66B1"/>
    <w:rsid w:val="004B6752"/>
    <w:rsid w:val="004B69AA"/>
    <w:rsid w:val="004B732D"/>
    <w:rsid w:val="004B742C"/>
    <w:rsid w:val="004B7D8D"/>
    <w:rsid w:val="004C0F29"/>
    <w:rsid w:val="004C1664"/>
    <w:rsid w:val="004C177F"/>
    <w:rsid w:val="004C1951"/>
    <w:rsid w:val="004C1E60"/>
    <w:rsid w:val="004C2A3D"/>
    <w:rsid w:val="004C2FEE"/>
    <w:rsid w:val="004C3B0F"/>
    <w:rsid w:val="004C3E54"/>
    <w:rsid w:val="004C4A6B"/>
    <w:rsid w:val="004C4AC7"/>
    <w:rsid w:val="004C4E28"/>
    <w:rsid w:val="004C646D"/>
    <w:rsid w:val="004C72F7"/>
    <w:rsid w:val="004D0209"/>
    <w:rsid w:val="004D0923"/>
    <w:rsid w:val="004D0E9C"/>
    <w:rsid w:val="004D1478"/>
    <w:rsid w:val="004D1F22"/>
    <w:rsid w:val="004D2290"/>
    <w:rsid w:val="004D24B9"/>
    <w:rsid w:val="004D2D5A"/>
    <w:rsid w:val="004D3255"/>
    <w:rsid w:val="004D344A"/>
    <w:rsid w:val="004D3500"/>
    <w:rsid w:val="004D3628"/>
    <w:rsid w:val="004D39C0"/>
    <w:rsid w:val="004D3C20"/>
    <w:rsid w:val="004D4519"/>
    <w:rsid w:val="004D461C"/>
    <w:rsid w:val="004D4F63"/>
    <w:rsid w:val="004D51DB"/>
    <w:rsid w:val="004D583E"/>
    <w:rsid w:val="004D58BD"/>
    <w:rsid w:val="004D5AFB"/>
    <w:rsid w:val="004D7440"/>
    <w:rsid w:val="004E1612"/>
    <w:rsid w:val="004E19D2"/>
    <w:rsid w:val="004E2223"/>
    <w:rsid w:val="004E23DD"/>
    <w:rsid w:val="004E2D70"/>
    <w:rsid w:val="004E2F2C"/>
    <w:rsid w:val="004E3783"/>
    <w:rsid w:val="004E3FA7"/>
    <w:rsid w:val="004E4A8C"/>
    <w:rsid w:val="004E4AB4"/>
    <w:rsid w:val="004E5528"/>
    <w:rsid w:val="004E6288"/>
    <w:rsid w:val="004E639C"/>
    <w:rsid w:val="004E68D6"/>
    <w:rsid w:val="004E6D34"/>
    <w:rsid w:val="004E6FD6"/>
    <w:rsid w:val="004E721F"/>
    <w:rsid w:val="004E7574"/>
    <w:rsid w:val="004E7D1B"/>
    <w:rsid w:val="004E7E96"/>
    <w:rsid w:val="004E7F49"/>
    <w:rsid w:val="004F0326"/>
    <w:rsid w:val="004F0AAC"/>
    <w:rsid w:val="004F0C15"/>
    <w:rsid w:val="004F0EBA"/>
    <w:rsid w:val="004F1DAE"/>
    <w:rsid w:val="004F2032"/>
    <w:rsid w:val="004F3B38"/>
    <w:rsid w:val="004F443A"/>
    <w:rsid w:val="004F56AE"/>
    <w:rsid w:val="004F6040"/>
    <w:rsid w:val="004F64F3"/>
    <w:rsid w:val="004F655E"/>
    <w:rsid w:val="004F7175"/>
    <w:rsid w:val="004F7F9D"/>
    <w:rsid w:val="0050064A"/>
    <w:rsid w:val="005015D1"/>
    <w:rsid w:val="005017F8"/>
    <w:rsid w:val="00502632"/>
    <w:rsid w:val="005029F0"/>
    <w:rsid w:val="00502C30"/>
    <w:rsid w:val="005038F0"/>
    <w:rsid w:val="00503B68"/>
    <w:rsid w:val="00504211"/>
    <w:rsid w:val="00504473"/>
    <w:rsid w:val="00504A0C"/>
    <w:rsid w:val="005054F1"/>
    <w:rsid w:val="005074EA"/>
    <w:rsid w:val="00507579"/>
    <w:rsid w:val="00510174"/>
    <w:rsid w:val="00510335"/>
    <w:rsid w:val="005106B6"/>
    <w:rsid w:val="005109A5"/>
    <w:rsid w:val="00510FD2"/>
    <w:rsid w:val="00511843"/>
    <w:rsid w:val="00511DEB"/>
    <w:rsid w:val="005121B9"/>
    <w:rsid w:val="0051262D"/>
    <w:rsid w:val="00512D45"/>
    <w:rsid w:val="00513A4F"/>
    <w:rsid w:val="00514465"/>
    <w:rsid w:val="00514AAB"/>
    <w:rsid w:val="005154A5"/>
    <w:rsid w:val="00515B90"/>
    <w:rsid w:val="00515CBB"/>
    <w:rsid w:val="00515E3A"/>
    <w:rsid w:val="00516798"/>
    <w:rsid w:val="0051681B"/>
    <w:rsid w:val="00516E8C"/>
    <w:rsid w:val="005173E0"/>
    <w:rsid w:val="0051768E"/>
    <w:rsid w:val="005178E1"/>
    <w:rsid w:val="005179C0"/>
    <w:rsid w:val="00517C11"/>
    <w:rsid w:val="00517DC9"/>
    <w:rsid w:val="005207D8"/>
    <w:rsid w:val="00520AAF"/>
    <w:rsid w:val="005215F9"/>
    <w:rsid w:val="00521774"/>
    <w:rsid w:val="00521A01"/>
    <w:rsid w:val="00521A4C"/>
    <w:rsid w:val="00521B1D"/>
    <w:rsid w:val="00522379"/>
    <w:rsid w:val="00522DDF"/>
    <w:rsid w:val="00522F42"/>
    <w:rsid w:val="005233F1"/>
    <w:rsid w:val="00523877"/>
    <w:rsid w:val="00524AEF"/>
    <w:rsid w:val="00524EE8"/>
    <w:rsid w:val="005250BD"/>
    <w:rsid w:val="00525476"/>
    <w:rsid w:val="0052636F"/>
    <w:rsid w:val="0052656D"/>
    <w:rsid w:val="0052729E"/>
    <w:rsid w:val="00527ABC"/>
    <w:rsid w:val="00530034"/>
    <w:rsid w:val="0053005B"/>
    <w:rsid w:val="0053027A"/>
    <w:rsid w:val="00530413"/>
    <w:rsid w:val="00531075"/>
    <w:rsid w:val="00531C1B"/>
    <w:rsid w:val="00532FF3"/>
    <w:rsid w:val="005331D0"/>
    <w:rsid w:val="005338C4"/>
    <w:rsid w:val="00533E48"/>
    <w:rsid w:val="00534682"/>
    <w:rsid w:val="0053571B"/>
    <w:rsid w:val="00535C81"/>
    <w:rsid w:val="00535D45"/>
    <w:rsid w:val="00537A37"/>
    <w:rsid w:val="005400B0"/>
    <w:rsid w:val="00540C01"/>
    <w:rsid w:val="00540DF1"/>
    <w:rsid w:val="00541D5C"/>
    <w:rsid w:val="00541E49"/>
    <w:rsid w:val="00542FF8"/>
    <w:rsid w:val="0054303D"/>
    <w:rsid w:val="005443B6"/>
    <w:rsid w:val="0054443F"/>
    <w:rsid w:val="00545391"/>
    <w:rsid w:val="0054553E"/>
    <w:rsid w:val="0054560A"/>
    <w:rsid w:val="0054581D"/>
    <w:rsid w:val="00545A45"/>
    <w:rsid w:val="00545AA0"/>
    <w:rsid w:val="00545B72"/>
    <w:rsid w:val="00546367"/>
    <w:rsid w:val="00547C03"/>
    <w:rsid w:val="00547EB0"/>
    <w:rsid w:val="00550EF0"/>
    <w:rsid w:val="00550EF8"/>
    <w:rsid w:val="00550F74"/>
    <w:rsid w:val="005511B6"/>
    <w:rsid w:val="005513EC"/>
    <w:rsid w:val="00552B2E"/>
    <w:rsid w:val="00552BE6"/>
    <w:rsid w:val="00552E79"/>
    <w:rsid w:val="00553859"/>
    <w:rsid w:val="00553D01"/>
    <w:rsid w:val="005546E3"/>
    <w:rsid w:val="0055496D"/>
    <w:rsid w:val="00554EBD"/>
    <w:rsid w:val="00555251"/>
    <w:rsid w:val="005552F1"/>
    <w:rsid w:val="00555632"/>
    <w:rsid w:val="00555B02"/>
    <w:rsid w:val="00555F79"/>
    <w:rsid w:val="0055632F"/>
    <w:rsid w:val="00560D7A"/>
    <w:rsid w:val="0056169B"/>
    <w:rsid w:val="005616D4"/>
    <w:rsid w:val="005627BF"/>
    <w:rsid w:val="0056280B"/>
    <w:rsid w:val="00563020"/>
    <w:rsid w:val="005631EA"/>
    <w:rsid w:val="005632F3"/>
    <w:rsid w:val="0056389E"/>
    <w:rsid w:val="00563D4B"/>
    <w:rsid w:val="00563E48"/>
    <w:rsid w:val="00563ED2"/>
    <w:rsid w:val="0056407A"/>
    <w:rsid w:val="0056446E"/>
    <w:rsid w:val="00565090"/>
    <w:rsid w:val="0056589A"/>
    <w:rsid w:val="00565EF9"/>
    <w:rsid w:val="005662E9"/>
    <w:rsid w:val="00567B98"/>
    <w:rsid w:val="005703FA"/>
    <w:rsid w:val="005708C2"/>
    <w:rsid w:val="00570A0F"/>
    <w:rsid w:val="00570F7C"/>
    <w:rsid w:val="005728A4"/>
    <w:rsid w:val="00572C4F"/>
    <w:rsid w:val="00573E31"/>
    <w:rsid w:val="005741BD"/>
    <w:rsid w:val="00574A61"/>
    <w:rsid w:val="00576516"/>
    <w:rsid w:val="005776B8"/>
    <w:rsid w:val="00577EE7"/>
    <w:rsid w:val="00580D8B"/>
    <w:rsid w:val="00581496"/>
    <w:rsid w:val="00582D71"/>
    <w:rsid w:val="00582DB8"/>
    <w:rsid w:val="005831F0"/>
    <w:rsid w:val="005834DC"/>
    <w:rsid w:val="005851CC"/>
    <w:rsid w:val="0058527E"/>
    <w:rsid w:val="005858C7"/>
    <w:rsid w:val="00586174"/>
    <w:rsid w:val="005861BF"/>
    <w:rsid w:val="0058685F"/>
    <w:rsid w:val="00586B9A"/>
    <w:rsid w:val="005903F5"/>
    <w:rsid w:val="00591427"/>
    <w:rsid w:val="00591C6D"/>
    <w:rsid w:val="00592261"/>
    <w:rsid w:val="0059265D"/>
    <w:rsid w:val="00592769"/>
    <w:rsid w:val="00592CC7"/>
    <w:rsid w:val="005932F8"/>
    <w:rsid w:val="00593374"/>
    <w:rsid w:val="0059364E"/>
    <w:rsid w:val="00593978"/>
    <w:rsid w:val="00593AB4"/>
    <w:rsid w:val="00593F45"/>
    <w:rsid w:val="0059444C"/>
    <w:rsid w:val="00594D15"/>
    <w:rsid w:val="00595A14"/>
    <w:rsid w:val="00596886"/>
    <w:rsid w:val="005979FE"/>
    <w:rsid w:val="00597A4F"/>
    <w:rsid w:val="005A0774"/>
    <w:rsid w:val="005A1C78"/>
    <w:rsid w:val="005A2D0C"/>
    <w:rsid w:val="005A2F77"/>
    <w:rsid w:val="005A3036"/>
    <w:rsid w:val="005A322C"/>
    <w:rsid w:val="005A445D"/>
    <w:rsid w:val="005A4802"/>
    <w:rsid w:val="005A4E9A"/>
    <w:rsid w:val="005A51BD"/>
    <w:rsid w:val="005A59A6"/>
    <w:rsid w:val="005A64DE"/>
    <w:rsid w:val="005A73A5"/>
    <w:rsid w:val="005A7738"/>
    <w:rsid w:val="005A7BBC"/>
    <w:rsid w:val="005B0055"/>
    <w:rsid w:val="005B07E5"/>
    <w:rsid w:val="005B08A5"/>
    <w:rsid w:val="005B155D"/>
    <w:rsid w:val="005B191C"/>
    <w:rsid w:val="005B1D44"/>
    <w:rsid w:val="005B289F"/>
    <w:rsid w:val="005B2EBE"/>
    <w:rsid w:val="005B4FBC"/>
    <w:rsid w:val="005B5153"/>
    <w:rsid w:val="005B525F"/>
    <w:rsid w:val="005B567D"/>
    <w:rsid w:val="005B5CD2"/>
    <w:rsid w:val="005B716C"/>
    <w:rsid w:val="005B7553"/>
    <w:rsid w:val="005C01E5"/>
    <w:rsid w:val="005C0BD4"/>
    <w:rsid w:val="005C1996"/>
    <w:rsid w:val="005C19C5"/>
    <w:rsid w:val="005C271E"/>
    <w:rsid w:val="005C3200"/>
    <w:rsid w:val="005C35D4"/>
    <w:rsid w:val="005C3723"/>
    <w:rsid w:val="005C3A42"/>
    <w:rsid w:val="005C3A69"/>
    <w:rsid w:val="005C3CE1"/>
    <w:rsid w:val="005C43F3"/>
    <w:rsid w:val="005C475F"/>
    <w:rsid w:val="005C4ADE"/>
    <w:rsid w:val="005C56A1"/>
    <w:rsid w:val="005C5709"/>
    <w:rsid w:val="005C5F4C"/>
    <w:rsid w:val="005C6DC2"/>
    <w:rsid w:val="005C6FBF"/>
    <w:rsid w:val="005C7205"/>
    <w:rsid w:val="005C7371"/>
    <w:rsid w:val="005C76E1"/>
    <w:rsid w:val="005D04FD"/>
    <w:rsid w:val="005D0968"/>
    <w:rsid w:val="005D11CF"/>
    <w:rsid w:val="005D14A0"/>
    <w:rsid w:val="005D1A17"/>
    <w:rsid w:val="005D2B69"/>
    <w:rsid w:val="005D38AE"/>
    <w:rsid w:val="005D3BE6"/>
    <w:rsid w:val="005D4881"/>
    <w:rsid w:val="005D4B2C"/>
    <w:rsid w:val="005D5054"/>
    <w:rsid w:val="005D519D"/>
    <w:rsid w:val="005D5C46"/>
    <w:rsid w:val="005D637D"/>
    <w:rsid w:val="005D65EF"/>
    <w:rsid w:val="005D69B7"/>
    <w:rsid w:val="005D69EC"/>
    <w:rsid w:val="005D7658"/>
    <w:rsid w:val="005D7666"/>
    <w:rsid w:val="005E0713"/>
    <w:rsid w:val="005E123D"/>
    <w:rsid w:val="005E36F0"/>
    <w:rsid w:val="005E41B4"/>
    <w:rsid w:val="005E4724"/>
    <w:rsid w:val="005E4E75"/>
    <w:rsid w:val="005E5889"/>
    <w:rsid w:val="005E5A17"/>
    <w:rsid w:val="005E5D70"/>
    <w:rsid w:val="005E609D"/>
    <w:rsid w:val="005E73CC"/>
    <w:rsid w:val="005F014E"/>
    <w:rsid w:val="005F0D68"/>
    <w:rsid w:val="005F1B7F"/>
    <w:rsid w:val="005F2738"/>
    <w:rsid w:val="005F3853"/>
    <w:rsid w:val="005F464E"/>
    <w:rsid w:val="005F4FD0"/>
    <w:rsid w:val="005F5251"/>
    <w:rsid w:val="005F5C37"/>
    <w:rsid w:val="005F603D"/>
    <w:rsid w:val="005F6883"/>
    <w:rsid w:val="005F6AFE"/>
    <w:rsid w:val="005F735D"/>
    <w:rsid w:val="005F770C"/>
    <w:rsid w:val="005F7935"/>
    <w:rsid w:val="005F7AFE"/>
    <w:rsid w:val="00600224"/>
    <w:rsid w:val="00600230"/>
    <w:rsid w:val="00600321"/>
    <w:rsid w:val="00601683"/>
    <w:rsid w:val="006016FA"/>
    <w:rsid w:val="00601FB6"/>
    <w:rsid w:val="00602BA4"/>
    <w:rsid w:val="00603ACC"/>
    <w:rsid w:val="006044E0"/>
    <w:rsid w:val="00605B7F"/>
    <w:rsid w:val="00605F91"/>
    <w:rsid w:val="00606A14"/>
    <w:rsid w:val="006075FD"/>
    <w:rsid w:val="006110BA"/>
    <w:rsid w:val="006115D4"/>
    <w:rsid w:val="006116E6"/>
    <w:rsid w:val="006118CE"/>
    <w:rsid w:val="00611DB2"/>
    <w:rsid w:val="006121ED"/>
    <w:rsid w:val="006135BE"/>
    <w:rsid w:val="006135F4"/>
    <w:rsid w:val="0061391E"/>
    <w:rsid w:val="00613A14"/>
    <w:rsid w:val="00613C98"/>
    <w:rsid w:val="00613D19"/>
    <w:rsid w:val="00613DB6"/>
    <w:rsid w:val="0061477B"/>
    <w:rsid w:val="00614F9A"/>
    <w:rsid w:val="0061522C"/>
    <w:rsid w:val="00615231"/>
    <w:rsid w:val="0061605C"/>
    <w:rsid w:val="00616D1F"/>
    <w:rsid w:val="006170F5"/>
    <w:rsid w:val="00617537"/>
    <w:rsid w:val="00617E4F"/>
    <w:rsid w:val="00620305"/>
    <w:rsid w:val="00620F56"/>
    <w:rsid w:val="00621681"/>
    <w:rsid w:val="00623231"/>
    <w:rsid w:val="00624183"/>
    <w:rsid w:val="00624262"/>
    <w:rsid w:val="00624C87"/>
    <w:rsid w:val="00627456"/>
    <w:rsid w:val="00627512"/>
    <w:rsid w:val="006275E7"/>
    <w:rsid w:val="00630500"/>
    <w:rsid w:val="00630A07"/>
    <w:rsid w:val="0063103E"/>
    <w:rsid w:val="006314E5"/>
    <w:rsid w:val="006317E9"/>
    <w:rsid w:val="00631B2B"/>
    <w:rsid w:val="00632289"/>
    <w:rsid w:val="00632D85"/>
    <w:rsid w:val="00633402"/>
    <w:rsid w:val="00634F0A"/>
    <w:rsid w:val="006354E2"/>
    <w:rsid w:val="00635BBC"/>
    <w:rsid w:val="006362CE"/>
    <w:rsid w:val="006364D3"/>
    <w:rsid w:val="00636757"/>
    <w:rsid w:val="006375FB"/>
    <w:rsid w:val="00637BFF"/>
    <w:rsid w:val="00637FCF"/>
    <w:rsid w:val="006406B4"/>
    <w:rsid w:val="006409B4"/>
    <w:rsid w:val="00641000"/>
    <w:rsid w:val="0064111B"/>
    <w:rsid w:val="00641167"/>
    <w:rsid w:val="00641FB1"/>
    <w:rsid w:val="00642056"/>
    <w:rsid w:val="00642436"/>
    <w:rsid w:val="006443D2"/>
    <w:rsid w:val="00645440"/>
    <w:rsid w:val="00645D11"/>
    <w:rsid w:val="00645D74"/>
    <w:rsid w:val="00645EE8"/>
    <w:rsid w:val="00646002"/>
    <w:rsid w:val="00646758"/>
    <w:rsid w:val="00646909"/>
    <w:rsid w:val="00646949"/>
    <w:rsid w:val="006474B6"/>
    <w:rsid w:val="00647D58"/>
    <w:rsid w:val="006508E1"/>
    <w:rsid w:val="00650ACE"/>
    <w:rsid w:val="00650F3D"/>
    <w:rsid w:val="006518F9"/>
    <w:rsid w:val="00651DE8"/>
    <w:rsid w:val="006522A6"/>
    <w:rsid w:val="006523CB"/>
    <w:rsid w:val="00652C35"/>
    <w:rsid w:val="006530D6"/>
    <w:rsid w:val="00653FA1"/>
    <w:rsid w:val="006549DB"/>
    <w:rsid w:val="0065583A"/>
    <w:rsid w:val="00655A71"/>
    <w:rsid w:val="0065694E"/>
    <w:rsid w:val="00657DD9"/>
    <w:rsid w:val="006600DB"/>
    <w:rsid w:val="00660323"/>
    <w:rsid w:val="0066032D"/>
    <w:rsid w:val="006608D8"/>
    <w:rsid w:val="00660BDC"/>
    <w:rsid w:val="00661055"/>
    <w:rsid w:val="00661442"/>
    <w:rsid w:val="00661680"/>
    <w:rsid w:val="00661765"/>
    <w:rsid w:val="00663144"/>
    <w:rsid w:val="0066367A"/>
    <w:rsid w:val="00663BE0"/>
    <w:rsid w:val="00663FDC"/>
    <w:rsid w:val="0066590B"/>
    <w:rsid w:val="006662CF"/>
    <w:rsid w:val="00666C13"/>
    <w:rsid w:val="006671F9"/>
    <w:rsid w:val="0066766D"/>
    <w:rsid w:val="006678DE"/>
    <w:rsid w:val="006705F6"/>
    <w:rsid w:val="006709A7"/>
    <w:rsid w:val="00671082"/>
    <w:rsid w:val="0067142F"/>
    <w:rsid w:val="00671848"/>
    <w:rsid w:val="00672280"/>
    <w:rsid w:val="0067245E"/>
    <w:rsid w:val="006728E7"/>
    <w:rsid w:val="00672D97"/>
    <w:rsid w:val="006731B6"/>
    <w:rsid w:val="00673699"/>
    <w:rsid w:val="006737C7"/>
    <w:rsid w:val="006743BA"/>
    <w:rsid w:val="00675A42"/>
    <w:rsid w:val="00675C7F"/>
    <w:rsid w:val="006761BD"/>
    <w:rsid w:val="006761D9"/>
    <w:rsid w:val="00677249"/>
    <w:rsid w:val="006777AB"/>
    <w:rsid w:val="00677BB0"/>
    <w:rsid w:val="006802A2"/>
    <w:rsid w:val="0068047A"/>
    <w:rsid w:val="00680544"/>
    <w:rsid w:val="00681B38"/>
    <w:rsid w:val="00682A7F"/>
    <w:rsid w:val="00682FE4"/>
    <w:rsid w:val="00683B12"/>
    <w:rsid w:val="006840A2"/>
    <w:rsid w:val="00684DFC"/>
    <w:rsid w:val="006852BD"/>
    <w:rsid w:val="00685660"/>
    <w:rsid w:val="0068587F"/>
    <w:rsid w:val="00685C4F"/>
    <w:rsid w:val="00686564"/>
    <w:rsid w:val="006901F1"/>
    <w:rsid w:val="006906BD"/>
    <w:rsid w:val="00690C36"/>
    <w:rsid w:val="00690E06"/>
    <w:rsid w:val="006912A4"/>
    <w:rsid w:val="00691314"/>
    <w:rsid w:val="00691717"/>
    <w:rsid w:val="006928C6"/>
    <w:rsid w:val="006929B5"/>
    <w:rsid w:val="00693347"/>
    <w:rsid w:val="00693A6F"/>
    <w:rsid w:val="00693BBE"/>
    <w:rsid w:val="00694BE7"/>
    <w:rsid w:val="00694DBA"/>
    <w:rsid w:val="00695139"/>
    <w:rsid w:val="00696509"/>
    <w:rsid w:val="00696CDF"/>
    <w:rsid w:val="00696FD7"/>
    <w:rsid w:val="0069718B"/>
    <w:rsid w:val="006A08C7"/>
    <w:rsid w:val="006A1289"/>
    <w:rsid w:val="006A1922"/>
    <w:rsid w:val="006A1C76"/>
    <w:rsid w:val="006A2158"/>
    <w:rsid w:val="006A23B9"/>
    <w:rsid w:val="006A33E3"/>
    <w:rsid w:val="006A3B3A"/>
    <w:rsid w:val="006A45FB"/>
    <w:rsid w:val="006A4BB1"/>
    <w:rsid w:val="006A5EE1"/>
    <w:rsid w:val="006A60A0"/>
    <w:rsid w:val="006A60B7"/>
    <w:rsid w:val="006A6288"/>
    <w:rsid w:val="006A68A0"/>
    <w:rsid w:val="006A70AD"/>
    <w:rsid w:val="006A7760"/>
    <w:rsid w:val="006A7E2E"/>
    <w:rsid w:val="006A7EEC"/>
    <w:rsid w:val="006B04FE"/>
    <w:rsid w:val="006B07BC"/>
    <w:rsid w:val="006B0C67"/>
    <w:rsid w:val="006B2492"/>
    <w:rsid w:val="006B28C6"/>
    <w:rsid w:val="006B2ED9"/>
    <w:rsid w:val="006B32D5"/>
    <w:rsid w:val="006B350F"/>
    <w:rsid w:val="006B35B7"/>
    <w:rsid w:val="006B3789"/>
    <w:rsid w:val="006B3BE2"/>
    <w:rsid w:val="006B3EF9"/>
    <w:rsid w:val="006B3FC8"/>
    <w:rsid w:val="006B4A54"/>
    <w:rsid w:val="006B4C8D"/>
    <w:rsid w:val="006B6183"/>
    <w:rsid w:val="006B61B5"/>
    <w:rsid w:val="006B6325"/>
    <w:rsid w:val="006B639B"/>
    <w:rsid w:val="006B6C68"/>
    <w:rsid w:val="006B71B0"/>
    <w:rsid w:val="006B7347"/>
    <w:rsid w:val="006C082E"/>
    <w:rsid w:val="006C0CD4"/>
    <w:rsid w:val="006C1149"/>
    <w:rsid w:val="006C1E13"/>
    <w:rsid w:val="006C1E5E"/>
    <w:rsid w:val="006C234A"/>
    <w:rsid w:val="006C2A03"/>
    <w:rsid w:val="006C2C54"/>
    <w:rsid w:val="006C30D8"/>
    <w:rsid w:val="006C377E"/>
    <w:rsid w:val="006C37B0"/>
    <w:rsid w:val="006C42DC"/>
    <w:rsid w:val="006C48E3"/>
    <w:rsid w:val="006C4CCE"/>
    <w:rsid w:val="006C5DC1"/>
    <w:rsid w:val="006C6C7D"/>
    <w:rsid w:val="006C7952"/>
    <w:rsid w:val="006D14C3"/>
    <w:rsid w:val="006D16A0"/>
    <w:rsid w:val="006D172A"/>
    <w:rsid w:val="006D242C"/>
    <w:rsid w:val="006D2EA2"/>
    <w:rsid w:val="006D2FEE"/>
    <w:rsid w:val="006D324D"/>
    <w:rsid w:val="006D333F"/>
    <w:rsid w:val="006D44F4"/>
    <w:rsid w:val="006D47EB"/>
    <w:rsid w:val="006D6E31"/>
    <w:rsid w:val="006D70FA"/>
    <w:rsid w:val="006D732A"/>
    <w:rsid w:val="006D7B98"/>
    <w:rsid w:val="006D7E2A"/>
    <w:rsid w:val="006E0140"/>
    <w:rsid w:val="006E02B1"/>
    <w:rsid w:val="006E08A9"/>
    <w:rsid w:val="006E14E6"/>
    <w:rsid w:val="006E17F9"/>
    <w:rsid w:val="006E1D33"/>
    <w:rsid w:val="006E219D"/>
    <w:rsid w:val="006E330F"/>
    <w:rsid w:val="006E37DA"/>
    <w:rsid w:val="006E3AAE"/>
    <w:rsid w:val="006E47A9"/>
    <w:rsid w:val="006E5369"/>
    <w:rsid w:val="006E6E6F"/>
    <w:rsid w:val="006E7318"/>
    <w:rsid w:val="006F0041"/>
    <w:rsid w:val="006F09CF"/>
    <w:rsid w:val="006F100A"/>
    <w:rsid w:val="006F19C9"/>
    <w:rsid w:val="006F2052"/>
    <w:rsid w:val="006F27F4"/>
    <w:rsid w:val="006F29F6"/>
    <w:rsid w:val="006F3A53"/>
    <w:rsid w:val="006F4DC5"/>
    <w:rsid w:val="006F54D3"/>
    <w:rsid w:val="006F5679"/>
    <w:rsid w:val="006F5AF9"/>
    <w:rsid w:val="006F5D05"/>
    <w:rsid w:val="006F654B"/>
    <w:rsid w:val="006F6EE4"/>
    <w:rsid w:val="006F7194"/>
    <w:rsid w:val="006F72B5"/>
    <w:rsid w:val="006F7DB3"/>
    <w:rsid w:val="00700C72"/>
    <w:rsid w:val="00700CE9"/>
    <w:rsid w:val="00700EFB"/>
    <w:rsid w:val="0070125C"/>
    <w:rsid w:val="007014D8"/>
    <w:rsid w:val="00701D7C"/>
    <w:rsid w:val="00701EEA"/>
    <w:rsid w:val="00703D7B"/>
    <w:rsid w:val="00704D48"/>
    <w:rsid w:val="00705146"/>
    <w:rsid w:val="00705D8F"/>
    <w:rsid w:val="0070621C"/>
    <w:rsid w:val="00706280"/>
    <w:rsid w:val="0070633D"/>
    <w:rsid w:val="0070726D"/>
    <w:rsid w:val="007073CC"/>
    <w:rsid w:val="00707AD6"/>
    <w:rsid w:val="00707F30"/>
    <w:rsid w:val="00707F8D"/>
    <w:rsid w:val="0071006F"/>
    <w:rsid w:val="0071087C"/>
    <w:rsid w:val="007116BD"/>
    <w:rsid w:val="00711746"/>
    <w:rsid w:val="00711F2A"/>
    <w:rsid w:val="00712A1F"/>
    <w:rsid w:val="00712E46"/>
    <w:rsid w:val="00713675"/>
    <w:rsid w:val="00714473"/>
    <w:rsid w:val="007145EF"/>
    <w:rsid w:val="00715464"/>
    <w:rsid w:val="007158D6"/>
    <w:rsid w:val="007159E4"/>
    <w:rsid w:val="00715A29"/>
    <w:rsid w:val="00715F86"/>
    <w:rsid w:val="00716188"/>
    <w:rsid w:val="00716A02"/>
    <w:rsid w:val="00716A81"/>
    <w:rsid w:val="00716CCB"/>
    <w:rsid w:val="0071754F"/>
    <w:rsid w:val="007176FF"/>
    <w:rsid w:val="00720940"/>
    <w:rsid w:val="00721726"/>
    <w:rsid w:val="00723547"/>
    <w:rsid w:val="007238B9"/>
    <w:rsid w:val="00723AF5"/>
    <w:rsid w:val="007245F1"/>
    <w:rsid w:val="007247DC"/>
    <w:rsid w:val="0072506F"/>
    <w:rsid w:val="00725605"/>
    <w:rsid w:val="00725A15"/>
    <w:rsid w:val="00725C55"/>
    <w:rsid w:val="00726950"/>
    <w:rsid w:val="00727016"/>
    <w:rsid w:val="00727030"/>
    <w:rsid w:val="007271E2"/>
    <w:rsid w:val="00727B87"/>
    <w:rsid w:val="00730589"/>
    <w:rsid w:val="00730735"/>
    <w:rsid w:val="00730764"/>
    <w:rsid w:val="0073095D"/>
    <w:rsid w:val="00731152"/>
    <w:rsid w:val="0073118E"/>
    <w:rsid w:val="0073145E"/>
    <w:rsid w:val="007316FF"/>
    <w:rsid w:val="00731F54"/>
    <w:rsid w:val="00732610"/>
    <w:rsid w:val="007331B8"/>
    <w:rsid w:val="00733F52"/>
    <w:rsid w:val="0073421D"/>
    <w:rsid w:val="00734A1D"/>
    <w:rsid w:val="00734C99"/>
    <w:rsid w:val="00735622"/>
    <w:rsid w:val="007359E3"/>
    <w:rsid w:val="00736120"/>
    <w:rsid w:val="007365F1"/>
    <w:rsid w:val="007367CA"/>
    <w:rsid w:val="00736FC0"/>
    <w:rsid w:val="007375DE"/>
    <w:rsid w:val="00737D44"/>
    <w:rsid w:val="007405C8"/>
    <w:rsid w:val="00741242"/>
    <w:rsid w:val="00741460"/>
    <w:rsid w:val="0074192E"/>
    <w:rsid w:val="00741B96"/>
    <w:rsid w:val="00741FF2"/>
    <w:rsid w:val="00743DA4"/>
    <w:rsid w:val="00744188"/>
    <w:rsid w:val="007443F0"/>
    <w:rsid w:val="007458E5"/>
    <w:rsid w:val="00745F86"/>
    <w:rsid w:val="0074766E"/>
    <w:rsid w:val="00750957"/>
    <w:rsid w:val="00750D6A"/>
    <w:rsid w:val="007512FB"/>
    <w:rsid w:val="00751D2D"/>
    <w:rsid w:val="00751FC9"/>
    <w:rsid w:val="007524C3"/>
    <w:rsid w:val="0075299D"/>
    <w:rsid w:val="00752B26"/>
    <w:rsid w:val="0075346C"/>
    <w:rsid w:val="007540CC"/>
    <w:rsid w:val="0075418D"/>
    <w:rsid w:val="007551BD"/>
    <w:rsid w:val="00755682"/>
    <w:rsid w:val="007565F1"/>
    <w:rsid w:val="00756728"/>
    <w:rsid w:val="00756B55"/>
    <w:rsid w:val="00756C36"/>
    <w:rsid w:val="00760AB8"/>
    <w:rsid w:val="00761119"/>
    <w:rsid w:val="007622B4"/>
    <w:rsid w:val="0076330F"/>
    <w:rsid w:val="0076362E"/>
    <w:rsid w:val="0076547C"/>
    <w:rsid w:val="007657A8"/>
    <w:rsid w:val="007659E1"/>
    <w:rsid w:val="0076654B"/>
    <w:rsid w:val="00766F48"/>
    <w:rsid w:val="00767225"/>
    <w:rsid w:val="0076754C"/>
    <w:rsid w:val="00767BC7"/>
    <w:rsid w:val="00770AEA"/>
    <w:rsid w:val="00770F50"/>
    <w:rsid w:val="00771AB4"/>
    <w:rsid w:val="00772783"/>
    <w:rsid w:val="007731B5"/>
    <w:rsid w:val="00773919"/>
    <w:rsid w:val="007744A8"/>
    <w:rsid w:val="00774D26"/>
    <w:rsid w:val="00775B7F"/>
    <w:rsid w:val="00775FF0"/>
    <w:rsid w:val="007764C2"/>
    <w:rsid w:val="007764E3"/>
    <w:rsid w:val="0077692B"/>
    <w:rsid w:val="00776E29"/>
    <w:rsid w:val="007772A8"/>
    <w:rsid w:val="00777A88"/>
    <w:rsid w:val="00780B4F"/>
    <w:rsid w:val="00780CCB"/>
    <w:rsid w:val="007810BD"/>
    <w:rsid w:val="00781132"/>
    <w:rsid w:val="00783216"/>
    <w:rsid w:val="00783B5F"/>
    <w:rsid w:val="007840C9"/>
    <w:rsid w:val="007841B4"/>
    <w:rsid w:val="00784A3F"/>
    <w:rsid w:val="00785156"/>
    <w:rsid w:val="0078523D"/>
    <w:rsid w:val="0078538D"/>
    <w:rsid w:val="00785513"/>
    <w:rsid w:val="007856DD"/>
    <w:rsid w:val="00785FE3"/>
    <w:rsid w:val="00786FD7"/>
    <w:rsid w:val="0078780F"/>
    <w:rsid w:val="00791223"/>
    <w:rsid w:val="00791364"/>
    <w:rsid w:val="00791608"/>
    <w:rsid w:val="00792399"/>
    <w:rsid w:val="00792D3A"/>
    <w:rsid w:val="007932CC"/>
    <w:rsid w:val="00794573"/>
    <w:rsid w:val="00794BB3"/>
    <w:rsid w:val="00794ED5"/>
    <w:rsid w:val="00796060"/>
    <w:rsid w:val="007963A8"/>
    <w:rsid w:val="00796601"/>
    <w:rsid w:val="0079699C"/>
    <w:rsid w:val="0079699E"/>
    <w:rsid w:val="00796D8C"/>
    <w:rsid w:val="00797892"/>
    <w:rsid w:val="00797F9C"/>
    <w:rsid w:val="007A066A"/>
    <w:rsid w:val="007A1401"/>
    <w:rsid w:val="007A17A3"/>
    <w:rsid w:val="007A18F4"/>
    <w:rsid w:val="007A201D"/>
    <w:rsid w:val="007A2919"/>
    <w:rsid w:val="007A2C84"/>
    <w:rsid w:val="007A357D"/>
    <w:rsid w:val="007A37A7"/>
    <w:rsid w:val="007A48AA"/>
    <w:rsid w:val="007A49A8"/>
    <w:rsid w:val="007A4B04"/>
    <w:rsid w:val="007A4BED"/>
    <w:rsid w:val="007A4F4B"/>
    <w:rsid w:val="007A4FAB"/>
    <w:rsid w:val="007A5150"/>
    <w:rsid w:val="007A61A1"/>
    <w:rsid w:val="007A6BB7"/>
    <w:rsid w:val="007A6DE7"/>
    <w:rsid w:val="007A7332"/>
    <w:rsid w:val="007A75F0"/>
    <w:rsid w:val="007A767F"/>
    <w:rsid w:val="007A7701"/>
    <w:rsid w:val="007A7739"/>
    <w:rsid w:val="007A782F"/>
    <w:rsid w:val="007B0120"/>
    <w:rsid w:val="007B047F"/>
    <w:rsid w:val="007B0EE1"/>
    <w:rsid w:val="007B1222"/>
    <w:rsid w:val="007B1331"/>
    <w:rsid w:val="007B1489"/>
    <w:rsid w:val="007B16A5"/>
    <w:rsid w:val="007B1A7D"/>
    <w:rsid w:val="007B2B09"/>
    <w:rsid w:val="007B2B23"/>
    <w:rsid w:val="007B3FF7"/>
    <w:rsid w:val="007B49C9"/>
    <w:rsid w:val="007B4AF4"/>
    <w:rsid w:val="007B5166"/>
    <w:rsid w:val="007B62D8"/>
    <w:rsid w:val="007B770F"/>
    <w:rsid w:val="007C02D3"/>
    <w:rsid w:val="007C0C2E"/>
    <w:rsid w:val="007C1079"/>
    <w:rsid w:val="007C1694"/>
    <w:rsid w:val="007C1822"/>
    <w:rsid w:val="007C2784"/>
    <w:rsid w:val="007C280E"/>
    <w:rsid w:val="007C29E4"/>
    <w:rsid w:val="007C2E5E"/>
    <w:rsid w:val="007C37A2"/>
    <w:rsid w:val="007C41FC"/>
    <w:rsid w:val="007C4C93"/>
    <w:rsid w:val="007C4D17"/>
    <w:rsid w:val="007C5EAC"/>
    <w:rsid w:val="007C6520"/>
    <w:rsid w:val="007C696C"/>
    <w:rsid w:val="007C7BBF"/>
    <w:rsid w:val="007C7C09"/>
    <w:rsid w:val="007C7C66"/>
    <w:rsid w:val="007D15C1"/>
    <w:rsid w:val="007D2021"/>
    <w:rsid w:val="007D2187"/>
    <w:rsid w:val="007D21DF"/>
    <w:rsid w:val="007D2578"/>
    <w:rsid w:val="007D2730"/>
    <w:rsid w:val="007D2BFC"/>
    <w:rsid w:val="007D3577"/>
    <w:rsid w:val="007D384B"/>
    <w:rsid w:val="007D4287"/>
    <w:rsid w:val="007D42E2"/>
    <w:rsid w:val="007D4357"/>
    <w:rsid w:val="007D4E54"/>
    <w:rsid w:val="007D5184"/>
    <w:rsid w:val="007D58F7"/>
    <w:rsid w:val="007D5A71"/>
    <w:rsid w:val="007D7040"/>
    <w:rsid w:val="007D73AB"/>
    <w:rsid w:val="007D767C"/>
    <w:rsid w:val="007D7993"/>
    <w:rsid w:val="007E034F"/>
    <w:rsid w:val="007E08C5"/>
    <w:rsid w:val="007E0D2E"/>
    <w:rsid w:val="007E138F"/>
    <w:rsid w:val="007E1424"/>
    <w:rsid w:val="007E15B7"/>
    <w:rsid w:val="007E199F"/>
    <w:rsid w:val="007E2DA2"/>
    <w:rsid w:val="007E2F65"/>
    <w:rsid w:val="007E43AE"/>
    <w:rsid w:val="007E4D63"/>
    <w:rsid w:val="007E4E49"/>
    <w:rsid w:val="007E679D"/>
    <w:rsid w:val="007E6C15"/>
    <w:rsid w:val="007E793F"/>
    <w:rsid w:val="007E7AA8"/>
    <w:rsid w:val="007F02B5"/>
    <w:rsid w:val="007F0418"/>
    <w:rsid w:val="007F185C"/>
    <w:rsid w:val="007F2262"/>
    <w:rsid w:val="007F22E6"/>
    <w:rsid w:val="007F244E"/>
    <w:rsid w:val="007F2D2F"/>
    <w:rsid w:val="007F306F"/>
    <w:rsid w:val="007F30A3"/>
    <w:rsid w:val="007F54AF"/>
    <w:rsid w:val="007F6796"/>
    <w:rsid w:val="007F6967"/>
    <w:rsid w:val="007F6F91"/>
    <w:rsid w:val="007F7294"/>
    <w:rsid w:val="007F758A"/>
    <w:rsid w:val="00800013"/>
    <w:rsid w:val="00800773"/>
    <w:rsid w:val="008016B7"/>
    <w:rsid w:val="00801B85"/>
    <w:rsid w:val="00802DB3"/>
    <w:rsid w:val="0080324E"/>
    <w:rsid w:val="00803603"/>
    <w:rsid w:val="00804075"/>
    <w:rsid w:val="0080437F"/>
    <w:rsid w:val="008043A7"/>
    <w:rsid w:val="00805E5E"/>
    <w:rsid w:val="008069D8"/>
    <w:rsid w:val="00806CFE"/>
    <w:rsid w:val="0080738B"/>
    <w:rsid w:val="00807564"/>
    <w:rsid w:val="008077F6"/>
    <w:rsid w:val="00807E6A"/>
    <w:rsid w:val="00807F68"/>
    <w:rsid w:val="00810169"/>
    <w:rsid w:val="00811569"/>
    <w:rsid w:val="00811EC9"/>
    <w:rsid w:val="00812920"/>
    <w:rsid w:val="00812BF5"/>
    <w:rsid w:val="00812C3C"/>
    <w:rsid w:val="00812D0F"/>
    <w:rsid w:val="0081314D"/>
    <w:rsid w:val="00813300"/>
    <w:rsid w:val="00814E35"/>
    <w:rsid w:val="00815AE3"/>
    <w:rsid w:val="008160B6"/>
    <w:rsid w:val="00817B7B"/>
    <w:rsid w:val="00817C04"/>
    <w:rsid w:val="008201AA"/>
    <w:rsid w:val="00820234"/>
    <w:rsid w:val="00820AEA"/>
    <w:rsid w:val="0082147D"/>
    <w:rsid w:val="00821A20"/>
    <w:rsid w:val="00822185"/>
    <w:rsid w:val="008226D2"/>
    <w:rsid w:val="00823082"/>
    <w:rsid w:val="008231E8"/>
    <w:rsid w:val="00823767"/>
    <w:rsid w:val="00823A9F"/>
    <w:rsid w:val="00823B27"/>
    <w:rsid w:val="008240DC"/>
    <w:rsid w:val="0082414A"/>
    <w:rsid w:val="0082452B"/>
    <w:rsid w:val="00824DA1"/>
    <w:rsid w:val="008251FD"/>
    <w:rsid w:val="00825938"/>
    <w:rsid w:val="00825AD2"/>
    <w:rsid w:val="008264B9"/>
    <w:rsid w:val="00826EC1"/>
    <w:rsid w:val="00827C2B"/>
    <w:rsid w:val="00831294"/>
    <w:rsid w:val="00831BF1"/>
    <w:rsid w:val="00831CD5"/>
    <w:rsid w:val="00831CEA"/>
    <w:rsid w:val="008325EE"/>
    <w:rsid w:val="008327CD"/>
    <w:rsid w:val="00833893"/>
    <w:rsid w:val="00833BD1"/>
    <w:rsid w:val="00834841"/>
    <w:rsid w:val="00834CDE"/>
    <w:rsid w:val="00835EDE"/>
    <w:rsid w:val="00836071"/>
    <w:rsid w:val="00836494"/>
    <w:rsid w:val="00836959"/>
    <w:rsid w:val="00836D76"/>
    <w:rsid w:val="008376B4"/>
    <w:rsid w:val="00837AEE"/>
    <w:rsid w:val="008403FF"/>
    <w:rsid w:val="008405C8"/>
    <w:rsid w:val="00840B82"/>
    <w:rsid w:val="0084149E"/>
    <w:rsid w:val="008414E7"/>
    <w:rsid w:val="00842709"/>
    <w:rsid w:val="00842747"/>
    <w:rsid w:val="00842807"/>
    <w:rsid w:val="00842E1C"/>
    <w:rsid w:val="00843188"/>
    <w:rsid w:val="008442A9"/>
    <w:rsid w:val="0084459A"/>
    <w:rsid w:val="00844CDD"/>
    <w:rsid w:val="00844D3A"/>
    <w:rsid w:val="00845AE0"/>
    <w:rsid w:val="00845B0E"/>
    <w:rsid w:val="00845BC5"/>
    <w:rsid w:val="008470DB"/>
    <w:rsid w:val="008475C2"/>
    <w:rsid w:val="00847871"/>
    <w:rsid w:val="00847A85"/>
    <w:rsid w:val="008512F2"/>
    <w:rsid w:val="0085136A"/>
    <w:rsid w:val="008513EE"/>
    <w:rsid w:val="00851CCB"/>
    <w:rsid w:val="00852319"/>
    <w:rsid w:val="00852FC4"/>
    <w:rsid w:val="008536E9"/>
    <w:rsid w:val="00854457"/>
    <w:rsid w:val="008551A4"/>
    <w:rsid w:val="00855361"/>
    <w:rsid w:val="00855A3B"/>
    <w:rsid w:val="00856526"/>
    <w:rsid w:val="00856D06"/>
    <w:rsid w:val="00857048"/>
    <w:rsid w:val="00857224"/>
    <w:rsid w:val="00857C26"/>
    <w:rsid w:val="0086101D"/>
    <w:rsid w:val="008610B8"/>
    <w:rsid w:val="00861177"/>
    <w:rsid w:val="008614BD"/>
    <w:rsid w:val="00861CC4"/>
    <w:rsid w:val="0086231B"/>
    <w:rsid w:val="008623B6"/>
    <w:rsid w:val="00862883"/>
    <w:rsid w:val="00862D1F"/>
    <w:rsid w:val="0086326D"/>
    <w:rsid w:val="0086336C"/>
    <w:rsid w:val="00863DB0"/>
    <w:rsid w:val="00863E90"/>
    <w:rsid w:val="0086448C"/>
    <w:rsid w:val="008644F4"/>
    <w:rsid w:val="008656BF"/>
    <w:rsid w:val="00865D98"/>
    <w:rsid w:val="00866031"/>
    <w:rsid w:val="0086778F"/>
    <w:rsid w:val="00867CE5"/>
    <w:rsid w:val="0087077F"/>
    <w:rsid w:val="00870B08"/>
    <w:rsid w:val="00870DDD"/>
    <w:rsid w:val="00871122"/>
    <w:rsid w:val="00871672"/>
    <w:rsid w:val="008716FB"/>
    <w:rsid w:val="00871771"/>
    <w:rsid w:val="00871E39"/>
    <w:rsid w:val="00871E4B"/>
    <w:rsid w:val="00871ED4"/>
    <w:rsid w:val="00872139"/>
    <w:rsid w:val="00872586"/>
    <w:rsid w:val="008727C8"/>
    <w:rsid w:val="0087290D"/>
    <w:rsid w:val="0087290E"/>
    <w:rsid w:val="00872A92"/>
    <w:rsid w:val="00872D70"/>
    <w:rsid w:val="008737EC"/>
    <w:rsid w:val="00873A8A"/>
    <w:rsid w:val="00874012"/>
    <w:rsid w:val="0087413B"/>
    <w:rsid w:val="0087415F"/>
    <w:rsid w:val="008747AD"/>
    <w:rsid w:val="00874D2F"/>
    <w:rsid w:val="008757D6"/>
    <w:rsid w:val="00877EBE"/>
    <w:rsid w:val="00880334"/>
    <w:rsid w:val="00880931"/>
    <w:rsid w:val="00880A95"/>
    <w:rsid w:val="00880E8B"/>
    <w:rsid w:val="0088193D"/>
    <w:rsid w:val="00881F66"/>
    <w:rsid w:val="00883C2A"/>
    <w:rsid w:val="00884089"/>
    <w:rsid w:val="008848EA"/>
    <w:rsid w:val="00886292"/>
    <w:rsid w:val="008871CD"/>
    <w:rsid w:val="00887378"/>
    <w:rsid w:val="00887EE8"/>
    <w:rsid w:val="008906A8"/>
    <w:rsid w:val="00891A55"/>
    <w:rsid w:val="0089295D"/>
    <w:rsid w:val="008930CC"/>
    <w:rsid w:val="0089331B"/>
    <w:rsid w:val="00893A4D"/>
    <w:rsid w:val="008941C2"/>
    <w:rsid w:val="0089480D"/>
    <w:rsid w:val="00894A97"/>
    <w:rsid w:val="00895230"/>
    <w:rsid w:val="0089546C"/>
    <w:rsid w:val="00895A23"/>
    <w:rsid w:val="00897574"/>
    <w:rsid w:val="00897889"/>
    <w:rsid w:val="008A0337"/>
    <w:rsid w:val="008A1059"/>
    <w:rsid w:val="008A16E4"/>
    <w:rsid w:val="008A1D62"/>
    <w:rsid w:val="008A2C53"/>
    <w:rsid w:val="008A3001"/>
    <w:rsid w:val="008A3162"/>
    <w:rsid w:val="008A35E6"/>
    <w:rsid w:val="008A3ADC"/>
    <w:rsid w:val="008A4292"/>
    <w:rsid w:val="008A4340"/>
    <w:rsid w:val="008A490F"/>
    <w:rsid w:val="008A504B"/>
    <w:rsid w:val="008A5462"/>
    <w:rsid w:val="008A5C78"/>
    <w:rsid w:val="008A660B"/>
    <w:rsid w:val="008A7DE8"/>
    <w:rsid w:val="008B00A7"/>
    <w:rsid w:val="008B0A60"/>
    <w:rsid w:val="008B0CBD"/>
    <w:rsid w:val="008B0EB0"/>
    <w:rsid w:val="008B0F56"/>
    <w:rsid w:val="008B101C"/>
    <w:rsid w:val="008B2022"/>
    <w:rsid w:val="008B276B"/>
    <w:rsid w:val="008B2B3D"/>
    <w:rsid w:val="008B2DF0"/>
    <w:rsid w:val="008B30B2"/>
    <w:rsid w:val="008B342A"/>
    <w:rsid w:val="008B4055"/>
    <w:rsid w:val="008B5CEC"/>
    <w:rsid w:val="008B5E13"/>
    <w:rsid w:val="008B6200"/>
    <w:rsid w:val="008B6337"/>
    <w:rsid w:val="008B674E"/>
    <w:rsid w:val="008B680A"/>
    <w:rsid w:val="008B72C5"/>
    <w:rsid w:val="008B7C1C"/>
    <w:rsid w:val="008C0FEF"/>
    <w:rsid w:val="008C1552"/>
    <w:rsid w:val="008C15BE"/>
    <w:rsid w:val="008C1878"/>
    <w:rsid w:val="008C1955"/>
    <w:rsid w:val="008C3251"/>
    <w:rsid w:val="008C341E"/>
    <w:rsid w:val="008C3586"/>
    <w:rsid w:val="008C4394"/>
    <w:rsid w:val="008C4A90"/>
    <w:rsid w:val="008C5197"/>
    <w:rsid w:val="008C56D7"/>
    <w:rsid w:val="008C5DBE"/>
    <w:rsid w:val="008C63DE"/>
    <w:rsid w:val="008C6FE2"/>
    <w:rsid w:val="008C705A"/>
    <w:rsid w:val="008C70E7"/>
    <w:rsid w:val="008C7310"/>
    <w:rsid w:val="008C787B"/>
    <w:rsid w:val="008C7899"/>
    <w:rsid w:val="008C79FA"/>
    <w:rsid w:val="008C7CFC"/>
    <w:rsid w:val="008C7D57"/>
    <w:rsid w:val="008D0190"/>
    <w:rsid w:val="008D03FD"/>
    <w:rsid w:val="008D0E40"/>
    <w:rsid w:val="008D0E6B"/>
    <w:rsid w:val="008D1A8D"/>
    <w:rsid w:val="008D29F3"/>
    <w:rsid w:val="008D2DB7"/>
    <w:rsid w:val="008D3CE1"/>
    <w:rsid w:val="008D47AA"/>
    <w:rsid w:val="008D4BB1"/>
    <w:rsid w:val="008D5389"/>
    <w:rsid w:val="008D5FD8"/>
    <w:rsid w:val="008D61BD"/>
    <w:rsid w:val="008D692B"/>
    <w:rsid w:val="008D6F76"/>
    <w:rsid w:val="008D712E"/>
    <w:rsid w:val="008D77D3"/>
    <w:rsid w:val="008D7A15"/>
    <w:rsid w:val="008D7AA1"/>
    <w:rsid w:val="008E015B"/>
    <w:rsid w:val="008E0384"/>
    <w:rsid w:val="008E06CD"/>
    <w:rsid w:val="008E0938"/>
    <w:rsid w:val="008E0FED"/>
    <w:rsid w:val="008E117E"/>
    <w:rsid w:val="008E11A2"/>
    <w:rsid w:val="008E11A7"/>
    <w:rsid w:val="008E1F38"/>
    <w:rsid w:val="008E2A1B"/>
    <w:rsid w:val="008E2F06"/>
    <w:rsid w:val="008E304C"/>
    <w:rsid w:val="008E3439"/>
    <w:rsid w:val="008E357F"/>
    <w:rsid w:val="008E3CB2"/>
    <w:rsid w:val="008E40E0"/>
    <w:rsid w:val="008E47BE"/>
    <w:rsid w:val="008E4C75"/>
    <w:rsid w:val="008E59B8"/>
    <w:rsid w:val="008E5A09"/>
    <w:rsid w:val="008E6145"/>
    <w:rsid w:val="008E654B"/>
    <w:rsid w:val="008E7C33"/>
    <w:rsid w:val="008F0930"/>
    <w:rsid w:val="008F1D8F"/>
    <w:rsid w:val="008F23A4"/>
    <w:rsid w:val="008F2F61"/>
    <w:rsid w:val="008F35B2"/>
    <w:rsid w:val="008F54C3"/>
    <w:rsid w:val="008F58BF"/>
    <w:rsid w:val="008F5ED0"/>
    <w:rsid w:val="008F64CD"/>
    <w:rsid w:val="008F6894"/>
    <w:rsid w:val="008F6B4D"/>
    <w:rsid w:val="008F6EAA"/>
    <w:rsid w:val="008F72A1"/>
    <w:rsid w:val="008F747E"/>
    <w:rsid w:val="00900835"/>
    <w:rsid w:val="00900B4F"/>
    <w:rsid w:val="00900E8B"/>
    <w:rsid w:val="009014E7"/>
    <w:rsid w:val="00901788"/>
    <w:rsid w:val="009018D4"/>
    <w:rsid w:val="00901952"/>
    <w:rsid w:val="00901B46"/>
    <w:rsid w:val="00901D4A"/>
    <w:rsid w:val="00902335"/>
    <w:rsid w:val="00902838"/>
    <w:rsid w:val="009029AC"/>
    <w:rsid w:val="00902D81"/>
    <w:rsid w:val="00902E97"/>
    <w:rsid w:val="0090324A"/>
    <w:rsid w:val="00903628"/>
    <w:rsid w:val="00904075"/>
    <w:rsid w:val="009042BA"/>
    <w:rsid w:val="00904573"/>
    <w:rsid w:val="00904971"/>
    <w:rsid w:val="009058F1"/>
    <w:rsid w:val="009063C1"/>
    <w:rsid w:val="0090653D"/>
    <w:rsid w:val="00906893"/>
    <w:rsid w:val="00906AA9"/>
    <w:rsid w:val="00906AAD"/>
    <w:rsid w:val="009078A9"/>
    <w:rsid w:val="00910241"/>
    <w:rsid w:val="00911F00"/>
    <w:rsid w:val="00912343"/>
    <w:rsid w:val="00912890"/>
    <w:rsid w:val="00912D9B"/>
    <w:rsid w:val="00912F3F"/>
    <w:rsid w:val="00913585"/>
    <w:rsid w:val="00913C83"/>
    <w:rsid w:val="009151E0"/>
    <w:rsid w:val="00915ECC"/>
    <w:rsid w:val="0091612E"/>
    <w:rsid w:val="009162D1"/>
    <w:rsid w:val="00916375"/>
    <w:rsid w:val="00916A85"/>
    <w:rsid w:val="0091718F"/>
    <w:rsid w:val="0091731E"/>
    <w:rsid w:val="0091735F"/>
    <w:rsid w:val="009173D9"/>
    <w:rsid w:val="00917AB6"/>
    <w:rsid w:val="0092014B"/>
    <w:rsid w:val="009202DE"/>
    <w:rsid w:val="009203DF"/>
    <w:rsid w:val="00921382"/>
    <w:rsid w:val="00922689"/>
    <w:rsid w:val="00922EB6"/>
    <w:rsid w:val="00924A92"/>
    <w:rsid w:val="00925018"/>
    <w:rsid w:val="00925C07"/>
    <w:rsid w:val="00925C0B"/>
    <w:rsid w:val="00926789"/>
    <w:rsid w:val="00927312"/>
    <w:rsid w:val="00927386"/>
    <w:rsid w:val="00927389"/>
    <w:rsid w:val="00927B2C"/>
    <w:rsid w:val="00927D32"/>
    <w:rsid w:val="00927DEF"/>
    <w:rsid w:val="009305A3"/>
    <w:rsid w:val="00930876"/>
    <w:rsid w:val="009309C5"/>
    <w:rsid w:val="00930ED0"/>
    <w:rsid w:val="00931B20"/>
    <w:rsid w:val="0093268E"/>
    <w:rsid w:val="00933A9F"/>
    <w:rsid w:val="00934E4F"/>
    <w:rsid w:val="00935ECA"/>
    <w:rsid w:val="00936447"/>
    <w:rsid w:val="00940C6E"/>
    <w:rsid w:val="00941495"/>
    <w:rsid w:val="009417E5"/>
    <w:rsid w:val="009423C7"/>
    <w:rsid w:val="00942E8B"/>
    <w:rsid w:val="00943A0D"/>
    <w:rsid w:val="009445E1"/>
    <w:rsid w:val="00945712"/>
    <w:rsid w:val="009457D1"/>
    <w:rsid w:val="00945B3E"/>
    <w:rsid w:val="00946FA5"/>
    <w:rsid w:val="0094703D"/>
    <w:rsid w:val="00947CFE"/>
    <w:rsid w:val="009500DF"/>
    <w:rsid w:val="00950690"/>
    <w:rsid w:val="00951483"/>
    <w:rsid w:val="00951D42"/>
    <w:rsid w:val="0095273D"/>
    <w:rsid w:val="009538BD"/>
    <w:rsid w:val="00953958"/>
    <w:rsid w:val="009540CF"/>
    <w:rsid w:val="00954602"/>
    <w:rsid w:val="009549AE"/>
    <w:rsid w:val="00954A44"/>
    <w:rsid w:val="00954DDF"/>
    <w:rsid w:val="00955117"/>
    <w:rsid w:val="0095514A"/>
    <w:rsid w:val="009560BC"/>
    <w:rsid w:val="00956424"/>
    <w:rsid w:val="00957335"/>
    <w:rsid w:val="009573D3"/>
    <w:rsid w:val="00957C18"/>
    <w:rsid w:val="00960AFF"/>
    <w:rsid w:val="00960EC1"/>
    <w:rsid w:val="009615D5"/>
    <w:rsid w:val="009619BF"/>
    <w:rsid w:val="009633BD"/>
    <w:rsid w:val="009637B1"/>
    <w:rsid w:val="009637DE"/>
    <w:rsid w:val="00964E99"/>
    <w:rsid w:val="0096514B"/>
    <w:rsid w:val="009652A0"/>
    <w:rsid w:val="00966755"/>
    <w:rsid w:val="009669C4"/>
    <w:rsid w:val="00966CF5"/>
    <w:rsid w:val="00966D0C"/>
    <w:rsid w:val="00967BA8"/>
    <w:rsid w:val="00967EA3"/>
    <w:rsid w:val="00971162"/>
    <w:rsid w:val="00971805"/>
    <w:rsid w:val="00971E42"/>
    <w:rsid w:val="009726B6"/>
    <w:rsid w:val="009727D9"/>
    <w:rsid w:val="009743D6"/>
    <w:rsid w:val="00974CC8"/>
    <w:rsid w:val="00976150"/>
    <w:rsid w:val="009761DD"/>
    <w:rsid w:val="009766EA"/>
    <w:rsid w:val="00976ACE"/>
    <w:rsid w:val="00976BFB"/>
    <w:rsid w:val="00977040"/>
    <w:rsid w:val="009772A5"/>
    <w:rsid w:val="00980DEF"/>
    <w:rsid w:val="00980E67"/>
    <w:rsid w:val="00980F6E"/>
    <w:rsid w:val="00980FDC"/>
    <w:rsid w:val="00981B6B"/>
    <w:rsid w:val="00981F15"/>
    <w:rsid w:val="00981FB8"/>
    <w:rsid w:val="00982F2C"/>
    <w:rsid w:val="00983848"/>
    <w:rsid w:val="00983DEA"/>
    <w:rsid w:val="00984F76"/>
    <w:rsid w:val="0098519A"/>
    <w:rsid w:val="009856F2"/>
    <w:rsid w:val="009859FA"/>
    <w:rsid w:val="00985AA2"/>
    <w:rsid w:val="00986697"/>
    <w:rsid w:val="00986C52"/>
    <w:rsid w:val="00986FED"/>
    <w:rsid w:val="009877F0"/>
    <w:rsid w:val="00992918"/>
    <w:rsid w:val="00992A19"/>
    <w:rsid w:val="00992BF1"/>
    <w:rsid w:val="00992C80"/>
    <w:rsid w:val="00993A2F"/>
    <w:rsid w:val="00994348"/>
    <w:rsid w:val="0099453C"/>
    <w:rsid w:val="0099468C"/>
    <w:rsid w:val="0099487F"/>
    <w:rsid w:val="00995B82"/>
    <w:rsid w:val="00995EEF"/>
    <w:rsid w:val="0099766E"/>
    <w:rsid w:val="009A0450"/>
    <w:rsid w:val="009A05D6"/>
    <w:rsid w:val="009A1426"/>
    <w:rsid w:val="009A1BAA"/>
    <w:rsid w:val="009A1EB1"/>
    <w:rsid w:val="009A23BE"/>
    <w:rsid w:val="009A2842"/>
    <w:rsid w:val="009A2AC2"/>
    <w:rsid w:val="009A3472"/>
    <w:rsid w:val="009A34DC"/>
    <w:rsid w:val="009A4D49"/>
    <w:rsid w:val="009A5138"/>
    <w:rsid w:val="009A5256"/>
    <w:rsid w:val="009A5558"/>
    <w:rsid w:val="009A64FE"/>
    <w:rsid w:val="009A66D7"/>
    <w:rsid w:val="009A6752"/>
    <w:rsid w:val="009A6DD2"/>
    <w:rsid w:val="009A769F"/>
    <w:rsid w:val="009B01F1"/>
    <w:rsid w:val="009B0369"/>
    <w:rsid w:val="009B182C"/>
    <w:rsid w:val="009B205E"/>
    <w:rsid w:val="009B21AD"/>
    <w:rsid w:val="009B224F"/>
    <w:rsid w:val="009B2272"/>
    <w:rsid w:val="009B28CC"/>
    <w:rsid w:val="009B3686"/>
    <w:rsid w:val="009B4039"/>
    <w:rsid w:val="009B4D51"/>
    <w:rsid w:val="009B50CD"/>
    <w:rsid w:val="009B52FD"/>
    <w:rsid w:val="009B5811"/>
    <w:rsid w:val="009B5930"/>
    <w:rsid w:val="009B6ED9"/>
    <w:rsid w:val="009B6F4B"/>
    <w:rsid w:val="009B734C"/>
    <w:rsid w:val="009B75BB"/>
    <w:rsid w:val="009C00F0"/>
    <w:rsid w:val="009C0407"/>
    <w:rsid w:val="009C0C0F"/>
    <w:rsid w:val="009C0EE3"/>
    <w:rsid w:val="009C1EB5"/>
    <w:rsid w:val="009C1F4F"/>
    <w:rsid w:val="009C229B"/>
    <w:rsid w:val="009C2EF7"/>
    <w:rsid w:val="009C3B0C"/>
    <w:rsid w:val="009C3DC2"/>
    <w:rsid w:val="009C45CE"/>
    <w:rsid w:val="009C4670"/>
    <w:rsid w:val="009C4D21"/>
    <w:rsid w:val="009C51EB"/>
    <w:rsid w:val="009C59D7"/>
    <w:rsid w:val="009C7901"/>
    <w:rsid w:val="009D08ED"/>
    <w:rsid w:val="009D0E1A"/>
    <w:rsid w:val="009D1391"/>
    <w:rsid w:val="009D280D"/>
    <w:rsid w:val="009D282A"/>
    <w:rsid w:val="009D2E2F"/>
    <w:rsid w:val="009D367F"/>
    <w:rsid w:val="009D3E75"/>
    <w:rsid w:val="009D502A"/>
    <w:rsid w:val="009D5372"/>
    <w:rsid w:val="009D59AB"/>
    <w:rsid w:val="009D78AD"/>
    <w:rsid w:val="009D7C1D"/>
    <w:rsid w:val="009D7D0A"/>
    <w:rsid w:val="009E0390"/>
    <w:rsid w:val="009E03E1"/>
    <w:rsid w:val="009E0F07"/>
    <w:rsid w:val="009E1514"/>
    <w:rsid w:val="009E1564"/>
    <w:rsid w:val="009E15EA"/>
    <w:rsid w:val="009E1E6C"/>
    <w:rsid w:val="009E1ECC"/>
    <w:rsid w:val="009E205B"/>
    <w:rsid w:val="009E2F64"/>
    <w:rsid w:val="009E3206"/>
    <w:rsid w:val="009E3A40"/>
    <w:rsid w:val="009E3E7A"/>
    <w:rsid w:val="009E4FBC"/>
    <w:rsid w:val="009E5219"/>
    <w:rsid w:val="009E5509"/>
    <w:rsid w:val="009E5555"/>
    <w:rsid w:val="009E562D"/>
    <w:rsid w:val="009E5672"/>
    <w:rsid w:val="009E5D61"/>
    <w:rsid w:val="009E6F5F"/>
    <w:rsid w:val="009E6FC8"/>
    <w:rsid w:val="009F0B03"/>
    <w:rsid w:val="009F118B"/>
    <w:rsid w:val="009F1966"/>
    <w:rsid w:val="009F2294"/>
    <w:rsid w:val="009F2B69"/>
    <w:rsid w:val="009F2EB0"/>
    <w:rsid w:val="009F334D"/>
    <w:rsid w:val="009F37A3"/>
    <w:rsid w:val="009F4BA5"/>
    <w:rsid w:val="009F4EBE"/>
    <w:rsid w:val="009F4F8B"/>
    <w:rsid w:val="009F5229"/>
    <w:rsid w:val="009F584F"/>
    <w:rsid w:val="009F5861"/>
    <w:rsid w:val="009F6A57"/>
    <w:rsid w:val="009F6B27"/>
    <w:rsid w:val="009F6C0F"/>
    <w:rsid w:val="009F6D03"/>
    <w:rsid w:val="00A00718"/>
    <w:rsid w:val="00A0124A"/>
    <w:rsid w:val="00A013BB"/>
    <w:rsid w:val="00A015A2"/>
    <w:rsid w:val="00A017EA"/>
    <w:rsid w:val="00A024CC"/>
    <w:rsid w:val="00A02917"/>
    <w:rsid w:val="00A02D34"/>
    <w:rsid w:val="00A02F34"/>
    <w:rsid w:val="00A03093"/>
    <w:rsid w:val="00A03935"/>
    <w:rsid w:val="00A0395D"/>
    <w:rsid w:val="00A04447"/>
    <w:rsid w:val="00A047DF"/>
    <w:rsid w:val="00A05835"/>
    <w:rsid w:val="00A06ED8"/>
    <w:rsid w:val="00A0744A"/>
    <w:rsid w:val="00A07556"/>
    <w:rsid w:val="00A0755C"/>
    <w:rsid w:val="00A07B09"/>
    <w:rsid w:val="00A106F1"/>
    <w:rsid w:val="00A1090A"/>
    <w:rsid w:val="00A11658"/>
    <w:rsid w:val="00A11F4A"/>
    <w:rsid w:val="00A12599"/>
    <w:rsid w:val="00A137F7"/>
    <w:rsid w:val="00A13889"/>
    <w:rsid w:val="00A14B27"/>
    <w:rsid w:val="00A15DF5"/>
    <w:rsid w:val="00A15FA7"/>
    <w:rsid w:val="00A16643"/>
    <w:rsid w:val="00A16D49"/>
    <w:rsid w:val="00A206D5"/>
    <w:rsid w:val="00A20746"/>
    <w:rsid w:val="00A2099C"/>
    <w:rsid w:val="00A210E4"/>
    <w:rsid w:val="00A211AF"/>
    <w:rsid w:val="00A2147B"/>
    <w:rsid w:val="00A22C24"/>
    <w:rsid w:val="00A23341"/>
    <w:rsid w:val="00A23D8E"/>
    <w:rsid w:val="00A23F26"/>
    <w:rsid w:val="00A24925"/>
    <w:rsid w:val="00A24A7A"/>
    <w:rsid w:val="00A24B93"/>
    <w:rsid w:val="00A24EEA"/>
    <w:rsid w:val="00A25C10"/>
    <w:rsid w:val="00A26938"/>
    <w:rsid w:val="00A26BA4"/>
    <w:rsid w:val="00A271D2"/>
    <w:rsid w:val="00A278BD"/>
    <w:rsid w:val="00A3003B"/>
    <w:rsid w:val="00A30358"/>
    <w:rsid w:val="00A3041E"/>
    <w:rsid w:val="00A30427"/>
    <w:rsid w:val="00A30DC3"/>
    <w:rsid w:val="00A30E9C"/>
    <w:rsid w:val="00A31B90"/>
    <w:rsid w:val="00A32360"/>
    <w:rsid w:val="00A327FF"/>
    <w:rsid w:val="00A32B52"/>
    <w:rsid w:val="00A32FE6"/>
    <w:rsid w:val="00A338E3"/>
    <w:rsid w:val="00A33CD3"/>
    <w:rsid w:val="00A33E24"/>
    <w:rsid w:val="00A33E28"/>
    <w:rsid w:val="00A33EA5"/>
    <w:rsid w:val="00A341CA"/>
    <w:rsid w:val="00A350DC"/>
    <w:rsid w:val="00A353DE"/>
    <w:rsid w:val="00A359D6"/>
    <w:rsid w:val="00A35C2D"/>
    <w:rsid w:val="00A3695F"/>
    <w:rsid w:val="00A369EB"/>
    <w:rsid w:val="00A3717A"/>
    <w:rsid w:val="00A37346"/>
    <w:rsid w:val="00A3763D"/>
    <w:rsid w:val="00A402C0"/>
    <w:rsid w:val="00A40304"/>
    <w:rsid w:val="00A40CE6"/>
    <w:rsid w:val="00A40E83"/>
    <w:rsid w:val="00A40F12"/>
    <w:rsid w:val="00A41EB9"/>
    <w:rsid w:val="00A42E5D"/>
    <w:rsid w:val="00A435C2"/>
    <w:rsid w:val="00A44F22"/>
    <w:rsid w:val="00A452A4"/>
    <w:rsid w:val="00A4591F"/>
    <w:rsid w:val="00A45E3B"/>
    <w:rsid w:val="00A46EC4"/>
    <w:rsid w:val="00A4770F"/>
    <w:rsid w:val="00A47AEA"/>
    <w:rsid w:val="00A507AB"/>
    <w:rsid w:val="00A50D07"/>
    <w:rsid w:val="00A5102D"/>
    <w:rsid w:val="00A510CC"/>
    <w:rsid w:val="00A5138B"/>
    <w:rsid w:val="00A517BA"/>
    <w:rsid w:val="00A51CF4"/>
    <w:rsid w:val="00A526DC"/>
    <w:rsid w:val="00A52BDB"/>
    <w:rsid w:val="00A53186"/>
    <w:rsid w:val="00A53537"/>
    <w:rsid w:val="00A537A0"/>
    <w:rsid w:val="00A5381C"/>
    <w:rsid w:val="00A53E99"/>
    <w:rsid w:val="00A540C9"/>
    <w:rsid w:val="00A545E6"/>
    <w:rsid w:val="00A552B1"/>
    <w:rsid w:val="00A553B7"/>
    <w:rsid w:val="00A5540F"/>
    <w:rsid w:val="00A5576D"/>
    <w:rsid w:val="00A5599F"/>
    <w:rsid w:val="00A56ABB"/>
    <w:rsid w:val="00A56BA7"/>
    <w:rsid w:val="00A56E41"/>
    <w:rsid w:val="00A57C6F"/>
    <w:rsid w:val="00A57D3E"/>
    <w:rsid w:val="00A57FDF"/>
    <w:rsid w:val="00A602DE"/>
    <w:rsid w:val="00A606A6"/>
    <w:rsid w:val="00A6098A"/>
    <w:rsid w:val="00A60B73"/>
    <w:rsid w:val="00A60EC6"/>
    <w:rsid w:val="00A61D03"/>
    <w:rsid w:val="00A6200C"/>
    <w:rsid w:val="00A62253"/>
    <w:rsid w:val="00A62890"/>
    <w:rsid w:val="00A62CD5"/>
    <w:rsid w:val="00A63452"/>
    <w:rsid w:val="00A638AF"/>
    <w:rsid w:val="00A638FE"/>
    <w:rsid w:val="00A63994"/>
    <w:rsid w:val="00A63E50"/>
    <w:rsid w:val="00A6415A"/>
    <w:rsid w:val="00A643BB"/>
    <w:rsid w:val="00A64B1B"/>
    <w:rsid w:val="00A64CCA"/>
    <w:rsid w:val="00A64E93"/>
    <w:rsid w:val="00A669FF"/>
    <w:rsid w:val="00A66DB9"/>
    <w:rsid w:val="00A704C3"/>
    <w:rsid w:val="00A70840"/>
    <w:rsid w:val="00A70BB9"/>
    <w:rsid w:val="00A71D34"/>
    <w:rsid w:val="00A721DC"/>
    <w:rsid w:val="00A7273C"/>
    <w:rsid w:val="00A72954"/>
    <w:rsid w:val="00A72D76"/>
    <w:rsid w:val="00A73210"/>
    <w:rsid w:val="00A733CF"/>
    <w:rsid w:val="00A74525"/>
    <w:rsid w:val="00A74BE6"/>
    <w:rsid w:val="00A74D28"/>
    <w:rsid w:val="00A74FDE"/>
    <w:rsid w:val="00A755D3"/>
    <w:rsid w:val="00A76509"/>
    <w:rsid w:val="00A767B6"/>
    <w:rsid w:val="00A7684F"/>
    <w:rsid w:val="00A76E20"/>
    <w:rsid w:val="00A77453"/>
    <w:rsid w:val="00A80202"/>
    <w:rsid w:val="00A80DAA"/>
    <w:rsid w:val="00A81084"/>
    <w:rsid w:val="00A81A96"/>
    <w:rsid w:val="00A82555"/>
    <w:rsid w:val="00A8351F"/>
    <w:rsid w:val="00A83BCB"/>
    <w:rsid w:val="00A84DDC"/>
    <w:rsid w:val="00A8647B"/>
    <w:rsid w:val="00A8706C"/>
    <w:rsid w:val="00A87077"/>
    <w:rsid w:val="00A90399"/>
    <w:rsid w:val="00A90776"/>
    <w:rsid w:val="00A91541"/>
    <w:rsid w:val="00A922E8"/>
    <w:rsid w:val="00A9306E"/>
    <w:rsid w:val="00A935AE"/>
    <w:rsid w:val="00A9377D"/>
    <w:rsid w:val="00A9395B"/>
    <w:rsid w:val="00A94061"/>
    <w:rsid w:val="00A942DC"/>
    <w:rsid w:val="00A943EA"/>
    <w:rsid w:val="00A9453F"/>
    <w:rsid w:val="00A94ADE"/>
    <w:rsid w:val="00A94D66"/>
    <w:rsid w:val="00A95463"/>
    <w:rsid w:val="00A966D2"/>
    <w:rsid w:val="00A969AF"/>
    <w:rsid w:val="00A97122"/>
    <w:rsid w:val="00A97701"/>
    <w:rsid w:val="00A97B63"/>
    <w:rsid w:val="00A97F7B"/>
    <w:rsid w:val="00AA00B2"/>
    <w:rsid w:val="00AA0913"/>
    <w:rsid w:val="00AA133C"/>
    <w:rsid w:val="00AA134D"/>
    <w:rsid w:val="00AA1453"/>
    <w:rsid w:val="00AA1C8A"/>
    <w:rsid w:val="00AA2343"/>
    <w:rsid w:val="00AA2CA8"/>
    <w:rsid w:val="00AA2EF9"/>
    <w:rsid w:val="00AA3550"/>
    <w:rsid w:val="00AA38A2"/>
    <w:rsid w:val="00AA398F"/>
    <w:rsid w:val="00AA410E"/>
    <w:rsid w:val="00AA4530"/>
    <w:rsid w:val="00AA4954"/>
    <w:rsid w:val="00AA4E8B"/>
    <w:rsid w:val="00AA504E"/>
    <w:rsid w:val="00AA6908"/>
    <w:rsid w:val="00AA7038"/>
    <w:rsid w:val="00AA7CE3"/>
    <w:rsid w:val="00AB0694"/>
    <w:rsid w:val="00AB078E"/>
    <w:rsid w:val="00AB0915"/>
    <w:rsid w:val="00AB09C2"/>
    <w:rsid w:val="00AB0A17"/>
    <w:rsid w:val="00AB0F20"/>
    <w:rsid w:val="00AB39ED"/>
    <w:rsid w:val="00AB3B13"/>
    <w:rsid w:val="00AB3BE6"/>
    <w:rsid w:val="00AB3E04"/>
    <w:rsid w:val="00AB499A"/>
    <w:rsid w:val="00AB5CA3"/>
    <w:rsid w:val="00AB636B"/>
    <w:rsid w:val="00AB647B"/>
    <w:rsid w:val="00AB7E8A"/>
    <w:rsid w:val="00AC1DCD"/>
    <w:rsid w:val="00AC25F1"/>
    <w:rsid w:val="00AC33EF"/>
    <w:rsid w:val="00AC3658"/>
    <w:rsid w:val="00AC38A2"/>
    <w:rsid w:val="00AC3E91"/>
    <w:rsid w:val="00AC40C7"/>
    <w:rsid w:val="00AC4164"/>
    <w:rsid w:val="00AC424A"/>
    <w:rsid w:val="00AC4DF1"/>
    <w:rsid w:val="00AC5225"/>
    <w:rsid w:val="00AC585D"/>
    <w:rsid w:val="00AC5BCD"/>
    <w:rsid w:val="00AC7679"/>
    <w:rsid w:val="00AC7DE9"/>
    <w:rsid w:val="00AD055A"/>
    <w:rsid w:val="00AD08A1"/>
    <w:rsid w:val="00AD0985"/>
    <w:rsid w:val="00AD0B65"/>
    <w:rsid w:val="00AD0DB4"/>
    <w:rsid w:val="00AD0E9F"/>
    <w:rsid w:val="00AD1209"/>
    <w:rsid w:val="00AD19D6"/>
    <w:rsid w:val="00AD1C11"/>
    <w:rsid w:val="00AD2623"/>
    <w:rsid w:val="00AD3799"/>
    <w:rsid w:val="00AD4B03"/>
    <w:rsid w:val="00AD61A1"/>
    <w:rsid w:val="00AD6DD1"/>
    <w:rsid w:val="00AD755A"/>
    <w:rsid w:val="00AD76E1"/>
    <w:rsid w:val="00AD78A9"/>
    <w:rsid w:val="00AD7E4B"/>
    <w:rsid w:val="00AE0467"/>
    <w:rsid w:val="00AE0684"/>
    <w:rsid w:val="00AE0921"/>
    <w:rsid w:val="00AE0DD4"/>
    <w:rsid w:val="00AE1532"/>
    <w:rsid w:val="00AE17B9"/>
    <w:rsid w:val="00AE1876"/>
    <w:rsid w:val="00AE1FFC"/>
    <w:rsid w:val="00AE222E"/>
    <w:rsid w:val="00AE2C94"/>
    <w:rsid w:val="00AE2DFA"/>
    <w:rsid w:val="00AE3CF7"/>
    <w:rsid w:val="00AE4F34"/>
    <w:rsid w:val="00AE54F3"/>
    <w:rsid w:val="00AE5A79"/>
    <w:rsid w:val="00AE5F73"/>
    <w:rsid w:val="00AE66A4"/>
    <w:rsid w:val="00AE739C"/>
    <w:rsid w:val="00AE76D7"/>
    <w:rsid w:val="00AE7802"/>
    <w:rsid w:val="00AF1773"/>
    <w:rsid w:val="00AF1809"/>
    <w:rsid w:val="00AF18FB"/>
    <w:rsid w:val="00AF19F5"/>
    <w:rsid w:val="00AF2A20"/>
    <w:rsid w:val="00AF2DDF"/>
    <w:rsid w:val="00AF32F0"/>
    <w:rsid w:val="00AF39CA"/>
    <w:rsid w:val="00AF3DAB"/>
    <w:rsid w:val="00AF3F64"/>
    <w:rsid w:val="00AF513E"/>
    <w:rsid w:val="00AF6894"/>
    <w:rsid w:val="00AF6E86"/>
    <w:rsid w:val="00AF70E4"/>
    <w:rsid w:val="00AF73B8"/>
    <w:rsid w:val="00AF73C3"/>
    <w:rsid w:val="00B009CE"/>
    <w:rsid w:val="00B01892"/>
    <w:rsid w:val="00B01C9F"/>
    <w:rsid w:val="00B02D37"/>
    <w:rsid w:val="00B02E9B"/>
    <w:rsid w:val="00B02FB2"/>
    <w:rsid w:val="00B031C8"/>
    <w:rsid w:val="00B05021"/>
    <w:rsid w:val="00B05448"/>
    <w:rsid w:val="00B05532"/>
    <w:rsid w:val="00B05577"/>
    <w:rsid w:val="00B05810"/>
    <w:rsid w:val="00B05E6D"/>
    <w:rsid w:val="00B06A33"/>
    <w:rsid w:val="00B06AB4"/>
    <w:rsid w:val="00B10015"/>
    <w:rsid w:val="00B1004B"/>
    <w:rsid w:val="00B102DA"/>
    <w:rsid w:val="00B10B11"/>
    <w:rsid w:val="00B11920"/>
    <w:rsid w:val="00B12108"/>
    <w:rsid w:val="00B1250B"/>
    <w:rsid w:val="00B125D4"/>
    <w:rsid w:val="00B12D32"/>
    <w:rsid w:val="00B1304B"/>
    <w:rsid w:val="00B13433"/>
    <w:rsid w:val="00B139E6"/>
    <w:rsid w:val="00B13A28"/>
    <w:rsid w:val="00B147F4"/>
    <w:rsid w:val="00B14C27"/>
    <w:rsid w:val="00B15020"/>
    <w:rsid w:val="00B15337"/>
    <w:rsid w:val="00B156C5"/>
    <w:rsid w:val="00B167D4"/>
    <w:rsid w:val="00B1699C"/>
    <w:rsid w:val="00B16B7A"/>
    <w:rsid w:val="00B17161"/>
    <w:rsid w:val="00B2112C"/>
    <w:rsid w:val="00B22149"/>
    <w:rsid w:val="00B221C2"/>
    <w:rsid w:val="00B22222"/>
    <w:rsid w:val="00B228AB"/>
    <w:rsid w:val="00B22A06"/>
    <w:rsid w:val="00B22E13"/>
    <w:rsid w:val="00B22EB9"/>
    <w:rsid w:val="00B23132"/>
    <w:rsid w:val="00B240D3"/>
    <w:rsid w:val="00B24136"/>
    <w:rsid w:val="00B24859"/>
    <w:rsid w:val="00B24B9D"/>
    <w:rsid w:val="00B24D75"/>
    <w:rsid w:val="00B25D2A"/>
    <w:rsid w:val="00B2779F"/>
    <w:rsid w:val="00B27814"/>
    <w:rsid w:val="00B27C8D"/>
    <w:rsid w:val="00B310FC"/>
    <w:rsid w:val="00B3146F"/>
    <w:rsid w:val="00B3243B"/>
    <w:rsid w:val="00B33393"/>
    <w:rsid w:val="00B3355E"/>
    <w:rsid w:val="00B33692"/>
    <w:rsid w:val="00B3380F"/>
    <w:rsid w:val="00B33B73"/>
    <w:rsid w:val="00B33BE5"/>
    <w:rsid w:val="00B340A0"/>
    <w:rsid w:val="00B34899"/>
    <w:rsid w:val="00B34D05"/>
    <w:rsid w:val="00B34F99"/>
    <w:rsid w:val="00B35118"/>
    <w:rsid w:val="00B352F3"/>
    <w:rsid w:val="00B35C2B"/>
    <w:rsid w:val="00B3609D"/>
    <w:rsid w:val="00B366EF"/>
    <w:rsid w:val="00B36952"/>
    <w:rsid w:val="00B37901"/>
    <w:rsid w:val="00B37F62"/>
    <w:rsid w:val="00B413FF"/>
    <w:rsid w:val="00B42217"/>
    <w:rsid w:val="00B42E1B"/>
    <w:rsid w:val="00B43123"/>
    <w:rsid w:val="00B4338D"/>
    <w:rsid w:val="00B43C80"/>
    <w:rsid w:val="00B43EBE"/>
    <w:rsid w:val="00B4433C"/>
    <w:rsid w:val="00B44700"/>
    <w:rsid w:val="00B454E7"/>
    <w:rsid w:val="00B45B01"/>
    <w:rsid w:val="00B4700D"/>
    <w:rsid w:val="00B472E0"/>
    <w:rsid w:val="00B47FD5"/>
    <w:rsid w:val="00B506E9"/>
    <w:rsid w:val="00B50A89"/>
    <w:rsid w:val="00B50D6C"/>
    <w:rsid w:val="00B512BA"/>
    <w:rsid w:val="00B51BDF"/>
    <w:rsid w:val="00B521B7"/>
    <w:rsid w:val="00B52357"/>
    <w:rsid w:val="00B529A0"/>
    <w:rsid w:val="00B529AD"/>
    <w:rsid w:val="00B52AD2"/>
    <w:rsid w:val="00B54297"/>
    <w:rsid w:val="00B55388"/>
    <w:rsid w:val="00B555E0"/>
    <w:rsid w:val="00B55A7C"/>
    <w:rsid w:val="00B55D04"/>
    <w:rsid w:val="00B55EDF"/>
    <w:rsid w:val="00B56651"/>
    <w:rsid w:val="00B57E1E"/>
    <w:rsid w:val="00B603BA"/>
    <w:rsid w:val="00B60647"/>
    <w:rsid w:val="00B61795"/>
    <w:rsid w:val="00B61B69"/>
    <w:rsid w:val="00B61D26"/>
    <w:rsid w:val="00B62CD5"/>
    <w:rsid w:val="00B62F58"/>
    <w:rsid w:val="00B63481"/>
    <w:rsid w:val="00B638BF"/>
    <w:rsid w:val="00B63AB8"/>
    <w:rsid w:val="00B64B95"/>
    <w:rsid w:val="00B64BCE"/>
    <w:rsid w:val="00B64BD8"/>
    <w:rsid w:val="00B64FAD"/>
    <w:rsid w:val="00B6529E"/>
    <w:rsid w:val="00B6536B"/>
    <w:rsid w:val="00B65894"/>
    <w:rsid w:val="00B66274"/>
    <w:rsid w:val="00B6756F"/>
    <w:rsid w:val="00B677CC"/>
    <w:rsid w:val="00B700D6"/>
    <w:rsid w:val="00B70155"/>
    <w:rsid w:val="00B7065B"/>
    <w:rsid w:val="00B7099F"/>
    <w:rsid w:val="00B70F96"/>
    <w:rsid w:val="00B711E0"/>
    <w:rsid w:val="00B7171E"/>
    <w:rsid w:val="00B72109"/>
    <w:rsid w:val="00B72BB0"/>
    <w:rsid w:val="00B72BDE"/>
    <w:rsid w:val="00B72BF0"/>
    <w:rsid w:val="00B73288"/>
    <w:rsid w:val="00B737A8"/>
    <w:rsid w:val="00B73869"/>
    <w:rsid w:val="00B7394D"/>
    <w:rsid w:val="00B73C82"/>
    <w:rsid w:val="00B7539F"/>
    <w:rsid w:val="00B75469"/>
    <w:rsid w:val="00B7592A"/>
    <w:rsid w:val="00B75A27"/>
    <w:rsid w:val="00B75E02"/>
    <w:rsid w:val="00B76386"/>
    <w:rsid w:val="00B76AA3"/>
    <w:rsid w:val="00B76BDD"/>
    <w:rsid w:val="00B779DA"/>
    <w:rsid w:val="00B77C6A"/>
    <w:rsid w:val="00B77F66"/>
    <w:rsid w:val="00B80C6A"/>
    <w:rsid w:val="00B80C84"/>
    <w:rsid w:val="00B818D9"/>
    <w:rsid w:val="00B81940"/>
    <w:rsid w:val="00B81F45"/>
    <w:rsid w:val="00B829F4"/>
    <w:rsid w:val="00B835B6"/>
    <w:rsid w:val="00B8383E"/>
    <w:rsid w:val="00B83E43"/>
    <w:rsid w:val="00B83EA0"/>
    <w:rsid w:val="00B83F27"/>
    <w:rsid w:val="00B84081"/>
    <w:rsid w:val="00B8435E"/>
    <w:rsid w:val="00B8444A"/>
    <w:rsid w:val="00B848F3"/>
    <w:rsid w:val="00B84CC4"/>
    <w:rsid w:val="00B8539C"/>
    <w:rsid w:val="00B85CD2"/>
    <w:rsid w:val="00B86ADB"/>
    <w:rsid w:val="00B8741A"/>
    <w:rsid w:val="00B8788D"/>
    <w:rsid w:val="00B87FD3"/>
    <w:rsid w:val="00B903D5"/>
    <w:rsid w:val="00B911CE"/>
    <w:rsid w:val="00B91316"/>
    <w:rsid w:val="00B91418"/>
    <w:rsid w:val="00B915AE"/>
    <w:rsid w:val="00B919CB"/>
    <w:rsid w:val="00B91B74"/>
    <w:rsid w:val="00B92612"/>
    <w:rsid w:val="00B929B3"/>
    <w:rsid w:val="00B92C71"/>
    <w:rsid w:val="00B9343A"/>
    <w:rsid w:val="00B935BF"/>
    <w:rsid w:val="00B9520F"/>
    <w:rsid w:val="00B953E3"/>
    <w:rsid w:val="00B95D32"/>
    <w:rsid w:val="00B967DE"/>
    <w:rsid w:val="00B97984"/>
    <w:rsid w:val="00B97F61"/>
    <w:rsid w:val="00BA01ED"/>
    <w:rsid w:val="00BA0C3B"/>
    <w:rsid w:val="00BA10C3"/>
    <w:rsid w:val="00BA10D4"/>
    <w:rsid w:val="00BA1AED"/>
    <w:rsid w:val="00BA1F76"/>
    <w:rsid w:val="00BA2977"/>
    <w:rsid w:val="00BA2983"/>
    <w:rsid w:val="00BA3423"/>
    <w:rsid w:val="00BA3562"/>
    <w:rsid w:val="00BA426E"/>
    <w:rsid w:val="00BA4B11"/>
    <w:rsid w:val="00BA51A8"/>
    <w:rsid w:val="00BA6767"/>
    <w:rsid w:val="00BA7072"/>
    <w:rsid w:val="00BA7084"/>
    <w:rsid w:val="00BA70C8"/>
    <w:rsid w:val="00BA7A6F"/>
    <w:rsid w:val="00BA7CCD"/>
    <w:rsid w:val="00BA7DB8"/>
    <w:rsid w:val="00BB08C8"/>
    <w:rsid w:val="00BB0CDC"/>
    <w:rsid w:val="00BB1A52"/>
    <w:rsid w:val="00BB213D"/>
    <w:rsid w:val="00BB23D3"/>
    <w:rsid w:val="00BB2895"/>
    <w:rsid w:val="00BB2C47"/>
    <w:rsid w:val="00BB3543"/>
    <w:rsid w:val="00BB3B21"/>
    <w:rsid w:val="00BB3BF9"/>
    <w:rsid w:val="00BB3FD5"/>
    <w:rsid w:val="00BB5175"/>
    <w:rsid w:val="00BB51E4"/>
    <w:rsid w:val="00BB594A"/>
    <w:rsid w:val="00BB5A5A"/>
    <w:rsid w:val="00BB5B6C"/>
    <w:rsid w:val="00BB6200"/>
    <w:rsid w:val="00BB713D"/>
    <w:rsid w:val="00BB7F53"/>
    <w:rsid w:val="00BC0692"/>
    <w:rsid w:val="00BC0847"/>
    <w:rsid w:val="00BC0F2D"/>
    <w:rsid w:val="00BC1A38"/>
    <w:rsid w:val="00BC2088"/>
    <w:rsid w:val="00BC2215"/>
    <w:rsid w:val="00BC291E"/>
    <w:rsid w:val="00BC2EE6"/>
    <w:rsid w:val="00BC2F68"/>
    <w:rsid w:val="00BC3479"/>
    <w:rsid w:val="00BC3C66"/>
    <w:rsid w:val="00BC3FE0"/>
    <w:rsid w:val="00BC4302"/>
    <w:rsid w:val="00BC4334"/>
    <w:rsid w:val="00BC4B6E"/>
    <w:rsid w:val="00BC532D"/>
    <w:rsid w:val="00BC5E83"/>
    <w:rsid w:val="00BC5EE6"/>
    <w:rsid w:val="00BC643B"/>
    <w:rsid w:val="00BC79D3"/>
    <w:rsid w:val="00BC7AC9"/>
    <w:rsid w:val="00BC7F33"/>
    <w:rsid w:val="00BD0805"/>
    <w:rsid w:val="00BD08CF"/>
    <w:rsid w:val="00BD104C"/>
    <w:rsid w:val="00BD12E2"/>
    <w:rsid w:val="00BD1863"/>
    <w:rsid w:val="00BD235F"/>
    <w:rsid w:val="00BD26BE"/>
    <w:rsid w:val="00BD27FC"/>
    <w:rsid w:val="00BD296D"/>
    <w:rsid w:val="00BD2E8A"/>
    <w:rsid w:val="00BD371D"/>
    <w:rsid w:val="00BD379D"/>
    <w:rsid w:val="00BD395B"/>
    <w:rsid w:val="00BD3E88"/>
    <w:rsid w:val="00BD401B"/>
    <w:rsid w:val="00BD42CE"/>
    <w:rsid w:val="00BD50B8"/>
    <w:rsid w:val="00BD510D"/>
    <w:rsid w:val="00BD5C88"/>
    <w:rsid w:val="00BD60EA"/>
    <w:rsid w:val="00BD616C"/>
    <w:rsid w:val="00BD6252"/>
    <w:rsid w:val="00BD6727"/>
    <w:rsid w:val="00BD7D4B"/>
    <w:rsid w:val="00BE045B"/>
    <w:rsid w:val="00BE0702"/>
    <w:rsid w:val="00BE08D3"/>
    <w:rsid w:val="00BE1BC7"/>
    <w:rsid w:val="00BE2358"/>
    <w:rsid w:val="00BE2BA4"/>
    <w:rsid w:val="00BE3B1E"/>
    <w:rsid w:val="00BE4083"/>
    <w:rsid w:val="00BE4AF5"/>
    <w:rsid w:val="00BE5300"/>
    <w:rsid w:val="00BE5457"/>
    <w:rsid w:val="00BE69A9"/>
    <w:rsid w:val="00BE6C27"/>
    <w:rsid w:val="00BE746A"/>
    <w:rsid w:val="00BE7661"/>
    <w:rsid w:val="00BF0700"/>
    <w:rsid w:val="00BF0D3D"/>
    <w:rsid w:val="00BF1263"/>
    <w:rsid w:val="00BF171C"/>
    <w:rsid w:val="00BF2012"/>
    <w:rsid w:val="00BF2053"/>
    <w:rsid w:val="00BF20A1"/>
    <w:rsid w:val="00BF242F"/>
    <w:rsid w:val="00BF3180"/>
    <w:rsid w:val="00BF37B0"/>
    <w:rsid w:val="00BF3906"/>
    <w:rsid w:val="00BF4407"/>
    <w:rsid w:val="00BF456B"/>
    <w:rsid w:val="00BF45FD"/>
    <w:rsid w:val="00BF5027"/>
    <w:rsid w:val="00BF52CA"/>
    <w:rsid w:val="00BF543A"/>
    <w:rsid w:val="00BF550B"/>
    <w:rsid w:val="00BF5676"/>
    <w:rsid w:val="00BF572D"/>
    <w:rsid w:val="00BF58C4"/>
    <w:rsid w:val="00BF6CA7"/>
    <w:rsid w:val="00BF747E"/>
    <w:rsid w:val="00BF7791"/>
    <w:rsid w:val="00C00133"/>
    <w:rsid w:val="00C00A33"/>
    <w:rsid w:val="00C01370"/>
    <w:rsid w:val="00C01637"/>
    <w:rsid w:val="00C0184D"/>
    <w:rsid w:val="00C01E68"/>
    <w:rsid w:val="00C0230C"/>
    <w:rsid w:val="00C03369"/>
    <w:rsid w:val="00C041E5"/>
    <w:rsid w:val="00C044D1"/>
    <w:rsid w:val="00C04BFB"/>
    <w:rsid w:val="00C10957"/>
    <w:rsid w:val="00C112FC"/>
    <w:rsid w:val="00C12107"/>
    <w:rsid w:val="00C12B7C"/>
    <w:rsid w:val="00C12DDA"/>
    <w:rsid w:val="00C13D0F"/>
    <w:rsid w:val="00C15693"/>
    <w:rsid w:val="00C15897"/>
    <w:rsid w:val="00C15EAF"/>
    <w:rsid w:val="00C167A6"/>
    <w:rsid w:val="00C1717F"/>
    <w:rsid w:val="00C17236"/>
    <w:rsid w:val="00C17391"/>
    <w:rsid w:val="00C17417"/>
    <w:rsid w:val="00C177EB"/>
    <w:rsid w:val="00C17B54"/>
    <w:rsid w:val="00C20280"/>
    <w:rsid w:val="00C20B7D"/>
    <w:rsid w:val="00C21648"/>
    <w:rsid w:val="00C21C03"/>
    <w:rsid w:val="00C230FE"/>
    <w:rsid w:val="00C256AC"/>
    <w:rsid w:val="00C25AF7"/>
    <w:rsid w:val="00C25BF3"/>
    <w:rsid w:val="00C2644E"/>
    <w:rsid w:val="00C267F2"/>
    <w:rsid w:val="00C26B22"/>
    <w:rsid w:val="00C26D51"/>
    <w:rsid w:val="00C2737B"/>
    <w:rsid w:val="00C27485"/>
    <w:rsid w:val="00C308F6"/>
    <w:rsid w:val="00C30FFF"/>
    <w:rsid w:val="00C3139C"/>
    <w:rsid w:val="00C31E2C"/>
    <w:rsid w:val="00C32546"/>
    <w:rsid w:val="00C32875"/>
    <w:rsid w:val="00C329E3"/>
    <w:rsid w:val="00C33620"/>
    <w:rsid w:val="00C338D0"/>
    <w:rsid w:val="00C33938"/>
    <w:rsid w:val="00C340AB"/>
    <w:rsid w:val="00C342D5"/>
    <w:rsid w:val="00C34BB0"/>
    <w:rsid w:val="00C355C5"/>
    <w:rsid w:val="00C35A02"/>
    <w:rsid w:val="00C35BA9"/>
    <w:rsid w:val="00C35D8E"/>
    <w:rsid w:val="00C35E2A"/>
    <w:rsid w:val="00C37578"/>
    <w:rsid w:val="00C37696"/>
    <w:rsid w:val="00C3780B"/>
    <w:rsid w:val="00C37C67"/>
    <w:rsid w:val="00C4049B"/>
    <w:rsid w:val="00C40D8A"/>
    <w:rsid w:val="00C42008"/>
    <w:rsid w:val="00C42236"/>
    <w:rsid w:val="00C42E1F"/>
    <w:rsid w:val="00C42FE9"/>
    <w:rsid w:val="00C4383B"/>
    <w:rsid w:val="00C44BEF"/>
    <w:rsid w:val="00C45151"/>
    <w:rsid w:val="00C455AA"/>
    <w:rsid w:val="00C45829"/>
    <w:rsid w:val="00C459AE"/>
    <w:rsid w:val="00C45C17"/>
    <w:rsid w:val="00C45EEA"/>
    <w:rsid w:val="00C45F14"/>
    <w:rsid w:val="00C479B6"/>
    <w:rsid w:val="00C503F6"/>
    <w:rsid w:val="00C5064A"/>
    <w:rsid w:val="00C50B50"/>
    <w:rsid w:val="00C50D8A"/>
    <w:rsid w:val="00C50F09"/>
    <w:rsid w:val="00C50FA0"/>
    <w:rsid w:val="00C518D9"/>
    <w:rsid w:val="00C518E0"/>
    <w:rsid w:val="00C51D40"/>
    <w:rsid w:val="00C52A56"/>
    <w:rsid w:val="00C53977"/>
    <w:rsid w:val="00C53D50"/>
    <w:rsid w:val="00C54139"/>
    <w:rsid w:val="00C54825"/>
    <w:rsid w:val="00C54DC4"/>
    <w:rsid w:val="00C54E75"/>
    <w:rsid w:val="00C54F46"/>
    <w:rsid w:val="00C55409"/>
    <w:rsid w:val="00C55531"/>
    <w:rsid w:val="00C55F90"/>
    <w:rsid w:val="00C56384"/>
    <w:rsid w:val="00C570B2"/>
    <w:rsid w:val="00C57496"/>
    <w:rsid w:val="00C6020C"/>
    <w:rsid w:val="00C61C22"/>
    <w:rsid w:val="00C62917"/>
    <w:rsid w:val="00C63F5A"/>
    <w:rsid w:val="00C64001"/>
    <w:rsid w:val="00C64052"/>
    <w:rsid w:val="00C650C5"/>
    <w:rsid w:val="00C6510C"/>
    <w:rsid w:val="00C6567F"/>
    <w:rsid w:val="00C658BD"/>
    <w:rsid w:val="00C65E03"/>
    <w:rsid w:val="00C6661D"/>
    <w:rsid w:val="00C66952"/>
    <w:rsid w:val="00C66B09"/>
    <w:rsid w:val="00C66D92"/>
    <w:rsid w:val="00C66DFC"/>
    <w:rsid w:val="00C67B01"/>
    <w:rsid w:val="00C706CA"/>
    <w:rsid w:val="00C70F50"/>
    <w:rsid w:val="00C72163"/>
    <w:rsid w:val="00C7256A"/>
    <w:rsid w:val="00C726D3"/>
    <w:rsid w:val="00C72F63"/>
    <w:rsid w:val="00C73421"/>
    <w:rsid w:val="00C7352D"/>
    <w:rsid w:val="00C73DB2"/>
    <w:rsid w:val="00C74837"/>
    <w:rsid w:val="00C74C0A"/>
    <w:rsid w:val="00C753E8"/>
    <w:rsid w:val="00C75AB9"/>
    <w:rsid w:val="00C7635C"/>
    <w:rsid w:val="00C76ADA"/>
    <w:rsid w:val="00C76B72"/>
    <w:rsid w:val="00C76CB1"/>
    <w:rsid w:val="00C776D3"/>
    <w:rsid w:val="00C77DB0"/>
    <w:rsid w:val="00C801B5"/>
    <w:rsid w:val="00C80547"/>
    <w:rsid w:val="00C80B25"/>
    <w:rsid w:val="00C812CD"/>
    <w:rsid w:val="00C825A4"/>
    <w:rsid w:val="00C82A23"/>
    <w:rsid w:val="00C82ACF"/>
    <w:rsid w:val="00C82EC6"/>
    <w:rsid w:val="00C84063"/>
    <w:rsid w:val="00C855B1"/>
    <w:rsid w:val="00C85E2B"/>
    <w:rsid w:val="00C85F50"/>
    <w:rsid w:val="00C861AA"/>
    <w:rsid w:val="00C87A6C"/>
    <w:rsid w:val="00C90130"/>
    <w:rsid w:val="00C907A1"/>
    <w:rsid w:val="00C90C8D"/>
    <w:rsid w:val="00C90E41"/>
    <w:rsid w:val="00C90FBE"/>
    <w:rsid w:val="00C9213B"/>
    <w:rsid w:val="00C9493C"/>
    <w:rsid w:val="00C95121"/>
    <w:rsid w:val="00C95838"/>
    <w:rsid w:val="00C95A43"/>
    <w:rsid w:val="00C95C64"/>
    <w:rsid w:val="00C95CBF"/>
    <w:rsid w:val="00C96089"/>
    <w:rsid w:val="00C96928"/>
    <w:rsid w:val="00C96E51"/>
    <w:rsid w:val="00C97858"/>
    <w:rsid w:val="00CA0A4D"/>
    <w:rsid w:val="00CA0D8D"/>
    <w:rsid w:val="00CA3D6D"/>
    <w:rsid w:val="00CA464F"/>
    <w:rsid w:val="00CA4EC5"/>
    <w:rsid w:val="00CA4EEA"/>
    <w:rsid w:val="00CA5223"/>
    <w:rsid w:val="00CA52FA"/>
    <w:rsid w:val="00CA75FC"/>
    <w:rsid w:val="00CA798D"/>
    <w:rsid w:val="00CB0047"/>
    <w:rsid w:val="00CB0102"/>
    <w:rsid w:val="00CB080D"/>
    <w:rsid w:val="00CB08E8"/>
    <w:rsid w:val="00CB0EAB"/>
    <w:rsid w:val="00CB1102"/>
    <w:rsid w:val="00CB16D9"/>
    <w:rsid w:val="00CB311B"/>
    <w:rsid w:val="00CB3856"/>
    <w:rsid w:val="00CB3F45"/>
    <w:rsid w:val="00CB456C"/>
    <w:rsid w:val="00CB4B71"/>
    <w:rsid w:val="00CB536A"/>
    <w:rsid w:val="00CB643A"/>
    <w:rsid w:val="00CB65B0"/>
    <w:rsid w:val="00CB6A52"/>
    <w:rsid w:val="00CB7269"/>
    <w:rsid w:val="00CB74BE"/>
    <w:rsid w:val="00CC04E5"/>
    <w:rsid w:val="00CC097F"/>
    <w:rsid w:val="00CC0DA0"/>
    <w:rsid w:val="00CC1D8D"/>
    <w:rsid w:val="00CC1E5D"/>
    <w:rsid w:val="00CC1EC1"/>
    <w:rsid w:val="00CC21EA"/>
    <w:rsid w:val="00CC2249"/>
    <w:rsid w:val="00CC34AC"/>
    <w:rsid w:val="00CC3B2D"/>
    <w:rsid w:val="00CC410D"/>
    <w:rsid w:val="00CC44CC"/>
    <w:rsid w:val="00CC4657"/>
    <w:rsid w:val="00CC5580"/>
    <w:rsid w:val="00CC5942"/>
    <w:rsid w:val="00CC73C6"/>
    <w:rsid w:val="00CC74BC"/>
    <w:rsid w:val="00CC74C9"/>
    <w:rsid w:val="00CC75DB"/>
    <w:rsid w:val="00CC78C3"/>
    <w:rsid w:val="00CC7F2A"/>
    <w:rsid w:val="00CD03B6"/>
    <w:rsid w:val="00CD133D"/>
    <w:rsid w:val="00CD17AE"/>
    <w:rsid w:val="00CD2A2B"/>
    <w:rsid w:val="00CD2C9C"/>
    <w:rsid w:val="00CD3E91"/>
    <w:rsid w:val="00CD4554"/>
    <w:rsid w:val="00CD46B8"/>
    <w:rsid w:val="00CD4F44"/>
    <w:rsid w:val="00CD539F"/>
    <w:rsid w:val="00CD5542"/>
    <w:rsid w:val="00CD5845"/>
    <w:rsid w:val="00CD5BDB"/>
    <w:rsid w:val="00CD5E93"/>
    <w:rsid w:val="00CD6D39"/>
    <w:rsid w:val="00CD6E41"/>
    <w:rsid w:val="00CD7E77"/>
    <w:rsid w:val="00CE00B1"/>
    <w:rsid w:val="00CE1A53"/>
    <w:rsid w:val="00CE2C42"/>
    <w:rsid w:val="00CE2CB5"/>
    <w:rsid w:val="00CE2FE7"/>
    <w:rsid w:val="00CE3BFF"/>
    <w:rsid w:val="00CE42A7"/>
    <w:rsid w:val="00CE4359"/>
    <w:rsid w:val="00CE458A"/>
    <w:rsid w:val="00CE4AD4"/>
    <w:rsid w:val="00CE503F"/>
    <w:rsid w:val="00CE59A4"/>
    <w:rsid w:val="00CE6524"/>
    <w:rsid w:val="00CE7A73"/>
    <w:rsid w:val="00CF0125"/>
    <w:rsid w:val="00CF067F"/>
    <w:rsid w:val="00CF0C28"/>
    <w:rsid w:val="00CF0F0B"/>
    <w:rsid w:val="00CF1F81"/>
    <w:rsid w:val="00CF421D"/>
    <w:rsid w:val="00CF5A3F"/>
    <w:rsid w:val="00CF5B5B"/>
    <w:rsid w:val="00CF5B90"/>
    <w:rsid w:val="00CF5F83"/>
    <w:rsid w:val="00CF670C"/>
    <w:rsid w:val="00CF6F85"/>
    <w:rsid w:val="00CF713C"/>
    <w:rsid w:val="00CF74DE"/>
    <w:rsid w:val="00CF7765"/>
    <w:rsid w:val="00D000B8"/>
    <w:rsid w:val="00D00A2A"/>
    <w:rsid w:val="00D022C0"/>
    <w:rsid w:val="00D02BBE"/>
    <w:rsid w:val="00D0330B"/>
    <w:rsid w:val="00D03B40"/>
    <w:rsid w:val="00D03C13"/>
    <w:rsid w:val="00D03CFE"/>
    <w:rsid w:val="00D03F48"/>
    <w:rsid w:val="00D040D4"/>
    <w:rsid w:val="00D0421F"/>
    <w:rsid w:val="00D04436"/>
    <w:rsid w:val="00D04982"/>
    <w:rsid w:val="00D05738"/>
    <w:rsid w:val="00D05A1D"/>
    <w:rsid w:val="00D05C17"/>
    <w:rsid w:val="00D05DA7"/>
    <w:rsid w:val="00D10BCA"/>
    <w:rsid w:val="00D10CB7"/>
    <w:rsid w:val="00D11837"/>
    <w:rsid w:val="00D11C9C"/>
    <w:rsid w:val="00D120BA"/>
    <w:rsid w:val="00D124D6"/>
    <w:rsid w:val="00D12764"/>
    <w:rsid w:val="00D14314"/>
    <w:rsid w:val="00D14895"/>
    <w:rsid w:val="00D14915"/>
    <w:rsid w:val="00D156AB"/>
    <w:rsid w:val="00D156B9"/>
    <w:rsid w:val="00D15928"/>
    <w:rsid w:val="00D176B1"/>
    <w:rsid w:val="00D1775C"/>
    <w:rsid w:val="00D17B5F"/>
    <w:rsid w:val="00D17F63"/>
    <w:rsid w:val="00D203FB"/>
    <w:rsid w:val="00D21393"/>
    <w:rsid w:val="00D21993"/>
    <w:rsid w:val="00D21D91"/>
    <w:rsid w:val="00D22176"/>
    <w:rsid w:val="00D22A2C"/>
    <w:rsid w:val="00D238BC"/>
    <w:rsid w:val="00D239BE"/>
    <w:rsid w:val="00D2460E"/>
    <w:rsid w:val="00D24C3F"/>
    <w:rsid w:val="00D2512D"/>
    <w:rsid w:val="00D252ED"/>
    <w:rsid w:val="00D2637F"/>
    <w:rsid w:val="00D27703"/>
    <w:rsid w:val="00D2797C"/>
    <w:rsid w:val="00D3078A"/>
    <w:rsid w:val="00D32F8C"/>
    <w:rsid w:val="00D33042"/>
    <w:rsid w:val="00D337C2"/>
    <w:rsid w:val="00D33AD2"/>
    <w:rsid w:val="00D33F8C"/>
    <w:rsid w:val="00D345C4"/>
    <w:rsid w:val="00D347D7"/>
    <w:rsid w:val="00D34BE2"/>
    <w:rsid w:val="00D34D88"/>
    <w:rsid w:val="00D353CC"/>
    <w:rsid w:val="00D356C1"/>
    <w:rsid w:val="00D35E4E"/>
    <w:rsid w:val="00D35EC2"/>
    <w:rsid w:val="00D36065"/>
    <w:rsid w:val="00D36399"/>
    <w:rsid w:val="00D37FCF"/>
    <w:rsid w:val="00D4094C"/>
    <w:rsid w:val="00D40BCB"/>
    <w:rsid w:val="00D40E98"/>
    <w:rsid w:val="00D41B0D"/>
    <w:rsid w:val="00D41CF1"/>
    <w:rsid w:val="00D41D16"/>
    <w:rsid w:val="00D41DC5"/>
    <w:rsid w:val="00D42465"/>
    <w:rsid w:val="00D4252D"/>
    <w:rsid w:val="00D42B2F"/>
    <w:rsid w:val="00D42D17"/>
    <w:rsid w:val="00D436DF"/>
    <w:rsid w:val="00D43742"/>
    <w:rsid w:val="00D45557"/>
    <w:rsid w:val="00D45CF6"/>
    <w:rsid w:val="00D47648"/>
    <w:rsid w:val="00D47A6D"/>
    <w:rsid w:val="00D5023D"/>
    <w:rsid w:val="00D50E4D"/>
    <w:rsid w:val="00D51354"/>
    <w:rsid w:val="00D51402"/>
    <w:rsid w:val="00D5259D"/>
    <w:rsid w:val="00D53196"/>
    <w:rsid w:val="00D531BE"/>
    <w:rsid w:val="00D54E58"/>
    <w:rsid w:val="00D54E8B"/>
    <w:rsid w:val="00D56443"/>
    <w:rsid w:val="00D60118"/>
    <w:rsid w:val="00D618C5"/>
    <w:rsid w:val="00D61B8C"/>
    <w:rsid w:val="00D61CB7"/>
    <w:rsid w:val="00D6256A"/>
    <w:rsid w:val="00D62789"/>
    <w:rsid w:val="00D62BF3"/>
    <w:rsid w:val="00D63393"/>
    <w:rsid w:val="00D6468A"/>
    <w:rsid w:val="00D648AF"/>
    <w:rsid w:val="00D64C4C"/>
    <w:rsid w:val="00D64E20"/>
    <w:rsid w:val="00D64E36"/>
    <w:rsid w:val="00D64E3D"/>
    <w:rsid w:val="00D65122"/>
    <w:rsid w:val="00D656ED"/>
    <w:rsid w:val="00D65F3C"/>
    <w:rsid w:val="00D66D3B"/>
    <w:rsid w:val="00D671D2"/>
    <w:rsid w:val="00D67767"/>
    <w:rsid w:val="00D67A1E"/>
    <w:rsid w:val="00D70B87"/>
    <w:rsid w:val="00D70EB6"/>
    <w:rsid w:val="00D710E2"/>
    <w:rsid w:val="00D71311"/>
    <w:rsid w:val="00D71BE4"/>
    <w:rsid w:val="00D71C18"/>
    <w:rsid w:val="00D71F28"/>
    <w:rsid w:val="00D72EEC"/>
    <w:rsid w:val="00D74196"/>
    <w:rsid w:val="00D746E1"/>
    <w:rsid w:val="00D746FD"/>
    <w:rsid w:val="00D7484B"/>
    <w:rsid w:val="00D7488D"/>
    <w:rsid w:val="00D74FD6"/>
    <w:rsid w:val="00D75F18"/>
    <w:rsid w:val="00D7637C"/>
    <w:rsid w:val="00D766D3"/>
    <w:rsid w:val="00D769CC"/>
    <w:rsid w:val="00D76C2F"/>
    <w:rsid w:val="00D77984"/>
    <w:rsid w:val="00D77B85"/>
    <w:rsid w:val="00D800B4"/>
    <w:rsid w:val="00D8081B"/>
    <w:rsid w:val="00D81C26"/>
    <w:rsid w:val="00D824FF"/>
    <w:rsid w:val="00D82B5A"/>
    <w:rsid w:val="00D82BC0"/>
    <w:rsid w:val="00D82EBC"/>
    <w:rsid w:val="00D83843"/>
    <w:rsid w:val="00D849BB"/>
    <w:rsid w:val="00D84E10"/>
    <w:rsid w:val="00D85240"/>
    <w:rsid w:val="00D860D5"/>
    <w:rsid w:val="00D860F6"/>
    <w:rsid w:val="00D86796"/>
    <w:rsid w:val="00D90102"/>
    <w:rsid w:val="00D90B9F"/>
    <w:rsid w:val="00D90DB3"/>
    <w:rsid w:val="00D91CB6"/>
    <w:rsid w:val="00D921D3"/>
    <w:rsid w:val="00D922B1"/>
    <w:rsid w:val="00D92938"/>
    <w:rsid w:val="00D933E3"/>
    <w:rsid w:val="00D936E2"/>
    <w:rsid w:val="00D93BA2"/>
    <w:rsid w:val="00D941B3"/>
    <w:rsid w:val="00D948EE"/>
    <w:rsid w:val="00D9496A"/>
    <w:rsid w:val="00D95108"/>
    <w:rsid w:val="00D95F8F"/>
    <w:rsid w:val="00D960E5"/>
    <w:rsid w:val="00D96208"/>
    <w:rsid w:val="00D962BB"/>
    <w:rsid w:val="00D96337"/>
    <w:rsid w:val="00D968B8"/>
    <w:rsid w:val="00D9690A"/>
    <w:rsid w:val="00D969DF"/>
    <w:rsid w:val="00D970F9"/>
    <w:rsid w:val="00D97224"/>
    <w:rsid w:val="00D9740A"/>
    <w:rsid w:val="00D975DE"/>
    <w:rsid w:val="00DA054F"/>
    <w:rsid w:val="00DA1804"/>
    <w:rsid w:val="00DA1927"/>
    <w:rsid w:val="00DA1AA3"/>
    <w:rsid w:val="00DA1E48"/>
    <w:rsid w:val="00DA1E93"/>
    <w:rsid w:val="00DA224C"/>
    <w:rsid w:val="00DA2885"/>
    <w:rsid w:val="00DA2ADA"/>
    <w:rsid w:val="00DA3072"/>
    <w:rsid w:val="00DA32E8"/>
    <w:rsid w:val="00DA354E"/>
    <w:rsid w:val="00DA3A88"/>
    <w:rsid w:val="00DA3B71"/>
    <w:rsid w:val="00DA3C75"/>
    <w:rsid w:val="00DA4A8A"/>
    <w:rsid w:val="00DA4C3A"/>
    <w:rsid w:val="00DA562C"/>
    <w:rsid w:val="00DA5EEB"/>
    <w:rsid w:val="00DA64DC"/>
    <w:rsid w:val="00DA65BB"/>
    <w:rsid w:val="00DA6706"/>
    <w:rsid w:val="00DA6FB4"/>
    <w:rsid w:val="00DA77A7"/>
    <w:rsid w:val="00DA78BB"/>
    <w:rsid w:val="00DA7BF5"/>
    <w:rsid w:val="00DB00C9"/>
    <w:rsid w:val="00DB0407"/>
    <w:rsid w:val="00DB22AB"/>
    <w:rsid w:val="00DB317F"/>
    <w:rsid w:val="00DB3585"/>
    <w:rsid w:val="00DB3929"/>
    <w:rsid w:val="00DB3961"/>
    <w:rsid w:val="00DB4705"/>
    <w:rsid w:val="00DB490B"/>
    <w:rsid w:val="00DB5572"/>
    <w:rsid w:val="00DB61DE"/>
    <w:rsid w:val="00DB7B91"/>
    <w:rsid w:val="00DB7BEF"/>
    <w:rsid w:val="00DB7C8D"/>
    <w:rsid w:val="00DC0B78"/>
    <w:rsid w:val="00DC1626"/>
    <w:rsid w:val="00DC270A"/>
    <w:rsid w:val="00DC2E31"/>
    <w:rsid w:val="00DC307B"/>
    <w:rsid w:val="00DC30FE"/>
    <w:rsid w:val="00DC324E"/>
    <w:rsid w:val="00DC4557"/>
    <w:rsid w:val="00DC4A9D"/>
    <w:rsid w:val="00DC5253"/>
    <w:rsid w:val="00DC5ACE"/>
    <w:rsid w:val="00DD0C6F"/>
    <w:rsid w:val="00DD0E2F"/>
    <w:rsid w:val="00DD1209"/>
    <w:rsid w:val="00DD1579"/>
    <w:rsid w:val="00DD2121"/>
    <w:rsid w:val="00DD233C"/>
    <w:rsid w:val="00DD27D6"/>
    <w:rsid w:val="00DD2B05"/>
    <w:rsid w:val="00DD39EB"/>
    <w:rsid w:val="00DD45E0"/>
    <w:rsid w:val="00DD464D"/>
    <w:rsid w:val="00DD4A52"/>
    <w:rsid w:val="00DD52EB"/>
    <w:rsid w:val="00DD5951"/>
    <w:rsid w:val="00DD659C"/>
    <w:rsid w:val="00DD76DB"/>
    <w:rsid w:val="00DE02A5"/>
    <w:rsid w:val="00DE14B9"/>
    <w:rsid w:val="00DE1ED9"/>
    <w:rsid w:val="00DE30E5"/>
    <w:rsid w:val="00DE36FE"/>
    <w:rsid w:val="00DE426E"/>
    <w:rsid w:val="00DE65C3"/>
    <w:rsid w:val="00DE6BAE"/>
    <w:rsid w:val="00DE6D17"/>
    <w:rsid w:val="00DE7258"/>
    <w:rsid w:val="00DF05C6"/>
    <w:rsid w:val="00DF08D3"/>
    <w:rsid w:val="00DF0AE4"/>
    <w:rsid w:val="00DF208E"/>
    <w:rsid w:val="00DF2607"/>
    <w:rsid w:val="00DF274E"/>
    <w:rsid w:val="00DF29DC"/>
    <w:rsid w:val="00DF31B6"/>
    <w:rsid w:val="00DF37A5"/>
    <w:rsid w:val="00DF3FDF"/>
    <w:rsid w:val="00DF3FE1"/>
    <w:rsid w:val="00DF4068"/>
    <w:rsid w:val="00DF4588"/>
    <w:rsid w:val="00DF4A3A"/>
    <w:rsid w:val="00DF4C7B"/>
    <w:rsid w:val="00DF4C9B"/>
    <w:rsid w:val="00DF64EA"/>
    <w:rsid w:val="00DF6730"/>
    <w:rsid w:val="00DF79BD"/>
    <w:rsid w:val="00E00769"/>
    <w:rsid w:val="00E0122E"/>
    <w:rsid w:val="00E01791"/>
    <w:rsid w:val="00E01DCB"/>
    <w:rsid w:val="00E0256E"/>
    <w:rsid w:val="00E03722"/>
    <w:rsid w:val="00E03857"/>
    <w:rsid w:val="00E039CB"/>
    <w:rsid w:val="00E04077"/>
    <w:rsid w:val="00E048F6"/>
    <w:rsid w:val="00E056F6"/>
    <w:rsid w:val="00E057AC"/>
    <w:rsid w:val="00E065CD"/>
    <w:rsid w:val="00E0715E"/>
    <w:rsid w:val="00E07649"/>
    <w:rsid w:val="00E1056A"/>
    <w:rsid w:val="00E10AC2"/>
    <w:rsid w:val="00E1169E"/>
    <w:rsid w:val="00E1211F"/>
    <w:rsid w:val="00E126DE"/>
    <w:rsid w:val="00E13026"/>
    <w:rsid w:val="00E14143"/>
    <w:rsid w:val="00E156D4"/>
    <w:rsid w:val="00E15919"/>
    <w:rsid w:val="00E16EFC"/>
    <w:rsid w:val="00E17094"/>
    <w:rsid w:val="00E173DA"/>
    <w:rsid w:val="00E176E3"/>
    <w:rsid w:val="00E1784C"/>
    <w:rsid w:val="00E17919"/>
    <w:rsid w:val="00E20548"/>
    <w:rsid w:val="00E21324"/>
    <w:rsid w:val="00E2147B"/>
    <w:rsid w:val="00E21674"/>
    <w:rsid w:val="00E21BAF"/>
    <w:rsid w:val="00E22258"/>
    <w:rsid w:val="00E22B83"/>
    <w:rsid w:val="00E23102"/>
    <w:rsid w:val="00E232EE"/>
    <w:rsid w:val="00E24283"/>
    <w:rsid w:val="00E25165"/>
    <w:rsid w:val="00E254A8"/>
    <w:rsid w:val="00E25B23"/>
    <w:rsid w:val="00E26766"/>
    <w:rsid w:val="00E270F6"/>
    <w:rsid w:val="00E30000"/>
    <w:rsid w:val="00E303B3"/>
    <w:rsid w:val="00E31545"/>
    <w:rsid w:val="00E3273B"/>
    <w:rsid w:val="00E32FCA"/>
    <w:rsid w:val="00E339BF"/>
    <w:rsid w:val="00E340F9"/>
    <w:rsid w:val="00E34202"/>
    <w:rsid w:val="00E3423E"/>
    <w:rsid w:val="00E34BE2"/>
    <w:rsid w:val="00E361DA"/>
    <w:rsid w:val="00E379FA"/>
    <w:rsid w:val="00E405D6"/>
    <w:rsid w:val="00E41B8D"/>
    <w:rsid w:val="00E41BAC"/>
    <w:rsid w:val="00E41BEE"/>
    <w:rsid w:val="00E4218F"/>
    <w:rsid w:val="00E421F2"/>
    <w:rsid w:val="00E43485"/>
    <w:rsid w:val="00E43D11"/>
    <w:rsid w:val="00E4406B"/>
    <w:rsid w:val="00E44B05"/>
    <w:rsid w:val="00E4547F"/>
    <w:rsid w:val="00E45E33"/>
    <w:rsid w:val="00E46767"/>
    <w:rsid w:val="00E46840"/>
    <w:rsid w:val="00E46B59"/>
    <w:rsid w:val="00E47F31"/>
    <w:rsid w:val="00E505DC"/>
    <w:rsid w:val="00E50B91"/>
    <w:rsid w:val="00E50D5A"/>
    <w:rsid w:val="00E510E6"/>
    <w:rsid w:val="00E5129E"/>
    <w:rsid w:val="00E51458"/>
    <w:rsid w:val="00E51B83"/>
    <w:rsid w:val="00E52665"/>
    <w:rsid w:val="00E52740"/>
    <w:rsid w:val="00E5281F"/>
    <w:rsid w:val="00E52ACD"/>
    <w:rsid w:val="00E52DD0"/>
    <w:rsid w:val="00E54127"/>
    <w:rsid w:val="00E542CE"/>
    <w:rsid w:val="00E5456E"/>
    <w:rsid w:val="00E54B4E"/>
    <w:rsid w:val="00E5508C"/>
    <w:rsid w:val="00E555BB"/>
    <w:rsid w:val="00E5612E"/>
    <w:rsid w:val="00E5643B"/>
    <w:rsid w:val="00E578E2"/>
    <w:rsid w:val="00E57B12"/>
    <w:rsid w:val="00E61987"/>
    <w:rsid w:val="00E61E07"/>
    <w:rsid w:val="00E61E49"/>
    <w:rsid w:val="00E62D58"/>
    <w:rsid w:val="00E633BB"/>
    <w:rsid w:val="00E63C52"/>
    <w:rsid w:val="00E64186"/>
    <w:rsid w:val="00E6448E"/>
    <w:rsid w:val="00E648D1"/>
    <w:rsid w:val="00E64C08"/>
    <w:rsid w:val="00E6661A"/>
    <w:rsid w:val="00E6674B"/>
    <w:rsid w:val="00E66EC0"/>
    <w:rsid w:val="00E67207"/>
    <w:rsid w:val="00E673B1"/>
    <w:rsid w:val="00E67DCC"/>
    <w:rsid w:val="00E67EB6"/>
    <w:rsid w:val="00E70520"/>
    <w:rsid w:val="00E71BC0"/>
    <w:rsid w:val="00E723A6"/>
    <w:rsid w:val="00E72F9D"/>
    <w:rsid w:val="00E731B7"/>
    <w:rsid w:val="00E73690"/>
    <w:rsid w:val="00E74176"/>
    <w:rsid w:val="00E7422F"/>
    <w:rsid w:val="00E744AD"/>
    <w:rsid w:val="00E745D9"/>
    <w:rsid w:val="00E74722"/>
    <w:rsid w:val="00E74A87"/>
    <w:rsid w:val="00E76AE8"/>
    <w:rsid w:val="00E778D9"/>
    <w:rsid w:val="00E779E4"/>
    <w:rsid w:val="00E77CCD"/>
    <w:rsid w:val="00E77EC7"/>
    <w:rsid w:val="00E77FD3"/>
    <w:rsid w:val="00E800AB"/>
    <w:rsid w:val="00E80927"/>
    <w:rsid w:val="00E81461"/>
    <w:rsid w:val="00E816B0"/>
    <w:rsid w:val="00E81741"/>
    <w:rsid w:val="00E81DDE"/>
    <w:rsid w:val="00E83AD2"/>
    <w:rsid w:val="00E84103"/>
    <w:rsid w:val="00E8421C"/>
    <w:rsid w:val="00E843D2"/>
    <w:rsid w:val="00E8495E"/>
    <w:rsid w:val="00E85051"/>
    <w:rsid w:val="00E85E1B"/>
    <w:rsid w:val="00E85F9C"/>
    <w:rsid w:val="00E869EC"/>
    <w:rsid w:val="00E86CC5"/>
    <w:rsid w:val="00E870B5"/>
    <w:rsid w:val="00E8793F"/>
    <w:rsid w:val="00E90E31"/>
    <w:rsid w:val="00E91252"/>
    <w:rsid w:val="00E91788"/>
    <w:rsid w:val="00E91985"/>
    <w:rsid w:val="00E94CBF"/>
    <w:rsid w:val="00E94E0C"/>
    <w:rsid w:val="00E94FF2"/>
    <w:rsid w:val="00E95854"/>
    <w:rsid w:val="00E95AF5"/>
    <w:rsid w:val="00E95E81"/>
    <w:rsid w:val="00E95F00"/>
    <w:rsid w:val="00E95F5A"/>
    <w:rsid w:val="00E95F7B"/>
    <w:rsid w:val="00E962E4"/>
    <w:rsid w:val="00E962FA"/>
    <w:rsid w:val="00E968AA"/>
    <w:rsid w:val="00E96CEA"/>
    <w:rsid w:val="00E97072"/>
    <w:rsid w:val="00EA00BD"/>
    <w:rsid w:val="00EA056A"/>
    <w:rsid w:val="00EA0DEA"/>
    <w:rsid w:val="00EA15A6"/>
    <w:rsid w:val="00EA1AC0"/>
    <w:rsid w:val="00EA2BB7"/>
    <w:rsid w:val="00EA2D11"/>
    <w:rsid w:val="00EA2D32"/>
    <w:rsid w:val="00EA3712"/>
    <w:rsid w:val="00EA38BD"/>
    <w:rsid w:val="00EA3D15"/>
    <w:rsid w:val="00EA45D4"/>
    <w:rsid w:val="00EA4804"/>
    <w:rsid w:val="00EA6259"/>
    <w:rsid w:val="00EA7285"/>
    <w:rsid w:val="00EA79DB"/>
    <w:rsid w:val="00EB176C"/>
    <w:rsid w:val="00EB3168"/>
    <w:rsid w:val="00EB3243"/>
    <w:rsid w:val="00EB47A3"/>
    <w:rsid w:val="00EB59ED"/>
    <w:rsid w:val="00EB5C36"/>
    <w:rsid w:val="00EC0044"/>
    <w:rsid w:val="00EC10A3"/>
    <w:rsid w:val="00EC1319"/>
    <w:rsid w:val="00EC14CA"/>
    <w:rsid w:val="00EC160E"/>
    <w:rsid w:val="00EC17A8"/>
    <w:rsid w:val="00EC2237"/>
    <w:rsid w:val="00EC40EC"/>
    <w:rsid w:val="00EC4EEE"/>
    <w:rsid w:val="00EC50CD"/>
    <w:rsid w:val="00EC52AE"/>
    <w:rsid w:val="00EC57B2"/>
    <w:rsid w:val="00EC5A39"/>
    <w:rsid w:val="00EC5F09"/>
    <w:rsid w:val="00EC6C26"/>
    <w:rsid w:val="00EC6E6A"/>
    <w:rsid w:val="00EC727A"/>
    <w:rsid w:val="00EC7410"/>
    <w:rsid w:val="00EC7488"/>
    <w:rsid w:val="00EC7FEC"/>
    <w:rsid w:val="00ED0F5C"/>
    <w:rsid w:val="00ED12F5"/>
    <w:rsid w:val="00ED1916"/>
    <w:rsid w:val="00ED1D01"/>
    <w:rsid w:val="00ED2DFC"/>
    <w:rsid w:val="00ED3D5B"/>
    <w:rsid w:val="00ED41CD"/>
    <w:rsid w:val="00ED43FF"/>
    <w:rsid w:val="00ED57F3"/>
    <w:rsid w:val="00ED5C2A"/>
    <w:rsid w:val="00ED5FE2"/>
    <w:rsid w:val="00ED6006"/>
    <w:rsid w:val="00ED6425"/>
    <w:rsid w:val="00ED6651"/>
    <w:rsid w:val="00ED794A"/>
    <w:rsid w:val="00EE1255"/>
    <w:rsid w:val="00EE1876"/>
    <w:rsid w:val="00EE1D17"/>
    <w:rsid w:val="00EE2017"/>
    <w:rsid w:val="00EE229A"/>
    <w:rsid w:val="00EE310C"/>
    <w:rsid w:val="00EE3455"/>
    <w:rsid w:val="00EE440F"/>
    <w:rsid w:val="00EE5B97"/>
    <w:rsid w:val="00EE5FCC"/>
    <w:rsid w:val="00EE6146"/>
    <w:rsid w:val="00EE6A4A"/>
    <w:rsid w:val="00EE73D0"/>
    <w:rsid w:val="00EE7770"/>
    <w:rsid w:val="00EF0074"/>
    <w:rsid w:val="00EF0174"/>
    <w:rsid w:val="00EF04C6"/>
    <w:rsid w:val="00EF0565"/>
    <w:rsid w:val="00EF07CB"/>
    <w:rsid w:val="00EF090A"/>
    <w:rsid w:val="00EF0AB2"/>
    <w:rsid w:val="00EF1047"/>
    <w:rsid w:val="00EF156C"/>
    <w:rsid w:val="00EF1888"/>
    <w:rsid w:val="00EF1B39"/>
    <w:rsid w:val="00EF27E3"/>
    <w:rsid w:val="00EF2B63"/>
    <w:rsid w:val="00EF2DDB"/>
    <w:rsid w:val="00EF31DE"/>
    <w:rsid w:val="00EF3234"/>
    <w:rsid w:val="00EF3B38"/>
    <w:rsid w:val="00EF3DAA"/>
    <w:rsid w:val="00EF4066"/>
    <w:rsid w:val="00EF489F"/>
    <w:rsid w:val="00EF6829"/>
    <w:rsid w:val="00EF6B41"/>
    <w:rsid w:val="00EF70DF"/>
    <w:rsid w:val="00EF731D"/>
    <w:rsid w:val="00EF787C"/>
    <w:rsid w:val="00F012A2"/>
    <w:rsid w:val="00F013FF"/>
    <w:rsid w:val="00F01973"/>
    <w:rsid w:val="00F03095"/>
    <w:rsid w:val="00F04071"/>
    <w:rsid w:val="00F044BE"/>
    <w:rsid w:val="00F04953"/>
    <w:rsid w:val="00F04973"/>
    <w:rsid w:val="00F04CD8"/>
    <w:rsid w:val="00F06282"/>
    <w:rsid w:val="00F07BEF"/>
    <w:rsid w:val="00F101FC"/>
    <w:rsid w:val="00F10341"/>
    <w:rsid w:val="00F10664"/>
    <w:rsid w:val="00F106C1"/>
    <w:rsid w:val="00F10D61"/>
    <w:rsid w:val="00F10E05"/>
    <w:rsid w:val="00F10E71"/>
    <w:rsid w:val="00F11020"/>
    <w:rsid w:val="00F13308"/>
    <w:rsid w:val="00F13BEA"/>
    <w:rsid w:val="00F15B4B"/>
    <w:rsid w:val="00F169CB"/>
    <w:rsid w:val="00F16C84"/>
    <w:rsid w:val="00F16E95"/>
    <w:rsid w:val="00F177BD"/>
    <w:rsid w:val="00F2115F"/>
    <w:rsid w:val="00F21621"/>
    <w:rsid w:val="00F22D30"/>
    <w:rsid w:val="00F237AE"/>
    <w:rsid w:val="00F23CAB"/>
    <w:rsid w:val="00F242ED"/>
    <w:rsid w:val="00F2453A"/>
    <w:rsid w:val="00F24CDB"/>
    <w:rsid w:val="00F25648"/>
    <w:rsid w:val="00F25A70"/>
    <w:rsid w:val="00F26C47"/>
    <w:rsid w:val="00F26E4D"/>
    <w:rsid w:val="00F27348"/>
    <w:rsid w:val="00F274A4"/>
    <w:rsid w:val="00F27A1F"/>
    <w:rsid w:val="00F27D37"/>
    <w:rsid w:val="00F30334"/>
    <w:rsid w:val="00F306D9"/>
    <w:rsid w:val="00F30713"/>
    <w:rsid w:val="00F30CDD"/>
    <w:rsid w:val="00F310A3"/>
    <w:rsid w:val="00F31228"/>
    <w:rsid w:val="00F3159C"/>
    <w:rsid w:val="00F3226A"/>
    <w:rsid w:val="00F32286"/>
    <w:rsid w:val="00F325F3"/>
    <w:rsid w:val="00F33225"/>
    <w:rsid w:val="00F365C3"/>
    <w:rsid w:val="00F368A3"/>
    <w:rsid w:val="00F404C3"/>
    <w:rsid w:val="00F408AC"/>
    <w:rsid w:val="00F4117C"/>
    <w:rsid w:val="00F41577"/>
    <w:rsid w:val="00F41FA8"/>
    <w:rsid w:val="00F427C5"/>
    <w:rsid w:val="00F427F4"/>
    <w:rsid w:val="00F42F4E"/>
    <w:rsid w:val="00F44DE9"/>
    <w:rsid w:val="00F44EF3"/>
    <w:rsid w:val="00F45045"/>
    <w:rsid w:val="00F458DA"/>
    <w:rsid w:val="00F459C0"/>
    <w:rsid w:val="00F45F2D"/>
    <w:rsid w:val="00F46612"/>
    <w:rsid w:val="00F47A0A"/>
    <w:rsid w:val="00F47F24"/>
    <w:rsid w:val="00F47F5A"/>
    <w:rsid w:val="00F5000E"/>
    <w:rsid w:val="00F5017D"/>
    <w:rsid w:val="00F50267"/>
    <w:rsid w:val="00F508DA"/>
    <w:rsid w:val="00F50A7C"/>
    <w:rsid w:val="00F50DD8"/>
    <w:rsid w:val="00F512ED"/>
    <w:rsid w:val="00F518AC"/>
    <w:rsid w:val="00F518B1"/>
    <w:rsid w:val="00F51FD8"/>
    <w:rsid w:val="00F522F5"/>
    <w:rsid w:val="00F525EE"/>
    <w:rsid w:val="00F5286B"/>
    <w:rsid w:val="00F539B3"/>
    <w:rsid w:val="00F53F5F"/>
    <w:rsid w:val="00F54074"/>
    <w:rsid w:val="00F54076"/>
    <w:rsid w:val="00F545EB"/>
    <w:rsid w:val="00F55C54"/>
    <w:rsid w:val="00F56821"/>
    <w:rsid w:val="00F56BE1"/>
    <w:rsid w:val="00F56CE0"/>
    <w:rsid w:val="00F57004"/>
    <w:rsid w:val="00F57349"/>
    <w:rsid w:val="00F57ACE"/>
    <w:rsid w:val="00F60412"/>
    <w:rsid w:val="00F606CC"/>
    <w:rsid w:val="00F610BB"/>
    <w:rsid w:val="00F636EE"/>
    <w:rsid w:val="00F6426D"/>
    <w:rsid w:val="00F644BA"/>
    <w:rsid w:val="00F64C7C"/>
    <w:rsid w:val="00F66CC0"/>
    <w:rsid w:val="00F67509"/>
    <w:rsid w:val="00F67E21"/>
    <w:rsid w:val="00F67F39"/>
    <w:rsid w:val="00F7000B"/>
    <w:rsid w:val="00F709B5"/>
    <w:rsid w:val="00F719E1"/>
    <w:rsid w:val="00F71B62"/>
    <w:rsid w:val="00F72174"/>
    <w:rsid w:val="00F7218A"/>
    <w:rsid w:val="00F7248A"/>
    <w:rsid w:val="00F72D56"/>
    <w:rsid w:val="00F73CE2"/>
    <w:rsid w:val="00F749F5"/>
    <w:rsid w:val="00F757BC"/>
    <w:rsid w:val="00F76FB9"/>
    <w:rsid w:val="00F77258"/>
    <w:rsid w:val="00F77328"/>
    <w:rsid w:val="00F7745A"/>
    <w:rsid w:val="00F7752F"/>
    <w:rsid w:val="00F77E17"/>
    <w:rsid w:val="00F8025C"/>
    <w:rsid w:val="00F8196A"/>
    <w:rsid w:val="00F81B6C"/>
    <w:rsid w:val="00F839FB"/>
    <w:rsid w:val="00F840DE"/>
    <w:rsid w:val="00F84242"/>
    <w:rsid w:val="00F85DC3"/>
    <w:rsid w:val="00F867FA"/>
    <w:rsid w:val="00F8739E"/>
    <w:rsid w:val="00F874A8"/>
    <w:rsid w:val="00F901AC"/>
    <w:rsid w:val="00F90DFB"/>
    <w:rsid w:val="00F9237C"/>
    <w:rsid w:val="00F9275E"/>
    <w:rsid w:val="00F931C7"/>
    <w:rsid w:val="00F93793"/>
    <w:rsid w:val="00F93C7C"/>
    <w:rsid w:val="00F9441D"/>
    <w:rsid w:val="00F94E7F"/>
    <w:rsid w:val="00F94F4A"/>
    <w:rsid w:val="00F95644"/>
    <w:rsid w:val="00F95B32"/>
    <w:rsid w:val="00F9618E"/>
    <w:rsid w:val="00F964A1"/>
    <w:rsid w:val="00F966DB"/>
    <w:rsid w:val="00F97172"/>
    <w:rsid w:val="00F97EFF"/>
    <w:rsid w:val="00FA0321"/>
    <w:rsid w:val="00FA0982"/>
    <w:rsid w:val="00FA0C3A"/>
    <w:rsid w:val="00FA1761"/>
    <w:rsid w:val="00FA1BDB"/>
    <w:rsid w:val="00FA1D5C"/>
    <w:rsid w:val="00FA1F45"/>
    <w:rsid w:val="00FA2F20"/>
    <w:rsid w:val="00FA3447"/>
    <w:rsid w:val="00FA35E2"/>
    <w:rsid w:val="00FA46FD"/>
    <w:rsid w:val="00FA4FAF"/>
    <w:rsid w:val="00FA563A"/>
    <w:rsid w:val="00FA563E"/>
    <w:rsid w:val="00FA56EF"/>
    <w:rsid w:val="00FA5A36"/>
    <w:rsid w:val="00FA5C0B"/>
    <w:rsid w:val="00FA5CAF"/>
    <w:rsid w:val="00FA607F"/>
    <w:rsid w:val="00FA7745"/>
    <w:rsid w:val="00FA7A47"/>
    <w:rsid w:val="00FA7B5A"/>
    <w:rsid w:val="00FB007B"/>
    <w:rsid w:val="00FB0B38"/>
    <w:rsid w:val="00FB0C86"/>
    <w:rsid w:val="00FB0D15"/>
    <w:rsid w:val="00FB0EBF"/>
    <w:rsid w:val="00FB18BC"/>
    <w:rsid w:val="00FB1D68"/>
    <w:rsid w:val="00FB25C9"/>
    <w:rsid w:val="00FB2632"/>
    <w:rsid w:val="00FB2A70"/>
    <w:rsid w:val="00FB2AE1"/>
    <w:rsid w:val="00FB2E1D"/>
    <w:rsid w:val="00FB3A11"/>
    <w:rsid w:val="00FB3A3A"/>
    <w:rsid w:val="00FB4138"/>
    <w:rsid w:val="00FB4241"/>
    <w:rsid w:val="00FB4D53"/>
    <w:rsid w:val="00FB510A"/>
    <w:rsid w:val="00FB54D9"/>
    <w:rsid w:val="00FB5F0B"/>
    <w:rsid w:val="00FB68C2"/>
    <w:rsid w:val="00FB76AF"/>
    <w:rsid w:val="00FB7964"/>
    <w:rsid w:val="00FB7BB0"/>
    <w:rsid w:val="00FB7F5C"/>
    <w:rsid w:val="00FC00EE"/>
    <w:rsid w:val="00FC00F4"/>
    <w:rsid w:val="00FC0ABB"/>
    <w:rsid w:val="00FC0BE4"/>
    <w:rsid w:val="00FC132D"/>
    <w:rsid w:val="00FC187C"/>
    <w:rsid w:val="00FC1F5E"/>
    <w:rsid w:val="00FC22DC"/>
    <w:rsid w:val="00FC26E9"/>
    <w:rsid w:val="00FC315F"/>
    <w:rsid w:val="00FC31B5"/>
    <w:rsid w:val="00FC3390"/>
    <w:rsid w:val="00FC389A"/>
    <w:rsid w:val="00FC3BAA"/>
    <w:rsid w:val="00FC4421"/>
    <w:rsid w:val="00FC4554"/>
    <w:rsid w:val="00FC4CD3"/>
    <w:rsid w:val="00FC514D"/>
    <w:rsid w:val="00FC5256"/>
    <w:rsid w:val="00FC5D29"/>
    <w:rsid w:val="00FC609A"/>
    <w:rsid w:val="00FC65B1"/>
    <w:rsid w:val="00FC68AA"/>
    <w:rsid w:val="00FC6E63"/>
    <w:rsid w:val="00FC7626"/>
    <w:rsid w:val="00FD027B"/>
    <w:rsid w:val="00FD0652"/>
    <w:rsid w:val="00FD0E83"/>
    <w:rsid w:val="00FD1215"/>
    <w:rsid w:val="00FD14F1"/>
    <w:rsid w:val="00FD183E"/>
    <w:rsid w:val="00FD2142"/>
    <w:rsid w:val="00FD2550"/>
    <w:rsid w:val="00FD33DB"/>
    <w:rsid w:val="00FD3778"/>
    <w:rsid w:val="00FD39F7"/>
    <w:rsid w:val="00FD40CB"/>
    <w:rsid w:val="00FD4CBB"/>
    <w:rsid w:val="00FD6366"/>
    <w:rsid w:val="00FD69CF"/>
    <w:rsid w:val="00FD7D32"/>
    <w:rsid w:val="00FD7DE2"/>
    <w:rsid w:val="00FE086F"/>
    <w:rsid w:val="00FE091C"/>
    <w:rsid w:val="00FE0C2A"/>
    <w:rsid w:val="00FE10D9"/>
    <w:rsid w:val="00FE11FA"/>
    <w:rsid w:val="00FE14BC"/>
    <w:rsid w:val="00FE1CB7"/>
    <w:rsid w:val="00FE23C1"/>
    <w:rsid w:val="00FE2495"/>
    <w:rsid w:val="00FE289D"/>
    <w:rsid w:val="00FE292C"/>
    <w:rsid w:val="00FE3083"/>
    <w:rsid w:val="00FE326D"/>
    <w:rsid w:val="00FE33B8"/>
    <w:rsid w:val="00FE3738"/>
    <w:rsid w:val="00FE413E"/>
    <w:rsid w:val="00FE42F7"/>
    <w:rsid w:val="00FE471F"/>
    <w:rsid w:val="00FE4720"/>
    <w:rsid w:val="00FE4E9D"/>
    <w:rsid w:val="00FE5554"/>
    <w:rsid w:val="00FE61D7"/>
    <w:rsid w:val="00FE63DE"/>
    <w:rsid w:val="00FE6749"/>
    <w:rsid w:val="00FE6916"/>
    <w:rsid w:val="00FE6A62"/>
    <w:rsid w:val="00FE71BD"/>
    <w:rsid w:val="00FE738F"/>
    <w:rsid w:val="00FE773E"/>
    <w:rsid w:val="00FE78B9"/>
    <w:rsid w:val="00FE7A11"/>
    <w:rsid w:val="00FF07D6"/>
    <w:rsid w:val="00FF08E5"/>
    <w:rsid w:val="00FF164B"/>
    <w:rsid w:val="00FF2011"/>
    <w:rsid w:val="00FF2553"/>
    <w:rsid w:val="00FF2843"/>
    <w:rsid w:val="00FF3422"/>
    <w:rsid w:val="00FF348E"/>
    <w:rsid w:val="00FF3C7F"/>
    <w:rsid w:val="00FF46A6"/>
    <w:rsid w:val="00FF5197"/>
    <w:rsid w:val="00FF521A"/>
    <w:rsid w:val="00FF526C"/>
    <w:rsid w:val="00FF64B1"/>
    <w:rsid w:val="00FF6715"/>
    <w:rsid w:val="00FF6AAF"/>
    <w:rsid w:val="00FF6C32"/>
    <w:rsid w:val="00FF6C96"/>
    <w:rsid w:val="00FF79DC"/>
    <w:rsid w:val="00FF7E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68">
      <o:colormru v:ext="edit" colors="#3cc,#5cd9d6"/>
    </o:shapedefaults>
    <o:shapelayout v:ext="edit">
      <o:idmap v:ext="edit" data="1,3"/>
      <o:rules v:ext="edit">
        <o:r id="V:Rule1" type="connector" idref="#_x0000_s3355"/>
        <o:r id="V:Rule2" type="connector" idref="#_x0000_s3430"/>
        <o:r id="V:Rule3" type="connector" idref="#_x0000_s3345"/>
        <o:r id="V:Rule4" type="connector" idref="#_x0000_s3374"/>
        <o:r id="V:Rule5" type="connector" idref="#_x0000_s1906"/>
        <o:r id="V:Rule6" type="connector" idref="#_x0000_s1098"/>
        <o:r id="V:Rule7" type="connector" idref="#_x0000_s3075"/>
        <o:r id="V:Rule8" type="connector" idref="#_x0000_s1469"/>
        <o:r id="V:Rule9" type="connector" idref="#_x0000_s1534"/>
        <o:r id="V:Rule10" type="connector" idref="#_x0000_s3337"/>
        <o:r id="V:Rule11" type="connector" idref="#_x0000_s3257"/>
        <o:r id="V:Rule12" type="connector" idref="#_x0000_s3458"/>
        <o:r id="V:Rule13" type="connector" idref="#_x0000_s1538"/>
        <o:r id="V:Rule14" type="connector" idref="#_x0000_s3387"/>
        <o:r id="V:Rule15" type="connector" idref="#_x0000_s3336"/>
        <o:r id="V:Rule16" type="connector" idref="#_x0000_s1531"/>
        <o:r id="V:Rule17" type="connector" idref="#_x0000_s2028"/>
        <o:r id="V:Rule18" type="connector" idref="#_x0000_s3357"/>
        <o:r id="V:Rule19" type="connector" idref="#_x0000_s3262"/>
        <o:r id="V:Rule20" type="connector" idref="#_x0000_s3325"/>
        <o:r id="V:Rule21" type="connector" idref="#_x0000_s3074"/>
        <o:r id="V:Rule22" type="connector" idref="#_x0000_s1425"/>
        <o:r id="V:Rule23" type="connector" idref="#_x0000_s1099"/>
        <o:r id="V:Rule24" type="connector" idref="#Elbow Connector 33"/>
        <o:r id="V:Rule25" type="connector" idref="#_x0000_s3398"/>
        <o:r id="V:Rule26" type="connector" idref="#_x0000_s3370"/>
        <o:r id="V:Rule27" type="connector" idref="#_x0000_s1093"/>
        <o:r id="V:Rule28" type="connector" idref="#_x0000_s3391"/>
        <o:r id="V:Rule29" type="connector" idref="#_x0000_s3260"/>
        <o:r id="V:Rule30" type="connector" idref="#_x0000_s1568"/>
        <o:r id="V:Rule31" type="connector" idref="#_x0000_s3321"/>
        <o:r id="V:Rule32" type="connector" idref="#_x0000_s3376"/>
        <o:r id="V:Rule33" type="connector" idref="#_x0000_s1477"/>
        <o:r id="V:Rule34" type="connector" idref="#_x0000_s3313"/>
        <o:r id="V:Rule35" type="connector" idref="#_x0000_s3412"/>
        <o:r id="V:Rule36" type="connector" idref="#_x0000_s3393"/>
        <o:r id="V:Rule37" type="connector" idref="#_x0000_s1266"/>
        <o:r id="V:Rule38" type="connector" idref="#_x0000_s3410"/>
        <o:r id="V:Rule39" type="connector" idref="#_x0000_s3263"/>
        <o:r id="V:Rule40" type="connector" idref="#_x0000_s3416"/>
        <o:r id="V:Rule41" type="connector" idref="#_x0000_s1473"/>
        <o:r id="V:Rule42" type="connector" idref="#_x0000_s3089"/>
        <o:r id="V:Rule43" type="connector" idref="#_x0000_s1472"/>
        <o:r id="V:Rule44" type="connector" idref="#_x0000_s3422"/>
        <o:r id="V:Rule45" type="connector" idref="#_x0000_s3311"/>
        <o:r id="V:Rule46" type="connector" idref="#_x0000_s1908"/>
        <o:r id="V:Rule47" type="connector" idref="#_x0000_s3333"/>
        <o:r id="V:Rule48" type="connector" idref="#_x0000_s1567"/>
        <o:r id="V:Rule49" type="connector" idref="#_x0000_s2042"/>
        <o:r id="V:Rule50" type="connector" idref="#_x0000_s1560"/>
        <o:r id="V:Rule51" type="connector" idref="#_x0000_s1444"/>
        <o:r id="V:Rule52" type="connector" idref="#_x0000_s3258"/>
        <o:r id="V:Rule53" type="connector" idref="#_x0000_s1426"/>
        <o:r id="V:Rule54" type="connector" idref="#_x0000_s3340"/>
        <o:r id="V:Rule55" type="connector" idref="#_x0000_s3390"/>
        <o:r id="V:Rule56" type="connector" idref="#_x0000_s1988"/>
        <o:r id="V:Rule57" type="connector" idref="#_x0000_s3373"/>
        <o:r id="V:Rule58" type="connector" idref="#_x0000_s2033"/>
        <o:r id="V:Rule59" type="connector" idref="#_x0000_s3414"/>
        <o:r id="V:Rule60" type="connector" idref="#_x0000_s3328"/>
        <o:r id="V:Rule61" type="connector" idref="#_x0000_s3409"/>
        <o:r id="V:Rule62" type="connector" idref="#_x0000_s3421"/>
        <o:r id="V:Rule63" type="connector" idref="#_x0000_s1447"/>
        <o:r id="V:Rule64" type="connector" idref="#_x0000_s3341"/>
        <o:r id="V:Rule65" type="connector" idref="#_x0000_s1565"/>
        <o:r id="V:Rule66" type="connector" idref="#_x0000_s1459"/>
        <o:r id="V:Rule67" type="connector" idref="#_x0000_s3459"/>
        <o:r id="V:Rule68" type="connector" idref="#_x0000_s1429"/>
        <o:r id="V:Rule69" type="connector" idref="#_x0000_s1475"/>
        <o:r id="V:Rule70" type="connector" idref="#_x0000_s1987"/>
        <o:r id="V:Rule71" type="connector" idref="#_x0000_s1562"/>
        <o:r id="V:Rule72" type="connector" idref="#_x0000_s3396"/>
        <o:r id="V:Rule73" type="connector" idref="#AutoShape 6"/>
        <o:r id="V:Rule74" type="connector" idref="#AutoShape 14"/>
        <o:r id="V:Rule75" type="connector" idref="#_x0000_s3427"/>
        <o:r id="V:Rule76" type="connector" idref="#_x0000_s1091"/>
        <o:r id="V:Rule77" type="connector" idref="#_x0000_s3356"/>
        <o:r id="V:Rule78" type="connector" idref="#_x0000_s3392"/>
        <o:r id="V:Rule79" type="connector" idref="#_x0000_s3413"/>
        <o:r id="V:Rule80" type="connector" idref="#_x0000_s1540"/>
        <o:r id="V:Rule81" type="connector" idref="#_x0000_s3354"/>
        <o:r id="V:Rule82" type="connector" idref="#_x0000_s1564"/>
        <o:r id="V:Rule83" type="connector" idref="#_x0000_s1467"/>
        <o:r id="V:Rule84" type="connector" idref="#_x0000_s1446"/>
        <o:r id="V:Rule85" type="connector" idref="#_x0000_s2029"/>
        <o:r id="V:Rule86" type="connector" idref="#_x0000_s1065"/>
        <o:r id="V:Rule87" type="connector" idref="#_x0000_s2043"/>
        <o:r id="V:Rule88" type="connector" idref="#_x0000_s3323"/>
        <o:r id="V:Rule89" type="connector" idref="#_x0000_s3343"/>
        <o:r id="V:Rule90" type="connector" idref="#_x0000_s3091"/>
        <o:r id="V:Rule91" type="connector" idref="#_x0000_s3090"/>
        <o:r id="V:Rule92" type="connector" idref="#_x0000_s3394"/>
        <o:r id="V:Rule93" type="connector" idref="#_x0000_s3431"/>
        <o:r id="V:Rule94" type="connector" idref="#_x0000_s1461"/>
        <o:r id="V:Rule95" type="connector" idref="#_x0000_s2035"/>
        <o:r id="V:Rule96" type="connector" idref="#_x0000_s3259"/>
        <o:r id="V:Rule97" type="connector" idref="#_x0000_s1478"/>
        <o:r id="V:Rule98" type="connector" idref="#_x0000_s1448"/>
        <o:r id="V:Rule99" type="connector" idref="#_x0000_s1422"/>
        <o:r id="V:Rule100" type="connector" idref="#_x0000_s1458"/>
        <o:r id="V:Rule101" type="connector" idref="#_x0000_s1061"/>
        <o:r id="V:Rule102" type="connector" idref="#_x0000_s1542"/>
        <o:r id="V:Rule103" type="connector" idref="#_x0000_s3310"/>
        <o:r id="V:Rule104" type="connector" idref="#_x0000_s1569"/>
        <o:r id="V:Rule105" type="connector" idref="#_x0000_s1432"/>
        <o:r id="V:Rule106" type="connector" idref="#_x0000_s2045"/>
        <o:r id="V:Rule107" type="connector" idref="#_x0000_s2036"/>
        <o:r id="V:Rule108" type="connector" idref="#_x0000_s3088"/>
        <o:r id="V:Rule109" type="connector" idref="#_x0000_s3332"/>
        <o:r id="V:Rule110" type="connector" idref="#_x0000_s1532"/>
        <o:r id="V:Rule111" type="connector" idref="#_x0000_s1571"/>
        <o:r id="V:Rule112" type="connector" idref="#_x0000_s1269"/>
        <o:r id="V:Rule113" type="connector" idref="#_x0000_s1984"/>
        <o:r id="V:Rule114" type="connector" idref="#_x0000_s1430"/>
        <o:r id="V:Rule115" type="connector" idref="#_x0000_s1463"/>
        <o:r id="V:Rule116" type="connector" idref="#_x0000_s1470"/>
        <o:r id="V:Rule117" type="connector" idref="#_x0000_s1465"/>
        <o:r id="V:Rule118" type="connector" idref="#_x0000_s1983"/>
        <o:r id="V:Rule119" type="connector" idref="#_x0000_s3411"/>
        <o:r id="V:Rule120" type="connector" idref="#_x0000_s1466"/>
        <o:r id="V:Rule121" type="connector" idref="#_x0000_s1986"/>
        <o:r id="V:Rule122" type="connector" idref="#_x0000_s3386"/>
        <o:r id="V:Rule123" type="connector" idref="#_x0000_s2047"/>
        <o:r id="V:Rule124" type="connector" idref="#_x0000_s3353"/>
        <o:r id="V:Rule125" type="connector" idref="#_x0000_s3372"/>
        <o:r id="V:Rule126" type="connector" idref="#_x0000_s3375"/>
        <o:r id="V:Rule127" type="connector" idref="#_x0000_s2032"/>
        <o:r id="V:Rule128" type="connector" idref="#_x0000_s3371"/>
        <o:r id="V:Rule129" type="connector" idref="#_x0000_s2031"/>
        <o:r id="V:Rule130" type="connector" idref="#_x0000_s3312"/>
        <o:r id="V:Rule131" type="connector" idref="#_x0000_s1985"/>
        <o:r id="V:Rule132" type="connector" idref="#_x0000_s3415"/>
        <o:r id="V:Rule133" type="connector" idref="#_x0000_s3395"/>
        <o:r id="V:Rule134" type="connector" idref="#_x0000_s1092"/>
        <o:r id="V:Rule135" type="connector" idref="#_x0000_s3329"/>
        <o:r id="V:Rule136" type="connector" idref="#_x0000_s1421"/>
        <o:r id="V:Rule137" type="connector" idref="#_x0000_s1464"/>
        <o:r id="V:Rule138" type="connector" idref="#_x0000_s1460"/>
        <o:r id="V:Rule139" type="connector" idref="#_x0000_s3426"/>
        <o:r id="V:Rule140" type="connector" idref="#_x0000_s3338"/>
        <o:r id="V:Rule141" type="connector" idref="#_x0000_s3324"/>
        <o:r id="V:Rule142" type="connector" idref="#_x0000_s1566"/>
        <o:r id="V:Rule143" type="connector" idref="#_x0000_s1427"/>
        <o:r id="V:Rule144" type="connector" idref="#_x0000_s2037"/>
        <o:r id="V:Rule145" type="connector" idref="#_x0000_s1474"/>
        <o:r id="V:Rule146" type="connector" idref="#_x0000_s2039"/>
        <o:r id="V:Rule147" type="connector" idref="#_x0000_s3428"/>
        <o:r id="V:Rule148" type="connector" idref="#_x0000_s3076"/>
        <o:r id="V:Rule149" type="connector" idref="#_x0000_s1563"/>
        <o:r id="V:Rule150" type="connector" idref="#_x0000_s1062"/>
        <o:r id="V:Rule151" type="connector" idref="#_x0000_s3429"/>
        <o:r id="V:Rule152" type="connector" idref="#_x0000_s3335"/>
        <o:r id="V:Rule153" type="connector" idref="#_x0000_s1424"/>
        <o:r id="V:Rule154" type="connector" idref="#_x0000_s1536"/>
        <o:r id="V:Rule155" type="connector" idref="#_x0000_s1431"/>
        <o:r id="V:Rule156" type="connector" idref="#_x0000_s3339"/>
        <o:r id="V:Rule157" type="connector" idref="#_x0000_s1428"/>
        <o:r id="V:Rule158" type="connector" idref="#_x0000_s3388"/>
        <o:r id="V:Rule159" type="connector" idref="#_x0000_s1134"/>
        <o:r id="V:Rule160" type="connector" idref="#_x0000_s1084"/>
        <o:r id="V:Rule161" type="connector" idref="#_x0000_s2038"/>
        <o:r id="V:Rule162" type="connector" idref="#_x0000_s1537"/>
        <o:r id="V:Rule163" type="connector" idref="#_x0000_s1476"/>
        <o:r id="V:Rule164" type="connector" idref="#_x0000_s1539"/>
        <o:r id="V:Rule165" type="connector" idref="#_x0000_s3334"/>
        <o:r id="V:Rule166" type="connector" idref="#_x0000_s1482"/>
        <o:r id="V:Rule167" type="connector" idref="#_x0000_s2034"/>
        <o:r id="V:Rule168" type="connector" idref="#_x0000_s1443"/>
        <o:r id="V:Rule169" type="connector" idref="#_x0000_s1907"/>
        <o:r id="V:Rule170" type="connector" idref="#_x0000_s3261"/>
        <o:r id="V:Rule171" type="connector" idref="#_x0000_s1100"/>
        <o:r id="V:Rule172" type="connector" idref="#_x0000_s1085"/>
        <o:r id="V:Rule173" type="connector" idref="#_x0000_s3342"/>
        <o:r id="V:Rule174" type="connector" idref="#_x0000_s1468"/>
        <o:r id="V:Rule175" type="connector" idref="#_x0000_s3397"/>
        <o:r id="V:Rule176" type="connector" idref="#_x0000_s1471"/>
        <o:r id="V:Rule177" type="connector" idref="#_x0000_s3433"/>
        <o:r id="V:Rule178" type="connector" idref="#_x0000_s3389"/>
        <o:r id="V:Rule179" type="connector" idref="#_x0000_s2041"/>
        <o:r id="V:Rule180" type="connector" idref="#_x0000_s1561"/>
        <o:r id="V:Rule181" type="connector" idref="#_x0000_s1904"/>
        <o:r id="V:Rule182" type="connector" idref="#_x0000_s3455"/>
        <o:r id="V:Rule183" type="connector" idref="#_x0000_s1462"/>
        <o:r id="V:Rule184" type="connector" idref="#_x0000_s3344"/>
        <o:r id="V:Rule185" type="connector" idref="#_x0000_s15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02C"/>
    <w:pPr>
      <w:spacing w:after="0"/>
      <w:jc w:val="both"/>
    </w:pPr>
    <w:rPr>
      <w:rFonts w:ascii="Arial" w:hAnsi="Arial" w:cs="Arial"/>
    </w:rPr>
  </w:style>
  <w:style w:type="paragraph" w:styleId="Heading1">
    <w:name w:val="heading 1"/>
    <w:aliases w:val="Main Heading,Titre 2 + Justifié,Gauche :  0 cm,Suspendu : 1,02 cm,Avant : 6 pt,Apr...,Après :...,Part,Hoofdstuk"/>
    <w:basedOn w:val="Normal"/>
    <w:next w:val="Normal"/>
    <w:link w:val="Heading1Char"/>
    <w:uiPriority w:val="9"/>
    <w:qFormat/>
    <w:rsid w:val="002C402C"/>
    <w:pPr>
      <w:keepNext/>
      <w:keepLines/>
      <w:pageBreakBefore/>
      <w:numPr>
        <w:numId w:val="78"/>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
    <w:basedOn w:val="Normal"/>
    <w:next w:val="Normal"/>
    <w:link w:val="Heading2Char"/>
    <w:uiPriority w:val="9"/>
    <w:unhideWhenUsed/>
    <w:qFormat/>
    <w:rsid w:val="002C402C"/>
    <w:pPr>
      <w:keepNext/>
      <w:keepLines/>
      <w:numPr>
        <w:ilvl w:val="1"/>
        <w:numId w:val="78"/>
      </w:numPr>
      <w:spacing w:before="240" w:after="240" w:line="240" w:lineRule="auto"/>
      <w:ind w:left="720" w:hanging="720"/>
      <w:outlineLvl w:val="1"/>
    </w:pPr>
    <w:rPr>
      <w:b/>
      <w:smallCaps/>
      <w:color w:val="C842EC"/>
      <w:sz w:val="26"/>
      <w:szCs w:val="26"/>
    </w:rPr>
  </w:style>
  <w:style w:type="paragraph" w:styleId="Heading3">
    <w:name w:val="heading 3"/>
    <w:aliases w:val="Style Heading 3,for 2.4.1"/>
    <w:basedOn w:val="Normal"/>
    <w:next w:val="Normal"/>
    <w:link w:val="Heading3Char"/>
    <w:uiPriority w:val="9"/>
    <w:unhideWhenUsed/>
    <w:qFormat/>
    <w:rsid w:val="002C402C"/>
    <w:pPr>
      <w:keepNext/>
      <w:keepLines/>
      <w:numPr>
        <w:ilvl w:val="2"/>
        <w:numId w:val="78"/>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2C402C"/>
    <w:pPr>
      <w:keepNext/>
      <w:keepLines/>
      <w:numPr>
        <w:ilvl w:val="3"/>
        <w:numId w:val="78"/>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2C402C"/>
    <w:pPr>
      <w:keepNext/>
      <w:keepLines/>
      <w:numPr>
        <w:ilvl w:val="4"/>
        <w:numId w:val="7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C402C"/>
    <w:pPr>
      <w:keepNext/>
      <w:keepLines/>
      <w:numPr>
        <w:ilvl w:val="5"/>
        <w:numId w:val="7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C402C"/>
    <w:pPr>
      <w:keepNext/>
      <w:keepLines/>
      <w:numPr>
        <w:ilvl w:val="6"/>
        <w:numId w:val="7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C402C"/>
    <w:pPr>
      <w:keepNext/>
      <w:keepLines/>
      <w:numPr>
        <w:ilvl w:val="7"/>
        <w:numId w:val="7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2C402C"/>
    <w:pPr>
      <w:keepNext/>
      <w:keepLines/>
      <w:numPr>
        <w:ilvl w:val="8"/>
        <w:numId w:val="7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Titre 2 + Justifié Char,Gauche :  0 cm Char,Suspendu : 1 Char,02 cm Char,Avant : 6 pt Char,Apr... Char,Après :... Char,Part Char,Hoofdstuk Char"/>
    <w:basedOn w:val="DefaultParagraphFont"/>
    <w:link w:val="Heading1"/>
    <w:uiPriority w:val="9"/>
    <w:rsid w:val="002C402C"/>
    <w:rPr>
      <w:rFonts w:ascii="Arial" w:eastAsiaTheme="majorEastAsia" w:hAnsi="Arial" w:cs="Arial"/>
      <w:b/>
      <w:bCs/>
      <w:caps/>
      <w:color w:val="1111FF"/>
      <w:sz w:val="28"/>
      <w:szCs w:val="28"/>
    </w:rPr>
  </w:style>
  <w:style w:type="character" w:customStyle="1" w:styleId="Heading2Char">
    <w:name w:val="Heading 2 Char"/>
    <w:aliases w:val="Chpt Char,Paragraaf Char"/>
    <w:basedOn w:val="DefaultParagraphFont"/>
    <w:link w:val="Heading2"/>
    <w:uiPriority w:val="9"/>
    <w:rsid w:val="002C402C"/>
    <w:rPr>
      <w:rFonts w:ascii="Arial" w:hAnsi="Arial" w:cs="Arial"/>
      <w:b/>
      <w:smallCaps/>
      <w:color w:val="C842EC"/>
      <w:sz w:val="26"/>
      <w:szCs w:val="26"/>
    </w:rPr>
  </w:style>
  <w:style w:type="character" w:customStyle="1" w:styleId="Heading3Char">
    <w:name w:val="Heading 3 Char"/>
    <w:aliases w:val="Style Heading 3 Char,for 2.4.1 Char"/>
    <w:basedOn w:val="DefaultParagraphFont"/>
    <w:link w:val="Heading3"/>
    <w:uiPriority w:val="9"/>
    <w:rsid w:val="002C402C"/>
    <w:rPr>
      <w:rFonts w:ascii="Arial" w:hAnsi="Arial" w:cs="Arial"/>
      <w:b/>
      <w:i/>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2C402C"/>
    <w:rPr>
      <w:rFonts w:ascii="Arial" w:hAnsi="Arial" w:cs="Arial"/>
      <w:b/>
    </w:rPr>
  </w:style>
  <w:style w:type="character" w:customStyle="1" w:styleId="Heading5Char">
    <w:name w:val="Heading 5 Char"/>
    <w:aliases w:val="Side Char"/>
    <w:basedOn w:val="DefaultParagraphFont"/>
    <w:link w:val="Heading5"/>
    <w:uiPriority w:val="9"/>
    <w:rsid w:val="002C402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C402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C402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C402C"/>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
    <w:basedOn w:val="DefaultParagraphFont"/>
    <w:link w:val="Heading9"/>
    <w:uiPriority w:val="9"/>
    <w:rsid w:val="002C402C"/>
    <w:rPr>
      <w:rFonts w:asciiTheme="majorHAnsi" w:eastAsiaTheme="majorEastAsia" w:hAnsiTheme="majorHAnsi" w:cstheme="majorBidi"/>
      <w:i/>
      <w:iCs/>
      <w:color w:val="404040" w:themeColor="text1" w:themeTint="BF"/>
      <w:sz w:val="20"/>
      <w:szCs w:val="20"/>
    </w:rPr>
  </w:style>
  <w:style w:type="paragraph" w:styleId="ListParagraph">
    <w:name w:val="List Paragraph"/>
    <w:aliases w:val="List bullet,List Paragraph2,H2,heading 1"/>
    <w:basedOn w:val="Normal"/>
    <w:link w:val="ListParagraphChar"/>
    <w:uiPriority w:val="34"/>
    <w:qFormat/>
    <w:rsid w:val="002C402C"/>
    <w:pPr>
      <w:numPr>
        <w:numId w:val="80"/>
      </w:numPr>
      <w:spacing w:before="120" w:after="120" w:line="240" w:lineRule="auto"/>
      <w:ind w:left="1296" w:hanging="288"/>
      <w:contextualSpacing/>
    </w:pPr>
  </w:style>
  <w:style w:type="character" w:customStyle="1" w:styleId="ListParagraphChar">
    <w:name w:val="List Paragraph Char"/>
    <w:aliases w:val="List bullet Char,List Paragraph2 Char,H2 Char,heading 1 Char"/>
    <w:basedOn w:val="DefaultParagraphFont"/>
    <w:link w:val="ListParagraph"/>
    <w:uiPriority w:val="34"/>
    <w:rsid w:val="00196010"/>
    <w:rPr>
      <w:rFonts w:ascii="Arial" w:hAnsi="Arial" w:cs="Arial"/>
    </w:rPr>
  </w:style>
  <w:style w:type="paragraph" w:styleId="BalloonText">
    <w:name w:val="Balloon Text"/>
    <w:basedOn w:val="Normal"/>
    <w:link w:val="BalloonTextChar"/>
    <w:semiHidden/>
    <w:rsid w:val="00F46612"/>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F46612"/>
    <w:rPr>
      <w:rFonts w:ascii="Tahoma" w:eastAsia="Times New Roman" w:hAnsi="Tahoma" w:cs="Tahoma"/>
      <w:b/>
      <w:bCs/>
      <w:sz w:val="16"/>
      <w:szCs w:val="16"/>
      <w:lang w:val="en-GB"/>
    </w:rPr>
  </w:style>
  <w:style w:type="paragraph" w:customStyle="1" w:styleId="Header1-Clauses">
    <w:name w:val="Header 1 - Clauses"/>
    <w:basedOn w:val="Normal"/>
    <w:rsid w:val="00226995"/>
    <w:pPr>
      <w:tabs>
        <w:tab w:val="num" w:pos="432"/>
      </w:tabs>
      <w:ind w:left="432" w:hanging="432"/>
    </w:pPr>
    <w:rPr>
      <w:rFonts w:ascii="Times New Roman" w:eastAsia="Times New Roman" w:hAnsi="Times New Roman" w:cs="Times New Roman"/>
      <w:b/>
      <w:sz w:val="24"/>
      <w:szCs w:val="20"/>
      <w:lang w:eastAsia="fr-FR"/>
    </w:rPr>
  </w:style>
  <w:style w:type="paragraph" w:customStyle="1" w:styleId="Header2-SubClauses">
    <w:name w:val="Header 2 - SubClauses"/>
    <w:basedOn w:val="Normal"/>
    <w:rsid w:val="00226995"/>
    <w:pPr>
      <w:tabs>
        <w:tab w:val="left" w:pos="619"/>
      </w:tabs>
      <w:ind w:left="619" w:hanging="619"/>
    </w:pPr>
    <w:rPr>
      <w:rFonts w:ascii="Times New Roman" w:eastAsia="Times New Roman" w:hAnsi="Times New Roman" w:cs="Times New Roman"/>
      <w:sz w:val="24"/>
      <w:szCs w:val="20"/>
      <w:lang w:eastAsia="fr-FR"/>
    </w:rPr>
  </w:style>
  <w:style w:type="paragraph" w:customStyle="1" w:styleId="Header3-Paragraph">
    <w:name w:val="Header 3 - Paragraph"/>
    <w:basedOn w:val="Normal"/>
    <w:rsid w:val="00226995"/>
    <w:pPr>
      <w:tabs>
        <w:tab w:val="num" w:pos="864"/>
      </w:tabs>
      <w:ind w:left="1238" w:hanging="619"/>
    </w:pPr>
    <w:rPr>
      <w:rFonts w:ascii="Times New Roman" w:eastAsia="Times New Roman" w:hAnsi="Times New Roman" w:cs="Times New Roman"/>
      <w:sz w:val="24"/>
      <w:szCs w:val="20"/>
      <w:lang w:eastAsia="fr-FR"/>
    </w:rPr>
  </w:style>
  <w:style w:type="paragraph" w:styleId="TOCHeading">
    <w:name w:val="TOC Heading"/>
    <w:basedOn w:val="Heading1"/>
    <w:next w:val="Normal"/>
    <w:uiPriority w:val="39"/>
    <w:semiHidden/>
    <w:unhideWhenUsed/>
    <w:qFormat/>
    <w:rsid w:val="006A7EEC"/>
    <w:pPr>
      <w:outlineLvl w:val="9"/>
    </w:pPr>
  </w:style>
  <w:style w:type="paragraph" w:styleId="TOC1">
    <w:name w:val="toc 1"/>
    <w:basedOn w:val="Normal"/>
    <w:next w:val="Normal"/>
    <w:autoRedefine/>
    <w:uiPriority w:val="39"/>
    <w:unhideWhenUsed/>
    <w:rsid w:val="00E51B83"/>
    <w:pPr>
      <w:tabs>
        <w:tab w:val="left" w:pos="440"/>
        <w:tab w:val="left" w:pos="907"/>
        <w:tab w:val="right" w:leader="dot" w:pos="9630"/>
      </w:tabs>
      <w:spacing w:after="40" w:line="240" w:lineRule="auto"/>
      <w:ind w:left="446" w:hanging="446"/>
      <w:jc w:val="left"/>
    </w:pPr>
    <w:rPr>
      <w:rFonts w:ascii="Arial Bold" w:hAnsi="Arial Bold"/>
      <w:b/>
      <w:caps/>
      <w:sz w:val="24"/>
    </w:rPr>
  </w:style>
  <w:style w:type="paragraph" w:styleId="TOC2">
    <w:name w:val="toc 2"/>
    <w:basedOn w:val="Normal"/>
    <w:next w:val="Normal"/>
    <w:autoRedefine/>
    <w:uiPriority w:val="39"/>
    <w:unhideWhenUsed/>
    <w:rsid w:val="008B342A"/>
    <w:pPr>
      <w:tabs>
        <w:tab w:val="right" w:leader="dot" w:pos="9630"/>
      </w:tabs>
      <w:spacing w:after="40" w:line="240" w:lineRule="auto"/>
      <w:ind w:left="907" w:hanging="619"/>
    </w:pPr>
    <w:rPr>
      <w:caps/>
    </w:rPr>
  </w:style>
  <w:style w:type="character" w:styleId="Hyperlink">
    <w:name w:val="Hyperlink"/>
    <w:basedOn w:val="DefaultParagraphFont"/>
    <w:uiPriority w:val="99"/>
    <w:unhideWhenUsed/>
    <w:rsid w:val="006A7EEC"/>
    <w:rPr>
      <w:color w:val="0000FF" w:themeColor="hyperlink"/>
      <w:u w:val="single"/>
    </w:rPr>
  </w:style>
  <w:style w:type="paragraph" w:styleId="Header">
    <w:name w:val="header"/>
    <w:aliases w:val="Header Char Char,Message,h, Char"/>
    <w:basedOn w:val="Normal"/>
    <w:link w:val="HeaderChar"/>
    <w:uiPriority w:val="99"/>
    <w:unhideWhenUsed/>
    <w:rsid w:val="002C402C"/>
    <w:pPr>
      <w:tabs>
        <w:tab w:val="center" w:pos="4680"/>
        <w:tab w:val="right" w:pos="9360"/>
      </w:tabs>
      <w:spacing w:line="240" w:lineRule="auto"/>
    </w:pPr>
  </w:style>
  <w:style w:type="character" w:customStyle="1" w:styleId="HeaderChar">
    <w:name w:val="Header Char"/>
    <w:aliases w:val="Header Char Char Char,Message Char,h Char, Char Char"/>
    <w:basedOn w:val="DefaultParagraphFont"/>
    <w:link w:val="Header"/>
    <w:uiPriority w:val="99"/>
    <w:rsid w:val="002C402C"/>
    <w:rPr>
      <w:rFonts w:ascii="Arial" w:hAnsi="Arial" w:cs="Arial"/>
    </w:rPr>
  </w:style>
  <w:style w:type="paragraph" w:styleId="Footer">
    <w:name w:val="footer"/>
    <w:aliases w:val="eersteregel,Footer Char Char Char"/>
    <w:basedOn w:val="Normal"/>
    <w:link w:val="FooterChar"/>
    <w:uiPriority w:val="99"/>
    <w:unhideWhenUsed/>
    <w:rsid w:val="002C402C"/>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2C402C"/>
    <w:rPr>
      <w:rFonts w:ascii="Arial" w:hAnsi="Arial" w:cs="Arial"/>
    </w:rPr>
  </w:style>
  <w:style w:type="paragraph" w:styleId="NormalWeb">
    <w:name w:val="Normal (Web)"/>
    <w:basedOn w:val="Normal"/>
    <w:uiPriority w:val="99"/>
    <w:rsid w:val="009C7901"/>
    <w:pPr>
      <w:spacing w:before="100" w:beforeAutospacing="1" w:after="100" w:afterAutospacing="1"/>
    </w:pPr>
    <w:rPr>
      <w:rFonts w:ascii="Arial Unicode MS" w:eastAsia="Arial Unicode MS" w:hAnsi="Arial Unicode MS" w:cs="Arial Unicode MS"/>
      <w:sz w:val="24"/>
      <w:szCs w:val="24"/>
    </w:rPr>
  </w:style>
  <w:style w:type="paragraph" w:customStyle="1" w:styleId="ListParagraph1">
    <w:name w:val="List Paragraph1"/>
    <w:aliases w:val="Heading3"/>
    <w:basedOn w:val="Normal"/>
    <w:autoRedefine/>
    <w:uiPriority w:val="99"/>
    <w:qFormat/>
    <w:rsid w:val="00A966D2"/>
    <w:pPr>
      <w:spacing w:before="240" w:after="240"/>
    </w:pPr>
    <w:rPr>
      <w:rFonts w:eastAsia="Calibri"/>
    </w:rPr>
  </w:style>
  <w:style w:type="paragraph" w:customStyle="1" w:styleId="bullet1">
    <w:name w:val="bullet1"/>
    <w:basedOn w:val="Normal"/>
    <w:autoRedefine/>
    <w:qFormat/>
    <w:rsid w:val="00335728"/>
    <w:pPr>
      <w:tabs>
        <w:tab w:val="left" w:pos="426"/>
      </w:tabs>
      <w:ind w:left="864" w:hanging="432"/>
    </w:pPr>
    <w:rPr>
      <w:rFonts w:eastAsia="Times New Roman" w:cs="Times New Roman"/>
      <w:szCs w:val="24"/>
      <w:lang w:val="en-AU"/>
    </w:rPr>
  </w:style>
  <w:style w:type="paragraph" w:customStyle="1" w:styleId="Pa3">
    <w:name w:val="Pa3"/>
    <w:basedOn w:val="Normal"/>
    <w:next w:val="Normal"/>
    <w:rsid w:val="002A4F65"/>
    <w:pPr>
      <w:autoSpaceDE w:val="0"/>
      <w:autoSpaceDN w:val="0"/>
      <w:adjustRightInd w:val="0"/>
      <w:spacing w:line="221" w:lineRule="atLeast"/>
    </w:pPr>
    <w:rPr>
      <w:rFonts w:ascii="ISMTZA+CharlotteSansBoldPlain" w:eastAsia="Times New Roman" w:hAnsi="ISMTZA+CharlotteSansBoldPlain" w:cs="Times New Roman"/>
      <w:sz w:val="24"/>
      <w:szCs w:val="24"/>
    </w:rPr>
  </w:style>
  <w:style w:type="paragraph" w:styleId="TOC3">
    <w:name w:val="toc 3"/>
    <w:basedOn w:val="Normal"/>
    <w:next w:val="Normal"/>
    <w:autoRedefine/>
    <w:uiPriority w:val="39"/>
    <w:unhideWhenUsed/>
    <w:rsid w:val="00F310A3"/>
    <w:pPr>
      <w:spacing w:after="40" w:line="240" w:lineRule="auto"/>
      <w:ind w:left="1296" w:hanging="864"/>
    </w:pPr>
    <w:rPr>
      <w:i/>
    </w:rPr>
  </w:style>
  <w:style w:type="paragraph" w:customStyle="1" w:styleId="SectionXHeader3">
    <w:name w:val="Section X Header 3"/>
    <w:basedOn w:val="Heading1"/>
    <w:rsid w:val="00857C26"/>
    <w:pPr>
      <w:overflowPunct w:val="0"/>
      <w:autoSpaceDE w:val="0"/>
      <w:autoSpaceDN w:val="0"/>
      <w:adjustRightInd w:val="0"/>
      <w:spacing w:before="0"/>
      <w:jc w:val="center"/>
      <w:textAlignment w:val="baseline"/>
      <w:outlineLvl w:val="9"/>
    </w:pPr>
    <w:rPr>
      <w:rFonts w:ascii="Times New Roman" w:hAnsi="Times New Roman" w:cs="Times New Roman"/>
      <w:sz w:val="48"/>
      <w:szCs w:val="48"/>
      <w:lang w:eastAsia="en-GB"/>
    </w:rPr>
  </w:style>
  <w:style w:type="paragraph" w:customStyle="1" w:styleId="Bodycopy">
    <w:name w:val="Body copy"/>
    <w:basedOn w:val="Normal"/>
    <w:uiPriority w:val="99"/>
    <w:rsid w:val="008A7DE8"/>
    <w:pPr>
      <w:widowControl w:val="0"/>
      <w:suppressAutoHyphens/>
      <w:autoSpaceDE w:val="0"/>
      <w:autoSpaceDN w:val="0"/>
      <w:adjustRightInd w:val="0"/>
      <w:spacing w:before="113" w:line="260" w:lineRule="atLeast"/>
      <w:textAlignment w:val="center"/>
    </w:pPr>
    <w:rPr>
      <w:rFonts w:ascii="FuturaBT-Book" w:eastAsiaTheme="minorEastAsia" w:hAnsi="FuturaBT-Book" w:cs="FuturaBT-Book"/>
      <w:color w:val="000000"/>
      <w:sz w:val="18"/>
      <w:szCs w:val="18"/>
      <w:lang w:val="en-GB"/>
    </w:rPr>
  </w:style>
  <w:style w:type="paragraph" w:customStyle="1" w:styleId="BulletPoints">
    <w:name w:val="Bullet Points"/>
    <w:basedOn w:val="Normal"/>
    <w:uiPriority w:val="99"/>
    <w:rsid w:val="008A7DE8"/>
    <w:pPr>
      <w:widowControl w:val="0"/>
      <w:suppressAutoHyphens/>
      <w:autoSpaceDE w:val="0"/>
      <w:autoSpaceDN w:val="0"/>
      <w:adjustRightInd w:val="0"/>
      <w:spacing w:before="57" w:line="260" w:lineRule="atLeast"/>
      <w:ind w:left="283" w:hanging="283"/>
      <w:textAlignment w:val="center"/>
    </w:pPr>
    <w:rPr>
      <w:rFonts w:ascii="FuturaBT-Book" w:eastAsiaTheme="minorEastAsia" w:hAnsi="FuturaBT-Book" w:cs="FuturaBT-Book"/>
      <w:color w:val="000000"/>
      <w:sz w:val="18"/>
      <w:szCs w:val="18"/>
      <w:lang w:val="en-GB"/>
    </w:rPr>
  </w:style>
  <w:style w:type="paragraph" w:customStyle="1" w:styleId="Chart-BodyCopy">
    <w:name w:val="Chart - Body Copy"/>
    <w:basedOn w:val="BulletPoints"/>
    <w:uiPriority w:val="99"/>
    <w:rsid w:val="00663FDC"/>
    <w:pPr>
      <w:spacing w:before="28" w:line="220" w:lineRule="atLeast"/>
      <w:ind w:left="227" w:hanging="227"/>
      <w:jc w:val="left"/>
    </w:pPr>
    <w:rPr>
      <w:sz w:val="16"/>
      <w:szCs w:val="16"/>
    </w:rPr>
  </w:style>
  <w:style w:type="paragraph" w:customStyle="1" w:styleId="Chart-Heading">
    <w:name w:val="Chart - Heading"/>
    <w:basedOn w:val="BulletPoints"/>
    <w:uiPriority w:val="99"/>
    <w:rsid w:val="00663FDC"/>
    <w:pPr>
      <w:spacing w:line="200" w:lineRule="atLeast"/>
      <w:ind w:left="0" w:firstLine="0"/>
      <w:jc w:val="left"/>
    </w:pPr>
    <w:rPr>
      <w:rFonts w:ascii="FuturaBT-Bold" w:hAnsi="FuturaBT-Bold" w:cs="FuturaBT-Bold"/>
      <w:b/>
      <w:bCs/>
      <w:sz w:val="16"/>
      <w:szCs w:val="16"/>
    </w:rPr>
  </w:style>
  <w:style w:type="paragraph" w:styleId="Caption">
    <w:name w:val="caption"/>
    <w:basedOn w:val="Normal"/>
    <w:next w:val="Normal"/>
    <w:uiPriority w:val="35"/>
    <w:unhideWhenUsed/>
    <w:qFormat/>
    <w:rsid w:val="002C402C"/>
    <w:pPr>
      <w:spacing w:line="240" w:lineRule="auto"/>
      <w:jc w:val="left"/>
    </w:pPr>
    <w:rPr>
      <w:b/>
      <w:bCs/>
      <w:sz w:val="20"/>
      <w:szCs w:val="20"/>
    </w:rPr>
  </w:style>
  <w:style w:type="table" w:styleId="TableGrid">
    <w:name w:val="Table Grid"/>
    <w:basedOn w:val="TableNormal"/>
    <w:uiPriority w:val="39"/>
    <w:rsid w:val="00FC31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ptLeftAfter3pt">
    <w:name w:val="Style 11 pt Left After:  3 pt"/>
    <w:basedOn w:val="Normal"/>
    <w:rsid w:val="00265DA1"/>
    <w:pPr>
      <w:tabs>
        <w:tab w:val="num" w:pos="851"/>
      </w:tabs>
      <w:overflowPunct w:val="0"/>
      <w:autoSpaceDE w:val="0"/>
      <w:autoSpaceDN w:val="0"/>
      <w:adjustRightInd w:val="0"/>
      <w:ind w:left="1418" w:hanging="284"/>
      <w:textAlignment w:val="baseline"/>
    </w:pPr>
    <w:rPr>
      <w:rFonts w:ascii="Times New Roman" w:eastAsia="Times New Roman" w:hAnsi="Times New Roman" w:cs="Times New Roman"/>
      <w:sz w:val="24"/>
      <w:szCs w:val="24"/>
      <w:lang w:val="en-GB" w:eastAsia="en-GB"/>
    </w:rPr>
  </w:style>
  <w:style w:type="paragraph" w:customStyle="1" w:styleId="UGGNText">
    <w:name w:val="UGGNText"/>
    <w:rsid w:val="00265DA1"/>
    <w:pPr>
      <w:spacing w:before="60" w:after="60" w:line="240" w:lineRule="auto"/>
    </w:pPr>
    <w:rPr>
      <w:rFonts w:ascii="Times New Roman" w:eastAsia="Times New Roman" w:hAnsi="Times New Roman" w:cs="Times New Roman"/>
      <w:sz w:val="24"/>
      <w:szCs w:val="24"/>
      <w:lang w:val="en-GB" w:eastAsia="en-GB"/>
    </w:rPr>
  </w:style>
  <w:style w:type="paragraph" w:customStyle="1" w:styleId="UGHeading">
    <w:name w:val="UG Heading"/>
    <w:basedOn w:val="Normal"/>
    <w:rsid w:val="00807E6A"/>
    <w:pPr>
      <w:tabs>
        <w:tab w:val="num" w:pos="567"/>
      </w:tabs>
      <w:overflowPunct w:val="0"/>
      <w:autoSpaceDE w:val="0"/>
      <w:autoSpaceDN w:val="0"/>
      <w:adjustRightInd w:val="0"/>
      <w:spacing w:before="120" w:after="60"/>
      <w:textAlignment w:val="baseline"/>
    </w:pPr>
    <w:rPr>
      <w:rFonts w:ascii="Times New Roman Bold" w:eastAsia="Times New Roman" w:hAnsi="Times New Roman Bold" w:cs="Times New Roman Bold"/>
      <w:b/>
      <w:bCs/>
      <w:sz w:val="28"/>
      <w:szCs w:val="28"/>
      <w:lang w:val="en-GB" w:eastAsia="en-GB"/>
    </w:rPr>
  </w:style>
  <w:style w:type="paragraph" w:customStyle="1" w:styleId="UGbullet">
    <w:name w:val="UG bullet"/>
    <w:basedOn w:val="Normal"/>
    <w:rsid w:val="00807E6A"/>
    <w:pPr>
      <w:tabs>
        <w:tab w:val="num" w:pos="851"/>
      </w:tabs>
      <w:overflowPunct w:val="0"/>
      <w:autoSpaceDE w:val="0"/>
      <w:autoSpaceDN w:val="0"/>
      <w:adjustRightInd w:val="0"/>
      <w:spacing w:before="60" w:after="60"/>
      <w:ind w:left="851" w:hanging="567"/>
      <w:textAlignment w:val="baseline"/>
    </w:pPr>
    <w:rPr>
      <w:rFonts w:ascii="Times New Roman" w:eastAsia="Times New Roman" w:hAnsi="Times New Roman" w:cs="Times New Roman"/>
      <w:sz w:val="24"/>
      <w:szCs w:val="24"/>
      <w:lang w:val="en-GB" w:eastAsia="en-GB"/>
    </w:rPr>
  </w:style>
  <w:style w:type="paragraph" w:customStyle="1" w:styleId="NoParagraphStyle">
    <w:name w:val="[No Paragraph Style]"/>
    <w:rsid w:val="005A322C"/>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rPr>
  </w:style>
  <w:style w:type="paragraph" w:customStyle="1" w:styleId="SubHead2">
    <w:name w:val="Sub Head 2"/>
    <w:basedOn w:val="Normal"/>
    <w:uiPriority w:val="99"/>
    <w:rsid w:val="00F72D56"/>
    <w:pPr>
      <w:widowControl w:val="0"/>
      <w:tabs>
        <w:tab w:val="left" w:pos="454"/>
        <w:tab w:val="left" w:pos="737"/>
        <w:tab w:val="right" w:leader="dot" w:pos="5360"/>
      </w:tabs>
      <w:suppressAutoHyphens/>
      <w:autoSpaceDE w:val="0"/>
      <w:autoSpaceDN w:val="0"/>
      <w:adjustRightInd w:val="0"/>
      <w:spacing w:before="57" w:line="260" w:lineRule="atLeast"/>
      <w:textAlignment w:val="center"/>
    </w:pPr>
    <w:rPr>
      <w:rFonts w:ascii="FuturaBT-Heavy" w:eastAsiaTheme="minorEastAsia" w:hAnsi="FuturaBT-Heavy" w:cs="FuturaBT-Heavy"/>
      <w:b/>
      <w:bCs/>
      <w:color w:val="000000"/>
      <w:sz w:val="18"/>
      <w:szCs w:val="18"/>
      <w:lang w:val="en-GB"/>
    </w:rPr>
  </w:style>
  <w:style w:type="paragraph" w:customStyle="1" w:styleId="StyleArial11ptJustifiedLeft079cmBefore6ptAfter">
    <w:name w:val="Style Arial 11 pt Justified Left:  0.79 cm Before:  6 pt After..."/>
    <w:basedOn w:val="Normal"/>
    <w:autoRedefine/>
    <w:rsid w:val="00F46612"/>
    <w:pPr>
      <w:tabs>
        <w:tab w:val="left" w:pos="720"/>
        <w:tab w:val="left" w:pos="1260"/>
      </w:tabs>
      <w:spacing w:before="120" w:after="120"/>
      <w:ind w:left="720"/>
    </w:pPr>
    <w:rPr>
      <w:rFonts w:eastAsia="Times New Roman"/>
      <w:bCs/>
      <w:szCs w:val="20"/>
      <w:lang w:val="en-GB"/>
    </w:rPr>
  </w:style>
  <w:style w:type="paragraph" w:customStyle="1" w:styleId="Buletted">
    <w:name w:val="Buletted"/>
    <w:basedOn w:val="ListParagraph"/>
    <w:next w:val="Normal"/>
    <w:qFormat/>
    <w:rsid w:val="002C402C"/>
    <w:pPr>
      <w:numPr>
        <w:numId w:val="79"/>
      </w:numPr>
      <w:ind w:left="1008" w:hanging="288"/>
    </w:pPr>
  </w:style>
  <w:style w:type="paragraph" w:customStyle="1" w:styleId="Style3">
    <w:name w:val="Style3"/>
    <w:basedOn w:val="StyleArial11ptJustifiedLeft079cmBefore6ptAfter"/>
    <w:next w:val="Normal"/>
    <w:qFormat/>
    <w:rsid w:val="00F46612"/>
    <w:rPr>
      <w:szCs w:val="22"/>
    </w:rPr>
  </w:style>
  <w:style w:type="character" w:styleId="PageNumber">
    <w:name w:val="page number"/>
    <w:basedOn w:val="DefaultParagraphFont"/>
    <w:semiHidden/>
    <w:unhideWhenUsed/>
    <w:rsid w:val="00F46612"/>
    <w:rPr>
      <w:rFonts w:ascii="Times New Roman" w:hAnsi="Times New Roman" w:cs="Times New Roman" w:hint="default"/>
    </w:rPr>
  </w:style>
  <w:style w:type="paragraph" w:styleId="NoSpacing">
    <w:name w:val="No Spacing"/>
    <w:link w:val="NoSpacingChar"/>
    <w:uiPriority w:val="1"/>
    <w:qFormat/>
    <w:rsid w:val="00F46612"/>
    <w:pPr>
      <w:spacing w:after="0" w:line="240" w:lineRule="auto"/>
      <w:jc w:val="both"/>
    </w:pPr>
    <w:rPr>
      <w:rFonts w:ascii="Arial" w:hAnsi="Arial"/>
      <w:sz w:val="20"/>
    </w:rPr>
  </w:style>
  <w:style w:type="paragraph" w:styleId="TableofFigures">
    <w:name w:val="table of figures"/>
    <w:basedOn w:val="Normal"/>
    <w:next w:val="Normal"/>
    <w:uiPriority w:val="99"/>
    <w:unhideWhenUsed/>
    <w:rsid w:val="0004079E"/>
  </w:style>
  <w:style w:type="paragraph" w:customStyle="1" w:styleId="xl63">
    <w:name w:val="xl63"/>
    <w:basedOn w:val="Normal"/>
    <w:rsid w:val="0093268E"/>
    <w:pPr>
      <w:spacing w:before="100" w:beforeAutospacing="1" w:after="100" w:afterAutospacing="1"/>
      <w:jc w:val="left"/>
    </w:pPr>
    <w:rPr>
      <w:rFonts w:eastAsia="Times New Roman"/>
      <w:sz w:val="24"/>
      <w:szCs w:val="24"/>
    </w:rPr>
  </w:style>
  <w:style w:type="paragraph" w:customStyle="1" w:styleId="xl64">
    <w:name w:val="xl64"/>
    <w:basedOn w:val="Normal"/>
    <w:rsid w:val="0093268E"/>
    <w:pPr>
      <w:spacing w:before="100" w:beforeAutospacing="1" w:after="100" w:afterAutospacing="1"/>
      <w:jc w:val="left"/>
    </w:pPr>
    <w:rPr>
      <w:rFonts w:eastAsia="Times New Roman"/>
      <w:color w:val="000000"/>
      <w:sz w:val="16"/>
      <w:szCs w:val="16"/>
    </w:rPr>
  </w:style>
  <w:style w:type="paragraph" w:customStyle="1" w:styleId="xl65">
    <w:name w:val="xl65"/>
    <w:basedOn w:val="Normal"/>
    <w:rsid w:val="0093268E"/>
    <w:pPr>
      <w:spacing w:before="100" w:beforeAutospacing="1" w:after="100" w:afterAutospacing="1"/>
      <w:jc w:val="left"/>
    </w:pPr>
    <w:rPr>
      <w:rFonts w:ascii="Times New Roman" w:eastAsia="Times New Roman" w:hAnsi="Times New Roman" w:cs="Times New Roman"/>
      <w:sz w:val="24"/>
      <w:szCs w:val="24"/>
    </w:rPr>
  </w:style>
  <w:style w:type="paragraph" w:customStyle="1" w:styleId="xl66">
    <w:name w:val="xl66"/>
    <w:basedOn w:val="Normal"/>
    <w:rsid w:val="0093268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00000"/>
      <w:sz w:val="16"/>
      <w:szCs w:val="16"/>
    </w:rPr>
  </w:style>
  <w:style w:type="paragraph" w:customStyle="1" w:styleId="xl67">
    <w:name w:val="xl67"/>
    <w:basedOn w:val="Normal"/>
    <w:rsid w:val="0093268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68">
    <w:name w:val="xl68"/>
    <w:basedOn w:val="Normal"/>
    <w:rsid w:val="0093268E"/>
    <w:pPr>
      <w:pBdr>
        <w:top w:val="single" w:sz="4" w:space="0" w:color="auto"/>
        <w:left w:val="single" w:sz="4" w:space="0" w:color="auto"/>
        <w:bottom w:val="single" w:sz="4" w:space="0" w:color="auto"/>
      </w:pBdr>
      <w:spacing w:before="100" w:beforeAutospacing="1" w:after="100" w:afterAutospacing="1"/>
      <w:jc w:val="center"/>
    </w:pPr>
    <w:rPr>
      <w:rFonts w:eastAsia="Times New Roman"/>
      <w:color w:val="000000"/>
      <w:sz w:val="16"/>
      <w:szCs w:val="16"/>
    </w:rPr>
  </w:style>
  <w:style w:type="paragraph" w:customStyle="1" w:styleId="xl69">
    <w:name w:val="xl69"/>
    <w:basedOn w:val="Normal"/>
    <w:rsid w:val="0093268E"/>
    <w:pPr>
      <w:pBdr>
        <w:top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0">
    <w:name w:val="xl70"/>
    <w:basedOn w:val="Normal"/>
    <w:rsid w:val="0093268E"/>
    <w:pPr>
      <w:pBdr>
        <w:top w:val="single" w:sz="4" w:space="0" w:color="auto"/>
        <w:left w:val="single" w:sz="4" w:space="0" w:color="auto"/>
        <w:bottom w:val="single" w:sz="4" w:space="0" w:color="auto"/>
      </w:pBdr>
      <w:spacing w:before="100" w:beforeAutospacing="1" w:after="100" w:afterAutospacing="1"/>
      <w:jc w:val="center"/>
    </w:pPr>
    <w:rPr>
      <w:rFonts w:eastAsia="Times New Roman"/>
      <w:color w:val="000000"/>
      <w:sz w:val="16"/>
      <w:szCs w:val="16"/>
    </w:rPr>
  </w:style>
  <w:style w:type="paragraph" w:customStyle="1" w:styleId="xl71">
    <w:name w:val="xl71"/>
    <w:basedOn w:val="Normal"/>
    <w:rsid w:val="0093268E"/>
    <w:pPr>
      <w:pBdr>
        <w:top w:val="single" w:sz="4" w:space="0" w:color="auto"/>
        <w:bottom w:val="single" w:sz="4" w:space="0" w:color="auto"/>
      </w:pBdr>
      <w:spacing w:before="100" w:beforeAutospacing="1" w:after="100" w:afterAutospacing="1"/>
      <w:jc w:val="center"/>
    </w:pPr>
    <w:rPr>
      <w:rFonts w:eastAsia="Times New Roman"/>
      <w:color w:val="000000"/>
      <w:sz w:val="16"/>
      <w:szCs w:val="16"/>
    </w:rPr>
  </w:style>
  <w:style w:type="paragraph" w:customStyle="1" w:styleId="xl72">
    <w:name w:val="xl72"/>
    <w:basedOn w:val="Normal"/>
    <w:rsid w:val="0093268E"/>
    <w:pPr>
      <w:pBdr>
        <w:top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3">
    <w:name w:val="xl73"/>
    <w:basedOn w:val="Normal"/>
    <w:rsid w:val="009326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4">
    <w:name w:val="xl74"/>
    <w:basedOn w:val="Normal"/>
    <w:rsid w:val="0093268E"/>
    <w:pPr>
      <w:pBdr>
        <w:top w:val="single" w:sz="4" w:space="0" w:color="auto"/>
        <w:left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5">
    <w:name w:val="xl75"/>
    <w:basedOn w:val="Normal"/>
    <w:rsid w:val="0093268E"/>
    <w:pPr>
      <w:pBdr>
        <w:left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6">
    <w:name w:val="xl76"/>
    <w:basedOn w:val="Normal"/>
    <w:rsid w:val="0093268E"/>
    <w:pPr>
      <w:pBdr>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7">
    <w:name w:val="xl77"/>
    <w:basedOn w:val="Normal"/>
    <w:rsid w:val="0093268E"/>
    <w:pPr>
      <w:pBdr>
        <w:top w:val="single" w:sz="4" w:space="0" w:color="auto"/>
        <w:left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8">
    <w:name w:val="xl78"/>
    <w:basedOn w:val="Normal"/>
    <w:rsid w:val="0093268E"/>
    <w:pPr>
      <w:pBdr>
        <w:left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79">
    <w:name w:val="xl79"/>
    <w:basedOn w:val="Normal"/>
    <w:rsid w:val="0093268E"/>
    <w:pPr>
      <w:pBdr>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80">
    <w:name w:val="xl80"/>
    <w:basedOn w:val="Normal"/>
    <w:rsid w:val="0093268E"/>
    <w:pPr>
      <w:pBdr>
        <w:left w:val="single" w:sz="4" w:space="0" w:color="auto"/>
        <w:right w:val="single" w:sz="4" w:space="0" w:color="auto"/>
      </w:pBdr>
      <w:spacing w:before="100" w:beforeAutospacing="1" w:after="100" w:afterAutospacing="1"/>
      <w:jc w:val="center"/>
    </w:pPr>
    <w:rPr>
      <w:rFonts w:eastAsia="Times New Roman"/>
      <w:color w:val="000000"/>
      <w:sz w:val="16"/>
      <w:szCs w:val="16"/>
    </w:rPr>
  </w:style>
  <w:style w:type="paragraph" w:customStyle="1" w:styleId="xl81">
    <w:name w:val="xl81"/>
    <w:basedOn w:val="Normal"/>
    <w:rsid w:val="0093268E"/>
    <w:pPr>
      <w:pBdr>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6"/>
      <w:szCs w:val="16"/>
    </w:rPr>
  </w:style>
  <w:style w:type="character" w:styleId="FollowedHyperlink">
    <w:name w:val="FollowedHyperlink"/>
    <w:basedOn w:val="DefaultParagraphFont"/>
    <w:uiPriority w:val="99"/>
    <w:semiHidden/>
    <w:unhideWhenUsed/>
    <w:rsid w:val="006B4C8D"/>
    <w:rPr>
      <w:color w:val="800080"/>
      <w:u w:val="single"/>
    </w:rPr>
  </w:style>
  <w:style w:type="character" w:customStyle="1" w:styleId="NoSpacingChar">
    <w:name w:val="No Spacing Char"/>
    <w:link w:val="NoSpacing"/>
    <w:uiPriority w:val="1"/>
    <w:rsid w:val="00A45E3B"/>
    <w:rPr>
      <w:rFonts w:ascii="Arial" w:hAnsi="Arial"/>
      <w:sz w:val="20"/>
    </w:rPr>
  </w:style>
  <w:style w:type="character" w:styleId="CommentReference">
    <w:name w:val="annotation reference"/>
    <w:basedOn w:val="DefaultParagraphFont"/>
    <w:uiPriority w:val="99"/>
    <w:semiHidden/>
    <w:unhideWhenUsed/>
    <w:rsid w:val="0079699E"/>
    <w:rPr>
      <w:sz w:val="16"/>
      <w:szCs w:val="16"/>
    </w:rPr>
  </w:style>
  <w:style w:type="paragraph" w:styleId="CommentText">
    <w:name w:val="annotation text"/>
    <w:basedOn w:val="Normal"/>
    <w:link w:val="CommentTextChar"/>
    <w:uiPriority w:val="99"/>
    <w:semiHidden/>
    <w:unhideWhenUsed/>
    <w:rsid w:val="0079699E"/>
    <w:rPr>
      <w:sz w:val="20"/>
      <w:szCs w:val="20"/>
    </w:rPr>
  </w:style>
  <w:style w:type="character" w:customStyle="1" w:styleId="CommentTextChar">
    <w:name w:val="Comment Text Char"/>
    <w:basedOn w:val="DefaultParagraphFont"/>
    <w:link w:val="CommentText"/>
    <w:uiPriority w:val="99"/>
    <w:semiHidden/>
    <w:rsid w:val="0079699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9699E"/>
    <w:rPr>
      <w:b/>
      <w:bCs/>
    </w:rPr>
  </w:style>
  <w:style w:type="character" w:customStyle="1" w:styleId="CommentSubjectChar">
    <w:name w:val="Comment Subject Char"/>
    <w:basedOn w:val="CommentTextChar"/>
    <w:link w:val="CommentSubject"/>
    <w:uiPriority w:val="99"/>
    <w:semiHidden/>
    <w:rsid w:val="0079699E"/>
    <w:rPr>
      <w:rFonts w:ascii="Arial" w:hAnsi="Arial"/>
      <w:b/>
      <w:bCs/>
      <w:sz w:val="20"/>
      <w:szCs w:val="20"/>
    </w:rPr>
  </w:style>
  <w:style w:type="paragraph" w:styleId="BodyTextIndent">
    <w:name w:val="Body Text Indent"/>
    <w:basedOn w:val="Normal"/>
    <w:link w:val="BodyTextIndentChar"/>
    <w:rsid w:val="00FF3C7F"/>
    <w:pPr>
      <w:spacing w:line="360" w:lineRule="auto"/>
      <w:ind w:left="600" w:hanging="360"/>
    </w:pPr>
    <w:rPr>
      <w:rFonts w:eastAsia="Times New Roman" w:cs="Times New Roman"/>
      <w:szCs w:val="24"/>
      <w:lang w:val="en-GB"/>
    </w:rPr>
  </w:style>
  <w:style w:type="character" w:customStyle="1" w:styleId="BodyTextIndentChar">
    <w:name w:val="Body Text Indent Char"/>
    <w:basedOn w:val="DefaultParagraphFont"/>
    <w:link w:val="BodyTextIndent"/>
    <w:rsid w:val="00FF3C7F"/>
    <w:rPr>
      <w:rFonts w:ascii="Arial" w:eastAsia="Times New Roman" w:hAnsi="Arial" w:cs="Times New Roman"/>
      <w:szCs w:val="24"/>
      <w:lang w:val="en-GB"/>
    </w:rPr>
  </w:style>
  <w:style w:type="paragraph" w:styleId="TOC4">
    <w:name w:val="toc 4"/>
    <w:basedOn w:val="Normal"/>
    <w:next w:val="Normal"/>
    <w:autoRedefine/>
    <w:uiPriority w:val="39"/>
    <w:unhideWhenUsed/>
    <w:rsid w:val="00AE7802"/>
    <w:pPr>
      <w:spacing w:after="100"/>
      <w:ind w:left="660"/>
      <w:jc w:val="left"/>
    </w:pPr>
    <w:rPr>
      <w:rFonts w:asciiTheme="minorHAnsi" w:eastAsiaTheme="minorEastAsia" w:hAnsiTheme="minorHAnsi"/>
    </w:rPr>
  </w:style>
  <w:style w:type="paragraph" w:styleId="TOC5">
    <w:name w:val="toc 5"/>
    <w:basedOn w:val="Normal"/>
    <w:next w:val="Normal"/>
    <w:autoRedefine/>
    <w:uiPriority w:val="39"/>
    <w:unhideWhenUsed/>
    <w:rsid w:val="00AE7802"/>
    <w:pPr>
      <w:spacing w:after="100"/>
      <w:ind w:left="880"/>
      <w:jc w:val="left"/>
    </w:pPr>
    <w:rPr>
      <w:rFonts w:asciiTheme="minorHAnsi" w:eastAsiaTheme="minorEastAsia" w:hAnsiTheme="minorHAnsi"/>
    </w:rPr>
  </w:style>
  <w:style w:type="paragraph" w:styleId="TOC6">
    <w:name w:val="toc 6"/>
    <w:basedOn w:val="Normal"/>
    <w:next w:val="Normal"/>
    <w:autoRedefine/>
    <w:uiPriority w:val="39"/>
    <w:unhideWhenUsed/>
    <w:rsid w:val="00AE7802"/>
    <w:pPr>
      <w:spacing w:after="100"/>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AE7802"/>
    <w:pPr>
      <w:spacing w:after="100"/>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AE7802"/>
    <w:pPr>
      <w:spacing w:after="100"/>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AE7802"/>
    <w:pPr>
      <w:spacing w:after="100"/>
      <w:ind w:left="1760"/>
      <w:jc w:val="left"/>
    </w:pPr>
    <w:rPr>
      <w:rFonts w:asciiTheme="minorHAnsi" w:eastAsiaTheme="minorEastAsia" w:hAnsiTheme="minorHAnsi"/>
    </w:rPr>
  </w:style>
  <w:style w:type="paragraph" w:customStyle="1" w:styleId="Default">
    <w:name w:val="Default"/>
    <w:rsid w:val="007F185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CCText">
    <w:name w:val="SCCText"/>
    <w:basedOn w:val="Normal"/>
    <w:rsid w:val="009E1564"/>
    <w:pPr>
      <w:spacing w:before="60" w:after="60"/>
      <w:jc w:val="left"/>
    </w:pPr>
    <w:rPr>
      <w:rFonts w:ascii="Times New Roman" w:eastAsia="Times New Roman" w:hAnsi="Times New Roman" w:cs="Times New Roman"/>
      <w:sz w:val="24"/>
      <w:szCs w:val="20"/>
      <w:lang w:val="en-GB" w:eastAsia="en-GB"/>
    </w:rPr>
  </w:style>
  <w:style w:type="paragraph" w:customStyle="1" w:styleId="CharCharCharChar">
    <w:name w:val="Char Char Char Char"/>
    <w:basedOn w:val="Normal"/>
    <w:rsid w:val="009E1564"/>
    <w:pPr>
      <w:spacing w:after="160" w:line="240" w:lineRule="exact"/>
      <w:jc w:val="left"/>
    </w:pPr>
    <w:rPr>
      <w:rFonts w:eastAsia="Times New Roman"/>
      <w:sz w:val="20"/>
      <w:szCs w:val="20"/>
    </w:rPr>
  </w:style>
  <w:style w:type="character" w:styleId="PlaceholderText">
    <w:name w:val="Placeholder Text"/>
    <w:basedOn w:val="DefaultParagraphFont"/>
    <w:uiPriority w:val="99"/>
    <w:semiHidden/>
    <w:rsid w:val="001046E8"/>
    <w:rPr>
      <w:color w:val="808080"/>
    </w:rPr>
  </w:style>
  <w:style w:type="character" w:styleId="Emphasis">
    <w:name w:val="Emphasis"/>
    <w:basedOn w:val="DefaultParagraphFont"/>
    <w:uiPriority w:val="20"/>
    <w:qFormat/>
    <w:rsid w:val="00AB091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037">
      <w:bodyDiv w:val="1"/>
      <w:marLeft w:val="0"/>
      <w:marRight w:val="0"/>
      <w:marTop w:val="0"/>
      <w:marBottom w:val="0"/>
      <w:divBdr>
        <w:top w:val="none" w:sz="0" w:space="0" w:color="auto"/>
        <w:left w:val="none" w:sz="0" w:space="0" w:color="auto"/>
        <w:bottom w:val="none" w:sz="0" w:space="0" w:color="auto"/>
        <w:right w:val="none" w:sz="0" w:space="0" w:color="auto"/>
      </w:divBdr>
      <w:divsChild>
        <w:div w:id="967203431">
          <w:marLeft w:val="850"/>
          <w:marRight w:val="0"/>
          <w:marTop w:val="360"/>
          <w:marBottom w:val="120"/>
          <w:divBdr>
            <w:top w:val="none" w:sz="0" w:space="0" w:color="auto"/>
            <w:left w:val="none" w:sz="0" w:space="0" w:color="auto"/>
            <w:bottom w:val="none" w:sz="0" w:space="0" w:color="auto"/>
            <w:right w:val="none" w:sz="0" w:space="0" w:color="auto"/>
          </w:divBdr>
        </w:div>
        <w:div w:id="1104544673">
          <w:marLeft w:val="850"/>
          <w:marRight w:val="0"/>
          <w:marTop w:val="360"/>
          <w:marBottom w:val="120"/>
          <w:divBdr>
            <w:top w:val="none" w:sz="0" w:space="0" w:color="auto"/>
            <w:left w:val="none" w:sz="0" w:space="0" w:color="auto"/>
            <w:bottom w:val="none" w:sz="0" w:space="0" w:color="auto"/>
            <w:right w:val="none" w:sz="0" w:space="0" w:color="auto"/>
          </w:divBdr>
        </w:div>
        <w:div w:id="1299919572">
          <w:marLeft w:val="850"/>
          <w:marRight w:val="0"/>
          <w:marTop w:val="360"/>
          <w:marBottom w:val="120"/>
          <w:divBdr>
            <w:top w:val="none" w:sz="0" w:space="0" w:color="auto"/>
            <w:left w:val="none" w:sz="0" w:space="0" w:color="auto"/>
            <w:bottom w:val="none" w:sz="0" w:space="0" w:color="auto"/>
            <w:right w:val="none" w:sz="0" w:space="0" w:color="auto"/>
          </w:divBdr>
        </w:div>
      </w:divsChild>
    </w:div>
    <w:div w:id="39518396">
      <w:bodyDiv w:val="1"/>
      <w:marLeft w:val="0"/>
      <w:marRight w:val="0"/>
      <w:marTop w:val="0"/>
      <w:marBottom w:val="0"/>
      <w:divBdr>
        <w:top w:val="none" w:sz="0" w:space="0" w:color="auto"/>
        <w:left w:val="none" w:sz="0" w:space="0" w:color="auto"/>
        <w:bottom w:val="none" w:sz="0" w:space="0" w:color="auto"/>
        <w:right w:val="none" w:sz="0" w:space="0" w:color="auto"/>
      </w:divBdr>
    </w:div>
    <w:div w:id="57825134">
      <w:bodyDiv w:val="1"/>
      <w:marLeft w:val="0"/>
      <w:marRight w:val="0"/>
      <w:marTop w:val="0"/>
      <w:marBottom w:val="0"/>
      <w:divBdr>
        <w:top w:val="none" w:sz="0" w:space="0" w:color="auto"/>
        <w:left w:val="none" w:sz="0" w:space="0" w:color="auto"/>
        <w:bottom w:val="none" w:sz="0" w:space="0" w:color="auto"/>
        <w:right w:val="none" w:sz="0" w:space="0" w:color="auto"/>
      </w:divBdr>
    </w:div>
    <w:div w:id="94637101">
      <w:bodyDiv w:val="1"/>
      <w:marLeft w:val="0"/>
      <w:marRight w:val="0"/>
      <w:marTop w:val="0"/>
      <w:marBottom w:val="0"/>
      <w:divBdr>
        <w:top w:val="none" w:sz="0" w:space="0" w:color="auto"/>
        <w:left w:val="none" w:sz="0" w:space="0" w:color="auto"/>
        <w:bottom w:val="none" w:sz="0" w:space="0" w:color="auto"/>
        <w:right w:val="none" w:sz="0" w:space="0" w:color="auto"/>
      </w:divBdr>
    </w:div>
    <w:div w:id="121534694">
      <w:bodyDiv w:val="1"/>
      <w:marLeft w:val="0"/>
      <w:marRight w:val="0"/>
      <w:marTop w:val="0"/>
      <w:marBottom w:val="0"/>
      <w:divBdr>
        <w:top w:val="none" w:sz="0" w:space="0" w:color="auto"/>
        <w:left w:val="none" w:sz="0" w:space="0" w:color="auto"/>
        <w:bottom w:val="none" w:sz="0" w:space="0" w:color="auto"/>
        <w:right w:val="none" w:sz="0" w:space="0" w:color="auto"/>
      </w:divBdr>
      <w:divsChild>
        <w:div w:id="1897819088">
          <w:marLeft w:val="547"/>
          <w:marRight w:val="0"/>
          <w:marTop w:val="0"/>
          <w:marBottom w:val="0"/>
          <w:divBdr>
            <w:top w:val="none" w:sz="0" w:space="0" w:color="auto"/>
            <w:left w:val="none" w:sz="0" w:space="0" w:color="auto"/>
            <w:bottom w:val="none" w:sz="0" w:space="0" w:color="auto"/>
            <w:right w:val="none" w:sz="0" w:space="0" w:color="auto"/>
          </w:divBdr>
        </w:div>
        <w:div w:id="977297569">
          <w:marLeft w:val="547"/>
          <w:marRight w:val="0"/>
          <w:marTop w:val="0"/>
          <w:marBottom w:val="0"/>
          <w:divBdr>
            <w:top w:val="none" w:sz="0" w:space="0" w:color="auto"/>
            <w:left w:val="none" w:sz="0" w:space="0" w:color="auto"/>
            <w:bottom w:val="none" w:sz="0" w:space="0" w:color="auto"/>
            <w:right w:val="none" w:sz="0" w:space="0" w:color="auto"/>
          </w:divBdr>
        </w:div>
        <w:div w:id="722873401">
          <w:marLeft w:val="1166"/>
          <w:marRight w:val="0"/>
          <w:marTop w:val="0"/>
          <w:marBottom w:val="0"/>
          <w:divBdr>
            <w:top w:val="none" w:sz="0" w:space="0" w:color="auto"/>
            <w:left w:val="none" w:sz="0" w:space="0" w:color="auto"/>
            <w:bottom w:val="none" w:sz="0" w:space="0" w:color="auto"/>
            <w:right w:val="none" w:sz="0" w:space="0" w:color="auto"/>
          </w:divBdr>
        </w:div>
        <w:div w:id="604188888">
          <w:marLeft w:val="1166"/>
          <w:marRight w:val="0"/>
          <w:marTop w:val="0"/>
          <w:marBottom w:val="0"/>
          <w:divBdr>
            <w:top w:val="none" w:sz="0" w:space="0" w:color="auto"/>
            <w:left w:val="none" w:sz="0" w:space="0" w:color="auto"/>
            <w:bottom w:val="none" w:sz="0" w:space="0" w:color="auto"/>
            <w:right w:val="none" w:sz="0" w:space="0" w:color="auto"/>
          </w:divBdr>
        </w:div>
        <w:div w:id="1401563139">
          <w:marLeft w:val="1166"/>
          <w:marRight w:val="0"/>
          <w:marTop w:val="0"/>
          <w:marBottom w:val="0"/>
          <w:divBdr>
            <w:top w:val="none" w:sz="0" w:space="0" w:color="auto"/>
            <w:left w:val="none" w:sz="0" w:space="0" w:color="auto"/>
            <w:bottom w:val="none" w:sz="0" w:space="0" w:color="auto"/>
            <w:right w:val="none" w:sz="0" w:space="0" w:color="auto"/>
          </w:divBdr>
        </w:div>
        <w:div w:id="2133867282">
          <w:marLeft w:val="1166"/>
          <w:marRight w:val="0"/>
          <w:marTop w:val="0"/>
          <w:marBottom w:val="0"/>
          <w:divBdr>
            <w:top w:val="none" w:sz="0" w:space="0" w:color="auto"/>
            <w:left w:val="none" w:sz="0" w:space="0" w:color="auto"/>
            <w:bottom w:val="none" w:sz="0" w:space="0" w:color="auto"/>
            <w:right w:val="none" w:sz="0" w:space="0" w:color="auto"/>
          </w:divBdr>
        </w:div>
        <w:div w:id="1039553039">
          <w:marLeft w:val="1166"/>
          <w:marRight w:val="0"/>
          <w:marTop w:val="0"/>
          <w:marBottom w:val="0"/>
          <w:divBdr>
            <w:top w:val="none" w:sz="0" w:space="0" w:color="auto"/>
            <w:left w:val="none" w:sz="0" w:space="0" w:color="auto"/>
            <w:bottom w:val="none" w:sz="0" w:space="0" w:color="auto"/>
            <w:right w:val="none" w:sz="0" w:space="0" w:color="auto"/>
          </w:divBdr>
        </w:div>
        <w:div w:id="676806333">
          <w:marLeft w:val="1166"/>
          <w:marRight w:val="0"/>
          <w:marTop w:val="0"/>
          <w:marBottom w:val="0"/>
          <w:divBdr>
            <w:top w:val="none" w:sz="0" w:space="0" w:color="auto"/>
            <w:left w:val="none" w:sz="0" w:space="0" w:color="auto"/>
            <w:bottom w:val="none" w:sz="0" w:space="0" w:color="auto"/>
            <w:right w:val="none" w:sz="0" w:space="0" w:color="auto"/>
          </w:divBdr>
        </w:div>
        <w:div w:id="48649014">
          <w:marLeft w:val="1166"/>
          <w:marRight w:val="0"/>
          <w:marTop w:val="0"/>
          <w:marBottom w:val="0"/>
          <w:divBdr>
            <w:top w:val="none" w:sz="0" w:space="0" w:color="auto"/>
            <w:left w:val="none" w:sz="0" w:space="0" w:color="auto"/>
            <w:bottom w:val="none" w:sz="0" w:space="0" w:color="auto"/>
            <w:right w:val="none" w:sz="0" w:space="0" w:color="auto"/>
          </w:divBdr>
        </w:div>
        <w:div w:id="1919944179">
          <w:marLeft w:val="1166"/>
          <w:marRight w:val="0"/>
          <w:marTop w:val="0"/>
          <w:marBottom w:val="0"/>
          <w:divBdr>
            <w:top w:val="none" w:sz="0" w:space="0" w:color="auto"/>
            <w:left w:val="none" w:sz="0" w:space="0" w:color="auto"/>
            <w:bottom w:val="none" w:sz="0" w:space="0" w:color="auto"/>
            <w:right w:val="none" w:sz="0" w:space="0" w:color="auto"/>
          </w:divBdr>
        </w:div>
        <w:div w:id="1054155611">
          <w:marLeft w:val="1166"/>
          <w:marRight w:val="0"/>
          <w:marTop w:val="0"/>
          <w:marBottom w:val="0"/>
          <w:divBdr>
            <w:top w:val="none" w:sz="0" w:space="0" w:color="auto"/>
            <w:left w:val="none" w:sz="0" w:space="0" w:color="auto"/>
            <w:bottom w:val="none" w:sz="0" w:space="0" w:color="auto"/>
            <w:right w:val="none" w:sz="0" w:space="0" w:color="auto"/>
          </w:divBdr>
        </w:div>
        <w:div w:id="1928221874">
          <w:marLeft w:val="547"/>
          <w:marRight w:val="0"/>
          <w:marTop w:val="0"/>
          <w:marBottom w:val="0"/>
          <w:divBdr>
            <w:top w:val="none" w:sz="0" w:space="0" w:color="auto"/>
            <w:left w:val="none" w:sz="0" w:space="0" w:color="auto"/>
            <w:bottom w:val="none" w:sz="0" w:space="0" w:color="auto"/>
            <w:right w:val="none" w:sz="0" w:space="0" w:color="auto"/>
          </w:divBdr>
        </w:div>
        <w:div w:id="1460298963">
          <w:marLeft w:val="547"/>
          <w:marRight w:val="0"/>
          <w:marTop w:val="0"/>
          <w:marBottom w:val="0"/>
          <w:divBdr>
            <w:top w:val="none" w:sz="0" w:space="0" w:color="auto"/>
            <w:left w:val="none" w:sz="0" w:space="0" w:color="auto"/>
            <w:bottom w:val="none" w:sz="0" w:space="0" w:color="auto"/>
            <w:right w:val="none" w:sz="0" w:space="0" w:color="auto"/>
          </w:divBdr>
        </w:div>
      </w:divsChild>
    </w:div>
    <w:div w:id="127169935">
      <w:bodyDiv w:val="1"/>
      <w:marLeft w:val="0"/>
      <w:marRight w:val="0"/>
      <w:marTop w:val="0"/>
      <w:marBottom w:val="0"/>
      <w:divBdr>
        <w:top w:val="none" w:sz="0" w:space="0" w:color="auto"/>
        <w:left w:val="none" w:sz="0" w:space="0" w:color="auto"/>
        <w:bottom w:val="none" w:sz="0" w:space="0" w:color="auto"/>
        <w:right w:val="none" w:sz="0" w:space="0" w:color="auto"/>
      </w:divBdr>
    </w:div>
    <w:div w:id="128403551">
      <w:bodyDiv w:val="1"/>
      <w:marLeft w:val="0"/>
      <w:marRight w:val="0"/>
      <w:marTop w:val="0"/>
      <w:marBottom w:val="0"/>
      <w:divBdr>
        <w:top w:val="none" w:sz="0" w:space="0" w:color="auto"/>
        <w:left w:val="none" w:sz="0" w:space="0" w:color="auto"/>
        <w:bottom w:val="none" w:sz="0" w:space="0" w:color="auto"/>
        <w:right w:val="none" w:sz="0" w:space="0" w:color="auto"/>
      </w:divBdr>
    </w:div>
    <w:div w:id="140853287">
      <w:bodyDiv w:val="1"/>
      <w:marLeft w:val="0"/>
      <w:marRight w:val="0"/>
      <w:marTop w:val="0"/>
      <w:marBottom w:val="0"/>
      <w:divBdr>
        <w:top w:val="none" w:sz="0" w:space="0" w:color="auto"/>
        <w:left w:val="none" w:sz="0" w:space="0" w:color="auto"/>
        <w:bottom w:val="none" w:sz="0" w:space="0" w:color="auto"/>
        <w:right w:val="none" w:sz="0" w:space="0" w:color="auto"/>
      </w:divBdr>
    </w:div>
    <w:div w:id="174925722">
      <w:bodyDiv w:val="1"/>
      <w:marLeft w:val="0"/>
      <w:marRight w:val="0"/>
      <w:marTop w:val="0"/>
      <w:marBottom w:val="0"/>
      <w:divBdr>
        <w:top w:val="none" w:sz="0" w:space="0" w:color="auto"/>
        <w:left w:val="none" w:sz="0" w:space="0" w:color="auto"/>
        <w:bottom w:val="none" w:sz="0" w:space="0" w:color="auto"/>
        <w:right w:val="none" w:sz="0" w:space="0" w:color="auto"/>
      </w:divBdr>
      <w:divsChild>
        <w:div w:id="313461187">
          <w:marLeft w:val="547"/>
          <w:marRight w:val="0"/>
          <w:marTop w:val="0"/>
          <w:marBottom w:val="0"/>
          <w:divBdr>
            <w:top w:val="none" w:sz="0" w:space="0" w:color="auto"/>
            <w:left w:val="none" w:sz="0" w:space="0" w:color="auto"/>
            <w:bottom w:val="none" w:sz="0" w:space="0" w:color="auto"/>
            <w:right w:val="none" w:sz="0" w:space="0" w:color="auto"/>
          </w:divBdr>
        </w:div>
        <w:div w:id="2022851846">
          <w:marLeft w:val="547"/>
          <w:marRight w:val="0"/>
          <w:marTop w:val="0"/>
          <w:marBottom w:val="0"/>
          <w:divBdr>
            <w:top w:val="none" w:sz="0" w:space="0" w:color="auto"/>
            <w:left w:val="none" w:sz="0" w:space="0" w:color="auto"/>
            <w:bottom w:val="none" w:sz="0" w:space="0" w:color="auto"/>
            <w:right w:val="none" w:sz="0" w:space="0" w:color="auto"/>
          </w:divBdr>
        </w:div>
      </w:divsChild>
    </w:div>
    <w:div w:id="219288808">
      <w:bodyDiv w:val="1"/>
      <w:marLeft w:val="0"/>
      <w:marRight w:val="0"/>
      <w:marTop w:val="0"/>
      <w:marBottom w:val="0"/>
      <w:divBdr>
        <w:top w:val="none" w:sz="0" w:space="0" w:color="auto"/>
        <w:left w:val="none" w:sz="0" w:space="0" w:color="auto"/>
        <w:bottom w:val="none" w:sz="0" w:space="0" w:color="auto"/>
        <w:right w:val="none" w:sz="0" w:space="0" w:color="auto"/>
      </w:divBdr>
    </w:div>
    <w:div w:id="302200061">
      <w:bodyDiv w:val="1"/>
      <w:marLeft w:val="0"/>
      <w:marRight w:val="0"/>
      <w:marTop w:val="0"/>
      <w:marBottom w:val="0"/>
      <w:divBdr>
        <w:top w:val="none" w:sz="0" w:space="0" w:color="auto"/>
        <w:left w:val="none" w:sz="0" w:space="0" w:color="auto"/>
        <w:bottom w:val="none" w:sz="0" w:space="0" w:color="auto"/>
        <w:right w:val="none" w:sz="0" w:space="0" w:color="auto"/>
      </w:divBdr>
    </w:div>
    <w:div w:id="319895688">
      <w:bodyDiv w:val="1"/>
      <w:marLeft w:val="0"/>
      <w:marRight w:val="0"/>
      <w:marTop w:val="0"/>
      <w:marBottom w:val="0"/>
      <w:divBdr>
        <w:top w:val="none" w:sz="0" w:space="0" w:color="auto"/>
        <w:left w:val="none" w:sz="0" w:space="0" w:color="auto"/>
        <w:bottom w:val="none" w:sz="0" w:space="0" w:color="auto"/>
        <w:right w:val="none" w:sz="0" w:space="0" w:color="auto"/>
      </w:divBdr>
    </w:div>
    <w:div w:id="328607699">
      <w:bodyDiv w:val="1"/>
      <w:marLeft w:val="0"/>
      <w:marRight w:val="0"/>
      <w:marTop w:val="0"/>
      <w:marBottom w:val="0"/>
      <w:divBdr>
        <w:top w:val="none" w:sz="0" w:space="0" w:color="auto"/>
        <w:left w:val="none" w:sz="0" w:space="0" w:color="auto"/>
        <w:bottom w:val="none" w:sz="0" w:space="0" w:color="auto"/>
        <w:right w:val="none" w:sz="0" w:space="0" w:color="auto"/>
      </w:divBdr>
    </w:div>
    <w:div w:id="373583584">
      <w:bodyDiv w:val="1"/>
      <w:marLeft w:val="0"/>
      <w:marRight w:val="0"/>
      <w:marTop w:val="0"/>
      <w:marBottom w:val="0"/>
      <w:divBdr>
        <w:top w:val="none" w:sz="0" w:space="0" w:color="auto"/>
        <w:left w:val="none" w:sz="0" w:space="0" w:color="auto"/>
        <w:bottom w:val="none" w:sz="0" w:space="0" w:color="auto"/>
        <w:right w:val="none" w:sz="0" w:space="0" w:color="auto"/>
      </w:divBdr>
    </w:div>
    <w:div w:id="379598540">
      <w:bodyDiv w:val="1"/>
      <w:marLeft w:val="0"/>
      <w:marRight w:val="0"/>
      <w:marTop w:val="0"/>
      <w:marBottom w:val="0"/>
      <w:divBdr>
        <w:top w:val="none" w:sz="0" w:space="0" w:color="auto"/>
        <w:left w:val="none" w:sz="0" w:space="0" w:color="auto"/>
        <w:bottom w:val="none" w:sz="0" w:space="0" w:color="auto"/>
        <w:right w:val="none" w:sz="0" w:space="0" w:color="auto"/>
      </w:divBdr>
      <w:divsChild>
        <w:div w:id="1771855559">
          <w:marLeft w:val="547"/>
          <w:marRight w:val="0"/>
          <w:marTop w:val="0"/>
          <w:marBottom w:val="0"/>
          <w:divBdr>
            <w:top w:val="none" w:sz="0" w:space="0" w:color="auto"/>
            <w:left w:val="none" w:sz="0" w:space="0" w:color="auto"/>
            <w:bottom w:val="none" w:sz="0" w:space="0" w:color="auto"/>
            <w:right w:val="none" w:sz="0" w:space="0" w:color="auto"/>
          </w:divBdr>
        </w:div>
      </w:divsChild>
    </w:div>
    <w:div w:id="424302368">
      <w:bodyDiv w:val="1"/>
      <w:marLeft w:val="0"/>
      <w:marRight w:val="0"/>
      <w:marTop w:val="0"/>
      <w:marBottom w:val="0"/>
      <w:divBdr>
        <w:top w:val="none" w:sz="0" w:space="0" w:color="auto"/>
        <w:left w:val="none" w:sz="0" w:space="0" w:color="auto"/>
        <w:bottom w:val="none" w:sz="0" w:space="0" w:color="auto"/>
        <w:right w:val="none" w:sz="0" w:space="0" w:color="auto"/>
      </w:divBdr>
      <w:divsChild>
        <w:div w:id="119037724">
          <w:marLeft w:val="1987"/>
          <w:marRight w:val="0"/>
          <w:marTop w:val="0"/>
          <w:marBottom w:val="0"/>
          <w:divBdr>
            <w:top w:val="none" w:sz="0" w:space="0" w:color="auto"/>
            <w:left w:val="none" w:sz="0" w:space="0" w:color="auto"/>
            <w:bottom w:val="none" w:sz="0" w:space="0" w:color="auto"/>
            <w:right w:val="none" w:sz="0" w:space="0" w:color="auto"/>
          </w:divBdr>
        </w:div>
        <w:div w:id="522399043">
          <w:marLeft w:val="1267"/>
          <w:marRight w:val="0"/>
          <w:marTop w:val="0"/>
          <w:marBottom w:val="0"/>
          <w:divBdr>
            <w:top w:val="none" w:sz="0" w:space="0" w:color="auto"/>
            <w:left w:val="none" w:sz="0" w:space="0" w:color="auto"/>
            <w:bottom w:val="none" w:sz="0" w:space="0" w:color="auto"/>
            <w:right w:val="none" w:sz="0" w:space="0" w:color="auto"/>
          </w:divBdr>
        </w:div>
        <w:div w:id="909002517">
          <w:marLeft w:val="1987"/>
          <w:marRight w:val="0"/>
          <w:marTop w:val="0"/>
          <w:marBottom w:val="0"/>
          <w:divBdr>
            <w:top w:val="none" w:sz="0" w:space="0" w:color="auto"/>
            <w:left w:val="none" w:sz="0" w:space="0" w:color="auto"/>
            <w:bottom w:val="none" w:sz="0" w:space="0" w:color="auto"/>
            <w:right w:val="none" w:sz="0" w:space="0" w:color="auto"/>
          </w:divBdr>
        </w:div>
        <w:div w:id="1111781218">
          <w:marLeft w:val="1987"/>
          <w:marRight w:val="0"/>
          <w:marTop w:val="0"/>
          <w:marBottom w:val="0"/>
          <w:divBdr>
            <w:top w:val="none" w:sz="0" w:space="0" w:color="auto"/>
            <w:left w:val="none" w:sz="0" w:space="0" w:color="auto"/>
            <w:bottom w:val="none" w:sz="0" w:space="0" w:color="auto"/>
            <w:right w:val="none" w:sz="0" w:space="0" w:color="auto"/>
          </w:divBdr>
        </w:div>
        <w:div w:id="1194878788">
          <w:marLeft w:val="1987"/>
          <w:marRight w:val="0"/>
          <w:marTop w:val="0"/>
          <w:marBottom w:val="0"/>
          <w:divBdr>
            <w:top w:val="none" w:sz="0" w:space="0" w:color="auto"/>
            <w:left w:val="none" w:sz="0" w:space="0" w:color="auto"/>
            <w:bottom w:val="none" w:sz="0" w:space="0" w:color="auto"/>
            <w:right w:val="none" w:sz="0" w:space="0" w:color="auto"/>
          </w:divBdr>
        </w:div>
        <w:div w:id="1309936742">
          <w:marLeft w:val="1987"/>
          <w:marRight w:val="0"/>
          <w:marTop w:val="0"/>
          <w:marBottom w:val="0"/>
          <w:divBdr>
            <w:top w:val="none" w:sz="0" w:space="0" w:color="auto"/>
            <w:left w:val="none" w:sz="0" w:space="0" w:color="auto"/>
            <w:bottom w:val="none" w:sz="0" w:space="0" w:color="auto"/>
            <w:right w:val="none" w:sz="0" w:space="0" w:color="auto"/>
          </w:divBdr>
        </w:div>
      </w:divsChild>
    </w:div>
    <w:div w:id="428351884">
      <w:bodyDiv w:val="1"/>
      <w:marLeft w:val="0"/>
      <w:marRight w:val="0"/>
      <w:marTop w:val="0"/>
      <w:marBottom w:val="0"/>
      <w:divBdr>
        <w:top w:val="none" w:sz="0" w:space="0" w:color="auto"/>
        <w:left w:val="none" w:sz="0" w:space="0" w:color="auto"/>
        <w:bottom w:val="none" w:sz="0" w:space="0" w:color="auto"/>
        <w:right w:val="none" w:sz="0" w:space="0" w:color="auto"/>
      </w:divBdr>
    </w:div>
    <w:div w:id="452527642">
      <w:bodyDiv w:val="1"/>
      <w:marLeft w:val="0"/>
      <w:marRight w:val="0"/>
      <w:marTop w:val="0"/>
      <w:marBottom w:val="0"/>
      <w:divBdr>
        <w:top w:val="none" w:sz="0" w:space="0" w:color="auto"/>
        <w:left w:val="none" w:sz="0" w:space="0" w:color="auto"/>
        <w:bottom w:val="none" w:sz="0" w:space="0" w:color="auto"/>
        <w:right w:val="none" w:sz="0" w:space="0" w:color="auto"/>
      </w:divBdr>
      <w:divsChild>
        <w:div w:id="833036126">
          <w:marLeft w:val="547"/>
          <w:marRight w:val="0"/>
          <w:marTop w:val="0"/>
          <w:marBottom w:val="0"/>
          <w:divBdr>
            <w:top w:val="none" w:sz="0" w:space="0" w:color="auto"/>
            <w:left w:val="none" w:sz="0" w:space="0" w:color="auto"/>
            <w:bottom w:val="none" w:sz="0" w:space="0" w:color="auto"/>
            <w:right w:val="none" w:sz="0" w:space="0" w:color="auto"/>
          </w:divBdr>
        </w:div>
        <w:div w:id="978270511">
          <w:marLeft w:val="547"/>
          <w:marRight w:val="0"/>
          <w:marTop w:val="0"/>
          <w:marBottom w:val="0"/>
          <w:divBdr>
            <w:top w:val="none" w:sz="0" w:space="0" w:color="auto"/>
            <w:left w:val="none" w:sz="0" w:space="0" w:color="auto"/>
            <w:bottom w:val="none" w:sz="0" w:space="0" w:color="auto"/>
            <w:right w:val="none" w:sz="0" w:space="0" w:color="auto"/>
          </w:divBdr>
        </w:div>
        <w:div w:id="1795245849">
          <w:marLeft w:val="547"/>
          <w:marRight w:val="0"/>
          <w:marTop w:val="0"/>
          <w:marBottom w:val="0"/>
          <w:divBdr>
            <w:top w:val="none" w:sz="0" w:space="0" w:color="auto"/>
            <w:left w:val="none" w:sz="0" w:space="0" w:color="auto"/>
            <w:bottom w:val="none" w:sz="0" w:space="0" w:color="auto"/>
            <w:right w:val="none" w:sz="0" w:space="0" w:color="auto"/>
          </w:divBdr>
        </w:div>
        <w:div w:id="1858808389">
          <w:marLeft w:val="547"/>
          <w:marRight w:val="0"/>
          <w:marTop w:val="0"/>
          <w:marBottom w:val="0"/>
          <w:divBdr>
            <w:top w:val="none" w:sz="0" w:space="0" w:color="auto"/>
            <w:left w:val="none" w:sz="0" w:space="0" w:color="auto"/>
            <w:bottom w:val="none" w:sz="0" w:space="0" w:color="auto"/>
            <w:right w:val="none" w:sz="0" w:space="0" w:color="auto"/>
          </w:divBdr>
        </w:div>
      </w:divsChild>
    </w:div>
    <w:div w:id="455561709">
      <w:bodyDiv w:val="1"/>
      <w:marLeft w:val="0"/>
      <w:marRight w:val="0"/>
      <w:marTop w:val="0"/>
      <w:marBottom w:val="0"/>
      <w:divBdr>
        <w:top w:val="none" w:sz="0" w:space="0" w:color="auto"/>
        <w:left w:val="none" w:sz="0" w:space="0" w:color="auto"/>
        <w:bottom w:val="none" w:sz="0" w:space="0" w:color="auto"/>
        <w:right w:val="none" w:sz="0" w:space="0" w:color="auto"/>
      </w:divBdr>
      <w:divsChild>
        <w:div w:id="399867331">
          <w:marLeft w:val="720"/>
          <w:marRight w:val="0"/>
          <w:marTop w:val="0"/>
          <w:marBottom w:val="0"/>
          <w:divBdr>
            <w:top w:val="none" w:sz="0" w:space="0" w:color="auto"/>
            <w:left w:val="none" w:sz="0" w:space="0" w:color="auto"/>
            <w:bottom w:val="none" w:sz="0" w:space="0" w:color="auto"/>
            <w:right w:val="none" w:sz="0" w:space="0" w:color="auto"/>
          </w:divBdr>
        </w:div>
        <w:div w:id="1254625609">
          <w:marLeft w:val="720"/>
          <w:marRight w:val="0"/>
          <w:marTop w:val="0"/>
          <w:marBottom w:val="0"/>
          <w:divBdr>
            <w:top w:val="none" w:sz="0" w:space="0" w:color="auto"/>
            <w:left w:val="none" w:sz="0" w:space="0" w:color="auto"/>
            <w:bottom w:val="none" w:sz="0" w:space="0" w:color="auto"/>
            <w:right w:val="none" w:sz="0" w:space="0" w:color="auto"/>
          </w:divBdr>
        </w:div>
        <w:div w:id="1451247141">
          <w:marLeft w:val="720"/>
          <w:marRight w:val="0"/>
          <w:marTop w:val="0"/>
          <w:marBottom w:val="0"/>
          <w:divBdr>
            <w:top w:val="none" w:sz="0" w:space="0" w:color="auto"/>
            <w:left w:val="none" w:sz="0" w:space="0" w:color="auto"/>
            <w:bottom w:val="none" w:sz="0" w:space="0" w:color="auto"/>
            <w:right w:val="none" w:sz="0" w:space="0" w:color="auto"/>
          </w:divBdr>
        </w:div>
      </w:divsChild>
    </w:div>
    <w:div w:id="508637838">
      <w:bodyDiv w:val="1"/>
      <w:marLeft w:val="0"/>
      <w:marRight w:val="0"/>
      <w:marTop w:val="0"/>
      <w:marBottom w:val="0"/>
      <w:divBdr>
        <w:top w:val="none" w:sz="0" w:space="0" w:color="auto"/>
        <w:left w:val="none" w:sz="0" w:space="0" w:color="auto"/>
        <w:bottom w:val="none" w:sz="0" w:space="0" w:color="auto"/>
        <w:right w:val="none" w:sz="0" w:space="0" w:color="auto"/>
      </w:divBdr>
      <w:divsChild>
        <w:div w:id="498272387">
          <w:marLeft w:val="547"/>
          <w:marRight w:val="0"/>
          <w:marTop w:val="0"/>
          <w:marBottom w:val="0"/>
          <w:divBdr>
            <w:top w:val="none" w:sz="0" w:space="0" w:color="auto"/>
            <w:left w:val="none" w:sz="0" w:space="0" w:color="auto"/>
            <w:bottom w:val="none" w:sz="0" w:space="0" w:color="auto"/>
            <w:right w:val="none" w:sz="0" w:space="0" w:color="auto"/>
          </w:divBdr>
        </w:div>
        <w:div w:id="568997681">
          <w:marLeft w:val="547"/>
          <w:marRight w:val="0"/>
          <w:marTop w:val="0"/>
          <w:marBottom w:val="0"/>
          <w:divBdr>
            <w:top w:val="none" w:sz="0" w:space="0" w:color="auto"/>
            <w:left w:val="none" w:sz="0" w:space="0" w:color="auto"/>
            <w:bottom w:val="none" w:sz="0" w:space="0" w:color="auto"/>
            <w:right w:val="none" w:sz="0" w:space="0" w:color="auto"/>
          </w:divBdr>
        </w:div>
        <w:div w:id="1905215404">
          <w:marLeft w:val="547"/>
          <w:marRight w:val="0"/>
          <w:marTop w:val="0"/>
          <w:marBottom w:val="0"/>
          <w:divBdr>
            <w:top w:val="none" w:sz="0" w:space="0" w:color="auto"/>
            <w:left w:val="none" w:sz="0" w:space="0" w:color="auto"/>
            <w:bottom w:val="none" w:sz="0" w:space="0" w:color="auto"/>
            <w:right w:val="none" w:sz="0" w:space="0" w:color="auto"/>
          </w:divBdr>
        </w:div>
        <w:div w:id="1090469680">
          <w:marLeft w:val="547"/>
          <w:marRight w:val="0"/>
          <w:marTop w:val="0"/>
          <w:marBottom w:val="0"/>
          <w:divBdr>
            <w:top w:val="none" w:sz="0" w:space="0" w:color="auto"/>
            <w:left w:val="none" w:sz="0" w:space="0" w:color="auto"/>
            <w:bottom w:val="none" w:sz="0" w:space="0" w:color="auto"/>
            <w:right w:val="none" w:sz="0" w:space="0" w:color="auto"/>
          </w:divBdr>
        </w:div>
      </w:divsChild>
    </w:div>
    <w:div w:id="568541667">
      <w:bodyDiv w:val="1"/>
      <w:marLeft w:val="0"/>
      <w:marRight w:val="0"/>
      <w:marTop w:val="0"/>
      <w:marBottom w:val="0"/>
      <w:divBdr>
        <w:top w:val="none" w:sz="0" w:space="0" w:color="auto"/>
        <w:left w:val="none" w:sz="0" w:space="0" w:color="auto"/>
        <w:bottom w:val="none" w:sz="0" w:space="0" w:color="auto"/>
        <w:right w:val="none" w:sz="0" w:space="0" w:color="auto"/>
      </w:divBdr>
    </w:div>
    <w:div w:id="660742567">
      <w:bodyDiv w:val="1"/>
      <w:marLeft w:val="0"/>
      <w:marRight w:val="0"/>
      <w:marTop w:val="0"/>
      <w:marBottom w:val="0"/>
      <w:divBdr>
        <w:top w:val="none" w:sz="0" w:space="0" w:color="auto"/>
        <w:left w:val="none" w:sz="0" w:space="0" w:color="auto"/>
        <w:bottom w:val="none" w:sz="0" w:space="0" w:color="auto"/>
        <w:right w:val="none" w:sz="0" w:space="0" w:color="auto"/>
      </w:divBdr>
      <w:divsChild>
        <w:div w:id="1971589119">
          <w:marLeft w:val="547"/>
          <w:marRight w:val="0"/>
          <w:marTop w:val="154"/>
          <w:marBottom w:val="0"/>
          <w:divBdr>
            <w:top w:val="none" w:sz="0" w:space="0" w:color="auto"/>
            <w:left w:val="none" w:sz="0" w:space="0" w:color="auto"/>
            <w:bottom w:val="none" w:sz="0" w:space="0" w:color="auto"/>
            <w:right w:val="none" w:sz="0" w:space="0" w:color="auto"/>
          </w:divBdr>
        </w:div>
      </w:divsChild>
    </w:div>
    <w:div w:id="665860055">
      <w:bodyDiv w:val="1"/>
      <w:marLeft w:val="0"/>
      <w:marRight w:val="0"/>
      <w:marTop w:val="0"/>
      <w:marBottom w:val="0"/>
      <w:divBdr>
        <w:top w:val="none" w:sz="0" w:space="0" w:color="auto"/>
        <w:left w:val="none" w:sz="0" w:space="0" w:color="auto"/>
        <w:bottom w:val="none" w:sz="0" w:space="0" w:color="auto"/>
        <w:right w:val="none" w:sz="0" w:space="0" w:color="auto"/>
      </w:divBdr>
    </w:div>
    <w:div w:id="682560269">
      <w:bodyDiv w:val="1"/>
      <w:marLeft w:val="0"/>
      <w:marRight w:val="0"/>
      <w:marTop w:val="0"/>
      <w:marBottom w:val="0"/>
      <w:divBdr>
        <w:top w:val="none" w:sz="0" w:space="0" w:color="auto"/>
        <w:left w:val="none" w:sz="0" w:space="0" w:color="auto"/>
        <w:bottom w:val="none" w:sz="0" w:space="0" w:color="auto"/>
        <w:right w:val="none" w:sz="0" w:space="0" w:color="auto"/>
      </w:divBdr>
    </w:div>
    <w:div w:id="687176790">
      <w:bodyDiv w:val="1"/>
      <w:marLeft w:val="0"/>
      <w:marRight w:val="0"/>
      <w:marTop w:val="0"/>
      <w:marBottom w:val="0"/>
      <w:divBdr>
        <w:top w:val="none" w:sz="0" w:space="0" w:color="auto"/>
        <w:left w:val="none" w:sz="0" w:space="0" w:color="auto"/>
        <w:bottom w:val="none" w:sz="0" w:space="0" w:color="auto"/>
        <w:right w:val="none" w:sz="0" w:space="0" w:color="auto"/>
      </w:divBdr>
    </w:div>
    <w:div w:id="715160266">
      <w:bodyDiv w:val="1"/>
      <w:marLeft w:val="0"/>
      <w:marRight w:val="0"/>
      <w:marTop w:val="0"/>
      <w:marBottom w:val="0"/>
      <w:divBdr>
        <w:top w:val="none" w:sz="0" w:space="0" w:color="auto"/>
        <w:left w:val="none" w:sz="0" w:space="0" w:color="auto"/>
        <w:bottom w:val="none" w:sz="0" w:space="0" w:color="auto"/>
        <w:right w:val="none" w:sz="0" w:space="0" w:color="auto"/>
      </w:divBdr>
      <w:divsChild>
        <w:div w:id="1221867304">
          <w:marLeft w:val="547"/>
          <w:marRight w:val="0"/>
          <w:marTop w:val="0"/>
          <w:marBottom w:val="0"/>
          <w:divBdr>
            <w:top w:val="none" w:sz="0" w:space="0" w:color="auto"/>
            <w:left w:val="none" w:sz="0" w:space="0" w:color="auto"/>
            <w:bottom w:val="none" w:sz="0" w:space="0" w:color="auto"/>
            <w:right w:val="none" w:sz="0" w:space="0" w:color="auto"/>
          </w:divBdr>
        </w:div>
        <w:div w:id="473261126">
          <w:marLeft w:val="547"/>
          <w:marRight w:val="0"/>
          <w:marTop w:val="0"/>
          <w:marBottom w:val="0"/>
          <w:divBdr>
            <w:top w:val="none" w:sz="0" w:space="0" w:color="auto"/>
            <w:left w:val="none" w:sz="0" w:space="0" w:color="auto"/>
            <w:bottom w:val="none" w:sz="0" w:space="0" w:color="auto"/>
            <w:right w:val="none" w:sz="0" w:space="0" w:color="auto"/>
          </w:divBdr>
        </w:div>
        <w:div w:id="1734235969">
          <w:marLeft w:val="1166"/>
          <w:marRight w:val="0"/>
          <w:marTop w:val="0"/>
          <w:marBottom w:val="0"/>
          <w:divBdr>
            <w:top w:val="none" w:sz="0" w:space="0" w:color="auto"/>
            <w:left w:val="none" w:sz="0" w:space="0" w:color="auto"/>
            <w:bottom w:val="none" w:sz="0" w:space="0" w:color="auto"/>
            <w:right w:val="none" w:sz="0" w:space="0" w:color="auto"/>
          </w:divBdr>
        </w:div>
        <w:div w:id="56129410">
          <w:marLeft w:val="1166"/>
          <w:marRight w:val="0"/>
          <w:marTop w:val="0"/>
          <w:marBottom w:val="0"/>
          <w:divBdr>
            <w:top w:val="none" w:sz="0" w:space="0" w:color="auto"/>
            <w:left w:val="none" w:sz="0" w:space="0" w:color="auto"/>
            <w:bottom w:val="none" w:sz="0" w:space="0" w:color="auto"/>
            <w:right w:val="none" w:sz="0" w:space="0" w:color="auto"/>
          </w:divBdr>
        </w:div>
        <w:div w:id="1605457111">
          <w:marLeft w:val="1166"/>
          <w:marRight w:val="0"/>
          <w:marTop w:val="0"/>
          <w:marBottom w:val="0"/>
          <w:divBdr>
            <w:top w:val="none" w:sz="0" w:space="0" w:color="auto"/>
            <w:left w:val="none" w:sz="0" w:space="0" w:color="auto"/>
            <w:bottom w:val="none" w:sz="0" w:space="0" w:color="auto"/>
            <w:right w:val="none" w:sz="0" w:space="0" w:color="auto"/>
          </w:divBdr>
        </w:div>
        <w:div w:id="1548565319">
          <w:marLeft w:val="1166"/>
          <w:marRight w:val="0"/>
          <w:marTop w:val="0"/>
          <w:marBottom w:val="0"/>
          <w:divBdr>
            <w:top w:val="none" w:sz="0" w:space="0" w:color="auto"/>
            <w:left w:val="none" w:sz="0" w:space="0" w:color="auto"/>
            <w:bottom w:val="none" w:sz="0" w:space="0" w:color="auto"/>
            <w:right w:val="none" w:sz="0" w:space="0" w:color="auto"/>
          </w:divBdr>
        </w:div>
        <w:div w:id="576742132">
          <w:marLeft w:val="1166"/>
          <w:marRight w:val="0"/>
          <w:marTop w:val="0"/>
          <w:marBottom w:val="0"/>
          <w:divBdr>
            <w:top w:val="none" w:sz="0" w:space="0" w:color="auto"/>
            <w:left w:val="none" w:sz="0" w:space="0" w:color="auto"/>
            <w:bottom w:val="none" w:sz="0" w:space="0" w:color="auto"/>
            <w:right w:val="none" w:sz="0" w:space="0" w:color="auto"/>
          </w:divBdr>
        </w:div>
        <w:div w:id="1499926293">
          <w:marLeft w:val="1166"/>
          <w:marRight w:val="0"/>
          <w:marTop w:val="0"/>
          <w:marBottom w:val="0"/>
          <w:divBdr>
            <w:top w:val="none" w:sz="0" w:space="0" w:color="auto"/>
            <w:left w:val="none" w:sz="0" w:space="0" w:color="auto"/>
            <w:bottom w:val="none" w:sz="0" w:space="0" w:color="auto"/>
            <w:right w:val="none" w:sz="0" w:space="0" w:color="auto"/>
          </w:divBdr>
        </w:div>
        <w:div w:id="688989810">
          <w:marLeft w:val="1166"/>
          <w:marRight w:val="0"/>
          <w:marTop w:val="0"/>
          <w:marBottom w:val="0"/>
          <w:divBdr>
            <w:top w:val="none" w:sz="0" w:space="0" w:color="auto"/>
            <w:left w:val="none" w:sz="0" w:space="0" w:color="auto"/>
            <w:bottom w:val="none" w:sz="0" w:space="0" w:color="auto"/>
            <w:right w:val="none" w:sz="0" w:space="0" w:color="auto"/>
          </w:divBdr>
        </w:div>
        <w:div w:id="1695380362">
          <w:marLeft w:val="547"/>
          <w:marRight w:val="0"/>
          <w:marTop w:val="0"/>
          <w:marBottom w:val="0"/>
          <w:divBdr>
            <w:top w:val="none" w:sz="0" w:space="0" w:color="auto"/>
            <w:left w:val="none" w:sz="0" w:space="0" w:color="auto"/>
            <w:bottom w:val="none" w:sz="0" w:space="0" w:color="auto"/>
            <w:right w:val="none" w:sz="0" w:space="0" w:color="auto"/>
          </w:divBdr>
        </w:div>
      </w:divsChild>
    </w:div>
    <w:div w:id="743143740">
      <w:bodyDiv w:val="1"/>
      <w:marLeft w:val="0"/>
      <w:marRight w:val="0"/>
      <w:marTop w:val="0"/>
      <w:marBottom w:val="0"/>
      <w:divBdr>
        <w:top w:val="none" w:sz="0" w:space="0" w:color="auto"/>
        <w:left w:val="none" w:sz="0" w:space="0" w:color="auto"/>
        <w:bottom w:val="none" w:sz="0" w:space="0" w:color="auto"/>
        <w:right w:val="none" w:sz="0" w:space="0" w:color="auto"/>
      </w:divBdr>
      <w:divsChild>
        <w:div w:id="661783585">
          <w:marLeft w:val="979"/>
          <w:marRight w:val="0"/>
          <w:marTop w:val="240"/>
          <w:marBottom w:val="0"/>
          <w:divBdr>
            <w:top w:val="none" w:sz="0" w:space="0" w:color="auto"/>
            <w:left w:val="none" w:sz="0" w:space="0" w:color="auto"/>
            <w:bottom w:val="none" w:sz="0" w:space="0" w:color="auto"/>
            <w:right w:val="none" w:sz="0" w:space="0" w:color="auto"/>
          </w:divBdr>
        </w:div>
        <w:div w:id="1233391665">
          <w:marLeft w:val="979"/>
          <w:marRight w:val="0"/>
          <w:marTop w:val="240"/>
          <w:marBottom w:val="0"/>
          <w:divBdr>
            <w:top w:val="none" w:sz="0" w:space="0" w:color="auto"/>
            <w:left w:val="none" w:sz="0" w:space="0" w:color="auto"/>
            <w:bottom w:val="none" w:sz="0" w:space="0" w:color="auto"/>
            <w:right w:val="none" w:sz="0" w:space="0" w:color="auto"/>
          </w:divBdr>
        </w:div>
        <w:div w:id="1719352330">
          <w:marLeft w:val="979"/>
          <w:marRight w:val="0"/>
          <w:marTop w:val="240"/>
          <w:marBottom w:val="0"/>
          <w:divBdr>
            <w:top w:val="none" w:sz="0" w:space="0" w:color="auto"/>
            <w:left w:val="none" w:sz="0" w:space="0" w:color="auto"/>
            <w:bottom w:val="none" w:sz="0" w:space="0" w:color="auto"/>
            <w:right w:val="none" w:sz="0" w:space="0" w:color="auto"/>
          </w:divBdr>
        </w:div>
        <w:div w:id="1977947309">
          <w:marLeft w:val="979"/>
          <w:marRight w:val="0"/>
          <w:marTop w:val="240"/>
          <w:marBottom w:val="0"/>
          <w:divBdr>
            <w:top w:val="none" w:sz="0" w:space="0" w:color="auto"/>
            <w:left w:val="none" w:sz="0" w:space="0" w:color="auto"/>
            <w:bottom w:val="none" w:sz="0" w:space="0" w:color="auto"/>
            <w:right w:val="none" w:sz="0" w:space="0" w:color="auto"/>
          </w:divBdr>
        </w:div>
      </w:divsChild>
    </w:div>
    <w:div w:id="767509993">
      <w:bodyDiv w:val="1"/>
      <w:marLeft w:val="0"/>
      <w:marRight w:val="0"/>
      <w:marTop w:val="0"/>
      <w:marBottom w:val="0"/>
      <w:divBdr>
        <w:top w:val="none" w:sz="0" w:space="0" w:color="auto"/>
        <w:left w:val="none" w:sz="0" w:space="0" w:color="auto"/>
        <w:bottom w:val="none" w:sz="0" w:space="0" w:color="auto"/>
        <w:right w:val="none" w:sz="0" w:space="0" w:color="auto"/>
      </w:divBdr>
    </w:div>
    <w:div w:id="821771188">
      <w:bodyDiv w:val="1"/>
      <w:marLeft w:val="0"/>
      <w:marRight w:val="0"/>
      <w:marTop w:val="0"/>
      <w:marBottom w:val="0"/>
      <w:divBdr>
        <w:top w:val="none" w:sz="0" w:space="0" w:color="auto"/>
        <w:left w:val="none" w:sz="0" w:space="0" w:color="auto"/>
        <w:bottom w:val="none" w:sz="0" w:space="0" w:color="auto"/>
        <w:right w:val="none" w:sz="0" w:space="0" w:color="auto"/>
      </w:divBdr>
    </w:div>
    <w:div w:id="834026799">
      <w:bodyDiv w:val="1"/>
      <w:marLeft w:val="0"/>
      <w:marRight w:val="0"/>
      <w:marTop w:val="0"/>
      <w:marBottom w:val="0"/>
      <w:divBdr>
        <w:top w:val="none" w:sz="0" w:space="0" w:color="auto"/>
        <w:left w:val="none" w:sz="0" w:space="0" w:color="auto"/>
        <w:bottom w:val="none" w:sz="0" w:space="0" w:color="auto"/>
        <w:right w:val="none" w:sz="0" w:space="0" w:color="auto"/>
      </w:divBdr>
      <w:divsChild>
        <w:div w:id="445272241">
          <w:marLeft w:val="547"/>
          <w:marRight w:val="0"/>
          <w:marTop w:val="154"/>
          <w:marBottom w:val="0"/>
          <w:divBdr>
            <w:top w:val="none" w:sz="0" w:space="0" w:color="auto"/>
            <w:left w:val="none" w:sz="0" w:space="0" w:color="auto"/>
            <w:bottom w:val="none" w:sz="0" w:space="0" w:color="auto"/>
            <w:right w:val="none" w:sz="0" w:space="0" w:color="auto"/>
          </w:divBdr>
        </w:div>
      </w:divsChild>
    </w:div>
    <w:div w:id="869076113">
      <w:bodyDiv w:val="1"/>
      <w:marLeft w:val="0"/>
      <w:marRight w:val="0"/>
      <w:marTop w:val="0"/>
      <w:marBottom w:val="0"/>
      <w:divBdr>
        <w:top w:val="none" w:sz="0" w:space="0" w:color="auto"/>
        <w:left w:val="none" w:sz="0" w:space="0" w:color="auto"/>
        <w:bottom w:val="none" w:sz="0" w:space="0" w:color="auto"/>
        <w:right w:val="none" w:sz="0" w:space="0" w:color="auto"/>
      </w:divBdr>
    </w:div>
    <w:div w:id="869218762">
      <w:bodyDiv w:val="1"/>
      <w:marLeft w:val="0"/>
      <w:marRight w:val="0"/>
      <w:marTop w:val="0"/>
      <w:marBottom w:val="0"/>
      <w:divBdr>
        <w:top w:val="none" w:sz="0" w:space="0" w:color="auto"/>
        <w:left w:val="none" w:sz="0" w:space="0" w:color="auto"/>
        <w:bottom w:val="none" w:sz="0" w:space="0" w:color="auto"/>
        <w:right w:val="none" w:sz="0" w:space="0" w:color="auto"/>
      </w:divBdr>
      <w:divsChild>
        <w:div w:id="175851737">
          <w:marLeft w:val="446"/>
          <w:marRight w:val="0"/>
          <w:marTop w:val="0"/>
          <w:marBottom w:val="0"/>
          <w:divBdr>
            <w:top w:val="none" w:sz="0" w:space="0" w:color="auto"/>
            <w:left w:val="none" w:sz="0" w:space="0" w:color="auto"/>
            <w:bottom w:val="none" w:sz="0" w:space="0" w:color="auto"/>
            <w:right w:val="none" w:sz="0" w:space="0" w:color="auto"/>
          </w:divBdr>
        </w:div>
        <w:div w:id="1455371738">
          <w:marLeft w:val="446"/>
          <w:marRight w:val="0"/>
          <w:marTop w:val="0"/>
          <w:marBottom w:val="0"/>
          <w:divBdr>
            <w:top w:val="none" w:sz="0" w:space="0" w:color="auto"/>
            <w:left w:val="none" w:sz="0" w:space="0" w:color="auto"/>
            <w:bottom w:val="none" w:sz="0" w:space="0" w:color="auto"/>
            <w:right w:val="none" w:sz="0" w:space="0" w:color="auto"/>
          </w:divBdr>
        </w:div>
        <w:div w:id="1987512465">
          <w:marLeft w:val="446"/>
          <w:marRight w:val="0"/>
          <w:marTop w:val="0"/>
          <w:marBottom w:val="0"/>
          <w:divBdr>
            <w:top w:val="none" w:sz="0" w:space="0" w:color="auto"/>
            <w:left w:val="none" w:sz="0" w:space="0" w:color="auto"/>
            <w:bottom w:val="none" w:sz="0" w:space="0" w:color="auto"/>
            <w:right w:val="none" w:sz="0" w:space="0" w:color="auto"/>
          </w:divBdr>
        </w:div>
      </w:divsChild>
    </w:div>
    <w:div w:id="874806668">
      <w:bodyDiv w:val="1"/>
      <w:marLeft w:val="0"/>
      <w:marRight w:val="0"/>
      <w:marTop w:val="0"/>
      <w:marBottom w:val="0"/>
      <w:divBdr>
        <w:top w:val="none" w:sz="0" w:space="0" w:color="auto"/>
        <w:left w:val="none" w:sz="0" w:space="0" w:color="auto"/>
        <w:bottom w:val="none" w:sz="0" w:space="0" w:color="auto"/>
        <w:right w:val="none" w:sz="0" w:space="0" w:color="auto"/>
      </w:divBdr>
      <w:divsChild>
        <w:div w:id="1950307214">
          <w:marLeft w:val="446"/>
          <w:marRight w:val="0"/>
          <w:marTop w:val="0"/>
          <w:marBottom w:val="0"/>
          <w:divBdr>
            <w:top w:val="none" w:sz="0" w:space="0" w:color="auto"/>
            <w:left w:val="none" w:sz="0" w:space="0" w:color="auto"/>
            <w:bottom w:val="none" w:sz="0" w:space="0" w:color="auto"/>
            <w:right w:val="none" w:sz="0" w:space="0" w:color="auto"/>
          </w:divBdr>
        </w:div>
        <w:div w:id="387842965">
          <w:marLeft w:val="446"/>
          <w:marRight w:val="0"/>
          <w:marTop w:val="0"/>
          <w:marBottom w:val="0"/>
          <w:divBdr>
            <w:top w:val="none" w:sz="0" w:space="0" w:color="auto"/>
            <w:left w:val="none" w:sz="0" w:space="0" w:color="auto"/>
            <w:bottom w:val="none" w:sz="0" w:space="0" w:color="auto"/>
            <w:right w:val="none" w:sz="0" w:space="0" w:color="auto"/>
          </w:divBdr>
        </w:div>
        <w:div w:id="1636400849">
          <w:marLeft w:val="446"/>
          <w:marRight w:val="0"/>
          <w:marTop w:val="0"/>
          <w:marBottom w:val="0"/>
          <w:divBdr>
            <w:top w:val="none" w:sz="0" w:space="0" w:color="auto"/>
            <w:left w:val="none" w:sz="0" w:space="0" w:color="auto"/>
            <w:bottom w:val="none" w:sz="0" w:space="0" w:color="auto"/>
            <w:right w:val="none" w:sz="0" w:space="0" w:color="auto"/>
          </w:divBdr>
        </w:div>
      </w:divsChild>
    </w:div>
    <w:div w:id="956062229">
      <w:bodyDiv w:val="1"/>
      <w:marLeft w:val="0"/>
      <w:marRight w:val="0"/>
      <w:marTop w:val="0"/>
      <w:marBottom w:val="0"/>
      <w:divBdr>
        <w:top w:val="none" w:sz="0" w:space="0" w:color="auto"/>
        <w:left w:val="none" w:sz="0" w:space="0" w:color="auto"/>
        <w:bottom w:val="none" w:sz="0" w:space="0" w:color="auto"/>
        <w:right w:val="none" w:sz="0" w:space="0" w:color="auto"/>
      </w:divBdr>
    </w:div>
    <w:div w:id="959989801">
      <w:bodyDiv w:val="1"/>
      <w:marLeft w:val="0"/>
      <w:marRight w:val="0"/>
      <w:marTop w:val="0"/>
      <w:marBottom w:val="0"/>
      <w:divBdr>
        <w:top w:val="none" w:sz="0" w:space="0" w:color="auto"/>
        <w:left w:val="none" w:sz="0" w:space="0" w:color="auto"/>
        <w:bottom w:val="none" w:sz="0" w:space="0" w:color="auto"/>
        <w:right w:val="none" w:sz="0" w:space="0" w:color="auto"/>
      </w:divBdr>
    </w:div>
    <w:div w:id="980118303">
      <w:bodyDiv w:val="1"/>
      <w:marLeft w:val="0"/>
      <w:marRight w:val="0"/>
      <w:marTop w:val="0"/>
      <w:marBottom w:val="0"/>
      <w:divBdr>
        <w:top w:val="none" w:sz="0" w:space="0" w:color="auto"/>
        <w:left w:val="none" w:sz="0" w:space="0" w:color="auto"/>
        <w:bottom w:val="none" w:sz="0" w:space="0" w:color="auto"/>
        <w:right w:val="none" w:sz="0" w:space="0" w:color="auto"/>
      </w:divBdr>
      <w:divsChild>
        <w:div w:id="1108506082">
          <w:marLeft w:val="446"/>
          <w:marRight w:val="0"/>
          <w:marTop w:val="0"/>
          <w:marBottom w:val="0"/>
          <w:divBdr>
            <w:top w:val="none" w:sz="0" w:space="0" w:color="auto"/>
            <w:left w:val="none" w:sz="0" w:space="0" w:color="auto"/>
            <w:bottom w:val="none" w:sz="0" w:space="0" w:color="auto"/>
            <w:right w:val="none" w:sz="0" w:space="0" w:color="auto"/>
          </w:divBdr>
        </w:div>
        <w:div w:id="2088139733">
          <w:marLeft w:val="446"/>
          <w:marRight w:val="0"/>
          <w:marTop w:val="0"/>
          <w:marBottom w:val="0"/>
          <w:divBdr>
            <w:top w:val="none" w:sz="0" w:space="0" w:color="auto"/>
            <w:left w:val="none" w:sz="0" w:space="0" w:color="auto"/>
            <w:bottom w:val="none" w:sz="0" w:space="0" w:color="auto"/>
            <w:right w:val="none" w:sz="0" w:space="0" w:color="auto"/>
          </w:divBdr>
        </w:div>
        <w:div w:id="1358965024">
          <w:marLeft w:val="446"/>
          <w:marRight w:val="0"/>
          <w:marTop w:val="0"/>
          <w:marBottom w:val="0"/>
          <w:divBdr>
            <w:top w:val="none" w:sz="0" w:space="0" w:color="auto"/>
            <w:left w:val="none" w:sz="0" w:space="0" w:color="auto"/>
            <w:bottom w:val="none" w:sz="0" w:space="0" w:color="auto"/>
            <w:right w:val="none" w:sz="0" w:space="0" w:color="auto"/>
          </w:divBdr>
        </w:div>
      </w:divsChild>
    </w:div>
    <w:div w:id="998922742">
      <w:bodyDiv w:val="1"/>
      <w:marLeft w:val="0"/>
      <w:marRight w:val="0"/>
      <w:marTop w:val="0"/>
      <w:marBottom w:val="0"/>
      <w:divBdr>
        <w:top w:val="none" w:sz="0" w:space="0" w:color="auto"/>
        <w:left w:val="none" w:sz="0" w:space="0" w:color="auto"/>
        <w:bottom w:val="none" w:sz="0" w:space="0" w:color="auto"/>
        <w:right w:val="none" w:sz="0" w:space="0" w:color="auto"/>
      </w:divBdr>
      <w:divsChild>
        <w:div w:id="1363363957">
          <w:marLeft w:val="547"/>
          <w:marRight w:val="0"/>
          <w:marTop w:val="0"/>
          <w:marBottom w:val="0"/>
          <w:divBdr>
            <w:top w:val="none" w:sz="0" w:space="0" w:color="auto"/>
            <w:left w:val="none" w:sz="0" w:space="0" w:color="auto"/>
            <w:bottom w:val="none" w:sz="0" w:space="0" w:color="auto"/>
            <w:right w:val="none" w:sz="0" w:space="0" w:color="auto"/>
          </w:divBdr>
        </w:div>
        <w:div w:id="1021009881">
          <w:marLeft w:val="547"/>
          <w:marRight w:val="0"/>
          <w:marTop w:val="0"/>
          <w:marBottom w:val="0"/>
          <w:divBdr>
            <w:top w:val="none" w:sz="0" w:space="0" w:color="auto"/>
            <w:left w:val="none" w:sz="0" w:space="0" w:color="auto"/>
            <w:bottom w:val="none" w:sz="0" w:space="0" w:color="auto"/>
            <w:right w:val="none" w:sz="0" w:space="0" w:color="auto"/>
          </w:divBdr>
        </w:div>
      </w:divsChild>
    </w:div>
    <w:div w:id="1031490206">
      <w:bodyDiv w:val="1"/>
      <w:marLeft w:val="0"/>
      <w:marRight w:val="0"/>
      <w:marTop w:val="0"/>
      <w:marBottom w:val="0"/>
      <w:divBdr>
        <w:top w:val="none" w:sz="0" w:space="0" w:color="auto"/>
        <w:left w:val="none" w:sz="0" w:space="0" w:color="auto"/>
        <w:bottom w:val="none" w:sz="0" w:space="0" w:color="auto"/>
        <w:right w:val="none" w:sz="0" w:space="0" w:color="auto"/>
      </w:divBdr>
      <w:divsChild>
        <w:div w:id="647705368">
          <w:marLeft w:val="547"/>
          <w:marRight w:val="0"/>
          <w:marTop w:val="0"/>
          <w:marBottom w:val="0"/>
          <w:divBdr>
            <w:top w:val="none" w:sz="0" w:space="0" w:color="auto"/>
            <w:left w:val="none" w:sz="0" w:space="0" w:color="auto"/>
            <w:bottom w:val="none" w:sz="0" w:space="0" w:color="auto"/>
            <w:right w:val="none" w:sz="0" w:space="0" w:color="auto"/>
          </w:divBdr>
        </w:div>
        <w:div w:id="1042746731">
          <w:marLeft w:val="547"/>
          <w:marRight w:val="0"/>
          <w:marTop w:val="0"/>
          <w:marBottom w:val="0"/>
          <w:divBdr>
            <w:top w:val="none" w:sz="0" w:space="0" w:color="auto"/>
            <w:left w:val="none" w:sz="0" w:space="0" w:color="auto"/>
            <w:bottom w:val="none" w:sz="0" w:space="0" w:color="auto"/>
            <w:right w:val="none" w:sz="0" w:space="0" w:color="auto"/>
          </w:divBdr>
        </w:div>
        <w:div w:id="1232085503">
          <w:marLeft w:val="547"/>
          <w:marRight w:val="0"/>
          <w:marTop w:val="0"/>
          <w:marBottom w:val="0"/>
          <w:divBdr>
            <w:top w:val="none" w:sz="0" w:space="0" w:color="auto"/>
            <w:left w:val="none" w:sz="0" w:space="0" w:color="auto"/>
            <w:bottom w:val="none" w:sz="0" w:space="0" w:color="auto"/>
            <w:right w:val="none" w:sz="0" w:space="0" w:color="auto"/>
          </w:divBdr>
        </w:div>
      </w:divsChild>
    </w:div>
    <w:div w:id="1164709767">
      <w:bodyDiv w:val="1"/>
      <w:marLeft w:val="0"/>
      <w:marRight w:val="0"/>
      <w:marTop w:val="0"/>
      <w:marBottom w:val="0"/>
      <w:divBdr>
        <w:top w:val="none" w:sz="0" w:space="0" w:color="auto"/>
        <w:left w:val="none" w:sz="0" w:space="0" w:color="auto"/>
        <w:bottom w:val="none" w:sz="0" w:space="0" w:color="auto"/>
        <w:right w:val="none" w:sz="0" w:space="0" w:color="auto"/>
      </w:divBdr>
      <w:divsChild>
        <w:div w:id="1974217281">
          <w:marLeft w:val="547"/>
          <w:marRight w:val="0"/>
          <w:marTop w:val="0"/>
          <w:marBottom w:val="0"/>
          <w:divBdr>
            <w:top w:val="none" w:sz="0" w:space="0" w:color="auto"/>
            <w:left w:val="none" w:sz="0" w:space="0" w:color="auto"/>
            <w:bottom w:val="none" w:sz="0" w:space="0" w:color="auto"/>
            <w:right w:val="none" w:sz="0" w:space="0" w:color="auto"/>
          </w:divBdr>
        </w:div>
        <w:div w:id="440223883">
          <w:marLeft w:val="547"/>
          <w:marRight w:val="0"/>
          <w:marTop w:val="0"/>
          <w:marBottom w:val="0"/>
          <w:divBdr>
            <w:top w:val="none" w:sz="0" w:space="0" w:color="auto"/>
            <w:left w:val="none" w:sz="0" w:space="0" w:color="auto"/>
            <w:bottom w:val="none" w:sz="0" w:space="0" w:color="auto"/>
            <w:right w:val="none" w:sz="0" w:space="0" w:color="auto"/>
          </w:divBdr>
        </w:div>
        <w:div w:id="682438757">
          <w:marLeft w:val="547"/>
          <w:marRight w:val="0"/>
          <w:marTop w:val="0"/>
          <w:marBottom w:val="0"/>
          <w:divBdr>
            <w:top w:val="none" w:sz="0" w:space="0" w:color="auto"/>
            <w:left w:val="none" w:sz="0" w:space="0" w:color="auto"/>
            <w:bottom w:val="none" w:sz="0" w:space="0" w:color="auto"/>
            <w:right w:val="none" w:sz="0" w:space="0" w:color="auto"/>
          </w:divBdr>
        </w:div>
        <w:div w:id="871264052">
          <w:marLeft w:val="547"/>
          <w:marRight w:val="0"/>
          <w:marTop w:val="0"/>
          <w:marBottom w:val="0"/>
          <w:divBdr>
            <w:top w:val="none" w:sz="0" w:space="0" w:color="auto"/>
            <w:left w:val="none" w:sz="0" w:space="0" w:color="auto"/>
            <w:bottom w:val="none" w:sz="0" w:space="0" w:color="auto"/>
            <w:right w:val="none" w:sz="0" w:space="0" w:color="auto"/>
          </w:divBdr>
        </w:div>
      </w:divsChild>
    </w:div>
    <w:div w:id="1172993075">
      <w:bodyDiv w:val="1"/>
      <w:marLeft w:val="0"/>
      <w:marRight w:val="0"/>
      <w:marTop w:val="0"/>
      <w:marBottom w:val="0"/>
      <w:divBdr>
        <w:top w:val="none" w:sz="0" w:space="0" w:color="auto"/>
        <w:left w:val="none" w:sz="0" w:space="0" w:color="auto"/>
        <w:bottom w:val="none" w:sz="0" w:space="0" w:color="auto"/>
        <w:right w:val="none" w:sz="0" w:space="0" w:color="auto"/>
      </w:divBdr>
      <w:divsChild>
        <w:div w:id="1549369134">
          <w:marLeft w:val="547"/>
          <w:marRight w:val="0"/>
          <w:marTop w:val="134"/>
          <w:marBottom w:val="0"/>
          <w:divBdr>
            <w:top w:val="none" w:sz="0" w:space="0" w:color="auto"/>
            <w:left w:val="none" w:sz="0" w:space="0" w:color="auto"/>
            <w:bottom w:val="none" w:sz="0" w:space="0" w:color="auto"/>
            <w:right w:val="none" w:sz="0" w:space="0" w:color="auto"/>
          </w:divBdr>
        </w:div>
        <w:div w:id="677780963">
          <w:marLeft w:val="547"/>
          <w:marRight w:val="0"/>
          <w:marTop w:val="134"/>
          <w:marBottom w:val="0"/>
          <w:divBdr>
            <w:top w:val="none" w:sz="0" w:space="0" w:color="auto"/>
            <w:left w:val="none" w:sz="0" w:space="0" w:color="auto"/>
            <w:bottom w:val="none" w:sz="0" w:space="0" w:color="auto"/>
            <w:right w:val="none" w:sz="0" w:space="0" w:color="auto"/>
          </w:divBdr>
        </w:div>
        <w:div w:id="446051291">
          <w:marLeft w:val="547"/>
          <w:marRight w:val="0"/>
          <w:marTop w:val="134"/>
          <w:marBottom w:val="0"/>
          <w:divBdr>
            <w:top w:val="none" w:sz="0" w:space="0" w:color="auto"/>
            <w:left w:val="none" w:sz="0" w:space="0" w:color="auto"/>
            <w:bottom w:val="none" w:sz="0" w:space="0" w:color="auto"/>
            <w:right w:val="none" w:sz="0" w:space="0" w:color="auto"/>
          </w:divBdr>
        </w:div>
        <w:div w:id="2031909085">
          <w:marLeft w:val="547"/>
          <w:marRight w:val="0"/>
          <w:marTop w:val="134"/>
          <w:marBottom w:val="0"/>
          <w:divBdr>
            <w:top w:val="none" w:sz="0" w:space="0" w:color="auto"/>
            <w:left w:val="none" w:sz="0" w:space="0" w:color="auto"/>
            <w:bottom w:val="none" w:sz="0" w:space="0" w:color="auto"/>
            <w:right w:val="none" w:sz="0" w:space="0" w:color="auto"/>
          </w:divBdr>
        </w:div>
        <w:div w:id="1575702075">
          <w:marLeft w:val="547"/>
          <w:marRight w:val="0"/>
          <w:marTop w:val="134"/>
          <w:marBottom w:val="0"/>
          <w:divBdr>
            <w:top w:val="none" w:sz="0" w:space="0" w:color="auto"/>
            <w:left w:val="none" w:sz="0" w:space="0" w:color="auto"/>
            <w:bottom w:val="none" w:sz="0" w:space="0" w:color="auto"/>
            <w:right w:val="none" w:sz="0" w:space="0" w:color="auto"/>
          </w:divBdr>
        </w:div>
        <w:div w:id="1149326505">
          <w:marLeft w:val="547"/>
          <w:marRight w:val="0"/>
          <w:marTop w:val="134"/>
          <w:marBottom w:val="0"/>
          <w:divBdr>
            <w:top w:val="none" w:sz="0" w:space="0" w:color="auto"/>
            <w:left w:val="none" w:sz="0" w:space="0" w:color="auto"/>
            <w:bottom w:val="none" w:sz="0" w:space="0" w:color="auto"/>
            <w:right w:val="none" w:sz="0" w:space="0" w:color="auto"/>
          </w:divBdr>
        </w:div>
        <w:div w:id="2134905430">
          <w:marLeft w:val="547"/>
          <w:marRight w:val="0"/>
          <w:marTop w:val="134"/>
          <w:marBottom w:val="0"/>
          <w:divBdr>
            <w:top w:val="none" w:sz="0" w:space="0" w:color="auto"/>
            <w:left w:val="none" w:sz="0" w:space="0" w:color="auto"/>
            <w:bottom w:val="none" w:sz="0" w:space="0" w:color="auto"/>
            <w:right w:val="none" w:sz="0" w:space="0" w:color="auto"/>
          </w:divBdr>
        </w:div>
        <w:div w:id="93592592">
          <w:marLeft w:val="547"/>
          <w:marRight w:val="0"/>
          <w:marTop w:val="134"/>
          <w:marBottom w:val="0"/>
          <w:divBdr>
            <w:top w:val="none" w:sz="0" w:space="0" w:color="auto"/>
            <w:left w:val="none" w:sz="0" w:space="0" w:color="auto"/>
            <w:bottom w:val="none" w:sz="0" w:space="0" w:color="auto"/>
            <w:right w:val="none" w:sz="0" w:space="0" w:color="auto"/>
          </w:divBdr>
        </w:div>
        <w:div w:id="481434307">
          <w:marLeft w:val="547"/>
          <w:marRight w:val="0"/>
          <w:marTop w:val="134"/>
          <w:marBottom w:val="0"/>
          <w:divBdr>
            <w:top w:val="none" w:sz="0" w:space="0" w:color="auto"/>
            <w:left w:val="none" w:sz="0" w:space="0" w:color="auto"/>
            <w:bottom w:val="none" w:sz="0" w:space="0" w:color="auto"/>
            <w:right w:val="none" w:sz="0" w:space="0" w:color="auto"/>
          </w:divBdr>
        </w:div>
      </w:divsChild>
    </w:div>
    <w:div w:id="1228345447">
      <w:bodyDiv w:val="1"/>
      <w:marLeft w:val="0"/>
      <w:marRight w:val="0"/>
      <w:marTop w:val="0"/>
      <w:marBottom w:val="0"/>
      <w:divBdr>
        <w:top w:val="none" w:sz="0" w:space="0" w:color="auto"/>
        <w:left w:val="none" w:sz="0" w:space="0" w:color="auto"/>
        <w:bottom w:val="none" w:sz="0" w:space="0" w:color="auto"/>
        <w:right w:val="none" w:sz="0" w:space="0" w:color="auto"/>
      </w:divBdr>
    </w:div>
    <w:div w:id="1248730914">
      <w:bodyDiv w:val="1"/>
      <w:marLeft w:val="0"/>
      <w:marRight w:val="0"/>
      <w:marTop w:val="0"/>
      <w:marBottom w:val="0"/>
      <w:divBdr>
        <w:top w:val="none" w:sz="0" w:space="0" w:color="auto"/>
        <w:left w:val="none" w:sz="0" w:space="0" w:color="auto"/>
        <w:bottom w:val="none" w:sz="0" w:space="0" w:color="auto"/>
        <w:right w:val="none" w:sz="0" w:space="0" w:color="auto"/>
      </w:divBdr>
      <w:divsChild>
        <w:div w:id="1859155722">
          <w:marLeft w:val="547"/>
          <w:marRight w:val="0"/>
          <w:marTop w:val="154"/>
          <w:marBottom w:val="0"/>
          <w:divBdr>
            <w:top w:val="none" w:sz="0" w:space="0" w:color="auto"/>
            <w:left w:val="none" w:sz="0" w:space="0" w:color="auto"/>
            <w:bottom w:val="none" w:sz="0" w:space="0" w:color="auto"/>
            <w:right w:val="none" w:sz="0" w:space="0" w:color="auto"/>
          </w:divBdr>
        </w:div>
        <w:div w:id="1470702540">
          <w:marLeft w:val="1800"/>
          <w:marRight w:val="0"/>
          <w:marTop w:val="154"/>
          <w:marBottom w:val="0"/>
          <w:divBdr>
            <w:top w:val="none" w:sz="0" w:space="0" w:color="auto"/>
            <w:left w:val="none" w:sz="0" w:space="0" w:color="auto"/>
            <w:bottom w:val="none" w:sz="0" w:space="0" w:color="auto"/>
            <w:right w:val="none" w:sz="0" w:space="0" w:color="auto"/>
          </w:divBdr>
        </w:div>
        <w:div w:id="1727950805">
          <w:marLeft w:val="1800"/>
          <w:marRight w:val="0"/>
          <w:marTop w:val="154"/>
          <w:marBottom w:val="0"/>
          <w:divBdr>
            <w:top w:val="none" w:sz="0" w:space="0" w:color="auto"/>
            <w:left w:val="none" w:sz="0" w:space="0" w:color="auto"/>
            <w:bottom w:val="none" w:sz="0" w:space="0" w:color="auto"/>
            <w:right w:val="none" w:sz="0" w:space="0" w:color="auto"/>
          </w:divBdr>
        </w:div>
        <w:div w:id="1460998791">
          <w:marLeft w:val="1800"/>
          <w:marRight w:val="0"/>
          <w:marTop w:val="154"/>
          <w:marBottom w:val="0"/>
          <w:divBdr>
            <w:top w:val="none" w:sz="0" w:space="0" w:color="auto"/>
            <w:left w:val="none" w:sz="0" w:space="0" w:color="auto"/>
            <w:bottom w:val="none" w:sz="0" w:space="0" w:color="auto"/>
            <w:right w:val="none" w:sz="0" w:space="0" w:color="auto"/>
          </w:divBdr>
        </w:div>
        <w:div w:id="1189639538">
          <w:marLeft w:val="1800"/>
          <w:marRight w:val="0"/>
          <w:marTop w:val="154"/>
          <w:marBottom w:val="0"/>
          <w:divBdr>
            <w:top w:val="none" w:sz="0" w:space="0" w:color="auto"/>
            <w:left w:val="none" w:sz="0" w:space="0" w:color="auto"/>
            <w:bottom w:val="none" w:sz="0" w:space="0" w:color="auto"/>
            <w:right w:val="none" w:sz="0" w:space="0" w:color="auto"/>
          </w:divBdr>
        </w:div>
      </w:divsChild>
    </w:div>
    <w:div w:id="1283878325">
      <w:bodyDiv w:val="1"/>
      <w:marLeft w:val="0"/>
      <w:marRight w:val="0"/>
      <w:marTop w:val="0"/>
      <w:marBottom w:val="0"/>
      <w:divBdr>
        <w:top w:val="none" w:sz="0" w:space="0" w:color="auto"/>
        <w:left w:val="none" w:sz="0" w:space="0" w:color="auto"/>
        <w:bottom w:val="none" w:sz="0" w:space="0" w:color="auto"/>
        <w:right w:val="none" w:sz="0" w:space="0" w:color="auto"/>
      </w:divBdr>
      <w:divsChild>
        <w:div w:id="535240321">
          <w:marLeft w:val="720"/>
          <w:marRight w:val="0"/>
          <w:marTop w:val="0"/>
          <w:marBottom w:val="0"/>
          <w:divBdr>
            <w:top w:val="none" w:sz="0" w:space="0" w:color="auto"/>
            <w:left w:val="none" w:sz="0" w:space="0" w:color="auto"/>
            <w:bottom w:val="none" w:sz="0" w:space="0" w:color="auto"/>
            <w:right w:val="none" w:sz="0" w:space="0" w:color="auto"/>
          </w:divBdr>
        </w:div>
        <w:div w:id="1313827208">
          <w:marLeft w:val="720"/>
          <w:marRight w:val="0"/>
          <w:marTop w:val="0"/>
          <w:marBottom w:val="0"/>
          <w:divBdr>
            <w:top w:val="none" w:sz="0" w:space="0" w:color="auto"/>
            <w:left w:val="none" w:sz="0" w:space="0" w:color="auto"/>
            <w:bottom w:val="none" w:sz="0" w:space="0" w:color="auto"/>
            <w:right w:val="none" w:sz="0" w:space="0" w:color="auto"/>
          </w:divBdr>
        </w:div>
        <w:div w:id="1370036107">
          <w:marLeft w:val="720"/>
          <w:marRight w:val="0"/>
          <w:marTop w:val="0"/>
          <w:marBottom w:val="0"/>
          <w:divBdr>
            <w:top w:val="none" w:sz="0" w:space="0" w:color="auto"/>
            <w:left w:val="none" w:sz="0" w:space="0" w:color="auto"/>
            <w:bottom w:val="none" w:sz="0" w:space="0" w:color="auto"/>
            <w:right w:val="none" w:sz="0" w:space="0" w:color="auto"/>
          </w:divBdr>
        </w:div>
      </w:divsChild>
    </w:div>
    <w:div w:id="1427772939">
      <w:bodyDiv w:val="1"/>
      <w:marLeft w:val="0"/>
      <w:marRight w:val="0"/>
      <w:marTop w:val="0"/>
      <w:marBottom w:val="0"/>
      <w:divBdr>
        <w:top w:val="none" w:sz="0" w:space="0" w:color="auto"/>
        <w:left w:val="none" w:sz="0" w:space="0" w:color="auto"/>
        <w:bottom w:val="none" w:sz="0" w:space="0" w:color="auto"/>
        <w:right w:val="none" w:sz="0" w:space="0" w:color="auto"/>
      </w:divBdr>
    </w:div>
    <w:div w:id="1434588937">
      <w:bodyDiv w:val="1"/>
      <w:marLeft w:val="0"/>
      <w:marRight w:val="0"/>
      <w:marTop w:val="0"/>
      <w:marBottom w:val="0"/>
      <w:divBdr>
        <w:top w:val="none" w:sz="0" w:space="0" w:color="auto"/>
        <w:left w:val="none" w:sz="0" w:space="0" w:color="auto"/>
        <w:bottom w:val="none" w:sz="0" w:space="0" w:color="auto"/>
        <w:right w:val="none" w:sz="0" w:space="0" w:color="auto"/>
      </w:divBdr>
      <w:divsChild>
        <w:div w:id="1438675351">
          <w:marLeft w:val="547"/>
          <w:marRight w:val="0"/>
          <w:marTop w:val="0"/>
          <w:marBottom w:val="0"/>
          <w:divBdr>
            <w:top w:val="none" w:sz="0" w:space="0" w:color="auto"/>
            <w:left w:val="none" w:sz="0" w:space="0" w:color="auto"/>
            <w:bottom w:val="none" w:sz="0" w:space="0" w:color="auto"/>
            <w:right w:val="none" w:sz="0" w:space="0" w:color="auto"/>
          </w:divBdr>
        </w:div>
        <w:div w:id="1446121059">
          <w:marLeft w:val="547"/>
          <w:marRight w:val="0"/>
          <w:marTop w:val="0"/>
          <w:marBottom w:val="0"/>
          <w:divBdr>
            <w:top w:val="none" w:sz="0" w:space="0" w:color="auto"/>
            <w:left w:val="none" w:sz="0" w:space="0" w:color="auto"/>
            <w:bottom w:val="none" w:sz="0" w:space="0" w:color="auto"/>
            <w:right w:val="none" w:sz="0" w:space="0" w:color="auto"/>
          </w:divBdr>
        </w:div>
        <w:div w:id="1730761904">
          <w:marLeft w:val="547"/>
          <w:marRight w:val="0"/>
          <w:marTop w:val="0"/>
          <w:marBottom w:val="0"/>
          <w:divBdr>
            <w:top w:val="none" w:sz="0" w:space="0" w:color="auto"/>
            <w:left w:val="none" w:sz="0" w:space="0" w:color="auto"/>
            <w:bottom w:val="none" w:sz="0" w:space="0" w:color="auto"/>
            <w:right w:val="none" w:sz="0" w:space="0" w:color="auto"/>
          </w:divBdr>
        </w:div>
        <w:div w:id="2034961393">
          <w:marLeft w:val="547"/>
          <w:marRight w:val="0"/>
          <w:marTop w:val="0"/>
          <w:marBottom w:val="0"/>
          <w:divBdr>
            <w:top w:val="none" w:sz="0" w:space="0" w:color="auto"/>
            <w:left w:val="none" w:sz="0" w:space="0" w:color="auto"/>
            <w:bottom w:val="none" w:sz="0" w:space="0" w:color="auto"/>
            <w:right w:val="none" w:sz="0" w:space="0" w:color="auto"/>
          </w:divBdr>
        </w:div>
        <w:div w:id="720831259">
          <w:marLeft w:val="547"/>
          <w:marRight w:val="0"/>
          <w:marTop w:val="0"/>
          <w:marBottom w:val="0"/>
          <w:divBdr>
            <w:top w:val="none" w:sz="0" w:space="0" w:color="auto"/>
            <w:left w:val="none" w:sz="0" w:space="0" w:color="auto"/>
            <w:bottom w:val="none" w:sz="0" w:space="0" w:color="auto"/>
            <w:right w:val="none" w:sz="0" w:space="0" w:color="auto"/>
          </w:divBdr>
        </w:div>
        <w:div w:id="821233773">
          <w:marLeft w:val="547"/>
          <w:marRight w:val="0"/>
          <w:marTop w:val="0"/>
          <w:marBottom w:val="0"/>
          <w:divBdr>
            <w:top w:val="none" w:sz="0" w:space="0" w:color="auto"/>
            <w:left w:val="none" w:sz="0" w:space="0" w:color="auto"/>
            <w:bottom w:val="none" w:sz="0" w:space="0" w:color="auto"/>
            <w:right w:val="none" w:sz="0" w:space="0" w:color="auto"/>
          </w:divBdr>
        </w:div>
      </w:divsChild>
    </w:div>
    <w:div w:id="1437867416">
      <w:bodyDiv w:val="1"/>
      <w:marLeft w:val="0"/>
      <w:marRight w:val="0"/>
      <w:marTop w:val="0"/>
      <w:marBottom w:val="0"/>
      <w:divBdr>
        <w:top w:val="none" w:sz="0" w:space="0" w:color="auto"/>
        <w:left w:val="none" w:sz="0" w:space="0" w:color="auto"/>
        <w:bottom w:val="none" w:sz="0" w:space="0" w:color="auto"/>
        <w:right w:val="none" w:sz="0" w:space="0" w:color="auto"/>
      </w:divBdr>
      <w:divsChild>
        <w:div w:id="937447372">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439108533">
      <w:bodyDiv w:val="1"/>
      <w:marLeft w:val="0"/>
      <w:marRight w:val="0"/>
      <w:marTop w:val="0"/>
      <w:marBottom w:val="0"/>
      <w:divBdr>
        <w:top w:val="none" w:sz="0" w:space="0" w:color="auto"/>
        <w:left w:val="none" w:sz="0" w:space="0" w:color="auto"/>
        <w:bottom w:val="none" w:sz="0" w:space="0" w:color="auto"/>
        <w:right w:val="none" w:sz="0" w:space="0" w:color="auto"/>
      </w:divBdr>
    </w:div>
    <w:div w:id="1440098181">
      <w:bodyDiv w:val="1"/>
      <w:marLeft w:val="0"/>
      <w:marRight w:val="0"/>
      <w:marTop w:val="0"/>
      <w:marBottom w:val="0"/>
      <w:divBdr>
        <w:top w:val="none" w:sz="0" w:space="0" w:color="auto"/>
        <w:left w:val="none" w:sz="0" w:space="0" w:color="auto"/>
        <w:bottom w:val="none" w:sz="0" w:space="0" w:color="auto"/>
        <w:right w:val="none" w:sz="0" w:space="0" w:color="auto"/>
      </w:divBdr>
      <w:divsChild>
        <w:div w:id="297102743">
          <w:marLeft w:val="446"/>
          <w:marRight w:val="0"/>
          <w:marTop w:val="0"/>
          <w:marBottom w:val="0"/>
          <w:divBdr>
            <w:top w:val="none" w:sz="0" w:space="0" w:color="auto"/>
            <w:left w:val="none" w:sz="0" w:space="0" w:color="auto"/>
            <w:bottom w:val="none" w:sz="0" w:space="0" w:color="auto"/>
            <w:right w:val="none" w:sz="0" w:space="0" w:color="auto"/>
          </w:divBdr>
        </w:div>
        <w:div w:id="1007369406">
          <w:marLeft w:val="446"/>
          <w:marRight w:val="0"/>
          <w:marTop w:val="0"/>
          <w:marBottom w:val="0"/>
          <w:divBdr>
            <w:top w:val="none" w:sz="0" w:space="0" w:color="auto"/>
            <w:left w:val="none" w:sz="0" w:space="0" w:color="auto"/>
            <w:bottom w:val="none" w:sz="0" w:space="0" w:color="auto"/>
            <w:right w:val="none" w:sz="0" w:space="0" w:color="auto"/>
          </w:divBdr>
        </w:div>
        <w:div w:id="1535146448">
          <w:marLeft w:val="446"/>
          <w:marRight w:val="0"/>
          <w:marTop w:val="0"/>
          <w:marBottom w:val="0"/>
          <w:divBdr>
            <w:top w:val="none" w:sz="0" w:space="0" w:color="auto"/>
            <w:left w:val="none" w:sz="0" w:space="0" w:color="auto"/>
            <w:bottom w:val="none" w:sz="0" w:space="0" w:color="auto"/>
            <w:right w:val="none" w:sz="0" w:space="0" w:color="auto"/>
          </w:divBdr>
        </w:div>
      </w:divsChild>
    </w:div>
    <w:div w:id="1460999751">
      <w:bodyDiv w:val="1"/>
      <w:marLeft w:val="0"/>
      <w:marRight w:val="0"/>
      <w:marTop w:val="0"/>
      <w:marBottom w:val="0"/>
      <w:divBdr>
        <w:top w:val="none" w:sz="0" w:space="0" w:color="auto"/>
        <w:left w:val="none" w:sz="0" w:space="0" w:color="auto"/>
        <w:bottom w:val="none" w:sz="0" w:space="0" w:color="auto"/>
        <w:right w:val="none" w:sz="0" w:space="0" w:color="auto"/>
      </w:divBdr>
    </w:div>
    <w:div w:id="1610623392">
      <w:bodyDiv w:val="1"/>
      <w:marLeft w:val="0"/>
      <w:marRight w:val="0"/>
      <w:marTop w:val="0"/>
      <w:marBottom w:val="0"/>
      <w:divBdr>
        <w:top w:val="none" w:sz="0" w:space="0" w:color="auto"/>
        <w:left w:val="none" w:sz="0" w:space="0" w:color="auto"/>
        <w:bottom w:val="none" w:sz="0" w:space="0" w:color="auto"/>
        <w:right w:val="none" w:sz="0" w:space="0" w:color="auto"/>
      </w:divBdr>
      <w:divsChild>
        <w:div w:id="1504585700">
          <w:marLeft w:val="0"/>
          <w:marRight w:val="0"/>
          <w:marTop w:val="0"/>
          <w:marBottom w:val="0"/>
          <w:divBdr>
            <w:top w:val="single" w:sz="6" w:space="0" w:color="B0B0B0"/>
            <w:left w:val="single" w:sz="6" w:space="9" w:color="B0B0B0"/>
            <w:bottom w:val="single" w:sz="6" w:space="0" w:color="B0B0B0"/>
            <w:right w:val="single" w:sz="2" w:space="0" w:color="FFFFFF"/>
          </w:divBdr>
          <w:divsChild>
            <w:div w:id="20441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92946">
      <w:bodyDiv w:val="1"/>
      <w:marLeft w:val="0"/>
      <w:marRight w:val="0"/>
      <w:marTop w:val="0"/>
      <w:marBottom w:val="0"/>
      <w:divBdr>
        <w:top w:val="none" w:sz="0" w:space="0" w:color="auto"/>
        <w:left w:val="none" w:sz="0" w:space="0" w:color="auto"/>
        <w:bottom w:val="none" w:sz="0" w:space="0" w:color="auto"/>
        <w:right w:val="none" w:sz="0" w:space="0" w:color="auto"/>
      </w:divBdr>
    </w:div>
    <w:div w:id="1764111602">
      <w:bodyDiv w:val="1"/>
      <w:marLeft w:val="0"/>
      <w:marRight w:val="0"/>
      <w:marTop w:val="0"/>
      <w:marBottom w:val="0"/>
      <w:divBdr>
        <w:top w:val="none" w:sz="0" w:space="0" w:color="auto"/>
        <w:left w:val="none" w:sz="0" w:space="0" w:color="auto"/>
        <w:bottom w:val="none" w:sz="0" w:space="0" w:color="auto"/>
        <w:right w:val="none" w:sz="0" w:space="0" w:color="auto"/>
      </w:divBdr>
    </w:div>
    <w:div w:id="1781025778">
      <w:bodyDiv w:val="1"/>
      <w:marLeft w:val="0"/>
      <w:marRight w:val="0"/>
      <w:marTop w:val="0"/>
      <w:marBottom w:val="0"/>
      <w:divBdr>
        <w:top w:val="none" w:sz="0" w:space="0" w:color="auto"/>
        <w:left w:val="none" w:sz="0" w:space="0" w:color="auto"/>
        <w:bottom w:val="none" w:sz="0" w:space="0" w:color="auto"/>
        <w:right w:val="none" w:sz="0" w:space="0" w:color="auto"/>
      </w:divBdr>
    </w:div>
    <w:div w:id="1785418562">
      <w:bodyDiv w:val="1"/>
      <w:marLeft w:val="0"/>
      <w:marRight w:val="0"/>
      <w:marTop w:val="0"/>
      <w:marBottom w:val="0"/>
      <w:divBdr>
        <w:top w:val="none" w:sz="0" w:space="0" w:color="auto"/>
        <w:left w:val="none" w:sz="0" w:space="0" w:color="auto"/>
        <w:bottom w:val="none" w:sz="0" w:space="0" w:color="auto"/>
        <w:right w:val="none" w:sz="0" w:space="0" w:color="auto"/>
      </w:divBdr>
      <w:divsChild>
        <w:div w:id="315184538">
          <w:marLeft w:val="1800"/>
          <w:marRight w:val="0"/>
          <w:marTop w:val="134"/>
          <w:marBottom w:val="0"/>
          <w:divBdr>
            <w:top w:val="none" w:sz="0" w:space="0" w:color="auto"/>
            <w:left w:val="none" w:sz="0" w:space="0" w:color="auto"/>
            <w:bottom w:val="none" w:sz="0" w:space="0" w:color="auto"/>
            <w:right w:val="none" w:sz="0" w:space="0" w:color="auto"/>
          </w:divBdr>
        </w:div>
        <w:div w:id="421076194">
          <w:marLeft w:val="1800"/>
          <w:marRight w:val="0"/>
          <w:marTop w:val="134"/>
          <w:marBottom w:val="0"/>
          <w:divBdr>
            <w:top w:val="none" w:sz="0" w:space="0" w:color="auto"/>
            <w:left w:val="none" w:sz="0" w:space="0" w:color="auto"/>
            <w:bottom w:val="none" w:sz="0" w:space="0" w:color="auto"/>
            <w:right w:val="none" w:sz="0" w:space="0" w:color="auto"/>
          </w:divBdr>
        </w:div>
        <w:div w:id="560529854">
          <w:marLeft w:val="1800"/>
          <w:marRight w:val="0"/>
          <w:marTop w:val="134"/>
          <w:marBottom w:val="0"/>
          <w:divBdr>
            <w:top w:val="none" w:sz="0" w:space="0" w:color="auto"/>
            <w:left w:val="none" w:sz="0" w:space="0" w:color="auto"/>
            <w:bottom w:val="none" w:sz="0" w:space="0" w:color="auto"/>
            <w:right w:val="none" w:sz="0" w:space="0" w:color="auto"/>
          </w:divBdr>
        </w:div>
        <w:div w:id="1208299332">
          <w:marLeft w:val="1800"/>
          <w:marRight w:val="0"/>
          <w:marTop w:val="115"/>
          <w:marBottom w:val="0"/>
          <w:divBdr>
            <w:top w:val="none" w:sz="0" w:space="0" w:color="auto"/>
            <w:left w:val="none" w:sz="0" w:space="0" w:color="auto"/>
            <w:bottom w:val="none" w:sz="0" w:space="0" w:color="auto"/>
            <w:right w:val="none" w:sz="0" w:space="0" w:color="auto"/>
          </w:divBdr>
        </w:div>
        <w:div w:id="1293905357">
          <w:marLeft w:val="1800"/>
          <w:marRight w:val="0"/>
          <w:marTop w:val="134"/>
          <w:marBottom w:val="0"/>
          <w:divBdr>
            <w:top w:val="none" w:sz="0" w:space="0" w:color="auto"/>
            <w:left w:val="none" w:sz="0" w:space="0" w:color="auto"/>
            <w:bottom w:val="none" w:sz="0" w:space="0" w:color="auto"/>
            <w:right w:val="none" w:sz="0" w:space="0" w:color="auto"/>
          </w:divBdr>
        </w:div>
        <w:div w:id="1350180136">
          <w:marLeft w:val="1800"/>
          <w:marRight w:val="0"/>
          <w:marTop w:val="134"/>
          <w:marBottom w:val="0"/>
          <w:divBdr>
            <w:top w:val="none" w:sz="0" w:space="0" w:color="auto"/>
            <w:left w:val="none" w:sz="0" w:space="0" w:color="auto"/>
            <w:bottom w:val="none" w:sz="0" w:space="0" w:color="auto"/>
            <w:right w:val="none" w:sz="0" w:space="0" w:color="auto"/>
          </w:divBdr>
        </w:div>
        <w:div w:id="1913467609">
          <w:marLeft w:val="1800"/>
          <w:marRight w:val="0"/>
          <w:marTop w:val="134"/>
          <w:marBottom w:val="0"/>
          <w:divBdr>
            <w:top w:val="none" w:sz="0" w:space="0" w:color="auto"/>
            <w:left w:val="none" w:sz="0" w:space="0" w:color="auto"/>
            <w:bottom w:val="none" w:sz="0" w:space="0" w:color="auto"/>
            <w:right w:val="none" w:sz="0" w:space="0" w:color="auto"/>
          </w:divBdr>
        </w:div>
      </w:divsChild>
    </w:div>
    <w:div w:id="1860970861">
      <w:bodyDiv w:val="1"/>
      <w:marLeft w:val="0"/>
      <w:marRight w:val="0"/>
      <w:marTop w:val="0"/>
      <w:marBottom w:val="0"/>
      <w:divBdr>
        <w:top w:val="none" w:sz="0" w:space="0" w:color="auto"/>
        <w:left w:val="none" w:sz="0" w:space="0" w:color="auto"/>
        <w:bottom w:val="none" w:sz="0" w:space="0" w:color="auto"/>
        <w:right w:val="none" w:sz="0" w:space="0" w:color="auto"/>
      </w:divBdr>
      <w:divsChild>
        <w:div w:id="85922773">
          <w:marLeft w:val="979"/>
          <w:marRight w:val="0"/>
          <w:marTop w:val="240"/>
          <w:marBottom w:val="0"/>
          <w:divBdr>
            <w:top w:val="none" w:sz="0" w:space="0" w:color="auto"/>
            <w:left w:val="none" w:sz="0" w:space="0" w:color="auto"/>
            <w:bottom w:val="none" w:sz="0" w:space="0" w:color="auto"/>
            <w:right w:val="none" w:sz="0" w:space="0" w:color="auto"/>
          </w:divBdr>
        </w:div>
        <w:div w:id="662515355">
          <w:marLeft w:val="979"/>
          <w:marRight w:val="0"/>
          <w:marTop w:val="240"/>
          <w:marBottom w:val="0"/>
          <w:divBdr>
            <w:top w:val="none" w:sz="0" w:space="0" w:color="auto"/>
            <w:left w:val="none" w:sz="0" w:space="0" w:color="auto"/>
            <w:bottom w:val="none" w:sz="0" w:space="0" w:color="auto"/>
            <w:right w:val="none" w:sz="0" w:space="0" w:color="auto"/>
          </w:divBdr>
        </w:div>
        <w:div w:id="778990671">
          <w:marLeft w:val="979"/>
          <w:marRight w:val="0"/>
          <w:marTop w:val="240"/>
          <w:marBottom w:val="0"/>
          <w:divBdr>
            <w:top w:val="none" w:sz="0" w:space="0" w:color="auto"/>
            <w:left w:val="none" w:sz="0" w:space="0" w:color="auto"/>
            <w:bottom w:val="none" w:sz="0" w:space="0" w:color="auto"/>
            <w:right w:val="none" w:sz="0" w:space="0" w:color="auto"/>
          </w:divBdr>
        </w:div>
        <w:div w:id="1170490234">
          <w:marLeft w:val="979"/>
          <w:marRight w:val="0"/>
          <w:marTop w:val="240"/>
          <w:marBottom w:val="0"/>
          <w:divBdr>
            <w:top w:val="none" w:sz="0" w:space="0" w:color="auto"/>
            <w:left w:val="none" w:sz="0" w:space="0" w:color="auto"/>
            <w:bottom w:val="none" w:sz="0" w:space="0" w:color="auto"/>
            <w:right w:val="none" w:sz="0" w:space="0" w:color="auto"/>
          </w:divBdr>
        </w:div>
        <w:div w:id="2079786693">
          <w:marLeft w:val="979"/>
          <w:marRight w:val="0"/>
          <w:marTop w:val="240"/>
          <w:marBottom w:val="0"/>
          <w:divBdr>
            <w:top w:val="none" w:sz="0" w:space="0" w:color="auto"/>
            <w:left w:val="none" w:sz="0" w:space="0" w:color="auto"/>
            <w:bottom w:val="none" w:sz="0" w:space="0" w:color="auto"/>
            <w:right w:val="none" w:sz="0" w:space="0" w:color="auto"/>
          </w:divBdr>
        </w:div>
      </w:divsChild>
    </w:div>
    <w:div w:id="1904368298">
      <w:bodyDiv w:val="1"/>
      <w:marLeft w:val="0"/>
      <w:marRight w:val="0"/>
      <w:marTop w:val="0"/>
      <w:marBottom w:val="0"/>
      <w:divBdr>
        <w:top w:val="none" w:sz="0" w:space="0" w:color="auto"/>
        <w:left w:val="none" w:sz="0" w:space="0" w:color="auto"/>
        <w:bottom w:val="none" w:sz="0" w:space="0" w:color="auto"/>
        <w:right w:val="none" w:sz="0" w:space="0" w:color="auto"/>
      </w:divBdr>
    </w:div>
    <w:div w:id="1957253504">
      <w:bodyDiv w:val="1"/>
      <w:marLeft w:val="0"/>
      <w:marRight w:val="0"/>
      <w:marTop w:val="0"/>
      <w:marBottom w:val="0"/>
      <w:divBdr>
        <w:top w:val="none" w:sz="0" w:space="0" w:color="auto"/>
        <w:left w:val="none" w:sz="0" w:space="0" w:color="auto"/>
        <w:bottom w:val="none" w:sz="0" w:space="0" w:color="auto"/>
        <w:right w:val="none" w:sz="0" w:space="0" w:color="auto"/>
      </w:divBdr>
    </w:div>
    <w:div w:id="1981612855">
      <w:bodyDiv w:val="1"/>
      <w:marLeft w:val="0"/>
      <w:marRight w:val="0"/>
      <w:marTop w:val="0"/>
      <w:marBottom w:val="0"/>
      <w:divBdr>
        <w:top w:val="none" w:sz="0" w:space="0" w:color="auto"/>
        <w:left w:val="none" w:sz="0" w:space="0" w:color="auto"/>
        <w:bottom w:val="none" w:sz="0" w:space="0" w:color="auto"/>
        <w:right w:val="none" w:sz="0" w:space="0" w:color="auto"/>
      </w:divBdr>
      <w:divsChild>
        <w:div w:id="326858813">
          <w:marLeft w:val="446"/>
          <w:marRight w:val="0"/>
          <w:marTop w:val="0"/>
          <w:marBottom w:val="0"/>
          <w:divBdr>
            <w:top w:val="none" w:sz="0" w:space="0" w:color="auto"/>
            <w:left w:val="none" w:sz="0" w:space="0" w:color="auto"/>
            <w:bottom w:val="none" w:sz="0" w:space="0" w:color="auto"/>
            <w:right w:val="none" w:sz="0" w:space="0" w:color="auto"/>
          </w:divBdr>
        </w:div>
        <w:div w:id="1740667660">
          <w:marLeft w:val="446"/>
          <w:marRight w:val="0"/>
          <w:marTop w:val="0"/>
          <w:marBottom w:val="0"/>
          <w:divBdr>
            <w:top w:val="none" w:sz="0" w:space="0" w:color="auto"/>
            <w:left w:val="none" w:sz="0" w:space="0" w:color="auto"/>
            <w:bottom w:val="none" w:sz="0" w:space="0" w:color="auto"/>
            <w:right w:val="none" w:sz="0" w:space="0" w:color="auto"/>
          </w:divBdr>
        </w:div>
        <w:div w:id="535969669">
          <w:marLeft w:val="446"/>
          <w:marRight w:val="0"/>
          <w:marTop w:val="0"/>
          <w:marBottom w:val="0"/>
          <w:divBdr>
            <w:top w:val="none" w:sz="0" w:space="0" w:color="auto"/>
            <w:left w:val="none" w:sz="0" w:space="0" w:color="auto"/>
            <w:bottom w:val="none" w:sz="0" w:space="0" w:color="auto"/>
            <w:right w:val="none" w:sz="0" w:space="0" w:color="auto"/>
          </w:divBdr>
        </w:div>
      </w:divsChild>
    </w:div>
    <w:div w:id="2010205681">
      <w:bodyDiv w:val="1"/>
      <w:marLeft w:val="0"/>
      <w:marRight w:val="0"/>
      <w:marTop w:val="0"/>
      <w:marBottom w:val="0"/>
      <w:divBdr>
        <w:top w:val="none" w:sz="0" w:space="0" w:color="auto"/>
        <w:left w:val="none" w:sz="0" w:space="0" w:color="auto"/>
        <w:bottom w:val="none" w:sz="0" w:space="0" w:color="auto"/>
        <w:right w:val="none" w:sz="0" w:space="0" w:color="auto"/>
      </w:divBdr>
    </w:div>
    <w:div w:id="2023311642">
      <w:bodyDiv w:val="1"/>
      <w:marLeft w:val="0"/>
      <w:marRight w:val="0"/>
      <w:marTop w:val="0"/>
      <w:marBottom w:val="0"/>
      <w:divBdr>
        <w:top w:val="none" w:sz="0" w:space="0" w:color="auto"/>
        <w:left w:val="none" w:sz="0" w:space="0" w:color="auto"/>
        <w:bottom w:val="none" w:sz="0" w:space="0" w:color="auto"/>
        <w:right w:val="none" w:sz="0" w:space="0" w:color="auto"/>
      </w:divBdr>
      <w:divsChild>
        <w:div w:id="674840754">
          <w:marLeft w:val="547"/>
          <w:marRight w:val="0"/>
          <w:marTop w:val="0"/>
          <w:marBottom w:val="0"/>
          <w:divBdr>
            <w:top w:val="none" w:sz="0" w:space="0" w:color="auto"/>
            <w:left w:val="none" w:sz="0" w:space="0" w:color="auto"/>
            <w:bottom w:val="none" w:sz="0" w:space="0" w:color="auto"/>
            <w:right w:val="none" w:sz="0" w:space="0" w:color="auto"/>
          </w:divBdr>
        </w:div>
        <w:div w:id="2147239935">
          <w:marLeft w:val="547"/>
          <w:marRight w:val="0"/>
          <w:marTop w:val="0"/>
          <w:marBottom w:val="0"/>
          <w:divBdr>
            <w:top w:val="none" w:sz="0" w:space="0" w:color="auto"/>
            <w:left w:val="none" w:sz="0" w:space="0" w:color="auto"/>
            <w:bottom w:val="none" w:sz="0" w:space="0" w:color="auto"/>
            <w:right w:val="none" w:sz="0" w:space="0" w:color="auto"/>
          </w:divBdr>
        </w:div>
        <w:div w:id="684207170">
          <w:marLeft w:val="547"/>
          <w:marRight w:val="0"/>
          <w:marTop w:val="0"/>
          <w:marBottom w:val="0"/>
          <w:divBdr>
            <w:top w:val="none" w:sz="0" w:space="0" w:color="auto"/>
            <w:left w:val="none" w:sz="0" w:space="0" w:color="auto"/>
            <w:bottom w:val="none" w:sz="0" w:space="0" w:color="auto"/>
            <w:right w:val="none" w:sz="0" w:space="0" w:color="auto"/>
          </w:divBdr>
        </w:div>
      </w:divsChild>
    </w:div>
    <w:div w:id="2040887612">
      <w:bodyDiv w:val="1"/>
      <w:marLeft w:val="0"/>
      <w:marRight w:val="0"/>
      <w:marTop w:val="0"/>
      <w:marBottom w:val="0"/>
      <w:divBdr>
        <w:top w:val="none" w:sz="0" w:space="0" w:color="auto"/>
        <w:left w:val="none" w:sz="0" w:space="0" w:color="auto"/>
        <w:bottom w:val="none" w:sz="0" w:space="0" w:color="auto"/>
        <w:right w:val="none" w:sz="0" w:space="0" w:color="auto"/>
      </w:divBdr>
    </w:div>
    <w:div w:id="2052030303">
      <w:bodyDiv w:val="1"/>
      <w:marLeft w:val="0"/>
      <w:marRight w:val="0"/>
      <w:marTop w:val="0"/>
      <w:marBottom w:val="0"/>
      <w:divBdr>
        <w:top w:val="none" w:sz="0" w:space="0" w:color="auto"/>
        <w:left w:val="none" w:sz="0" w:space="0" w:color="auto"/>
        <w:bottom w:val="none" w:sz="0" w:space="0" w:color="auto"/>
        <w:right w:val="none" w:sz="0" w:space="0" w:color="auto"/>
      </w:divBdr>
    </w:div>
    <w:div w:id="2106265166">
      <w:bodyDiv w:val="1"/>
      <w:marLeft w:val="0"/>
      <w:marRight w:val="0"/>
      <w:marTop w:val="0"/>
      <w:marBottom w:val="0"/>
      <w:divBdr>
        <w:top w:val="none" w:sz="0" w:space="0" w:color="auto"/>
        <w:left w:val="none" w:sz="0" w:space="0" w:color="auto"/>
        <w:bottom w:val="none" w:sz="0" w:space="0" w:color="auto"/>
        <w:right w:val="none" w:sz="0" w:space="0" w:color="auto"/>
      </w:divBdr>
      <w:divsChild>
        <w:div w:id="88625344">
          <w:marLeft w:val="1800"/>
          <w:marRight w:val="0"/>
          <w:marTop w:val="115"/>
          <w:marBottom w:val="0"/>
          <w:divBdr>
            <w:top w:val="none" w:sz="0" w:space="0" w:color="auto"/>
            <w:left w:val="none" w:sz="0" w:space="0" w:color="auto"/>
            <w:bottom w:val="none" w:sz="0" w:space="0" w:color="auto"/>
            <w:right w:val="none" w:sz="0" w:space="0" w:color="auto"/>
          </w:divBdr>
        </w:div>
        <w:div w:id="299463358">
          <w:marLeft w:val="1800"/>
          <w:marRight w:val="0"/>
          <w:marTop w:val="115"/>
          <w:marBottom w:val="0"/>
          <w:divBdr>
            <w:top w:val="none" w:sz="0" w:space="0" w:color="auto"/>
            <w:left w:val="none" w:sz="0" w:space="0" w:color="auto"/>
            <w:bottom w:val="none" w:sz="0" w:space="0" w:color="auto"/>
            <w:right w:val="none" w:sz="0" w:space="0" w:color="auto"/>
          </w:divBdr>
        </w:div>
        <w:div w:id="551625103">
          <w:marLeft w:val="1800"/>
          <w:marRight w:val="0"/>
          <w:marTop w:val="115"/>
          <w:marBottom w:val="0"/>
          <w:divBdr>
            <w:top w:val="none" w:sz="0" w:space="0" w:color="auto"/>
            <w:left w:val="none" w:sz="0" w:space="0" w:color="auto"/>
            <w:bottom w:val="none" w:sz="0" w:space="0" w:color="auto"/>
            <w:right w:val="none" w:sz="0" w:space="0" w:color="auto"/>
          </w:divBdr>
        </w:div>
        <w:div w:id="608508052">
          <w:marLeft w:val="1800"/>
          <w:marRight w:val="0"/>
          <w:marTop w:val="115"/>
          <w:marBottom w:val="0"/>
          <w:divBdr>
            <w:top w:val="none" w:sz="0" w:space="0" w:color="auto"/>
            <w:left w:val="none" w:sz="0" w:space="0" w:color="auto"/>
            <w:bottom w:val="none" w:sz="0" w:space="0" w:color="auto"/>
            <w:right w:val="none" w:sz="0" w:space="0" w:color="auto"/>
          </w:divBdr>
        </w:div>
        <w:div w:id="741755470">
          <w:marLeft w:val="1800"/>
          <w:marRight w:val="0"/>
          <w:marTop w:val="115"/>
          <w:marBottom w:val="0"/>
          <w:divBdr>
            <w:top w:val="none" w:sz="0" w:space="0" w:color="auto"/>
            <w:left w:val="none" w:sz="0" w:space="0" w:color="auto"/>
            <w:bottom w:val="none" w:sz="0" w:space="0" w:color="auto"/>
            <w:right w:val="none" w:sz="0" w:space="0" w:color="auto"/>
          </w:divBdr>
        </w:div>
        <w:div w:id="1330016725">
          <w:marLeft w:val="1800"/>
          <w:marRight w:val="0"/>
          <w:marTop w:val="115"/>
          <w:marBottom w:val="0"/>
          <w:divBdr>
            <w:top w:val="none" w:sz="0" w:space="0" w:color="auto"/>
            <w:left w:val="none" w:sz="0" w:space="0" w:color="auto"/>
            <w:bottom w:val="none" w:sz="0" w:space="0" w:color="auto"/>
            <w:right w:val="none" w:sz="0" w:space="0" w:color="auto"/>
          </w:divBdr>
        </w:div>
        <w:div w:id="1440754859">
          <w:marLeft w:val="1800"/>
          <w:marRight w:val="0"/>
          <w:marTop w:val="115"/>
          <w:marBottom w:val="0"/>
          <w:divBdr>
            <w:top w:val="none" w:sz="0" w:space="0" w:color="auto"/>
            <w:left w:val="none" w:sz="0" w:space="0" w:color="auto"/>
            <w:bottom w:val="none" w:sz="0" w:space="0" w:color="auto"/>
            <w:right w:val="none" w:sz="0" w:space="0" w:color="auto"/>
          </w:divBdr>
        </w:div>
        <w:div w:id="1681931944">
          <w:marLeft w:val="1800"/>
          <w:marRight w:val="0"/>
          <w:marTop w:val="115"/>
          <w:marBottom w:val="0"/>
          <w:divBdr>
            <w:top w:val="none" w:sz="0" w:space="0" w:color="auto"/>
            <w:left w:val="none" w:sz="0" w:space="0" w:color="auto"/>
            <w:bottom w:val="none" w:sz="0" w:space="0" w:color="auto"/>
            <w:right w:val="none" w:sz="0" w:space="0" w:color="auto"/>
          </w:divBdr>
        </w:div>
        <w:div w:id="2009597751">
          <w:marLeft w:val="1800"/>
          <w:marRight w:val="0"/>
          <w:marTop w:val="115"/>
          <w:marBottom w:val="0"/>
          <w:divBdr>
            <w:top w:val="none" w:sz="0" w:space="0" w:color="auto"/>
            <w:left w:val="none" w:sz="0" w:space="0" w:color="auto"/>
            <w:bottom w:val="none" w:sz="0" w:space="0" w:color="auto"/>
            <w:right w:val="none" w:sz="0" w:space="0" w:color="auto"/>
          </w:divBdr>
        </w:div>
      </w:divsChild>
    </w:div>
    <w:div w:id="214573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a.gov.et" TargetMode="External"/><Relationship Id="rId18" Type="http://schemas.openxmlformats.org/officeDocument/2006/relationships/footer" Target="footer2.xml"/><Relationship Id="rId26" Type="http://schemas.openxmlformats.org/officeDocument/2006/relationships/diagramColors" Target="diagrams/colors1.xml"/><Relationship Id="rId39" Type="http://schemas.openxmlformats.org/officeDocument/2006/relationships/footer" Target="footer5.xml"/><Relationship Id="rId21" Type="http://schemas.openxmlformats.org/officeDocument/2006/relationships/footer" Target="footer3.xml"/><Relationship Id="rId34" Type="http://schemas.openxmlformats.org/officeDocument/2006/relationships/diagramData" Target="diagrams/data3.xml"/><Relationship Id="rId42" Type="http://schemas.openxmlformats.org/officeDocument/2006/relationships/header" Target="header5.xml"/><Relationship Id="rId47" Type="http://schemas.openxmlformats.org/officeDocument/2006/relationships/footer" Target="footer9.xml"/><Relationship Id="rId50" Type="http://schemas.openxmlformats.org/officeDocument/2006/relationships/header" Target="header9.xml"/><Relationship Id="rId55" Type="http://schemas.openxmlformats.org/officeDocument/2006/relationships/footer" Target="footer13.xml"/><Relationship Id="rId63" Type="http://schemas.openxmlformats.org/officeDocument/2006/relationships/footer" Target="footer17.xml"/><Relationship Id="rId68" Type="http://schemas.openxmlformats.org/officeDocument/2006/relationships/footer" Target="footer20.xml"/><Relationship Id="rId76" Type="http://schemas.openxmlformats.org/officeDocument/2006/relationships/header" Target="header22.xml"/><Relationship Id="rId84" Type="http://schemas.openxmlformats.org/officeDocument/2006/relationships/header" Target="header26.xml"/><Relationship Id="rId89" Type="http://schemas.openxmlformats.org/officeDocument/2006/relationships/header" Target="header28.xml"/><Relationship Id="rId7" Type="http://schemas.openxmlformats.org/officeDocument/2006/relationships/footnotes" Target="footnotes.xml"/><Relationship Id="rId71" Type="http://schemas.openxmlformats.org/officeDocument/2006/relationships/footer" Target="footer21.xml"/><Relationship Id="rId92" Type="http://schemas.openxmlformats.org/officeDocument/2006/relationships/footer" Target="footer31.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diagramLayout" Target="diagrams/layout2.xml"/><Relationship Id="rId11" Type="http://schemas.openxmlformats.org/officeDocument/2006/relationships/hyperlink" Target="mailto:SSIDdirectorate@gmail.com" TargetMode="External"/><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diagramColors" Target="diagrams/colors3.xml"/><Relationship Id="rId40" Type="http://schemas.openxmlformats.org/officeDocument/2006/relationships/footer" Target="footer6.xml"/><Relationship Id="rId45" Type="http://schemas.openxmlformats.org/officeDocument/2006/relationships/header" Target="header6.xml"/><Relationship Id="rId53" Type="http://schemas.openxmlformats.org/officeDocument/2006/relationships/header" Target="header10.xml"/><Relationship Id="rId58" Type="http://schemas.openxmlformats.org/officeDocument/2006/relationships/header" Target="header13.xml"/><Relationship Id="rId66" Type="http://schemas.openxmlformats.org/officeDocument/2006/relationships/header" Target="header17.xml"/><Relationship Id="rId74" Type="http://schemas.openxmlformats.org/officeDocument/2006/relationships/footer" Target="footer22.xml"/><Relationship Id="rId79" Type="http://schemas.openxmlformats.org/officeDocument/2006/relationships/footer" Target="footer25.xml"/><Relationship Id="rId87" Type="http://schemas.openxmlformats.org/officeDocument/2006/relationships/footer" Target="footer29.xml"/><Relationship Id="rId5" Type="http://schemas.openxmlformats.org/officeDocument/2006/relationships/settings" Target="settings.xml"/><Relationship Id="rId61" Type="http://schemas.openxmlformats.org/officeDocument/2006/relationships/header" Target="header14.xml"/><Relationship Id="rId82" Type="http://schemas.openxmlformats.org/officeDocument/2006/relationships/footer" Target="footer26.xml"/><Relationship Id="rId90" Type="http://schemas.openxmlformats.org/officeDocument/2006/relationships/header" Target="header29.xml"/><Relationship Id="rId19" Type="http://schemas.openxmlformats.org/officeDocument/2006/relationships/hyperlink" Target="http://www.moa.gov.et" TargetMode="External"/><Relationship Id="rId14" Type="http://schemas.openxmlformats.org/officeDocument/2006/relationships/image" Target="media/image2.jpeg"/><Relationship Id="rId22" Type="http://schemas.openxmlformats.org/officeDocument/2006/relationships/footer" Target="footer4.xml"/><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Layout" Target="diagrams/layout3.xml"/><Relationship Id="rId43" Type="http://schemas.openxmlformats.org/officeDocument/2006/relationships/footer" Target="footer7.xml"/><Relationship Id="rId48" Type="http://schemas.openxmlformats.org/officeDocument/2006/relationships/footer" Target="footer10.xml"/><Relationship Id="rId56" Type="http://schemas.openxmlformats.org/officeDocument/2006/relationships/footer" Target="footer14.xml"/><Relationship Id="rId64" Type="http://schemas.openxmlformats.org/officeDocument/2006/relationships/footer" Target="footer18.xml"/><Relationship Id="rId69" Type="http://schemas.openxmlformats.org/officeDocument/2006/relationships/header" Target="header18.xml"/><Relationship Id="rId77" Type="http://schemas.openxmlformats.org/officeDocument/2006/relationships/header" Target="header23.xml"/><Relationship Id="rId8" Type="http://schemas.openxmlformats.org/officeDocument/2006/relationships/endnotes" Target="endnotes.xml"/><Relationship Id="rId51" Type="http://schemas.openxmlformats.org/officeDocument/2006/relationships/footer" Target="footer11.xml"/><Relationship Id="rId72" Type="http://schemas.openxmlformats.org/officeDocument/2006/relationships/header" Target="header20.xml"/><Relationship Id="rId80" Type="http://schemas.openxmlformats.org/officeDocument/2006/relationships/header" Target="header24.xml"/><Relationship Id="rId85" Type="http://schemas.openxmlformats.org/officeDocument/2006/relationships/header" Target="header27.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172.28.1.188:8080/DMS/login.jsp" TargetMode="External"/><Relationship Id="rId17" Type="http://schemas.openxmlformats.org/officeDocument/2006/relationships/footer" Target="footer1.xml"/><Relationship Id="rId25" Type="http://schemas.openxmlformats.org/officeDocument/2006/relationships/diagramQuickStyle" Target="diagrams/quickStyle1.xml"/><Relationship Id="rId33" Type="http://schemas.openxmlformats.org/officeDocument/2006/relationships/image" Target="media/image3.wmf"/><Relationship Id="rId38" Type="http://schemas.microsoft.com/office/2007/relationships/diagramDrawing" Target="diagrams/drawing3.xml"/><Relationship Id="rId46" Type="http://schemas.openxmlformats.org/officeDocument/2006/relationships/header" Target="header7.xml"/><Relationship Id="rId59" Type="http://schemas.openxmlformats.org/officeDocument/2006/relationships/footer" Target="footer15.xml"/><Relationship Id="rId67" Type="http://schemas.openxmlformats.org/officeDocument/2006/relationships/footer" Target="footer19.xml"/><Relationship Id="rId20" Type="http://schemas.openxmlformats.org/officeDocument/2006/relationships/header" Target="header3.xml"/><Relationship Id="rId41" Type="http://schemas.openxmlformats.org/officeDocument/2006/relationships/header" Target="header4.xml"/><Relationship Id="rId54" Type="http://schemas.openxmlformats.org/officeDocument/2006/relationships/header" Target="header11.xml"/><Relationship Id="rId62" Type="http://schemas.openxmlformats.org/officeDocument/2006/relationships/header" Target="header15.xml"/><Relationship Id="rId70" Type="http://schemas.openxmlformats.org/officeDocument/2006/relationships/header" Target="header19.xml"/><Relationship Id="rId75" Type="http://schemas.openxmlformats.org/officeDocument/2006/relationships/footer" Target="footer23.xml"/><Relationship Id="rId83" Type="http://schemas.openxmlformats.org/officeDocument/2006/relationships/footer" Target="footer27.xml"/><Relationship Id="rId88" Type="http://schemas.openxmlformats.org/officeDocument/2006/relationships/image" Target="media/image4.jpg"/><Relationship Id="rId91"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QuickStyle" Target="diagrams/quickStyle3.xml"/><Relationship Id="rId49" Type="http://schemas.openxmlformats.org/officeDocument/2006/relationships/header" Target="header8.xml"/><Relationship Id="rId57" Type="http://schemas.openxmlformats.org/officeDocument/2006/relationships/header" Target="header12.xml"/><Relationship Id="rId10" Type="http://schemas.openxmlformats.org/officeDocument/2006/relationships/hyperlink" Target="mailto:SSIDdirectorate@moa.gov.et" TargetMode="External"/><Relationship Id="rId31" Type="http://schemas.openxmlformats.org/officeDocument/2006/relationships/diagramColors" Target="diagrams/colors2.xml"/><Relationship Id="rId44" Type="http://schemas.openxmlformats.org/officeDocument/2006/relationships/footer" Target="footer8.xml"/><Relationship Id="rId52" Type="http://schemas.openxmlformats.org/officeDocument/2006/relationships/footer" Target="footer12.xml"/><Relationship Id="rId60" Type="http://schemas.openxmlformats.org/officeDocument/2006/relationships/footer" Target="footer16.xml"/><Relationship Id="rId65" Type="http://schemas.openxmlformats.org/officeDocument/2006/relationships/header" Target="header16.xml"/><Relationship Id="rId73" Type="http://schemas.openxmlformats.org/officeDocument/2006/relationships/header" Target="header21.xml"/><Relationship Id="rId78" Type="http://schemas.openxmlformats.org/officeDocument/2006/relationships/footer" Target="footer24.xml"/><Relationship Id="rId81" Type="http://schemas.openxmlformats.org/officeDocument/2006/relationships/header" Target="header25.xml"/><Relationship Id="rId86" Type="http://schemas.openxmlformats.org/officeDocument/2006/relationships/footer" Target="footer28.xm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GL-Final-Ver-5\00-Format%20for%20Sebele\GL-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785E8B-C32B-4BF8-8CF3-C2146B4D7C26}"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737A1DD1-0E4D-4C5A-9979-182A5A1E55CA}">
      <dgm:prSet phldrT="[Text]" custT="1"/>
      <dgm:spPr>
        <a:solidFill>
          <a:schemeClr val="accent2">
            <a:lumMod val="20000"/>
            <a:lumOff val="80000"/>
          </a:schemeClr>
        </a:solidFill>
      </dgm:spPr>
      <dgm:t>
        <a:bodyPr/>
        <a:lstStyle/>
        <a:p>
          <a:pPr algn="ctr"/>
          <a:r>
            <a:rPr lang="en-US" sz="1000">
              <a:solidFill>
                <a:sysClr val="windowText" lastClr="000000"/>
              </a:solidFill>
              <a:latin typeface="Arial" pitchFamily="34" charset="0"/>
              <a:cs typeface="Arial" pitchFamily="34" charset="0"/>
            </a:rPr>
            <a:t>Basic Priciple of Good Contract Management</a:t>
          </a:r>
          <a:endParaRPr lang="en-US" sz="1000" b="0" normalizeH="1" baseline="0">
            <a:solidFill>
              <a:sysClr val="windowText" lastClr="000000"/>
            </a:solidFill>
            <a:latin typeface="Arial" pitchFamily="34" charset="0"/>
            <a:cs typeface="Arial" pitchFamily="34" charset="0"/>
          </a:endParaRPr>
        </a:p>
      </dgm:t>
    </dgm:pt>
    <dgm:pt modelId="{1719CF99-2E2C-4F8C-AF57-8A897349C803}" type="parTrans" cxnId="{4C906752-619A-42AF-A1FC-4738A7F350B8}">
      <dgm:prSet/>
      <dgm:spPr/>
      <dgm:t>
        <a:bodyPr/>
        <a:lstStyle/>
        <a:p>
          <a:pPr algn="ctr"/>
          <a:endParaRPr lang="en-US" sz="1100"/>
        </a:p>
      </dgm:t>
    </dgm:pt>
    <dgm:pt modelId="{9FBDE831-AF01-4A79-BCF4-7CC925479266}" type="sibTrans" cxnId="{4C906752-619A-42AF-A1FC-4738A7F350B8}">
      <dgm:prSet/>
      <dgm:spPr/>
      <dgm:t>
        <a:bodyPr/>
        <a:lstStyle/>
        <a:p>
          <a:pPr algn="ctr"/>
          <a:endParaRPr lang="en-US" sz="1100"/>
        </a:p>
      </dgm:t>
    </dgm:pt>
    <dgm:pt modelId="{ACCA912D-6876-4057-B77B-4FA654F32EA5}">
      <dgm:prSet phldrT="[Text]" custT="1"/>
      <dgm:spPr>
        <a:solidFill>
          <a:schemeClr val="accent2">
            <a:lumMod val="20000"/>
            <a:lumOff val="80000"/>
          </a:schemeClr>
        </a:solidFill>
      </dgm:spPr>
      <dgm:t>
        <a:bodyPr/>
        <a:lstStyle/>
        <a:p>
          <a:pPr algn="ctr"/>
          <a:r>
            <a:rPr lang="en-US" sz="1000">
              <a:solidFill>
                <a:sysClr val="windowText" lastClr="000000"/>
              </a:solidFill>
              <a:latin typeface="Arial" pitchFamily="34" charset="0"/>
              <a:cs typeface="Arial" pitchFamily="34" charset="0"/>
            </a:rPr>
            <a:t>Probity</a:t>
          </a:r>
          <a:endParaRPr lang="en-US" sz="1050">
            <a:solidFill>
              <a:sysClr val="windowText" lastClr="000000"/>
            </a:solidFill>
            <a:latin typeface="Arial" pitchFamily="34" charset="0"/>
            <a:cs typeface="Arial" pitchFamily="34" charset="0"/>
          </a:endParaRPr>
        </a:p>
      </dgm:t>
    </dgm:pt>
    <dgm:pt modelId="{B14273A0-05DD-4D84-AC8D-1A33B2300AA0}" type="parTrans" cxnId="{D8CE4DC3-74A0-4F72-AE68-677673497428}">
      <dgm:prSet custT="1"/>
      <dgm:spPr/>
      <dgm:t>
        <a:bodyPr/>
        <a:lstStyle/>
        <a:p>
          <a:pPr algn="ctr"/>
          <a:endParaRPr lang="en-US" sz="1100"/>
        </a:p>
      </dgm:t>
    </dgm:pt>
    <dgm:pt modelId="{AADACCF3-FDE9-4AA2-9D4A-B400D330579D}" type="sibTrans" cxnId="{D8CE4DC3-74A0-4F72-AE68-677673497428}">
      <dgm:prSet/>
      <dgm:spPr/>
      <dgm:t>
        <a:bodyPr/>
        <a:lstStyle/>
        <a:p>
          <a:pPr algn="ctr"/>
          <a:endParaRPr lang="en-US" sz="1100"/>
        </a:p>
      </dgm:t>
    </dgm:pt>
    <dgm:pt modelId="{82994B57-23B3-4C22-A82F-253F60513F56}">
      <dgm:prSet phldrT="[Text]" custT="1"/>
      <dgm:spPr>
        <a:solidFill>
          <a:schemeClr val="accent2">
            <a:lumMod val="20000"/>
            <a:lumOff val="80000"/>
          </a:schemeClr>
        </a:solidFill>
      </dgm:spPr>
      <dgm:t>
        <a:bodyPr/>
        <a:lstStyle/>
        <a:p>
          <a:pPr algn="ctr"/>
          <a:r>
            <a:rPr lang="en-US" sz="1000">
              <a:solidFill>
                <a:sysClr val="windowText" lastClr="000000"/>
              </a:solidFill>
              <a:latin typeface="Arial" pitchFamily="34" charset="0"/>
              <a:cs typeface="Arial" pitchFamily="34" charset="0"/>
            </a:rPr>
            <a:t>Financial Compliance</a:t>
          </a:r>
        </a:p>
      </dgm:t>
    </dgm:pt>
    <dgm:pt modelId="{EF49FE2A-EC0B-4642-A696-38956C5599F8}" type="parTrans" cxnId="{560FEBB6-208D-4C62-9129-27A18F06D356}">
      <dgm:prSet custT="1"/>
      <dgm:spPr/>
      <dgm:t>
        <a:bodyPr/>
        <a:lstStyle/>
        <a:p>
          <a:pPr algn="ctr"/>
          <a:endParaRPr lang="en-US" sz="1100"/>
        </a:p>
      </dgm:t>
    </dgm:pt>
    <dgm:pt modelId="{1F94BFC7-E988-4938-8D8C-3498D4F7CB46}" type="sibTrans" cxnId="{560FEBB6-208D-4C62-9129-27A18F06D356}">
      <dgm:prSet/>
      <dgm:spPr/>
      <dgm:t>
        <a:bodyPr/>
        <a:lstStyle/>
        <a:p>
          <a:pPr algn="ctr"/>
          <a:endParaRPr lang="en-US" sz="1100"/>
        </a:p>
      </dgm:t>
    </dgm:pt>
    <dgm:pt modelId="{CD924FB2-DF04-43FE-96AE-76001CDD3F23}">
      <dgm:prSet phldrT="[Text]" custT="1"/>
      <dgm:spPr>
        <a:solidFill>
          <a:schemeClr val="accent2">
            <a:lumMod val="20000"/>
            <a:lumOff val="80000"/>
          </a:schemeClr>
        </a:solidFill>
      </dgm:spPr>
      <dgm:t>
        <a:bodyPr/>
        <a:lstStyle/>
        <a:p>
          <a:pPr algn="ctr"/>
          <a:r>
            <a:rPr lang="en-US" sz="1000">
              <a:solidFill>
                <a:sysClr val="windowText" lastClr="000000"/>
              </a:solidFill>
              <a:latin typeface="Arial" pitchFamily="34" charset="0"/>
              <a:cs typeface="Arial" pitchFamily="34" charset="0"/>
            </a:rPr>
            <a:t>Legal Responsiveness</a:t>
          </a:r>
        </a:p>
      </dgm:t>
    </dgm:pt>
    <dgm:pt modelId="{CBA703DC-3EEA-4584-88D2-7AB9E356C620}" type="parTrans" cxnId="{F055383C-5175-49B1-8A07-60CB98131DCA}">
      <dgm:prSet custT="1"/>
      <dgm:spPr/>
      <dgm:t>
        <a:bodyPr/>
        <a:lstStyle/>
        <a:p>
          <a:pPr algn="ctr"/>
          <a:endParaRPr lang="en-US" sz="1100"/>
        </a:p>
      </dgm:t>
    </dgm:pt>
    <dgm:pt modelId="{8F0E97C8-4502-4A85-B64D-72BA2CD6F999}" type="sibTrans" cxnId="{F055383C-5175-49B1-8A07-60CB98131DCA}">
      <dgm:prSet/>
      <dgm:spPr/>
      <dgm:t>
        <a:bodyPr/>
        <a:lstStyle/>
        <a:p>
          <a:pPr algn="ctr"/>
          <a:endParaRPr lang="en-US" sz="1100"/>
        </a:p>
      </dgm:t>
    </dgm:pt>
    <dgm:pt modelId="{38E51C15-17FB-4CDF-B873-3772130DC336}">
      <dgm:prSet phldrT="[Text]" custT="1"/>
      <dgm:spPr>
        <a:solidFill>
          <a:schemeClr val="accent2">
            <a:lumMod val="20000"/>
            <a:lumOff val="80000"/>
          </a:schemeClr>
        </a:solidFill>
      </dgm:spPr>
      <dgm:t>
        <a:bodyPr/>
        <a:lstStyle/>
        <a:p>
          <a:pPr algn="ctr"/>
          <a:r>
            <a:rPr lang="en-US" sz="1000">
              <a:solidFill>
                <a:sysClr val="windowText" lastClr="000000"/>
              </a:solidFill>
              <a:latin typeface="Arial" pitchFamily="34" charset="0"/>
              <a:cs typeface="Arial" pitchFamily="34" charset="0"/>
            </a:rPr>
            <a:t>Specifications Attainment</a:t>
          </a:r>
        </a:p>
      </dgm:t>
    </dgm:pt>
    <dgm:pt modelId="{C7FA7CF7-0E7F-43AD-A6D1-D2EE1305A31F}" type="parTrans" cxnId="{49DCBF43-892D-4E03-84E1-E07EBEF1F4B9}">
      <dgm:prSet custT="1"/>
      <dgm:spPr/>
      <dgm:t>
        <a:bodyPr/>
        <a:lstStyle/>
        <a:p>
          <a:pPr algn="ctr"/>
          <a:endParaRPr lang="en-US" sz="1100"/>
        </a:p>
      </dgm:t>
    </dgm:pt>
    <dgm:pt modelId="{BC4AF5CF-0697-4FFB-91BE-55A19DA7359A}" type="sibTrans" cxnId="{49DCBF43-892D-4E03-84E1-E07EBEF1F4B9}">
      <dgm:prSet/>
      <dgm:spPr/>
      <dgm:t>
        <a:bodyPr/>
        <a:lstStyle/>
        <a:p>
          <a:pPr algn="ctr"/>
          <a:endParaRPr lang="en-US" sz="1100"/>
        </a:p>
      </dgm:t>
    </dgm:pt>
    <dgm:pt modelId="{00A0B58A-EED5-42AA-BA5B-EC3A9CFF2DFE}">
      <dgm:prSet phldrT="[Text]" custT="1"/>
      <dgm:spPr>
        <a:solidFill>
          <a:schemeClr val="accent2">
            <a:lumMod val="20000"/>
            <a:lumOff val="80000"/>
          </a:schemeClr>
        </a:solidFill>
      </dgm:spPr>
      <dgm:t>
        <a:bodyPr/>
        <a:lstStyle/>
        <a:p>
          <a:pPr algn="ctr"/>
          <a:r>
            <a:rPr lang="en-US" sz="1000">
              <a:solidFill>
                <a:sysClr val="windowText" lastClr="000000"/>
              </a:solidFill>
              <a:latin typeface="Arial" pitchFamily="34" charset="0"/>
              <a:cs typeface="Arial" pitchFamily="34" charset="0"/>
            </a:rPr>
            <a:t>Due Time Delivery</a:t>
          </a:r>
        </a:p>
      </dgm:t>
    </dgm:pt>
    <dgm:pt modelId="{0BA41108-1951-47AD-85B0-5C972115D507}" type="parTrans" cxnId="{32C631C1-E82C-460F-A1DD-691B3B5A7B81}">
      <dgm:prSet custT="1"/>
      <dgm:spPr/>
      <dgm:t>
        <a:bodyPr/>
        <a:lstStyle/>
        <a:p>
          <a:pPr algn="ctr"/>
          <a:endParaRPr lang="en-US" sz="1100"/>
        </a:p>
      </dgm:t>
    </dgm:pt>
    <dgm:pt modelId="{7192B492-767D-45C8-B83F-4854414FB05C}" type="sibTrans" cxnId="{32C631C1-E82C-460F-A1DD-691B3B5A7B81}">
      <dgm:prSet/>
      <dgm:spPr/>
      <dgm:t>
        <a:bodyPr/>
        <a:lstStyle/>
        <a:p>
          <a:pPr algn="ctr"/>
          <a:endParaRPr lang="en-US" sz="1100"/>
        </a:p>
      </dgm:t>
    </dgm:pt>
    <dgm:pt modelId="{F8DE50FD-615F-4891-841D-A3C12E4A7810}">
      <dgm:prSet phldrT="[Text]" custT="1"/>
      <dgm:spPr>
        <a:solidFill>
          <a:schemeClr val="accent2">
            <a:lumMod val="20000"/>
            <a:lumOff val="80000"/>
          </a:schemeClr>
        </a:solidFill>
      </dgm:spPr>
      <dgm:t>
        <a:bodyPr/>
        <a:lstStyle/>
        <a:p>
          <a:pPr algn="ctr"/>
          <a:r>
            <a:rPr lang="en-US" sz="1000">
              <a:solidFill>
                <a:sysClr val="windowText" lastClr="000000"/>
              </a:solidFill>
              <a:latin typeface="Arial" pitchFamily="34" charset="0"/>
              <a:cs typeface="Arial" pitchFamily="34" charset="0"/>
            </a:rPr>
            <a:t>Sound Communication</a:t>
          </a:r>
        </a:p>
      </dgm:t>
    </dgm:pt>
    <dgm:pt modelId="{A3370CA6-9F9E-4BD9-B8C2-7C5F52A820DD}" type="parTrans" cxnId="{66FD43B3-2F3E-4877-97E0-A0E9070DD750}">
      <dgm:prSet custT="1"/>
      <dgm:spPr/>
      <dgm:t>
        <a:bodyPr/>
        <a:lstStyle/>
        <a:p>
          <a:pPr algn="ctr"/>
          <a:endParaRPr lang="en-US" sz="1100"/>
        </a:p>
      </dgm:t>
    </dgm:pt>
    <dgm:pt modelId="{EC5B23EB-59A6-4A32-9348-36A6FDF3ADB4}" type="sibTrans" cxnId="{66FD43B3-2F3E-4877-97E0-A0E9070DD750}">
      <dgm:prSet/>
      <dgm:spPr/>
      <dgm:t>
        <a:bodyPr/>
        <a:lstStyle/>
        <a:p>
          <a:pPr algn="ctr"/>
          <a:endParaRPr lang="en-US" sz="1100"/>
        </a:p>
      </dgm:t>
    </dgm:pt>
    <dgm:pt modelId="{666C4EB5-2449-4858-99CD-A7A1E4D88A57}">
      <dgm:prSet phldrT="[Text]" custT="1"/>
      <dgm:spPr>
        <a:solidFill>
          <a:schemeClr val="accent2">
            <a:lumMod val="20000"/>
            <a:lumOff val="80000"/>
          </a:schemeClr>
        </a:solidFill>
      </dgm:spPr>
      <dgm:t>
        <a:bodyPr/>
        <a:lstStyle/>
        <a:p>
          <a:pPr algn="ctr"/>
          <a:r>
            <a:rPr lang="en-US" sz="1000">
              <a:solidFill>
                <a:sysClr val="windowText" lastClr="000000"/>
              </a:solidFill>
              <a:latin typeface="Arial" pitchFamily="34" charset="0"/>
              <a:cs typeface="Arial" pitchFamily="34" charset="0"/>
            </a:rPr>
            <a:t>Risk Identification &amp; Managment</a:t>
          </a:r>
        </a:p>
      </dgm:t>
    </dgm:pt>
    <dgm:pt modelId="{A9D073E3-85B1-45F2-A29D-45B22CA14B6B}" type="parTrans" cxnId="{3CA08562-28B4-4D93-A5E8-E6A7FEEA2127}">
      <dgm:prSet custT="1"/>
      <dgm:spPr/>
      <dgm:t>
        <a:bodyPr/>
        <a:lstStyle/>
        <a:p>
          <a:pPr algn="ctr"/>
          <a:endParaRPr lang="en-US" sz="1100"/>
        </a:p>
      </dgm:t>
    </dgm:pt>
    <dgm:pt modelId="{A0FDB77C-95B8-41BC-9D71-EDE9C2BD2130}" type="sibTrans" cxnId="{3CA08562-28B4-4D93-A5E8-E6A7FEEA2127}">
      <dgm:prSet/>
      <dgm:spPr/>
      <dgm:t>
        <a:bodyPr/>
        <a:lstStyle/>
        <a:p>
          <a:pPr algn="ctr"/>
          <a:endParaRPr lang="en-US" sz="1100"/>
        </a:p>
      </dgm:t>
    </dgm:pt>
    <dgm:pt modelId="{D51FB9D7-85CD-49C9-8F31-7C64A4D6A3B1}">
      <dgm:prSet phldrT="[Text]" custT="1"/>
      <dgm:spPr>
        <a:solidFill>
          <a:schemeClr val="accent2">
            <a:lumMod val="20000"/>
            <a:lumOff val="80000"/>
          </a:schemeClr>
        </a:solidFill>
      </dgm:spPr>
      <dgm:t>
        <a:bodyPr/>
        <a:lstStyle/>
        <a:p>
          <a:pPr algn="ctr"/>
          <a:r>
            <a:rPr lang="en-US" sz="1000">
              <a:solidFill>
                <a:sysClr val="windowText" lastClr="000000"/>
              </a:solidFill>
              <a:latin typeface="Arial" pitchFamily="34" charset="0"/>
              <a:cs typeface="Arial" pitchFamily="34" charset="0"/>
            </a:rPr>
            <a:t>Equal Opportunity</a:t>
          </a:r>
        </a:p>
      </dgm:t>
    </dgm:pt>
    <dgm:pt modelId="{19EBD09F-7EE6-4A5D-8413-A6171167A956}" type="parTrans" cxnId="{F5692459-2FCB-4282-9783-E61FD5FC0EAA}">
      <dgm:prSet/>
      <dgm:spPr/>
      <dgm:t>
        <a:bodyPr/>
        <a:lstStyle/>
        <a:p>
          <a:endParaRPr lang="en-US"/>
        </a:p>
      </dgm:t>
    </dgm:pt>
    <dgm:pt modelId="{5552C4F2-8D10-4827-94D0-3E67DE678BDC}" type="sibTrans" cxnId="{F5692459-2FCB-4282-9783-E61FD5FC0EAA}">
      <dgm:prSet/>
      <dgm:spPr/>
      <dgm:t>
        <a:bodyPr/>
        <a:lstStyle/>
        <a:p>
          <a:endParaRPr lang="en-US"/>
        </a:p>
      </dgm:t>
    </dgm:pt>
    <dgm:pt modelId="{7A5F5440-4EC1-493D-99AF-DFB506E128A9}" type="pres">
      <dgm:prSet presAssocID="{70785E8B-C32B-4BF8-8CF3-C2146B4D7C26}" presName="Name0" presStyleCnt="0">
        <dgm:presLayoutVars>
          <dgm:chPref val="1"/>
          <dgm:dir/>
          <dgm:animOne val="branch"/>
          <dgm:animLvl val="lvl"/>
          <dgm:resizeHandles val="exact"/>
        </dgm:presLayoutVars>
      </dgm:prSet>
      <dgm:spPr/>
      <dgm:t>
        <a:bodyPr/>
        <a:lstStyle/>
        <a:p>
          <a:endParaRPr lang="en-US"/>
        </a:p>
      </dgm:t>
    </dgm:pt>
    <dgm:pt modelId="{8E3257D6-1A75-43B1-A9D5-840F076F96DD}" type="pres">
      <dgm:prSet presAssocID="{737A1DD1-0E4D-4C5A-9979-182A5A1E55CA}" presName="root1" presStyleCnt="0"/>
      <dgm:spPr/>
    </dgm:pt>
    <dgm:pt modelId="{4271BE52-6DBF-4A91-8609-01BD99A4FBC7}" type="pres">
      <dgm:prSet presAssocID="{737A1DD1-0E4D-4C5A-9979-182A5A1E55CA}" presName="LevelOneTextNode" presStyleLbl="node0" presStyleIdx="0" presStyleCnt="1" custAng="5400000" custScaleX="94865" custScaleY="66625" custLinFactNeighborX="-93198" custLinFactNeighborY="-3124">
        <dgm:presLayoutVars>
          <dgm:chPref val="3"/>
        </dgm:presLayoutVars>
      </dgm:prSet>
      <dgm:spPr/>
      <dgm:t>
        <a:bodyPr/>
        <a:lstStyle/>
        <a:p>
          <a:endParaRPr lang="en-US"/>
        </a:p>
      </dgm:t>
    </dgm:pt>
    <dgm:pt modelId="{F2D711D1-A426-4B89-B06A-87CE44AE0835}" type="pres">
      <dgm:prSet presAssocID="{737A1DD1-0E4D-4C5A-9979-182A5A1E55CA}" presName="level2hierChild" presStyleCnt="0"/>
      <dgm:spPr/>
    </dgm:pt>
    <dgm:pt modelId="{94E00EAA-775B-4493-BD3B-7FF0E30C9C7D}" type="pres">
      <dgm:prSet presAssocID="{B14273A0-05DD-4D84-AC8D-1A33B2300AA0}" presName="conn2-1" presStyleLbl="parChTrans1D2" presStyleIdx="0" presStyleCnt="8"/>
      <dgm:spPr/>
      <dgm:t>
        <a:bodyPr/>
        <a:lstStyle/>
        <a:p>
          <a:endParaRPr lang="en-US"/>
        </a:p>
      </dgm:t>
    </dgm:pt>
    <dgm:pt modelId="{5413A09D-4A63-40CF-BC70-6FD76E500514}" type="pres">
      <dgm:prSet presAssocID="{B14273A0-05DD-4D84-AC8D-1A33B2300AA0}" presName="connTx" presStyleLbl="parChTrans1D2" presStyleIdx="0" presStyleCnt="8"/>
      <dgm:spPr/>
      <dgm:t>
        <a:bodyPr/>
        <a:lstStyle/>
        <a:p>
          <a:endParaRPr lang="en-US"/>
        </a:p>
      </dgm:t>
    </dgm:pt>
    <dgm:pt modelId="{F4F9065F-6189-4E67-9A12-8AE41E7C9DBE}" type="pres">
      <dgm:prSet presAssocID="{ACCA912D-6876-4057-B77B-4FA654F32EA5}" presName="root2" presStyleCnt="0"/>
      <dgm:spPr/>
    </dgm:pt>
    <dgm:pt modelId="{3706E928-1772-48BC-98B4-6F36543B56DC}" type="pres">
      <dgm:prSet presAssocID="{ACCA912D-6876-4057-B77B-4FA654F32EA5}" presName="LevelTwoTextNode" presStyleLbl="node2" presStyleIdx="0" presStyleCnt="8" custScaleX="46938" custScaleY="37179" custLinFactNeighborX="49801" custLinFactNeighborY="7832">
        <dgm:presLayoutVars>
          <dgm:chPref val="3"/>
        </dgm:presLayoutVars>
      </dgm:prSet>
      <dgm:spPr/>
      <dgm:t>
        <a:bodyPr/>
        <a:lstStyle/>
        <a:p>
          <a:endParaRPr lang="en-US"/>
        </a:p>
      </dgm:t>
    </dgm:pt>
    <dgm:pt modelId="{FC742531-B8B1-415B-AC1A-E5967D1529DA}" type="pres">
      <dgm:prSet presAssocID="{ACCA912D-6876-4057-B77B-4FA654F32EA5}" presName="level3hierChild" presStyleCnt="0"/>
      <dgm:spPr/>
    </dgm:pt>
    <dgm:pt modelId="{2006C530-8224-4042-9E59-661A1B25CB23}" type="pres">
      <dgm:prSet presAssocID="{C7FA7CF7-0E7F-43AD-A6D1-D2EE1305A31F}" presName="conn2-1" presStyleLbl="parChTrans1D2" presStyleIdx="1" presStyleCnt="8"/>
      <dgm:spPr/>
      <dgm:t>
        <a:bodyPr/>
        <a:lstStyle/>
        <a:p>
          <a:endParaRPr lang="en-US"/>
        </a:p>
      </dgm:t>
    </dgm:pt>
    <dgm:pt modelId="{340FF875-DDE5-4254-BC29-CC9ABF409081}" type="pres">
      <dgm:prSet presAssocID="{C7FA7CF7-0E7F-43AD-A6D1-D2EE1305A31F}" presName="connTx" presStyleLbl="parChTrans1D2" presStyleIdx="1" presStyleCnt="8"/>
      <dgm:spPr/>
      <dgm:t>
        <a:bodyPr/>
        <a:lstStyle/>
        <a:p>
          <a:endParaRPr lang="en-US"/>
        </a:p>
      </dgm:t>
    </dgm:pt>
    <dgm:pt modelId="{292A42B6-9F49-4036-B64C-FAA643A5EB80}" type="pres">
      <dgm:prSet presAssocID="{38E51C15-17FB-4CDF-B873-3772130DC336}" presName="root2" presStyleCnt="0"/>
      <dgm:spPr/>
    </dgm:pt>
    <dgm:pt modelId="{BC54C65F-74AE-4C37-8E0B-12B3D280F6BD}" type="pres">
      <dgm:prSet presAssocID="{38E51C15-17FB-4CDF-B873-3772130DC336}" presName="LevelTwoTextNode" presStyleLbl="node2" presStyleIdx="1" presStyleCnt="8" custScaleX="99485" custScaleY="54654" custLinFactNeighborX="49927" custLinFactNeighborY="-2560">
        <dgm:presLayoutVars>
          <dgm:chPref val="3"/>
        </dgm:presLayoutVars>
      </dgm:prSet>
      <dgm:spPr/>
      <dgm:t>
        <a:bodyPr/>
        <a:lstStyle/>
        <a:p>
          <a:endParaRPr lang="en-US"/>
        </a:p>
      </dgm:t>
    </dgm:pt>
    <dgm:pt modelId="{D4040538-BBEE-46E6-A3C1-C5261490EB95}" type="pres">
      <dgm:prSet presAssocID="{38E51C15-17FB-4CDF-B873-3772130DC336}" presName="level3hierChild" presStyleCnt="0"/>
      <dgm:spPr/>
    </dgm:pt>
    <dgm:pt modelId="{8EB8C63A-88F3-43F2-9A4B-E3529A510A43}" type="pres">
      <dgm:prSet presAssocID="{EF49FE2A-EC0B-4642-A696-38956C5599F8}" presName="conn2-1" presStyleLbl="parChTrans1D2" presStyleIdx="2" presStyleCnt="8"/>
      <dgm:spPr/>
      <dgm:t>
        <a:bodyPr/>
        <a:lstStyle/>
        <a:p>
          <a:endParaRPr lang="en-US"/>
        </a:p>
      </dgm:t>
    </dgm:pt>
    <dgm:pt modelId="{D37C6C75-1D9A-471B-9E18-C84A33A400EA}" type="pres">
      <dgm:prSet presAssocID="{EF49FE2A-EC0B-4642-A696-38956C5599F8}" presName="connTx" presStyleLbl="parChTrans1D2" presStyleIdx="2" presStyleCnt="8"/>
      <dgm:spPr/>
      <dgm:t>
        <a:bodyPr/>
        <a:lstStyle/>
        <a:p>
          <a:endParaRPr lang="en-US"/>
        </a:p>
      </dgm:t>
    </dgm:pt>
    <dgm:pt modelId="{12A3EDD8-00CE-48C0-AD7A-54CC47E9E9F0}" type="pres">
      <dgm:prSet presAssocID="{82994B57-23B3-4C22-A82F-253F60513F56}" presName="root2" presStyleCnt="0"/>
      <dgm:spPr/>
    </dgm:pt>
    <dgm:pt modelId="{00D86E5D-9E40-4B19-A8B7-B17665A4C710}" type="pres">
      <dgm:prSet presAssocID="{82994B57-23B3-4C22-A82F-253F60513F56}" presName="LevelTwoTextNode" presStyleLbl="node2" presStyleIdx="2" presStyleCnt="8" custScaleX="99155" custScaleY="41522" custLinFactNeighborX="50435" custLinFactNeighborY="-6367">
        <dgm:presLayoutVars>
          <dgm:chPref val="3"/>
        </dgm:presLayoutVars>
      </dgm:prSet>
      <dgm:spPr/>
      <dgm:t>
        <a:bodyPr/>
        <a:lstStyle/>
        <a:p>
          <a:endParaRPr lang="en-US"/>
        </a:p>
      </dgm:t>
    </dgm:pt>
    <dgm:pt modelId="{3BFEA000-4237-43A2-9282-98969BF1EEC7}" type="pres">
      <dgm:prSet presAssocID="{82994B57-23B3-4C22-A82F-253F60513F56}" presName="level3hierChild" presStyleCnt="0"/>
      <dgm:spPr/>
    </dgm:pt>
    <dgm:pt modelId="{76668D3F-7245-4605-A908-61B4DADED88E}" type="pres">
      <dgm:prSet presAssocID="{CBA703DC-3EEA-4584-88D2-7AB9E356C620}" presName="conn2-1" presStyleLbl="parChTrans1D2" presStyleIdx="3" presStyleCnt="8"/>
      <dgm:spPr/>
      <dgm:t>
        <a:bodyPr/>
        <a:lstStyle/>
        <a:p>
          <a:endParaRPr lang="en-US"/>
        </a:p>
      </dgm:t>
    </dgm:pt>
    <dgm:pt modelId="{23BE1163-CAB7-42F0-AC70-81BF953E48B7}" type="pres">
      <dgm:prSet presAssocID="{CBA703DC-3EEA-4584-88D2-7AB9E356C620}" presName="connTx" presStyleLbl="parChTrans1D2" presStyleIdx="3" presStyleCnt="8"/>
      <dgm:spPr/>
      <dgm:t>
        <a:bodyPr/>
        <a:lstStyle/>
        <a:p>
          <a:endParaRPr lang="en-US"/>
        </a:p>
      </dgm:t>
    </dgm:pt>
    <dgm:pt modelId="{D53E3E55-9386-435A-8ECE-C9D66C69396F}" type="pres">
      <dgm:prSet presAssocID="{CD924FB2-DF04-43FE-96AE-76001CDD3F23}" presName="root2" presStyleCnt="0"/>
      <dgm:spPr/>
    </dgm:pt>
    <dgm:pt modelId="{5D6FE85A-90B0-4F82-9E0B-315E131479F5}" type="pres">
      <dgm:prSet presAssocID="{CD924FB2-DF04-43FE-96AE-76001CDD3F23}" presName="LevelTwoTextNode" presStyleLbl="node2" presStyleIdx="3" presStyleCnt="8" custScaleX="96182" custScaleY="42199" custLinFactNeighborX="50712" custLinFactNeighborY="-18256">
        <dgm:presLayoutVars>
          <dgm:chPref val="3"/>
        </dgm:presLayoutVars>
      </dgm:prSet>
      <dgm:spPr/>
      <dgm:t>
        <a:bodyPr/>
        <a:lstStyle/>
        <a:p>
          <a:endParaRPr lang="en-US"/>
        </a:p>
      </dgm:t>
    </dgm:pt>
    <dgm:pt modelId="{1C7662BE-B95A-4A16-8A8A-03291FFD1C9B}" type="pres">
      <dgm:prSet presAssocID="{CD924FB2-DF04-43FE-96AE-76001CDD3F23}" presName="level3hierChild" presStyleCnt="0"/>
      <dgm:spPr/>
    </dgm:pt>
    <dgm:pt modelId="{DD239BFE-6140-44AC-B123-5F5ED2A62793}" type="pres">
      <dgm:prSet presAssocID="{0BA41108-1951-47AD-85B0-5C972115D507}" presName="conn2-1" presStyleLbl="parChTrans1D2" presStyleIdx="4" presStyleCnt="8"/>
      <dgm:spPr/>
      <dgm:t>
        <a:bodyPr/>
        <a:lstStyle/>
        <a:p>
          <a:endParaRPr lang="en-US"/>
        </a:p>
      </dgm:t>
    </dgm:pt>
    <dgm:pt modelId="{44A63396-ACD2-42F1-99BB-1D53E4B5D303}" type="pres">
      <dgm:prSet presAssocID="{0BA41108-1951-47AD-85B0-5C972115D507}" presName="connTx" presStyleLbl="parChTrans1D2" presStyleIdx="4" presStyleCnt="8"/>
      <dgm:spPr/>
      <dgm:t>
        <a:bodyPr/>
        <a:lstStyle/>
        <a:p>
          <a:endParaRPr lang="en-US"/>
        </a:p>
      </dgm:t>
    </dgm:pt>
    <dgm:pt modelId="{FCB37D7D-A947-4461-B39E-A8FF2728C248}" type="pres">
      <dgm:prSet presAssocID="{00A0B58A-EED5-42AA-BA5B-EC3A9CFF2DFE}" presName="root2" presStyleCnt="0"/>
      <dgm:spPr/>
    </dgm:pt>
    <dgm:pt modelId="{96502EFD-1602-4F72-9235-1077848B070F}" type="pres">
      <dgm:prSet presAssocID="{00A0B58A-EED5-42AA-BA5B-EC3A9CFF2DFE}" presName="LevelTwoTextNode" presStyleLbl="node2" presStyleIdx="4" presStyleCnt="8" custScaleX="76793" custScaleY="45329" custLinFactNeighborX="50279" custLinFactNeighborY="-28854">
        <dgm:presLayoutVars>
          <dgm:chPref val="3"/>
        </dgm:presLayoutVars>
      </dgm:prSet>
      <dgm:spPr/>
      <dgm:t>
        <a:bodyPr/>
        <a:lstStyle/>
        <a:p>
          <a:endParaRPr lang="en-US"/>
        </a:p>
      </dgm:t>
    </dgm:pt>
    <dgm:pt modelId="{1D9A4550-13C9-4D97-8D51-A724C8CCBE50}" type="pres">
      <dgm:prSet presAssocID="{00A0B58A-EED5-42AA-BA5B-EC3A9CFF2DFE}" presName="level3hierChild" presStyleCnt="0"/>
      <dgm:spPr/>
    </dgm:pt>
    <dgm:pt modelId="{DBAE2256-8C05-4825-BA8B-CDEB72BF9B9B}" type="pres">
      <dgm:prSet presAssocID="{A3370CA6-9F9E-4BD9-B8C2-7C5F52A820DD}" presName="conn2-1" presStyleLbl="parChTrans1D2" presStyleIdx="5" presStyleCnt="8"/>
      <dgm:spPr/>
      <dgm:t>
        <a:bodyPr/>
        <a:lstStyle/>
        <a:p>
          <a:endParaRPr lang="en-US"/>
        </a:p>
      </dgm:t>
    </dgm:pt>
    <dgm:pt modelId="{862BDF57-92C2-4DE6-A5E9-5D259935FEEB}" type="pres">
      <dgm:prSet presAssocID="{A3370CA6-9F9E-4BD9-B8C2-7C5F52A820DD}" presName="connTx" presStyleLbl="parChTrans1D2" presStyleIdx="5" presStyleCnt="8"/>
      <dgm:spPr/>
      <dgm:t>
        <a:bodyPr/>
        <a:lstStyle/>
        <a:p>
          <a:endParaRPr lang="en-US"/>
        </a:p>
      </dgm:t>
    </dgm:pt>
    <dgm:pt modelId="{BC1C41ED-A8B9-4438-9BB5-64945ADB0540}" type="pres">
      <dgm:prSet presAssocID="{F8DE50FD-615F-4891-841D-A3C12E4A7810}" presName="root2" presStyleCnt="0"/>
      <dgm:spPr/>
    </dgm:pt>
    <dgm:pt modelId="{49FA79BC-24E6-4F36-829E-D6673019B6C8}" type="pres">
      <dgm:prSet presAssocID="{F8DE50FD-615F-4891-841D-A3C12E4A7810}" presName="LevelTwoTextNode" presStyleLbl="node2" presStyleIdx="5" presStyleCnt="8" custScaleX="94144" custScaleY="45184" custLinFactNeighborX="53367" custLinFactNeighborY="-37793">
        <dgm:presLayoutVars>
          <dgm:chPref val="3"/>
        </dgm:presLayoutVars>
      </dgm:prSet>
      <dgm:spPr/>
      <dgm:t>
        <a:bodyPr/>
        <a:lstStyle/>
        <a:p>
          <a:endParaRPr lang="en-US"/>
        </a:p>
      </dgm:t>
    </dgm:pt>
    <dgm:pt modelId="{56C2EBEA-384B-42A2-A587-C7420A341B61}" type="pres">
      <dgm:prSet presAssocID="{F8DE50FD-615F-4891-841D-A3C12E4A7810}" presName="level3hierChild" presStyleCnt="0"/>
      <dgm:spPr/>
    </dgm:pt>
    <dgm:pt modelId="{BEBF5BDC-99B5-4138-946E-A03CB8205434}" type="pres">
      <dgm:prSet presAssocID="{A9D073E3-85B1-45F2-A29D-45B22CA14B6B}" presName="conn2-1" presStyleLbl="parChTrans1D2" presStyleIdx="6" presStyleCnt="8"/>
      <dgm:spPr/>
      <dgm:t>
        <a:bodyPr/>
        <a:lstStyle/>
        <a:p>
          <a:endParaRPr lang="en-US"/>
        </a:p>
      </dgm:t>
    </dgm:pt>
    <dgm:pt modelId="{060DC0DE-8828-4084-AC5A-F77180EAB0A6}" type="pres">
      <dgm:prSet presAssocID="{A9D073E3-85B1-45F2-A29D-45B22CA14B6B}" presName="connTx" presStyleLbl="parChTrans1D2" presStyleIdx="6" presStyleCnt="8"/>
      <dgm:spPr/>
      <dgm:t>
        <a:bodyPr/>
        <a:lstStyle/>
        <a:p>
          <a:endParaRPr lang="en-US"/>
        </a:p>
      </dgm:t>
    </dgm:pt>
    <dgm:pt modelId="{04E62460-BC91-4A67-933F-632EC959987A}" type="pres">
      <dgm:prSet presAssocID="{666C4EB5-2449-4858-99CD-A7A1E4D88A57}" presName="root2" presStyleCnt="0"/>
      <dgm:spPr/>
    </dgm:pt>
    <dgm:pt modelId="{4410FB3B-A339-4787-A5D9-7EF07630F45E}" type="pres">
      <dgm:prSet presAssocID="{666C4EB5-2449-4858-99CD-A7A1E4D88A57}" presName="LevelTwoTextNode" presStyleLbl="node2" presStyleIdx="6" presStyleCnt="8" custScaleX="129172" custScaleY="49153" custLinFactNeighborX="49245" custLinFactNeighborY="-39877">
        <dgm:presLayoutVars>
          <dgm:chPref val="3"/>
        </dgm:presLayoutVars>
      </dgm:prSet>
      <dgm:spPr/>
      <dgm:t>
        <a:bodyPr/>
        <a:lstStyle/>
        <a:p>
          <a:endParaRPr lang="en-US"/>
        </a:p>
      </dgm:t>
    </dgm:pt>
    <dgm:pt modelId="{848BACED-CDD2-4848-9E58-98512CD856C2}" type="pres">
      <dgm:prSet presAssocID="{666C4EB5-2449-4858-99CD-A7A1E4D88A57}" presName="level3hierChild" presStyleCnt="0"/>
      <dgm:spPr/>
    </dgm:pt>
    <dgm:pt modelId="{1E29A2C9-E5C0-4DED-A8EF-27FC512B1D7C}" type="pres">
      <dgm:prSet presAssocID="{19EBD09F-7EE6-4A5D-8413-A6171167A956}" presName="conn2-1" presStyleLbl="parChTrans1D2" presStyleIdx="7" presStyleCnt="8"/>
      <dgm:spPr/>
      <dgm:t>
        <a:bodyPr/>
        <a:lstStyle/>
        <a:p>
          <a:endParaRPr lang="en-US"/>
        </a:p>
      </dgm:t>
    </dgm:pt>
    <dgm:pt modelId="{5F5F46D5-AB33-4DFD-AA0A-D56563321CE2}" type="pres">
      <dgm:prSet presAssocID="{19EBD09F-7EE6-4A5D-8413-A6171167A956}" presName="connTx" presStyleLbl="parChTrans1D2" presStyleIdx="7" presStyleCnt="8"/>
      <dgm:spPr/>
      <dgm:t>
        <a:bodyPr/>
        <a:lstStyle/>
        <a:p>
          <a:endParaRPr lang="en-US"/>
        </a:p>
      </dgm:t>
    </dgm:pt>
    <dgm:pt modelId="{1A9550A6-5FC8-46DE-B70C-9C10A72A8BC3}" type="pres">
      <dgm:prSet presAssocID="{D51FB9D7-85CD-49C9-8F31-7C64A4D6A3B1}" presName="root2" presStyleCnt="0"/>
      <dgm:spPr/>
    </dgm:pt>
    <dgm:pt modelId="{B9982FC2-A6E6-473C-9B58-A0A5EAFF974A}" type="pres">
      <dgm:prSet presAssocID="{D51FB9D7-85CD-49C9-8F31-7C64A4D6A3B1}" presName="LevelTwoTextNode" presStyleLbl="node2" presStyleIdx="7" presStyleCnt="8" custScaleX="80015" custScaleY="42202" custLinFactNeighborX="49975" custLinFactNeighborY="-39864">
        <dgm:presLayoutVars>
          <dgm:chPref val="3"/>
        </dgm:presLayoutVars>
      </dgm:prSet>
      <dgm:spPr/>
      <dgm:t>
        <a:bodyPr/>
        <a:lstStyle/>
        <a:p>
          <a:endParaRPr lang="en-US"/>
        </a:p>
      </dgm:t>
    </dgm:pt>
    <dgm:pt modelId="{A38CAA2E-1380-4F3A-BCBB-429FA2CE6CFC}" type="pres">
      <dgm:prSet presAssocID="{D51FB9D7-85CD-49C9-8F31-7C64A4D6A3B1}" presName="level3hierChild" presStyleCnt="0"/>
      <dgm:spPr/>
    </dgm:pt>
  </dgm:ptLst>
  <dgm:cxnLst>
    <dgm:cxn modelId="{0B9B864A-966B-4857-B21A-DADB49E6D89A}" type="presOf" srcId="{00A0B58A-EED5-42AA-BA5B-EC3A9CFF2DFE}" destId="{96502EFD-1602-4F72-9235-1077848B070F}" srcOrd="0" destOrd="0" presId="urn:microsoft.com/office/officeart/2008/layout/HorizontalMultiLevelHierarchy"/>
    <dgm:cxn modelId="{2F71D73C-6AE2-4A95-8875-C8B9B7E22F4E}" type="presOf" srcId="{19EBD09F-7EE6-4A5D-8413-A6171167A956}" destId="{1E29A2C9-E5C0-4DED-A8EF-27FC512B1D7C}" srcOrd="0" destOrd="0" presId="urn:microsoft.com/office/officeart/2008/layout/HorizontalMultiLevelHierarchy"/>
    <dgm:cxn modelId="{08376D99-416F-4AAD-A8B9-9BDFC984A785}" type="presOf" srcId="{0BA41108-1951-47AD-85B0-5C972115D507}" destId="{DD239BFE-6140-44AC-B123-5F5ED2A62793}" srcOrd="0" destOrd="0" presId="urn:microsoft.com/office/officeart/2008/layout/HorizontalMultiLevelHierarchy"/>
    <dgm:cxn modelId="{B7AE5F7E-B39D-42C7-8408-C3AE89A73262}" type="presOf" srcId="{737A1DD1-0E4D-4C5A-9979-182A5A1E55CA}" destId="{4271BE52-6DBF-4A91-8609-01BD99A4FBC7}" srcOrd="0" destOrd="0" presId="urn:microsoft.com/office/officeart/2008/layout/HorizontalMultiLevelHierarchy"/>
    <dgm:cxn modelId="{4B973F26-0A16-49CB-B735-6B0617CE77BD}" type="presOf" srcId="{B14273A0-05DD-4D84-AC8D-1A33B2300AA0}" destId="{94E00EAA-775B-4493-BD3B-7FF0E30C9C7D}" srcOrd="0" destOrd="0" presId="urn:microsoft.com/office/officeart/2008/layout/HorizontalMultiLevelHierarchy"/>
    <dgm:cxn modelId="{04D3E806-A8DE-4FA7-A8F5-7B03C0AB7CBA}" type="presOf" srcId="{38E51C15-17FB-4CDF-B873-3772130DC336}" destId="{BC54C65F-74AE-4C37-8E0B-12B3D280F6BD}" srcOrd="0" destOrd="0" presId="urn:microsoft.com/office/officeart/2008/layout/HorizontalMultiLevelHierarchy"/>
    <dgm:cxn modelId="{4D68DA3D-BA10-48C2-AE25-55864D19152D}" type="presOf" srcId="{19EBD09F-7EE6-4A5D-8413-A6171167A956}" destId="{5F5F46D5-AB33-4DFD-AA0A-D56563321CE2}" srcOrd="1" destOrd="0" presId="urn:microsoft.com/office/officeart/2008/layout/HorizontalMultiLevelHierarchy"/>
    <dgm:cxn modelId="{9D41ECAB-A866-41E0-92FD-3E20C6EC03F8}" type="presOf" srcId="{82994B57-23B3-4C22-A82F-253F60513F56}" destId="{00D86E5D-9E40-4B19-A8B7-B17665A4C710}" srcOrd="0" destOrd="0" presId="urn:microsoft.com/office/officeart/2008/layout/HorizontalMultiLevelHierarchy"/>
    <dgm:cxn modelId="{8DB65E06-475C-4CB8-A6EE-A86A5DFA94D2}" type="presOf" srcId="{ACCA912D-6876-4057-B77B-4FA654F32EA5}" destId="{3706E928-1772-48BC-98B4-6F36543B56DC}" srcOrd="0" destOrd="0" presId="urn:microsoft.com/office/officeart/2008/layout/HorizontalMultiLevelHierarchy"/>
    <dgm:cxn modelId="{2E92067F-66F4-4233-8EF9-2A9FAEDDAE22}" type="presOf" srcId="{F8DE50FD-615F-4891-841D-A3C12E4A7810}" destId="{49FA79BC-24E6-4F36-829E-D6673019B6C8}" srcOrd="0" destOrd="0" presId="urn:microsoft.com/office/officeart/2008/layout/HorizontalMultiLevelHierarchy"/>
    <dgm:cxn modelId="{4C906752-619A-42AF-A1FC-4738A7F350B8}" srcId="{70785E8B-C32B-4BF8-8CF3-C2146B4D7C26}" destId="{737A1DD1-0E4D-4C5A-9979-182A5A1E55CA}" srcOrd="0" destOrd="0" parTransId="{1719CF99-2E2C-4F8C-AF57-8A897349C803}" sibTransId="{9FBDE831-AF01-4A79-BCF4-7CC925479266}"/>
    <dgm:cxn modelId="{443DCFB2-CC25-40D1-A580-06353EF3B610}" type="presOf" srcId="{B14273A0-05DD-4D84-AC8D-1A33B2300AA0}" destId="{5413A09D-4A63-40CF-BC70-6FD76E500514}" srcOrd="1" destOrd="0" presId="urn:microsoft.com/office/officeart/2008/layout/HorizontalMultiLevelHierarchy"/>
    <dgm:cxn modelId="{49DCBF43-892D-4E03-84E1-E07EBEF1F4B9}" srcId="{737A1DD1-0E4D-4C5A-9979-182A5A1E55CA}" destId="{38E51C15-17FB-4CDF-B873-3772130DC336}" srcOrd="1" destOrd="0" parTransId="{C7FA7CF7-0E7F-43AD-A6D1-D2EE1305A31F}" sibTransId="{BC4AF5CF-0697-4FFB-91BE-55A19DA7359A}"/>
    <dgm:cxn modelId="{F055383C-5175-49B1-8A07-60CB98131DCA}" srcId="{737A1DD1-0E4D-4C5A-9979-182A5A1E55CA}" destId="{CD924FB2-DF04-43FE-96AE-76001CDD3F23}" srcOrd="3" destOrd="0" parTransId="{CBA703DC-3EEA-4584-88D2-7AB9E356C620}" sibTransId="{8F0E97C8-4502-4A85-B64D-72BA2CD6F999}"/>
    <dgm:cxn modelId="{3CA08562-28B4-4D93-A5E8-E6A7FEEA2127}" srcId="{737A1DD1-0E4D-4C5A-9979-182A5A1E55CA}" destId="{666C4EB5-2449-4858-99CD-A7A1E4D88A57}" srcOrd="6" destOrd="0" parTransId="{A9D073E3-85B1-45F2-A29D-45B22CA14B6B}" sibTransId="{A0FDB77C-95B8-41BC-9D71-EDE9C2BD2130}"/>
    <dgm:cxn modelId="{DA62FA10-8842-406E-BB1F-6A6172E99FB0}" type="presOf" srcId="{CBA703DC-3EEA-4584-88D2-7AB9E356C620}" destId="{23BE1163-CAB7-42F0-AC70-81BF953E48B7}" srcOrd="1" destOrd="0" presId="urn:microsoft.com/office/officeart/2008/layout/HorizontalMultiLevelHierarchy"/>
    <dgm:cxn modelId="{D360E15B-02F0-494A-8766-C2D38F47D9DA}" type="presOf" srcId="{0BA41108-1951-47AD-85B0-5C972115D507}" destId="{44A63396-ACD2-42F1-99BB-1D53E4B5D303}" srcOrd="1" destOrd="0" presId="urn:microsoft.com/office/officeart/2008/layout/HorizontalMultiLevelHierarchy"/>
    <dgm:cxn modelId="{560FEBB6-208D-4C62-9129-27A18F06D356}" srcId="{737A1DD1-0E4D-4C5A-9979-182A5A1E55CA}" destId="{82994B57-23B3-4C22-A82F-253F60513F56}" srcOrd="2" destOrd="0" parTransId="{EF49FE2A-EC0B-4642-A696-38956C5599F8}" sibTransId="{1F94BFC7-E988-4938-8D8C-3498D4F7CB46}"/>
    <dgm:cxn modelId="{81441588-A1EE-45D6-87C7-3C1AB2FD102B}" type="presOf" srcId="{A3370CA6-9F9E-4BD9-B8C2-7C5F52A820DD}" destId="{DBAE2256-8C05-4825-BA8B-CDEB72BF9B9B}" srcOrd="0" destOrd="0" presId="urn:microsoft.com/office/officeart/2008/layout/HorizontalMultiLevelHierarchy"/>
    <dgm:cxn modelId="{130C40C8-ABDE-470E-A3BB-87D6EBA97E01}" type="presOf" srcId="{EF49FE2A-EC0B-4642-A696-38956C5599F8}" destId="{8EB8C63A-88F3-43F2-9A4B-E3529A510A43}" srcOrd="0" destOrd="0" presId="urn:microsoft.com/office/officeart/2008/layout/HorizontalMultiLevelHierarchy"/>
    <dgm:cxn modelId="{EBA9C036-EF60-4310-979A-1312D01217C6}" type="presOf" srcId="{666C4EB5-2449-4858-99CD-A7A1E4D88A57}" destId="{4410FB3B-A339-4787-A5D9-7EF07630F45E}" srcOrd="0" destOrd="0" presId="urn:microsoft.com/office/officeart/2008/layout/HorizontalMultiLevelHierarchy"/>
    <dgm:cxn modelId="{DF38C2AA-9EFD-4CD9-BFBC-949E40FA2249}" type="presOf" srcId="{A9D073E3-85B1-45F2-A29D-45B22CA14B6B}" destId="{BEBF5BDC-99B5-4138-946E-A03CB8205434}" srcOrd="0" destOrd="0" presId="urn:microsoft.com/office/officeart/2008/layout/HorizontalMultiLevelHierarchy"/>
    <dgm:cxn modelId="{5A92DF11-7FC8-4741-A955-012853800B40}" type="presOf" srcId="{D51FB9D7-85CD-49C9-8F31-7C64A4D6A3B1}" destId="{B9982FC2-A6E6-473C-9B58-A0A5EAFF974A}" srcOrd="0" destOrd="0" presId="urn:microsoft.com/office/officeart/2008/layout/HorizontalMultiLevelHierarchy"/>
    <dgm:cxn modelId="{ED06C27C-2D1E-4589-A3C9-2A1223F3A044}" type="presOf" srcId="{CD924FB2-DF04-43FE-96AE-76001CDD3F23}" destId="{5D6FE85A-90B0-4F82-9E0B-315E131479F5}" srcOrd="0" destOrd="0" presId="urn:microsoft.com/office/officeart/2008/layout/HorizontalMultiLevelHierarchy"/>
    <dgm:cxn modelId="{9D39EAA9-C088-4074-9604-7F4161880F30}" type="presOf" srcId="{C7FA7CF7-0E7F-43AD-A6D1-D2EE1305A31F}" destId="{340FF875-DDE5-4254-BC29-CC9ABF409081}" srcOrd="1" destOrd="0" presId="urn:microsoft.com/office/officeart/2008/layout/HorizontalMultiLevelHierarchy"/>
    <dgm:cxn modelId="{43F8A131-FBCD-475F-A909-34527D795E6D}" type="presOf" srcId="{C7FA7CF7-0E7F-43AD-A6D1-D2EE1305A31F}" destId="{2006C530-8224-4042-9E59-661A1B25CB23}" srcOrd="0" destOrd="0" presId="urn:microsoft.com/office/officeart/2008/layout/HorizontalMultiLevelHierarchy"/>
    <dgm:cxn modelId="{F5692459-2FCB-4282-9783-E61FD5FC0EAA}" srcId="{737A1DD1-0E4D-4C5A-9979-182A5A1E55CA}" destId="{D51FB9D7-85CD-49C9-8F31-7C64A4D6A3B1}" srcOrd="7" destOrd="0" parTransId="{19EBD09F-7EE6-4A5D-8413-A6171167A956}" sibTransId="{5552C4F2-8D10-4827-94D0-3E67DE678BDC}"/>
    <dgm:cxn modelId="{4569B58F-D1D6-4C20-9CCC-A5118FE7F599}" type="presOf" srcId="{A3370CA6-9F9E-4BD9-B8C2-7C5F52A820DD}" destId="{862BDF57-92C2-4DE6-A5E9-5D259935FEEB}" srcOrd="1" destOrd="0" presId="urn:microsoft.com/office/officeart/2008/layout/HorizontalMultiLevelHierarchy"/>
    <dgm:cxn modelId="{D891612D-0585-486F-A8E5-C5944EEBFC5A}" type="presOf" srcId="{A9D073E3-85B1-45F2-A29D-45B22CA14B6B}" destId="{060DC0DE-8828-4084-AC5A-F77180EAB0A6}" srcOrd="1" destOrd="0" presId="urn:microsoft.com/office/officeart/2008/layout/HorizontalMultiLevelHierarchy"/>
    <dgm:cxn modelId="{32C631C1-E82C-460F-A1DD-691B3B5A7B81}" srcId="{737A1DD1-0E4D-4C5A-9979-182A5A1E55CA}" destId="{00A0B58A-EED5-42AA-BA5B-EC3A9CFF2DFE}" srcOrd="4" destOrd="0" parTransId="{0BA41108-1951-47AD-85B0-5C972115D507}" sibTransId="{7192B492-767D-45C8-B83F-4854414FB05C}"/>
    <dgm:cxn modelId="{61DA260A-BEFA-420E-923E-7C1D69ED4382}" type="presOf" srcId="{70785E8B-C32B-4BF8-8CF3-C2146B4D7C26}" destId="{7A5F5440-4EC1-493D-99AF-DFB506E128A9}" srcOrd="0" destOrd="0" presId="urn:microsoft.com/office/officeart/2008/layout/HorizontalMultiLevelHierarchy"/>
    <dgm:cxn modelId="{66FD43B3-2F3E-4877-97E0-A0E9070DD750}" srcId="{737A1DD1-0E4D-4C5A-9979-182A5A1E55CA}" destId="{F8DE50FD-615F-4891-841D-A3C12E4A7810}" srcOrd="5" destOrd="0" parTransId="{A3370CA6-9F9E-4BD9-B8C2-7C5F52A820DD}" sibTransId="{EC5B23EB-59A6-4A32-9348-36A6FDF3ADB4}"/>
    <dgm:cxn modelId="{DE54BBFE-4CBE-49CC-AA7F-50473DBEC487}" type="presOf" srcId="{CBA703DC-3EEA-4584-88D2-7AB9E356C620}" destId="{76668D3F-7245-4605-A908-61B4DADED88E}" srcOrd="0" destOrd="0" presId="urn:microsoft.com/office/officeart/2008/layout/HorizontalMultiLevelHierarchy"/>
    <dgm:cxn modelId="{6CAF3687-109E-43F5-A697-FE9393067F96}" type="presOf" srcId="{EF49FE2A-EC0B-4642-A696-38956C5599F8}" destId="{D37C6C75-1D9A-471B-9E18-C84A33A400EA}" srcOrd="1" destOrd="0" presId="urn:microsoft.com/office/officeart/2008/layout/HorizontalMultiLevelHierarchy"/>
    <dgm:cxn modelId="{D8CE4DC3-74A0-4F72-AE68-677673497428}" srcId="{737A1DD1-0E4D-4C5A-9979-182A5A1E55CA}" destId="{ACCA912D-6876-4057-B77B-4FA654F32EA5}" srcOrd="0" destOrd="0" parTransId="{B14273A0-05DD-4D84-AC8D-1A33B2300AA0}" sibTransId="{AADACCF3-FDE9-4AA2-9D4A-B400D330579D}"/>
    <dgm:cxn modelId="{9D63DE23-7D6C-4B31-BE85-35F7CD04CA1D}" type="presParOf" srcId="{7A5F5440-4EC1-493D-99AF-DFB506E128A9}" destId="{8E3257D6-1A75-43B1-A9D5-840F076F96DD}" srcOrd="0" destOrd="0" presId="urn:microsoft.com/office/officeart/2008/layout/HorizontalMultiLevelHierarchy"/>
    <dgm:cxn modelId="{D9128EFF-DE88-4BCD-AFA7-C9200886A6DA}" type="presParOf" srcId="{8E3257D6-1A75-43B1-A9D5-840F076F96DD}" destId="{4271BE52-6DBF-4A91-8609-01BD99A4FBC7}" srcOrd="0" destOrd="0" presId="urn:microsoft.com/office/officeart/2008/layout/HorizontalMultiLevelHierarchy"/>
    <dgm:cxn modelId="{79538DD1-86B4-4FA9-BB26-0151199435FF}" type="presParOf" srcId="{8E3257D6-1A75-43B1-A9D5-840F076F96DD}" destId="{F2D711D1-A426-4B89-B06A-87CE44AE0835}" srcOrd="1" destOrd="0" presId="urn:microsoft.com/office/officeart/2008/layout/HorizontalMultiLevelHierarchy"/>
    <dgm:cxn modelId="{CC9D36CB-8912-4F1F-A9D2-C5303CDE73D4}" type="presParOf" srcId="{F2D711D1-A426-4B89-B06A-87CE44AE0835}" destId="{94E00EAA-775B-4493-BD3B-7FF0E30C9C7D}" srcOrd="0" destOrd="0" presId="urn:microsoft.com/office/officeart/2008/layout/HorizontalMultiLevelHierarchy"/>
    <dgm:cxn modelId="{49E8F092-5578-4EB3-ABC9-D78AC90C934C}" type="presParOf" srcId="{94E00EAA-775B-4493-BD3B-7FF0E30C9C7D}" destId="{5413A09D-4A63-40CF-BC70-6FD76E500514}" srcOrd="0" destOrd="0" presId="urn:microsoft.com/office/officeart/2008/layout/HorizontalMultiLevelHierarchy"/>
    <dgm:cxn modelId="{18FCF3BC-3B6F-46CE-93A4-5D19700B9F61}" type="presParOf" srcId="{F2D711D1-A426-4B89-B06A-87CE44AE0835}" destId="{F4F9065F-6189-4E67-9A12-8AE41E7C9DBE}" srcOrd="1" destOrd="0" presId="urn:microsoft.com/office/officeart/2008/layout/HorizontalMultiLevelHierarchy"/>
    <dgm:cxn modelId="{6EC1EC04-825B-4A88-8C37-45AA977DC6CD}" type="presParOf" srcId="{F4F9065F-6189-4E67-9A12-8AE41E7C9DBE}" destId="{3706E928-1772-48BC-98B4-6F36543B56DC}" srcOrd="0" destOrd="0" presId="urn:microsoft.com/office/officeart/2008/layout/HorizontalMultiLevelHierarchy"/>
    <dgm:cxn modelId="{68DA383D-C1C8-4B94-B0DD-1C84FB754592}" type="presParOf" srcId="{F4F9065F-6189-4E67-9A12-8AE41E7C9DBE}" destId="{FC742531-B8B1-415B-AC1A-E5967D1529DA}" srcOrd="1" destOrd="0" presId="urn:microsoft.com/office/officeart/2008/layout/HorizontalMultiLevelHierarchy"/>
    <dgm:cxn modelId="{46AB781C-A2E5-433F-BEEA-729A856D4D3E}" type="presParOf" srcId="{F2D711D1-A426-4B89-B06A-87CE44AE0835}" destId="{2006C530-8224-4042-9E59-661A1B25CB23}" srcOrd="2" destOrd="0" presId="urn:microsoft.com/office/officeart/2008/layout/HorizontalMultiLevelHierarchy"/>
    <dgm:cxn modelId="{76FD3B59-2194-4BCC-87B7-191D15CE2BD5}" type="presParOf" srcId="{2006C530-8224-4042-9E59-661A1B25CB23}" destId="{340FF875-DDE5-4254-BC29-CC9ABF409081}" srcOrd="0" destOrd="0" presId="urn:microsoft.com/office/officeart/2008/layout/HorizontalMultiLevelHierarchy"/>
    <dgm:cxn modelId="{1B4BBC93-A0C2-488D-A1EC-0C6744FA2DB0}" type="presParOf" srcId="{F2D711D1-A426-4B89-B06A-87CE44AE0835}" destId="{292A42B6-9F49-4036-B64C-FAA643A5EB80}" srcOrd="3" destOrd="0" presId="urn:microsoft.com/office/officeart/2008/layout/HorizontalMultiLevelHierarchy"/>
    <dgm:cxn modelId="{72C6D2E3-3E34-47FF-A511-58472F059152}" type="presParOf" srcId="{292A42B6-9F49-4036-B64C-FAA643A5EB80}" destId="{BC54C65F-74AE-4C37-8E0B-12B3D280F6BD}" srcOrd="0" destOrd="0" presId="urn:microsoft.com/office/officeart/2008/layout/HorizontalMultiLevelHierarchy"/>
    <dgm:cxn modelId="{643CC3D8-C163-42BD-A076-93CF2E7A4187}" type="presParOf" srcId="{292A42B6-9F49-4036-B64C-FAA643A5EB80}" destId="{D4040538-BBEE-46E6-A3C1-C5261490EB95}" srcOrd="1" destOrd="0" presId="urn:microsoft.com/office/officeart/2008/layout/HorizontalMultiLevelHierarchy"/>
    <dgm:cxn modelId="{7DA5E136-6A9B-4D13-A117-0D71623265A7}" type="presParOf" srcId="{F2D711D1-A426-4B89-B06A-87CE44AE0835}" destId="{8EB8C63A-88F3-43F2-9A4B-E3529A510A43}" srcOrd="4" destOrd="0" presId="urn:microsoft.com/office/officeart/2008/layout/HorizontalMultiLevelHierarchy"/>
    <dgm:cxn modelId="{F657BBEF-3FDA-4502-8324-EEAD079F6A94}" type="presParOf" srcId="{8EB8C63A-88F3-43F2-9A4B-E3529A510A43}" destId="{D37C6C75-1D9A-471B-9E18-C84A33A400EA}" srcOrd="0" destOrd="0" presId="urn:microsoft.com/office/officeart/2008/layout/HorizontalMultiLevelHierarchy"/>
    <dgm:cxn modelId="{5F4DC062-861B-4400-8E0A-E78A282A79AD}" type="presParOf" srcId="{F2D711D1-A426-4B89-B06A-87CE44AE0835}" destId="{12A3EDD8-00CE-48C0-AD7A-54CC47E9E9F0}" srcOrd="5" destOrd="0" presId="urn:microsoft.com/office/officeart/2008/layout/HorizontalMultiLevelHierarchy"/>
    <dgm:cxn modelId="{51FEE947-2679-4904-844B-EE3191EF8049}" type="presParOf" srcId="{12A3EDD8-00CE-48C0-AD7A-54CC47E9E9F0}" destId="{00D86E5D-9E40-4B19-A8B7-B17665A4C710}" srcOrd="0" destOrd="0" presId="urn:microsoft.com/office/officeart/2008/layout/HorizontalMultiLevelHierarchy"/>
    <dgm:cxn modelId="{112EDBA0-0ADB-4042-94F7-B739CEE9388F}" type="presParOf" srcId="{12A3EDD8-00CE-48C0-AD7A-54CC47E9E9F0}" destId="{3BFEA000-4237-43A2-9282-98969BF1EEC7}" srcOrd="1" destOrd="0" presId="urn:microsoft.com/office/officeart/2008/layout/HorizontalMultiLevelHierarchy"/>
    <dgm:cxn modelId="{CED9644A-5AA1-4230-9E0F-295B12D651CB}" type="presParOf" srcId="{F2D711D1-A426-4B89-B06A-87CE44AE0835}" destId="{76668D3F-7245-4605-A908-61B4DADED88E}" srcOrd="6" destOrd="0" presId="urn:microsoft.com/office/officeart/2008/layout/HorizontalMultiLevelHierarchy"/>
    <dgm:cxn modelId="{A4986986-C62F-4E9F-BAB2-DD08CE146560}" type="presParOf" srcId="{76668D3F-7245-4605-A908-61B4DADED88E}" destId="{23BE1163-CAB7-42F0-AC70-81BF953E48B7}" srcOrd="0" destOrd="0" presId="urn:microsoft.com/office/officeart/2008/layout/HorizontalMultiLevelHierarchy"/>
    <dgm:cxn modelId="{1CE394D3-BB5D-4603-B156-1A8E2A20CA69}" type="presParOf" srcId="{F2D711D1-A426-4B89-B06A-87CE44AE0835}" destId="{D53E3E55-9386-435A-8ECE-C9D66C69396F}" srcOrd="7" destOrd="0" presId="urn:microsoft.com/office/officeart/2008/layout/HorizontalMultiLevelHierarchy"/>
    <dgm:cxn modelId="{93EC52A4-5102-43DA-939B-5FC639893E7C}" type="presParOf" srcId="{D53E3E55-9386-435A-8ECE-C9D66C69396F}" destId="{5D6FE85A-90B0-4F82-9E0B-315E131479F5}" srcOrd="0" destOrd="0" presId="urn:microsoft.com/office/officeart/2008/layout/HorizontalMultiLevelHierarchy"/>
    <dgm:cxn modelId="{EE7C7D75-F703-4BE1-94DD-B203C657AA91}" type="presParOf" srcId="{D53E3E55-9386-435A-8ECE-C9D66C69396F}" destId="{1C7662BE-B95A-4A16-8A8A-03291FFD1C9B}" srcOrd="1" destOrd="0" presId="urn:microsoft.com/office/officeart/2008/layout/HorizontalMultiLevelHierarchy"/>
    <dgm:cxn modelId="{FC664E10-B65B-4C7A-A52E-D6059EF9E193}" type="presParOf" srcId="{F2D711D1-A426-4B89-B06A-87CE44AE0835}" destId="{DD239BFE-6140-44AC-B123-5F5ED2A62793}" srcOrd="8" destOrd="0" presId="urn:microsoft.com/office/officeart/2008/layout/HorizontalMultiLevelHierarchy"/>
    <dgm:cxn modelId="{D55258A9-4016-4E9E-B595-69F7987996E8}" type="presParOf" srcId="{DD239BFE-6140-44AC-B123-5F5ED2A62793}" destId="{44A63396-ACD2-42F1-99BB-1D53E4B5D303}" srcOrd="0" destOrd="0" presId="urn:microsoft.com/office/officeart/2008/layout/HorizontalMultiLevelHierarchy"/>
    <dgm:cxn modelId="{0E4AB4FC-989C-4689-AE2A-C207ADCA9B86}" type="presParOf" srcId="{F2D711D1-A426-4B89-B06A-87CE44AE0835}" destId="{FCB37D7D-A947-4461-B39E-A8FF2728C248}" srcOrd="9" destOrd="0" presId="urn:microsoft.com/office/officeart/2008/layout/HorizontalMultiLevelHierarchy"/>
    <dgm:cxn modelId="{9AB4A65A-ACCE-4892-8B12-3B1DD3ECC832}" type="presParOf" srcId="{FCB37D7D-A947-4461-B39E-A8FF2728C248}" destId="{96502EFD-1602-4F72-9235-1077848B070F}" srcOrd="0" destOrd="0" presId="urn:microsoft.com/office/officeart/2008/layout/HorizontalMultiLevelHierarchy"/>
    <dgm:cxn modelId="{B0B400E8-9072-47DD-B728-051F7A20915B}" type="presParOf" srcId="{FCB37D7D-A947-4461-B39E-A8FF2728C248}" destId="{1D9A4550-13C9-4D97-8D51-A724C8CCBE50}" srcOrd="1" destOrd="0" presId="urn:microsoft.com/office/officeart/2008/layout/HorizontalMultiLevelHierarchy"/>
    <dgm:cxn modelId="{DFC413D7-1C72-4BEB-A36D-FBF26D115226}" type="presParOf" srcId="{F2D711D1-A426-4B89-B06A-87CE44AE0835}" destId="{DBAE2256-8C05-4825-BA8B-CDEB72BF9B9B}" srcOrd="10" destOrd="0" presId="urn:microsoft.com/office/officeart/2008/layout/HorizontalMultiLevelHierarchy"/>
    <dgm:cxn modelId="{6C72BB17-F8D4-493E-8177-9A0F9D10F09C}" type="presParOf" srcId="{DBAE2256-8C05-4825-BA8B-CDEB72BF9B9B}" destId="{862BDF57-92C2-4DE6-A5E9-5D259935FEEB}" srcOrd="0" destOrd="0" presId="urn:microsoft.com/office/officeart/2008/layout/HorizontalMultiLevelHierarchy"/>
    <dgm:cxn modelId="{388E3ED0-2564-444E-A4AB-ECAF38EED9DF}" type="presParOf" srcId="{F2D711D1-A426-4B89-B06A-87CE44AE0835}" destId="{BC1C41ED-A8B9-4438-9BB5-64945ADB0540}" srcOrd="11" destOrd="0" presId="urn:microsoft.com/office/officeart/2008/layout/HorizontalMultiLevelHierarchy"/>
    <dgm:cxn modelId="{E1D5D203-2613-4DA5-930C-5B9416480EDB}" type="presParOf" srcId="{BC1C41ED-A8B9-4438-9BB5-64945ADB0540}" destId="{49FA79BC-24E6-4F36-829E-D6673019B6C8}" srcOrd="0" destOrd="0" presId="urn:microsoft.com/office/officeart/2008/layout/HorizontalMultiLevelHierarchy"/>
    <dgm:cxn modelId="{9690B986-EB3F-4E50-B736-1A3C28D419F9}" type="presParOf" srcId="{BC1C41ED-A8B9-4438-9BB5-64945ADB0540}" destId="{56C2EBEA-384B-42A2-A587-C7420A341B61}" srcOrd="1" destOrd="0" presId="urn:microsoft.com/office/officeart/2008/layout/HorizontalMultiLevelHierarchy"/>
    <dgm:cxn modelId="{3B8A1411-062C-40F8-B680-D0D6572A2ACF}" type="presParOf" srcId="{F2D711D1-A426-4B89-B06A-87CE44AE0835}" destId="{BEBF5BDC-99B5-4138-946E-A03CB8205434}" srcOrd="12" destOrd="0" presId="urn:microsoft.com/office/officeart/2008/layout/HorizontalMultiLevelHierarchy"/>
    <dgm:cxn modelId="{FF32A14B-A635-48DC-9AB1-E3447D45628E}" type="presParOf" srcId="{BEBF5BDC-99B5-4138-946E-A03CB8205434}" destId="{060DC0DE-8828-4084-AC5A-F77180EAB0A6}" srcOrd="0" destOrd="0" presId="urn:microsoft.com/office/officeart/2008/layout/HorizontalMultiLevelHierarchy"/>
    <dgm:cxn modelId="{2A756E04-2041-43B5-99CF-FFDFEDDFB675}" type="presParOf" srcId="{F2D711D1-A426-4B89-B06A-87CE44AE0835}" destId="{04E62460-BC91-4A67-933F-632EC959987A}" srcOrd="13" destOrd="0" presId="urn:microsoft.com/office/officeart/2008/layout/HorizontalMultiLevelHierarchy"/>
    <dgm:cxn modelId="{E2E48D4D-BA63-45FA-BCC6-A9980E886CAF}" type="presParOf" srcId="{04E62460-BC91-4A67-933F-632EC959987A}" destId="{4410FB3B-A339-4787-A5D9-7EF07630F45E}" srcOrd="0" destOrd="0" presId="urn:microsoft.com/office/officeart/2008/layout/HorizontalMultiLevelHierarchy"/>
    <dgm:cxn modelId="{7C18920D-252A-46B4-BD7A-B31BE14ECC00}" type="presParOf" srcId="{04E62460-BC91-4A67-933F-632EC959987A}" destId="{848BACED-CDD2-4848-9E58-98512CD856C2}" srcOrd="1" destOrd="0" presId="urn:microsoft.com/office/officeart/2008/layout/HorizontalMultiLevelHierarchy"/>
    <dgm:cxn modelId="{4359FA63-5132-4660-A2CC-56907F18E871}" type="presParOf" srcId="{F2D711D1-A426-4B89-B06A-87CE44AE0835}" destId="{1E29A2C9-E5C0-4DED-A8EF-27FC512B1D7C}" srcOrd="14" destOrd="0" presId="urn:microsoft.com/office/officeart/2008/layout/HorizontalMultiLevelHierarchy"/>
    <dgm:cxn modelId="{A44923A5-C757-4B7A-AAA6-CB66DEBC9529}" type="presParOf" srcId="{1E29A2C9-E5C0-4DED-A8EF-27FC512B1D7C}" destId="{5F5F46D5-AB33-4DFD-AA0A-D56563321CE2}" srcOrd="0" destOrd="0" presId="urn:microsoft.com/office/officeart/2008/layout/HorizontalMultiLevelHierarchy"/>
    <dgm:cxn modelId="{6FC1D869-3388-4BAA-9EE3-AB1808F64540}" type="presParOf" srcId="{F2D711D1-A426-4B89-B06A-87CE44AE0835}" destId="{1A9550A6-5FC8-46DE-B70C-9C10A72A8BC3}" srcOrd="15" destOrd="0" presId="urn:microsoft.com/office/officeart/2008/layout/HorizontalMultiLevelHierarchy"/>
    <dgm:cxn modelId="{681B264A-CD91-4756-A9F1-BABA93F85EFD}" type="presParOf" srcId="{1A9550A6-5FC8-46DE-B70C-9C10A72A8BC3}" destId="{B9982FC2-A6E6-473C-9B58-A0A5EAFF974A}" srcOrd="0" destOrd="0" presId="urn:microsoft.com/office/officeart/2008/layout/HorizontalMultiLevelHierarchy"/>
    <dgm:cxn modelId="{0FBF4FD9-9F38-4D54-AA81-5F2C7786AFB6}" type="presParOf" srcId="{1A9550A6-5FC8-46DE-B70C-9C10A72A8BC3}" destId="{A38CAA2E-1380-4F3A-BCBB-429FA2CE6CFC}" srcOrd="1" destOrd="0" presId="urn:microsoft.com/office/officeart/2008/layout/HorizontalMultiLevelHierarchy"/>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B2F7B3-11E6-451A-B188-F8C0373D42EC}"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6F0B825E-58AF-4CDA-8C07-FA45AED729CF}">
      <dgm:prSet phldrT="[Text]" custT="1"/>
      <dgm:spPr/>
      <dgm:t>
        <a:bodyPr/>
        <a:lstStyle/>
        <a:p>
          <a:pPr algn="ctr"/>
          <a:r>
            <a:rPr lang="en-US" sz="1400" b="1"/>
            <a:t>Main</a:t>
          </a:r>
          <a:r>
            <a:rPr lang="en-US" sz="3900" b="1"/>
            <a:t> </a:t>
          </a:r>
          <a:r>
            <a:rPr lang="en-US" sz="1400" b="1"/>
            <a:t>folder</a:t>
          </a:r>
          <a:r>
            <a:rPr lang="en-US" sz="3900" b="1"/>
            <a:t> </a:t>
          </a:r>
        </a:p>
      </dgm:t>
    </dgm:pt>
    <dgm:pt modelId="{5E5990D3-7653-470F-85B4-234FB683ABA6}" type="parTrans" cxnId="{CBC954CA-9777-41C1-BBE8-2293354FE1E1}">
      <dgm:prSet/>
      <dgm:spPr/>
      <dgm:t>
        <a:bodyPr/>
        <a:lstStyle/>
        <a:p>
          <a:pPr algn="ctr"/>
          <a:endParaRPr lang="en-US"/>
        </a:p>
      </dgm:t>
    </dgm:pt>
    <dgm:pt modelId="{D039200A-2EE4-4D42-89E1-6B5962E87B15}" type="sibTrans" cxnId="{CBC954CA-9777-41C1-BBE8-2293354FE1E1}">
      <dgm:prSet/>
      <dgm:spPr/>
      <dgm:t>
        <a:bodyPr/>
        <a:lstStyle/>
        <a:p>
          <a:pPr algn="ctr"/>
          <a:endParaRPr lang="en-US"/>
        </a:p>
      </dgm:t>
    </dgm:pt>
    <dgm:pt modelId="{AD40825A-7FC7-42EF-8516-A5D86F5A9DF5}">
      <dgm:prSet phldrT="[Text]" custT="1"/>
      <dgm:spPr/>
      <dgm:t>
        <a:bodyPr/>
        <a:lstStyle/>
        <a:p>
          <a:pPr algn="ctr"/>
          <a:r>
            <a:rPr lang="en-US" sz="1200" b="1"/>
            <a:t>Contract Sub folder</a:t>
          </a:r>
        </a:p>
      </dgm:t>
    </dgm:pt>
    <dgm:pt modelId="{17BAF5FD-4077-4662-8B14-A840A7F231C2}" type="parTrans" cxnId="{3268EDAE-CEB0-425C-ABF0-BD5A16A95C15}">
      <dgm:prSet/>
      <dgm:spPr/>
      <dgm:t>
        <a:bodyPr/>
        <a:lstStyle/>
        <a:p>
          <a:pPr algn="ctr"/>
          <a:endParaRPr lang="en-US"/>
        </a:p>
      </dgm:t>
    </dgm:pt>
    <dgm:pt modelId="{96C0967C-B7D7-46BF-A9E5-F6E5775D1027}" type="sibTrans" cxnId="{3268EDAE-CEB0-425C-ABF0-BD5A16A95C15}">
      <dgm:prSet/>
      <dgm:spPr/>
      <dgm:t>
        <a:bodyPr/>
        <a:lstStyle/>
        <a:p>
          <a:pPr algn="ctr"/>
          <a:endParaRPr lang="en-US"/>
        </a:p>
      </dgm:t>
    </dgm:pt>
    <dgm:pt modelId="{C4836D86-7C9B-4FF4-8F90-C76FAE7BFB93}">
      <dgm:prSet phldrT="[Text]" custT="1"/>
      <dgm:spPr/>
      <dgm:t>
        <a:bodyPr/>
        <a:lstStyle/>
        <a:p>
          <a:pPr algn="ctr"/>
          <a:r>
            <a:rPr lang="en-US" sz="1200" b="1"/>
            <a:t>Cost sub folder</a:t>
          </a:r>
        </a:p>
      </dgm:t>
    </dgm:pt>
    <dgm:pt modelId="{EF70F38F-6272-4057-AD16-A72CFD396FBC}" type="parTrans" cxnId="{2789CD2E-8F98-4ACD-850B-3B122EFA77EE}">
      <dgm:prSet/>
      <dgm:spPr/>
      <dgm:t>
        <a:bodyPr/>
        <a:lstStyle/>
        <a:p>
          <a:pPr algn="ctr"/>
          <a:endParaRPr lang="en-US"/>
        </a:p>
      </dgm:t>
    </dgm:pt>
    <dgm:pt modelId="{5EABB1A8-6388-4695-970F-1BAA5CFD3800}" type="sibTrans" cxnId="{2789CD2E-8F98-4ACD-850B-3B122EFA77EE}">
      <dgm:prSet/>
      <dgm:spPr/>
      <dgm:t>
        <a:bodyPr/>
        <a:lstStyle/>
        <a:p>
          <a:pPr algn="ctr"/>
          <a:endParaRPr lang="en-US"/>
        </a:p>
      </dgm:t>
    </dgm:pt>
    <dgm:pt modelId="{21437932-258A-4173-9F27-603945E854E9}">
      <dgm:prSet phldrT="[Text]" custT="1"/>
      <dgm:spPr/>
      <dgm:t>
        <a:bodyPr/>
        <a:lstStyle/>
        <a:p>
          <a:pPr algn="ctr"/>
          <a:r>
            <a:rPr lang="en-US" sz="1200" b="1"/>
            <a:t>Time sub folder</a:t>
          </a:r>
        </a:p>
      </dgm:t>
    </dgm:pt>
    <dgm:pt modelId="{0E144CC3-B14F-4DA5-A3F6-2843EB343C8E}" type="parTrans" cxnId="{733A04B7-A612-4256-8FCE-D2CDA66BE787}">
      <dgm:prSet/>
      <dgm:spPr/>
      <dgm:t>
        <a:bodyPr/>
        <a:lstStyle/>
        <a:p>
          <a:pPr algn="ctr"/>
          <a:endParaRPr lang="en-US"/>
        </a:p>
      </dgm:t>
    </dgm:pt>
    <dgm:pt modelId="{0483B174-ED91-45BB-8F97-86486E0768A3}" type="sibTrans" cxnId="{733A04B7-A612-4256-8FCE-D2CDA66BE787}">
      <dgm:prSet/>
      <dgm:spPr/>
      <dgm:t>
        <a:bodyPr/>
        <a:lstStyle/>
        <a:p>
          <a:pPr algn="ctr"/>
          <a:endParaRPr lang="en-US"/>
        </a:p>
      </dgm:t>
    </dgm:pt>
    <dgm:pt modelId="{37520272-2BEC-4AEA-BDFC-81CB7E79D234}">
      <dgm:prSet phldrT="[Text]" custT="1"/>
      <dgm:spPr/>
      <dgm:t>
        <a:bodyPr/>
        <a:lstStyle/>
        <a:p>
          <a:pPr algn="ctr"/>
          <a:r>
            <a:rPr lang="en-US" sz="1200" b="1"/>
            <a:t>Dispute sub folder</a:t>
          </a:r>
        </a:p>
      </dgm:t>
    </dgm:pt>
    <dgm:pt modelId="{E9CA3183-8892-4C26-B278-E3CB6A528372}" type="parTrans" cxnId="{26794E34-D853-4E61-921B-26023B64722A}">
      <dgm:prSet/>
      <dgm:spPr/>
      <dgm:t>
        <a:bodyPr/>
        <a:lstStyle/>
        <a:p>
          <a:endParaRPr lang="en-US"/>
        </a:p>
      </dgm:t>
    </dgm:pt>
    <dgm:pt modelId="{DF30D6DA-310E-481D-A0AE-26A597712F7A}" type="sibTrans" cxnId="{26794E34-D853-4E61-921B-26023B64722A}">
      <dgm:prSet/>
      <dgm:spPr/>
      <dgm:t>
        <a:bodyPr/>
        <a:lstStyle/>
        <a:p>
          <a:endParaRPr lang="en-US"/>
        </a:p>
      </dgm:t>
    </dgm:pt>
    <dgm:pt modelId="{33A87960-E284-4BA5-B21B-1DF347E56AF8}">
      <dgm:prSet phldrT="[Text]" custT="1"/>
      <dgm:spPr/>
      <dgm:t>
        <a:bodyPr/>
        <a:lstStyle/>
        <a:p>
          <a:pPr algn="ctr"/>
          <a:r>
            <a:rPr lang="en-US" sz="1200" b="1"/>
            <a:t>Quality subfolder</a:t>
          </a:r>
        </a:p>
      </dgm:t>
    </dgm:pt>
    <dgm:pt modelId="{18638837-7747-4080-9EC3-B2333E3D2412}" type="parTrans" cxnId="{452B0AB7-C95C-4E68-BCA9-6BFE827C8E1C}">
      <dgm:prSet/>
      <dgm:spPr/>
      <dgm:t>
        <a:bodyPr/>
        <a:lstStyle/>
        <a:p>
          <a:endParaRPr lang="en-US"/>
        </a:p>
      </dgm:t>
    </dgm:pt>
    <dgm:pt modelId="{CAB3675C-C4DD-4BED-8A6F-D19EB1C8D942}" type="sibTrans" cxnId="{452B0AB7-C95C-4E68-BCA9-6BFE827C8E1C}">
      <dgm:prSet/>
      <dgm:spPr/>
      <dgm:t>
        <a:bodyPr/>
        <a:lstStyle/>
        <a:p>
          <a:endParaRPr lang="en-US"/>
        </a:p>
      </dgm:t>
    </dgm:pt>
    <dgm:pt modelId="{10B90CF0-037E-42E2-B31F-7F9406AF2605}">
      <dgm:prSet phldrT="[Text]" custT="1"/>
      <dgm:spPr/>
      <dgm:t>
        <a:bodyPr/>
        <a:lstStyle/>
        <a:p>
          <a:pPr algn="ctr"/>
          <a:r>
            <a:rPr lang="en-US" sz="1200" b="1"/>
            <a:t>Report subfolder</a:t>
          </a:r>
        </a:p>
      </dgm:t>
    </dgm:pt>
    <dgm:pt modelId="{5C55D9C9-9896-4F02-9ADB-CDBB0FBD2761}" type="parTrans" cxnId="{E5DAF599-E2AB-4B8F-A877-7ABA9B27E83E}">
      <dgm:prSet/>
      <dgm:spPr/>
      <dgm:t>
        <a:bodyPr/>
        <a:lstStyle/>
        <a:p>
          <a:endParaRPr lang="en-US"/>
        </a:p>
      </dgm:t>
    </dgm:pt>
    <dgm:pt modelId="{ED57EF0A-7ACA-4A39-B675-3651405657BB}" type="sibTrans" cxnId="{E5DAF599-E2AB-4B8F-A877-7ABA9B27E83E}">
      <dgm:prSet/>
      <dgm:spPr/>
      <dgm:t>
        <a:bodyPr/>
        <a:lstStyle/>
        <a:p>
          <a:endParaRPr lang="en-US"/>
        </a:p>
      </dgm:t>
    </dgm:pt>
    <dgm:pt modelId="{F4699313-8442-447E-B54F-205D9A0FFFE2}" type="pres">
      <dgm:prSet presAssocID="{0DB2F7B3-11E6-451A-B188-F8C0373D42EC}" presName="Name0" presStyleCnt="0">
        <dgm:presLayoutVars>
          <dgm:chPref val="1"/>
          <dgm:dir/>
          <dgm:animOne val="branch"/>
          <dgm:animLvl val="lvl"/>
          <dgm:resizeHandles val="exact"/>
        </dgm:presLayoutVars>
      </dgm:prSet>
      <dgm:spPr/>
      <dgm:t>
        <a:bodyPr/>
        <a:lstStyle/>
        <a:p>
          <a:endParaRPr lang="en-US"/>
        </a:p>
      </dgm:t>
    </dgm:pt>
    <dgm:pt modelId="{AFCC548E-FE01-45EC-ACD8-6ED9500461E6}" type="pres">
      <dgm:prSet presAssocID="{6F0B825E-58AF-4CDA-8C07-FA45AED729CF}" presName="root1" presStyleCnt="0"/>
      <dgm:spPr/>
    </dgm:pt>
    <dgm:pt modelId="{5F983698-9C70-4E9D-AA30-FC74F0BC0F04}" type="pres">
      <dgm:prSet presAssocID="{6F0B825E-58AF-4CDA-8C07-FA45AED729CF}" presName="LevelOneTextNode" presStyleLbl="node0" presStyleIdx="0" presStyleCnt="1" custScaleX="164919" custLinFactNeighborX="7632">
        <dgm:presLayoutVars>
          <dgm:chPref val="3"/>
        </dgm:presLayoutVars>
      </dgm:prSet>
      <dgm:spPr/>
      <dgm:t>
        <a:bodyPr/>
        <a:lstStyle/>
        <a:p>
          <a:endParaRPr lang="en-US"/>
        </a:p>
      </dgm:t>
    </dgm:pt>
    <dgm:pt modelId="{79C34E86-3678-41FA-81AF-6C8E43AC44EA}" type="pres">
      <dgm:prSet presAssocID="{6F0B825E-58AF-4CDA-8C07-FA45AED729CF}" presName="level2hierChild" presStyleCnt="0"/>
      <dgm:spPr/>
    </dgm:pt>
    <dgm:pt modelId="{9427BF7C-E068-4F57-8CA5-A3EDFBB3ACE6}" type="pres">
      <dgm:prSet presAssocID="{17BAF5FD-4077-4662-8B14-A840A7F231C2}" presName="conn2-1" presStyleLbl="parChTrans1D2" presStyleIdx="0" presStyleCnt="6"/>
      <dgm:spPr/>
      <dgm:t>
        <a:bodyPr/>
        <a:lstStyle/>
        <a:p>
          <a:endParaRPr lang="en-US"/>
        </a:p>
      </dgm:t>
    </dgm:pt>
    <dgm:pt modelId="{4C176B81-C0AC-46F7-898C-74EC9AE4075C}" type="pres">
      <dgm:prSet presAssocID="{17BAF5FD-4077-4662-8B14-A840A7F231C2}" presName="connTx" presStyleLbl="parChTrans1D2" presStyleIdx="0" presStyleCnt="6"/>
      <dgm:spPr/>
      <dgm:t>
        <a:bodyPr/>
        <a:lstStyle/>
        <a:p>
          <a:endParaRPr lang="en-US"/>
        </a:p>
      </dgm:t>
    </dgm:pt>
    <dgm:pt modelId="{BC0FA308-7141-40A8-9B07-21CD9009537E}" type="pres">
      <dgm:prSet presAssocID="{AD40825A-7FC7-42EF-8516-A5D86F5A9DF5}" presName="root2" presStyleCnt="0"/>
      <dgm:spPr/>
    </dgm:pt>
    <dgm:pt modelId="{25A07DAE-6603-404B-83E7-FB2E3487FDC7}" type="pres">
      <dgm:prSet presAssocID="{AD40825A-7FC7-42EF-8516-A5D86F5A9DF5}" presName="LevelTwoTextNode" presStyleLbl="node2" presStyleIdx="0" presStyleCnt="6" custScaleX="216257">
        <dgm:presLayoutVars>
          <dgm:chPref val="3"/>
        </dgm:presLayoutVars>
      </dgm:prSet>
      <dgm:spPr/>
      <dgm:t>
        <a:bodyPr/>
        <a:lstStyle/>
        <a:p>
          <a:endParaRPr lang="en-US"/>
        </a:p>
      </dgm:t>
    </dgm:pt>
    <dgm:pt modelId="{E434D3CE-A8BD-4ABF-A827-DA9F2E9C226E}" type="pres">
      <dgm:prSet presAssocID="{AD40825A-7FC7-42EF-8516-A5D86F5A9DF5}" presName="level3hierChild" presStyleCnt="0"/>
      <dgm:spPr/>
    </dgm:pt>
    <dgm:pt modelId="{21ACB59A-C9AE-4142-9608-0AA52C5B8CA6}" type="pres">
      <dgm:prSet presAssocID="{EF70F38F-6272-4057-AD16-A72CFD396FBC}" presName="conn2-1" presStyleLbl="parChTrans1D2" presStyleIdx="1" presStyleCnt="6"/>
      <dgm:spPr/>
      <dgm:t>
        <a:bodyPr/>
        <a:lstStyle/>
        <a:p>
          <a:endParaRPr lang="en-US"/>
        </a:p>
      </dgm:t>
    </dgm:pt>
    <dgm:pt modelId="{272FC829-B1B5-4880-9892-D7B71553F5DE}" type="pres">
      <dgm:prSet presAssocID="{EF70F38F-6272-4057-AD16-A72CFD396FBC}" presName="connTx" presStyleLbl="parChTrans1D2" presStyleIdx="1" presStyleCnt="6"/>
      <dgm:spPr/>
      <dgm:t>
        <a:bodyPr/>
        <a:lstStyle/>
        <a:p>
          <a:endParaRPr lang="en-US"/>
        </a:p>
      </dgm:t>
    </dgm:pt>
    <dgm:pt modelId="{FC15787A-0AF9-4FB2-8134-51545E66687F}" type="pres">
      <dgm:prSet presAssocID="{C4836D86-7C9B-4FF4-8F90-C76FAE7BFB93}" presName="root2" presStyleCnt="0"/>
      <dgm:spPr/>
    </dgm:pt>
    <dgm:pt modelId="{95AB24D1-6DBD-4B8E-9AA3-4992B62EF544}" type="pres">
      <dgm:prSet presAssocID="{C4836D86-7C9B-4FF4-8F90-C76FAE7BFB93}" presName="LevelTwoTextNode" presStyleLbl="node2" presStyleIdx="1" presStyleCnt="6" custScaleX="214043">
        <dgm:presLayoutVars>
          <dgm:chPref val="3"/>
        </dgm:presLayoutVars>
      </dgm:prSet>
      <dgm:spPr/>
      <dgm:t>
        <a:bodyPr/>
        <a:lstStyle/>
        <a:p>
          <a:endParaRPr lang="en-US"/>
        </a:p>
      </dgm:t>
    </dgm:pt>
    <dgm:pt modelId="{88370806-747D-4E45-8CA1-9C9B880B5456}" type="pres">
      <dgm:prSet presAssocID="{C4836D86-7C9B-4FF4-8F90-C76FAE7BFB93}" presName="level3hierChild" presStyleCnt="0"/>
      <dgm:spPr/>
    </dgm:pt>
    <dgm:pt modelId="{43A4FA29-CDA4-44A9-BDD7-FFC5DDA53984}" type="pres">
      <dgm:prSet presAssocID="{0E144CC3-B14F-4DA5-A3F6-2843EB343C8E}" presName="conn2-1" presStyleLbl="parChTrans1D2" presStyleIdx="2" presStyleCnt="6"/>
      <dgm:spPr/>
      <dgm:t>
        <a:bodyPr/>
        <a:lstStyle/>
        <a:p>
          <a:endParaRPr lang="en-US"/>
        </a:p>
      </dgm:t>
    </dgm:pt>
    <dgm:pt modelId="{8C60A76C-F598-4003-9697-4FD382409D47}" type="pres">
      <dgm:prSet presAssocID="{0E144CC3-B14F-4DA5-A3F6-2843EB343C8E}" presName="connTx" presStyleLbl="parChTrans1D2" presStyleIdx="2" presStyleCnt="6"/>
      <dgm:spPr/>
      <dgm:t>
        <a:bodyPr/>
        <a:lstStyle/>
        <a:p>
          <a:endParaRPr lang="en-US"/>
        </a:p>
      </dgm:t>
    </dgm:pt>
    <dgm:pt modelId="{C2791F50-520F-4C52-ADB7-BAE5B4C8B0A1}" type="pres">
      <dgm:prSet presAssocID="{21437932-258A-4173-9F27-603945E854E9}" presName="root2" presStyleCnt="0"/>
      <dgm:spPr/>
    </dgm:pt>
    <dgm:pt modelId="{3DB7E26E-E552-4464-811A-85A71951966C}" type="pres">
      <dgm:prSet presAssocID="{21437932-258A-4173-9F27-603945E854E9}" presName="LevelTwoTextNode" presStyleLbl="node2" presStyleIdx="2" presStyleCnt="6" custScaleX="214124">
        <dgm:presLayoutVars>
          <dgm:chPref val="3"/>
        </dgm:presLayoutVars>
      </dgm:prSet>
      <dgm:spPr/>
      <dgm:t>
        <a:bodyPr/>
        <a:lstStyle/>
        <a:p>
          <a:endParaRPr lang="en-US"/>
        </a:p>
      </dgm:t>
    </dgm:pt>
    <dgm:pt modelId="{17A8379A-23CD-4106-B4F2-F9C212AF8460}" type="pres">
      <dgm:prSet presAssocID="{21437932-258A-4173-9F27-603945E854E9}" presName="level3hierChild" presStyleCnt="0"/>
      <dgm:spPr/>
    </dgm:pt>
    <dgm:pt modelId="{931E84A9-3727-49C1-AD7A-4E94C85AF0F0}" type="pres">
      <dgm:prSet presAssocID="{E9CA3183-8892-4C26-B278-E3CB6A528372}" presName="conn2-1" presStyleLbl="parChTrans1D2" presStyleIdx="3" presStyleCnt="6"/>
      <dgm:spPr/>
      <dgm:t>
        <a:bodyPr/>
        <a:lstStyle/>
        <a:p>
          <a:endParaRPr lang="en-US"/>
        </a:p>
      </dgm:t>
    </dgm:pt>
    <dgm:pt modelId="{2D71DBB0-D52C-4967-AE4D-451B69F9EB02}" type="pres">
      <dgm:prSet presAssocID="{E9CA3183-8892-4C26-B278-E3CB6A528372}" presName="connTx" presStyleLbl="parChTrans1D2" presStyleIdx="3" presStyleCnt="6"/>
      <dgm:spPr/>
      <dgm:t>
        <a:bodyPr/>
        <a:lstStyle/>
        <a:p>
          <a:endParaRPr lang="en-US"/>
        </a:p>
      </dgm:t>
    </dgm:pt>
    <dgm:pt modelId="{D35EEEB9-8A05-4648-A7FB-4470882E539D}" type="pres">
      <dgm:prSet presAssocID="{37520272-2BEC-4AEA-BDFC-81CB7E79D234}" presName="root2" presStyleCnt="0"/>
      <dgm:spPr/>
    </dgm:pt>
    <dgm:pt modelId="{58D8EC67-1F26-4C27-993B-D0AD1C606847}" type="pres">
      <dgm:prSet presAssocID="{37520272-2BEC-4AEA-BDFC-81CB7E79D234}" presName="LevelTwoTextNode" presStyleLbl="node2" presStyleIdx="3" presStyleCnt="6" custScaleX="211830">
        <dgm:presLayoutVars>
          <dgm:chPref val="3"/>
        </dgm:presLayoutVars>
      </dgm:prSet>
      <dgm:spPr/>
      <dgm:t>
        <a:bodyPr/>
        <a:lstStyle/>
        <a:p>
          <a:endParaRPr lang="en-US"/>
        </a:p>
      </dgm:t>
    </dgm:pt>
    <dgm:pt modelId="{7DD3909F-22CD-4A76-86E4-C6896D4E37E6}" type="pres">
      <dgm:prSet presAssocID="{37520272-2BEC-4AEA-BDFC-81CB7E79D234}" presName="level3hierChild" presStyleCnt="0"/>
      <dgm:spPr/>
    </dgm:pt>
    <dgm:pt modelId="{1B082053-7BB6-4D7C-825C-80FD5724CC12}" type="pres">
      <dgm:prSet presAssocID="{18638837-7747-4080-9EC3-B2333E3D2412}" presName="conn2-1" presStyleLbl="parChTrans1D2" presStyleIdx="4" presStyleCnt="6"/>
      <dgm:spPr/>
      <dgm:t>
        <a:bodyPr/>
        <a:lstStyle/>
        <a:p>
          <a:endParaRPr lang="en-US"/>
        </a:p>
      </dgm:t>
    </dgm:pt>
    <dgm:pt modelId="{25032B64-CD14-4073-AB28-B4DE717790A1}" type="pres">
      <dgm:prSet presAssocID="{18638837-7747-4080-9EC3-B2333E3D2412}" presName="connTx" presStyleLbl="parChTrans1D2" presStyleIdx="4" presStyleCnt="6"/>
      <dgm:spPr/>
      <dgm:t>
        <a:bodyPr/>
        <a:lstStyle/>
        <a:p>
          <a:endParaRPr lang="en-US"/>
        </a:p>
      </dgm:t>
    </dgm:pt>
    <dgm:pt modelId="{8DE2D962-87AD-463E-A88B-24A7D046893C}" type="pres">
      <dgm:prSet presAssocID="{33A87960-E284-4BA5-B21B-1DF347E56AF8}" presName="root2" presStyleCnt="0"/>
      <dgm:spPr/>
    </dgm:pt>
    <dgm:pt modelId="{C28F7699-00CB-411E-979B-68CB53C321E7}" type="pres">
      <dgm:prSet presAssocID="{33A87960-E284-4BA5-B21B-1DF347E56AF8}" presName="LevelTwoTextNode" presStyleLbl="node2" presStyleIdx="4" presStyleCnt="6" custScaleX="216339">
        <dgm:presLayoutVars>
          <dgm:chPref val="3"/>
        </dgm:presLayoutVars>
      </dgm:prSet>
      <dgm:spPr/>
      <dgm:t>
        <a:bodyPr/>
        <a:lstStyle/>
        <a:p>
          <a:endParaRPr lang="en-US"/>
        </a:p>
      </dgm:t>
    </dgm:pt>
    <dgm:pt modelId="{D577C599-9095-433A-A246-207F47F431C4}" type="pres">
      <dgm:prSet presAssocID="{33A87960-E284-4BA5-B21B-1DF347E56AF8}" presName="level3hierChild" presStyleCnt="0"/>
      <dgm:spPr/>
    </dgm:pt>
    <dgm:pt modelId="{5F3663C1-E735-40E9-ADB5-434A2B7D20A2}" type="pres">
      <dgm:prSet presAssocID="{5C55D9C9-9896-4F02-9ADB-CDBB0FBD2761}" presName="conn2-1" presStyleLbl="parChTrans1D2" presStyleIdx="5" presStyleCnt="6"/>
      <dgm:spPr/>
      <dgm:t>
        <a:bodyPr/>
        <a:lstStyle/>
        <a:p>
          <a:endParaRPr lang="en-US"/>
        </a:p>
      </dgm:t>
    </dgm:pt>
    <dgm:pt modelId="{84B55355-9CB1-4EF8-8EC7-6F256E8F6416}" type="pres">
      <dgm:prSet presAssocID="{5C55D9C9-9896-4F02-9ADB-CDBB0FBD2761}" presName="connTx" presStyleLbl="parChTrans1D2" presStyleIdx="5" presStyleCnt="6"/>
      <dgm:spPr/>
      <dgm:t>
        <a:bodyPr/>
        <a:lstStyle/>
        <a:p>
          <a:endParaRPr lang="en-US"/>
        </a:p>
      </dgm:t>
    </dgm:pt>
    <dgm:pt modelId="{BCCD5ABD-05B4-431B-9D2B-F43668F0539B}" type="pres">
      <dgm:prSet presAssocID="{10B90CF0-037E-42E2-B31F-7F9406AF2605}" presName="root2" presStyleCnt="0"/>
      <dgm:spPr/>
    </dgm:pt>
    <dgm:pt modelId="{7C9239B0-1134-49E9-94A7-6933629A5838}" type="pres">
      <dgm:prSet presAssocID="{10B90CF0-037E-42E2-B31F-7F9406AF2605}" presName="LevelTwoTextNode" presStyleLbl="node2" presStyleIdx="5" presStyleCnt="6" custScaleX="203138">
        <dgm:presLayoutVars>
          <dgm:chPref val="3"/>
        </dgm:presLayoutVars>
      </dgm:prSet>
      <dgm:spPr/>
      <dgm:t>
        <a:bodyPr/>
        <a:lstStyle/>
        <a:p>
          <a:endParaRPr lang="en-US"/>
        </a:p>
      </dgm:t>
    </dgm:pt>
    <dgm:pt modelId="{0E3FD807-E044-4E4B-8648-85A0DD4EBC19}" type="pres">
      <dgm:prSet presAssocID="{10B90CF0-037E-42E2-B31F-7F9406AF2605}" presName="level3hierChild" presStyleCnt="0"/>
      <dgm:spPr/>
    </dgm:pt>
  </dgm:ptLst>
  <dgm:cxnLst>
    <dgm:cxn modelId="{4F90CAD8-46A8-4F9F-A0DB-DE4015407598}" type="presOf" srcId="{0DB2F7B3-11E6-451A-B188-F8C0373D42EC}" destId="{F4699313-8442-447E-B54F-205D9A0FFFE2}" srcOrd="0" destOrd="0" presId="urn:microsoft.com/office/officeart/2008/layout/HorizontalMultiLevelHierarchy"/>
    <dgm:cxn modelId="{D4FECD8B-91F1-45F0-AAA4-835C68F3B626}" type="presOf" srcId="{AD40825A-7FC7-42EF-8516-A5D86F5A9DF5}" destId="{25A07DAE-6603-404B-83E7-FB2E3487FDC7}" srcOrd="0" destOrd="0" presId="urn:microsoft.com/office/officeart/2008/layout/HorizontalMultiLevelHierarchy"/>
    <dgm:cxn modelId="{276CAA2F-7E25-4536-8C98-D55D472D66EB}" type="presOf" srcId="{C4836D86-7C9B-4FF4-8F90-C76FAE7BFB93}" destId="{95AB24D1-6DBD-4B8E-9AA3-4992B62EF544}" srcOrd="0" destOrd="0" presId="urn:microsoft.com/office/officeart/2008/layout/HorizontalMultiLevelHierarchy"/>
    <dgm:cxn modelId="{5BF0A765-A034-491E-AC86-AF6BABAEC1BE}" type="presOf" srcId="{EF70F38F-6272-4057-AD16-A72CFD396FBC}" destId="{21ACB59A-C9AE-4142-9608-0AA52C5B8CA6}" srcOrd="0" destOrd="0" presId="urn:microsoft.com/office/officeart/2008/layout/HorizontalMultiLevelHierarchy"/>
    <dgm:cxn modelId="{CBC954CA-9777-41C1-BBE8-2293354FE1E1}" srcId="{0DB2F7B3-11E6-451A-B188-F8C0373D42EC}" destId="{6F0B825E-58AF-4CDA-8C07-FA45AED729CF}" srcOrd="0" destOrd="0" parTransId="{5E5990D3-7653-470F-85B4-234FB683ABA6}" sibTransId="{D039200A-2EE4-4D42-89E1-6B5962E87B15}"/>
    <dgm:cxn modelId="{B9F16B8A-E76B-4EAF-BAFE-A68CE133175A}" type="presOf" srcId="{0E144CC3-B14F-4DA5-A3F6-2843EB343C8E}" destId="{43A4FA29-CDA4-44A9-BDD7-FFC5DDA53984}" srcOrd="0" destOrd="0" presId="urn:microsoft.com/office/officeart/2008/layout/HorizontalMultiLevelHierarchy"/>
    <dgm:cxn modelId="{6D433D14-56B0-44E6-9172-A6D8D3CB4754}" type="presOf" srcId="{17BAF5FD-4077-4662-8B14-A840A7F231C2}" destId="{9427BF7C-E068-4F57-8CA5-A3EDFBB3ACE6}" srcOrd="0" destOrd="0" presId="urn:microsoft.com/office/officeart/2008/layout/HorizontalMultiLevelHierarchy"/>
    <dgm:cxn modelId="{B6C4304D-5E85-4282-8CB0-E061A05B30D2}" type="presOf" srcId="{10B90CF0-037E-42E2-B31F-7F9406AF2605}" destId="{7C9239B0-1134-49E9-94A7-6933629A5838}" srcOrd="0" destOrd="0" presId="urn:microsoft.com/office/officeart/2008/layout/HorizontalMultiLevelHierarchy"/>
    <dgm:cxn modelId="{C8F3BC73-2804-4478-82FF-D2CA6D9830B6}" type="presOf" srcId="{0E144CC3-B14F-4DA5-A3F6-2843EB343C8E}" destId="{8C60A76C-F598-4003-9697-4FD382409D47}" srcOrd="1" destOrd="0" presId="urn:microsoft.com/office/officeart/2008/layout/HorizontalMultiLevelHierarchy"/>
    <dgm:cxn modelId="{26794E34-D853-4E61-921B-26023B64722A}" srcId="{6F0B825E-58AF-4CDA-8C07-FA45AED729CF}" destId="{37520272-2BEC-4AEA-BDFC-81CB7E79D234}" srcOrd="3" destOrd="0" parTransId="{E9CA3183-8892-4C26-B278-E3CB6A528372}" sibTransId="{DF30D6DA-310E-481D-A0AE-26A597712F7A}"/>
    <dgm:cxn modelId="{DCD9F587-66F8-4E47-B5B8-F9CAF29DFC30}" type="presOf" srcId="{18638837-7747-4080-9EC3-B2333E3D2412}" destId="{1B082053-7BB6-4D7C-825C-80FD5724CC12}" srcOrd="0" destOrd="0" presId="urn:microsoft.com/office/officeart/2008/layout/HorizontalMultiLevelHierarchy"/>
    <dgm:cxn modelId="{3268EDAE-CEB0-425C-ABF0-BD5A16A95C15}" srcId="{6F0B825E-58AF-4CDA-8C07-FA45AED729CF}" destId="{AD40825A-7FC7-42EF-8516-A5D86F5A9DF5}" srcOrd="0" destOrd="0" parTransId="{17BAF5FD-4077-4662-8B14-A840A7F231C2}" sibTransId="{96C0967C-B7D7-46BF-A9E5-F6E5775D1027}"/>
    <dgm:cxn modelId="{15364BAD-6077-4CB9-A892-BFF2A78C3C6E}" type="presOf" srcId="{EF70F38F-6272-4057-AD16-A72CFD396FBC}" destId="{272FC829-B1B5-4880-9892-D7B71553F5DE}" srcOrd="1" destOrd="0" presId="urn:microsoft.com/office/officeart/2008/layout/HorizontalMultiLevelHierarchy"/>
    <dgm:cxn modelId="{733A04B7-A612-4256-8FCE-D2CDA66BE787}" srcId="{6F0B825E-58AF-4CDA-8C07-FA45AED729CF}" destId="{21437932-258A-4173-9F27-603945E854E9}" srcOrd="2" destOrd="0" parTransId="{0E144CC3-B14F-4DA5-A3F6-2843EB343C8E}" sibTransId="{0483B174-ED91-45BB-8F97-86486E0768A3}"/>
    <dgm:cxn modelId="{2789CD2E-8F98-4ACD-850B-3B122EFA77EE}" srcId="{6F0B825E-58AF-4CDA-8C07-FA45AED729CF}" destId="{C4836D86-7C9B-4FF4-8F90-C76FAE7BFB93}" srcOrd="1" destOrd="0" parTransId="{EF70F38F-6272-4057-AD16-A72CFD396FBC}" sibTransId="{5EABB1A8-6388-4695-970F-1BAA5CFD3800}"/>
    <dgm:cxn modelId="{BB5025D3-F1D9-449F-A051-636AF9297718}" type="presOf" srcId="{17BAF5FD-4077-4662-8B14-A840A7F231C2}" destId="{4C176B81-C0AC-46F7-898C-74EC9AE4075C}" srcOrd="1" destOrd="0" presId="urn:microsoft.com/office/officeart/2008/layout/HorizontalMultiLevelHierarchy"/>
    <dgm:cxn modelId="{732E0104-76D8-4F47-9AE6-DCF312F402EB}" type="presOf" srcId="{5C55D9C9-9896-4F02-9ADB-CDBB0FBD2761}" destId="{5F3663C1-E735-40E9-ADB5-434A2B7D20A2}" srcOrd="0" destOrd="0" presId="urn:microsoft.com/office/officeart/2008/layout/HorizontalMultiLevelHierarchy"/>
    <dgm:cxn modelId="{C9C5E403-4C11-420B-9065-7A08692C14F6}" type="presOf" srcId="{37520272-2BEC-4AEA-BDFC-81CB7E79D234}" destId="{58D8EC67-1F26-4C27-993B-D0AD1C606847}" srcOrd="0" destOrd="0" presId="urn:microsoft.com/office/officeart/2008/layout/HorizontalMultiLevelHierarchy"/>
    <dgm:cxn modelId="{93147ACA-715E-4F54-8527-0462FDEEC935}" type="presOf" srcId="{5C55D9C9-9896-4F02-9ADB-CDBB0FBD2761}" destId="{84B55355-9CB1-4EF8-8EC7-6F256E8F6416}" srcOrd="1" destOrd="0" presId="urn:microsoft.com/office/officeart/2008/layout/HorizontalMultiLevelHierarchy"/>
    <dgm:cxn modelId="{0E71D0B6-8F6D-4B24-B362-C27CAF4D49D0}" type="presOf" srcId="{21437932-258A-4173-9F27-603945E854E9}" destId="{3DB7E26E-E552-4464-811A-85A71951966C}" srcOrd="0" destOrd="0" presId="urn:microsoft.com/office/officeart/2008/layout/HorizontalMultiLevelHierarchy"/>
    <dgm:cxn modelId="{419568F3-8338-4149-995C-14FEA47BDA3D}" type="presOf" srcId="{E9CA3183-8892-4C26-B278-E3CB6A528372}" destId="{2D71DBB0-D52C-4967-AE4D-451B69F9EB02}" srcOrd="1" destOrd="0" presId="urn:microsoft.com/office/officeart/2008/layout/HorizontalMultiLevelHierarchy"/>
    <dgm:cxn modelId="{E5DAF599-E2AB-4B8F-A877-7ABA9B27E83E}" srcId="{6F0B825E-58AF-4CDA-8C07-FA45AED729CF}" destId="{10B90CF0-037E-42E2-B31F-7F9406AF2605}" srcOrd="5" destOrd="0" parTransId="{5C55D9C9-9896-4F02-9ADB-CDBB0FBD2761}" sibTransId="{ED57EF0A-7ACA-4A39-B675-3651405657BB}"/>
    <dgm:cxn modelId="{FC655B29-29E2-48B4-AC1B-B0BEC27B573F}" type="presOf" srcId="{18638837-7747-4080-9EC3-B2333E3D2412}" destId="{25032B64-CD14-4073-AB28-B4DE717790A1}" srcOrd="1" destOrd="0" presId="urn:microsoft.com/office/officeart/2008/layout/HorizontalMultiLevelHierarchy"/>
    <dgm:cxn modelId="{452B0AB7-C95C-4E68-BCA9-6BFE827C8E1C}" srcId="{6F0B825E-58AF-4CDA-8C07-FA45AED729CF}" destId="{33A87960-E284-4BA5-B21B-1DF347E56AF8}" srcOrd="4" destOrd="0" parTransId="{18638837-7747-4080-9EC3-B2333E3D2412}" sibTransId="{CAB3675C-C4DD-4BED-8A6F-D19EB1C8D942}"/>
    <dgm:cxn modelId="{1F66BAB7-22DA-4F79-BBBE-0A79C78F3F65}" type="presOf" srcId="{6F0B825E-58AF-4CDA-8C07-FA45AED729CF}" destId="{5F983698-9C70-4E9D-AA30-FC74F0BC0F04}" srcOrd="0" destOrd="0" presId="urn:microsoft.com/office/officeart/2008/layout/HorizontalMultiLevelHierarchy"/>
    <dgm:cxn modelId="{DA23475C-8F0C-44FD-9555-7E658A1B4D21}" type="presOf" srcId="{E9CA3183-8892-4C26-B278-E3CB6A528372}" destId="{931E84A9-3727-49C1-AD7A-4E94C85AF0F0}" srcOrd="0" destOrd="0" presId="urn:microsoft.com/office/officeart/2008/layout/HorizontalMultiLevelHierarchy"/>
    <dgm:cxn modelId="{4C3093CA-91F7-4885-8964-9CCF5DAC9504}" type="presOf" srcId="{33A87960-E284-4BA5-B21B-1DF347E56AF8}" destId="{C28F7699-00CB-411E-979B-68CB53C321E7}" srcOrd="0" destOrd="0" presId="urn:microsoft.com/office/officeart/2008/layout/HorizontalMultiLevelHierarchy"/>
    <dgm:cxn modelId="{62D9DDD1-AA55-4F08-979C-EF8519D308F2}" type="presParOf" srcId="{F4699313-8442-447E-B54F-205D9A0FFFE2}" destId="{AFCC548E-FE01-45EC-ACD8-6ED9500461E6}" srcOrd="0" destOrd="0" presId="urn:microsoft.com/office/officeart/2008/layout/HorizontalMultiLevelHierarchy"/>
    <dgm:cxn modelId="{22DFEB57-CFC2-4E7C-8302-B81CDB1B6A7A}" type="presParOf" srcId="{AFCC548E-FE01-45EC-ACD8-6ED9500461E6}" destId="{5F983698-9C70-4E9D-AA30-FC74F0BC0F04}" srcOrd="0" destOrd="0" presId="urn:microsoft.com/office/officeart/2008/layout/HorizontalMultiLevelHierarchy"/>
    <dgm:cxn modelId="{1D8AEFB9-D067-44AB-8765-B2C5DFA445EF}" type="presParOf" srcId="{AFCC548E-FE01-45EC-ACD8-6ED9500461E6}" destId="{79C34E86-3678-41FA-81AF-6C8E43AC44EA}" srcOrd="1" destOrd="0" presId="urn:microsoft.com/office/officeart/2008/layout/HorizontalMultiLevelHierarchy"/>
    <dgm:cxn modelId="{37E0AA89-B2E7-4C1D-96CC-7B28925D1DE5}" type="presParOf" srcId="{79C34E86-3678-41FA-81AF-6C8E43AC44EA}" destId="{9427BF7C-E068-4F57-8CA5-A3EDFBB3ACE6}" srcOrd="0" destOrd="0" presId="urn:microsoft.com/office/officeart/2008/layout/HorizontalMultiLevelHierarchy"/>
    <dgm:cxn modelId="{31D86F3C-223B-4ECA-B205-C5E8B37EECC0}" type="presParOf" srcId="{9427BF7C-E068-4F57-8CA5-A3EDFBB3ACE6}" destId="{4C176B81-C0AC-46F7-898C-74EC9AE4075C}" srcOrd="0" destOrd="0" presId="urn:microsoft.com/office/officeart/2008/layout/HorizontalMultiLevelHierarchy"/>
    <dgm:cxn modelId="{C39AA766-F2A7-43F1-B2E7-06215A6756FF}" type="presParOf" srcId="{79C34E86-3678-41FA-81AF-6C8E43AC44EA}" destId="{BC0FA308-7141-40A8-9B07-21CD9009537E}" srcOrd="1" destOrd="0" presId="urn:microsoft.com/office/officeart/2008/layout/HorizontalMultiLevelHierarchy"/>
    <dgm:cxn modelId="{273507F4-5B53-46F9-8A57-FC85F0B48C47}" type="presParOf" srcId="{BC0FA308-7141-40A8-9B07-21CD9009537E}" destId="{25A07DAE-6603-404B-83E7-FB2E3487FDC7}" srcOrd="0" destOrd="0" presId="urn:microsoft.com/office/officeart/2008/layout/HorizontalMultiLevelHierarchy"/>
    <dgm:cxn modelId="{60D5B9EA-23E8-45BF-A707-361AA2A3DDED}" type="presParOf" srcId="{BC0FA308-7141-40A8-9B07-21CD9009537E}" destId="{E434D3CE-A8BD-4ABF-A827-DA9F2E9C226E}" srcOrd="1" destOrd="0" presId="urn:microsoft.com/office/officeart/2008/layout/HorizontalMultiLevelHierarchy"/>
    <dgm:cxn modelId="{913F6F85-B0CA-454B-BE49-70E0E7E8B883}" type="presParOf" srcId="{79C34E86-3678-41FA-81AF-6C8E43AC44EA}" destId="{21ACB59A-C9AE-4142-9608-0AA52C5B8CA6}" srcOrd="2" destOrd="0" presId="urn:microsoft.com/office/officeart/2008/layout/HorizontalMultiLevelHierarchy"/>
    <dgm:cxn modelId="{6B143004-1FA6-4D19-B7EE-6E9EBC6ED398}" type="presParOf" srcId="{21ACB59A-C9AE-4142-9608-0AA52C5B8CA6}" destId="{272FC829-B1B5-4880-9892-D7B71553F5DE}" srcOrd="0" destOrd="0" presId="urn:microsoft.com/office/officeart/2008/layout/HorizontalMultiLevelHierarchy"/>
    <dgm:cxn modelId="{BB2A54F4-0794-421C-AB61-4112151247A3}" type="presParOf" srcId="{79C34E86-3678-41FA-81AF-6C8E43AC44EA}" destId="{FC15787A-0AF9-4FB2-8134-51545E66687F}" srcOrd="3" destOrd="0" presId="urn:microsoft.com/office/officeart/2008/layout/HorizontalMultiLevelHierarchy"/>
    <dgm:cxn modelId="{52857324-8831-4814-8B6D-536C60959EC8}" type="presParOf" srcId="{FC15787A-0AF9-4FB2-8134-51545E66687F}" destId="{95AB24D1-6DBD-4B8E-9AA3-4992B62EF544}" srcOrd="0" destOrd="0" presId="urn:microsoft.com/office/officeart/2008/layout/HorizontalMultiLevelHierarchy"/>
    <dgm:cxn modelId="{AB4878E1-5AFA-4CA2-A376-F601408786D7}" type="presParOf" srcId="{FC15787A-0AF9-4FB2-8134-51545E66687F}" destId="{88370806-747D-4E45-8CA1-9C9B880B5456}" srcOrd="1" destOrd="0" presId="urn:microsoft.com/office/officeart/2008/layout/HorizontalMultiLevelHierarchy"/>
    <dgm:cxn modelId="{21B46F06-0C59-4892-A162-8BB8BCD900C1}" type="presParOf" srcId="{79C34E86-3678-41FA-81AF-6C8E43AC44EA}" destId="{43A4FA29-CDA4-44A9-BDD7-FFC5DDA53984}" srcOrd="4" destOrd="0" presId="urn:microsoft.com/office/officeart/2008/layout/HorizontalMultiLevelHierarchy"/>
    <dgm:cxn modelId="{36BF6699-8147-4BDC-B271-033A9C513C7F}" type="presParOf" srcId="{43A4FA29-CDA4-44A9-BDD7-FFC5DDA53984}" destId="{8C60A76C-F598-4003-9697-4FD382409D47}" srcOrd="0" destOrd="0" presId="urn:microsoft.com/office/officeart/2008/layout/HorizontalMultiLevelHierarchy"/>
    <dgm:cxn modelId="{198FDA49-B413-493F-8B68-4E8A75E437D3}" type="presParOf" srcId="{79C34E86-3678-41FA-81AF-6C8E43AC44EA}" destId="{C2791F50-520F-4C52-ADB7-BAE5B4C8B0A1}" srcOrd="5" destOrd="0" presId="urn:microsoft.com/office/officeart/2008/layout/HorizontalMultiLevelHierarchy"/>
    <dgm:cxn modelId="{E7759635-85D2-4D31-9510-2B8F92C9A9A0}" type="presParOf" srcId="{C2791F50-520F-4C52-ADB7-BAE5B4C8B0A1}" destId="{3DB7E26E-E552-4464-811A-85A71951966C}" srcOrd="0" destOrd="0" presId="urn:microsoft.com/office/officeart/2008/layout/HorizontalMultiLevelHierarchy"/>
    <dgm:cxn modelId="{3DADBDC5-1D26-4345-AE42-D5C21BBA69AD}" type="presParOf" srcId="{C2791F50-520F-4C52-ADB7-BAE5B4C8B0A1}" destId="{17A8379A-23CD-4106-B4F2-F9C212AF8460}" srcOrd="1" destOrd="0" presId="urn:microsoft.com/office/officeart/2008/layout/HorizontalMultiLevelHierarchy"/>
    <dgm:cxn modelId="{A8E98276-5279-4A81-AC97-F98B0B16C30B}" type="presParOf" srcId="{79C34E86-3678-41FA-81AF-6C8E43AC44EA}" destId="{931E84A9-3727-49C1-AD7A-4E94C85AF0F0}" srcOrd="6" destOrd="0" presId="urn:microsoft.com/office/officeart/2008/layout/HorizontalMultiLevelHierarchy"/>
    <dgm:cxn modelId="{326D7343-0374-4809-8DD9-A86F58535FDB}" type="presParOf" srcId="{931E84A9-3727-49C1-AD7A-4E94C85AF0F0}" destId="{2D71DBB0-D52C-4967-AE4D-451B69F9EB02}" srcOrd="0" destOrd="0" presId="urn:microsoft.com/office/officeart/2008/layout/HorizontalMultiLevelHierarchy"/>
    <dgm:cxn modelId="{ADBDF839-E9A3-4DFD-9C9F-17118435CBDC}" type="presParOf" srcId="{79C34E86-3678-41FA-81AF-6C8E43AC44EA}" destId="{D35EEEB9-8A05-4648-A7FB-4470882E539D}" srcOrd="7" destOrd="0" presId="urn:microsoft.com/office/officeart/2008/layout/HorizontalMultiLevelHierarchy"/>
    <dgm:cxn modelId="{2588745B-A287-43CF-B3BB-8D4F713D9209}" type="presParOf" srcId="{D35EEEB9-8A05-4648-A7FB-4470882E539D}" destId="{58D8EC67-1F26-4C27-993B-D0AD1C606847}" srcOrd="0" destOrd="0" presId="urn:microsoft.com/office/officeart/2008/layout/HorizontalMultiLevelHierarchy"/>
    <dgm:cxn modelId="{C2F2D7B2-8F76-4F3C-BB21-18C1B70055FC}" type="presParOf" srcId="{D35EEEB9-8A05-4648-A7FB-4470882E539D}" destId="{7DD3909F-22CD-4A76-86E4-C6896D4E37E6}" srcOrd="1" destOrd="0" presId="urn:microsoft.com/office/officeart/2008/layout/HorizontalMultiLevelHierarchy"/>
    <dgm:cxn modelId="{4CA2E2BA-E4B7-4951-9A54-6AE45F96EA2A}" type="presParOf" srcId="{79C34E86-3678-41FA-81AF-6C8E43AC44EA}" destId="{1B082053-7BB6-4D7C-825C-80FD5724CC12}" srcOrd="8" destOrd="0" presId="urn:microsoft.com/office/officeart/2008/layout/HorizontalMultiLevelHierarchy"/>
    <dgm:cxn modelId="{40EE4F60-FAA4-4A49-830C-4CB96157B089}" type="presParOf" srcId="{1B082053-7BB6-4D7C-825C-80FD5724CC12}" destId="{25032B64-CD14-4073-AB28-B4DE717790A1}" srcOrd="0" destOrd="0" presId="urn:microsoft.com/office/officeart/2008/layout/HorizontalMultiLevelHierarchy"/>
    <dgm:cxn modelId="{387BA6FE-E901-4C6A-AA1D-688778027E62}" type="presParOf" srcId="{79C34E86-3678-41FA-81AF-6C8E43AC44EA}" destId="{8DE2D962-87AD-463E-A88B-24A7D046893C}" srcOrd="9" destOrd="0" presId="urn:microsoft.com/office/officeart/2008/layout/HorizontalMultiLevelHierarchy"/>
    <dgm:cxn modelId="{2935D756-FD14-4BC9-9BBF-D896EFD46CBE}" type="presParOf" srcId="{8DE2D962-87AD-463E-A88B-24A7D046893C}" destId="{C28F7699-00CB-411E-979B-68CB53C321E7}" srcOrd="0" destOrd="0" presId="urn:microsoft.com/office/officeart/2008/layout/HorizontalMultiLevelHierarchy"/>
    <dgm:cxn modelId="{F10395AB-DA6F-4BF7-8628-3D48D61C3EDF}" type="presParOf" srcId="{8DE2D962-87AD-463E-A88B-24A7D046893C}" destId="{D577C599-9095-433A-A246-207F47F431C4}" srcOrd="1" destOrd="0" presId="urn:microsoft.com/office/officeart/2008/layout/HorizontalMultiLevelHierarchy"/>
    <dgm:cxn modelId="{72C98E42-E889-4F0F-B507-AB8AE45DDDDB}" type="presParOf" srcId="{79C34E86-3678-41FA-81AF-6C8E43AC44EA}" destId="{5F3663C1-E735-40E9-ADB5-434A2B7D20A2}" srcOrd="10" destOrd="0" presId="urn:microsoft.com/office/officeart/2008/layout/HorizontalMultiLevelHierarchy"/>
    <dgm:cxn modelId="{EE78CEAF-A5E7-4CB4-AE41-0455E17AD31C}" type="presParOf" srcId="{5F3663C1-E735-40E9-ADB5-434A2B7D20A2}" destId="{84B55355-9CB1-4EF8-8EC7-6F256E8F6416}" srcOrd="0" destOrd="0" presId="urn:microsoft.com/office/officeart/2008/layout/HorizontalMultiLevelHierarchy"/>
    <dgm:cxn modelId="{5085FB40-FB88-4BF8-8BE4-C3F04810FAD4}" type="presParOf" srcId="{79C34E86-3678-41FA-81AF-6C8E43AC44EA}" destId="{BCCD5ABD-05B4-431B-9D2B-F43668F0539B}" srcOrd="11" destOrd="0" presId="urn:microsoft.com/office/officeart/2008/layout/HorizontalMultiLevelHierarchy"/>
    <dgm:cxn modelId="{1624276A-F2E1-4382-AD33-D72DE5F41429}" type="presParOf" srcId="{BCCD5ABD-05B4-431B-9D2B-F43668F0539B}" destId="{7C9239B0-1134-49E9-94A7-6933629A5838}" srcOrd="0" destOrd="0" presId="urn:microsoft.com/office/officeart/2008/layout/HorizontalMultiLevelHierarchy"/>
    <dgm:cxn modelId="{3DEBC6DF-DD9A-4AB2-A84A-779EB8D09B57}" type="presParOf" srcId="{BCCD5ABD-05B4-431B-9D2B-F43668F0539B}" destId="{0E3FD807-E044-4E4B-8648-85A0DD4EBC19}" srcOrd="1" destOrd="0" presId="urn:microsoft.com/office/officeart/2008/layout/HorizontalMultiLevelHierarchy"/>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CF6C5DF-45C4-4559-892C-CD9F4EA79897}" type="doc">
      <dgm:prSet loTypeId="urn:microsoft.com/office/officeart/2005/8/layout/pyramid4" loCatId="pyramid" qsTypeId="urn:microsoft.com/office/officeart/2005/8/quickstyle/3d2#1" qsCatId="3D" csTypeId="urn:microsoft.com/office/officeart/2005/8/colors/accent1_2" csCatId="accent1" phldr="1"/>
      <dgm:spPr/>
      <dgm:t>
        <a:bodyPr/>
        <a:lstStyle/>
        <a:p>
          <a:endParaRPr lang="en-US"/>
        </a:p>
      </dgm:t>
    </dgm:pt>
    <dgm:pt modelId="{523FE403-B659-465A-A830-AB9CF5364312}">
      <dgm:prSet phldrT="[Text]" custT="1"/>
      <dgm:spPr>
        <a:solidFill>
          <a:schemeClr val="accent5">
            <a:lumMod val="60000"/>
            <a:lumOff val="40000"/>
          </a:schemeClr>
        </a:solidFill>
      </dgm:spPr>
      <dgm:t>
        <a:bodyPr/>
        <a:lstStyle/>
        <a:p>
          <a:pPr algn="ctr"/>
          <a:r>
            <a:rPr lang="en-US" sz="900" b="1">
              <a:solidFill>
                <a:schemeClr val="tx1"/>
              </a:solidFill>
              <a:latin typeface="Bell MT" panose="02020503060305020303" pitchFamily="18" charset="0"/>
            </a:rPr>
            <a:t>Size</a:t>
          </a:r>
        </a:p>
      </dgm:t>
    </dgm:pt>
    <dgm:pt modelId="{C046EB0B-45F6-4A33-AB95-D8303F0DE80B}" type="parTrans" cxnId="{2685F160-026C-41BD-A038-AD84D4313D45}">
      <dgm:prSet/>
      <dgm:spPr/>
      <dgm:t>
        <a:bodyPr/>
        <a:lstStyle/>
        <a:p>
          <a:pPr algn="ctr"/>
          <a:endParaRPr lang="en-US" sz="900"/>
        </a:p>
      </dgm:t>
    </dgm:pt>
    <dgm:pt modelId="{609883C1-2139-4C84-BC3D-A7481C0BEB3A}" type="sibTrans" cxnId="{2685F160-026C-41BD-A038-AD84D4313D45}">
      <dgm:prSet/>
      <dgm:spPr/>
      <dgm:t>
        <a:bodyPr/>
        <a:lstStyle/>
        <a:p>
          <a:pPr algn="ctr"/>
          <a:endParaRPr lang="en-US" sz="900"/>
        </a:p>
      </dgm:t>
    </dgm:pt>
    <dgm:pt modelId="{7DFB2B43-FC41-4EC3-9AD8-C4093052695E}">
      <dgm:prSet phldrT="[Text]" custT="1"/>
      <dgm:spPr>
        <a:solidFill>
          <a:schemeClr val="accent5">
            <a:lumMod val="60000"/>
            <a:lumOff val="40000"/>
          </a:schemeClr>
        </a:solidFill>
      </dgm:spPr>
      <dgm:t>
        <a:bodyPr/>
        <a:lstStyle/>
        <a:p>
          <a:pPr algn="ctr"/>
          <a:r>
            <a:rPr lang="en-US" sz="900" b="1">
              <a:solidFill>
                <a:schemeClr val="tx1"/>
              </a:solidFill>
              <a:latin typeface="Bell MT" panose="02020503060305020303" pitchFamily="18" charset="0"/>
            </a:rPr>
            <a:t>Time</a:t>
          </a:r>
        </a:p>
      </dgm:t>
    </dgm:pt>
    <dgm:pt modelId="{1C81A583-56C8-4540-8695-0F455176A593}" type="parTrans" cxnId="{71DF92F8-E9C3-4BCF-838D-EE73C237D1BC}">
      <dgm:prSet/>
      <dgm:spPr/>
      <dgm:t>
        <a:bodyPr/>
        <a:lstStyle/>
        <a:p>
          <a:pPr algn="ctr"/>
          <a:endParaRPr lang="en-US" sz="900"/>
        </a:p>
      </dgm:t>
    </dgm:pt>
    <dgm:pt modelId="{5CEEA4C1-E88A-40FD-AB1B-63FEBB131F18}" type="sibTrans" cxnId="{71DF92F8-E9C3-4BCF-838D-EE73C237D1BC}">
      <dgm:prSet/>
      <dgm:spPr/>
      <dgm:t>
        <a:bodyPr/>
        <a:lstStyle/>
        <a:p>
          <a:pPr algn="ctr"/>
          <a:endParaRPr lang="en-US" sz="900"/>
        </a:p>
      </dgm:t>
    </dgm:pt>
    <dgm:pt modelId="{2F9F2BC8-D1BA-4175-9FB3-9867828C87F6}">
      <dgm:prSet phldrT="[Text]" custT="1"/>
      <dgm:spPr>
        <a:solidFill>
          <a:schemeClr val="accent5">
            <a:lumMod val="60000"/>
            <a:lumOff val="40000"/>
          </a:schemeClr>
        </a:solidFill>
      </dgm:spPr>
      <dgm:t>
        <a:bodyPr/>
        <a:lstStyle/>
        <a:p>
          <a:pPr algn="ctr"/>
          <a:r>
            <a:rPr lang="en-US" sz="900" b="1">
              <a:solidFill>
                <a:schemeClr val="tx1"/>
              </a:solidFill>
              <a:latin typeface="Bell MT" panose="02020503060305020303" pitchFamily="18" charset="0"/>
            </a:rPr>
            <a:t>Specification</a:t>
          </a:r>
        </a:p>
      </dgm:t>
    </dgm:pt>
    <dgm:pt modelId="{3B9FE627-8BB2-4D5D-A7AF-518A7EB3D600}" type="parTrans" cxnId="{EFFD977D-4861-4D91-9DAB-F69240F9B2AE}">
      <dgm:prSet/>
      <dgm:spPr/>
      <dgm:t>
        <a:bodyPr/>
        <a:lstStyle/>
        <a:p>
          <a:pPr algn="ctr"/>
          <a:endParaRPr lang="en-US" sz="900"/>
        </a:p>
      </dgm:t>
    </dgm:pt>
    <dgm:pt modelId="{4A100077-0D06-4C84-A27F-588F11789690}" type="sibTrans" cxnId="{EFFD977D-4861-4D91-9DAB-F69240F9B2AE}">
      <dgm:prSet/>
      <dgm:spPr/>
      <dgm:t>
        <a:bodyPr/>
        <a:lstStyle/>
        <a:p>
          <a:pPr algn="ctr"/>
          <a:endParaRPr lang="en-US" sz="900"/>
        </a:p>
      </dgm:t>
    </dgm:pt>
    <dgm:pt modelId="{CC3D1B93-8815-4907-A9B4-14BF994C4EA4}">
      <dgm:prSet phldrT="[Text]" custT="1"/>
      <dgm:spPr>
        <a:solidFill>
          <a:schemeClr val="accent5">
            <a:lumMod val="60000"/>
            <a:lumOff val="40000"/>
          </a:schemeClr>
        </a:solidFill>
      </dgm:spPr>
      <dgm:t>
        <a:bodyPr/>
        <a:lstStyle/>
        <a:p>
          <a:pPr algn="ctr"/>
          <a:r>
            <a:rPr lang="en-US" sz="900" b="1">
              <a:solidFill>
                <a:schemeClr val="tx1"/>
              </a:solidFill>
              <a:latin typeface="Bell MT" panose="02020503060305020303" pitchFamily="18" charset="0"/>
            </a:rPr>
            <a:t>Cost</a:t>
          </a:r>
        </a:p>
      </dgm:t>
    </dgm:pt>
    <dgm:pt modelId="{1F1D4BF7-908F-4593-A239-C84B2A9062EC}" type="parTrans" cxnId="{2181C72C-9977-446E-AEA2-672248D85C68}">
      <dgm:prSet/>
      <dgm:spPr/>
      <dgm:t>
        <a:bodyPr/>
        <a:lstStyle/>
        <a:p>
          <a:pPr algn="ctr"/>
          <a:endParaRPr lang="en-US" sz="900"/>
        </a:p>
      </dgm:t>
    </dgm:pt>
    <dgm:pt modelId="{885E0FDB-1660-4330-80BC-54BF960055DA}" type="sibTrans" cxnId="{2181C72C-9977-446E-AEA2-672248D85C68}">
      <dgm:prSet/>
      <dgm:spPr/>
      <dgm:t>
        <a:bodyPr/>
        <a:lstStyle/>
        <a:p>
          <a:pPr algn="ctr"/>
          <a:endParaRPr lang="en-US" sz="900"/>
        </a:p>
      </dgm:t>
    </dgm:pt>
    <dgm:pt modelId="{F1F80FE2-926B-45A8-9B88-78E821A2A79A}">
      <dgm:prSet phldrT="[Text]" custT="1"/>
      <dgm:spPr>
        <a:solidFill>
          <a:schemeClr val="accent5">
            <a:lumMod val="60000"/>
            <a:lumOff val="40000"/>
          </a:schemeClr>
        </a:solidFill>
      </dgm:spPr>
      <dgm:t>
        <a:bodyPr/>
        <a:lstStyle/>
        <a:p>
          <a:pPr algn="ctr"/>
          <a:r>
            <a:rPr lang="en-US" sz="900" b="1">
              <a:solidFill>
                <a:schemeClr val="tx1"/>
              </a:solidFill>
              <a:latin typeface="Bell MT" panose="02020503060305020303" pitchFamily="18" charset="0"/>
            </a:rPr>
            <a:t>Quality</a:t>
          </a:r>
        </a:p>
      </dgm:t>
    </dgm:pt>
    <dgm:pt modelId="{E3792E25-9F82-4F4D-841D-B1B546B9F9C9}" type="parTrans" cxnId="{D96F53FD-E022-46BF-9BC9-1C40FE69E4A9}">
      <dgm:prSet/>
      <dgm:spPr/>
      <dgm:t>
        <a:bodyPr/>
        <a:lstStyle/>
        <a:p>
          <a:pPr algn="ctr"/>
          <a:endParaRPr lang="en-US" sz="900"/>
        </a:p>
      </dgm:t>
    </dgm:pt>
    <dgm:pt modelId="{5606B9CA-7C46-46AB-92D8-7EC1B8E5B1FF}" type="sibTrans" cxnId="{D96F53FD-E022-46BF-9BC9-1C40FE69E4A9}">
      <dgm:prSet/>
      <dgm:spPr/>
      <dgm:t>
        <a:bodyPr/>
        <a:lstStyle/>
        <a:p>
          <a:pPr algn="ctr"/>
          <a:endParaRPr lang="en-US" sz="900"/>
        </a:p>
      </dgm:t>
    </dgm:pt>
    <dgm:pt modelId="{5AF4173E-D797-4FAF-99A7-F45AA16D0EE5}">
      <dgm:prSet phldrT="[Text]" custT="1"/>
      <dgm:spPr>
        <a:solidFill>
          <a:schemeClr val="accent5">
            <a:lumMod val="60000"/>
            <a:lumOff val="40000"/>
          </a:schemeClr>
        </a:solidFill>
      </dgm:spPr>
      <dgm:t>
        <a:bodyPr/>
        <a:lstStyle/>
        <a:p>
          <a:pPr algn="ctr"/>
          <a:r>
            <a:rPr lang="en-US" sz="900" b="1">
              <a:solidFill>
                <a:schemeClr val="tx1"/>
              </a:solidFill>
              <a:latin typeface="Bell MT" panose="02020503060305020303" pitchFamily="18" charset="0"/>
            </a:rPr>
            <a:t>Shape</a:t>
          </a:r>
        </a:p>
      </dgm:t>
    </dgm:pt>
    <dgm:pt modelId="{6983DB7C-2534-41CE-A7B8-864DAF4EC170}" type="parTrans" cxnId="{72465F2F-1FE3-456A-A111-E2AE1AFFA313}">
      <dgm:prSet/>
      <dgm:spPr/>
      <dgm:t>
        <a:bodyPr/>
        <a:lstStyle/>
        <a:p>
          <a:pPr algn="ctr"/>
          <a:endParaRPr lang="en-US" sz="900"/>
        </a:p>
      </dgm:t>
    </dgm:pt>
    <dgm:pt modelId="{E57E9093-D8A4-4D42-B6CC-47A0560F4717}" type="sibTrans" cxnId="{72465F2F-1FE3-456A-A111-E2AE1AFFA313}">
      <dgm:prSet/>
      <dgm:spPr/>
      <dgm:t>
        <a:bodyPr/>
        <a:lstStyle/>
        <a:p>
          <a:pPr algn="ctr"/>
          <a:endParaRPr lang="en-US" sz="900"/>
        </a:p>
      </dgm:t>
    </dgm:pt>
    <dgm:pt modelId="{61F825AC-5822-41E0-A6A7-768F023B08F1}">
      <dgm:prSet phldrT="[Text]" custT="1"/>
      <dgm:spPr>
        <a:solidFill>
          <a:schemeClr val="accent5">
            <a:lumMod val="60000"/>
            <a:lumOff val="40000"/>
          </a:schemeClr>
        </a:solidFill>
      </dgm:spPr>
      <dgm:t>
        <a:bodyPr/>
        <a:lstStyle/>
        <a:p>
          <a:pPr algn="ctr"/>
          <a:r>
            <a:rPr lang="en-US" sz="900" b="1">
              <a:solidFill>
                <a:schemeClr val="tx1"/>
              </a:solidFill>
              <a:latin typeface="Bell MT" panose="02020503060305020303" pitchFamily="18" charset="0"/>
            </a:rPr>
            <a:t>Type</a:t>
          </a:r>
        </a:p>
      </dgm:t>
    </dgm:pt>
    <dgm:pt modelId="{2D01A280-41E9-4916-B1F5-01E02862DEAE}" type="parTrans" cxnId="{A7BE401B-B81D-4CD9-B158-A20ED4A83874}">
      <dgm:prSet/>
      <dgm:spPr/>
      <dgm:t>
        <a:bodyPr/>
        <a:lstStyle/>
        <a:p>
          <a:pPr algn="ctr"/>
          <a:endParaRPr lang="en-US" sz="900"/>
        </a:p>
      </dgm:t>
    </dgm:pt>
    <dgm:pt modelId="{0AA495A5-D8FD-4209-AE00-45521B5771D2}" type="sibTrans" cxnId="{A7BE401B-B81D-4CD9-B158-A20ED4A83874}">
      <dgm:prSet/>
      <dgm:spPr/>
      <dgm:t>
        <a:bodyPr/>
        <a:lstStyle/>
        <a:p>
          <a:pPr algn="ctr"/>
          <a:endParaRPr lang="en-US" sz="900"/>
        </a:p>
      </dgm:t>
    </dgm:pt>
    <dgm:pt modelId="{E6F7C49A-F6CE-4957-8699-DB3C72D4B254}">
      <dgm:prSet phldrT="[Text]" custT="1"/>
      <dgm:spPr>
        <a:solidFill>
          <a:schemeClr val="accent5">
            <a:lumMod val="60000"/>
            <a:lumOff val="40000"/>
          </a:schemeClr>
        </a:solidFill>
      </dgm:spPr>
      <dgm:t>
        <a:bodyPr/>
        <a:lstStyle/>
        <a:p>
          <a:pPr algn="ctr"/>
          <a:r>
            <a:rPr lang="en-US" sz="900" b="1">
              <a:solidFill>
                <a:schemeClr val="tx1"/>
              </a:solidFill>
              <a:latin typeface="Bell MT" panose="02020503060305020303" pitchFamily="18" charset="0"/>
            </a:rPr>
            <a:t>Other</a:t>
          </a:r>
        </a:p>
      </dgm:t>
    </dgm:pt>
    <dgm:pt modelId="{578FAAB4-A3CE-42C2-BF6D-EAE015C99A26}" type="parTrans" cxnId="{D7BE3592-8FE4-4C01-9BAA-013EC3020D39}">
      <dgm:prSet/>
      <dgm:spPr/>
      <dgm:t>
        <a:bodyPr/>
        <a:lstStyle/>
        <a:p>
          <a:pPr algn="ctr"/>
          <a:endParaRPr lang="en-US" sz="900"/>
        </a:p>
      </dgm:t>
    </dgm:pt>
    <dgm:pt modelId="{AD367656-BDCA-4619-90AB-234332C4415B}" type="sibTrans" cxnId="{D7BE3592-8FE4-4C01-9BAA-013EC3020D39}">
      <dgm:prSet/>
      <dgm:spPr/>
      <dgm:t>
        <a:bodyPr/>
        <a:lstStyle/>
        <a:p>
          <a:pPr algn="ctr"/>
          <a:endParaRPr lang="en-US" sz="900"/>
        </a:p>
      </dgm:t>
    </dgm:pt>
    <dgm:pt modelId="{8A60C5C9-D496-4C28-BDF9-CB79B9AEC77D}">
      <dgm:prSet custT="1"/>
      <dgm:spPr>
        <a:solidFill>
          <a:schemeClr val="accent5">
            <a:lumMod val="60000"/>
            <a:lumOff val="40000"/>
          </a:schemeClr>
        </a:solidFill>
      </dgm:spPr>
      <dgm:t>
        <a:bodyPr/>
        <a:lstStyle/>
        <a:p>
          <a:pPr algn="ctr"/>
          <a:r>
            <a:rPr lang="en-US" sz="900" b="1">
              <a:solidFill>
                <a:schemeClr val="tx1"/>
              </a:solidFill>
              <a:latin typeface="Bell MT" panose="02020503060305020303" pitchFamily="18" charset="0"/>
            </a:rPr>
            <a:t>Operation</a:t>
          </a:r>
        </a:p>
      </dgm:t>
    </dgm:pt>
    <dgm:pt modelId="{B2119754-90EE-435E-BE05-CA42FF3A8B1F}" type="parTrans" cxnId="{83E8B473-D008-4BAB-8BCC-373F7F218321}">
      <dgm:prSet/>
      <dgm:spPr/>
      <dgm:t>
        <a:bodyPr/>
        <a:lstStyle/>
        <a:p>
          <a:pPr algn="ctr"/>
          <a:endParaRPr lang="en-US"/>
        </a:p>
      </dgm:t>
    </dgm:pt>
    <dgm:pt modelId="{4887FF59-38D0-46BD-8CEB-6D7DE511789A}" type="sibTrans" cxnId="{83E8B473-D008-4BAB-8BCC-373F7F218321}">
      <dgm:prSet/>
      <dgm:spPr/>
      <dgm:t>
        <a:bodyPr/>
        <a:lstStyle/>
        <a:p>
          <a:pPr algn="ctr"/>
          <a:endParaRPr lang="en-US"/>
        </a:p>
      </dgm:t>
    </dgm:pt>
    <dgm:pt modelId="{1D4988B4-D599-4EED-A279-A669F6C09DD3}" type="pres">
      <dgm:prSet presAssocID="{2CF6C5DF-45C4-4559-892C-CD9F4EA79897}" presName="compositeShape" presStyleCnt="0">
        <dgm:presLayoutVars>
          <dgm:chMax val="9"/>
          <dgm:dir/>
          <dgm:resizeHandles val="exact"/>
        </dgm:presLayoutVars>
      </dgm:prSet>
      <dgm:spPr/>
      <dgm:t>
        <a:bodyPr/>
        <a:lstStyle/>
        <a:p>
          <a:endParaRPr lang="en-US"/>
        </a:p>
      </dgm:t>
    </dgm:pt>
    <dgm:pt modelId="{77D45848-3565-4CAD-A77D-967059CE6AF4}" type="pres">
      <dgm:prSet presAssocID="{2CF6C5DF-45C4-4559-892C-CD9F4EA79897}" presName="triangle1" presStyleLbl="node1" presStyleIdx="0" presStyleCnt="9">
        <dgm:presLayoutVars>
          <dgm:bulletEnabled val="1"/>
        </dgm:presLayoutVars>
      </dgm:prSet>
      <dgm:spPr/>
      <dgm:t>
        <a:bodyPr/>
        <a:lstStyle/>
        <a:p>
          <a:endParaRPr lang="en-US"/>
        </a:p>
      </dgm:t>
    </dgm:pt>
    <dgm:pt modelId="{CF7A610F-8D98-4FDF-ACEC-233822F89328}" type="pres">
      <dgm:prSet presAssocID="{2CF6C5DF-45C4-4559-892C-CD9F4EA79897}" presName="triangle2" presStyleLbl="node1" presStyleIdx="1" presStyleCnt="9">
        <dgm:presLayoutVars>
          <dgm:bulletEnabled val="1"/>
        </dgm:presLayoutVars>
      </dgm:prSet>
      <dgm:spPr/>
      <dgm:t>
        <a:bodyPr/>
        <a:lstStyle/>
        <a:p>
          <a:endParaRPr lang="en-US"/>
        </a:p>
      </dgm:t>
    </dgm:pt>
    <dgm:pt modelId="{73613F0A-F57E-4C6E-BD43-5D0E7BE6B3F4}" type="pres">
      <dgm:prSet presAssocID="{2CF6C5DF-45C4-4559-892C-CD9F4EA79897}" presName="triangle3" presStyleLbl="node1" presStyleIdx="2" presStyleCnt="9" custScaleX="110123" custLinFactNeighborX="-1560" custLinFactNeighborY="-1560">
        <dgm:presLayoutVars>
          <dgm:bulletEnabled val="1"/>
        </dgm:presLayoutVars>
      </dgm:prSet>
      <dgm:spPr/>
      <dgm:t>
        <a:bodyPr/>
        <a:lstStyle/>
        <a:p>
          <a:endParaRPr lang="en-US"/>
        </a:p>
      </dgm:t>
    </dgm:pt>
    <dgm:pt modelId="{967C23F5-7CE1-422E-A7A3-D7716A05A8C3}" type="pres">
      <dgm:prSet presAssocID="{2CF6C5DF-45C4-4559-892C-CD9F4EA79897}" presName="triangle4" presStyleLbl="node1" presStyleIdx="3" presStyleCnt="9">
        <dgm:presLayoutVars>
          <dgm:bulletEnabled val="1"/>
        </dgm:presLayoutVars>
      </dgm:prSet>
      <dgm:spPr/>
      <dgm:t>
        <a:bodyPr/>
        <a:lstStyle/>
        <a:p>
          <a:endParaRPr lang="en-US"/>
        </a:p>
      </dgm:t>
    </dgm:pt>
    <dgm:pt modelId="{FAC4BE51-8D8B-4AFC-97DA-9C1866EED562}" type="pres">
      <dgm:prSet presAssocID="{2CF6C5DF-45C4-4559-892C-CD9F4EA79897}" presName="triangle5" presStyleLbl="node1" presStyleIdx="4" presStyleCnt="9" custScaleX="115315">
        <dgm:presLayoutVars>
          <dgm:bulletEnabled val="1"/>
        </dgm:presLayoutVars>
      </dgm:prSet>
      <dgm:spPr/>
      <dgm:t>
        <a:bodyPr/>
        <a:lstStyle/>
        <a:p>
          <a:endParaRPr lang="en-US"/>
        </a:p>
      </dgm:t>
    </dgm:pt>
    <dgm:pt modelId="{2D5B6F0D-9BF1-4F88-92F4-7CE73C7D3047}" type="pres">
      <dgm:prSet presAssocID="{2CF6C5DF-45C4-4559-892C-CD9F4EA79897}" presName="triangle6" presStyleLbl="node1" presStyleIdx="5" presStyleCnt="9">
        <dgm:presLayoutVars>
          <dgm:bulletEnabled val="1"/>
        </dgm:presLayoutVars>
      </dgm:prSet>
      <dgm:spPr/>
      <dgm:t>
        <a:bodyPr/>
        <a:lstStyle/>
        <a:p>
          <a:endParaRPr lang="en-US"/>
        </a:p>
      </dgm:t>
    </dgm:pt>
    <dgm:pt modelId="{AAA9136A-A313-4DD0-838D-930B054968AD}" type="pres">
      <dgm:prSet presAssocID="{2CF6C5DF-45C4-4559-892C-CD9F4EA79897}" presName="triangle7" presStyleLbl="node1" presStyleIdx="6" presStyleCnt="9">
        <dgm:presLayoutVars>
          <dgm:bulletEnabled val="1"/>
        </dgm:presLayoutVars>
      </dgm:prSet>
      <dgm:spPr/>
      <dgm:t>
        <a:bodyPr/>
        <a:lstStyle/>
        <a:p>
          <a:endParaRPr lang="en-US"/>
        </a:p>
      </dgm:t>
    </dgm:pt>
    <dgm:pt modelId="{D303A6EB-8313-4251-9656-16A94CBEBEDA}" type="pres">
      <dgm:prSet presAssocID="{2CF6C5DF-45C4-4559-892C-CD9F4EA79897}" presName="triangle8" presStyleLbl="node1" presStyleIdx="7" presStyleCnt="9">
        <dgm:presLayoutVars>
          <dgm:bulletEnabled val="1"/>
        </dgm:presLayoutVars>
      </dgm:prSet>
      <dgm:spPr/>
      <dgm:t>
        <a:bodyPr/>
        <a:lstStyle/>
        <a:p>
          <a:endParaRPr lang="en-US"/>
        </a:p>
      </dgm:t>
    </dgm:pt>
    <dgm:pt modelId="{57C60985-9BA4-4BCB-884C-7B1BB08A17D5}" type="pres">
      <dgm:prSet presAssocID="{2CF6C5DF-45C4-4559-892C-CD9F4EA79897}" presName="triangle9" presStyleLbl="node1" presStyleIdx="8" presStyleCnt="9">
        <dgm:presLayoutVars>
          <dgm:bulletEnabled val="1"/>
        </dgm:presLayoutVars>
      </dgm:prSet>
      <dgm:spPr/>
      <dgm:t>
        <a:bodyPr/>
        <a:lstStyle/>
        <a:p>
          <a:endParaRPr lang="en-US"/>
        </a:p>
      </dgm:t>
    </dgm:pt>
  </dgm:ptLst>
  <dgm:cxnLst>
    <dgm:cxn modelId="{4BFDCF05-FDC1-4A4D-A0D7-54C6E37D5188}" type="presOf" srcId="{F1F80FE2-926B-45A8-9B88-78E821A2A79A}" destId="{FAC4BE51-8D8B-4AFC-97DA-9C1866EED562}" srcOrd="0" destOrd="0" presId="urn:microsoft.com/office/officeart/2005/8/layout/pyramid4"/>
    <dgm:cxn modelId="{373212F1-B2D9-4A7F-AC45-A5A4667E3AD7}" type="presOf" srcId="{2F9F2BC8-D1BA-4175-9FB3-9867828C87F6}" destId="{73613F0A-F57E-4C6E-BD43-5D0E7BE6B3F4}" srcOrd="0" destOrd="0" presId="urn:microsoft.com/office/officeart/2005/8/layout/pyramid4"/>
    <dgm:cxn modelId="{D712A081-B9E0-4158-A03A-8D896CC38A8D}" type="presOf" srcId="{5AF4173E-D797-4FAF-99A7-F45AA16D0EE5}" destId="{2D5B6F0D-9BF1-4F88-92F4-7CE73C7D3047}" srcOrd="0" destOrd="0" presId="urn:microsoft.com/office/officeart/2005/8/layout/pyramid4"/>
    <dgm:cxn modelId="{A7BE401B-B81D-4CD9-B158-A20ED4A83874}" srcId="{2CF6C5DF-45C4-4559-892C-CD9F4EA79897}" destId="{61F825AC-5822-41E0-A6A7-768F023B08F1}" srcOrd="6" destOrd="0" parTransId="{2D01A280-41E9-4916-B1F5-01E02862DEAE}" sibTransId="{0AA495A5-D8FD-4209-AE00-45521B5771D2}"/>
    <dgm:cxn modelId="{1081F240-4ED1-4B29-97AA-25AF58577BEE}" type="presOf" srcId="{CC3D1B93-8815-4907-A9B4-14BF994C4EA4}" destId="{967C23F5-7CE1-422E-A7A3-D7716A05A8C3}" srcOrd="0" destOrd="0" presId="urn:microsoft.com/office/officeart/2005/8/layout/pyramid4"/>
    <dgm:cxn modelId="{2685F160-026C-41BD-A038-AD84D4313D45}" srcId="{2CF6C5DF-45C4-4559-892C-CD9F4EA79897}" destId="{523FE403-B659-465A-A830-AB9CF5364312}" srcOrd="0" destOrd="0" parTransId="{C046EB0B-45F6-4A33-AB95-D8303F0DE80B}" sibTransId="{609883C1-2139-4C84-BC3D-A7481C0BEB3A}"/>
    <dgm:cxn modelId="{32CC3FCA-AEB2-4AE7-99A8-3229CBA745FB}" type="presOf" srcId="{61F825AC-5822-41E0-A6A7-768F023B08F1}" destId="{AAA9136A-A313-4DD0-838D-930B054968AD}" srcOrd="0" destOrd="0" presId="urn:microsoft.com/office/officeart/2005/8/layout/pyramid4"/>
    <dgm:cxn modelId="{83E8B473-D008-4BAB-8BCC-373F7F218321}" srcId="{2CF6C5DF-45C4-4559-892C-CD9F4EA79897}" destId="{8A60C5C9-D496-4C28-BDF9-CB79B9AEC77D}" srcOrd="8" destOrd="0" parTransId="{B2119754-90EE-435E-BE05-CA42FF3A8B1F}" sibTransId="{4887FF59-38D0-46BD-8CEB-6D7DE511789A}"/>
    <dgm:cxn modelId="{DCE84129-BD5A-4AEA-A1CD-C42FCAD8C39E}" type="presOf" srcId="{E6F7C49A-F6CE-4957-8699-DB3C72D4B254}" destId="{D303A6EB-8313-4251-9656-16A94CBEBEDA}" srcOrd="0" destOrd="0" presId="urn:microsoft.com/office/officeart/2005/8/layout/pyramid4"/>
    <dgm:cxn modelId="{89777BCC-7281-45EF-A8E4-FE480103867C}" type="presOf" srcId="{7DFB2B43-FC41-4EC3-9AD8-C4093052695E}" destId="{CF7A610F-8D98-4FDF-ACEC-233822F89328}" srcOrd="0" destOrd="0" presId="urn:microsoft.com/office/officeart/2005/8/layout/pyramid4"/>
    <dgm:cxn modelId="{D7BE3592-8FE4-4C01-9BAA-013EC3020D39}" srcId="{2CF6C5DF-45C4-4559-892C-CD9F4EA79897}" destId="{E6F7C49A-F6CE-4957-8699-DB3C72D4B254}" srcOrd="7" destOrd="0" parTransId="{578FAAB4-A3CE-42C2-BF6D-EAE015C99A26}" sibTransId="{AD367656-BDCA-4619-90AB-234332C4415B}"/>
    <dgm:cxn modelId="{2181C72C-9977-446E-AEA2-672248D85C68}" srcId="{2CF6C5DF-45C4-4559-892C-CD9F4EA79897}" destId="{CC3D1B93-8815-4907-A9B4-14BF994C4EA4}" srcOrd="3" destOrd="0" parTransId="{1F1D4BF7-908F-4593-A239-C84B2A9062EC}" sibTransId="{885E0FDB-1660-4330-80BC-54BF960055DA}"/>
    <dgm:cxn modelId="{07ECDC8A-D1DB-4E67-ABA0-DEF030180233}" type="presOf" srcId="{8A60C5C9-D496-4C28-BDF9-CB79B9AEC77D}" destId="{57C60985-9BA4-4BCB-884C-7B1BB08A17D5}" srcOrd="0" destOrd="0" presId="urn:microsoft.com/office/officeart/2005/8/layout/pyramid4"/>
    <dgm:cxn modelId="{71DF92F8-E9C3-4BCF-838D-EE73C237D1BC}" srcId="{2CF6C5DF-45C4-4559-892C-CD9F4EA79897}" destId="{7DFB2B43-FC41-4EC3-9AD8-C4093052695E}" srcOrd="1" destOrd="0" parTransId="{1C81A583-56C8-4540-8695-0F455176A593}" sibTransId="{5CEEA4C1-E88A-40FD-AB1B-63FEBB131F18}"/>
    <dgm:cxn modelId="{35332313-625B-4471-A4F3-5C5F8BA817EA}" type="presOf" srcId="{2CF6C5DF-45C4-4559-892C-CD9F4EA79897}" destId="{1D4988B4-D599-4EED-A279-A669F6C09DD3}" srcOrd="0" destOrd="0" presId="urn:microsoft.com/office/officeart/2005/8/layout/pyramid4"/>
    <dgm:cxn modelId="{5867DA1D-A788-4EA3-845C-4EFBC7D172CE}" type="presOf" srcId="{523FE403-B659-465A-A830-AB9CF5364312}" destId="{77D45848-3565-4CAD-A77D-967059CE6AF4}" srcOrd="0" destOrd="0" presId="urn:microsoft.com/office/officeart/2005/8/layout/pyramid4"/>
    <dgm:cxn modelId="{EFFD977D-4861-4D91-9DAB-F69240F9B2AE}" srcId="{2CF6C5DF-45C4-4559-892C-CD9F4EA79897}" destId="{2F9F2BC8-D1BA-4175-9FB3-9867828C87F6}" srcOrd="2" destOrd="0" parTransId="{3B9FE627-8BB2-4D5D-A7AF-518A7EB3D600}" sibTransId="{4A100077-0D06-4C84-A27F-588F11789690}"/>
    <dgm:cxn modelId="{72465F2F-1FE3-456A-A111-E2AE1AFFA313}" srcId="{2CF6C5DF-45C4-4559-892C-CD9F4EA79897}" destId="{5AF4173E-D797-4FAF-99A7-F45AA16D0EE5}" srcOrd="5" destOrd="0" parTransId="{6983DB7C-2534-41CE-A7B8-864DAF4EC170}" sibTransId="{E57E9093-D8A4-4D42-B6CC-47A0560F4717}"/>
    <dgm:cxn modelId="{D96F53FD-E022-46BF-9BC9-1C40FE69E4A9}" srcId="{2CF6C5DF-45C4-4559-892C-CD9F4EA79897}" destId="{F1F80FE2-926B-45A8-9B88-78E821A2A79A}" srcOrd="4" destOrd="0" parTransId="{E3792E25-9F82-4F4D-841D-B1B546B9F9C9}" sibTransId="{5606B9CA-7C46-46AB-92D8-7EC1B8E5B1FF}"/>
    <dgm:cxn modelId="{B88BFBCD-821B-48D2-B5DF-67AC380EBBFE}" type="presParOf" srcId="{1D4988B4-D599-4EED-A279-A669F6C09DD3}" destId="{77D45848-3565-4CAD-A77D-967059CE6AF4}" srcOrd="0" destOrd="0" presId="urn:microsoft.com/office/officeart/2005/8/layout/pyramid4"/>
    <dgm:cxn modelId="{AA94CD5A-1DF2-472A-88A4-0ED66F6BA265}" type="presParOf" srcId="{1D4988B4-D599-4EED-A279-A669F6C09DD3}" destId="{CF7A610F-8D98-4FDF-ACEC-233822F89328}" srcOrd="1" destOrd="0" presId="urn:microsoft.com/office/officeart/2005/8/layout/pyramid4"/>
    <dgm:cxn modelId="{A321C3CA-AD0F-44D9-8480-D888D16F8BE3}" type="presParOf" srcId="{1D4988B4-D599-4EED-A279-A669F6C09DD3}" destId="{73613F0A-F57E-4C6E-BD43-5D0E7BE6B3F4}" srcOrd="2" destOrd="0" presId="urn:microsoft.com/office/officeart/2005/8/layout/pyramid4"/>
    <dgm:cxn modelId="{B71B692B-5F91-4C8B-9398-0F1812DE4A32}" type="presParOf" srcId="{1D4988B4-D599-4EED-A279-A669F6C09DD3}" destId="{967C23F5-7CE1-422E-A7A3-D7716A05A8C3}" srcOrd="3" destOrd="0" presId="urn:microsoft.com/office/officeart/2005/8/layout/pyramid4"/>
    <dgm:cxn modelId="{C9C4C535-7EC3-4E60-9432-CA422D1A0C4B}" type="presParOf" srcId="{1D4988B4-D599-4EED-A279-A669F6C09DD3}" destId="{FAC4BE51-8D8B-4AFC-97DA-9C1866EED562}" srcOrd="4" destOrd="0" presId="urn:microsoft.com/office/officeart/2005/8/layout/pyramid4"/>
    <dgm:cxn modelId="{B5E28148-EA02-4D4D-AF5F-F131FD0CB7D0}" type="presParOf" srcId="{1D4988B4-D599-4EED-A279-A669F6C09DD3}" destId="{2D5B6F0D-9BF1-4F88-92F4-7CE73C7D3047}" srcOrd="5" destOrd="0" presId="urn:microsoft.com/office/officeart/2005/8/layout/pyramid4"/>
    <dgm:cxn modelId="{98B4ABC9-48A1-44D2-A82A-6D2FC2F54080}" type="presParOf" srcId="{1D4988B4-D599-4EED-A279-A669F6C09DD3}" destId="{AAA9136A-A313-4DD0-838D-930B054968AD}" srcOrd="6" destOrd="0" presId="urn:microsoft.com/office/officeart/2005/8/layout/pyramid4"/>
    <dgm:cxn modelId="{0E55D681-A3AA-4E98-ABC3-59D5FEF201EC}" type="presParOf" srcId="{1D4988B4-D599-4EED-A279-A669F6C09DD3}" destId="{D303A6EB-8313-4251-9656-16A94CBEBEDA}" srcOrd="7" destOrd="0" presId="urn:microsoft.com/office/officeart/2005/8/layout/pyramid4"/>
    <dgm:cxn modelId="{8B0311EC-72F8-4FBB-8705-8930FBE39737}" type="presParOf" srcId="{1D4988B4-D599-4EED-A279-A669F6C09DD3}" destId="{57C60985-9BA4-4BCB-884C-7B1BB08A17D5}" srcOrd="8" destOrd="0" presId="urn:microsoft.com/office/officeart/2005/8/layout/pyramid4"/>
  </dgm:cxnLst>
  <dgm:bg>
    <a:noFill/>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29A2C9-E5C0-4DED-A8EF-27FC512B1D7C}">
      <dsp:nvSpPr>
        <dsp:cNvPr id="0" name=""/>
        <dsp:cNvSpPr/>
      </dsp:nvSpPr>
      <dsp:spPr>
        <a:xfrm>
          <a:off x="1408356" y="1246690"/>
          <a:ext cx="1610363" cy="1106230"/>
        </a:xfrm>
        <a:custGeom>
          <a:avLst/>
          <a:gdLst/>
          <a:ahLst/>
          <a:cxnLst/>
          <a:rect l="0" t="0" r="0" b="0"/>
          <a:pathLst>
            <a:path>
              <a:moveTo>
                <a:pt x="0" y="0"/>
              </a:moveTo>
              <a:lnTo>
                <a:pt x="805181" y="0"/>
              </a:lnTo>
              <a:lnTo>
                <a:pt x="805181" y="1106230"/>
              </a:lnTo>
              <a:lnTo>
                <a:pt x="1610363" y="11062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2164695" y="1750963"/>
        <a:ext cx="97685" cy="97685"/>
      </dsp:txXfrm>
    </dsp:sp>
    <dsp:sp modelId="{BEBF5BDC-99B5-4138-946E-A03CB8205434}">
      <dsp:nvSpPr>
        <dsp:cNvPr id="0" name=""/>
        <dsp:cNvSpPr/>
      </dsp:nvSpPr>
      <dsp:spPr>
        <a:xfrm>
          <a:off x="1408356" y="1246690"/>
          <a:ext cx="1598415" cy="753482"/>
        </a:xfrm>
        <a:custGeom>
          <a:avLst/>
          <a:gdLst/>
          <a:ahLst/>
          <a:cxnLst/>
          <a:rect l="0" t="0" r="0" b="0"/>
          <a:pathLst>
            <a:path>
              <a:moveTo>
                <a:pt x="0" y="0"/>
              </a:moveTo>
              <a:lnTo>
                <a:pt x="799207" y="0"/>
              </a:lnTo>
              <a:lnTo>
                <a:pt x="799207" y="753482"/>
              </a:lnTo>
              <a:lnTo>
                <a:pt x="1598415" y="753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p>
      </dsp:txBody>
      <dsp:txXfrm>
        <a:off x="2163386" y="1579254"/>
        <a:ext cx="88355" cy="88355"/>
      </dsp:txXfrm>
    </dsp:sp>
    <dsp:sp modelId="{DBAE2256-8C05-4825-BA8B-CDEB72BF9B9B}">
      <dsp:nvSpPr>
        <dsp:cNvPr id="0" name=""/>
        <dsp:cNvSpPr/>
      </dsp:nvSpPr>
      <dsp:spPr>
        <a:xfrm>
          <a:off x="1408356" y="1246690"/>
          <a:ext cx="1665881" cy="403758"/>
        </a:xfrm>
        <a:custGeom>
          <a:avLst/>
          <a:gdLst/>
          <a:ahLst/>
          <a:cxnLst/>
          <a:rect l="0" t="0" r="0" b="0"/>
          <a:pathLst>
            <a:path>
              <a:moveTo>
                <a:pt x="0" y="0"/>
              </a:moveTo>
              <a:lnTo>
                <a:pt x="832940" y="0"/>
              </a:lnTo>
              <a:lnTo>
                <a:pt x="832940" y="403758"/>
              </a:lnTo>
              <a:lnTo>
                <a:pt x="1665881" y="4037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p>
      </dsp:txBody>
      <dsp:txXfrm>
        <a:off x="2198444" y="1405717"/>
        <a:ext cx="85705" cy="85705"/>
      </dsp:txXfrm>
    </dsp:sp>
    <dsp:sp modelId="{DD239BFE-6140-44AC-B123-5F5ED2A62793}">
      <dsp:nvSpPr>
        <dsp:cNvPr id="0" name=""/>
        <dsp:cNvSpPr/>
      </dsp:nvSpPr>
      <dsp:spPr>
        <a:xfrm>
          <a:off x="1408356" y="1246690"/>
          <a:ext cx="1615338" cy="97782"/>
        </a:xfrm>
        <a:custGeom>
          <a:avLst/>
          <a:gdLst/>
          <a:ahLst/>
          <a:cxnLst/>
          <a:rect l="0" t="0" r="0" b="0"/>
          <a:pathLst>
            <a:path>
              <a:moveTo>
                <a:pt x="0" y="0"/>
              </a:moveTo>
              <a:lnTo>
                <a:pt x="807669" y="0"/>
              </a:lnTo>
              <a:lnTo>
                <a:pt x="807669" y="97782"/>
              </a:lnTo>
              <a:lnTo>
                <a:pt x="1615338" y="977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p>
      </dsp:txBody>
      <dsp:txXfrm>
        <a:off x="2175568" y="1255124"/>
        <a:ext cx="80914" cy="80914"/>
      </dsp:txXfrm>
    </dsp:sp>
    <dsp:sp modelId="{76668D3F-7245-4605-A908-61B4DADED88E}">
      <dsp:nvSpPr>
        <dsp:cNvPr id="0" name=""/>
        <dsp:cNvSpPr/>
      </dsp:nvSpPr>
      <dsp:spPr>
        <a:xfrm>
          <a:off x="1408356" y="1054223"/>
          <a:ext cx="1622425" cy="192467"/>
        </a:xfrm>
        <a:custGeom>
          <a:avLst/>
          <a:gdLst/>
          <a:ahLst/>
          <a:cxnLst/>
          <a:rect l="0" t="0" r="0" b="0"/>
          <a:pathLst>
            <a:path>
              <a:moveTo>
                <a:pt x="0" y="192467"/>
              </a:moveTo>
              <a:lnTo>
                <a:pt x="811212" y="192467"/>
              </a:lnTo>
              <a:lnTo>
                <a:pt x="811212" y="0"/>
              </a:lnTo>
              <a:lnTo>
                <a:pt x="162242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p>
      </dsp:txBody>
      <dsp:txXfrm>
        <a:off x="2178724" y="1109612"/>
        <a:ext cx="81690" cy="81690"/>
      </dsp:txXfrm>
    </dsp:sp>
    <dsp:sp modelId="{8EB8C63A-88F3-43F2-9A4B-E3529A510A43}">
      <dsp:nvSpPr>
        <dsp:cNvPr id="0" name=""/>
        <dsp:cNvSpPr/>
      </dsp:nvSpPr>
      <dsp:spPr>
        <a:xfrm>
          <a:off x="1408356" y="779913"/>
          <a:ext cx="1617892" cy="466777"/>
        </a:xfrm>
        <a:custGeom>
          <a:avLst/>
          <a:gdLst/>
          <a:ahLst/>
          <a:cxnLst/>
          <a:rect l="0" t="0" r="0" b="0"/>
          <a:pathLst>
            <a:path>
              <a:moveTo>
                <a:pt x="0" y="466777"/>
              </a:moveTo>
              <a:lnTo>
                <a:pt x="808946" y="466777"/>
              </a:lnTo>
              <a:lnTo>
                <a:pt x="808946" y="0"/>
              </a:lnTo>
              <a:lnTo>
                <a:pt x="161789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p>
      </dsp:txBody>
      <dsp:txXfrm>
        <a:off x="2175205" y="971205"/>
        <a:ext cx="84194" cy="84194"/>
      </dsp:txXfrm>
    </dsp:sp>
    <dsp:sp modelId="{2006C530-8224-4042-9E59-661A1B25CB23}">
      <dsp:nvSpPr>
        <dsp:cNvPr id="0" name=""/>
        <dsp:cNvSpPr/>
      </dsp:nvSpPr>
      <dsp:spPr>
        <a:xfrm>
          <a:off x="1408356" y="434199"/>
          <a:ext cx="1609577" cy="812491"/>
        </a:xfrm>
        <a:custGeom>
          <a:avLst/>
          <a:gdLst/>
          <a:ahLst/>
          <a:cxnLst/>
          <a:rect l="0" t="0" r="0" b="0"/>
          <a:pathLst>
            <a:path>
              <a:moveTo>
                <a:pt x="0" y="812491"/>
              </a:moveTo>
              <a:lnTo>
                <a:pt x="804788" y="812491"/>
              </a:lnTo>
              <a:lnTo>
                <a:pt x="804788" y="0"/>
              </a:lnTo>
              <a:lnTo>
                <a:pt x="160957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p>
      </dsp:txBody>
      <dsp:txXfrm>
        <a:off x="2168070" y="795369"/>
        <a:ext cx="90151" cy="90151"/>
      </dsp:txXfrm>
    </dsp:sp>
    <dsp:sp modelId="{94E00EAA-775B-4493-BD3B-7FF0E30C9C7D}">
      <dsp:nvSpPr>
        <dsp:cNvPr id="0" name=""/>
        <dsp:cNvSpPr/>
      </dsp:nvSpPr>
      <dsp:spPr>
        <a:xfrm>
          <a:off x="1408356" y="132180"/>
          <a:ext cx="1607515" cy="1114510"/>
        </a:xfrm>
        <a:custGeom>
          <a:avLst/>
          <a:gdLst/>
          <a:ahLst/>
          <a:cxnLst/>
          <a:rect l="0" t="0" r="0" b="0"/>
          <a:pathLst>
            <a:path>
              <a:moveTo>
                <a:pt x="0" y="1114510"/>
              </a:moveTo>
              <a:lnTo>
                <a:pt x="803757" y="1114510"/>
              </a:lnTo>
              <a:lnTo>
                <a:pt x="803757" y="0"/>
              </a:lnTo>
              <a:lnTo>
                <a:pt x="160751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p>
      </dsp:txBody>
      <dsp:txXfrm>
        <a:off x="2163212" y="640533"/>
        <a:ext cx="97803" cy="97803"/>
      </dsp:txXfrm>
    </dsp:sp>
    <dsp:sp modelId="{4271BE52-6DBF-4A91-8609-01BD99A4FBC7}">
      <dsp:nvSpPr>
        <dsp:cNvPr id="0" name=""/>
        <dsp:cNvSpPr/>
      </dsp:nvSpPr>
      <dsp:spPr>
        <a:xfrm>
          <a:off x="296770" y="1010001"/>
          <a:ext cx="1749794" cy="473379"/>
        </a:xfrm>
        <a:prstGeom prst="rect">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itchFamily="34" charset="0"/>
              <a:cs typeface="Arial" pitchFamily="34" charset="0"/>
            </a:rPr>
            <a:t>Basic Priciple of Good Contract Management</a:t>
          </a:r>
          <a:endParaRPr lang="en-US" sz="1000" b="0" kern="1200" normalizeH="1" baseline="0">
            <a:solidFill>
              <a:sysClr val="windowText" lastClr="000000"/>
            </a:solidFill>
            <a:latin typeface="Arial" pitchFamily="34" charset="0"/>
            <a:cs typeface="Arial" pitchFamily="34" charset="0"/>
          </a:endParaRPr>
        </a:p>
      </dsp:txBody>
      <dsp:txXfrm>
        <a:off x="296770" y="1010001"/>
        <a:ext cx="1749794" cy="473379"/>
      </dsp:txXfrm>
    </dsp:sp>
    <dsp:sp modelId="{3706E928-1772-48BC-98B4-6F36543B56DC}">
      <dsp:nvSpPr>
        <dsp:cNvPr id="0" name=""/>
        <dsp:cNvSpPr/>
      </dsp:nvSpPr>
      <dsp:spPr>
        <a:xfrm>
          <a:off x="3015872" y="39417"/>
          <a:ext cx="768248" cy="185524"/>
        </a:xfrm>
        <a:prstGeom prst="rect">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itchFamily="34" charset="0"/>
              <a:cs typeface="Arial" pitchFamily="34" charset="0"/>
            </a:rPr>
            <a:t>Probity</a:t>
          </a:r>
          <a:endParaRPr lang="en-US" sz="1050" kern="1200">
            <a:solidFill>
              <a:sysClr val="windowText" lastClr="000000"/>
            </a:solidFill>
            <a:latin typeface="Arial" pitchFamily="34" charset="0"/>
            <a:cs typeface="Arial" pitchFamily="34" charset="0"/>
          </a:endParaRPr>
        </a:p>
      </dsp:txBody>
      <dsp:txXfrm>
        <a:off x="3015872" y="39417"/>
        <a:ext cx="768248" cy="185524"/>
      </dsp:txXfrm>
    </dsp:sp>
    <dsp:sp modelId="{BC54C65F-74AE-4C37-8E0B-12B3D280F6BD}">
      <dsp:nvSpPr>
        <dsp:cNvPr id="0" name=""/>
        <dsp:cNvSpPr/>
      </dsp:nvSpPr>
      <dsp:spPr>
        <a:xfrm>
          <a:off x="3017934" y="297836"/>
          <a:ext cx="1628301" cy="272725"/>
        </a:xfrm>
        <a:prstGeom prst="rect">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itchFamily="34" charset="0"/>
              <a:cs typeface="Arial" pitchFamily="34" charset="0"/>
            </a:rPr>
            <a:t>Specifications Attainment</a:t>
          </a:r>
        </a:p>
      </dsp:txBody>
      <dsp:txXfrm>
        <a:off x="3017934" y="297836"/>
        <a:ext cx="1628301" cy="272725"/>
      </dsp:txXfrm>
    </dsp:sp>
    <dsp:sp modelId="{00D86E5D-9E40-4B19-A8B7-B17665A4C710}">
      <dsp:nvSpPr>
        <dsp:cNvPr id="0" name=""/>
        <dsp:cNvSpPr/>
      </dsp:nvSpPr>
      <dsp:spPr>
        <a:xfrm>
          <a:off x="3026249" y="676315"/>
          <a:ext cx="1622900" cy="207196"/>
        </a:xfrm>
        <a:prstGeom prst="rect">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itchFamily="34" charset="0"/>
              <a:cs typeface="Arial" pitchFamily="34" charset="0"/>
            </a:rPr>
            <a:t>Financial Compliance</a:t>
          </a:r>
        </a:p>
      </dsp:txBody>
      <dsp:txXfrm>
        <a:off x="3026249" y="676315"/>
        <a:ext cx="1622900" cy="207196"/>
      </dsp:txXfrm>
    </dsp:sp>
    <dsp:sp modelId="{5D6FE85A-90B0-4F82-9E0B-315E131479F5}">
      <dsp:nvSpPr>
        <dsp:cNvPr id="0" name=""/>
        <dsp:cNvSpPr/>
      </dsp:nvSpPr>
      <dsp:spPr>
        <a:xfrm>
          <a:off x="3030782" y="948936"/>
          <a:ext cx="1574240" cy="210574"/>
        </a:xfrm>
        <a:prstGeom prst="rect">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itchFamily="34" charset="0"/>
              <a:cs typeface="Arial" pitchFamily="34" charset="0"/>
            </a:rPr>
            <a:t>Legal Responsiveness</a:t>
          </a:r>
        </a:p>
      </dsp:txBody>
      <dsp:txXfrm>
        <a:off x="3030782" y="948936"/>
        <a:ext cx="1574240" cy="210574"/>
      </dsp:txXfrm>
    </dsp:sp>
    <dsp:sp modelId="{96502EFD-1602-4F72-9235-1077848B070F}">
      <dsp:nvSpPr>
        <dsp:cNvPr id="0" name=""/>
        <dsp:cNvSpPr/>
      </dsp:nvSpPr>
      <dsp:spPr>
        <a:xfrm>
          <a:off x="3023695" y="1231376"/>
          <a:ext cx="1256894" cy="226193"/>
        </a:xfrm>
        <a:prstGeom prst="rect">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itchFamily="34" charset="0"/>
              <a:cs typeface="Arial" pitchFamily="34" charset="0"/>
            </a:rPr>
            <a:t>Due Time Delivery</a:t>
          </a:r>
        </a:p>
      </dsp:txBody>
      <dsp:txXfrm>
        <a:off x="3023695" y="1231376"/>
        <a:ext cx="1256894" cy="226193"/>
      </dsp:txXfrm>
    </dsp:sp>
    <dsp:sp modelId="{49FA79BC-24E6-4F36-829E-D6673019B6C8}">
      <dsp:nvSpPr>
        <dsp:cNvPr id="0" name=""/>
        <dsp:cNvSpPr/>
      </dsp:nvSpPr>
      <dsp:spPr>
        <a:xfrm>
          <a:off x="3074237" y="1537715"/>
          <a:ext cx="1540883" cy="225469"/>
        </a:xfrm>
        <a:prstGeom prst="rect">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itchFamily="34" charset="0"/>
              <a:cs typeface="Arial" pitchFamily="34" charset="0"/>
            </a:rPr>
            <a:t>Sound Communication</a:t>
          </a:r>
        </a:p>
      </dsp:txBody>
      <dsp:txXfrm>
        <a:off x="3074237" y="1537715"/>
        <a:ext cx="1540883" cy="225469"/>
      </dsp:txXfrm>
    </dsp:sp>
    <dsp:sp modelId="{4410FB3B-A339-4787-A5D9-7EF07630F45E}">
      <dsp:nvSpPr>
        <dsp:cNvPr id="0" name=""/>
        <dsp:cNvSpPr/>
      </dsp:nvSpPr>
      <dsp:spPr>
        <a:xfrm>
          <a:off x="3006771" y="1877536"/>
          <a:ext cx="2114197" cy="245275"/>
        </a:xfrm>
        <a:prstGeom prst="rect">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itchFamily="34" charset="0"/>
              <a:cs typeface="Arial" pitchFamily="34" charset="0"/>
            </a:rPr>
            <a:t>Risk Identification &amp; Managment</a:t>
          </a:r>
        </a:p>
      </dsp:txBody>
      <dsp:txXfrm>
        <a:off x="3006771" y="1877536"/>
        <a:ext cx="2114197" cy="245275"/>
      </dsp:txXfrm>
    </dsp:sp>
    <dsp:sp modelId="{B9982FC2-A6E6-473C-9B58-A0A5EAFF974A}">
      <dsp:nvSpPr>
        <dsp:cNvPr id="0" name=""/>
        <dsp:cNvSpPr/>
      </dsp:nvSpPr>
      <dsp:spPr>
        <a:xfrm>
          <a:off x="3018720" y="2247626"/>
          <a:ext cx="1309629" cy="210589"/>
        </a:xfrm>
        <a:prstGeom prst="rect">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itchFamily="34" charset="0"/>
              <a:cs typeface="Arial" pitchFamily="34" charset="0"/>
            </a:rPr>
            <a:t>Equal Opportunity</a:t>
          </a:r>
        </a:p>
      </dsp:txBody>
      <dsp:txXfrm>
        <a:off x="3018720" y="2247626"/>
        <a:ext cx="1309629" cy="2105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3663C1-E735-40E9-ADB5-434A2B7D20A2}">
      <dsp:nvSpPr>
        <dsp:cNvPr id="0" name=""/>
        <dsp:cNvSpPr/>
      </dsp:nvSpPr>
      <dsp:spPr>
        <a:xfrm>
          <a:off x="460783" y="967839"/>
          <a:ext cx="154331" cy="831986"/>
        </a:xfrm>
        <a:custGeom>
          <a:avLst/>
          <a:gdLst/>
          <a:ahLst/>
          <a:cxnLst/>
          <a:rect l="0" t="0" r="0" b="0"/>
          <a:pathLst>
            <a:path>
              <a:moveTo>
                <a:pt x="0" y="0"/>
              </a:moveTo>
              <a:lnTo>
                <a:pt x="77165" y="0"/>
              </a:lnTo>
              <a:lnTo>
                <a:pt x="77165" y="831986"/>
              </a:lnTo>
              <a:lnTo>
                <a:pt x="154331" y="8319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16795" y="1362677"/>
        <a:ext cx="42308" cy="42308"/>
      </dsp:txXfrm>
    </dsp:sp>
    <dsp:sp modelId="{1B082053-7BB6-4D7C-825C-80FD5724CC12}">
      <dsp:nvSpPr>
        <dsp:cNvPr id="0" name=""/>
        <dsp:cNvSpPr/>
      </dsp:nvSpPr>
      <dsp:spPr>
        <a:xfrm>
          <a:off x="460783" y="967839"/>
          <a:ext cx="154331" cy="499191"/>
        </a:xfrm>
        <a:custGeom>
          <a:avLst/>
          <a:gdLst/>
          <a:ahLst/>
          <a:cxnLst/>
          <a:rect l="0" t="0" r="0" b="0"/>
          <a:pathLst>
            <a:path>
              <a:moveTo>
                <a:pt x="0" y="0"/>
              </a:moveTo>
              <a:lnTo>
                <a:pt x="77165" y="0"/>
              </a:lnTo>
              <a:lnTo>
                <a:pt x="77165" y="499191"/>
              </a:lnTo>
              <a:lnTo>
                <a:pt x="154331" y="4991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24886" y="1204372"/>
        <a:ext cx="26125" cy="26125"/>
      </dsp:txXfrm>
    </dsp:sp>
    <dsp:sp modelId="{931E84A9-3727-49C1-AD7A-4E94C85AF0F0}">
      <dsp:nvSpPr>
        <dsp:cNvPr id="0" name=""/>
        <dsp:cNvSpPr/>
      </dsp:nvSpPr>
      <dsp:spPr>
        <a:xfrm>
          <a:off x="460783" y="967839"/>
          <a:ext cx="154331" cy="166397"/>
        </a:xfrm>
        <a:custGeom>
          <a:avLst/>
          <a:gdLst/>
          <a:ahLst/>
          <a:cxnLst/>
          <a:rect l="0" t="0" r="0" b="0"/>
          <a:pathLst>
            <a:path>
              <a:moveTo>
                <a:pt x="0" y="0"/>
              </a:moveTo>
              <a:lnTo>
                <a:pt x="77165" y="0"/>
              </a:lnTo>
              <a:lnTo>
                <a:pt x="77165" y="166397"/>
              </a:lnTo>
              <a:lnTo>
                <a:pt x="154331" y="1663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32275" y="1045363"/>
        <a:ext cx="11347" cy="11347"/>
      </dsp:txXfrm>
    </dsp:sp>
    <dsp:sp modelId="{43A4FA29-CDA4-44A9-BDD7-FFC5DDA53984}">
      <dsp:nvSpPr>
        <dsp:cNvPr id="0" name=""/>
        <dsp:cNvSpPr/>
      </dsp:nvSpPr>
      <dsp:spPr>
        <a:xfrm>
          <a:off x="460783" y="801441"/>
          <a:ext cx="154331" cy="166397"/>
        </a:xfrm>
        <a:custGeom>
          <a:avLst/>
          <a:gdLst/>
          <a:ahLst/>
          <a:cxnLst/>
          <a:rect l="0" t="0" r="0" b="0"/>
          <a:pathLst>
            <a:path>
              <a:moveTo>
                <a:pt x="0" y="166397"/>
              </a:moveTo>
              <a:lnTo>
                <a:pt x="77165" y="166397"/>
              </a:lnTo>
              <a:lnTo>
                <a:pt x="77165" y="0"/>
              </a:lnTo>
              <a:lnTo>
                <a:pt x="15433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32275" y="878966"/>
        <a:ext cx="11347" cy="11347"/>
      </dsp:txXfrm>
    </dsp:sp>
    <dsp:sp modelId="{21ACB59A-C9AE-4142-9608-0AA52C5B8CA6}">
      <dsp:nvSpPr>
        <dsp:cNvPr id="0" name=""/>
        <dsp:cNvSpPr/>
      </dsp:nvSpPr>
      <dsp:spPr>
        <a:xfrm>
          <a:off x="460783" y="468647"/>
          <a:ext cx="154331" cy="499191"/>
        </a:xfrm>
        <a:custGeom>
          <a:avLst/>
          <a:gdLst/>
          <a:ahLst/>
          <a:cxnLst/>
          <a:rect l="0" t="0" r="0" b="0"/>
          <a:pathLst>
            <a:path>
              <a:moveTo>
                <a:pt x="0" y="499191"/>
              </a:moveTo>
              <a:lnTo>
                <a:pt x="77165" y="499191"/>
              </a:lnTo>
              <a:lnTo>
                <a:pt x="77165" y="0"/>
              </a:lnTo>
              <a:lnTo>
                <a:pt x="15433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24886" y="705180"/>
        <a:ext cx="26125" cy="26125"/>
      </dsp:txXfrm>
    </dsp:sp>
    <dsp:sp modelId="{9427BF7C-E068-4F57-8CA5-A3EDFBB3ACE6}">
      <dsp:nvSpPr>
        <dsp:cNvPr id="0" name=""/>
        <dsp:cNvSpPr/>
      </dsp:nvSpPr>
      <dsp:spPr>
        <a:xfrm>
          <a:off x="460783" y="135852"/>
          <a:ext cx="154331" cy="831986"/>
        </a:xfrm>
        <a:custGeom>
          <a:avLst/>
          <a:gdLst/>
          <a:ahLst/>
          <a:cxnLst/>
          <a:rect l="0" t="0" r="0" b="0"/>
          <a:pathLst>
            <a:path>
              <a:moveTo>
                <a:pt x="0" y="831986"/>
              </a:moveTo>
              <a:lnTo>
                <a:pt x="77165" y="831986"/>
              </a:lnTo>
              <a:lnTo>
                <a:pt x="77165" y="0"/>
              </a:lnTo>
              <a:lnTo>
                <a:pt x="15433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16795" y="530691"/>
        <a:ext cx="42308" cy="42308"/>
      </dsp:txXfrm>
    </dsp:sp>
    <dsp:sp modelId="{5F983698-9C70-4E9D-AA30-FC74F0BC0F04}">
      <dsp:nvSpPr>
        <dsp:cNvPr id="0" name=""/>
        <dsp:cNvSpPr/>
      </dsp:nvSpPr>
      <dsp:spPr>
        <a:xfrm rot="16200000">
          <a:off x="-459373" y="748302"/>
          <a:ext cx="1401240" cy="4390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Main</a:t>
          </a:r>
          <a:r>
            <a:rPr lang="en-US" sz="3900" b="1" kern="1200"/>
            <a:t> </a:t>
          </a:r>
          <a:r>
            <a:rPr lang="en-US" sz="1400" b="1" kern="1200"/>
            <a:t>folder</a:t>
          </a:r>
          <a:r>
            <a:rPr lang="en-US" sz="3900" b="1" kern="1200"/>
            <a:t> </a:t>
          </a:r>
        </a:p>
      </dsp:txBody>
      <dsp:txXfrm>
        <a:off x="-459373" y="748302"/>
        <a:ext cx="1401240" cy="439073"/>
      </dsp:txXfrm>
    </dsp:sp>
    <dsp:sp modelId="{25A07DAE-6603-404B-83E7-FB2E3487FDC7}">
      <dsp:nvSpPr>
        <dsp:cNvPr id="0" name=""/>
        <dsp:cNvSpPr/>
      </dsp:nvSpPr>
      <dsp:spPr>
        <a:xfrm>
          <a:off x="615115" y="2734"/>
          <a:ext cx="1888471" cy="2662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Contract Sub folder</a:t>
          </a:r>
        </a:p>
      </dsp:txBody>
      <dsp:txXfrm>
        <a:off x="615115" y="2734"/>
        <a:ext cx="1888471" cy="266235"/>
      </dsp:txXfrm>
    </dsp:sp>
    <dsp:sp modelId="{95AB24D1-6DBD-4B8E-9AA3-4992B62EF544}">
      <dsp:nvSpPr>
        <dsp:cNvPr id="0" name=""/>
        <dsp:cNvSpPr/>
      </dsp:nvSpPr>
      <dsp:spPr>
        <a:xfrm>
          <a:off x="615115" y="335529"/>
          <a:ext cx="1869137" cy="2662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Cost sub folder</a:t>
          </a:r>
        </a:p>
      </dsp:txBody>
      <dsp:txXfrm>
        <a:off x="615115" y="335529"/>
        <a:ext cx="1869137" cy="266235"/>
      </dsp:txXfrm>
    </dsp:sp>
    <dsp:sp modelId="{3DB7E26E-E552-4464-811A-85A71951966C}">
      <dsp:nvSpPr>
        <dsp:cNvPr id="0" name=""/>
        <dsp:cNvSpPr/>
      </dsp:nvSpPr>
      <dsp:spPr>
        <a:xfrm>
          <a:off x="615115" y="668323"/>
          <a:ext cx="1869844" cy="2662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Time sub folder</a:t>
          </a:r>
        </a:p>
      </dsp:txBody>
      <dsp:txXfrm>
        <a:off x="615115" y="668323"/>
        <a:ext cx="1869844" cy="266235"/>
      </dsp:txXfrm>
    </dsp:sp>
    <dsp:sp modelId="{58D8EC67-1F26-4C27-993B-D0AD1C606847}">
      <dsp:nvSpPr>
        <dsp:cNvPr id="0" name=""/>
        <dsp:cNvSpPr/>
      </dsp:nvSpPr>
      <dsp:spPr>
        <a:xfrm>
          <a:off x="615115" y="1001118"/>
          <a:ext cx="1849812" cy="2662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Dispute sub folder</a:t>
          </a:r>
        </a:p>
      </dsp:txBody>
      <dsp:txXfrm>
        <a:off x="615115" y="1001118"/>
        <a:ext cx="1849812" cy="266235"/>
      </dsp:txXfrm>
    </dsp:sp>
    <dsp:sp modelId="{C28F7699-00CB-411E-979B-68CB53C321E7}">
      <dsp:nvSpPr>
        <dsp:cNvPr id="0" name=""/>
        <dsp:cNvSpPr/>
      </dsp:nvSpPr>
      <dsp:spPr>
        <a:xfrm>
          <a:off x="615115" y="1333913"/>
          <a:ext cx="1889187" cy="2662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Quality subfolder</a:t>
          </a:r>
        </a:p>
      </dsp:txBody>
      <dsp:txXfrm>
        <a:off x="615115" y="1333913"/>
        <a:ext cx="1889187" cy="266235"/>
      </dsp:txXfrm>
    </dsp:sp>
    <dsp:sp modelId="{7C9239B0-1134-49E9-94A7-6933629A5838}">
      <dsp:nvSpPr>
        <dsp:cNvPr id="0" name=""/>
        <dsp:cNvSpPr/>
      </dsp:nvSpPr>
      <dsp:spPr>
        <a:xfrm>
          <a:off x="615115" y="1666707"/>
          <a:ext cx="1773909" cy="2662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Report subfolder</a:t>
          </a:r>
        </a:p>
      </dsp:txBody>
      <dsp:txXfrm>
        <a:off x="615115" y="1666707"/>
        <a:ext cx="1773909" cy="2662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D45848-3565-4CAD-A77D-967059CE6AF4}">
      <dsp:nvSpPr>
        <dsp:cNvPr id="0" name=""/>
        <dsp:cNvSpPr/>
      </dsp:nvSpPr>
      <dsp:spPr>
        <a:xfrm>
          <a:off x="1777134" y="11697"/>
          <a:ext cx="772050" cy="772050"/>
        </a:xfrm>
        <a:prstGeom prst="triangle">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tx1"/>
              </a:solidFill>
              <a:latin typeface="Bell MT" panose="02020503060305020303" pitchFamily="18" charset="0"/>
            </a:rPr>
            <a:t>Size</a:t>
          </a:r>
        </a:p>
      </dsp:txBody>
      <dsp:txXfrm>
        <a:off x="1970147" y="397722"/>
        <a:ext cx="386025" cy="386025"/>
      </dsp:txXfrm>
    </dsp:sp>
    <dsp:sp modelId="{CF7A610F-8D98-4FDF-ACEC-233822F89328}">
      <dsp:nvSpPr>
        <dsp:cNvPr id="0" name=""/>
        <dsp:cNvSpPr/>
      </dsp:nvSpPr>
      <dsp:spPr>
        <a:xfrm>
          <a:off x="1391109" y="783747"/>
          <a:ext cx="772050" cy="772050"/>
        </a:xfrm>
        <a:prstGeom prst="triangle">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tx1"/>
              </a:solidFill>
              <a:latin typeface="Bell MT" panose="02020503060305020303" pitchFamily="18" charset="0"/>
            </a:rPr>
            <a:t>Time</a:t>
          </a:r>
        </a:p>
      </dsp:txBody>
      <dsp:txXfrm>
        <a:off x="1584122" y="1169772"/>
        <a:ext cx="386025" cy="386025"/>
      </dsp:txXfrm>
    </dsp:sp>
    <dsp:sp modelId="{73613F0A-F57E-4C6E-BD43-5D0E7BE6B3F4}">
      <dsp:nvSpPr>
        <dsp:cNvPr id="0" name=""/>
        <dsp:cNvSpPr/>
      </dsp:nvSpPr>
      <dsp:spPr>
        <a:xfrm rot="10800000">
          <a:off x="1726013" y="771703"/>
          <a:ext cx="850204" cy="772050"/>
        </a:xfrm>
        <a:prstGeom prst="triangle">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tx1"/>
              </a:solidFill>
              <a:latin typeface="Bell MT" panose="02020503060305020303" pitchFamily="18" charset="0"/>
            </a:rPr>
            <a:t>Specification</a:t>
          </a:r>
        </a:p>
      </dsp:txBody>
      <dsp:txXfrm rot="10800000">
        <a:off x="1938564" y="771703"/>
        <a:ext cx="425102" cy="386025"/>
      </dsp:txXfrm>
    </dsp:sp>
    <dsp:sp modelId="{967C23F5-7CE1-422E-A7A3-D7716A05A8C3}">
      <dsp:nvSpPr>
        <dsp:cNvPr id="0" name=""/>
        <dsp:cNvSpPr/>
      </dsp:nvSpPr>
      <dsp:spPr>
        <a:xfrm>
          <a:off x="2163159" y="783747"/>
          <a:ext cx="772050" cy="772050"/>
        </a:xfrm>
        <a:prstGeom prst="triangle">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tx1"/>
              </a:solidFill>
              <a:latin typeface="Bell MT" panose="02020503060305020303" pitchFamily="18" charset="0"/>
            </a:rPr>
            <a:t>Cost</a:t>
          </a:r>
        </a:p>
      </dsp:txBody>
      <dsp:txXfrm>
        <a:off x="2356172" y="1169772"/>
        <a:ext cx="386025" cy="386025"/>
      </dsp:txXfrm>
    </dsp:sp>
    <dsp:sp modelId="{FAC4BE51-8D8B-4AFC-97DA-9C1866EED562}">
      <dsp:nvSpPr>
        <dsp:cNvPr id="0" name=""/>
        <dsp:cNvSpPr/>
      </dsp:nvSpPr>
      <dsp:spPr>
        <a:xfrm>
          <a:off x="945964" y="1555798"/>
          <a:ext cx="890289" cy="772050"/>
        </a:xfrm>
        <a:prstGeom prst="triangle">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tx1"/>
              </a:solidFill>
              <a:latin typeface="Bell MT" panose="02020503060305020303" pitchFamily="18" charset="0"/>
            </a:rPr>
            <a:t>Quality</a:t>
          </a:r>
        </a:p>
      </dsp:txBody>
      <dsp:txXfrm>
        <a:off x="1168536" y="1941823"/>
        <a:ext cx="445145" cy="386025"/>
      </dsp:txXfrm>
    </dsp:sp>
    <dsp:sp modelId="{2D5B6F0D-9BF1-4F88-92F4-7CE73C7D3047}">
      <dsp:nvSpPr>
        <dsp:cNvPr id="0" name=""/>
        <dsp:cNvSpPr/>
      </dsp:nvSpPr>
      <dsp:spPr>
        <a:xfrm rot="10800000">
          <a:off x="1391109" y="1555798"/>
          <a:ext cx="772050" cy="772050"/>
        </a:xfrm>
        <a:prstGeom prst="triangle">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tx1"/>
              </a:solidFill>
              <a:latin typeface="Bell MT" panose="02020503060305020303" pitchFamily="18" charset="0"/>
            </a:rPr>
            <a:t>Shape</a:t>
          </a:r>
        </a:p>
      </dsp:txBody>
      <dsp:txXfrm rot="10800000">
        <a:off x="1584121" y="1555798"/>
        <a:ext cx="386025" cy="386025"/>
      </dsp:txXfrm>
    </dsp:sp>
    <dsp:sp modelId="{AAA9136A-A313-4DD0-838D-930B054968AD}">
      <dsp:nvSpPr>
        <dsp:cNvPr id="0" name=""/>
        <dsp:cNvSpPr/>
      </dsp:nvSpPr>
      <dsp:spPr>
        <a:xfrm>
          <a:off x="1777134" y="1555798"/>
          <a:ext cx="772050" cy="772050"/>
        </a:xfrm>
        <a:prstGeom prst="triangle">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tx1"/>
              </a:solidFill>
              <a:latin typeface="Bell MT" panose="02020503060305020303" pitchFamily="18" charset="0"/>
            </a:rPr>
            <a:t>Type</a:t>
          </a:r>
        </a:p>
      </dsp:txBody>
      <dsp:txXfrm>
        <a:off x="1970147" y="1941823"/>
        <a:ext cx="386025" cy="386025"/>
      </dsp:txXfrm>
    </dsp:sp>
    <dsp:sp modelId="{D303A6EB-8313-4251-9656-16A94CBEBEDA}">
      <dsp:nvSpPr>
        <dsp:cNvPr id="0" name=""/>
        <dsp:cNvSpPr/>
      </dsp:nvSpPr>
      <dsp:spPr>
        <a:xfrm rot="10800000">
          <a:off x="2163159" y="1555798"/>
          <a:ext cx="772050" cy="772050"/>
        </a:xfrm>
        <a:prstGeom prst="triangle">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tx1"/>
              </a:solidFill>
              <a:latin typeface="Bell MT" panose="02020503060305020303" pitchFamily="18" charset="0"/>
            </a:rPr>
            <a:t>Other</a:t>
          </a:r>
        </a:p>
      </dsp:txBody>
      <dsp:txXfrm rot="10800000">
        <a:off x="2356171" y="1555798"/>
        <a:ext cx="386025" cy="386025"/>
      </dsp:txXfrm>
    </dsp:sp>
    <dsp:sp modelId="{57C60985-9BA4-4BCB-884C-7B1BB08A17D5}">
      <dsp:nvSpPr>
        <dsp:cNvPr id="0" name=""/>
        <dsp:cNvSpPr/>
      </dsp:nvSpPr>
      <dsp:spPr>
        <a:xfrm>
          <a:off x="2549184" y="1555798"/>
          <a:ext cx="772050" cy="772050"/>
        </a:xfrm>
        <a:prstGeom prst="triangle">
          <a:avLst/>
        </a:prstGeom>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tx1"/>
              </a:solidFill>
              <a:latin typeface="Bell MT" panose="02020503060305020303" pitchFamily="18" charset="0"/>
            </a:rPr>
            <a:t>Operation</a:t>
          </a:r>
        </a:p>
      </dsp:txBody>
      <dsp:txXfrm>
        <a:off x="2742197" y="1941823"/>
        <a:ext cx="386025" cy="38602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5D3E3-E1D5-4D06-89A9-003B8665C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GL-Template</Template>
  <TotalTime>7246</TotalTime>
  <Pages>172</Pages>
  <Words>44636</Words>
  <Characters>254427</Characters>
  <Application>Microsoft Office Word</Application>
  <DocSecurity>0</DocSecurity>
  <Lines>2120</Lines>
  <Paragraphs>596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298467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OWWDSE</dc:creator>
  <cp:lastModifiedBy>Dell</cp:lastModifiedBy>
  <cp:revision>1524</cp:revision>
  <cp:lastPrinted>2018-12-03T23:18:00Z</cp:lastPrinted>
  <dcterms:created xsi:type="dcterms:W3CDTF">2017-10-12T18:36:00Z</dcterms:created>
  <dcterms:modified xsi:type="dcterms:W3CDTF">2019-01-13T08:57:00Z</dcterms:modified>
</cp:coreProperties>
</file>